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pacing w:val="-2"/>
          <w:sz w:val="22"/>
          <w:szCs w:val="22"/>
        </w:rPr>
        <w:alias w:val="Select a front cover"/>
        <w:tag w:val="Select a front cover"/>
        <w:id w:val="176315583"/>
        <w:lock w:val="sdtLocked"/>
        <w:placeholder>
          <w:docPart w:val="73EEA0307F4442D7A26847FC4257D04D"/>
        </w:placeholder>
        <w:docPartList>
          <w:docPartGallery w:val="Quick Parts"/>
          <w:docPartCategory w:val="Front Covers"/>
        </w:docPartList>
      </w:sdtPr>
      <w:sdtEndPr/>
      <w:sdtContent>
        <w:sdt>
          <w:sdtPr>
            <w:alias w:val="Select a front cover"/>
            <w:tag w:val="Select a front cover"/>
            <w:id w:val="-1113508489"/>
            <w:placeholder>
              <w:docPart w:val="12126AAB976943F2AD82145BAC024918"/>
            </w:placeholder>
            <w:docPartList>
              <w:docPartGallery w:val="Quick Parts"/>
              <w:docPartCategory w:val="Front Covers"/>
            </w:docPartList>
          </w:sdtPr>
          <w:sdtEndPr/>
          <w:sdtContent>
            <w:p w14:paraId="6B99E79E" w14:textId="792EF0A4" w:rsidR="003B32D7" w:rsidRPr="003B32D7" w:rsidRDefault="00A9719D" w:rsidP="003B32D7">
              <w:pPr>
                <w:rPr>
                  <w:vanish/>
                  <w:color w:val="FF0000"/>
                </w:rPr>
              </w:pPr>
              <w:r w:rsidRPr="0066610B">
                <w:rPr>
                  <w:noProof/>
                  <w:vanish/>
                  <w:color w:val="FF0000"/>
                  <w:lang w:eastAsia="en-AU"/>
                </w:rPr>
                <w:drawing>
                  <wp:anchor distT="0" distB="0" distL="114300" distR="114300" simplePos="0" relativeHeight="251658240" behindDoc="1" locked="0" layoutInCell="1" allowOverlap="1" wp14:anchorId="36223F39" wp14:editId="4BCF3320">
                    <wp:simplePos x="0" y="0"/>
                    <wp:positionH relativeFrom="page">
                      <wp:posOffset>3175</wp:posOffset>
                    </wp:positionH>
                    <wp:positionV relativeFrom="page">
                      <wp:posOffset>5080</wp:posOffset>
                    </wp:positionV>
                    <wp:extent cx="7559675" cy="1068705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87050"/>
                            </a:xfrm>
                            <a:prstGeom prst="rect">
                              <a:avLst/>
                            </a:prstGeom>
                          </pic:spPr>
                        </pic:pic>
                      </a:graphicData>
                    </a:graphic>
                  </wp:anchor>
                </w:drawing>
              </w:r>
              <w:r w:rsidR="00CD1727">
                <w:rPr>
                  <w:noProof/>
                  <w:lang w:eastAsia="en-AU"/>
                </w:rPr>
                <w:drawing>
                  <wp:anchor distT="0" distB="0" distL="114300" distR="114300" simplePos="0" relativeHeight="251657216" behindDoc="1" locked="0" layoutInCell="1" allowOverlap="1" wp14:anchorId="6A0B8D2F" wp14:editId="70D6F2DE">
                    <wp:simplePos x="0" y="0"/>
                    <wp:positionH relativeFrom="page">
                      <wp:posOffset>0</wp:posOffset>
                    </wp:positionH>
                    <wp:positionV relativeFrom="page">
                      <wp:posOffset>0</wp:posOffset>
                    </wp:positionV>
                    <wp:extent cx="7559675" cy="10691495"/>
                    <wp:effectExtent l="19050" t="0" r="285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sdtContent>
        </w:sdt>
        <w:p w14:paraId="0A579C0D" w14:textId="18D2B446" w:rsidR="007B3D79" w:rsidRPr="0066610B" w:rsidRDefault="007D7CFA" w:rsidP="00552880">
          <w:pPr>
            <w:pStyle w:val="BodyCopy"/>
          </w:pPr>
        </w:p>
      </w:sdtContent>
    </w:sdt>
    <w:tbl>
      <w:tblPr>
        <w:tblStyle w:val="TableGrid"/>
        <w:tblpPr w:leftFromText="181" w:rightFromText="181" w:vertAnchor="page" w:horzAnchor="page" w:tblpX="6068" w:tblpY="11075"/>
        <w:tblOverlap w:val="never"/>
        <w:tblW w:w="5273" w:type="dxa"/>
        <w:tblLayout w:type="fixed"/>
        <w:tblLook w:val="04A0" w:firstRow="1" w:lastRow="0" w:firstColumn="1" w:lastColumn="0" w:noHBand="0" w:noVBand="1"/>
      </w:tblPr>
      <w:tblGrid>
        <w:gridCol w:w="5273"/>
      </w:tblGrid>
      <w:tr w:rsidR="007B3D79" w14:paraId="7E0659D3" w14:textId="77777777" w:rsidTr="006969C1">
        <w:tc>
          <w:tcPr>
            <w:tcW w:w="5273" w:type="dxa"/>
          </w:tcPr>
          <w:sdt>
            <w:sdtPr>
              <w:rPr>
                <w:sz w:val="44"/>
                <w:szCs w:val="60"/>
              </w:rPr>
              <w:alias w:val="Title"/>
              <w:tag w:val=""/>
              <w:id w:val="888309565"/>
              <w:placeholder>
                <w:docPart w:val="771346CFCC9F449C9CC8DE9E8E25E9C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E0A57BE" w14:textId="7BA51BC9" w:rsidR="007B3D79" w:rsidRPr="00FE2E1D" w:rsidRDefault="00A9719D" w:rsidP="0023301A">
                <w:pPr>
                  <w:pStyle w:val="CoverTitleWhite"/>
                  <w:rPr>
                    <w:sz w:val="48"/>
                  </w:rPr>
                </w:pPr>
                <w:r w:rsidRPr="00FE2E1D">
                  <w:rPr>
                    <w:sz w:val="44"/>
                    <w:szCs w:val="60"/>
                  </w:rPr>
                  <w:t>Australia Awards Global Tracer Facility</w:t>
                </w:r>
                <w:r w:rsidRPr="00FE2E1D">
                  <w:rPr>
                    <w:sz w:val="44"/>
                    <w:szCs w:val="60"/>
                  </w:rPr>
                  <w:br/>
                  <w:t xml:space="preserve"> </w:t>
                </w:r>
                <w:r w:rsidRPr="00FE2E1D">
                  <w:rPr>
                    <w:sz w:val="44"/>
                    <w:szCs w:val="60"/>
                  </w:rPr>
                  <w:br/>
                  <w:t>Case Study #2:</w:t>
                </w:r>
                <w:r w:rsidRPr="00FE2E1D">
                  <w:rPr>
                    <w:sz w:val="44"/>
                    <w:szCs w:val="60"/>
                  </w:rPr>
                  <w:br/>
                  <w:t>Sri Lanka</w:t>
                </w:r>
              </w:p>
            </w:sdtContent>
          </w:sdt>
          <w:sdt>
            <w:sdtPr>
              <w:rPr>
                <w:sz w:val="44"/>
              </w:rPr>
              <w:alias w:val="Subtitle"/>
              <w:tag w:val=""/>
              <w:id w:val="-1638792731"/>
              <w:placeholder>
                <w:docPart w:val="905BC51A53274FBDB226571496004D3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DD4F6A1" w14:textId="77777777" w:rsidR="007B3D79" w:rsidRPr="00692A1A" w:rsidRDefault="00F40449" w:rsidP="00D34EA9">
                <w:pPr>
                  <w:pStyle w:val="CoverSubtitle"/>
                </w:pPr>
                <w:r w:rsidRPr="00FE2E1D">
                  <w:rPr>
                    <w:sz w:val="44"/>
                  </w:rPr>
                  <w:t>May</w:t>
                </w:r>
                <w:r w:rsidR="00CE365F" w:rsidRPr="00FE2E1D">
                  <w:rPr>
                    <w:sz w:val="44"/>
                  </w:rPr>
                  <w:t xml:space="preserve"> 2017</w:t>
                </w:r>
              </w:p>
            </w:sdtContent>
          </w:sdt>
        </w:tc>
      </w:tr>
      <w:tr w:rsidR="00CD1727" w14:paraId="79C1D7B2" w14:textId="77777777" w:rsidTr="006969C1">
        <w:tc>
          <w:tcPr>
            <w:tcW w:w="5273" w:type="dxa"/>
          </w:tcPr>
          <w:p w14:paraId="79277509" w14:textId="77777777" w:rsidR="00CD1727" w:rsidRDefault="00CD1727" w:rsidP="0023301A">
            <w:pPr>
              <w:pStyle w:val="CoverTitleWhite"/>
              <w:rPr>
                <w:sz w:val="60"/>
                <w:szCs w:val="60"/>
              </w:rPr>
            </w:pPr>
          </w:p>
        </w:tc>
      </w:tr>
    </w:tbl>
    <w:p w14:paraId="54B0DD9A" w14:textId="77777777" w:rsidR="007B3D79" w:rsidRDefault="007B3D79">
      <w:pPr>
        <w:sectPr w:rsidR="007B3D79" w:rsidSect="002F7056">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203230CB" w14:textId="77777777" w:rsidR="00A32E5A" w:rsidRPr="004A70C0" w:rsidRDefault="004A33DB" w:rsidP="004A33DB">
      <w:pPr>
        <w:pStyle w:val="TableHeading"/>
        <w:rPr>
          <w:sz w:val="52"/>
          <w:szCs w:val="52"/>
        </w:rPr>
      </w:pPr>
      <w:r w:rsidRPr="004A70C0">
        <w:rPr>
          <w:sz w:val="52"/>
          <w:szCs w:val="52"/>
        </w:rPr>
        <w:lastRenderedPageBreak/>
        <w:t>Contents</w:t>
      </w:r>
    </w:p>
    <w:p w14:paraId="4086990A" w14:textId="77777777" w:rsidR="004A70C0" w:rsidRPr="004A33DB" w:rsidRDefault="004A70C0" w:rsidP="004A33DB">
      <w:pPr>
        <w:pStyle w:val="TableHeading"/>
      </w:pPr>
    </w:p>
    <w:p w14:paraId="75E2C38E" w14:textId="2CE319EC" w:rsidR="00D475F5" w:rsidRDefault="00621FA1" w:rsidP="00F25251">
      <w:pPr>
        <w:pStyle w:val="TOC2"/>
        <w:rPr>
          <w:rFonts w:eastAsiaTheme="minorEastAsia" w:cstheme="minorBidi"/>
          <w:noProof/>
          <w:sz w:val="22"/>
          <w:szCs w:val="22"/>
          <w:lang w:eastAsia="en-AU"/>
        </w:rPr>
      </w:pPr>
      <w:r>
        <w:fldChar w:fldCharType="begin"/>
      </w:r>
      <w:r>
        <w:instrText xml:space="preserve"> TOC \o "1-2" </w:instrText>
      </w:r>
      <w:r>
        <w:fldChar w:fldCharType="separate"/>
      </w:r>
    </w:p>
    <w:p w14:paraId="17750AEF" w14:textId="0F856C9F" w:rsidR="00D475F5" w:rsidRDefault="00D475F5">
      <w:pPr>
        <w:pStyle w:val="TOC1"/>
        <w:rPr>
          <w:rFonts w:eastAsiaTheme="minorEastAsia" w:cstheme="minorBidi"/>
          <w:b w:val="0"/>
          <w:szCs w:val="22"/>
          <w:lang w:eastAsia="en-AU"/>
        </w:rPr>
      </w:pPr>
      <w:r>
        <w:t>1.</w:t>
      </w:r>
      <w:r>
        <w:rPr>
          <w:rFonts w:eastAsiaTheme="minorEastAsia" w:cstheme="minorBidi"/>
          <w:b w:val="0"/>
          <w:szCs w:val="22"/>
          <w:lang w:eastAsia="en-AU"/>
        </w:rPr>
        <w:tab/>
      </w:r>
      <w:r>
        <w:t>Executive summary</w:t>
      </w:r>
      <w:r>
        <w:tab/>
      </w:r>
      <w:r>
        <w:fldChar w:fldCharType="begin"/>
      </w:r>
      <w:r>
        <w:instrText xml:space="preserve"> PAGEREF _Toc491074739 \h </w:instrText>
      </w:r>
      <w:r>
        <w:fldChar w:fldCharType="separate"/>
      </w:r>
      <w:r w:rsidR="00360D4C">
        <w:t>4</w:t>
      </w:r>
      <w:r>
        <w:fldChar w:fldCharType="end"/>
      </w:r>
    </w:p>
    <w:p w14:paraId="00313F7B" w14:textId="6755E202" w:rsidR="00D475F5" w:rsidRDefault="00D475F5">
      <w:pPr>
        <w:pStyle w:val="TOC2"/>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Findings</w:t>
      </w:r>
      <w:r>
        <w:rPr>
          <w:noProof/>
        </w:rPr>
        <w:tab/>
      </w:r>
      <w:r>
        <w:rPr>
          <w:noProof/>
        </w:rPr>
        <w:fldChar w:fldCharType="begin"/>
      </w:r>
      <w:r>
        <w:rPr>
          <w:noProof/>
        </w:rPr>
        <w:instrText xml:space="preserve"> PAGEREF _Toc491074740 \h </w:instrText>
      </w:r>
      <w:r>
        <w:rPr>
          <w:noProof/>
        </w:rPr>
      </w:r>
      <w:r>
        <w:rPr>
          <w:noProof/>
        </w:rPr>
        <w:fldChar w:fldCharType="separate"/>
      </w:r>
      <w:r w:rsidR="00360D4C">
        <w:rPr>
          <w:noProof/>
        </w:rPr>
        <w:t>4</w:t>
      </w:r>
      <w:r>
        <w:rPr>
          <w:noProof/>
        </w:rPr>
        <w:fldChar w:fldCharType="end"/>
      </w:r>
    </w:p>
    <w:p w14:paraId="7C5CFE30" w14:textId="64CC5146" w:rsidR="00D475F5" w:rsidRDefault="00D475F5">
      <w:pPr>
        <w:pStyle w:val="TOC1"/>
        <w:rPr>
          <w:rFonts w:eastAsiaTheme="minorEastAsia" w:cstheme="minorBidi"/>
          <w:b w:val="0"/>
          <w:szCs w:val="22"/>
          <w:lang w:eastAsia="en-AU"/>
        </w:rPr>
      </w:pPr>
      <w:r>
        <w:t>2.</w:t>
      </w:r>
      <w:r>
        <w:rPr>
          <w:rFonts w:eastAsiaTheme="minorEastAsia" w:cstheme="minorBidi"/>
          <w:b w:val="0"/>
          <w:szCs w:val="22"/>
          <w:lang w:eastAsia="en-AU"/>
        </w:rPr>
        <w:tab/>
      </w:r>
      <w:r>
        <w:t>Background of the Study</w:t>
      </w:r>
      <w:r>
        <w:tab/>
      </w:r>
      <w:r>
        <w:fldChar w:fldCharType="begin"/>
      </w:r>
      <w:r>
        <w:instrText xml:space="preserve"> PAGEREF _Toc491074741 \h </w:instrText>
      </w:r>
      <w:r>
        <w:fldChar w:fldCharType="separate"/>
      </w:r>
      <w:r w:rsidR="00360D4C">
        <w:t>7</w:t>
      </w:r>
      <w:r>
        <w:fldChar w:fldCharType="end"/>
      </w:r>
    </w:p>
    <w:p w14:paraId="16907399" w14:textId="0D56CF83" w:rsidR="00D475F5" w:rsidRDefault="00D475F5">
      <w:pPr>
        <w:pStyle w:val="TOC2"/>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Objectives</w:t>
      </w:r>
      <w:r>
        <w:rPr>
          <w:noProof/>
        </w:rPr>
        <w:tab/>
      </w:r>
      <w:r>
        <w:rPr>
          <w:noProof/>
        </w:rPr>
        <w:fldChar w:fldCharType="begin"/>
      </w:r>
      <w:r>
        <w:rPr>
          <w:noProof/>
        </w:rPr>
        <w:instrText xml:space="preserve"> PAGEREF _Toc491074742 \h </w:instrText>
      </w:r>
      <w:r>
        <w:rPr>
          <w:noProof/>
        </w:rPr>
      </w:r>
      <w:r>
        <w:rPr>
          <w:noProof/>
        </w:rPr>
        <w:fldChar w:fldCharType="separate"/>
      </w:r>
      <w:r w:rsidR="00360D4C">
        <w:rPr>
          <w:noProof/>
        </w:rPr>
        <w:t>7</w:t>
      </w:r>
      <w:r>
        <w:rPr>
          <w:noProof/>
        </w:rPr>
        <w:fldChar w:fldCharType="end"/>
      </w:r>
    </w:p>
    <w:p w14:paraId="3EAF75B2" w14:textId="56638957" w:rsidR="00D475F5" w:rsidRDefault="00D475F5">
      <w:pPr>
        <w:pStyle w:val="TOC2"/>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Scope</w:t>
      </w:r>
      <w:r>
        <w:rPr>
          <w:noProof/>
        </w:rPr>
        <w:tab/>
      </w:r>
      <w:r>
        <w:rPr>
          <w:noProof/>
        </w:rPr>
        <w:fldChar w:fldCharType="begin"/>
      </w:r>
      <w:r>
        <w:rPr>
          <w:noProof/>
        </w:rPr>
        <w:instrText xml:space="preserve"> PAGEREF _Toc491074743 \h </w:instrText>
      </w:r>
      <w:r>
        <w:rPr>
          <w:noProof/>
        </w:rPr>
      </w:r>
      <w:r>
        <w:rPr>
          <w:noProof/>
        </w:rPr>
        <w:fldChar w:fldCharType="separate"/>
      </w:r>
      <w:r w:rsidR="00360D4C">
        <w:rPr>
          <w:noProof/>
        </w:rPr>
        <w:t>7</w:t>
      </w:r>
      <w:r>
        <w:rPr>
          <w:noProof/>
        </w:rPr>
        <w:fldChar w:fldCharType="end"/>
      </w:r>
    </w:p>
    <w:p w14:paraId="6C430195" w14:textId="4398A3A6" w:rsidR="00D475F5" w:rsidRDefault="00D475F5">
      <w:pPr>
        <w:pStyle w:val="TOC2"/>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Case Studies</w:t>
      </w:r>
      <w:r>
        <w:rPr>
          <w:noProof/>
        </w:rPr>
        <w:tab/>
      </w:r>
      <w:r>
        <w:rPr>
          <w:noProof/>
        </w:rPr>
        <w:fldChar w:fldCharType="begin"/>
      </w:r>
      <w:r>
        <w:rPr>
          <w:noProof/>
        </w:rPr>
        <w:instrText xml:space="preserve"> PAGEREF _Toc491074744 \h </w:instrText>
      </w:r>
      <w:r>
        <w:rPr>
          <w:noProof/>
        </w:rPr>
      </w:r>
      <w:r>
        <w:rPr>
          <w:noProof/>
        </w:rPr>
        <w:fldChar w:fldCharType="separate"/>
      </w:r>
      <w:r w:rsidR="00360D4C">
        <w:rPr>
          <w:noProof/>
        </w:rPr>
        <w:t>7</w:t>
      </w:r>
      <w:r>
        <w:rPr>
          <w:noProof/>
        </w:rPr>
        <w:fldChar w:fldCharType="end"/>
      </w:r>
    </w:p>
    <w:p w14:paraId="61A09BC0" w14:textId="51CAF75D" w:rsidR="00D475F5" w:rsidRDefault="00D475F5">
      <w:pPr>
        <w:pStyle w:val="TOC2"/>
        <w:rPr>
          <w:rFonts w:eastAsiaTheme="minorEastAsia" w:cstheme="minorBidi"/>
          <w:noProof/>
          <w:sz w:val="22"/>
          <w:szCs w:val="22"/>
          <w:lang w:eastAsia="en-AU"/>
        </w:rPr>
      </w:pPr>
      <w:r>
        <w:rPr>
          <w:noProof/>
        </w:rPr>
        <w:t>2.4</w:t>
      </w:r>
      <w:r>
        <w:rPr>
          <w:rFonts w:eastAsiaTheme="minorEastAsia" w:cstheme="minorBidi"/>
          <w:noProof/>
          <w:sz w:val="22"/>
          <w:szCs w:val="22"/>
          <w:lang w:eastAsia="en-AU"/>
        </w:rPr>
        <w:tab/>
      </w:r>
      <w:r>
        <w:rPr>
          <w:noProof/>
        </w:rPr>
        <w:t>Country context</w:t>
      </w:r>
      <w:r>
        <w:rPr>
          <w:noProof/>
        </w:rPr>
        <w:tab/>
      </w:r>
      <w:r>
        <w:rPr>
          <w:noProof/>
        </w:rPr>
        <w:fldChar w:fldCharType="begin"/>
      </w:r>
      <w:r>
        <w:rPr>
          <w:noProof/>
        </w:rPr>
        <w:instrText xml:space="preserve"> PAGEREF _Toc491074745 \h </w:instrText>
      </w:r>
      <w:r>
        <w:rPr>
          <w:noProof/>
        </w:rPr>
      </w:r>
      <w:r>
        <w:rPr>
          <w:noProof/>
        </w:rPr>
        <w:fldChar w:fldCharType="separate"/>
      </w:r>
      <w:r w:rsidR="00360D4C">
        <w:rPr>
          <w:noProof/>
        </w:rPr>
        <w:t>8</w:t>
      </w:r>
      <w:r>
        <w:rPr>
          <w:noProof/>
        </w:rPr>
        <w:fldChar w:fldCharType="end"/>
      </w:r>
    </w:p>
    <w:p w14:paraId="698400DF" w14:textId="72807F60" w:rsidR="00D475F5" w:rsidRDefault="00D475F5">
      <w:pPr>
        <w:pStyle w:val="TOC1"/>
        <w:rPr>
          <w:rFonts w:eastAsiaTheme="minorEastAsia" w:cstheme="minorBidi"/>
          <w:b w:val="0"/>
          <w:szCs w:val="22"/>
          <w:lang w:eastAsia="en-AU"/>
        </w:rPr>
      </w:pPr>
      <w:r>
        <w:t>3.</w:t>
      </w:r>
      <w:r>
        <w:rPr>
          <w:rFonts w:eastAsiaTheme="minorEastAsia" w:cstheme="minorBidi"/>
          <w:b w:val="0"/>
          <w:szCs w:val="22"/>
          <w:lang w:eastAsia="en-AU"/>
        </w:rPr>
        <w:tab/>
      </w:r>
      <w:r>
        <w:t>Methodology</w:t>
      </w:r>
      <w:r>
        <w:tab/>
      </w:r>
      <w:r>
        <w:fldChar w:fldCharType="begin"/>
      </w:r>
      <w:r>
        <w:instrText xml:space="preserve"> PAGEREF _Toc491074746 \h </w:instrText>
      </w:r>
      <w:r>
        <w:fldChar w:fldCharType="separate"/>
      </w:r>
      <w:r w:rsidR="00360D4C">
        <w:t>9</w:t>
      </w:r>
      <w:r>
        <w:fldChar w:fldCharType="end"/>
      </w:r>
    </w:p>
    <w:p w14:paraId="082248FA" w14:textId="46A388D9" w:rsidR="00D475F5" w:rsidRDefault="00D475F5">
      <w:pPr>
        <w:pStyle w:val="TOC2"/>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Overall Case Study design</w:t>
      </w:r>
      <w:r>
        <w:rPr>
          <w:noProof/>
        </w:rPr>
        <w:tab/>
      </w:r>
      <w:r>
        <w:rPr>
          <w:noProof/>
        </w:rPr>
        <w:fldChar w:fldCharType="begin"/>
      </w:r>
      <w:r>
        <w:rPr>
          <w:noProof/>
        </w:rPr>
        <w:instrText xml:space="preserve"> PAGEREF _Toc491074747 \h </w:instrText>
      </w:r>
      <w:r>
        <w:rPr>
          <w:noProof/>
        </w:rPr>
      </w:r>
      <w:r>
        <w:rPr>
          <w:noProof/>
        </w:rPr>
        <w:fldChar w:fldCharType="separate"/>
      </w:r>
      <w:r w:rsidR="00360D4C">
        <w:rPr>
          <w:noProof/>
        </w:rPr>
        <w:t>9</w:t>
      </w:r>
      <w:r>
        <w:rPr>
          <w:noProof/>
        </w:rPr>
        <w:fldChar w:fldCharType="end"/>
      </w:r>
    </w:p>
    <w:p w14:paraId="265649C2" w14:textId="0AC5DA28" w:rsidR="00D475F5" w:rsidRDefault="00D475F5">
      <w:pPr>
        <w:pStyle w:val="TOC2"/>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Met</w:t>
      </w:r>
      <w:r w:rsidRPr="002A360B">
        <w:rPr>
          <w:noProof/>
        </w:rPr>
        <w:t>h</w:t>
      </w:r>
      <w:r>
        <w:rPr>
          <w:noProof/>
        </w:rPr>
        <w:t>ods</w:t>
      </w:r>
      <w:r>
        <w:rPr>
          <w:noProof/>
        </w:rPr>
        <w:tab/>
      </w:r>
      <w:r>
        <w:rPr>
          <w:noProof/>
        </w:rPr>
        <w:fldChar w:fldCharType="begin"/>
      </w:r>
      <w:r>
        <w:rPr>
          <w:noProof/>
        </w:rPr>
        <w:instrText xml:space="preserve"> PAGEREF _Toc491074748 \h </w:instrText>
      </w:r>
      <w:r>
        <w:rPr>
          <w:noProof/>
        </w:rPr>
      </w:r>
      <w:r>
        <w:rPr>
          <w:noProof/>
        </w:rPr>
        <w:fldChar w:fldCharType="separate"/>
      </w:r>
      <w:r w:rsidR="00360D4C">
        <w:rPr>
          <w:noProof/>
        </w:rPr>
        <w:t>10</w:t>
      </w:r>
      <w:r>
        <w:rPr>
          <w:noProof/>
        </w:rPr>
        <w:fldChar w:fldCharType="end"/>
      </w:r>
    </w:p>
    <w:p w14:paraId="57584E06" w14:textId="634EE488" w:rsidR="00D475F5" w:rsidRDefault="00D475F5">
      <w:pPr>
        <w:pStyle w:val="TOC2"/>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Sample and approach</w:t>
      </w:r>
      <w:r>
        <w:rPr>
          <w:noProof/>
        </w:rPr>
        <w:tab/>
      </w:r>
      <w:r>
        <w:rPr>
          <w:noProof/>
        </w:rPr>
        <w:fldChar w:fldCharType="begin"/>
      </w:r>
      <w:r>
        <w:rPr>
          <w:noProof/>
        </w:rPr>
        <w:instrText xml:space="preserve"> PAGEREF _Toc491074749 \h </w:instrText>
      </w:r>
      <w:r>
        <w:rPr>
          <w:noProof/>
        </w:rPr>
      </w:r>
      <w:r>
        <w:rPr>
          <w:noProof/>
        </w:rPr>
        <w:fldChar w:fldCharType="separate"/>
      </w:r>
      <w:r w:rsidR="00360D4C">
        <w:rPr>
          <w:noProof/>
        </w:rPr>
        <w:t>10</w:t>
      </w:r>
      <w:r>
        <w:rPr>
          <w:noProof/>
        </w:rPr>
        <w:fldChar w:fldCharType="end"/>
      </w:r>
    </w:p>
    <w:p w14:paraId="71B61F02" w14:textId="64A2117E" w:rsidR="00D475F5" w:rsidRDefault="00D475F5">
      <w:pPr>
        <w:pStyle w:val="TOC2"/>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Data collection</w:t>
      </w:r>
      <w:r>
        <w:rPr>
          <w:noProof/>
        </w:rPr>
        <w:tab/>
      </w:r>
      <w:r>
        <w:rPr>
          <w:noProof/>
        </w:rPr>
        <w:fldChar w:fldCharType="begin"/>
      </w:r>
      <w:r>
        <w:rPr>
          <w:noProof/>
        </w:rPr>
        <w:instrText xml:space="preserve"> PAGEREF _Toc491074750 \h </w:instrText>
      </w:r>
      <w:r>
        <w:rPr>
          <w:noProof/>
        </w:rPr>
      </w:r>
      <w:r>
        <w:rPr>
          <w:noProof/>
        </w:rPr>
        <w:fldChar w:fldCharType="separate"/>
      </w:r>
      <w:r w:rsidR="00360D4C">
        <w:rPr>
          <w:noProof/>
        </w:rPr>
        <w:t>12</w:t>
      </w:r>
      <w:r>
        <w:rPr>
          <w:noProof/>
        </w:rPr>
        <w:fldChar w:fldCharType="end"/>
      </w:r>
    </w:p>
    <w:p w14:paraId="72D07FF7" w14:textId="3885F1AE" w:rsidR="00D475F5" w:rsidRDefault="00D475F5">
      <w:pPr>
        <w:pStyle w:val="TOC2"/>
        <w:rPr>
          <w:rFonts w:eastAsiaTheme="minorEastAsia" w:cstheme="minorBidi"/>
          <w:noProof/>
          <w:sz w:val="22"/>
          <w:szCs w:val="22"/>
          <w:lang w:eastAsia="en-AU"/>
        </w:rPr>
      </w:pPr>
      <w:r>
        <w:rPr>
          <w:noProof/>
        </w:rPr>
        <w:t>3.5</w:t>
      </w:r>
      <w:r>
        <w:rPr>
          <w:rFonts w:eastAsiaTheme="minorEastAsia" w:cstheme="minorBidi"/>
          <w:noProof/>
          <w:sz w:val="22"/>
          <w:szCs w:val="22"/>
          <w:lang w:eastAsia="en-AU"/>
        </w:rPr>
        <w:tab/>
      </w:r>
      <w:r>
        <w:rPr>
          <w:noProof/>
        </w:rPr>
        <w:t>Process</w:t>
      </w:r>
      <w:r>
        <w:rPr>
          <w:noProof/>
        </w:rPr>
        <w:tab/>
      </w:r>
      <w:r>
        <w:rPr>
          <w:noProof/>
        </w:rPr>
        <w:fldChar w:fldCharType="begin"/>
      </w:r>
      <w:r>
        <w:rPr>
          <w:noProof/>
        </w:rPr>
        <w:instrText xml:space="preserve"> PAGEREF _Toc491074751 \h </w:instrText>
      </w:r>
      <w:r>
        <w:rPr>
          <w:noProof/>
        </w:rPr>
      </w:r>
      <w:r>
        <w:rPr>
          <w:noProof/>
        </w:rPr>
        <w:fldChar w:fldCharType="separate"/>
      </w:r>
      <w:r w:rsidR="00360D4C">
        <w:rPr>
          <w:noProof/>
        </w:rPr>
        <w:t>12</w:t>
      </w:r>
      <w:r>
        <w:rPr>
          <w:noProof/>
        </w:rPr>
        <w:fldChar w:fldCharType="end"/>
      </w:r>
    </w:p>
    <w:p w14:paraId="43CA2AD4" w14:textId="05957110" w:rsidR="00D475F5" w:rsidRDefault="00D475F5">
      <w:pPr>
        <w:pStyle w:val="TOC2"/>
        <w:rPr>
          <w:rFonts w:eastAsiaTheme="minorEastAsia" w:cstheme="minorBidi"/>
          <w:noProof/>
          <w:sz w:val="22"/>
          <w:szCs w:val="22"/>
          <w:lang w:eastAsia="en-AU"/>
        </w:rPr>
      </w:pPr>
      <w:r>
        <w:rPr>
          <w:noProof/>
        </w:rPr>
        <w:t>3.6</w:t>
      </w:r>
      <w:r>
        <w:rPr>
          <w:rFonts w:eastAsiaTheme="minorEastAsia" w:cstheme="minorBidi"/>
          <w:noProof/>
          <w:sz w:val="22"/>
          <w:szCs w:val="22"/>
          <w:lang w:eastAsia="en-AU"/>
        </w:rPr>
        <w:tab/>
      </w:r>
      <w:r>
        <w:rPr>
          <w:noProof/>
        </w:rPr>
        <w:t>Data management and reporting</w:t>
      </w:r>
      <w:r>
        <w:rPr>
          <w:noProof/>
        </w:rPr>
        <w:tab/>
      </w:r>
      <w:r>
        <w:rPr>
          <w:noProof/>
        </w:rPr>
        <w:fldChar w:fldCharType="begin"/>
      </w:r>
      <w:r>
        <w:rPr>
          <w:noProof/>
        </w:rPr>
        <w:instrText xml:space="preserve"> PAGEREF _Toc491074752 \h </w:instrText>
      </w:r>
      <w:r>
        <w:rPr>
          <w:noProof/>
        </w:rPr>
      </w:r>
      <w:r>
        <w:rPr>
          <w:noProof/>
        </w:rPr>
        <w:fldChar w:fldCharType="separate"/>
      </w:r>
      <w:r w:rsidR="00360D4C">
        <w:rPr>
          <w:noProof/>
        </w:rPr>
        <w:t>12</w:t>
      </w:r>
      <w:r>
        <w:rPr>
          <w:noProof/>
        </w:rPr>
        <w:fldChar w:fldCharType="end"/>
      </w:r>
    </w:p>
    <w:p w14:paraId="3DD9E9D9" w14:textId="511F25EA" w:rsidR="00D475F5" w:rsidRDefault="00D475F5">
      <w:pPr>
        <w:pStyle w:val="TOC2"/>
        <w:rPr>
          <w:rFonts w:eastAsiaTheme="minorEastAsia" w:cstheme="minorBidi"/>
          <w:noProof/>
          <w:sz w:val="22"/>
          <w:szCs w:val="22"/>
          <w:lang w:eastAsia="en-AU"/>
        </w:rPr>
      </w:pPr>
      <w:r>
        <w:rPr>
          <w:noProof/>
        </w:rPr>
        <w:t>3.7</w:t>
      </w:r>
      <w:r>
        <w:rPr>
          <w:rFonts w:eastAsiaTheme="minorEastAsia" w:cstheme="minorBidi"/>
          <w:noProof/>
          <w:sz w:val="22"/>
          <w:szCs w:val="22"/>
          <w:lang w:eastAsia="en-AU"/>
        </w:rPr>
        <w:tab/>
      </w:r>
      <w:r>
        <w:rPr>
          <w:noProof/>
        </w:rPr>
        <w:t>Transcription approval, coding and analysis</w:t>
      </w:r>
      <w:r>
        <w:rPr>
          <w:noProof/>
        </w:rPr>
        <w:tab/>
      </w:r>
      <w:r>
        <w:rPr>
          <w:noProof/>
        </w:rPr>
        <w:fldChar w:fldCharType="begin"/>
      </w:r>
      <w:r>
        <w:rPr>
          <w:noProof/>
        </w:rPr>
        <w:instrText xml:space="preserve"> PAGEREF _Toc491074753 \h </w:instrText>
      </w:r>
      <w:r>
        <w:rPr>
          <w:noProof/>
        </w:rPr>
      </w:r>
      <w:r>
        <w:rPr>
          <w:noProof/>
        </w:rPr>
        <w:fldChar w:fldCharType="separate"/>
      </w:r>
      <w:r w:rsidR="00360D4C">
        <w:rPr>
          <w:noProof/>
        </w:rPr>
        <w:t>13</w:t>
      </w:r>
      <w:r>
        <w:rPr>
          <w:noProof/>
        </w:rPr>
        <w:fldChar w:fldCharType="end"/>
      </w:r>
    </w:p>
    <w:p w14:paraId="6BECF3B5" w14:textId="32FE5734" w:rsidR="00D475F5" w:rsidRDefault="00D475F5">
      <w:pPr>
        <w:pStyle w:val="TOC2"/>
        <w:rPr>
          <w:rFonts w:eastAsiaTheme="minorEastAsia" w:cstheme="minorBidi"/>
          <w:noProof/>
          <w:sz w:val="22"/>
          <w:szCs w:val="22"/>
          <w:lang w:eastAsia="en-AU"/>
        </w:rPr>
      </w:pPr>
      <w:r>
        <w:rPr>
          <w:noProof/>
        </w:rPr>
        <w:t>3.8</w:t>
      </w:r>
      <w:r>
        <w:rPr>
          <w:rFonts w:eastAsiaTheme="minorEastAsia" w:cstheme="minorBidi"/>
          <w:noProof/>
          <w:sz w:val="22"/>
          <w:szCs w:val="22"/>
          <w:lang w:eastAsia="en-AU"/>
        </w:rPr>
        <w:tab/>
      </w:r>
      <w:r>
        <w:rPr>
          <w:noProof/>
        </w:rPr>
        <w:t>Limitations</w:t>
      </w:r>
      <w:r>
        <w:rPr>
          <w:noProof/>
        </w:rPr>
        <w:tab/>
      </w:r>
      <w:r>
        <w:rPr>
          <w:noProof/>
        </w:rPr>
        <w:fldChar w:fldCharType="begin"/>
      </w:r>
      <w:r>
        <w:rPr>
          <w:noProof/>
        </w:rPr>
        <w:instrText xml:space="preserve"> PAGEREF _Toc491074754 \h </w:instrText>
      </w:r>
      <w:r>
        <w:rPr>
          <w:noProof/>
        </w:rPr>
      </w:r>
      <w:r>
        <w:rPr>
          <w:noProof/>
        </w:rPr>
        <w:fldChar w:fldCharType="separate"/>
      </w:r>
      <w:r w:rsidR="00360D4C">
        <w:rPr>
          <w:noProof/>
        </w:rPr>
        <w:t>13</w:t>
      </w:r>
      <w:r>
        <w:rPr>
          <w:noProof/>
        </w:rPr>
        <w:fldChar w:fldCharType="end"/>
      </w:r>
    </w:p>
    <w:p w14:paraId="7C4E6AB3" w14:textId="62642D85" w:rsidR="00D475F5" w:rsidRDefault="00D475F5">
      <w:pPr>
        <w:pStyle w:val="TOC1"/>
        <w:rPr>
          <w:rFonts w:eastAsiaTheme="minorEastAsia" w:cstheme="minorBidi"/>
          <w:b w:val="0"/>
          <w:szCs w:val="22"/>
          <w:lang w:eastAsia="en-AU"/>
        </w:rPr>
      </w:pPr>
      <w:r>
        <w:t>4.</w:t>
      </w:r>
      <w:r>
        <w:rPr>
          <w:rFonts w:eastAsiaTheme="minorEastAsia" w:cstheme="minorBidi"/>
          <w:b w:val="0"/>
          <w:szCs w:val="22"/>
          <w:lang w:eastAsia="en-AU"/>
        </w:rPr>
        <w:tab/>
      </w:r>
      <w:r>
        <w:t>Development Outcomes</w:t>
      </w:r>
      <w:r>
        <w:tab/>
      </w:r>
      <w:r>
        <w:fldChar w:fldCharType="begin"/>
      </w:r>
      <w:r>
        <w:instrText xml:space="preserve"> PAGEREF _Toc491074755 \h </w:instrText>
      </w:r>
      <w:r>
        <w:fldChar w:fldCharType="separate"/>
      </w:r>
      <w:r w:rsidR="00360D4C">
        <w:t>16</w:t>
      </w:r>
      <w:r>
        <w:fldChar w:fldCharType="end"/>
      </w:r>
    </w:p>
    <w:p w14:paraId="67605048" w14:textId="38333A08" w:rsidR="00D475F5" w:rsidRDefault="00D475F5">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_Toc491074756 \h </w:instrText>
      </w:r>
      <w:r>
        <w:rPr>
          <w:noProof/>
        </w:rPr>
      </w:r>
      <w:r>
        <w:rPr>
          <w:noProof/>
        </w:rPr>
        <w:fldChar w:fldCharType="separate"/>
      </w:r>
      <w:r w:rsidR="00360D4C">
        <w:rPr>
          <w:noProof/>
        </w:rPr>
        <w:t>16</w:t>
      </w:r>
      <w:r>
        <w:rPr>
          <w:noProof/>
        </w:rPr>
        <w:fldChar w:fldCharType="end"/>
      </w:r>
    </w:p>
    <w:p w14:paraId="74F4D2B7" w14:textId="20462245" w:rsidR="00D475F5" w:rsidRDefault="00D475F5">
      <w:pPr>
        <w:pStyle w:val="TOC2"/>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_Toc491074757 \h </w:instrText>
      </w:r>
      <w:r>
        <w:rPr>
          <w:noProof/>
        </w:rPr>
      </w:r>
      <w:r>
        <w:rPr>
          <w:noProof/>
        </w:rPr>
        <w:fldChar w:fldCharType="separate"/>
      </w:r>
      <w:r w:rsidR="00360D4C">
        <w:rPr>
          <w:noProof/>
        </w:rPr>
        <w:t>16</w:t>
      </w:r>
      <w:r>
        <w:rPr>
          <w:noProof/>
        </w:rPr>
        <w:fldChar w:fldCharType="end"/>
      </w:r>
    </w:p>
    <w:p w14:paraId="6F449A48" w14:textId="3D9D70FB" w:rsidR="00D475F5" w:rsidRDefault="00D475F5">
      <w:pPr>
        <w:pStyle w:val="TOC2"/>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Alumni contributions</w:t>
      </w:r>
      <w:r>
        <w:rPr>
          <w:noProof/>
        </w:rPr>
        <w:tab/>
      </w:r>
      <w:r>
        <w:rPr>
          <w:noProof/>
        </w:rPr>
        <w:fldChar w:fldCharType="begin"/>
      </w:r>
      <w:r>
        <w:rPr>
          <w:noProof/>
        </w:rPr>
        <w:instrText xml:space="preserve"> PAGEREF _Toc491074758 \h </w:instrText>
      </w:r>
      <w:r>
        <w:rPr>
          <w:noProof/>
        </w:rPr>
      </w:r>
      <w:r>
        <w:rPr>
          <w:noProof/>
        </w:rPr>
        <w:fldChar w:fldCharType="separate"/>
      </w:r>
      <w:r w:rsidR="00360D4C">
        <w:rPr>
          <w:noProof/>
        </w:rPr>
        <w:t>17</w:t>
      </w:r>
      <w:r>
        <w:rPr>
          <w:noProof/>
        </w:rPr>
        <w:fldChar w:fldCharType="end"/>
      </w:r>
    </w:p>
    <w:p w14:paraId="35DFBA43" w14:textId="5C0424B3" w:rsidR="00D475F5" w:rsidRDefault="00D475F5">
      <w:pPr>
        <w:pStyle w:val="TOC2"/>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Key enabling factors</w:t>
      </w:r>
      <w:r>
        <w:rPr>
          <w:noProof/>
        </w:rPr>
        <w:tab/>
      </w:r>
      <w:r>
        <w:rPr>
          <w:noProof/>
        </w:rPr>
        <w:fldChar w:fldCharType="begin"/>
      </w:r>
      <w:r>
        <w:rPr>
          <w:noProof/>
        </w:rPr>
        <w:instrText xml:space="preserve"> PAGEREF _Toc491074759 \h </w:instrText>
      </w:r>
      <w:r>
        <w:rPr>
          <w:noProof/>
        </w:rPr>
      </w:r>
      <w:r>
        <w:rPr>
          <w:noProof/>
        </w:rPr>
        <w:fldChar w:fldCharType="separate"/>
      </w:r>
      <w:r w:rsidR="00360D4C">
        <w:rPr>
          <w:noProof/>
        </w:rPr>
        <w:t>25</w:t>
      </w:r>
      <w:r>
        <w:rPr>
          <w:noProof/>
        </w:rPr>
        <w:fldChar w:fldCharType="end"/>
      </w:r>
    </w:p>
    <w:p w14:paraId="62F96ACA" w14:textId="2600C6DD" w:rsidR="00D475F5" w:rsidRDefault="00D475F5">
      <w:pPr>
        <w:pStyle w:val="TOC2"/>
        <w:rPr>
          <w:rFonts w:eastAsiaTheme="minorEastAsia" w:cstheme="minorBidi"/>
          <w:noProof/>
          <w:sz w:val="22"/>
          <w:szCs w:val="22"/>
          <w:lang w:eastAsia="en-AU"/>
        </w:rPr>
      </w:pPr>
      <w:r>
        <w:rPr>
          <w:noProof/>
        </w:rPr>
        <w:t>4.4</w:t>
      </w:r>
      <w:r>
        <w:rPr>
          <w:rFonts w:eastAsiaTheme="minorEastAsia" w:cstheme="minorBidi"/>
          <w:noProof/>
          <w:sz w:val="22"/>
          <w:szCs w:val="22"/>
          <w:lang w:eastAsia="en-AU"/>
        </w:rPr>
        <w:tab/>
      </w:r>
      <w:r>
        <w:rPr>
          <w:noProof/>
        </w:rPr>
        <w:t>Key challenging factors</w:t>
      </w:r>
      <w:r>
        <w:rPr>
          <w:noProof/>
        </w:rPr>
        <w:tab/>
      </w:r>
      <w:r>
        <w:rPr>
          <w:noProof/>
        </w:rPr>
        <w:fldChar w:fldCharType="begin"/>
      </w:r>
      <w:r>
        <w:rPr>
          <w:noProof/>
        </w:rPr>
        <w:instrText xml:space="preserve"> PAGEREF _Toc491074760 \h </w:instrText>
      </w:r>
      <w:r>
        <w:rPr>
          <w:noProof/>
        </w:rPr>
      </w:r>
      <w:r>
        <w:rPr>
          <w:noProof/>
        </w:rPr>
        <w:fldChar w:fldCharType="separate"/>
      </w:r>
      <w:r w:rsidR="00360D4C">
        <w:rPr>
          <w:noProof/>
        </w:rPr>
        <w:t>25</w:t>
      </w:r>
      <w:r>
        <w:rPr>
          <w:noProof/>
        </w:rPr>
        <w:fldChar w:fldCharType="end"/>
      </w:r>
    </w:p>
    <w:p w14:paraId="1582A80B" w14:textId="06D9CBFA" w:rsidR="00D475F5" w:rsidRDefault="00D475F5">
      <w:pPr>
        <w:pStyle w:val="TOC1"/>
        <w:rPr>
          <w:rFonts w:eastAsiaTheme="minorEastAsia" w:cstheme="minorBidi"/>
          <w:b w:val="0"/>
          <w:szCs w:val="22"/>
          <w:lang w:eastAsia="en-AU"/>
        </w:rPr>
      </w:pPr>
      <w:r>
        <w:t>5.</w:t>
      </w:r>
      <w:r>
        <w:rPr>
          <w:rFonts w:eastAsiaTheme="minorEastAsia" w:cstheme="minorBidi"/>
          <w:b w:val="0"/>
          <w:szCs w:val="22"/>
          <w:lang w:eastAsia="en-AU"/>
        </w:rPr>
        <w:tab/>
      </w:r>
      <w:r>
        <w:t>Economic and Public Diplomacy Outcomes</w:t>
      </w:r>
      <w:r>
        <w:tab/>
      </w:r>
      <w:r>
        <w:fldChar w:fldCharType="begin"/>
      </w:r>
      <w:r>
        <w:instrText xml:space="preserve"> PAGEREF _Toc491074761 \h </w:instrText>
      </w:r>
      <w:r>
        <w:fldChar w:fldCharType="separate"/>
      </w:r>
      <w:r w:rsidR="00360D4C">
        <w:t>27</w:t>
      </w:r>
      <w:r>
        <w:fldChar w:fldCharType="end"/>
      </w:r>
    </w:p>
    <w:p w14:paraId="50756D9C" w14:textId="6C72F86E" w:rsidR="00D475F5" w:rsidRDefault="00D475F5">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_Toc491074762 \h </w:instrText>
      </w:r>
      <w:r>
        <w:rPr>
          <w:noProof/>
        </w:rPr>
      </w:r>
      <w:r>
        <w:rPr>
          <w:noProof/>
        </w:rPr>
        <w:fldChar w:fldCharType="separate"/>
      </w:r>
      <w:r w:rsidR="00360D4C">
        <w:rPr>
          <w:noProof/>
        </w:rPr>
        <w:t>27</w:t>
      </w:r>
      <w:r>
        <w:rPr>
          <w:noProof/>
        </w:rPr>
        <w:fldChar w:fldCharType="end"/>
      </w:r>
    </w:p>
    <w:p w14:paraId="43FADBAE" w14:textId="11B18029" w:rsidR="00D475F5" w:rsidRDefault="00D475F5">
      <w:pPr>
        <w:pStyle w:val="TOC2"/>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_Toc491074763 \h </w:instrText>
      </w:r>
      <w:r>
        <w:rPr>
          <w:noProof/>
        </w:rPr>
      </w:r>
      <w:r>
        <w:rPr>
          <w:noProof/>
        </w:rPr>
        <w:fldChar w:fldCharType="separate"/>
      </w:r>
      <w:r w:rsidR="00360D4C">
        <w:rPr>
          <w:noProof/>
        </w:rPr>
        <w:t>27</w:t>
      </w:r>
      <w:r>
        <w:rPr>
          <w:noProof/>
        </w:rPr>
        <w:fldChar w:fldCharType="end"/>
      </w:r>
    </w:p>
    <w:p w14:paraId="09CA6C2B" w14:textId="618E6375" w:rsidR="00D475F5" w:rsidRDefault="00D475F5">
      <w:pPr>
        <w:pStyle w:val="TOC2"/>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Factors enabling alumni to develop networks and partnerships</w:t>
      </w:r>
      <w:r>
        <w:rPr>
          <w:noProof/>
        </w:rPr>
        <w:tab/>
      </w:r>
      <w:r>
        <w:rPr>
          <w:noProof/>
        </w:rPr>
        <w:fldChar w:fldCharType="begin"/>
      </w:r>
      <w:r>
        <w:rPr>
          <w:noProof/>
        </w:rPr>
        <w:instrText xml:space="preserve"> PAGEREF _Toc491074764 \h </w:instrText>
      </w:r>
      <w:r>
        <w:rPr>
          <w:noProof/>
        </w:rPr>
      </w:r>
      <w:r>
        <w:rPr>
          <w:noProof/>
        </w:rPr>
        <w:fldChar w:fldCharType="separate"/>
      </w:r>
      <w:r w:rsidR="00360D4C">
        <w:rPr>
          <w:noProof/>
        </w:rPr>
        <w:t>28</w:t>
      </w:r>
      <w:r>
        <w:rPr>
          <w:noProof/>
        </w:rPr>
        <w:fldChar w:fldCharType="end"/>
      </w:r>
    </w:p>
    <w:p w14:paraId="35A46BD0" w14:textId="2E8A730B" w:rsidR="00D475F5" w:rsidRDefault="00D475F5">
      <w:pPr>
        <w:pStyle w:val="TOC2"/>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Challenges to developing networks and partnerships</w:t>
      </w:r>
      <w:r>
        <w:rPr>
          <w:noProof/>
        </w:rPr>
        <w:tab/>
      </w:r>
      <w:r>
        <w:rPr>
          <w:noProof/>
        </w:rPr>
        <w:fldChar w:fldCharType="begin"/>
      </w:r>
      <w:r>
        <w:rPr>
          <w:noProof/>
        </w:rPr>
        <w:instrText xml:space="preserve"> PAGEREF _Toc491074765 \h </w:instrText>
      </w:r>
      <w:r>
        <w:rPr>
          <w:noProof/>
        </w:rPr>
      </w:r>
      <w:r>
        <w:rPr>
          <w:noProof/>
        </w:rPr>
        <w:fldChar w:fldCharType="separate"/>
      </w:r>
      <w:r w:rsidR="00360D4C">
        <w:rPr>
          <w:noProof/>
        </w:rPr>
        <w:t>31</w:t>
      </w:r>
      <w:r>
        <w:rPr>
          <w:noProof/>
        </w:rPr>
        <w:fldChar w:fldCharType="end"/>
      </w:r>
    </w:p>
    <w:p w14:paraId="7FC8DB42" w14:textId="106C4A49" w:rsidR="00D475F5" w:rsidRDefault="00D475F5">
      <w:pPr>
        <w:pStyle w:val="TOC2"/>
        <w:rPr>
          <w:rFonts w:eastAsiaTheme="minorEastAsia" w:cstheme="minorBidi"/>
          <w:noProof/>
          <w:sz w:val="22"/>
          <w:szCs w:val="22"/>
          <w:lang w:eastAsia="en-AU"/>
        </w:rPr>
      </w:pPr>
      <w:r>
        <w:rPr>
          <w:noProof/>
        </w:rPr>
        <w:t>5.4</w:t>
      </w:r>
      <w:r>
        <w:rPr>
          <w:rFonts w:eastAsiaTheme="minorEastAsia" w:cstheme="minorBidi"/>
          <w:noProof/>
          <w:sz w:val="22"/>
          <w:szCs w:val="22"/>
          <w:lang w:eastAsia="en-AU"/>
        </w:rPr>
        <w:tab/>
      </w:r>
      <w:r>
        <w:rPr>
          <w:noProof/>
        </w:rPr>
        <w:t>The Australia Awards as a vehicle for economic and public diplomacy</w:t>
      </w:r>
      <w:r>
        <w:rPr>
          <w:noProof/>
        </w:rPr>
        <w:tab/>
      </w:r>
      <w:r>
        <w:rPr>
          <w:noProof/>
        </w:rPr>
        <w:fldChar w:fldCharType="begin"/>
      </w:r>
      <w:r>
        <w:rPr>
          <w:noProof/>
        </w:rPr>
        <w:instrText xml:space="preserve"> PAGEREF _Toc491074766 \h </w:instrText>
      </w:r>
      <w:r>
        <w:rPr>
          <w:noProof/>
        </w:rPr>
      </w:r>
      <w:r>
        <w:rPr>
          <w:noProof/>
        </w:rPr>
        <w:fldChar w:fldCharType="separate"/>
      </w:r>
      <w:r w:rsidR="00360D4C">
        <w:rPr>
          <w:noProof/>
        </w:rPr>
        <w:t>33</w:t>
      </w:r>
      <w:r>
        <w:rPr>
          <w:noProof/>
        </w:rPr>
        <w:fldChar w:fldCharType="end"/>
      </w:r>
    </w:p>
    <w:p w14:paraId="579064DE" w14:textId="256A8B78" w:rsidR="00D475F5" w:rsidRDefault="00D475F5">
      <w:pPr>
        <w:pStyle w:val="TOC1"/>
        <w:rPr>
          <w:rFonts w:eastAsiaTheme="minorEastAsia" w:cstheme="minorBidi"/>
          <w:b w:val="0"/>
          <w:szCs w:val="22"/>
          <w:lang w:eastAsia="en-AU"/>
        </w:rPr>
      </w:pPr>
      <w:r>
        <w:t>6.</w:t>
      </w:r>
      <w:r>
        <w:rPr>
          <w:rFonts w:eastAsiaTheme="minorEastAsia" w:cstheme="minorBidi"/>
          <w:b w:val="0"/>
          <w:szCs w:val="22"/>
          <w:lang w:eastAsia="en-AU"/>
        </w:rPr>
        <w:tab/>
      </w:r>
      <w:r>
        <w:t>Views about Australia and Australian expertise</w:t>
      </w:r>
      <w:r>
        <w:tab/>
      </w:r>
      <w:r>
        <w:fldChar w:fldCharType="begin"/>
      </w:r>
      <w:r>
        <w:instrText xml:space="preserve"> PAGEREF _Toc491074767 \h </w:instrText>
      </w:r>
      <w:r>
        <w:fldChar w:fldCharType="separate"/>
      </w:r>
      <w:r w:rsidR="00360D4C">
        <w:t>34</w:t>
      </w:r>
      <w:r>
        <w:fldChar w:fldCharType="end"/>
      </w:r>
    </w:p>
    <w:p w14:paraId="597A7615" w14:textId="03752FDF" w:rsidR="00D475F5" w:rsidRDefault="00D475F5">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_Toc491074768 \h </w:instrText>
      </w:r>
      <w:r>
        <w:rPr>
          <w:noProof/>
        </w:rPr>
      </w:r>
      <w:r>
        <w:rPr>
          <w:noProof/>
        </w:rPr>
        <w:fldChar w:fldCharType="separate"/>
      </w:r>
      <w:r w:rsidR="00360D4C">
        <w:rPr>
          <w:noProof/>
        </w:rPr>
        <w:t>34</w:t>
      </w:r>
      <w:r>
        <w:rPr>
          <w:noProof/>
        </w:rPr>
        <w:fldChar w:fldCharType="end"/>
      </w:r>
    </w:p>
    <w:p w14:paraId="4A10F0E0" w14:textId="41BA371B" w:rsidR="00D475F5" w:rsidRDefault="00D475F5">
      <w:pPr>
        <w:pStyle w:val="TOC2"/>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_Toc491074769 \h </w:instrText>
      </w:r>
      <w:r>
        <w:rPr>
          <w:noProof/>
        </w:rPr>
      </w:r>
      <w:r>
        <w:rPr>
          <w:noProof/>
        </w:rPr>
        <w:fldChar w:fldCharType="separate"/>
      </w:r>
      <w:r w:rsidR="00360D4C">
        <w:rPr>
          <w:noProof/>
        </w:rPr>
        <w:t>34</w:t>
      </w:r>
      <w:r>
        <w:rPr>
          <w:noProof/>
        </w:rPr>
        <w:fldChar w:fldCharType="end"/>
      </w:r>
    </w:p>
    <w:p w14:paraId="06F594C6" w14:textId="1FE0F063" w:rsidR="00D475F5" w:rsidRDefault="00D475F5">
      <w:pPr>
        <w:pStyle w:val="TOC2"/>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How alumni’s views about Australia were formed</w:t>
      </w:r>
      <w:r>
        <w:rPr>
          <w:noProof/>
        </w:rPr>
        <w:tab/>
      </w:r>
      <w:r>
        <w:rPr>
          <w:noProof/>
        </w:rPr>
        <w:fldChar w:fldCharType="begin"/>
      </w:r>
      <w:r>
        <w:rPr>
          <w:noProof/>
        </w:rPr>
        <w:instrText xml:space="preserve"> PAGEREF _Toc491074770 \h </w:instrText>
      </w:r>
      <w:r>
        <w:rPr>
          <w:noProof/>
        </w:rPr>
      </w:r>
      <w:r>
        <w:rPr>
          <w:noProof/>
        </w:rPr>
        <w:fldChar w:fldCharType="separate"/>
      </w:r>
      <w:r w:rsidR="00360D4C">
        <w:rPr>
          <w:noProof/>
        </w:rPr>
        <w:t>34</w:t>
      </w:r>
      <w:r>
        <w:rPr>
          <w:noProof/>
        </w:rPr>
        <w:fldChar w:fldCharType="end"/>
      </w:r>
    </w:p>
    <w:p w14:paraId="165929C7" w14:textId="1372B6D2" w:rsidR="00D475F5" w:rsidRDefault="00D475F5">
      <w:pPr>
        <w:pStyle w:val="TOC2"/>
        <w:rPr>
          <w:rFonts w:eastAsiaTheme="minorEastAsia" w:cstheme="minorBidi"/>
          <w:noProof/>
          <w:sz w:val="22"/>
          <w:szCs w:val="22"/>
          <w:lang w:eastAsia="en-AU"/>
        </w:rPr>
      </w:pPr>
      <w:r>
        <w:rPr>
          <w:noProof/>
        </w:rPr>
        <w:lastRenderedPageBreak/>
        <w:t>6.3</w:t>
      </w:r>
      <w:r>
        <w:rPr>
          <w:rFonts w:eastAsiaTheme="minorEastAsia" w:cstheme="minorBidi"/>
          <w:noProof/>
          <w:sz w:val="22"/>
          <w:szCs w:val="22"/>
          <w:lang w:eastAsia="en-AU"/>
        </w:rPr>
        <w:tab/>
      </w:r>
      <w:r>
        <w:rPr>
          <w:noProof/>
        </w:rPr>
        <w:t>Application of Australian expertise</w:t>
      </w:r>
      <w:r>
        <w:rPr>
          <w:noProof/>
        </w:rPr>
        <w:tab/>
      </w:r>
      <w:r>
        <w:rPr>
          <w:noProof/>
        </w:rPr>
        <w:fldChar w:fldCharType="begin"/>
      </w:r>
      <w:r>
        <w:rPr>
          <w:noProof/>
        </w:rPr>
        <w:instrText xml:space="preserve"> PAGEREF _Toc491074771 \h </w:instrText>
      </w:r>
      <w:r>
        <w:rPr>
          <w:noProof/>
        </w:rPr>
      </w:r>
      <w:r>
        <w:rPr>
          <w:noProof/>
        </w:rPr>
        <w:fldChar w:fldCharType="separate"/>
      </w:r>
      <w:r w:rsidR="00360D4C">
        <w:rPr>
          <w:noProof/>
        </w:rPr>
        <w:t>36</w:t>
      </w:r>
      <w:r>
        <w:rPr>
          <w:noProof/>
        </w:rPr>
        <w:fldChar w:fldCharType="end"/>
      </w:r>
    </w:p>
    <w:p w14:paraId="75A47375" w14:textId="32DC5A40" w:rsidR="00D475F5" w:rsidRDefault="00D475F5">
      <w:pPr>
        <w:pStyle w:val="TOC1"/>
        <w:rPr>
          <w:rFonts w:eastAsiaTheme="minorEastAsia" w:cstheme="minorBidi"/>
          <w:b w:val="0"/>
          <w:szCs w:val="22"/>
          <w:lang w:eastAsia="en-AU"/>
        </w:rPr>
      </w:pPr>
      <w:r>
        <w:t>7.</w:t>
      </w:r>
      <w:r>
        <w:rPr>
          <w:rFonts w:eastAsiaTheme="minorEastAsia" w:cstheme="minorBidi"/>
          <w:b w:val="0"/>
          <w:szCs w:val="22"/>
          <w:lang w:eastAsia="en-AU"/>
        </w:rPr>
        <w:tab/>
      </w:r>
      <w:r>
        <w:t>Impact of Australia Awards in addressing equity issues</w:t>
      </w:r>
      <w:r>
        <w:tab/>
      </w:r>
      <w:r>
        <w:fldChar w:fldCharType="begin"/>
      </w:r>
      <w:r>
        <w:instrText xml:space="preserve"> PAGEREF _Toc491074772 \h </w:instrText>
      </w:r>
      <w:r>
        <w:fldChar w:fldCharType="separate"/>
      </w:r>
      <w:r w:rsidR="00360D4C">
        <w:t>38</w:t>
      </w:r>
      <w:r>
        <w:fldChar w:fldCharType="end"/>
      </w:r>
    </w:p>
    <w:p w14:paraId="40EE4A3D" w14:textId="4A7F196C" w:rsidR="00D475F5" w:rsidRDefault="00D475F5">
      <w:pPr>
        <w:pStyle w:val="TOC2"/>
        <w:rPr>
          <w:rFonts w:eastAsiaTheme="minorEastAsia" w:cstheme="minorBidi"/>
          <w:noProof/>
          <w:sz w:val="22"/>
          <w:szCs w:val="22"/>
          <w:lang w:eastAsia="en-AU"/>
        </w:rPr>
      </w:pPr>
      <w:r>
        <w:rPr>
          <w:noProof/>
        </w:rPr>
        <w:t>Summary findings</w:t>
      </w:r>
      <w:r>
        <w:rPr>
          <w:noProof/>
        </w:rPr>
        <w:tab/>
      </w:r>
      <w:r>
        <w:rPr>
          <w:noProof/>
        </w:rPr>
        <w:fldChar w:fldCharType="begin"/>
      </w:r>
      <w:r>
        <w:rPr>
          <w:noProof/>
        </w:rPr>
        <w:instrText xml:space="preserve"> PAGEREF _Toc491074773 \h </w:instrText>
      </w:r>
      <w:r>
        <w:rPr>
          <w:noProof/>
        </w:rPr>
      </w:r>
      <w:r>
        <w:rPr>
          <w:noProof/>
        </w:rPr>
        <w:fldChar w:fldCharType="separate"/>
      </w:r>
      <w:r w:rsidR="00360D4C">
        <w:rPr>
          <w:noProof/>
        </w:rPr>
        <w:t>38</w:t>
      </w:r>
      <w:r>
        <w:rPr>
          <w:noProof/>
        </w:rPr>
        <w:fldChar w:fldCharType="end"/>
      </w:r>
    </w:p>
    <w:p w14:paraId="10A2CE05" w14:textId="08FF2BB7" w:rsidR="00D475F5" w:rsidRDefault="00D475F5">
      <w:pPr>
        <w:pStyle w:val="TOC2"/>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Background</w:t>
      </w:r>
      <w:r>
        <w:rPr>
          <w:noProof/>
        </w:rPr>
        <w:tab/>
      </w:r>
      <w:r>
        <w:rPr>
          <w:noProof/>
        </w:rPr>
        <w:fldChar w:fldCharType="begin"/>
      </w:r>
      <w:r>
        <w:rPr>
          <w:noProof/>
        </w:rPr>
        <w:instrText xml:space="preserve"> PAGEREF _Toc491074774 \h </w:instrText>
      </w:r>
      <w:r>
        <w:rPr>
          <w:noProof/>
        </w:rPr>
      </w:r>
      <w:r>
        <w:rPr>
          <w:noProof/>
        </w:rPr>
        <w:fldChar w:fldCharType="separate"/>
      </w:r>
      <w:r w:rsidR="00360D4C">
        <w:rPr>
          <w:noProof/>
        </w:rPr>
        <w:t>38</w:t>
      </w:r>
      <w:r>
        <w:rPr>
          <w:noProof/>
        </w:rPr>
        <w:fldChar w:fldCharType="end"/>
      </w:r>
    </w:p>
    <w:p w14:paraId="50C650B6" w14:textId="403CB90A" w:rsidR="00D475F5" w:rsidRDefault="00D475F5">
      <w:pPr>
        <w:pStyle w:val="TOC2"/>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Barriers to access</w:t>
      </w:r>
      <w:r>
        <w:rPr>
          <w:noProof/>
        </w:rPr>
        <w:tab/>
      </w:r>
      <w:r>
        <w:rPr>
          <w:noProof/>
        </w:rPr>
        <w:fldChar w:fldCharType="begin"/>
      </w:r>
      <w:r>
        <w:rPr>
          <w:noProof/>
        </w:rPr>
        <w:instrText xml:space="preserve"> PAGEREF _Toc491074775 \h </w:instrText>
      </w:r>
      <w:r>
        <w:rPr>
          <w:noProof/>
        </w:rPr>
      </w:r>
      <w:r>
        <w:rPr>
          <w:noProof/>
        </w:rPr>
        <w:fldChar w:fldCharType="separate"/>
      </w:r>
      <w:r w:rsidR="00360D4C">
        <w:rPr>
          <w:noProof/>
        </w:rPr>
        <w:t>39</w:t>
      </w:r>
      <w:r>
        <w:rPr>
          <w:noProof/>
        </w:rPr>
        <w:fldChar w:fldCharType="end"/>
      </w:r>
    </w:p>
    <w:p w14:paraId="6313271D" w14:textId="749378E4" w:rsidR="00D475F5" w:rsidRDefault="00D475F5">
      <w:pPr>
        <w:pStyle w:val="TOC2"/>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Gender and disadvantage in Sri Lanka</w:t>
      </w:r>
      <w:r>
        <w:rPr>
          <w:noProof/>
        </w:rPr>
        <w:tab/>
      </w:r>
      <w:r>
        <w:rPr>
          <w:noProof/>
        </w:rPr>
        <w:fldChar w:fldCharType="begin"/>
      </w:r>
      <w:r>
        <w:rPr>
          <w:noProof/>
        </w:rPr>
        <w:instrText xml:space="preserve"> PAGEREF _Toc491074776 \h </w:instrText>
      </w:r>
      <w:r>
        <w:rPr>
          <w:noProof/>
        </w:rPr>
      </w:r>
      <w:r>
        <w:rPr>
          <w:noProof/>
        </w:rPr>
        <w:fldChar w:fldCharType="separate"/>
      </w:r>
      <w:r w:rsidR="00360D4C">
        <w:rPr>
          <w:noProof/>
        </w:rPr>
        <w:t>39</w:t>
      </w:r>
      <w:r>
        <w:rPr>
          <w:noProof/>
        </w:rPr>
        <w:fldChar w:fldCharType="end"/>
      </w:r>
    </w:p>
    <w:p w14:paraId="70D06AEF" w14:textId="5891AEE0" w:rsidR="00D475F5" w:rsidRDefault="00D475F5">
      <w:pPr>
        <w:pStyle w:val="TOC2"/>
        <w:rPr>
          <w:rFonts w:eastAsiaTheme="minorEastAsia" w:cstheme="minorBidi"/>
          <w:noProof/>
          <w:sz w:val="22"/>
          <w:szCs w:val="22"/>
          <w:lang w:eastAsia="en-AU"/>
        </w:rPr>
      </w:pPr>
      <w:r>
        <w:rPr>
          <w:noProof/>
        </w:rPr>
        <w:t>7.4</w:t>
      </w:r>
      <w:r>
        <w:rPr>
          <w:rFonts w:eastAsiaTheme="minorEastAsia" w:cstheme="minorBidi"/>
          <w:noProof/>
          <w:sz w:val="22"/>
          <w:szCs w:val="22"/>
          <w:lang w:eastAsia="en-AU"/>
        </w:rPr>
        <w:tab/>
      </w:r>
      <w:r>
        <w:rPr>
          <w:noProof/>
        </w:rPr>
        <w:t>Disability in Sri Lanka</w:t>
      </w:r>
      <w:r>
        <w:rPr>
          <w:noProof/>
        </w:rPr>
        <w:tab/>
      </w:r>
      <w:r>
        <w:rPr>
          <w:noProof/>
        </w:rPr>
        <w:fldChar w:fldCharType="begin"/>
      </w:r>
      <w:r>
        <w:rPr>
          <w:noProof/>
        </w:rPr>
        <w:instrText xml:space="preserve"> PAGEREF _Toc491074777 \h </w:instrText>
      </w:r>
      <w:r>
        <w:rPr>
          <w:noProof/>
        </w:rPr>
      </w:r>
      <w:r>
        <w:rPr>
          <w:noProof/>
        </w:rPr>
        <w:fldChar w:fldCharType="separate"/>
      </w:r>
      <w:r w:rsidR="00360D4C">
        <w:rPr>
          <w:noProof/>
        </w:rPr>
        <w:t>42</w:t>
      </w:r>
      <w:r>
        <w:rPr>
          <w:noProof/>
        </w:rPr>
        <w:fldChar w:fldCharType="end"/>
      </w:r>
    </w:p>
    <w:p w14:paraId="06A34625" w14:textId="67EE9E84" w:rsidR="00D475F5" w:rsidRDefault="00D475F5">
      <w:pPr>
        <w:pStyle w:val="TOC2"/>
        <w:rPr>
          <w:rFonts w:eastAsiaTheme="minorEastAsia" w:cstheme="minorBidi"/>
          <w:noProof/>
          <w:sz w:val="22"/>
          <w:szCs w:val="22"/>
          <w:lang w:eastAsia="en-AU"/>
        </w:rPr>
      </w:pPr>
      <w:r>
        <w:rPr>
          <w:noProof/>
        </w:rPr>
        <w:t>7.5</w:t>
      </w:r>
      <w:r>
        <w:rPr>
          <w:rFonts w:eastAsiaTheme="minorEastAsia" w:cstheme="minorBidi"/>
          <w:noProof/>
          <w:sz w:val="22"/>
          <w:szCs w:val="22"/>
          <w:lang w:eastAsia="en-AU"/>
        </w:rPr>
        <w:tab/>
      </w:r>
      <w:r>
        <w:rPr>
          <w:noProof/>
        </w:rPr>
        <w:t>Ethnicity in Sri Lanka</w:t>
      </w:r>
      <w:r>
        <w:rPr>
          <w:noProof/>
        </w:rPr>
        <w:tab/>
      </w:r>
      <w:r>
        <w:rPr>
          <w:noProof/>
        </w:rPr>
        <w:fldChar w:fldCharType="begin"/>
      </w:r>
      <w:r>
        <w:rPr>
          <w:noProof/>
        </w:rPr>
        <w:instrText xml:space="preserve"> PAGEREF _Toc491074778 \h </w:instrText>
      </w:r>
      <w:r>
        <w:rPr>
          <w:noProof/>
        </w:rPr>
      </w:r>
      <w:r>
        <w:rPr>
          <w:noProof/>
        </w:rPr>
        <w:fldChar w:fldCharType="separate"/>
      </w:r>
      <w:r w:rsidR="00360D4C">
        <w:rPr>
          <w:noProof/>
        </w:rPr>
        <w:t>45</w:t>
      </w:r>
      <w:r>
        <w:rPr>
          <w:noProof/>
        </w:rPr>
        <w:fldChar w:fldCharType="end"/>
      </w:r>
    </w:p>
    <w:p w14:paraId="40C69B89" w14:textId="4844114F" w:rsidR="00D475F5" w:rsidRDefault="00D475F5">
      <w:pPr>
        <w:pStyle w:val="TOC2"/>
        <w:rPr>
          <w:rFonts w:eastAsiaTheme="minorEastAsia" w:cstheme="minorBidi"/>
          <w:noProof/>
          <w:sz w:val="22"/>
          <w:szCs w:val="22"/>
          <w:lang w:eastAsia="en-AU"/>
        </w:rPr>
      </w:pPr>
      <w:r>
        <w:rPr>
          <w:noProof/>
        </w:rPr>
        <w:t>7.6</w:t>
      </w:r>
      <w:r>
        <w:rPr>
          <w:rFonts w:eastAsiaTheme="minorEastAsia" w:cstheme="minorBidi"/>
          <w:noProof/>
          <w:sz w:val="22"/>
          <w:szCs w:val="22"/>
          <w:lang w:eastAsia="en-AU"/>
        </w:rPr>
        <w:tab/>
      </w:r>
      <w:r>
        <w:rPr>
          <w:noProof/>
        </w:rPr>
        <w:t>Further impact of the Australia Awards in the Sri Lankan context</w:t>
      </w:r>
      <w:r>
        <w:rPr>
          <w:noProof/>
        </w:rPr>
        <w:tab/>
      </w:r>
      <w:r>
        <w:rPr>
          <w:noProof/>
        </w:rPr>
        <w:fldChar w:fldCharType="begin"/>
      </w:r>
      <w:r>
        <w:rPr>
          <w:noProof/>
        </w:rPr>
        <w:instrText xml:space="preserve"> PAGEREF _Toc491074779 \h </w:instrText>
      </w:r>
      <w:r>
        <w:rPr>
          <w:noProof/>
        </w:rPr>
      </w:r>
      <w:r>
        <w:rPr>
          <w:noProof/>
        </w:rPr>
        <w:fldChar w:fldCharType="separate"/>
      </w:r>
      <w:r w:rsidR="00360D4C">
        <w:rPr>
          <w:noProof/>
        </w:rPr>
        <w:t>46</w:t>
      </w:r>
      <w:r>
        <w:rPr>
          <w:noProof/>
        </w:rPr>
        <w:fldChar w:fldCharType="end"/>
      </w:r>
    </w:p>
    <w:p w14:paraId="1E49A30D" w14:textId="7658D7FE" w:rsidR="00D475F5" w:rsidRDefault="00D475F5">
      <w:pPr>
        <w:pStyle w:val="TOC1"/>
        <w:rPr>
          <w:rFonts w:eastAsiaTheme="minorEastAsia" w:cstheme="minorBidi"/>
          <w:b w:val="0"/>
          <w:szCs w:val="22"/>
          <w:lang w:eastAsia="en-AU"/>
        </w:rPr>
      </w:pPr>
      <w:r>
        <w:t>8.</w:t>
      </w:r>
      <w:r>
        <w:rPr>
          <w:rFonts w:eastAsiaTheme="minorEastAsia" w:cstheme="minorBidi"/>
          <w:b w:val="0"/>
          <w:szCs w:val="22"/>
          <w:lang w:eastAsia="en-AU"/>
        </w:rPr>
        <w:tab/>
      </w:r>
      <w:r>
        <w:t>Conclusion</w:t>
      </w:r>
      <w:r>
        <w:tab/>
      </w:r>
      <w:r>
        <w:fldChar w:fldCharType="begin"/>
      </w:r>
      <w:r>
        <w:instrText xml:space="preserve"> PAGEREF _Toc491074780 \h </w:instrText>
      </w:r>
      <w:r>
        <w:fldChar w:fldCharType="separate"/>
      </w:r>
      <w:r w:rsidR="00360D4C">
        <w:t>48</w:t>
      </w:r>
      <w:r>
        <w:fldChar w:fldCharType="end"/>
      </w:r>
    </w:p>
    <w:p w14:paraId="0A00D9C1" w14:textId="49631260" w:rsidR="00D475F5" w:rsidRDefault="00D475F5">
      <w:pPr>
        <w:pStyle w:val="TOC1"/>
        <w:rPr>
          <w:rFonts w:eastAsiaTheme="minorEastAsia" w:cstheme="minorBidi"/>
          <w:b w:val="0"/>
          <w:szCs w:val="22"/>
          <w:lang w:eastAsia="en-AU"/>
        </w:rPr>
      </w:pPr>
      <w:r>
        <w:t>9.</w:t>
      </w:r>
      <w:r>
        <w:rPr>
          <w:rFonts w:eastAsiaTheme="minorEastAsia" w:cstheme="minorBidi"/>
          <w:b w:val="0"/>
          <w:szCs w:val="22"/>
          <w:lang w:eastAsia="en-AU"/>
        </w:rPr>
        <w:tab/>
      </w:r>
      <w:r>
        <w:t>Alumni profiles</w:t>
      </w:r>
      <w:r>
        <w:tab/>
      </w:r>
      <w:r>
        <w:fldChar w:fldCharType="begin"/>
      </w:r>
      <w:r>
        <w:instrText xml:space="preserve"> PAGEREF _Toc491074781 \h </w:instrText>
      </w:r>
      <w:r>
        <w:fldChar w:fldCharType="separate"/>
      </w:r>
      <w:r w:rsidR="00360D4C">
        <w:t>50</w:t>
      </w:r>
      <w:r>
        <w:fldChar w:fldCharType="end"/>
      </w:r>
    </w:p>
    <w:p w14:paraId="5DAE8526" w14:textId="78C4C450" w:rsidR="00D475F5" w:rsidRDefault="00D475F5">
      <w:pPr>
        <w:pStyle w:val="TOC1"/>
        <w:rPr>
          <w:rFonts w:eastAsiaTheme="minorEastAsia" w:cstheme="minorBidi"/>
          <w:b w:val="0"/>
          <w:szCs w:val="22"/>
          <w:lang w:eastAsia="en-AU"/>
        </w:rPr>
      </w:pPr>
      <w:r>
        <w:t>10.</w:t>
      </w:r>
      <w:r>
        <w:rPr>
          <w:rFonts w:eastAsiaTheme="minorEastAsia" w:cstheme="minorBidi"/>
          <w:b w:val="0"/>
          <w:szCs w:val="22"/>
          <w:lang w:eastAsia="en-AU"/>
        </w:rPr>
        <w:tab/>
      </w:r>
      <w:r>
        <w:t>References</w:t>
      </w:r>
      <w:r>
        <w:tab/>
      </w:r>
      <w:r>
        <w:fldChar w:fldCharType="begin"/>
      </w:r>
      <w:r>
        <w:instrText xml:space="preserve"> PAGEREF _Toc491074782 \h </w:instrText>
      </w:r>
      <w:r>
        <w:fldChar w:fldCharType="separate"/>
      </w:r>
      <w:r w:rsidR="00360D4C">
        <w:t>57</w:t>
      </w:r>
      <w:r>
        <w:fldChar w:fldCharType="end"/>
      </w:r>
    </w:p>
    <w:p w14:paraId="0B36D9F3" w14:textId="2FAC304B" w:rsidR="00D475F5" w:rsidRDefault="00D475F5">
      <w:pPr>
        <w:pStyle w:val="TOC1"/>
        <w:rPr>
          <w:rFonts w:eastAsiaTheme="minorEastAsia" w:cstheme="minorBidi"/>
          <w:b w:val="0"/>
          <w:szCs w:val="22"/>
          <w:lang w:eastAsia="en-AU"/>
        </w:rPr>
      </w:pPr>
      <w:r w:rsidRPr="002A360B">
        <w:rPr>
          <w:lang w:val="en-US"/>
        </w:rPr>
        <w:t>Annex 1: Case Study propositions</w:t>
      </w:r>
      <w:r>
        <w:tab/>
      </w:r>
      <w:r>
        <w:fldChar w:fldCharType="begin"/>
      </w:r>
      <w:r>
        <w:instrText xml:space="preserve"> PAGEREF _Toc491074783 \h </w:instrText>
      </w:r>
      <w:r>
        <w:fldChar w:fldCharType="separate"/>
      </w:r>
      <w:r w:rsidR="00360D4C">
        <w:t>58</w:t>
      </w:r>
      <w:r>
        <w:fldChar w:fldCharType="end"/>
      </w:r>
    </w:p>
    <w:p w14:paraId="5253FC45" w14:textId="7BC57134" w:rsidR="00D475F5" w:rsidRDefault="00D475F5">
      <w:pPr>
        <w:pStyle w:val="TOC1"/>
        <w:rPr>
          <w:rFonts w:eastAsiaTheme="minorEastAsia" w:cstheme="minorBidi"/>
          <w:b w:val="0"/>
          <w:szCs w:val="22"/>
          <w:lang w:eastAsia="en-AU"/>
        </w:rPr>
      </w:pPr>
      <w:r>
        <w:rPr>
          <w:lang w:eastAsia="en-AU"/>
        </w:rPr>
        <w:t>Annex 2: Key participant questions</w:t>
      </w:r>
      <w:r>
        <w:tab/>
      </w:r>
      <w:r>
        <w:fldChar w:fldCharType="begin"/>
      </w:r>
      <w:r>
        <w:instrText xml:space="preserve"> PAGEREF _Toc491074784 \h </w:instrText>
      </w:r>
      <w:r>
        <w:fldChar w:fldCharType="separate"/>
      </w:r>
      <w:r w:rsidR="00360D4C">
        <w:t>60</w:t>
      </w:r>
      <w:r>
        <w:fldChar w:fldCharType="end"/>
      </w:r>
    </w:p>
    <w:p w14:paraId="7B01B75C" w14:textId="6094CE6D" w:rsidR="00D475F5" w:rsidRDefault="00D475F5">
      <w:pPr>
        <w:pStyle w:val="TOC1"/>
        <w:rPr>
          <w:rFonts w:eastAsiaTheme="minorEastAsia" w:cstheme="minorBidi"/>
          <w:b w:val="0"/>
          <w:szCs w:val="22"/>
          <w:lang w:eastAsia="en-AU"/>
        </w:rPr>
      </w:pPr>
      <w:r>
        <w:rPr>
          <w:lang w:eastAsia="en-AU"/>
        </w:rPr>
        <w:t>Annex 3: Sri Lanka Case Study participants</w:t>
      </w:r>
      <w:r>
        <w:tab/>
      </w:r>
      <w:r>
        <w:fldChar w:fldCharType="begin"/>
      </w:r>
      <w:r>
        <w:instrText xml:space="preserve"> PAGEREF _Toc491074785 \h </w:instrText>
      </w:r>
      <w:r>
        <w:fldChar w:fldCharType="separate"/>
      </w:r>
      <w:r w:rsidR="00360D4C">
        <w:t>65</w:t>
      </w:r>
      <w:r>
        <w:fldChar w:fldCharType="end"/>
      </w:r>
    </w:p>
    <w:p w14:paraId="53C617C7" w14:textId="01C1B986" w:rsidR="00A32E5A" w:rsidRDefault="00621FA1" w:rsidP="00F40449">
      <w:pPr>
        <w:pStyle w:val="TableHeading"/>
        <w:tabs>
          <w:tab w:val="left" w:pos="284"/>
        </w:tabs>
        <w:ind w:left="-142"/>
      </w:pPr>
      <w:r>
        <w:rPr>
          <w:rFonts w:asciiTheme="minorHAnsi" w:hAnsiTheme="minorHAnsi"/>
          <w:color w:val="auto"/>
          <w:spacing w:val="0"/>
          <w:sz w:val="20"/>
        </w:rPr>
        <w:fldChar w:fldCharType="end"/>
      </w:r>
    </w:p>
    <w:p w14:paraId="718B0CAD" w14:textId="77777777" w:rsidR="00A32E5A" w:rsidRPr="00A32E5A" w:rsidRDefault="00A32E5A" w:rsidP="00754202">
      <w:pPr>
        <w:pStyle w:val="Heading2NoNumbering"/>
      </w:pPr>
      <w:bookmarkStart w:id="0" w:name="_Toc476244186"/>
      <w:bookmarkStart w:id="1" w:name="_Toc476248592"/>
      <w:bookmarkStart w:id="2" w:name="_Toc490128667"/>
      <w:bookmarkStart w:id="3" w:name="_Toc490128901"/>
      <w:bookmarkStart w:id="4" w:name="_Toc491074737"/>
      <w:r w:rsidRPr="00A32E5A">
        <w:t>Tables</w:t>
      </w:r>
      <w:bookmarkEnd w:id="0"/>
      <w:bookmarkEnd w:id="1"/>
      <w:bookmarkEnd w:id="2"/>
      <w:bookmarkEnd w:id="3"/>
      <w:bookmarkEnd w:id="4"/>
    </w:p>
    <w:p w14:paraId="3510A510" w14:textId="1FE39B08" w:rsidR="00004D9A" w:rsidRDefault="00117169" w:rsidP="00A60B2B">
      <w:pPr>
        <w:pStyle w:val="TableofFigures"/>
        <w:tabs>
          <w:tab w:val="left" w:pos="872"/>
          <w:tab w:val="right" w:leader="dot" w:pos="8353"/>
        </w:tabs>
        <w:rPr>
          <w:rFonts w:eastAsiaTheme="minorEastAsia" w:cstheme="minorBidi"/>
          <w:noProof/>
          <w:sz w:val="24"/>
          <w:szCs w:val="24"/>
          <w:lang w:eastAsia="ja-JP"/>
        </w:rPr>
      </w:pPr>
      <w:r w:rsidRPr="002B1FF4">
        <w:rPr>
          <w:rStyle w:val="Hyperlink"/>
          <w:noProof/>
        </w:rPr>
        <w:fldChar w:fldCharType="begin"/>
      </w:r>
      <w:r w:rsidR="00A32E5A" w:rsidRPr="002B1FF4">
        <w:rPr>
          <w:rStyle w:val="Hyperlink"/>
          <w:noProof/>
        </w:rPr>
        <w:instrText xml:space="preserve"> TOC \h \z \c "Table" </w:instrText>
      </w:r>
      <w:r w:rsidRPr="002B1FF4">
        <w:rPr>
          <w:rStyle w:val="Hyperlink"/>
          <w:noProof/>
        </w:rPr>
        <w:fldChar w:fldCharType="separate"/>
      </w:r>
      <w:r w:rsidR="00004D9A">
        <w:rPr>
          <w:noProof/>
        </w:rPr>
        <w:t>Table 1</w:t>
      </w:r>
      <w:r w:rsidR="00004D9A">
        <w:rPr>
          <w:rFonts w:eastAsiaTheme="minorEastAsia" w:cstheme="minorBidi"/>
          <w:noProof/>
          <w:sz w:val="24"/>
          <w:szCs w:val="24"/>
          <w:lang w:eastAsia="ja-JP"/>
        </w:rPr>
        <w:tab/>
      </w:r>
      <w:r w:rsidR="00004D9A" w:rsidRPr="00F756EA">
        <w:rPr>
          <w:noProof/>
        </w:rPr>
        <w:t>Sri Lanka Case Study alumni participants</w:t>
      </w:r>
      <w:r w:rsidR="00004D9A">
        <w:rPr>
          <w:noProof/>
        </w:rPr>
        <w:tab/>
      </w:r>
      <w:r w:rsidR="00004D9A">
        <w:rPr>
          <w:noProof/>
        </w:rPr>
        <w:fldChar w:fldCharType="begin"/>
      </w:r>
      <w:r w:rsidR="00004D9A">
        <w:rPr>
          <w:noProof/>
        </w:rPr>
        <w:instrText xml:space="preserve"> PAGEREF _Toc363934897 \h </w:instrText>
      </w:r>
      <w:r w:rsidR="00004D9A">
        <w:rPr>
          <w:noProof/>
        </w:rPr>
      </w:r>
      <w:r w:rsidR="00004D9A">
        <w:rPr>
          <w:noProof/>
        </w:rPr>
        <w:fldChar w:fldCharType="separate"/>
      </w:r>
      <w:r w:rsidR="00360D4C">
        <w:rPr>
          <w:noProof/>
        </w:rPr>
        <w:t>10</w:t>
      </w:r>
      <w:r w:rsidR="00004D9A">
        <w:rPr>
          <w:noProof/>
        </w:rPr>
        <w:fldChar w:fldCharType="end"/>
      </w:r>
    </w:p>
    <w:p w14:paraId="5A991826" w14:textId="79BF5479" w:rsidR="00004D9A" w:rsidRDefault="00004D9A" w:rsidP="00A60B2B">
      <w:pPr>
        <w:pStyle w:val="TableofFigures"/>
        <w:tabs>
          <w:tab w:val="left" w:pos="872"/>
          <w:tab w:val="right" w:leader="dot" w:pos="8353"/>
        </w:tabs>
        <w:rPr>
          <w:rFonts w:eastAsiaTheme="minorEastAsia" w:cstheme="minorBidi"/>
          <w:noProof/>
          <w:sz w:val="24"/>
          <w:szCs w:val="24"/>
          <w:lang w:eastAsia="ja-JP"/>
        </w:rPr>
      </w:pPr>
      <w:r>
        <w:rPr>
          <w:noProof/>
        </w:rPr>
        <w:t>Table 2</w:t>
      </w:r>
      <w:r>
        <w:rPr>
          <w:rFonts w:eastAsiaTheme="minorEastAsia" w:cstheme="minorBidi"/>
          <w:noProof/>
          <w:sz w:val="24"/>
          <w:szCs w:val="24"/>
          <w:lang w:eastAsia="ja-JP"/>
        </w:rPr>
        <w:tab/>
      </w:r>
      <w:r>
        <w:rPr>
          <w:noProof/>
        </w:rPr>
        <w:t>Key stakeholder and employer/colleague interviews</w:t>
      </w:r>
      <w:r>
        <w:rPr>
          <w:noProof/>
        </w:rPr>
        <w:tab/>
      </w:r>
      <w:r>
        <w:rPr>
          <w:noProof/>
        </w:rPr>
        <w:fldChar w:fldCharType="begin"/>
      </w:r>
      <w:r>
        <w:rPr>
          <w:noProof/>
        </w:rPr>
        <w:instrText xml:space="preserve"> PAGEREF _Toc363934898 \h </w:instrText>
      </w:r>
      <w:r>
        <w:rPr>
          <w:noProof/>
        </w:rPr>
      </w:r>
      <w:r>
        <w:rPr>
          <w:noProof/>
        </w:rPr>
        <w:fldChar w:fldCharType="separate"/>
      </w:r>
      <w:r w:rsidR="00360D4C">
        <w:rPr>
          <w:noProof/>
        </w:rPr>
        <w:t>11</w:t>
      </w:r>
      <w:r>
        <w:rPr>
          <w:noProof/>
        </w:rPr>
        <w:fldChar w:fldCharType="end"/>
      </w:r>
    </w:p>
    <w:p w14:paraId="3E4052A1" w14:textId="3C18AC9B" w:rsidR="00004D9A" w:rsidRPr="00004D9A" w:rsidRDefault="00004D9A" w:rsidP="00A60B2B">
      <w:pPr>
        <w:pStyle w:val="TableofFigures"/>
        <w:tabs>
          <w:tab w:val="left" w:pos="872"/>
          <w:tab w:val="right" w:leader="dot" w:pos="8353"/>
        </w:tabs>
        <w:rPr>
          <w:rFonts w:eastAsiaTheme="minorEastAsia" w:cstheme="minorHAnsi"/>
          <w:noProof/>
          <w:sz w:val="24"/>
          <w:szCs w:val="24"/>
          <w:lang w:eastAsia="ja-JP"/>
        </w:rPr>
      </w:pPr>
      <w:r w:rsidRPr="00004D9A">
        <w:rPr>
          <w:rFonts w:cstheme="minorHAnsi"/>
          <w:noProof/>
        </w:rPr>
        <w:t>Table 3</w:t>
      </w:r>
      <w:r w:rsidRPr="00004D9A">
        <w:rPr>
          <w:rFonts w:eastAsiaTheme="minorEastAsia" w:cstheme="minorHAnsi"/>
          <w:noProof/>
          <w:sz w:val="24"/>
          <w:szCs w:val="24"/>
          <w:lang w:eastAsia="ja-JP"/>
        </w:rPr>
        <w:tab/>
      </w:r>
      <w:r w:rsidRPr="00004D9A">
        <w:rPr>
          <w:rFonts w:cstheme="minorHAnsi"/>
          <w:noProof/>
        </w:rPr>
        <w:t>Participants in the Australia Awards Sri Lanka Case Study</w:t>
      </w:r>
      <w:r w:rsidRPr="00004D9A">
        <w:rPr>
          <w:rFonts w:cstheme="minorHAnsi"/>
          <w:noProof/>
        </w:rPr>
        <w:tab/>
      </w:r>
      <w:r w:rsidRPr="00004D9A">
        <w:rPr>
          <w:rFonts w:cstheme="minorHAnsi"/>
          <w:noProof/>
        </w:rPr>
        <w:fldChar w:fldCharType="begin"/>
      </w:r>
      <w:r w:rsidRPr="00004D9A">
        <w:rPr>
          <w:rFonts w:cstheme="minorHAnsi"/>
          <w:noProof/>
        </w:rPr>
        <w:instrText xml:space="preserve"> PAGEREF _Toc363934899 \h </w:instrText>
      </w:r>
      <w:r w:rsidRPr="00004D9A">
        <w:rPr>
          <w:rFonts w:cstheme="minorHAnsi"/>
          <w:noProof/>
        </w:rPr>
      </w:r>
      <w:r w:rsidRPr="00004D9A">
        <w:rPr>
          <w:rFonts w:cstheme="minorHAnsi"/>
          <w:noProof/>
        </w:rPr>
        <w:fldChar w:fldCharType="separate"/>
      </w:r>
      <w:r w:rsidR="00360D4C">
        <w:rPr>
          <w:rFonts w:cstheme="minorHAnsi"/>
          <w:noProof/>
        </w:rPr>
        <w:t>65</w:t>
      </w:r>
      <w:r w:rsidRPr="00004D9A">
        <w:rPr>
          <w:rFonts w:cstheme="minorHAnsi"/>
          <w:noProof/>
        </w:rPr>
        <w:fldChar w:fldCharType="end"/>
      </w:r>
    </w:p>
    <w:p w14:paraId="188C1E59" w14:textId="77777777" w:rsidR="004A33DB" w:rsidRDefault="00117169" w:rsidP="00FD4B65">
      <w:pPr>
        <w:pStyle w:val="BodyCopy"/>
        <w:rPr>
          <w:rStyle w:val="Hyperlink"/>
          <w:noProof/>
        </w:rPr>
      </w:pPr>
      <w:r w:rsidRPr="002B1FF4">
        <w:rPr>
          <w:rStyle w:val="Hyperlink"/>
          <w:noProof/>
        </w:rPr>
        <w:fldChar w:fldCharType="end"/>
      </w:r>
    </w:p>
    <w:p w14:paraId="0C5C7763" w14:textId="046DEC4A" w:rsidR="00754202" w:rsidRDefault="00754202" w:rsidP="00754202">
      <w:pPr>
        <w:pStyle w:val="Heading2NoNumbering"/>
        <w:rPr>
          <w:lang w:eastAsia="en-AU"/>
        </w:rPr>
      </w:pPr>
      <w:bookmarkStart w:id="5" w:name="_Toc490128668"/>
      <w:bookmarkStart w:id="6" w:name="_Toc490128902"/>
      <w:bookmarkStart w:id="7" w:name="_Toc491074738"/>
      <w:r>
        <w:rPr>
          <w:lang w:eastAsia="en-AU"/>
        </w:rPr>
        <w:t>Figures</w:t>
      </w:r>
      <w:bookmarkEnd w:id="5"/>
      <w:bookmarkEnd w:id="6"/>
      <w:bookmarkEnd w:id="7"/>
    </w:p>
    <w:p w14:paraId="3BA1EF66" w14:textId="0A693C11" w:rsidR="00754202" w:rsidRPr="00754202" w:rsidRDefault="00754202" w:rsidP="00754202">
      <w:pPr>
        <w:pStyle w:val="TOC1"/>
        <w:spacing w:after="0"/>
        <w:rPr>
          <w:rFonts w:eastAsiaTheme="minorEastAsia" w:cstheme="minorBidi"/>
          <w:b w:val="0"/>
          <w:sz w:val="20"/>
          <w:lang w:eastAsia="en-AU"/>
        </w:rPr>
      </w:pPr>
      <w:r w:rsidRPr="00754202">
        <w:rPr>
          <w:b w:val="0"/>
          <w:sz w:val="24"/>
          <w:szCs w:val="24"/>
          <w:lang w:eastAsia="en-AU"/>
        </w:rPr>
        <w:fldChar w:fldCharType="begin"/>
      </w:r>
      <w:r w:rsidRPr="00754202">
        <w:rPr>
          <w:b w:val="0"/>
          <w:sz w:val="24"/>
          <w:szCs w:val="24"/>
          <w:lang w:eastAsia="en-AU"/>
        </w:rPr>
        <w:instrText xml:space="preserve"> TOC \h \z \t "Chart Title,1" </w:instrText>
      </w:r>
      <w:r w:rsidRPr="00754202">
        <w:rPr>
          <w:b w:val="0"/>
          <w:sz w:val="24"/>
          <w:szCs w:val="24"/>
          <w:lang w:eastAsia="en-AU"/>
        </w:rPr>
        <w:fldChar w:fldCharType="separate"/>
      </w:r>
    </w:p>
    <w:p w14:paraId="4E69F8D1" w14:textId="2501CCD9" w:rsidR="00754202" w:rsidRPr="00754202" w:rsidRDefault="00360D4C" w:rsidP="00A60B2B">
      <w:pPr>
        <w:pStyle w:val="TOC1"/>
        <w:spacing w:after="0"/>
        <w:rPr>
          <w:rFonts w:eastAsiaTheme="minorEastAsia" w:cstheme="minorBidi"/>
          <w:b w:val="0"/>
          <w:sz w:val="20"/>
          <w:lang w:eastAsia="en-AU"/>
        </w:rPr>
      </w:pPr>
      <w:hyperlink w:anchor="_Toc490128471" w:history="1">
        <w:r w:rsidR="00754202" w:rsidRPr="00754202">
          <w:rPr>
            <w:rStyle w:val="Hyperlink"/>
            <w:b w:val="0"/>
            <w:sz w:val="20"/>
          </w:rPr>
          <w:t>Figure 1:</w:t>
        </w:r>
        <w:r w:rsidR="00754202" w:rsidRPr="00754202">
          <w:rPr>
            <w:rFonts w:eastAsiaTheme="minorEastAsia" w:cstheme="minorBidi"/>
            <w:b w:val="0"/>
            <w:sz w:val="20"/>
            <w:lang w:eastAsia="en-AU"/>
          </w:rPr>
          <w:tab/>
        </w:r>
        <w:r w:rsidR="00754202" w:rsidRPr="00754202">
          <w:rPr>
            <w:rStyle w:val="Hyperlink"/>
            <w:b w:val="0"/>
            <w:sz w:val="20"/>
          </w:rPr>
          <w:t>Colombo Plan Memorial and Colombo Town Hall</w:t>
        </w:r>
        <w:r w:rsidR="00754202" w:rsidRPr="00754202">
          <w:rPr>
            <w:b w:val="0"/>
            <w:webHidden/>
            <w:sz w:val="20"/>
          </w:rPr>
          <w:tab/>
        </w:r>
        <w:r w:rsidR="00754202" w:rsidRPr="00754202">
          <w:rPr>
            <w:b w:val="0"/>
            <w:webHidden/>
            <w:sz w:val="20"/>
          </w:rPr>
          <w:fldChar w:fldCharType="begin"/>
        </w:r>
        <w:r w:rsidR="00754202" w:rsidRPr="00754202">
          <w:rPr>
            <w:b w:val="0"/>
            <w:webHidden/>
            <w:sz w:val="20"/>
          </w:rPr>
          <w:instrText xml:space="preserve"> PAGEREF _Toc490128471 \h </w:instrText>
        </w:r>
        <w:r w:rsidR="00754202" w:rsidRPr="00754202">
          <w:rPr>
            <w:b w:val="0"/>
            <w:webHidden/>
            <w:sz w:val="20"/>
          </w:rPr>
        </w:r>
        <w:r w:rsidR="00754202" w:rsidRPr="00754202">
          <w:rPr>
            <w:b w:val="0"/>
            <w:webHidden/>
            <w:sz w:val="20"/>
          </w:rPr>
          <w:fldChar w:fldCharType="separate"/>
        </w:r>
        <w:r>
          <w:rPr>
            <w:b w:val="0"/>
            <w:webHidden/>
            <w:sz w:val="20"/>
          </w:rPr>
          <w:t>18</w:t>
        </w:r>
        <w:r w:rsidR="00754202" w:rsidRPr="00754202">
          <w:rPr>
            <w:b w:val="0"/>
            <w:webHidden/>
            <w:sz w:val="20"/>
          </w:rPr>
          <w:fldChar w:fldCharType="end"/>
        </w:r>
      </w:hyperlink>
    </w:p>
    <w:p w14:paraId="527B3ED2" w14:textId="795929F7" w:rsidR="00754202" w:rsidRPr="00754202" w:rsidRDefault="00360D4C" w:rsidP="00A60B2B">
      <w:pPr>
        <w:pStyle w:val="TOC1"/>
        <w:spacing w:after="0"/>
        <w:rPr>
          <w:rFonts w:eastAsiaTheme="minorEastAsia" w:cstheme="minorBidi"/>
          <w:b w:val="0"/>
          <w:sz w:val="20"/>
          <w:lang w:eastAsia="en-AU"/>
        </w:rPr>
      </w:pPr>
      <w:hyperlink w:anchor="_Toc490128472" w:history="1">
        <w:r w:rsidR="00754202" w:rsidRPr="00754202">
          <w:rPr>
            <w:rStyle w:val="Hyperlink"/>
            <w:b w:val="0"/>
            <w:sz w:val="20"/>
          </w:rPr>
          <w:t>Figure 2:</w:t>
        </w:r>
        <w:r w:rsidR="00754202" w:rsidRPr="00754202">
          <w:rPr>
            <w:rFonts w:eastAsiaTheme="minorEastAsia" w:cstheme="minorBidi"/>
            <w:b w:val="0"/>
            <w:sz w:val="20"/>
            <w:lang w:eastAsia="en-AU"/>
          </w:rPr>
          <w:tab/>
        </w:r>
        <w:r w:rsidR="00754202" w:rsidRPr="00754202">
          <w:rPr>
            <w:rStyle w:val="Hyperlink"/>
            <w:b w:val="0"/>
            <w:sz w:val="20"/>
          </w:rPr>
          <w:t xml:space="preserve">Dr Wickramasuriya (far right) and his first class of Masters students. University of </w:t>
        </w:r>
        <w:r w:rsidR="001D277B">
          <w:rPr>
            <w:rStyle w:val="Hyperlink"/>
            <w:b w:val="0"/>
            <w:sz w:val="20"/>
          </w:rPr>
          <w:tab/>
        </w:r>
        <w:r w:rsidR="00754202" w:rsidRPr="00754202">
          <w:rPr>
            <w:rStyle w:val="Hyperlink"/>
            <w:b w:val="0"/>
            <w:sz w:val="20"/>
          </w:rPr>
          <w:t>Moratuwa 1985</w:t>
        </w:r>
        <w:r w:rsidR="00754202" w:rsidRPr="00754202">
          <w:rPr>
            <w:b w:val="0"/>
            <w:webHidden/>
            <w:sz w:val="20"/>
          </w:rPr>
          <w:tab/>
        </w:r>
        <w:r w:rsidR="00754202" w:rsidRPr="00754202">
          <w:rPr>
            <w:b w:val="0"/>
            <w:webHidden/>
            <w:sz w:val="20"/>
          </w:rPr>
          <w:fldChar w:fldCharType="begin"/>
        </w:r>
        <w:r w:rsidR="00754202" w:rsidRPr="00754202">
          <w:rPr>
            <w:b w:val="0"/>
            <w:webHidden/>
            <w:sz w:val="20"/>
          </w:rPr>
          <w:instrText xml:space="preserve"> PAGEREF _Toc490128472 \h </w:instrText>
        </w:r>
        <w:r w:rsidR="00754202" w:rsidRPr="00754202">
          <w:rPr>
            <w:b w:val="0"/>
            <w:webHidden/>
            <w:sz w:val="20"/>
          </w:rPr>
        </w:r>
        <w:r w:rsidR="00754202" w:rsidRPr="00754202">
          <w:rPr>
            <w:b w:val="0"/>
            <w:webHidden/>
            <w:sz w:val="20"/>
          </w:rPr>
          <w:fldChar w:fldCharType="separate"/>
        </w:r>
        <w:r>
          <w:rPr>
            <w:b w:val="0"/>
            <w:webHidden/>
            <w:sz w:val="20"/>
          </w:rPr>
          <w:t>23</w:t>
        </w:r>
        <w:r w:rsidR="00754202" w:rsidRPr="00754202">
          <w:rPr>
            <w:b w:val="0"/>
            <w:webHidden/>
            <w:sz w:val="20"/>
          </w:rPr>
          <w:fldChar w:fldCharType="end"/>
        </w:r>
      </w:hyperlink>
    </w:p>
    <w:p w14:paraId="5D25D069" w14:textId="553925D3" w:rsidR="00754202" w:rsidRPr="00754202" w:rsidRDefault="00360D4C" w:rsidP="00754202">
      <w:pPr>
        <w:pStyle w:val="TOC1"/>
        <w:spacing w:after="0"/>
        <w:rPr>
          <w:rFonts w:eastAsiaTheme="minorEastAsia" w:cstheme="minorBidi"/>
          <w:b w:val="0"/>
          <w:sz w:val="20"/>
          <w:lang w:eastAsia="en-AU"/>
        </w:rPr>
      </w:pPr>
      <w:hyperlink w:anchor="_Toc490128473" w:history="1">
        <w:r w:rsidR="00754202" w:rsidRPr="00754202">
          <w:rPr>
            <w:rStyle w:val="Hyperlink"/>
            <w:b w:val="0"/>
            <w:sz w:val="20"/>
          </w:rPr>
          <w:t>Figure 3:</w:t>
        </w:r>
        <w:r w:rsidR="00754202" w:rsidRPr="00754202">
          <w:rPr>
            <w:rFonts w:eastAsiaTheme="minorEastAsia" w:cstheme="minorBidi"/>
            <w:b w:val="0"/>
            <w:sz w:val="20"/>
            <w:lang w:eastAsia="en-AU"/>
          </w:rPr>
          <w:tab/>
        </w:r>
        <w:r w:rsidR="00754202" w:rsidRPr="00754202">
          <w:rPr>
            <w:rStyle w:val="Hyperlink"/>
            <w:b w:val="0"/>
            <w:sz w:val="20"/>
          </w:rPr>
          <w:t xml:space="preserve">Dr Wickramasuriya (second from right) and some current postgraduate students. </w:t>
        </w:r>
        <w:r w:rsidR="001D277B">
          <w:rPr>
            <w:rStyle w:val="Hyperlink"/>
            <w:b w:val="0"/>
            <w:sz w:val="20"/>
          </w:rPr>
          <w:tab/>
        </w:r>
        <w:r w:rsidR="00754202" w:rsidRPr="00754202">
          <w:rPr>
            <w:rStyle w:val="Hyperlink"/>
            <w:b w:val="0"/>
            <w:sz w:val="20"/>
          </w:rPr>
          <w:t>University of Moratuwa, December 2016</w:t>
        </w:r>
        <w:r w:rsidR="00754202" w:rsidRPr="00754202">
          <w:rPr>
            <w:b w:val="0"/>
            <w:webHidden/>
            <w:sz w:val="20"/>
          </w:rPr>
          <w:tab/>
        </w:r>
        <w:r w:rsidR="00754202" w:rsidRPr="00754202">
          <w:rPr>
            <w:b w:val="0"/>
            <w:webHidden/>
            <w:sz w:val="20"/>
          </w:rPr>
          <w:fldChar w:fldCharType="begin"/>
        </w:r>
        <w:r w:rsidR="00754202" w:rsidRPr="00754202">
          <w:rPr>
            <w:b w:val="0"/>
            <w:webHidden/>
            <w:sz w:val="20"/>
          </w:rPr>
          <w:instrText xml:space="preserve"> PAGEREF _Toc490128473 \h </w:instrText>
        </w:r>
        <w:r w:rsidR="00754202" w:rsidRPr="00754202">
          <w:rPr>
            <w:b w:val="0"/>
            <w:webHidden/>
            <w:sz w:val="20"/>
          </w:rPr>
        </w:r>
        <w:r w:rsidR="00754202" w:rsidRPr="00754202">
          <w:rPr>
            <w:b w:val="0"/>
            <w:webHidden/>
            <w:sz w:val="20"/>
          </w:rPr>
          <w:fldChar w:fldCharType="separate"/>
        </w:r>
        <w:r>
          <w:rPr>
            <w:b w:val="0"/>
            <w:webHidden/>
            <w:sz w:val="20"/>
          </w:rPr>
          <w:t>23</w:t>
        </w:r>
        <w:r w:rsidR="00754202" w:rsidRPr="00754202">
          <w:rPr>
            <w:b w:val="0"/>
            <w:webHidden/>
            <w:sz w:val="20"/>
          </w:rPr>
          <w:fldChar w:fldCharType="end"/>
        </w:r>
      </w:hyperlink>
    </w:p>
    <w:p w14:paraId="1F23D29E" w14:textId="77777777" w:rsidR="00754202" w:rsidRPr="00754202" w:rsidRDefault="00754202" w:rsidP="00754202">
      <w:pPr>
        <w:pStyle w:val="BodyCopy"/>
        <w:rPr>
          <w:lang w:eastAsia="en-AU"/>
        </w:rPr>
      </w:pPr>
      <w:r w:rsidRPr="00754202">
        <w:rPr>
          <w:sz w:val="24"/>
          <w:szCs w:val="24"/>
          <w:lang w:eastAsia="en-AU"/>
        </w:rPr>
        <w:fldChar w:fldCharType="end"/>
      </w:r>
    </w:p>
    <w:p w14:paraId="5274F0B5" w14:textId="77777777" w:rsidR="002B1FF4" w:rsidRDefault="002B1FF4">
      <w:pPr>
        <w:rPr>
          <w:spacing w:val="-2"/>
          <w:lang w:eastAsia="en-AU"/>
        </w:rPr>
      </w:pPr>
      <w:r>
        <w:rPr>
          <w:spacing w:val="-2"/>
          <w:lang w:eastAsia="en-AU"/>
        </w:rPr>
        <w:br w:type="page"/>
      </w:r>
    </w:p>
    <w:p w14:paraId="6B432851" w14:textId="77777777" w:rsidR="00A32E5A" w:rsidRPr="004A70C0" w:rsidRDefault="00A32E5A" w:rsidP="004A70C0">
      <w:pPr>
        <w:pStyle w:val="TableHeading"/>
        <w:tabs>
          <w:tab w:val="left" w:pos="284"/>
        </w:tabs>
        <w:ind w:left="-142"/>
      </w:pPr>
      <w:bookmarkStart w:id="8" w:name="_Toc476244185"/>
      <w:bookmarkStart w:id="9" w:name="_Toc476248591"/>
      <w:r w:rsidRPr="004A70C0">
        <w:lastRenderedPageBreak/>
        <w:t>A</w:t>
      </w:r>
      <w:bookmarkStart w:id="10" w:name="_GoBack"/>
      <w:bookmarkEnd w:id="10"/>
      <w:r w:rsidRPr="004A70C0">
        <w:t>cronyms and Abbreviations</w:t>
      </w:r>
      <w:bookmarkEnd w:id="8"/>
      <w:bookmarkEnd w:id="9"/>
    </w:p>
    <w:p w14:paraId="0A6EA018" w14:textId="77777777" w:rsidR="00A32E5A" w:rsidRDefault="00A32E5A" w:rsidP="00A32E5A">
      <w:pPr>
        <w:rPr>
          <w:lang w:eastAsia="en-AU"/>
        </w:rPr>
      </w:pPr>
    </w:p>
    <w:tbl>
      <w:tblPr>
        <w:tblStyle w:val="TableGrid"/>
        <w:tblW w:w="0" w:type="auto"/>
        <w:tblLook w:val="04A0" w:firstRow="1" w:lastRow="0" w:firstColumn="1" w:lastColumn="0" w:noHBand="0" w:noVBand="1"/>
      </w:tblPr>
      <w:tblGrid>
        <w:gridCol w:w="1465"/>
        <w:gridCol w:w="6898"/>
      </w:tblGrid>
      <w:tr w:rsidR="005B762C" w14:paraId="747D8868" w14:textId="77777777" w:rsidTr="00F40449">
        <w:tc>
          <w:tcPr>
            <w:tcW w:w="1465" w:type="dxa"/>
          </w:tcPr>
          <w:p w14:paraId="51006527" w14:textId="77777777" w:rsidR="005B762C" w:rsidRDefault="005B762C" w:rsidP="008741E5">
            <w:pPr>
              <w:pStyle w:val="TableCopy"/>
              <w:rPr>
                <w:lang w:eastAsia="en-AU"/>
              </w:rPr>
            </w:pPr>
            <w:r w:rsidRPr="005B762C">
              <w:rPr>
                <w:lang w:eastAsia="en-AU"/>
              </w:rPr>
              <w:t>AIDAB</w:t>
            </w:r>
          </w:p>
        </w:tc>
        <w:tc>
          <w:tcPr>
            <w:tcW w:w="6898" w:type="dxa"/>
          </w:tcPr>
          <w:p w14:paraId="173557FF" w14:textId="77777777" w:rsidR="005B762C" w:rsidRDefault="005B762C" w:rsidP="005B762C">
            <w:pPr>
              <w:pStyle w:val="TableCopy"/>
              <w:rPr>
                <w:lang w:eastAsia="en-AU"/>
              </w:rPr>
            </w:pPr>
            <w:r w:rsidRPr="005B762C">
              <w:rPr>
                <w:lang w:eastAsia="en-AU"/>
              </w:rPr>
              <w:t>Australian International Development Assistance Bureau</w:t>
            </w:r>
          </w:p>
        </w:tc>
      </w:tr>
      <w:tr w:rsidR="00A32E5A" w14:paraId="50AA05D4" w14:textId="77777777" w:rsidTr="00F40449">
        <w:tc>
          <w:tcPr>
            <w:tcW w:w="1465" w:type="dxa"/>
          </w:tcPr>
          <w:p w14:paraId="0EE6F585" w14:textId="5ED45DB4" w:rsidR="00A32E5A" w:rsidRDefault="00A32E5A" w:rsidP="00DD0152">
            <w:pPr>
              <w:pStyle w:val="TableCopy"/>
              <w:rPr>
                <w:lang w:eastAsia="en-AU"/>
              </w:rPr>
            </w:pPr>
            <w:r>
              <w:rPr>
                <w:lang w:eastAsia="en-AU"/>
              </w:rPr>
              <w:t>A</w:t>
            </w:r>
            <w:r w:rsidR="00DD0152">
              <w:rPr>
                <w:lang w:eastAsia="en-AU"/>
              </w:rPr>
              <w:t>PQRC</w:t>
            </w:r>
          </w:p>
        </w:tc>
        <w:tc>
          <w:tcPr>
            <w:tcW w:w="6898" w:type="dxa"/>
          </w:tcPr>
          <w:p w14:paraId="4D65ACFB" w14:textId="7B7AE214" w:rsidR="00A32E5A" w:rsidRDefault="00A32E5A" w:rsidP="00DD0152">
            <w:pPr>
              <w:pStyle w:val="TableCopy"/>
              <w:rPr>
                <w:lang w:eastAsia="en-AU"/>
              </w:rPr>
            </w:pPr>
            <w:r>
              <w:rPr>
                <w:lang w:eastAsia="en-AU"/>
              </w:rPr>
              <w:t xml:space="preserve">Australian </w:t>
            </w:r>
            <w:r w:rsidR="00DD0152">
              <w:rPr>
                <w:lang w:eastAsia="en-AU"/>
              </w:rPr>
              <w:t>Power Quality and Reliability Centre</w:t>
            </w:r>
          </w:p>
        </w:tc>
      </w:tr>
      <w:tr w:rsidR="001E0B84" w14:paraId="59571610" w14:textId="77777777" w:rsidTr="00F40449">
        <w:tc>
          <w:tcPr>
            <w:tcW w:w="1465" w:type="dxa"/>
          </w:tcPr>
          <w:p w14:paraId="4F4E4A37" w14:textId="77777777" w:rsidR="001E0B84" w:rsidRDefault="001E0B84" w:rsidP="008741E5">
            <w:pPr>
              <w:pStyle w:val="TableCopy"/>
              <w:rPr>
                <w:lang w:eastAsia="en-AU"/>
              </w:rPr>
            </w:pPr>
            <w:proofErr w:type="spellStart"/>
            <w:r>
              <w:rPr>
                <w:lang w:eastAsia="en-AU"/>
              </w:rPr>
              <w:t>AusAID</w:t>
            </w:r>
            <w:proofErr w:type="spellEnd"/>
          </w:p>
        </w:tc>
        <w:tc>
          <w:tcPr>
            <w:tcW w:w="6898" w:type="dxa"/>
          </w:tcPr>
          <w:p w14:paraId="0981F315" w14:textId="77777777" w:rsidR="001E0B84" w:rsidRDefault="005B762C" w:rsidP="008741E5">
            <w:pPr>
              <w:pStyle w:val="TableCopy"/>
              <w:rPr>
                <w:lang w:eastAsia="en-AU"/>
              </w:rPr>
            </w:pPr>
            <w:r w:rsidRPr="005B762C">
              <w:rPr>
                <w:lang w:eastAsia="en-AU"/>
              </w:rPr>
              <w:t>Australian Agency for International Development</w:t>
            </w:r>
            <w:r>
              <w:rPr>
                <w:lang w:eastAsia="en-AU"/>
              </w:rPr>
              <w:t xml:space="preserve"> (former)</w:t>
            </w:r>
          </w:p>
        </w:tc>
      </w:tr>
      <w:tr w:rsidR="00A32E5A" w14:paraId="2644F909" w14:textId="77777777" w:rsidTr="00FE2E1D">
        <w:trPr>
          <w:trHeight w:val="456"/>
        </w:trPr>
        <w:tc>
          <w:tcPr>
            <w:tcW w:w="1465" w:type="dxa"/>
          </w:tcPr>
          <w:p w14:paraId="7CF64ECF" w14:textId="77777777" w:rsidR="00A32E5A" w:rsidRDefault="00A32E5A" w:rsidP="008741E5">
            <w:pPr>
              <w:pStyle w:val="TableCopy"/>
              <w:rPr>
                <w:lang w:eastAsia="en-AU"/>
              </w:rPr>
            </w:pPr>
            <w:r>
              <w:rPr>
                <w:lang w:eastAsia="en-AU"/>
              </w:rPr>
              <w:t>AWB</w:t>
            </w:r>
          </w:p>
        </w:tc>
        <w:tc>
          <w:tcPr>
            <w:tcW w:w="6898" w:type="dxa"/>
          </w:tcPr>
          <w:p w14:paraId="103A43BA" w14:textId="5BF7284C" w:rsidR="00A32E5A" w:rsidRDefault="00A32E5A" w:rsidP="008741E5">
            <w:pPr>
              <w:pStyle w:val="TableCopy"/>
              <w:rPr>
                <w:lang w:eastAsia="en-AU"/>
              </w:rPr>
            </w:pPr>
            <w:r>
              <w:rPr>
                <w:lang w:eastAsia="en-AU"/>
              </w:rPr>
              <w:t xml:space="preserve">Australia Awards </w:t>
            </w:r>
            <w:r w:rsidR="00AE55CE">
              <w:rPr>
                <w:lang w:eastAsia="en-AU"/>
              </w:rPr>
              <w:t xml:space="preserve">and Alumni </w:t>
            </w:r>
            <w:r>
              <w:rPr>
                <w:lang w:eastAsia="en-AU"/>
              </w:rPr>
              <w:t>Branch (DFAT)</w:t>
            </w:r>
          </w:p>
        </w:tc>
      </w:tr>
      <w:tr w:rsidR="00DD0152" w14:paraId="17A6FB57" w14:textId="77777777" w:rsidTr="00F40449">
        <w:tc>
          <w:tcPr>
            <w:tcW w:w="1465" w:type="dxa"/>
          </w:tcPr>
          <w:p w14:paraId="2BB8681F" w14:textId="7C04E99B" w:rsidR="00DD0152" w:rsidRDefault="00DD0152" w:rsidP="008741E5">
            <w:pPr>
              <w:pStyle w:val="TableCopy"/>
              <w:rPr>
                <w:lang w:eastAsia="en-AU"/>
              </w:rPr>
            </w:pPr>
            <w:r>
              <w:rPr>
                <w:lang w:eastAsia="en-AU"/>
              </w:rPr>
              <w:t>CDIC</w:t>
            </w:r>
          </w:p>
        </w:tc>
        <w:tc>
          <w:tcPr>
            <w:tcW w:w="6898" w:type="dxa"/>
          </w:tcPr>
          <w:p w14:paraId="5C7F387D" w14:textId="6382D791" w:rsidR="00DD0152" w:rsidRDefault="00DD0152" w:rsidP="008741E5">
            <w:pPr>
              <w:pStyle w:val="TableCopy"/>
              <w:rPr>
                <w:lang w:eastAsia="en-AU"/>
              </w:rPr>
            </w:pPr>
            <w:r>
              <w:rPr>
                <w:lang w:eastAsia="en-AU"/>
              </w:rPr>
              <w:t>Capital Development and Investment Company</w:t>
            </w:r>
          </w:p>
        </w:tc>
      </w:tr>
      <w:tr w:rsidR="00DD0152" w14:paraId="1E6706DA" w14:textId="77777777" w:rsidTr="00F40449">
        <w:tc>
          <w:tcPr>
            <w:tcW w:w="1465" w:type="dxa"/>
          </w:tcPr>
          <w:p w14:paraId="092E7D2D" w14:textId="2D94C40C" w:rsidR="00DD0152" w:rsidRDefault="00DD0152" w:rsidP="008741E5">
            <w:pPr>
              <w:pStyle w:val="TableCopy"/>
              <w:rPr>
                <w:lang w:eastAsia="en-AU"/>
              </w:rPr>
            </w:pPr>
            <w:r>
              <w:rPr>
                <w:lang w:eastAsia="en-AU"/>
              </w:rPr>
              <w:t>CEO</w:t>
            </w:r>
          </w:p>
        </w:tc>
        <w:tc>
          <w:tcPr>
            <w:tcW w:w="6898" w:type="dxa"/>
          </w:tcPr>
          <w:p w14:paraId="5784D833" w14:textId="57A60EAE" w:rsidR="00DD0152" w:rsidRDefault="00AE55CE" w:rsidP="00AE55CE">
            <w:pPr>
              <w:pStyle w:val="TableCopy"/>
              <w:rPr>
                <w:lang w:eastAsia="en-AU"/>
              </w:rPr>
            </w:pPr>
            <w:r>
              <w:rPr>
                <w:lang w:eastAsia="en-AU"/>
              </w:rPr>
              <w:t>Chief Executive Officer</w:t>
            </w:r>
          </w:p>
        </w:tc>
      </w:tr>
      <w:tr w:rsidR="00DD0152" w14:paraId="64848245" w14:textId="77777777" w:rsidTr="00DD0152">
        <w:tc>
          <w:tcPr>
            <w:tcW w:w="1465" w:type="dxa"/>
            <w:vAlign w:val="center"/>
          </w:tcPr>
          <w:p w14:paraId="3188B6B0" w14:textId="4A8676F8" w:rsidR="00DD0152" w:rsidRDefault="00DD0152" w:rsidP="00DD0152">
            <w:pPr>
              <w:pStyle w:val="TableCopy"/>
              <w:rPr>
                <w:lang w:eastAsia="en-AU"/>
              </w:rPr>
            </w:pPr>
            <w:r>
              <w:rPr>
                <w:lang w:eastAsia="en-AU"/>
              </w:rPr>
              <w:t>DAAD</w:t>
            </w:r>
          </w:p>
        </w:tc>
        <w:tc>
          <w:tcPr>
            <w:tcW w:w="6898" w:type="dxa"/>
            <w:vAlign w:val="center"/>
          </w:tcPr>
          <w:p w14:paraId="64D54352" w14:textId="76D07689" w:rsidR="00DD0152" w:rsidRPr="00DD0152" w:rsidRDefault="00DD0152" w:rsidP="00DD0152">
            <w:pPr>
              <w:rPr>
                <w:color w:val="00759A" w:themeColor="accent1"/>
                <w:spacing w:val="-2"/>
                <w:sz w:val="18"/>
                <w:lang w:eastAsia="en-AU"/>
              </w:rPr>
            </w:pPr>
            <w:proofErr w:type="spellStart"/>
            <w:r>
              <w:rPr>
                <w:color w:val="00759A" w:themeColor="accent1"/>
                <w:spacing w:val="-2"/>
                <w:sz w:val="18"/>
                <w:lang w:eastAsia="en-AU"/>
              </w:rPr>
              <w:t>D</w:t>
            </w:r>
            <w:r w:rsidRPr="00DD0152">
              <w:rPr>
                <w:color w:val="00759A" w:themeColor="accent1"/>
                <w:spacing w:val="-2"/>
                <w:sz w:val="18"/>
                <w:lang w:eastAsia="en-AU"/>
              </w:rPr>
              <w:t>eutscher</w:t>
            </w:r>
            <w:proofErr w:type="spellEnd"/>
            <w:r w:rsidRPr="00DD0152">
              <w:rPr>
                <w:color w:val="00759A" w:themeColor="accent1"/>
                <w:spacing w:val="-2"/>
                <w:sz w:val="18"/>
                <w:lang w:eastAsia="en-AU"/>
              </w:rPr>
              <w:t xml:space="preserve"> </w:t>
            </w:r>
            <w:proofErr w:type="spellStart"/>
            <w:r w:rsidRPr="00DD0152">
              <w:rPr>
                <w:color w:val="00759A" w:themeColor="accent1"/>
                <w:spacing w:val="-2"/>
                <w:sz w:val="18"/>
                <w:lang w:eastAsia="en-AU"/>
              </w:rPr>
              <w:t>Akademischer</w:t>
            </w:r>
            <w:proofErr w:type="spellEnd"/>
            <w:r w:rsidRPr="00DD0152">
              <w:rPr>
                <w:color w:val="00759A" w:themeColor="accent1"/>
                <w:spacing w:val="-2"/>
                <w:sz w:val="18"/>
                <w:lang w:eastAsia="en-AU"/>
              </w:rPr>
              <w:t xml:space="preserve"> </w:t>
            </w:r>
            <w:proofErr w:type="spellStart"/>
            <w:r w:rsidRPr="00DD0152">
              <w:rPr>
                <w:color w:val="00759A" w:themeColor="accent1"/>
                <w:spacing w:val="-2"/>
                <w:sz w:val="18"/>
                <w:lang w:eastAsia="en-AU"/>
              </w:rPr>
              <w:t>Austauschdienst</w:t>
            </w:r>
            <w:proofErr w:type="spellEnd"/>
            <w:r>
              <w:rPr>
                <w:color w:val="00759A" w:themeColor="accent1"/>
                <w:spacing w:val="-2"/>
                <w:sz w:val="18"/>
                <w:lang w:eastAsia="en-AU"/>
              </w:rPr>
              <w:t xml:space="preserve"> (German Academic Exchange Service</w:t>
            </w:r>
            <w:r w:rsidRPr="00DD0152">
              <w:rPr>
                <w:color w:val="00759A" w:themeColor="accent1"/>
                <w:spacing w:val="-2"/>
                <w:sz w:val="18"/>
                <w:lang w:eastAsia="en-AU"/>
              </w:rPr>
              <w:t>)</w:t>
            </w:r>
          </w:p>
        </w:tc>
      </w:tr>
      <w:tr w:rsidR="00A32E5A" w14:paraId="77E1D662" w14:textId="77777777" w:rsidTr="00F40449">
        <w:tc>
          <w:tcPr>
            <w:tcW w:w="1465" w:type="dxa"/>
          </w:tcPr>
          <w:p w14:paraId="3F12862B" w14:textId="77777777" w:rsidR="00A32E5A" w:rsidRDefault="00A32E5A" w:rsidP="008741E5">
            <w:pPr>
              <w:pStyle w:val="TableCopy"/>
              <w:rPr>
                <w:lang w:eastAsia="en-AU"/>
              </w:rPr>
            </w:pPr>
            <w:r>
              <w:rPr>
                <w:lang w:eastAsia="en-AU"/>
              </w:rPr>
              <w:t>DFAT</w:t>
            </w:r>
          </w:p>
        </w:tc>
        <w:tc>
          <w:tcPr>
            <w:tcW w:w="6898" w:type="dxa"/>
          </w:tcPr>
          <w:p w14:paraId="44B1E66E" w14:textId="77777777" w:rsidR="00A32E5A" w:rsidRDefault="00A32E5A" w:rsidP="008741E5">
            <w:pPr>
              <w:pStyle w:val="TableCopy"/>
              <w:rPr>
                <w:lang w:eastAsia="en-AU"/>
              </w:rPr>
            </w:pPr>
            <w:r>
              <w:rPr>
                <w:lang w:eastAsia="en-AU"/>
              </w:rPr>
              <w:t>Australian Government Department of Foreign Affairs and Trade</w:t>
            </w:r>
          </w:p>
        </w:tc>
      </w:tr>
      <w:tr w:rsidR="00D05B2F" w14:paraId="169852FD" w14:textId="77777777" w:rsidTr="00F40449">
        <w:tc>
          <w:tcPr>
            <w:tcW w:w="1465" w:type="dxa"/>
          </w:tcPr>
          <w:p w14:paraId="465696E7" w14:textId="77777777" w:rsidR="00D05B2F" w:rsidRDefault="00D05B2F" w:rsidP="008741E5">
            <w:pPr>
              <w:pStyle w:val="TableCopy"/>
              <w:rPr>
                <w:lang w:eastAsia="en-AU"/>
              </w:rPr>
            </w:pPr>
            <w:r w:rsidRPr="00DC740C">
              <w:t>IELT</w:t>
            </w:r>
            <w:r>
              <w:t>S</w:t>
            </w:r>
          </w:p>
        </w:tc>
        <w:tc>
          <w:tcPr>
            <w:tcW w:w="6898" w:type="dxa"/>
          </w:tcPr>
          <w:p w14:paraId="02E7EDBE" w14:textId="77777777" w:rsidR="00D05B2F" w:rsidRDefault="00D05B2F" w:rsidP="008741E5">
            <w:pPr>
              <w:pStyle w:val="TableCopy"/>
              <w:rPr>
                <w:lang w:eastAsia="en-AU"/>
              </w:rPr>
            </w:pPr>
            <w:r w:rsidRPr="00DA05E4">
              <w:rPr>
                <w:lang w:eastAsia="en-AU"/>
              </w:rPr>
              <w:t>International English Language Test System</w:t>
            </w:r>
          </w:p>
        </w:tc>
      </w:tr>
      <w:tr w:rsidR="00A32E5A" w14:paraId="322333D5" w14:textId="77777777" w:rsidTr="00F40449">
        <w:tc>
          <w:tcPr>
            <w:tcW w:w="1465" w:type="dxa"/>
          </w:tcPr>
          <w:p w14:paraId="2E23F70D" w14:textId="77777777" w:rsidR="00A32E5A" w:rsidRDefault="00A32E5A" w:rsidP="008741E5">
            <w:pPr>
              <w:pStyle w:val="TableCopy"/>
              <w:rPr>
                <w:lang w:eastAsia="en-AU"/>
              </w:rPr>
            </w:pPr>
            <w:r>
              <w:t>UNSW</w:t>
            </w:r>
          </w:p>
        </w:tc>
        <w:tc>
          <w:tcPr>
            <w:tcW w:w="6898" w:type="dxa"/>
          </w:tcPr>
          <w:p w14:paraId="34C985EA" w14:textId="77777777" w:rsidR="00A32E5A" w:rsidRDefault="00A32E5A" w:rsidP="008741E5">
            <w:pPr>
              <w:pStyle w:val="TableCopy"/>
              <w:rPr>
                <w:lang w:eastAsia="en-AU"/>
              </w:rPr>
            </w:pPr>
            <w:r>
              <w:rPr>
                <w:lang w:eastAsia="en-AU"/>
              </w:rPr>
              <w:t>University of New South Wales</w:t>
            </w:r>
          </w:p>
        </w:tc>
      </w:tr>
    </w:tbl>
    <w:p w14:paraId="0B883358" w14:textId="77777777" w:rsidR="00B958D8" w:rsidRDefault="00B958D8" w:rsidP="00552880">
      <w:pPr>
        <w:pStyle w:val="BodyCopy"/>
      </w:pPr>
    </w:p>
    <w:p w14:paraId="03267CF5" w14:textId="4C38A357" w:rsidR="005C343B" w:rsidRPr="00873427" w:rsidRDefault="0074140C" w:rsidP="00873427">
      <w:pPr>
        <w:pStyle w:val="Heading1"/>
      </w:pPr>
      <w:bookmarkStart w:id="11" w:name="_Toc476237893"/>
      <w:bookmarkStart w:id="12" w:name="_Toc355289116"/>
      <w:bookmarkStart w:id="13" w:name="_Toc491074739"/>
      <w:r w:rsidRPr="00873427">
        <w:lastRenderedPageBreak/>
        <w:t xml:space="preserve">Executive </w:t>
      </w:r>
      <w:r w:rsidR="00583998" w:rsidRPr="00873427">
        <w:t>s</w:t>
      </w:r>
      <w:r w:rsidRPr="00873427">
        <w:t>ummary</w:t>
      </w:r>
      <w:bookmarkEnd w:id="11"/>
      <w:bookmarkEnd w:id="12"/>
      <w:bookmarkEnd w:id="13"/>
    </w:p>
    <w:p w14:paraId="796733DD" w14:textId="77777777" w:rsidR="000830F4" w:rsidRPr="00BC2CA8" w:rsidRDefault="000830F4" w:rsidP="00D475F5">
      <w:pPr>
        <w:pStyle w:val="BodyCopy"/>
      </w:pPr>
      <w:r w:rsidRPr="00BC2CA8">
        <w:t xml:space="preserve">This report details the outcomes </w:t>
      </w:r>
      <w:proofErr w:type="gramStart"/>
      <w:r w:rsidRPr="00BC2CA8">
        <w:t>of a Case Study of Sri Lankan alumni</w:t>
      </w:r>
      <w:proofErr w:type="gramEnd"/>
      <w:r w:rsidRPr="00BC2CA8">
        <w:t xml:space="preserve"> of Australian development scholarships. Alumni in this Case Study completed their scholarships between the mid-1950s and the mid-1990s. </w:t>
      </w:r>
      <w:proofErr w:type="gramStart"/>
      <w:r w:rsidRPr="00BC2CA8">
        <w:t>This research was conducted by the Department of Foreign Affairs and Trade’s (DFAT) Australia Awards Global Tracer Facility (the Facility)</w:t>
      </w:r>
      <w:proofErr w:type="gramEnd"/>
      <w:r w:rsidRPr="00BC2CA8">
        <w:t xml:space="preserve">. </w:t>
      </w:r>
    </w:p>
    <w:p w14:paraId="073D9C0D" w14:textId="77777777" w:rsidR="000830F4" w:rsidRPr="00BC2CA8" w:rsidRDefault="000830F4" w:rsidP="00D475F5">
      <w:pPr>
        <w:pStyle w:val="Heading2"/>
      </w:pPr>
      <w:bookmarkStart w:id="14" w:name="_Toc490035266"/>
      <w:bookmarkStart w:id="15" w:name="_Toc491074740"/>
      <w:r w:rsidRPr="00BC2CA8">
        <w:t>Findings</w:t>
      </w:r>
      <w:bookmarkEnd w:id="14"/>
      <w:bookmarkEnd w:id="15"/>
    </w:p>
    <w:p w14:paraId="61984E73" w14:textId="77777777" w:rsidR="000830F4" w:rsidRPr="00BC2CA8" w:rsidRDefault="000830F4" w:rsidP="00D475F5">
      <w:pPr>
        <w:pStyle w:val="Heading3"/>
      </w:pPr>
      <w:r w:rsidRPr="00BC2CA8">
        <w:t>Development contributions</w:t>
      </w:r>
    </w:p>
    <w:p w14:paraId="2B0686AB" w14:textId="77777777" w:rsidR="000830F4" w:rsidRPr="00BC2CA8" w:rsidRDefault="000830F4" w:rsidP="00D475F5">
      <w:pPr>
        <w:pStyle w:val="BodyCopy"/>
      </w:pPr>
      <w:r w:rsidRPr="00BC2CA8">
        <w:t xml:space="preserve">Alumni involved in this Case Study have </w:t>
      </w:r>
      <w:r w:rsidRPr="00D475F5">
        <w:rPr>
          <w:b/>
        </w:rPr>
        <w:t>substantially contributed</w:t>
      </w:r>
      <w:r w:rsidRPr="00BC2CA8">
        <w:t xml:space="preserve"> to the development of Sri Lanka over a period of more than 60 years; a number of examples stand out as notable contributions. These include:</w:t>
      </w:r>
    </w:p>
    <w:p w14:paraId="34690F62" w14:textId="01ECD8B5" w:rsidR="000830F4" w:rsidRPr="00D475F5" w:rsidRDefault="00D475F5" w:rsidP="00D475F5">
      <w:pPr>
        <w:pStyle w:val="Bullet"/>
      </w:pPr>
      <w:r>
        <w:t>•</w:t>
      </w:r>
      <w:r>
        <w:tab/>
      </w:r>
      <w:r w:rsidR="000830F4" w:rsidRPr="00D475F5">
        <w:t>leadership in major national infrastructure projects, including a large nitrogen fertiliser plant, a national university halls of residence construction project, and contributions to industry projects involving petrol, sugar and cement refineries</w:t>
      </w:r>
    </w:p>
    <w:p w14:paraId="3D800475" w14:textId="76424D79" w:rsidR="000830F4" w:rsidRPr="00D475F5" w:rsidRDefault="00D475F5" w:rsidP="00D475F5">
      <w:pPr>
        <w:pStyle w:val="Bullet"/>
      </w:pPr>
      <w:r>
        <w:t>•</w:t>
      </w:r>
      <w:r>
        <w:tab/>
      </w:r>
      <w:r w:rsidR="000830F4" w:rsidRPr="00D475F5">
        <w:t xml:space="preserve">the establishment of post-graduate engineering programs in Sri Lankan universities (particularly in the largest technical university in the country, University of </w:t>
      </w:r>
      <w:proofErr w:type="spellStart"/>
      <w:r w:rsidR="000830F4" w:rsidRPr="00D475F5">
        <w:t>Moratuwa</w:t>
      </w:r>
      <w:proofErr w:type="spellEnd"/>
      <w:r w:rsidR="000830F4" w:rsidRPr="00D475F5">
        <w:t>) that have further developed the skills and knowledge of the engineering workforce in the country</w:t>
      </w:r>
    </w:p>
    <w:p w14:paraId="7337DEE2" w14:textId="68A3243A" w:rsidR="000830F4" w:rsidRPr="00D475F5" w:rsidRDefault="00D475F5" w:rsidP="00D475F5">
      <w:pPr>
        <w:pStyle w:val="Bullet"/>
      </w:pPr>
      <w:r>
        <w:t>•</w:t>
      </w:r>
      <w:r>
        <w:tab/>
      </w:r>
      <w:proofErr w:type="gramStart"/>
      <w:r w:rsidR="000830F4" w:rsidRPr="00D475F5">
        <w:t>leading</w:t>
      </w:r>
      <w:proofErr w:type="gramEnd"/>
      <w:r w:rsidR="000830F4" w:rsidRPr="00D475F5">
        <w:t xml:space="preserve"> change in areas of dam safety, solar power, venture capitalism and improved processes and management of contract law in the Sri Lankan construction industry.</w:t>
      </w:r>
    </w:p>
    <w:p w14:paraId="416E70E6" w14:textId="77777777" w:rsidR="000830F4" w:rsidRPr="00BC2CA8" w:rsidRDefault="000830F4" w:rsidP="00D475F5">
      <w:pPr>
        <w:pStyle w:val="BodyCopy"/>
      </w:pPr>
      <w:r w:rsidRPr="00BC2CA8">
        <w:t xml:space="preserve">A key factor enabling alumni in the Case Study to contribute to the achievement of development goals was the demand for engineering skills, knowledge and qualifications in Sri Lanka at the time of their return from scholarships. </w:t>
      </w:r>
    </w:p>
    <w:p w14:paraId="44EDF781" w14:textId="77777777" w:rsidR="000830F4" w:rsidRPr="00BC2CA8" w:rsidRDefault="000830F4" w:rsidP="00D475F5">
      <w:pPr>
        <w:pStyle w:val="BodyCopy"/>
      </w:pPr>
      <w:r w:rsidRPr="00BC2CA8">
        <w:t xml:space="preserve">A key factor that challenged the ability of alumni to contribute further was the Sri Lankan Civil War, which spanned over thirty years and for many, encompassed the majority of their working lives. The effect of the Civil War was most significant for the two Sri Lankan Tamil alumnae in this Case Study who came from conflict zones and were unable to return to Sri Lanka to live and work. </w:t>
      </w:r>
    </w:p>
    <w:p w14:paraId="783CE26E" w14:textId="77777777" w:rsidR="000830F4" w:rsidRPr="00BC2CA8" w:rsidRDefault="000830F4" w:rsidP="00D475F5">
      <w:pPr>
        <w:pStyle w:val="Heading3"/>
      </w:pPr>
      <w:r w:rsidRPr="00BC2CA8">
        <w:t>Economic and public diplomacy outcomes</w:t>
      </w:r>
    </w:p>
    <w:p w14:paraId="52C79C9B" w14:textId="77777777" w:rsidR="000830F4" w:rsidRPr="00BC2CA8" w:rsidRDefault="000830F4" w:rsidP="00D475F5">
      <w:pPr>
        <w:pStyle w:val="BodyCopy"/>
      </w:pPr>
      <w:r w:rsidRPr="00BC2CA8">
        <w:t xml:space="preserve">Despite a desire to remain connected, alumni in this </w:t>
      </w:r>
      <w:proofErr w:type="gramStart"/>
      <w:r w:rsidRPr="00BC2CA8">
        <w:t>Case</w:t>
      </w:r>
      <w:proofErr w:type="gramEnd"/>
      <w:r w:rsidRPr="00BC2CA8">
        <w:t xml:space="preserve"> Study generally did </w:t>
      </w:r>
      <w:r w:rsidRPr="00D475F5">
        <w:rPr>
          <w:b/>
        </w:rPr>
        <w:t>not have strong ongoing links</w:t>
      </w:r>
      <w:r w:rsidRPr="00BC2CA8">
        <w:t xml:space="preserve"> or networks with Australia. However, one alumnus who is now back in Australia has developed links and a memorandum of understanding between an Australian university and a Sri Lankan university. </w:t>
      </w:r>
    </w:p>
    <w:p w14:paraId="4ECFCFE2" w14:textId="77777777" w:rsidR="000830F4" w:rsidRPr="00BC2CA8" w:rsidRDefault="000830F4" w:rsidP="00D475F5">
      <w:pPr>
        <w:pStyle w:val="BodyCopy"/>
      </w:pPr>
      <w:r w:rsidRPr="00BC2CA8">
        <w:t xml:space="preserve">Alumni experienced a number of challenges in maintaining or broadening their networks or partnerships. For example, sustaining Australia’s interest in partnerships </w:t>
      </w:r>
      <w:proofErr w:type="gramStart"/>
      <w:r w:rsidRPr="00BC2CA8">
        <w:t>was seen</w:t>
      </w:r>
      <w:proofErr w:type="gramEnd"/>
      <w:r w:rsidRPr="00BC2CA8">
        <w:t xml:space="preserve"> as difficult – especially within universities. There was a perception among the alumni interviewed that without funding attached, ongoing partnerships were hard to establish with Australian universities and other organisations. Another significant </w:t>
      </w:r>
      <w:r w:rsidRPr="00BC2CA8">
        <w:lastRenderedPageBreak/>
        <w:t xml:space="preserve">challenge to achieving economic and public diplomacy outcomes was the impact of the Sri Lankan Civil War. </w:t>
      </w:r>
    </w:p>
    <w:p w14:paraId="1566E852" w14:textId="77777777" w:rsidR="000830F4" w:rsidRPr="00BC2CA8" w:rsidRDefault="000830F4" w:rsidP="00D475F5">
      <w:pPr>
        <w:pStyle w:val="BodyCopy"/>
      </w:pPr>
      <w:r w:rsidRPr="00BC2CA8">
        <w:t xml:space="preserve">In the instances where some connection with Australia had been achieved, the key factors that enabled alumni to maintain or broaden their networks or partnerships included Australian university alumni associations maintaining connection through newsletters and </w:t>
      </w:r>
      <w:proofErr w:type="gramStart"/>
      <w:r w:rsidRPr="00BC2CA8">
        <w:t>emails,</w:t>
      </w:r>
      <w:proofErr w:type="gramEnd"/>
      <w:r w:rsidRPr="00BC2CA8">
        <w:t xml:space="preserve"> and through friendships made with other Sri Lankans in Australia.</w:t>
      </w:r>
    </w:p>
    <w:p w14:paraId="27EB55C0" w14:textId="77777777" w:rsidR="000830F4" w:rsidRPr="00BC2CA8" w:rsidRDefault="000830F4" w:rsidP="00D475F5">
      <w:pPr>
        <w:pStyle w:val="Heading3"/>
      </w:pPr>
      <w:r w:rsidRPr="00BC2CA8">
        <w:t>Views of Australia and Australian Expertise</w:t>
      </w:r>
    </w:p>
    <w:p w14:paraId="0A4576ED" w14:textId="77777777" w:rsidR="000830F4" w:rsidRPr="00BC2CA8" w:rsidRDefault="000830F4" w:rsidP="00D475F5">
      <w:pPr>
        <w:pStyle w:val="BodyCopy"/>
      </w:pPr>
      <w:r w:rsidRPr="00BC2CA8">
        <w:t xml:space="preserve">Alumni in the Case Study held </w:t>
      </w:r>
      <w:r w:rsidRPr="00D475F5">
        <w:rPr>
          <w:b/>
        </w:rPr>
        <w:t>very positive views about Australia</w:t>
      </w:r>
      <w:r w:rsidRPr="00BC2CA8">
        <w:t xml:space="preserve">, Australians, and Australian expertise. </w:t>
      </w:r>
    </w:p>
    <w:p w14:paraId="25F02336" w14:textId="77777777" w:rsidR="000830F4" w:rsidRPr="00BC2CA8" w:rsidRDefault="000830F4" w:rsidP="00D475F5">
      <w:pPr>
        <w:pStyle w:val="BodyCopy"/>
      </w:pPr>
      <w:r w:rsidRPr="00BC2CA8">
        <w:t xml:space="preserve">Most alumni had not known very much about Australia or had any links with Australia prior to their scholarship experience. Their views about Australia developed </w:t>
      </w:r>
      <w:proofErr w:type="gramStart"/>
      <w:r w:rsidRPr="00BC2CA8">
        <w:t>as a result</w:t>
      </w:r>
      <w:proofErr w:type="gramEnd"/>
      <w:r w:rsidRPr="00BC2CA8">
        <w:t xml:space="preserve"> of their academic experiences in Australia as well their exposure to Australian culture – of which many had fond memories.</w:t>
      </w:r>
    </w:p>
    <w:p w14:paraId="0883A28A" w14:textId="77777777" w:rsidR="000830F4" w:rsidRPr="00BC2CA8" w:rsidRDefault="000830F4" w:rsidP="00D475F5">
      <w:pPr>
        <w:pStyle w:val="BodyCopy"/>
      </w:pPr>
      <w:r w:rsidRPr="00BC2CA8">
        <w:t xml:space="preserve">Many of the alumni involved in this Case Study have applied Australian expertise in their work. This </w:t>
      </w:r>
      <w:proofErr w:type="gramStart"/>
      <w:r w:rsidRPr="00BC2CA8">
        <w:t>is most strongly exemplified</w:t>
      </w:r>
      <w:proofErr w:type="gramEnd"/>
      <w:r w:rsidRPr="00BC2CA8">
        <w:t xml:space="preserve"> in alumni who have pursued academic careers. These alumni continue to use examples of Australian engineering achievements in their lectures and during their supervision of doctoral students. </w:t>
      </w:r>
      <w:proofErr w:type="gramStart"/>
      <w:r w:rsidRPr="00BC2CA8">
        <w:t>The notes, books and journal papers collected in Australia while on award are treasured by these alumni</w:t>
      </w:r>
      <w:proofErr w:type="gramEnd"/>
      <w:r w:rsidRPr="00BC2CA8">
        <w:t>.</w:t>
      </w:r>
    </w:p>
    <w:p w14:paraId="3CFF4C65" w14:textId="77777777" w:rsidR="000830F4" w:rsidRPr="00BC2CA8" w:rsidRDefault="000830F4" w:rsidP="00D475F5">
      <w:pPr>
        <w:pStyle w:val="Heading3"/>
      </w:pPr>
      <w:r w:rsidRPr="00BC2CA8">
        <w:t>Impact in addressing disadvantage</w:t>
      </w:r>
    </w:p>
    <w:p w14:paraId="29228460" w14:textId="77777777" w:rsidR="000830F4" w:rsidRPr="00BC2CA8" w:rsidRDefault="000830F4" w:rsidP="00D475F5">
      <w:pPr>
        <w:pStyle w:val="BodyCopy"/>
      </w:pPr>
      <w:r w:rsidRPr="00D475F5">
        <w:rPr>
          <w:b/>
        </w:rPr>
        <w:t>Targeted approaches</w:t>
      </w:r>
      <w:r w:rsidRPr="00BC2CA8">
        <w:t xml:space="preserve"> to ensure gender equality and ethnic ratios in Australia Awards selection processes have </w:t>
      </w:r>
      <w:r w:rsidRPr="00D475F5">
        <w:rPr>
          <w:b/>
        </w:rPr>
        <w:t>offered opportunities</w:t>
      </w:r>
      <w:r w:rsidRPr="00BC2CA8">
        <w:t xml:space="preserve"> to some alumni who otherwise would not have had the chance to study overseas.</w:t>
      </w:r>
    </w:p>
    <w:p w14:paraId="2C3D2DDE" w14:textId="77777777" w:rsidR="000830F4" w:rsidRPr="00BC2CA8" w:rsidRDefault="000830F4" w:rsidP="00D475F5">
      <w:pPr>
        <w:pStyle w:val="BodyCopy"/>
      </w:pPr>
      <w:r w:rsidRPr="00BC2CA8">
        <w:t xml:space="preserve">Australia Awards alumnae and other women working in engineering interviewed in this Case Study, experienced or perceived there to be gender bias in the sector in Sri Lanka and in Australia. There was limited opportunity </w:t>
      </w:r>
      <w:proofErr w:type="gramStart"/>
      <w:r w:rsidRPr="00BC2CA8">
        <w:t>to fully investigate</w:t>
      </w:r>
      <w:proofErr w:type="gramEnd"/>
      <w:r w:rsidRPr="00BC2CA8">
        <w:t xml:space="preserve"> the impact of scholarships on women in this cohort as the two alumnae participants were also Sri Lankan Tamil. It appeared that being Tamil presented a greater barrier to their personal and professional lives than being female. The scholarship and degree from Australia provided these alumnae with opportunities to pursue careers outside of Sri Lanka, in Singapore, the UK and Australia.</w:t>
      </w:r>
    </w:p>
    <w:p w14:paraId="42157311" w14:textId="77777777" w:rsidR="000830F4" w:rsidRPr="00BC2CA8" w:rsidRDefault="000830F4" w:rsidP="00D475F5">
      <w:pPr>
        <w:pStyle w:val="BodyCopy"/>
      </w:pPr>
      <w:proofErr w:type="gramStart"/>
      <w:r w:rsidRPr="00BC2CA8">
        <w:t>As a result</w:t>
      </w:r>
      <w:proofErr w:type="gramEnd"/>
      <w:r w:rsidRPr="00BC2CA8">
        <w:t xml:space="preserve"> of the conflict in northern Sri Lanka, the Sri Lankan Tamil alumnae were not able to return home. Despite this, they have remained in contact with their families and, in some cases, have supported them from Australia. These alumnae maintain connections with Sri Lanka as active members of the Australian-based diaspora. </w:t>
      </w:r>
    </w:p>
    <w:p w14:paraId="4BEC2FB6" w14:textId="77777777" w:rsidR="000830F4" w:rsidRPr="00BC2CA8" w:rsidRDefault="000830F4" w:rsidP="00D475F5">
      <w:pPr>
        <w:pStyle w:val="BodyCopy"/>
      </w:pPr>
      <w:r w:rsidRPr="00BC2CA8">
        <w:t xml:space="preserve">When Case Study participants discussed the promotion and inclusion of people with disability, they highlighted recent changes to infrastructure and regulations to accommodate special needs in Sri Lanka. These include the improvement of footpaths to aid accessibility and the requirement of elevators in new buildings. However, they also noted that barriers such as cultural stigmas and access to mainstream education continue to impede people with disability from actively participating in activities that would develop capacity to apply for Australia Awards scholarships. </w:t>
      </w:r>
    </w:p>
    <w:p w14:paraId="3EEF3F78" w14:textId="77777777" w:rsidR="000830F4" w:rsidRPr="00BC2CA8" w:rsidRDefault="000830F4" w:rsidP="00D475F5">
      <w:pPr>
        <w:pStyle w:val="BodyCopy"/>
      </w:pPr>
      <w:r w:rsidRPr="00BC2CA8">
        <w:t xml:space="preserve">Another persistent barrier to improving opportunities for people through scholarships is the </w:t>
      </w:r>
      <w:r w:rsidRPr="00D475F5">
        <w:rPr>
          <w:b/>
        </w:rPr>
        <w:t>rural–urban divide</w:t>
      </w:r>
      <w:r w:rsidRPr="00BC2CA8">
        <w:t xml:space="preserve"> that exists in Sri Lanka. Disadvantage in rural areas permeates many aspects of life, including educational opportunities. This Case Study identified that </w:t>
      </w:r>
      <w:r w:rsidRPr="00D475F5">
        <w:rPr>
          <w:b/>
        </w:rPr>
        <w:t>English language education</w:t>
      </w:r>
      <w:r w:rsidRPr="00BC2CA8">
        <w:t xml:space="preserve"> is far less accessible for rural school students than those in the main cities. Given the importance of English in Australia Awards selection and in university requirements in Australia, this remains a barrier to the ability of the Australia Awards to have an impact on rural areas.</w:t>
      </w:r>
    </w:p>
    <w:p w14:paraId="7B62BD13" w14:textId="77777777" w:rsidR="000830F4" w:rsidRPr="00BC2CA8" w:rsidRDefault="000830F4" w:rsidP="00D475F5">
      <w:pPr>
        <w:pStyle w:val="BodyCopy"/>
      </w:pPr>
    </w:p>
    <w:p w14:paraId="5B8E33D4" w14:textId="77777777" w:rsidR="000830F4" w:rsidRDefault="000830F4" w:rsidP="00D475F5">
      <w:pPr>
        <w:pStyle w:val="BodyCopy"/>
      </w:pPr>
      <w:bookmarkStart w:id="16" w:name="_Toc476237894"/>
      <w:bookmarkStart w:id="17" w:name="_Toc355289120"/>
    </w:p>
    <w:p w14:paraId="563C5C28" w14:textId="14F181D8" w:rsidR="0074140C" w:rsidRPr="003D67B8" w:rsidRDefault="0074140C" w:rsidP="003D67B8">
      <w:pPr>
        <w:pStyle w:val="Heading1"/>
      </w:pPr>
      <w:bookmarkStart w:id="18" w:name="_Toc491074741"/>
      <w:r w:rsidRPr="003D67B8">
        <w:t>Background</w:t>
      </w:r>
      <w:bookmarkEnd w:id="16"/>
      <w:bookmarkEnd w:id="17"/>
      <w:r w:rsidR="001D277B">
        <w:t xml:space="preserve"> of the Study</w:t>
      </w:r>
      <w:bookmarkEnd w:id="18"/>
    </w:p>
    <w:p w14:paraId="092340C8" w14:textId="3D48691C" w:rsidR="0035789D" w:rsidRDefault="0035789D">
      <w:pPr>
        <w:pStyle w:val="BodyCopy"/>
      </w:pPr>
      <w:bookmarkStart w:id="19" w:name="_Toc476237898"/>
      <w:bookmarkStart w:id="20" w:name="_Toc355289124"/>
      <w:r>
        <w:t>The Facility is a four-year project funded by DFAT. Through this project</w:t>
      </w:r>
      <w:r w:rsidR="00FA526A">
        <w:t>,</w:t>
      </w:r>
      <w:r>
        <w:t xml:space="preserve"> DFAT assess</w:t>
      </w:r>
      <w:r w:rsidR="004372AD">
        <w:t>es</w:t>
      </w:r>
      <w:r>
        <w:t xml:space="preserve"> the development contributions and public and economic diplomacy outcomes</w:t>
      </w:r>
      <w:r w:rsidR="004372AD" w:rsidRPr="004372AD">
        <w:t xml:space="preserve"> </w:t>
      </w:r>
      <w:r w:rsidR="004372AD">
        <w:t>of Australia’s investment in the Australia Awards.</w:t>
      </w:r>
      <w:r>
        <w:rPr>
          <w:rStyle w:val="FootnoteReference"/>
        </w:rPr>
        <w:footnoteReference w:id="1"/>
      </w:r>
      <w:r>
        <w:t xml:space="preserve"> The key research </w:t>
      </w:r>
      <w:r w:rsidR="004372AD">
        <w:t xml:space="preserve">and reporting </w:t>
      </w:r>
      <w:r>
        <w:t xml:space="preserve">activities </w:t>
      </w:r>
      <w:proofErr w:type="gramStart"/>
      <w:r>
        <w:t>being und</w:t>
      </w:r>
      <w:r w:rsidR="006E5316">
        <w:t>ertaken</w:t>
      </w:r>
      <w:proofErr w:type="gramEnd"/>
      <w:r w:rsidR="006E5316">
        <w:t xml:space="preserve"> are a quantitative </w:t>
      </w:r>
      <w:r w:rsidR="001F3B6B">
        <w:t>survey</w:t>
      </w:r>
      <w:r>
        <w:t xml:space="preserve"> and qualitative </w:t>
      </w:r>
      <w:r w:rsidR="00EE42FA">
        <w:t>Case Studies</w:t>
      </w:r>
      <w:r w:rsidR="004372AD">
        <w:t xml:space="preserve">, which </w:t>
      </w:r>
      <w:r w:rsidR="00061A14">
        <w:t>are prepared</w:t>
      </w:r>
      <w:r w:rsidR="004372AD">
        <w:t xml:space="preserve"> </w:t>
      </w:r>
      <w:r>
        <w:t xml:space="preserve">concurrently throughout the four years of the project. </w:t>
      </w:r>
    </w:p>
    <w:p w14:paraId="2878DD00" w14:textId="0668FFC5" w:rsidR="0035789D" w:rsidRDefault="0035789D">
      <w:pPr>
        <w:pStyle w:val="BodyCopy"/>
      </w:pPr>
      <w:r>
        <w:t>This report</w:t>
      </w:r>
      <w:r w:rsidR="004372AD">
        <w:t xml:space="preserve"> gives</w:t>
      </w:r>
      <w:r>
        <w:t xml:space="preserve"> the key findings of the Sri Lanka </w:t>
      </w:r>
      <w:r w:rsidR="00EE42FA">
        <w:t>Case Study</w:t>
      </w:r>
      <w:r w:rsidR="004372AD">
        <w:t xml:space="preserve">; the majority of the data collection for which </w:t>
      </w:r>
      <w:proofErr w:type="gramStart"/>
      <w:r w:rsidR="004372AD">
        <w:t xml:space="preserve">was </w:t>
      </w:r>
      <w:r>
        <w:t>undertaken</w:t>
      </w:r>
      <w:proofErr w:type="gramEnd"/>
      <w:r>
        <w:t xml:space="preserve"> by the Facility in Sri Lanka in late November and early December 2016. Follow-up interviews </w:t>
      </w:r>
      <w:proofErr w:type="gramStart"/>
      <w:r>
        <w:t>were carried out</w:t>
      </w:r>
      <w:proofErr w:type="gramEnd"/>
      <w:r>
        <w:t xml:space="preserve"> </w:t>
      </w:r>
      <w:r w:rsidR="004372AD">
        <w:t xml:space="preserve">after </w:t>
      </w:r>
      <w:r>
        <w:t>the in-country fieldwork and</w:t>
      </w:r>
      <w:r w:rsidR="004372AD">
        <w:t xml:space="preserve"> data collection was </w:t>
      </w:r>
      <w:r>
        <w:t xml:space="preserve">completed in early March 2017. </w:t>
      </w:r>
    </w:p>
    <w:p w14:paraId="06C8185F" w14:textId="41AA3FBB" w:rsidR="0035789D" w:rsidRPr="00873427" w:rsidRDefault="0035789D" w:rsidP="00873427">
      <w:pPr>
        <w:pStyle w:val="Heading2"/>
      </w:pPr>
      <w:bookmarkStart w:id="21" w:name="_Toc491074742"/>
      <w:r w:rsidRPr="00873427">
        <w:t>Objectives</w:t>
      </w:r>
      <w:bookmarkEnd w:id="21"/>
    </w:p>
    <w:p w14:paraId="3888B02D" w14:textId="75042061" w:rsidR="0035789D" w:rsidRPr="00D93900" w:rsidRDefault="0035789D">
      <w:pPr>
        <w:pStyle w:val="BodyCopy"/>
      </w:pPr>
      <w:r>
        <w:t>The Facility seeks to generate high</w:t>
      </w:r>
      <w:r w:rsidR="00836F5F">
        <w:t>-</w:t>
      </w:r>
      <w:r>
        <w:t xml:space="preserve">quality information on former scholarship holders, </w:t>
      </w:r>
      <w:r w:rsidR="00836F5F">
        <w:t xml:space="preserve">with a </w:t>
      </w:r>
      <w:r>
        <w:t>focus on less</w:t>
      </w:r>
      <w:r w:rsidR="00836F5F">
        <w:t xml:space="preserve"> </w:t>
      </w:r>
      <w:r>
        <w:t xml:space="preserve">recent alumni. This information will provide a strong evidence base for country programs and the Australia Awards </w:t>
      </w:r>
      <w:r w:rsidR="00836F5F">
        <w:t xml:space="preserve">and Alumni </w:t>
      </w:r>
      <w:r>
        <w:t>Branch (AWB) of DFAT to evaluate the impact of Australia Awards on alumni and, by implication, on their home institutions and countries.</w:t>
      </w:r>
    </w:p>
    <w:p w14:paraId="455B97BA" w14:textId="71B02859" w:rsidR="0035789D" w:rsidRDefault="0035789D" w:rsidP="00873427">
      <w:pPr>
        <w:pStyle w:val="Heading2"/>
      </w:pPr>
      <w:bookmarkStart w:id="22" w:name="_Toc491074743"/>
      <w:r>
        <w:t>Scope</w:t>
      </w:r>
      <w:bookmarkEnd w:id="22"/>
    </w:p>
    <w:p w14:paraId="1D21A27D" w14:textId="1BED5ACE" w:rsidR="0035789D" w:rsidRDefault="0035789D">
      <w:pPr>
        <w:pStyle w:val="BodyCopy"/>
      </w:pPr>
      <w:r>
        <w:t xml:space="preserve">The scope of the Facility is limited to alumni of DFAT’s </w:t>
      </w:r>
      <w:r w:rsidR="001F1006">
        <w:t xml:space="preserve">Australia Awards </w:t>
      </w:r>
      <w:r>
        <w:t>and previous DFAT-funded scholarships programs, awards (both long and short duration) and fellowships (managed by AWB).</w:t>
      </w:r>
    </w:p>
    <w:p w14:paraId="00697F93" w14:textId="0A2713D6" w:rsidR="0035789D" w:rsidRDefault="00EE42FA" w:rsidP="00873427">
      <w:pPr>
        <w:pStyle w:val="Heading2"/>
      </w:pPr>
      <w:bookmarkStart w:id="23" w:name="_Toc491074744"/>
      <w:r>
        <w:t>Case Studies</w:t>
      </w:r>
      <w:bookmarkEnd w:id="23"/>
    </w:p>
    <w:p w14:paraId="62C279DA" w14:textId="1830BC2E" w:rsidR="00836F5F" w:rsidRDefault="0035789D">
      <w:pPr>
        <w:pStyle w:val="BodyCopy"/>
      </w:pPr>
      <w:r>
        <w:t xml:space="preserve">The </w:t>
      </w:r>
      <w:r w:rsidR="00EE42FA">
        <w:t>Case Studies</w:t>
      </w:r>
      <w:r>
        <w:t xml:space="preserve"> </w:t>
      </w:r>
      <w:proofErr w:type="gramStart"/>
      <w:r>
        <w:t>are being conducted</w:t>
      </w:r>
      <w:proofErr w:type="gramEnd"/>
      <w:r>
        <w:t xml:space="preserve"> via an iterative approach whereby the qualitative phase can be designed based on what is learned from the initial quantitative phase. </w:t>
      </w:r>
    </w:p>
    <w:p w14:paraId="7C9A5335" w14:textId="040A2FED" w:rsidR="00836F5F" w:rsidRPr="001F1006" w:rsidRDefault="00836F5F">
      <w:pPr>
        <w:pStyle w:val="BodyCopy"/>
      </w:pPr>
      <w:r w:rsidRPr="00CD71A0">
        <w:t xml:space="preserve">The </w:t>
      </w:r>
      <w:r w:rsidR="00AE55CE">
        <w:t>Facility</w:t>
      </w:r>
      <w:r w:rsidR="00AE55CE" w:rsidRPr="00CD71A0">
        <w:t xml:space="preserve"> </w:t>
      </w:r>
      <w:r w:rsidR="00EE42FA">
        <w:t>Case Study</w:t>
      </w:r>
      <w:r w:rsidRPr="00CD71A0">
        <w:t xml:space="preserve"> methodology is explanatory and multiple in design. That is, cases are selected based on findings from the quantitative (survey) research, and the ‘how’ and ‘why’ of alumni experiences is explained in detail. Multiple </w:t>
      </w:r>
      <w:r w:rsidR="00EE42FA">
        <w:t>Case Studies</w:t>
      </w:r>
      <w:r w:rsidRPr="00CD71A0">
        <w:t xml:space="preserve"> enable the researcher to explore differences within and between cases. </w:t>
      </w:r>
      <w:r w:rsidR="00EE42FA">
        <w:t>Case Studies</w:t>
      </w:r>
      <w:r w:rsidRPr="00CD71A0">
        <w:t xml:space="preserve"> contribute to the evidence base for country programs, providing useful</w:t>
      </w:r>
      <w:r>
        <w:t xml:space="preserve"> </w:t>
      </w:r>
      <w:r w:rsidRPr="00CD71A0">
        <w:t xml:space="preserve">comparison across cases and </w:t>
      </w:r>
      <w:r w:rsidR="00EE42FA">
        <w:t>Case Studies</w:t>
      </w:r>
      <w:r w:rsidRPr="00CD71A0">
        <w:t xml:space="preserve"> to build a robust understanding of diverse alumni experience.</w:t>
      </w:r>
    </w:p>
    <w:p w14:paraId="2EC2B107" w14:textId="0E43DF7C" w:rsidR="00836F5F" w:rsidRPr="00881BFE" w:rsidRDefault="00836F5F" w:rsidP="00873427">
      <w:pPr>
        <w:pStyle w:val="Heading3"/>
      </w:pPr>
      <w:r w:rsidRPr="00881BFE">
        <w:t>Y</w:t>
      </w:r>
      <w:r w:rsidRPr="00A9719D">
        <w:t xml:space="preserve">ear </w:t>
      </w:r>
      <w:r w:rsidR="00061A14">
        <w:t>1</w:t>
      </w:r>
    </w:p>
    <w:p w14:paraId="4E538071" w14:textId="630C241D" w:rsidR="0035789D" w:rsidRDefault="00836F5F">
      <w:pPr>
        <w:pStyle w:val="BodyCopy"/>
      </w:pPr>
      <w:r>
        <w:t xml:space="preserve">In this first year of the </w:t>
      </w:r>
      <w:r w:rsidR="0035789D">
        <w:t xml:space="preserve">Facility, however, </w:t>
      </w:r>
      <w:r w:rsidR="00EE42FA">
        <w:t>Case Study</w:t>
      </w:r>
      <w:r w:rsidR="0035789D" w:rsidRPr="00673EF4">
        <w:t xml:space="preserve"> countries and themes </w:t>
      </w:r>
      <w:proofErr w:type="gramStart"/>
      <w:r>
        <w:t>we</w:t>
      </w:r>
      <w:r w:rsidRPr="00673EF4">
        <w:t xml:space="preserve">re </w:t>
      </w:r>
      <w:r w:rsidR="0035789D" w:rsidRPr="00673EF4">
        <w:t>based</w:t>
      </w:r>
      <w:proofErr w:type="gramEnd"/>
      <w:r w:rsidR="0035789D" w:rsidRPr="00673EF4">
        <w:t xml:space="preserve"> on criteria such as availability and range of alumni details in the centralised database</w:t>
      </w:r>
      <w:r w:rsidR="0041107E">
        <w:t>;</w:t>
      </w:r>
      <w:r w:rsidR="0041107E" w:rsidRPr="00673EF4">
        <w:t xml:space="preserve"> </w:t>
      </w:r>
      <w:r w:rsidR="0035789D" w:rsidRPr="00673EF4">
        <w:t>previous country or thematic research undertaken</w:t>
      </w:r>
      <w:r w:rsidR="0041107E">
        <w:t>;</w:t>
      </w:r>
      <w:r w:rsidR="0041107E" w:rsidRPr="00673EF4">
        <w:t xml:space="preserve"> </w:t>
      </w:r>
      <w:r w:rsidR="0035789D" w:rsidRPr="00673EF4">
        <w:t>investment priorities</w:t>
      </w:r>
      <w:r w:rsidR="0035789D">
        <w:t>,</w:t>
      </w:r>
      <w:r w:rsidR="0035789D" w:rsidRPr="00673EF4">
        <w:t xml:space="preserve"> and partner</w:t>
      </w:r>
      <w:r w:rsidR="0041107E">
        <w:t>-</w:t>
      </w:r>
      <w:r w:rsidR="0035789D" w:rsidRPr="00673EF4">
        <w:t xml:space="preserve">country priorities. </w:t>
      </w:r>
      <w:r w:rsidR="0035789D" w:rsidRPr="00B8020C">
        <w:rPr>
          <w:b/>
        </w:rPr>
        <w:t xml:space="preserve">The cohort for Year 1 </w:t>
      </w:r>
      <w:r w:rsidR="00EE42FA">
        <w:rPr>
          <w:b/>
        </w:rPr>
        <w:t>Case Studies</w:t>
      </w:r>
      <w:r w:rsidR="0035789D" w:rsidRPr="00B8020C">
        <w:rPr>
          <w:b/>
        </w:rPr>
        <w:t xml:space="preserve"> are alumni who graduated between 195</w:t>
      </w:r>
      <w:r w:rsidR="000B4F7E">
        <w:rPr>
          <w:b/>
        </w:rPr>
        <w:t>2</w:t>
      </w:r>
      <w:r w:rsidR="0035789D" w:rsidRPr="00B8020C">
        <w:rPr>
          <w:b/>
        </w:rPr>
        <w:t xml:space="preserve"> and 1995.</w:t>
      </w:r>
      <w:r w:rsidR="0035789D" w:rsidRPr="00673EF4">
        <w:t xml:space="preserve"> </w:t>
      </w:r>
      <w:r w:rsidR="00EE42FA">
        <w:t>Case Studies</w:t>
      </w:r>
      <w:r w:rsidR="0035789D" w:rsidRPr="00673EF4">
        <w:t xml:space="preserve"> will provide useful vignettes and quotes to </w:t>
      </w:r>
      <w:r w:rsidR="0035789D">
        <w:t xml:space="preserve">build an </w:t>
      </w:r>
      <w:r w:rsidR="0035789D" w:rsidRPr="00673EF4">
        <w:t xml:space="preserve">understanding of alumni experiences. </w:t>
      </w:r>
      <w:r w:rsidR="0035789D">
        <w:t xml:space="preserve">In </w:t>
      </w:r>
      <w:r w:rsidR="0035789D" w:rsidRPr="00673EF4">
        <w:t>Year 1</w:t>
      </w:r>
      <w:r w:rsidR="0035789D">
        <w:t>, the selected</w:t>
      </w:r>
      <w:r w:rsidR="0035789D" w:rsidRPr="00673EF4">
        <w:t xml:space="preserve"> </w:t>
      </w:r>
      <w:r w:rsidR="00EE42FA">
        <w:t>Case Study</w:t>
      </w:r>
      <w:r w:rsidR="0035789D" w:rsidRPr="00673EF4">
        <w:t xml:space="preserve"> countries are Fiji, Sri Lanka, Nepal, and Kenya</w:t>
      </w:r>
      <w:r w:rsidR="0041107E">
        <w:t>. F</w:t>
      </w:r>
      <w:r w:rsidR="0035789D" w:rsidRPr="00673EF4">
        <w:t xml:space="preserve">ield </w:t>
      </w:r>
      <w:r w:rsidR="0041107E">
        <w:t xml:space="preserve">research took place </w:t>
      </w:r>
      <w:r w:rsidR="0035789D" w:rsidRPr="00673EF4">
        <w:t>between late October 2016 and March 2017.</w:t>
      </w:r>
    </w:p>
    <w:p w14:paraId="51747BFC" w14:textId="0B0E2C65" w:rsidR="0041107E" w:rsidRDefault="00061A14" w:rsidP="00873427">
      <w:pPr>
        <w:pStyle w:val="Heading3"/>
      </w:pPr>
      <w:r>
        <w:t>Years 2–4</w:t>
      </w:r>
    </w:p>
    <w:p w14:paraId="4C741A4C" w14:textId="002E771B" w:rsidR="0035789D" w:rsidRDefault="0035789D">
      <w:pPr>
        <w:pStyle w:val="BodyCopy"/>
      </w:pPr>
      <w:r>
        <w:t xml:space="preserve">Subsequent </w:t>
      </w:r>
      <w:r w:rsidR="00EE42FA">
        <w:t>Case Studies</w:t>
      </w:r>
      <w:r>
        <w:t xml:space="preserve"> in Years 2–4 will be determined through the </w:t>
      </w:r>
      <w:r w:rsidR="0002547F">
        <w:t>a</w:t>
      </w:r>
      <w:r>
        <w:t xml:space="preserve">nnual </w:t>
      </w:r>
      <w:r w:rsidR="0002547F">
        <w:t>p</w:t>
      </w:r>
      <w:r>
        <w:t xml:space="preserve">lanning process. </w:t>
      </w:r>
      <w:r w:rsidR="00EE42FA">
        <w:t>Case Studies</w:t>
      </w:r>
      <w:r>
        <w:t xml:space="preserve"> will not be limited to geographic foci, and may be sectoral or regional as determined through findings of the annual </w:t>
      </w:r>
      <w:r w:rsidR="00466140">
        <w:t>T</w:t>
      </w:r>
      <w:r w:rsidR="00AE55CE">
        <w:t xml:space="preserve">racer </w:t>
      </w:r>
      <w:r w:rsidR="00466140">
        <w:t>S</w:t>
      </w:r>
      <w:r>
        <w:t xml:space="preserve">urvey and planning and consultation process. </w:t>
      </w:r>
      <w:r w:rsidR="00EE42FA">
        <w:t>Case Studies</w:t>
      </w:r>
      <w:r>
        <w:t xml:space="preserve"> will also align with the</w:t>
      </w:r>
      <w:r w:rsidR="00B06B23">
        <w:t xml:space="preserve"> priorities identified in </w:t>
      </w:r>
      <w:r w:rsidR="00466140">
        <w:t xml:space="preserve">the </w:t>
      </w:r>
      <w:r>
        <w:t>Global Strategy</w:t>
      </w:r>
      <w:r w:rsidR="00822DC5">
        <w:t xml:space="preserve">, </w:t>
      </w:r>
      <w:r>
        <w:t>and any other areas of importance as identified by AWB.</w:t>
      </w:r>
    </w:p>
    <w:p w14:paraId="3D6EB7F9" w14:textId="1A96E1F4" w:rsidR="00CE2C18" w:rsidRDefault="00CE2C18" w:rsidP="00873427">
      <w:pPr>
        <w:pStyle w:val="Heading2"/>
      </w:pPr>
      <w:bookmarkStart w:id="24" w:name="_Toc491074745"/>
      <w:r>
        <w:t>Country context</w:t>
      </w:r>
      <w:bookmarkEnd w:id="24"/>
    </w:p>
    <w:p w14:paraId="522A2B6C" w14:textId="2759EA57" w:rsidR="003A6BFF" w:rsidRDefault="003A6BFF" w:rsidP="00CE2C18">
      <w:pPr>
        <w:pStyle w:val="BodyCopy"/>
      </w:pPr>
      <w:r>
        <w:t xml:space="preserve">Sri Lanka is an island located in the Indian Ocean, </w:t>
      </w:r>
      <w:r w:rsidR="005B2B10">
        <w:t>with</w:t>
      </w:r>
      <w:r>
        <w:t xml:space="preserve"> </w:t>
      </w:r>
      <w:r w:rsidR="00CE2C18">
        <w:t xml:space="preserve">a population of </w:t>
      </w:r>
      <w:r>
        <w:t xml:space="preserve">approximately 21 million people. The country </w:t>
      </w:r>
      <w:proofErr w:type="gramStart"/>
      <w:r>
        <w:t>is considered</w:t>
      </w:r>
      <w:proofErr w:type="gramEnd"/>
      <w:r>
        <w:t xml:space="preserve"> a ‘lower middle-income’ country according to the World Bank, and progressively moving towa</w:t>
      </w:r>
      <w:r w:rsidR="005B2B10">
        <w:t>rds its</w:t>
      </w:r>
      <w:r>
        <w:t xml:space="preserve"> aspiration of becoming a ‘higher middle-income’ economy.</w:t>
      </w:r>
      <w:r>
        <w:rPr>
          <w:rStyle w:val="FootnoteReference"/>
        </w:rPr>
        <w:footnoteReference w:id="2"/>
      </w:r>
      <w:r>
        <w:t xml:space="preserve"> While </w:t>
      </w:r>
      <w:proofErr w:type="gramStart"/>
      <w:r>
        <w:t>country’s</w:t>
      </w:r>
      <w:proofErr w:type="gramEnd"/>
      <w:r>
        <w:t xml:space="preserve"> rural, agricultural economy is still relatively large, there has been a shift in the past decade towards a more service-oriented economy.</w:t>
      </w:r>
    </w:p>
    <w:p w14:paraId="56B09CA0" w14:textId="59F27FEF" w:rsidR="005B2B10" w:rsidRDefault="003A6BFF" w:rsidP="00CE2C18">
      <w:pPr>
        <w:pStyle w:val="BodyCopy"/>
      </w:pPr>
      <w:r>
        <w:t xml:space="preserve">Ending in 2009, </w:t>
      </w:r>
      <w:r w:rsidR="00983599">
        <w:t xml:space="preserve">a major </w:t>
      </w:r>
      <w:r>
        <w:t xml:space="preserve">Civil War </w:t>
      </w:r>
      <w:r w:rsidR="00983599">
        <w:t xml:space="preserve">in Sri Lanka </w:t>
      </w:r>
      <w:r>
        <w:t>had a substantial impact on the prosperity of the country, spanning three decades and having particular impact on the Northern and Eastern areas of the country</w:t>
      </w:r>
      <w:r w:rsidR="005B2B10">
        <w:t xml:space="preserve">, predominantly populated by the </w:t>
      </w:r>
      <w:r w:rsidR="00520D31">
        <w:t xml:space="preserve">Sri Lankan </w:t>
      </w:r>
      <w:r w:rsidR="005B2B10">
        <w:t>Tamil minority group</w:t>
      </w:r>
      <w:r>
        <w:t>.</w:t>
      </w:r>
      <w:r w:rsidR="005B2B10">
        <w:t xml:space="preserve"> For most of the alumni involved in this </w:t>
      </w:r>
      <w:r w:rsidR="00EE42FA">
        <w:t>Case Study</w:t>
      </w:r>
      <w:r w:rsidR="005B2B10">
        <w:t>, the Civil War occurred in the middle of their careers. As discussed in the report, the impact of this on outcomes was notable for a number.</w:t>
      </w:r>
    </w:p>
    <w:p w14:paraId="593D0349" w14:textId="11D9FB47" w:rsidR="005B2B10" w:rsidRPr="00CE2C18" w:rsidRDefault="005B2B10" w:rsidP="00CE2C18">
      <w:pPr>
        <w:pStyle w:val="BodyCopy"/>
      </w:pPr>
      <w:r>
        <w:t xml:space="preserve">Following the end of the Civil War, Sri Lanka’s economic growth has been considerable as it continues to build infrastructure and reduce poverty in rural areas. According to the current Prime Minister, </w:t>
      </w:r>
      <w:proofErr w:type="spellStart"/>
      <w:r>
        <w:t>Ranil</w:t>
      </w:r>
      <w:proofErr w:type="spellEnd"/>
      <w:r>
        <w:t xml:space="preserve"> </w:t>
      </w:r>
      <w:proofErr w:type="spellStart"/>
      <w:r>
        <w:t>Wickremesinghe</w:t>
      </w:r>
      <w:proofErr w:type="spellEnd"/>
      <w:r>
        <w:t>, the two major social challenges for Sri Lanka’s future are “promoting reconciliation, rehabilitation and reconstruction of areas afflicted by the conflict” and “bolster Sri Lanka’s democracy by…reasserting the independence of the judiciary, combating bribery with the UN Convention Against Corruption and allowing a free and vibrant press to flourish”.</w:t>
      </w:r>
      <w:r w:rsidR="00983599">
        <w:rPr>
          <w:rStyle w:val="FootnoteReference"/>
        </w:rPr>
        <w:footnoteReference w:id="3"/>
      </w:r>
    </w:p>
    <w:p w14:paraId="134BD837" w14:textId="28E9FC9D" w:rsidR="0074140C" w:rsidRDefault="0074140C" w:rsidP="003D67B8">
      <w:pPr>
        <w:pStyle w:val="Heading1"/>
      </w:pPr>
      <w:bookmarkStart w:id="25" w:name="_Toc491074746"/>
      <w:r w:rsidRPr="00301C56">
        <w:t>Methodology</w:t>
      </w:r>
      <w:bookmarkEnd w:id="19"/>
      <w:bookmarkEnd w:id="20"/>
      <w:bookmarkEnd w:id="25"/>
    </w:p>
    <w:p w14:paraId="18E7CE32" w14:textId="7676D8A2" w:rsidR="0041107E" w:rsidRDefault="00D34EA9">
      <w:pPr>
        <w:pStyle w:val="BodyCopy"/>
      </w:pPr>
      <w:bookmarkStart w:id="26" w:name="_Toc476169117"/>
      <w:bookmarkStart w:id="27" w:name="_Toc476244193"/>
      <w:bookmarkStart w:id="28" w:name="_Toc476237908"/>
      <w:r w:rsidRPr="00087B77">
        <w:t xml:space="preserve">This chapter includes an overview of the </w:t>
      </w:r>
      <w:r w:rsidR="00EE42FA">
        <w:t>Case Study</w:t>
      </w:r>
      <w:r w:rsidRPr="00087B77">
        <w:t xml:space="preserve"> design, development and implementation.</w:t>
      </w:r>
      <w:r w:rsidR="0041107E">
        <w:t xml:space="preserve"> </w:t>
      </w:r>
      <w:r w:rsidRPr="00087B77">
        <w:t xml:space="preserve">This Sri Lanka </w:t>
      </w:r>
      <w:r w:rsidR="00EE42FA">
        <w:t>Case Study</w:t>
      </w:r>
      <w:r w:rsidRPr="00087B77">
        <w:t xml:space="preserve"> is the second </w:t>
      </w:r>
      <w:r w:rsidR="00EE42FA">
        <w:t>Case Study</w:t>
      </w:r>
      <w:r w:rsidRPr="00087B77">
        <w:t xml:space="preserve"> of the </w:t>
      </w:r>
      <w:r w:rsidR="001F1006">
        <w:t>Facility. Sri</w:t>
      </w:r>
      <w:r w:rsidR="00183152">
        <w:t> </w:t>
      </w:r>
      <w:r w:rsidR="001F1006">
        <w:t xml:space="preserve">Lanka was one of </w:t>
      </w:r>
      <w:r w:rsidRPr="00087B77">
        <w:t>four</w:t>
      </w:r>
      <w:r w:rsidR="0041107E">
        <w:t xml:space="preserve"> </w:t>
      </w:r>
      <w:r w:rsidR="00EE42FA">
        <w:t>Case Study</w:t>
      </w:r>
      <w:r w:rsidR="0041107E">
        <w:t xml:space="preserve"> countries proposed in the Annual Plan </w:t>
      </w:r>
      <w:r w:rsidR="001D277B">
        <w:t xml:space="preserve">Year 1 </w:t>
      </w:r>
      <w:r w:rsidR="0041107E">
        <w:t xml:space="preserve">and was accepted by the Facility Advisory Committee </w:t>
      </w:r>
      <w:proofErr w:type="gramStart"/>
      <w:r w:rsidR="0041107E" w:rsidRPr="00087B77">
        <w:t>on the basis of</w:t>
      </w:r>
      <w:proofErr w:type="gramEnd"/>
      <w:r w:rsidR="0041107E" w:rsidRPr="00087B77">
        <w:t xml:space="preserve"> having sufficiently large alumni nu</w:t>
      </w:r>
      <w:r w:rsidR="0041107E">
        <w:t xml:space="preserve">mbers – </w:t>
      </w:r>
      <w:r w:rsidR="00061A14">
        <w:t>particularly</w:t>
      </w:r>
      <w:r w:rsidR="0041107E">
        <w:t xml:space="preserve"> in </w:t>
      </w:r>
      <w:r w:rsidR="0041107E" w:rsidRPr="00061A14">
        <w:t>engineering</w:t>
      </w:r>
      <w:r w:rsidR="00061A14">
        <w:t xml:space="preserve">, a sector involved in substantial infrastructure development for the country in recent decades – </w:t>
      </w:r>
      <w:r w:rsidR="0041107E" w:rsidRPr="00061A14">
        <w:t>and</w:t>
      </w:r>
      <w:r w:rsidR="0041107E" w:rsidRPr="00087B77">
        <w:t xml:space="preserve"> a lack of previous research</w:t>
      </w:r>
      <w:r w:rsidR="0041107E">
        <w:t xml:space="preserve"> regarding less recent alumni</w:t>
      </w:r>
      <w:r w:rsidR="001F1006">
        <w:t>.</w:t>
      </w:r>
    </w:p>
    <w:p w14:paraId="63A2F08B" w14:textId="2A34890F" w:rsidR="001F1006" w:rsidRDefault="001F1006" w:rsidP="00873427">
      <w:pPr>
        <w:pStyle w:val="Heading2"/>
      </w:pPr>
      <w:bookmarkStart w:id="29" w:name="_Toc491074747"/>
      <w:r>
        <w:t xml:space="preserve">Overall </w:t>
      </w:r>
      <w:r w:rsidR="00EE42FA">
        <w:t>Case Study</w:t>
      </w:r>
      <w:r>
        <w:t xml:space="preserve"> design</w:t>
      </w:r>
      <w:bookmarkEnd w:id="29"/>
    </w:p>
    <w:p w14:paraId="43C83998" w14:textId="49DF0871" w:rsidR="00D34EA9" w:rsidRPr="003A34A9" w:rsidRDefault="00D34EA9">
      <w:pPr>
        <w:pStyle w:val="BodyCopy"/>
      </w:pPr>
      <w:r w:rsidRPr="003A34A9">
        <w:t xml:space="preserve">The purpose of the Facility </w:t>
      </w:r>
      <w:r w:rsidR="00EE42FA">
        <w:t>Case Studies</w:t>
      </w:r>
      <w:r w:rsidRPr="003A34A9">
        <w:t xml:space="preserve"> is to collect detailed qualitative data on the impact and benefits of the </w:t>
      </w:r>
      <w:r w:rsidR="001F1006">
        <w:t>Australia Awards</w:t>
      </w:r>
      <w:r w:rsidRPr="003A34A9">
        <w:t xml:space="preserve">. The </w:t>
      </w:r>
      <w:r w:rsidR="00EE42FA">
        <w:t>Case Study</w:t>
      </w:r>
      <w:r w:rsidRPr="003A34A9">
        <w:t xml:space="preserve"> methodology proposed </w:t>
      </w:r>
      <w:proofErr w:type="gramStart"/>
      <w:r w:rsidRPr="003A34A9">
        <w:t>is based</w:t>
      </w:r>
      <w:proofErr w:type="gramEnd"/>
      <w:r w:rsidR="008E41B0">
        <w:t xml:space="preserve"> on the Facility </w:t>
      </w:r>
      <w:r w:rsidR="00EE42FA">
        <w:t>Case Study</w:t>
      </w:r>
      <w:r w:rsidR="008E41B0">
        <w:t xml:space="preserve"> Approach, </w:t>
      </w:r>
      <w:r w:rsidR="001F1006">
        <w:t xml:space="preserve">which was </w:t>
      </w:r>
      <w:r w:rsidR="008E41B0">
        <w:t xml:space="preserve">developed in the </w:t>
      </w:r>
      <w:r w:rsidR="001F1006">
        <w:t xml:space="preserve">inception phase </w:t>
      </w:r>
      <w:r w:rsidR="008E41B0">
        <w:t>of the Facility and reported in the Annual Plan for Year 1.</w:t>
      </w:r>
    </w:p>
    <w:p w14:paraId="73565275" w14:textId="0C53B8E9" w:rsidR="00D34EA9" w:rsidRPr="003A34A9" w:rsidRDefault="00D34EA9">
      <w:pPr>
        <w:pStyle w:val="BodyCopy"/>
      </w:pPr>
      <w:r w:rsidRPr="003A34A9">
        <w:t xml:space="preserve">The Global </w:t>
      </w:r>
      <w:r w:rsidR="005C0A75">
        <w:t xml:space="preserve">Strategy and </w:t>
      </w:r>
      <w:r w:rsidR="002F7558">
        <w:t xml:space="preserve">Australia Awards Global </w:t>
      </w:r>
      <w:r w:rsidRPr="003A34A9">
        <w:t xml:space="preserve">Monitoring and Evaluation </w:t>
      </w:r>
      <w:r w:rsidR="005C0A75">
        <w:t xml:space="preserve">Framework </w:t>
      </w:r>
      <w:r w:rsidRPr="003A34A9">
        <w:t xml:space="preserve">form the basis for the </w:t>
      </w:r>
      <w:r w:rsidR="00EE42FA">
        <w:t>Case Study</w:t>
      </w:r>
      <w:r w:rsidRPr="003A34A9">
        <w:t xml:space="preserve"> design. The </w:t>
      </w:r>
      <w:r w:rsidR="0002547F">
        <w:t xml:space="preserve">research </w:t>
      </w:r>
      <w:r w:rsidRPr="003A34A9">
        <w:t xml:space="preserve">questions, </w:t>
      </w:r>
      <w:r w:rsidR="0002547F">
        <w:t xml:space="preserve">propositions, data collection instruments, </w:t>
      </w:r>
      <w:r w:rsidRPr="003A34A9">
        <w:t xml:space="preserve">and report template </w:t>
      </w:r>
      <w:proofErr w:type="gramStart"/>
      <w:r w:rsidRPr="003A34A9">
        <w:t>are built</w:t>
      </w:r>
      <w:proofErr w:type="gramEnd"/>
      <w:r w:rsidRPr="003A34A9">
        <w:t xml:space="preserve"> around th</w:t>
      </w:r>
      <w:r w:rsidR="00183152">
        <w:t>ese frameworks</w:t>
      </w:r>
      <w:r w:rsidRPr="003A34A9">
        <w:t xml:space="preserve">. Findings reported by alumni </w:t>
      </w:r>
      <w:proofErr w:type="gramStart"/>
      <w:r w:rsidRPr="003A34A9">
        <w:t>are triangulated</w:t>
      </w:r>
      <w:proofErr w:type="gramEnd"/>
      <w:r w:rsidRPr="003A34A9">
        <w:t xml:space="preserve"> with relevant stakeholders such as employers and colleagues, and industry bodies </w:t>
      </w:r>
      <w:r w:rsidR="001F1006">
        <w:t>thereby</w:t>
      </w:r>
      <w:r w:rsidR="001F1006" w:rsidRPr="003A34A9">
        <w:t xml:space="preserve"> </w:t>
      </w:r>
      <w:r w:rsidRPr="003A34A9">
        <w:t>strengthen</w:t>
      </w:r>
      <w:r w:rsidR="001F1006">
        <w:t>ing</w:t>
      </w:r>
      <w:r w:rsidRPr="003A34A9">
        <w:t xml:space="preserve"> findings by providing further evidence to support or refute propositions. This methodology </w:t>
      </w:r>
      <w:proofErr w:type="gramStart"/>
      <w:r w:rsidRPr="003A34A9">
        <w:t>was developed</w:t>
      </w:r>
      <w:proofErr w:type="gramEnd"/>
      <w:r w:rsidRPr="003A34A9">
        <w:t xml:space="preserve"> by the Facility </w:t>
      </w:r>
      <w:r w:rsidR="00061A14">
        <w:t>and</w:t>
      </w:r>
      <w:r w:rsidRPr="003A34A9">
        <w:t xml:space="preserve"> AWB</w:t>
      </w:r>
      <w:r w:rsidR="00061A14">
        <w:t>.</w:t>
      </w:r>
    </w:p>
    <w:p w14:paraId="51A65554" w14:textId="02E97EAB" w:rsidR="00D34EA9" w:rsidRPr="003A34A9" w:rsidRDefault="00D34EA9">
      <w:pPr>
        <w:pStyle w:val="BodyCopy"/>
      </w:pPr>
      <w:r w:rsidRPr="003A34A9">
        <w:t xml:space="preserve">The overarching theory that has guided the design of this </w:t>
      </w:r>
      <w:r w:rsidR="00EE42FA">
        <w:t>Case Study</w:t>
      </w:r>
      <w:r w:rsidRPr="003A34A9">
        <w:t xml:space="preserve"> methodology</w:t>
      </w:r>
      <w:r w:rsidR="00A95501">
        <w:t xml:space="preserve"> </w:t>
      </w:r>
      <w:proofErr w:type="gramStart"/>
      <w:r w:rsidR="00A95501">
        <w:t xml:space="preserve">is </w:t>
      </w:r>
      <w:r w:rsidRPr="003A34A9">
        <w:t>based</w:t>
      </w:r>
      <w:proofErr w:type="gramEnd"/>
      <w:r w:rsidRPr="003A34A9">
        <w:t xml:space="preserve"> upon the goal of the </w:t>
      </w:r>
      <w:r w:rsidR="001F1006">
        <w:t xml:space="preserve">Australia Awards </w:t>
      </w:r>
      <w:r w:rsidR="00A95501">
        <w:t>that</w:t>
      </w:r>
      <w:r w:rsidRPr="003A34A9">
        <w:t xml:space="preserve"> </w:t>
      </w:r>
      <w:r w:rsidR="00A95501">
        <w:t>‘… p</w:t>
      </w:r>
      <w:r w:rsidRPr="003A34A9">
        <w:t>artner countries progress their development goals and have positive relationships with Australia that advance mutual interests</w:t>
      </w:r>
      <w:r w:rsidR="00A95501">
        <w:t>’</w:t>
      </w:r>
      <w:r w:rsidR="00A95501" w:rsidRPr="003A34A9">
        <w:t>.</w:t>
      </w:r>
    </w:p>
    <w:p w14:paraId="7524570C" w14:textId="52AD0631" w:rsidR="00D34EA9" w:rsidRPr="003A34A9" w:rsidRDefault="00D34EA9">
      <w:pPr>
        <w:pStyle w:val="BodyCopy"/>
      </w:pPr>
      <w:r w:rsidRPr="003A34A9">
        <w:t xml:space="preserve">The </w:t>
      </w:r>
      <w:r w:rsidR="00EE42FA">
        <w:t>Case Study</w:t>
      </w:r>
      <w:r w:rsidRPr="003A34A9">
        <w:t xml:space="preserve"> research questions </w:t>
      </w:r>
      <w:proofErr w:type="gramStart"/>
      <w:r w:rsidRPr="003A34A9">
        <w:t>are framed</w:t>
      </w:r>
      <w:proofErr w:type="gramEnd"/>
      <w:r w:rsidRPr="003A34A9">
        <w:t xml:space="preserve"> by the intended long</w:t>
      </w:r>
      <w:r w:rsidR="00A95501">
        <w:t>-</w:t>
      </w:r>
      <w:r w:rsidRPr="003A34A9">
        <w:t xml:space="preserve">term outcomes of the </w:t>
      </w:r>
      <w:r w:rsidR="001F1006">
        <w:t>Australia Awards</w:t>
      </w:r>
      <w:r w:rsidRPr="003A34A9">
        <w:t xml:space="preserve"> as guided </w:t>
      </w:r>
      <w:r w:rsidR="00A95501" w:rsidRPr="003A34A9">
        <w:t>by</w:t>
      </w:r>
      <w:r w:rsidR="00A95501">
        <w:t xml:space="preserve"> the </w:t>
      </w:r>
      <w:r w:rsidRPr="003A34A9">
        <w:t>Framework:</w:t>
      </w:r>
    </w:p>
    <w:p w14:paraId="0E2C57E8" w14:textId="2D42890D" w:rsidR="00D34EA9" w:rsidRPr="00A95501" w:rsidRDefault="00A95501" w:rsidP="00CD71A0">
      <w:pPr>
        <w:pStyle w:val="Numberedlist0"/>
      </w:pPr>
      <w:r w:rsidRPr="00E10856">
        <w:t>1</w:t>
      </w:r>
      <w:r w:rsidRPr="00E10856">
        <w:tab/>
      </w:r>
      <w:r w:rsidR="00D34EA9" w:rsidRPr="00E10856">
        <w:t>How do alumni use the skills, knowledge and networks gained on award to contribute to achieving partner</w:t>
      </w:r>
      <w:r>
        <w:t>-</w:t>
      </w:r>
      <w:r w:rsidR="00D34EA9" w:rsidRPr="00E10856">
        <w:t>country development goals?</w:t>
      </w:r>
    </w:p>
    <w:p w14:paraId="56350C2A" w14:textId="71A8B225" w:rsidR="00D34EA9" w:rsidRPr="00A95501" w:rsidRDefault="00A95501">
      <w:pPr>
        <w:pStyle w:val="Numberedlist0"/>
      </w:pPr>
      <w:r w:rsidRPr="00A95501">
        <w:t>2</w:t>
      </w:r>
      <w:r w:rsidRPr="00A95501">
        <w:tab/>
      </w:r>
      <w:r w:rsidR="00D34EA9" w:rsidRPr="00A95501">
        <w:t>How are Australia Awards contributing to Australia’s economic and public diplomacy outcomes?</w:t>
      </w:r>
    </w:p>
    <w:p w14:paraId="4C207987" w14:textId="760A6FAC" w:rsidR="00D34EA9" w:rsidRPr="00A95501" w:rsidRDefault="00A95501">
      <w:pPr>
        <w:pStyle w:val="Numberedlist0"/>
      </w:pPr>
      <w:r w:rsidRPr="00A95501">
        <w:t>3</w:t>
      </w:r>
      <w:r w:rsidRPr="00A95501">
        <w:tab/>
      </w:r>
      <w:r w:rsidR="00D34EA9" w:rsidRPr="00A95501">
        <w:t xml:space="preserve">How has being </w:t>
      </w:r>
      <w:proofErr w:type="gramStart"/>
      <w:r w:rsidR="00D34EA9" w:rsidRPr="00A95501">
        <w:t xml:space="preserve">an Australia Award </w:t>
      </w:r>
      <w:r w:rsidR="00AE55CE">
        <w:t>a</w:t>
      </w:r>
      <w:r w:rsidR="00AE55CE" w:rsidRPr="00A95501">
        <w:t>lumni</w:t>
      </w:r>
      <w:proofErr w:type="gramEnd"/>
      <w:r w:rsidR="00AE55CE" w:rsidRPr="00A95501">
        <w:t xml:space="preserve"> </w:t>
      </w:r>
      <w:r w:rsidR="00D34EA9" w:rsidRPr="00A95501">
        <w:t>impacted alumni?</w:t>
      </w:r>
    </w:p>
    <w:p w14:paraId="14E31AD2" w14:textId="6C909023" w:rsidR="00D34EA9" w:rsidRPr="00A95501" w:rsidRDefault="00A95501">
      <w:pPr>
        <w:pStyle w:val="Numberedlist0"/>
      </w:pPr>
      <w:proofErr w:type="gramStart"/>
      <w:r w:rsidRPr="00A95501">
        <w:t>4</w:t>
      </w:r>
      <w:r w:rsidRPr="00A95501">
        <w:tab/>
      </w:r>
      <w:r w:rsidR="00D34EA9" w:rsidRPr="00A95501">
        <w:t xml:space="preserve">Are the benefits of receiving a scholarship experienced equally </w:t>
      </w:r>
      <w:r>
        <w:t>by</w:t>
      </w:r>
      <w:r w:rsidRPr="00E10856">
        <w:t xml:space="preserve"> </w:t>
      </w:r>
      <w:r w:rsidR="00D34EA9" w:rsidRPr="00E10856">
        <w:t>all groups who have received them</w:t>
      </w:r>
      <w:proofErr w:type="gramEnd"/>
      <w:r w:rsidR="00D34EA9" w:rsidRPr="00E10856">
        <w:t>?</w:t>
      </w:r>
    </w:p>
    <w:p w14:paraId="6788978B" w14:textId="5352B7D2" w:rsidR="00D34EA9" w:rsidRPr="003A34A9" w:rsidRDefault="00D34EA9">
      <w:pPr>
        <w:pStyle w:val="BodyCopy"/>
      </w:pPr>
      <w:r w:rsidRPr="003A34A9">
        <w:t xml:space="preserve">The primary unit of analysis for this </w:t>
      </w:r>
      <w:r w:rsidR="00EE42FA">
        <w:t>Case Study</w:t>
      </w:r>
      <w:r w:rsidRPr="003A34A9">
        <w:t xml:space="preserve"> is the alumnus</w:t>
      </w:r>
      <w:r w:rsidR="00A95501">
        <w:t xml:space="preserve"> or alumna</w:t>
      </w:r>
      <w:r w:rsidRPr="003A34A9">
        <w:t xml:space="preserve">. </w:t>
      </w:r>
      <w:r w:rsidR="00EE42FA">
        <w:t>Case Studies</w:t>
      </w:r>
      <w:r w:rsidRPr="003A34A9">
        <w:t xml:space="preserve"> seek to explore how </w:t>
      </w:r>
      <w:r w:rsidR="00D332DE">
        <w:t>alumni</w:t>
      </w:r>
      <w:r w:rsidR="00A95501">
        <w:t xml:space="preserve"> of</w:t>
      </w:r>
      <w:r w:rsidRPr="003A34A9">
        <w:t xml:space="preserve"> Australia Award</w:t>
      </w:r>
      <w:r w:rsidR="00A95501">
        <w:t>s</w:t>
      </w:r>
      <w:r w:rsidRPr="003A34A9">
        <w:t xml:space="preserve"> ha</w:t>
      </w:r>
      <w:r w:rsidR="00A95501">
        <w:t>ve</w:t>
      </w:r>
      <w:r w:rsidRPr="003A34A9">
        <w:t xml:space="preserve"> acted </w:t>
      </w:r>
      <w:r w:rsidR="00A95501">
        <w:t xml:space="preserve">to contribute to the achievement of the </w:t>
      </w:r>
      <w:r w:rsidRPr="003A34A9">
        <w:t>goal and objectives of the Australia Award</w:t>
      </w:r>
      <w:r w:rsidR="007B55F0">
        <w:t>s</w:t>
      </w:r>
      <w:r w:rsidRPr="003A34A9">
        <w:t>.</w:t>
      </w:r>
    </w:p>
    <w:p w14:paraId="7E2AA49B" w14:textId="77777777" w:rsidR="00D34EA9" w:rsidRPr="00087B77" w:rsidRDefault="00D34EA9" w:rsidP="00873427">
      <w:pPr>
        <w:pStyle w:val="Heading2"/>
      </w:pPr>
      <w:bookmarkStart w:id="30" w:name="_Toc355289126"/>
      <w:bookmarkStart w:id="31" w:name="_Toc491074748"/>
      <w:r w:rsidRPr="00087B77">
        <w:t>Met</w:t>
      </w:r>
      <w:r w:rsidRPr="00D34EA9">
        <w:rPr>
          <w:rStyle w:val="Heading2Char"/>
        </w:rPr>
        <w:t>h</w:t>
      </w:r>
      <w:r w:rsidRPr="00087B77">
        <w:t>ods</w:t>
      </w:r>
      <w:bookmarkEnd w:id="30"/>
      <w:bookmarkEnd w:id="31"/>
    </w:p>
    <w:p w14:paraId="44F9CAD7" w14:textId="5B9AC74C" w:rsidR="00D34EA9" w:rsidRPr="00087B77" w:rsidRDefault="00D34EA9">
      <w:pPr>
        <w:pStyle w:val="BodyCopy"/>
      </w:pPr>
      <w:r w:rsidRPr="00087B77">
        <w:t xml:space="preserve">The data collection method used for this </w:t>
      </w:r>
      <w:r w:rsidR="00EE42FA">
        <w:t>Case Study</w:t>
      </w:r>
      <w:r w:rsidRPr="00087B77">
        <w:t xml:space="preserve"> was key </w:t>
      </w:r>
      <w:r w:rsidR="00877707">
        <w:t xml:space="preserve">participant </w:t>
      </w:r>
      <w:r w:rsidRPr="00087B77">
        <w:t xml:space="preserve">interviews. A set of questions were developed for each key </w:t>
      </w:r>
      <w:r w:rsidR="00877707">
        <w:t xml:space="preserve">participant </w:t>
      </w:r>
      <w:r w:rsidRPr="00087B77">
        <w:t>group, namely alumni, colleagues and employers (both of alumni and generally), alumni associations</w:t>
      </w:r>
      <w:r w:rsidR="00DC2082">
        <w:t xml:space="preserve">; and the </w:t>
      </w:r>
      <w:r w:rsidR="00AE55CE">
        <w:t>DFAT</w:t>
      </w:r>
      <w:r w:rsidRPr="00087B77">
        <w:t xml:space="preserve"> staff and </w:t>
      </w:r>
      <w:r w:rsidR="00AE55CE">
        <w:t xml:space="preserve">managing </w:t>
      </w:r>
      <w:r w:rsidRPr="00087B77">
        <w:t>contractors work</w:t>
      </w:r>
      <w:r w:rsidR="00DC2082">
        <w:t>ing</w:t>
      </w:r>
      <w:r w:rsidRPr="00087B77">
        <w:t xml:space="preserve"> on the </w:t>
      </w:r>
      <w:r w:rsidR="001F1006">
        <w:t xml:space="preserve">Australia Awards </w:t>
      </w:r>
      <w:r w:rsidRPr="00087B77">
        <w:t xml:space="preserve">in partner countries. </w:t>
      </w:r>
      <w:r w:rsidR="00DC2082">
        <w:t>Q</w:t>
      </w:r>
      <w:r w:rsidRPr="00087B77">
        <w:t xml:space="preserve">uestions for each key </w:t>
      </w:r>
      <w:r w:rsidR="00877707">
        <w:t xml:space="preserve">participant </w:t>
      </w:r>
      <w:r w:rsidRPr="00087B77">
        <w:t xml:space="preserve">group align with the research propositions (located at </w:t>
      </w:r>
      <w:r w:rsidR="0035789D" w:rsidRPr="0035789D">
        <w:t xml:space="preserve">Annex </w:t>
      </w:r>
      <w:r w:rsidR="00DC2082">
        <w:t>1</w:t>
      </w:r>
      <w:r w:rsidRPr="00087B77">
        <w:t>) and long</w:t>
      </w:r>
      <w:r w:rsidR="00DC2082">
        <w:t>-</w:t>
      </w:r>
      <w:r w:rsidRPr="00087B77">
        <w:t xml:space="preserve">term outcomes of the Australia Awards. This ensures that data collected directly relate to the key questions the </w:t>
      </w:r>
      <w:r w:rsidR="00EE42FA">
        <w:t>Case Studies</w:t>
      </w:r>
      <w:r w:rsidRPr="00087B77">
        <w:t xml:space="preserve"> are seeking to answer, and that there is consistency across each </w:t>
      </w:r>
      <w:r w:rsidR="00EE42FA">
        <w:t>Case Study</w:t>
      </w:r>
      <w:r w:rsidRPr="00087B77">
        <w:t xml:space="preserve">. </w:t>
      </w:r>
    </w:p>
    <w:p w14:paraId="3DE76FC0" w14:textId="376A88EA" w:rsidR="00D34EA9" w:rsidRPr="00087B77" w:rsidRDefault="00D34EA9" w:rsidP="00873427">
      <w:pPr>
        <w:pStyle w:val="Heading2"/>
      </w:pPr>
      <w:bookmarkStart w:id="32" w:name="_Toc355289127"/>
      <w:bookmarkStart w:id="33" w:name="_Toc491074749"/>
      <w:r w:rsidRPr="00087B77">
        <w:t>Sample</w:t>
      </w:r>
      <w:bookmarkEnd w:id="32"/>
      <w:r w:rsidR="00DC2082">
        <w:t xml:space="preserve"> and approach</w:t>
      </w:r>
      <w:bookmarkEnd w:id="33"/>
    </w:p>
    <w:p w14:paraId="72B6E3D3" w14:textId="3887DD23" w:rsidR="00D34EA9" w:rsidRPr="00087B77" w:rsidRDefault="00F604C2">
      <w:pPr>
        <w:pStyle w:val="BodyCopy"/>
      </w:pPr>
      <w:r>
        <w:t>Data available f</w:t>
      </w:r>
      <w:r w:rsidR="00D34EA9" w:rsidRPr="00087B77">
        <w:t>or Sri Lanka</w:t>
      </w:r>
      <w:r>
        <w:t xml:space="preserve"> at the time of planning this </w:t>
      </w:r>
      <w:r w:rsidR="00EE42FA">
        <w:t>Case Study</w:t>
      </w:r>
      <w:r>
        <w:t xml:space="preserve"> revealed 721 alumni who completed their scholarship between 1952 and 1995</w:t>
      </w:r>
      <w:r w:rsidR="00755E77">
        <w:t>; 1</w:t>
      </w:r>
      <w:r>
        <w:t xml:space="preserve">48 studied </w:t>
      </w:r>
      <w:r w:rsidR="00D34EA9" w:rsidRPr="00087B77">
        <w:t>in the field of engineering</w:t>
      </w:r>
      <w:r w:rsidR="00DC2082">
        <w:t xml:space="preserve"> (</w:t>
      </w:r>
      <w:r w:rsidR="00D34EA9" w:rsidRPr="00087B77">
        <w:t xml:space="preserve">117 </w:t>
      </w:r>
      <w:r w:rsidR="00DC2082">
        <w:t xml:space="preserve">men </w:t>
      </w:r>
      <w:r w:rsidR="00D34EA9" w:rsidRPr="00087B77">
        <w:t xml:space="preserve">and 31 </w:t>
      </w:r>
      <w:r w:rsidR="00DC2082">
        <w:t>women)</w:t>
      </w:r>
      <w:r w:rsidR="00755E77">
        <w:t xml:space="preserve">, which formed the target group for this </w:t>
      </w:r>
      <w:r w:rsidR="00EE42FA">
        <w:t>Case Study</w:t>
      </w:r>
      <w:r w:rsidR="00755E77">
        <w:t>.</w:t>
      </w:r>
    </w:p>
    <w:p w14:paraId="788D03AC" w14:textId="77777777" w:rsidR="00755E77" w:rsidRDefault="00D34EA9" w:rsidP="00873427">
      <w:pPr>
        <w:pStyle w:val="Heading3"/>
      </w:pPr>
      <w:r w:rsidRPr="00F604C2">
        <w:t xml:space="preserve">Contact details </w:t>
      </w:r>
    </w:p>
    <w:p w14:paraId="0E0C040D" w14:textId="32E9A3F8" w:rsidR="00AA7B4D" w:rsidRPr="00087B77" w:rsidRDefault="00755E77">
      <w:pPr>
        <w:pStyle w:val="BodyCopy"/>
      </w:pPr>
      <w:r>
        <w:t xml:space="preserve">Contact details </w:t>
      </w:r>
      <w:r w:rsidRPr="00F604C2">
        <w:t xml:space="preserve">existed in the </w:t>
      </w:r>
      <w:r w:rsidR="00AE55CE">
        <w:t xml:space="preserve">Global Alumni </w:t>
      </w:r>
      <w:r w:rsidRPr="00F604C2">
        <w:t xml:space="preserve">database for only </w:t>
      </w:r>
      <w:r>
        <w:t>two</w:t>
      </w:r>
      <w:r w:rsidRPr="00F604C2">
        <w:t xml:space="preserve"> of </w:t>
      </w:r>
      <w:r>
        <w:t>the 1</w:t>
      </w:r>
      <w:r w:rsidRPr="00F604C2">
        <w:t>48 alumni</w:t>
      </w:r>
      <w:r>
        <w:t xml:space="preserve"> in the target group</w:t>
      </w:r>
      <w:r w:rsidRPr="00F604C2">
        <w:t>.</w:t>
      </w:r>
      <w:r>
        <w:t xml:space="preserve"> </w:t>
      </w:r>
      <w:r w:rsidRPr="00087B77">
        <w:t xml:space="preserve">Several methods </w:t>
      </w:r>
      <w:proofErr w:type="gramStart"/>
      <w:r w:rsidRPr="00087B77">
        <w:t>were used</w:t>
      </w:r>
      <w:proofErr w:type="gramEnd"/>
      <w:r w:rsidRPr="00087B77">
        <w:t xml:space="preserve"> </w:t>
      </w:r>
      <w:r>
        <w:t>to find</w:t>
      </w:r>
      <w:r w:rsidRPr="00087B77">
        <w:t xml:space="preserve"> </w:t>
      </w:r>
      <w:r>
        <w:t xml:space="preserve">their </w:t>
      </w:r>
      <w:r w:rsidRPr="00087B77">
        <w:t xml:space="preserve">contact details, </w:t>
      </w:r>
      <w:r>
        <w:t xml:space="preserve">which </w:t>
      </w:r>
      <w:r w:rsidRPr="00087B77">
        <w:t>includ</w:t>
      </w:r>
      <w:r>
        <w:t>ed</w:t>
      </w:r>
      <w:r w:rsidRPr="00087B77">
        <w:t xml:space="preserve"> coordinating with the Australian High Commission and the Australia Awards </w:t>
      </w:r>
      <w:r w:rsidR="00AE55CE">
        <w:t xml:space="preserve">managing </w:t>
      </w:r>
      <w:r w:rsidR="007A7380">
        <w:t>contractor</w:t>
      </w:r>
      <w:r w:rsidRPr="00087B77">
        <w:t xml:space="preserve"> in Colombo to compare databases, </w:t>
      </w:r>
      <w:r>
        <w:t>as well as</w:t>
      </w:r>
      <w:r w:rsidRPr="00087B77">
        <w:t xml:space="preserve"> substantial online searches </w:t>
      </w:r>
      <w:r>
        <w:t>using social media</w:t>
      </w:r>
      <w:r w:rsidRPr="00087B77">
        <w:t>.</w:t>
      </w:r>
      <w:r>
        <w:t xml:space="preserve"> </w:t>
      </w:r>
      <w:proofErr w:type="gramStart"/>
      <w:r w:rsidR="00537662">
        <w:t>As a result</w:t>
      </w:r>
      <w:proofErr w:type="gramEnd"/>
      <w:r w:rsidR="00537662">
        <w:t xml:space="preserve"> of t</w:t>
      </w:r>
      <w:r w:rsidR="00D34EA9" w:rsidRPr="00087B77">
        <w:t>hese efforts</w:t>
      </w:r>
      <w:r>
        <w:t>,</w:t>
      </w:r>
      <w:r w:rsidR="00D34EA9" w:rsidRPr="00087B77">
        <w:t xml:space="preserve"> 1</w:t>
      </w:r>
      <w:r w:rsidR="000B4F7E">
        <w:t>5</w:t>
      </w:r>
      <w:r w:rsidR="00D34EA9" w:rsidRPr="00087B77">
        <w:t xml:space="preserve"> </w:t>
      </w:r>
      <w:r w:rsidR="00537662">
        <w:t xml:space="preserve">alumni </w:t>
      </w:r>
      <w:r w:rsidR="00D34EA9" w:rsidRPr="00087B77">
        <w:t xml:space="preserve">were contacted and of these </w:t>
      </w:r>
      <w:r>
        <w:t>seven</w:t>
      </w:r>
      <w:r w:rsidR="00D34EA9" w:rsidRPr="00087B77">
        <w:t xml:space="preserve"> responded and became part of the </w:t>
      </w:r>
      <w:r w:rsidR="00EE42FA">
        <w:t>Case Study</w:t>
      </w:r>
      <w:r>
        <w:t xml:space="preserve"> (5 men and 2 women)</w:t>
      </w:r>
      <w:r w:rsidR="00D34EA9" w:rsidRPr="00087B77">
        <w:t xml:space="preserve">. Four were currently located in Sri Lanka, while the other 3 now live in Australia. </w:t>
      </w:r>
      <w:r>
        <w:t>Table 1</w:t>
      </w:r>
      <w:r w:rsidR="00D34EA9" w:rsidRPr="00087B77">
        <w:t xml:space="preserve"> </w:t>
      </w:r>
      <w:r>
        <w:t>lists the alumni parti</w:t>
      </w:r>
      <w:r w:rsidR="00F03004">
        <w:t>ci</w:t>
      </w:r>
      <w:r>
        <w:t xml:space="preserve">pants in the Sri Lanka </w:t>
      </w:r>
      <w:r w:rsidR="00EE42FA">
        <w:t>Case Study</w:t>
      </w:r>
      <w:r>
        <w:t>.</w:t>
      </w:r>
    </w:p>
    <w:p w14:paraId="7E04188C" w14:textId="43AC8B98" w:rsidR="00D34EA9" w:rsidRPr="007830EC" w:rsidRDefault="00AA7B4D" w:rsidP="007830EC">
      <w:pPr>
        <w:pStyle w:val="ChartTitle"/>
      </w:pPr>
      <w:bookmarkStart w:id="34" w:name="_Toc363934897"/>
      <w:bookmarkStart w:id="35" w:name="_Toc490128469"/>
      <w:r w:rsidRPr="007830EC">
        <w:t xml:space="preserve">Table </w:t>
      </w:r>
      <w:r w:rsidR="00E23E15" w:rsidRPr="007830EC">
        <w:fldChar w:fldCharType="begin"/>
      </w:r>
      <w:r w:rsidR="00E23E15" w:rsidRPr="007830EC">
        <w:instrText xml:space="preserve"> SEQ Table \* ARABIC </w:instrText>
      </w:r>
      <w:r w:rsidR="00E23E15" w:rsidRPr="007830EC">
        <w:fldChar w:fldCharType="separate"/>
      </w:r>
      <w:r w:rsidR="00360D4C">
        <w:t>1</w:t>
      </w:r>
      <w:r w:rsidR="00E23E15" w:rsidRPr="007830EC">
        <w:fldChar w:fldCharType="end"/>
      </w:r>
      <w:r w:rsidR="00755E77" w:rsidRPr="007830EC">
        <w:tab/>
        <w:t xml:space="preserve">Sri Lanka </w:t>
      </w:r>
      <w:r w:rsidR="00EE42FA" w:rsidRPr="007830EC">
        <w:t>Case Study</w:t>
      </w:r>
      <w:r w:rsidR="00755E77" w:rsidRPr="007830EC">
        <w:t xml:space="preserve"> a</w:t>
      </w:r>
      <w:r w:rsidRPr="007830EC">
        <w:t xml:space="preserve">lumni </w:t>
      </w:r>
      <w:r w:rsidR="00755E77" w:rsidRPr="007830EC">
        <w:t>participants</w:t>
      </w:r>
      <w:bookmarkEnd w:id="34"/>
      <w:bookmarkEnd w:id="35"/>
    </w:p>
    <w:tbl>
      <w:tblPr>
        <w:tblStyle w:val="TableGrid1"/>
        <w:tblW w:w="91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7A1BE8" w:rsidRPr="007A1BE8" w14:paraId="7F85D407" w14:textId="77777777" w:rsidTr="00627ACC">
        <w:trPr>
          <w:trHeight w:val="139"/>
        </w:trPr>
        <w:tc>
          <w:tcPr>
            <w:tcW w:w="1547" w:type="dxa"/>
            <w:shd w:val="clear" w:color="auto" w:fill="288B9F" w:themeFill="background2" w:themeFillShade="BF"/>
            <w:hideMark/>
          </w:tcPr>
          <w:p w14:paraId="7E2EAB0A" w14:textId="77777777" w:rsidR="00BF50E8" w:rsidRPr="007A1BE8" w:rsidRDefault="00BF50E8" w:rsidP="00AA7B4D">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18412278" w14:textId="0F55EEF6" w:rsidR="00BF50E8" w:rsidRPr="007A1BE8" w:rsidRDefault="00627ACC" w:rsidP="00AA7B4D">
            <w:pPr>
              <w:pStyle w:val="TableHeading"/>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5F64AC52" w14:textId="57434289" w:rsidR="00BF50E8" w:rsidRPr="007A1BE8" w:rsidRDefault="00755E77" w:rsidP="007A1BE8">
            <w:pPr>
              <w:pStyle w:val="TableHeading"/>
              <w:rPr>
                <w:rFonts w:asciiTheme="minorHAnsi" w:hAnsiTheme="minorHAnsi" w:cstheme="minorHAnsi"/>
                <w:b/>
                <w:strike/>
                <w:color w:val="FFFFFF" w:themeColor="background1"/>
                <w:sz w:val="18"/>
                <w:szCs w:val="18"/>
              </w:rPr>
            </w:pPr>
            <w:r w:rsidRPr="007A1BE8">
              <w:rPr>
                <w:rFonts w:asciiTheme="minorHAnsi" w:hAnsiTheme="minorHAnsi" w:cstheme="minorHAnsi"/>
                <w:b/>
                <w:color w:val="FFFFFF" w:themeColor="background1"/>
                <w:sz w:val="18"/>
                <w:szCs w:val="18"/>
              </w:rPr>
              <w:t>Au</w:t>
            </w:r>
            <w:r w:rsidR="007A1BE8" w:rsidRPr="007A1BE8">
              <w:rPr>
                <w:rFonts w:asciiTheme="minorHAnsi" w:hAnsiTheme="minorHAnsi" w:cstheme="minorHAnsi"/>
                <w:b/>
                <w:color w:val="FFFFFF" w:themeColor="background1"/>
                <w:sz w:val="18"/>
                <w:szCs w:val="18"/>
              </w:rPr>
              <w:t>stralian Government scholarship</w:t>
            </w:r>
          </w:p>
        </w:tc>
        <w:tc>
          <w:tcPr>
            <w:tcW w:w="1275" w:type="dxa"/>
            <w:shd w:val="clear" w:color="auto" w:fill="288B9F" w:themeFill="background2" w:themeFillShade="BF"/>
            <w:hideMark/>
          </w:tcPr>
          <w:p w14:paraId="3433B236" w14:textId="77777777" w:rsidR="00BF50E8" w:rsidRPr="007A1BE8" w:rsidRDefault="00BF50E8" w:rsidP="00AA7B4D">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University</w:t>
            </w:r>
          </w:p>
        </w:tc>
        <w:tc>
          <w:tcPr>
            <w:tcW w:w="1216" w:type="dxa"/>
            <w:shd w:val="clear" w:color="auto" w:fill="288B9F" w:themeFill="background2" w:themeFillShade="BF"/>
            <w:hideMark/>
          </w:tcPr>
          <w:p w14:paraId="3E489516" w14:textId="3B086306" w:rsidR="00BF50E8" w:rsidRPr="007A1BE8" w:rsidRDefault="00627ACC" w:rsidP="00627ACC">
            <w:pPr>
              <w:pStyle w:val="TableHeading"/>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018C542C" w14:textId="6049D0B8" w:rsidR="00BF50E8" w:rsidRPr="007A1BE8" w:rsidRDefault="00BF50E8" w:rsidP="00627ACC">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 xml:space="preserve">Current </w:t>
            </w:r>
            <w:r w:rsidR="00627ACC">
              <w:rPr>
                <w:rFonts w:asciiTheme="minorHAnsi" w:hAnsiTheme="minorHAnsi" w:cstheme="minorHAnsi"/>
                <w:b/>
                <w:color w:val="FFFFFF" w:themeColor="background1"/>
                <w:sz w:val="18"/>
                <w:szCs w:val="18"/>
              </w:rPr>
              <w:t>position</w:t>
            </w:r>
          </w:p>
        </w:tc>
      </w:tr>
      <w:tr w:rsidR="00BF50E8" w:rsidRPr="00F604C2" w14:paraId="00165A64" w14:textId="77777777" w:rsidTr="00627ACC">
        <w:trPr>
          <w:trHeight w:val="139"/>
        </w:trPr>
        <w:tc>
          <w:tcPr>
            <w:tcW w:w="1547" w:type="dxa"/>
          </w:tcPr>
          <w:p w14:paraId="4C240BA7" w14:textId="3F44517A" w:rsidR="00BF50E8" w:rsidRPr="00F604C2" w:rsidRDefault="00881BFE" w:rsidP="00AA7B4D">
            <w:pPr>
              <w:pStyle w:val="TableCopy"/>
              <w:rPr>
                <w:rFonts w:cstheme="minorHAnsi"/>
                <w:color w:val="auto"/>
                <w:szCs w:val="18"/>
              </w:rPr>
            </w:pPr>
            <w:r>
              <w:rPr>
                <w:rFonts w:cstheme="minorHAnsi"/>
                <w:color w:val="auto"/>
                <w:szCs w:val="18"/>
              </w:rPr>
              <w:t>Dr</w:t>
            </w:r>
            <w:r w:rsidR="00BF50E8">
              <w:rPr>
                <w:rFonts w:cstheme="minorHAnsi"/>
                <w:color w:val="auto"/>
                <w:szCs w:val="18"/>
              </w:rPr>
              <w:t xml:space="preserve"> </w:t>
            </w:r>
            <w:proofErr w:type="spellStart"/>
            <w:r w:rsidR="00BF50E8" w:rsidRPr="00F604C2">
              <w:rPr>
                <w:rFonts w:cstheme="minorHAnsi"/>
                <w:color w:val="auto"/>
                <w:szCs w:val="18"/>
              </w:rPr>
              <w:t>Nalini</w:t>
            </w:r>
            <w:proofErr w:type="spellEnd"/>
            <w:r w:rsidR="00BF50E8" w:rsidRPr="00F604C2">
              <w:rPr>
                <w:rFonts w:cstheme="minorHAnsi"/>
                <w:color w:val="auto"/>
                <w:szCs w:val="18"/>
              </w:rPr>
              <w:t>*</w:t>
            </w:r>
          </w:p>
        </w:tc>
        <w:tc>
          <w:tcPr>
            <w:tcW w:w="861" w:type="dxa"/>
          </w:tcPr>
          <w:p w14:paraId="02DFC40B" w14:textId="300836FA" w:rsidR="00BF50E8" w:rsidRPr="00F604C2" w:rsidRDefault="00BF50E8" w:rsidP="00AA7B4D">
            <w:pPr>
              <w:pStyle w:val="TableCopy"/>
              <w:rPr>
                <w:rFonts w:cstheme="minorHAnsi"/>
                <w:color w:val="auto"/>
                <w:szCs w:val="18"/>
              </w:rPr>
            </w:pPr>
            <w:r>
              <w:rPr>
                <w:rFonts w:cstheme="minorHAnsi"/>
                <w:color w:val="auto"/>
                <w:szCs w:val="18"/>
              </w:rPr>
              <w:t>F</w:t>
            </w:r>
          </w:p>
        </w:tc>
        <w:tc>
          <w:tcPr>
            <w:tcW w:w="1624" w:type="dxa"/>
          </w:tcPr>
          <w:p w14:paraId="1DDFD578" w14:textId="525A9F70" w:rsidR="00BF50E8" w:rsidRPr="00F604C2" w:rsidRDefault="00BF50E8" w:rsidP="00AA7B4D">
            <w:pPr>
              <w:pStyle w:val="TableCopy"/>
              <w:rPr>
                <w:rFonts w:cstheme="minorHAnsi"/>
                <w:color w:val="auto"/>
                <w:szCs w:val="18"/>
              </w:rPr>
            </w:pPr>
            <w:r w:rsidRPr="00F604C2">
              <w:rPr>
                <w:rFonts w:cstheme="minorHAnsi"/>
                <w:color w:val="auto"/>
                <w:szCs w:val="18"/>
              </w:rPr>
              <w:t xml:space="preserve">Equity and Merit Scholarship Scheme, </w:t>
            </w:r>
            <w:r w:rsidR="00C005D5" w:rsidRPr="00C005D5">
              <w:rPr>
                <w:rFonts w:cstheme="minorHAnsi"/>
                <w:color w:val="auto"/>
                <w:szCs w:val="18"/>
              </w:rPr>
              <w:t xml:space="preserve">Australian International Development Assistance Bureau </w:t>
            </w:r>
            <w:r w:rsidR="00C005D5">
              <w:rPr>
                <w:rFonts w:cstheme="minorHAnsi"/>
                <w:color w:val="auto"/>
                <w:szCs w:val="18"/>
              </w:rPr>
              <w:t>(</w:t>
            </w:r>
            <w:r w:rsidRPr="00F604C2">
              <w:rPr>
                <w:rFonts w:cstheme="minorHAnsi"/>
                <w:color w:val="auto"/>
                <w:szCs w:val="18"/>
              </w:rPr>
              <w:t>AIDAB</w:t>
            </w:r>
            <w:r w:rsidR="00C005D5">
              <w:rPr>
                <w:rFonts w:cstheme="minorHAnsi"/>
                <w:color w:val="auto"/>
                <w:szCs w:val="18"/>
              </w:rPr>
              <w:t>)</w:t>
            </w:r>
          </w:p>
        </w:tc>
        <w:tc>
          <w:tcPr>
            <w:tcW w:w="1275" w:type="dxa"/>
          </w:tcPr>
          <w:p w14:paraId="2F0D213B" w14:textId="77777777" w:rsidR="00BF50E8" w:rsidRPr="00F604C2" w:rsidRDefault="00BF50E8" w:rsidP="00AA7B4D">
            <w:pPr>
              <w:pStyle w:val="TableCopy"/>
              <w:rPr>
                <w:rFonts w:cstheme="minorHAnsi"/>
                <w:color w:val="auto"/>
                <w:szCs w:val="18"/>
              </w:rPr>
            </w:pPr>
            <w:r w:rsidRPr="00F604C2">
              <w:rPr>
                <w:rFonts w:cstheme="minorHAnsi"/>
                <w:color w:val="auto"/>
                <w:szCs w:val="18"/>
              </w:rPr>
              <w:t>University of Sydney</w:t>
            </w:r>
          </w:p>
        </w:tc>
        <w:tc>
          <w:tcPr>
            <w:tcW w:w="1216" w:type="dxa"/>
          </w:tcPr>
          <w:p w14:paraId="25C09699" w14:textId="4E9AD4ED"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94</w:t>
            </w:r>
          </w:p>
        </w:tc>
        <w:tc>
          <w:tcPr>
            <w:tcW w:w="2614" w:type="dxa"/>
          </w:tcPr>
          <w:p w14:paraId="685E2DF7" w14:textId="77777777" w:rsidR="00BF50E8" w:rsidRPr="00F604C2" w:rsidRDefault="00BF50E8" w:rsidP="00AA7B4D">
            <w:pPr>
              <w:pStyle w:val="TableCopy"/>
              <w:rPr>
                <w:rFonts w:cstheme="minorHAnsi"/>
                <w:color w:val="auto"/>
                <w:szCs w:val="18"/>
              </w:rPr>
            </w:pPr>
            <w:r w:rsidRPr="00F604C2">
              <w:rPr>
                <w:rFonts w:cstheme="minorHAnsi"/>
                <w:color w:val="auto"/>
                <w:szCs w:val="18"/>
              </w:rPr>
              <w:t>Research – testing and verification</w:t>
            </w:r>
          </w:p>
        </w:tc>
      </w:tr>
      <w:tr w:rsidR="00BF50E8" w:rsidRPr="00F604C2" w14:paraId="187B1B71" w14:textId="77777777" w:rsidTr="00627ACC">
        <w:trPr>
          <w:trHeight w:val="139"/>
        </w:trPr>
        <w:tc>
          <w:tcPr>
            <w:tcW w:w="1547" w:type="dxa"/>
          </w:tcPr>
          <w:p w14:paraId="749652E4" w14:textId="1D2748DE" w:rsidR="00BF50E8" w:rsidRPr="00F604C2" w:rsidRDefault="00BF50E8" w:rsidP="00AA7B4D">
            <w:pPr>
              <w:pStyle w:val="TableCopy"/>
              <w:rPr>
                <w:rFonts w:cstheme="minorHAnsi"/>
                <w:color w:val="auto"/>
                <w:szCs w:val="18"/>
              </w:rPr>
            </w:pPr>
            <w:r>
              <w:rPr>
                <w:rFonts w:cstheme="minorHAnsi"/>
                <w:color w:val="auto"/>
                <w:szCs w:val="18"/>
              </w:rPr>
              <w:t xml:space="preserve">Mr </w:t>
            </w:r>
            <w:proofErr w:type="spellStart"/>
            <w:r w:rsidRPr="00F604C2">
              <w:rPr>
                <w:rFonts w:cstheme="minorHAnsi"/>
                <w:color w:val="auto"/>
                <w:szCs w:val="18"/>
              </w:rPr>
              <w:t>Samarasiri</w:t>
            </w:r>
            <w:proofErr w:type="spellEnd"/>
            <w:r w:rsidRPr="00F604C2">
              <w:rPr>
                <w:rFonts w:cstheme="minorHAnsi"/>
                <w:color w:val="auto"/>
                <w:szCs w:val="18"/>
              </w:rPr>
              <w:t xml:space="preserve"> </w:t>
            </w:r>
            <w:proofErr w:type="spellStart"/>
            <w:r w:rsidRPr="00F604C2">
              <w:rPr>
                <w:rFonts w:cstheme="minorHAnsi"/>
                <w:color w:val="auto"/>
                <w:szCs w:val="18"/>
              </w:rPr>
              <w:t>Sarath</w:t>
            </w:r>
            <w:proofErr w:type="spellEnd"/>
            <w:r w:rsidRPr="00F604C2">
              <w:rPr>
                <w:rFonts w:cstheme="minorHAnsi"/>
                <w:color w:val="auto"/>
                <w:szCs w:val="18"/>
              </w:rPr>
              <w:t xml:space="preserve"> </w:t>
            </w:r>
            <w:proofErr w:type="spellStart"/>
            <w:r w:rsidRPr="00F604C2">
              <w:rPr>
                <w:rFonts w:cstheme="minorHAnsi"/>
                <w:color w:val="auto"/>
                <w:szCs w:val="18"/>
              </w:rPr>
              <w:t>Banunusinghage</w:t>
            </w:r>
            <w:proofErr w:type="spellEnd"/>
          </w:p>
        </w:tc>
        <w:tc>
          <w:tcPr>
            <w:tcW w:w="861" w:type="dxa"/>
          </w:tcPr>
          <w:p w14:paraId="402A0111" w14:textId="4631E179" w:rsidR="00BF50E8" w:rsidRPr="00F604C2" w:rsidRDefault="00BF50E8" w:rsidP="00AA7B4D">
            <w:pPr>
              <w:pStyle w:val="TableCopy"/>
              <w:rPr>
                <w:rFonts w:cstheme="minorHAnsi"/>
                <w:color w:val="auto"/>
                <w:szCs w:val="18"/>
              </w:rPr>
            </w:pPr>
            <w:r>
              <w:rPr>
                <w:rFonts w:cstheme="minorHAnsi"/>
                <w:color w:val="auto"/>
                <w:szCs w:val="18"/>
              </w:rPr>
              <w:t>M</w:t>
            </w:r>
          </w:p>
        </w:tc>
        <w:tc>
          <w:tcPr>
            <w:tcW w:w="1624" w:type="dxa"/>
          </w:tcPr>
          <w:p w14:paraId="45F6E73F" w14:textId="07231F87" w:rsidR="00BF50E8" w:rsidRPr="00F604C2" w:rsidRDefault="00881BFE" w:rsidP="00AA7B4D">
            <w:pPr>
              <w:pStyle w:val="TableCopy"/>
              <w:rPr>
                <w:rFonts w:cstheme="minorHAnsi"/>
                <w:color w:val="auto"/>
                <w:szCs w:val="18"/>
              </w:rPr>
            </w:pPr>
            <w:r>
              <w:rPr>
                <w:rFonts w:cstheme="minorHAnsi"/>
                <w:color w:val="auto"/>
                <w:szCs w:val="18"/>
              </w:rPr>
              <w:t>Colombo Plan scholarship</w:t>
            </w:r>
          </w:p>
        </w:tc>
        <w:tc>
          <w:tcPr>
            <w:tcW w:w="1275" w:type="dxa"/>
          </w:tcPr>
          <w:p w14:paraId="2C122B16" w14:textId="25FE9FF4" w:rsidR="00BF50E8" w:rsidRPr="00F604C2" w:rsidRDefault="00905397" w:rsidP="00AA7B4D">
            <w:pPr>
              <w:pStyle w:val="TableCopy"/>
              <w:rPr>
                <w:rFonts w:cstheme="minorHAnsi"/>
                <w:color w:val="auto"/>
                <w:szCs w:val="18"/>
              </w:rPr>
            </w:pPr>
            <w:r w:rsidRPr="00F604C2">
              <w:rPr>
                <w:rFonts w:cstheme="minorHAnsi"/>
                <w:color w:val="auto"/>
                <w:szCs w:val="18"/>
              </w:rPr>
              <w:t>University of New South Wales</w:t>
            </w:r>
          </w:p>
        </w:tc>
        <w:tc>
          <w:tcPr>
            <w:tcW w:w="1216" w:type="dxa"/>
          </w:tcPr>
          <w:p w14:paraId="500BC49B" w14:textId="18056379"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86</w:t>
            </w:r>
          </w:p>
        </w:tc>
        <w:tc>
          <w:tcPr>
            <w:tcW w:w="2614" w:type="dxa"/>
          </w:tcPr>
          <w:p w14:paraId="6E825170" w14:textId="77777777" w:rsidR="00BF50E8" w:rsidRPr="00F604C2" w:rsidRDefault="00BF50E8" w:rsidP="00AA7B4D">
            <w:pPr>
              <w:pStyle w:val="TableCopy"/>
              <w:rPr>
                <w:rFonts w:cstheme="minorHAnsi"/>
                <w:color w:val="auto"/>
                <w:szCs w:val="18"/>
              </w:rPr>
            </w:pPr>
            <w:r w:rsidRPr="00F604C2">
              <w:rPr>
                <w:rFonts w:cstheme="minorHAnsi"/>
                <w:color w:val="auto"/>
                <w:szCs w:val="18"/>
              </w:rPr>
              <w:t>Founder and Director of Sigma Delta Technologies</w:t>
            </w:r>
          </w:p>
        </w:tc>
      </w:tr>
      <w:tr w:rsidR="00BF50E8" w:rsidRPr="00F604C2" w14:paraId="34481ACD" w14:textId="77777777" w:rsidTr="00627ACC">
        <w:trPr>
          <w:trHeight w:val="139"/>
        </w:trPr>
        <w:tc>
          <w:tcPr>
            <w:tcW w:w="1547" w:type="dxa"/>
          </w:tcPr>
          <w:p w14:paraId="45D88B4D" w14:textId="4AF35A9A" w:rsidR="00BF50E8" w:rsidRPr="00F604C2" w:rsidRDefault="00BF50E8" w:rsidP="00AA7B4D">
            <w:pPr>
              <w:pStyle w:val="TableCopy"/>
              <w:rPr>
                <w:rFonts w:cstheme="minorHAnsi"/>
                <w:color w:val="auto"/>
                <w:szCs w:val="18"/>
              </w:rPr>
            </w:pPr>
            <w:r w:rsidRPr="00F604C2">
              <w:rPr>
                <w:rFonts w:cstheme="minorHAnsi"/>
                <w:color w:val="auto"/>
                <w:szCs w:val="18"/>
              </w:rPr>
              <w:t xml:space="preserve">Dr </w:t>
            </w:r>
            <w:proofErr w:type="spellStart"/>
            <w:r w:rsidRPr="00F604C2">
              <w:rPr>
                <w:rFonts w:cstheme="minorHAnsi"/>
                <w:color w:val="auto"/>
                <w:szCs w:val="18"/>
              </w:rPr>
              <w:t>Sarath</w:t>
            </w:r>
            <w:proofErr w:type="spellEnd"/>
            <w:r w:rsidRPr="00F604C2">
              <w:rPr>
                <w:rFonts w:cstheme="minorHAnsi"/>
                <w:color w:val="auto"/>
                <w:szCs w:val="18"/>
              </w:rPr>
              <w:t xml:space="preserve"> </w:t>
            </w:r>
            <w:proofErr w:type="spellStart"/>
            <w:r w:rsidRPr="00F604C2">
              <w:rPr>
                <w:rFonts w:cstheme="minorHAnsi"/>
                <w:color w:val="auto"/>
                <w:szCs w:val="18"/>
              </w:rPr>
              <w:t>Pathmasiri</w:t>
            </w:r>
            <w:proofErr w:type="spellEnd"/>
            <w:r w:rsidRPr="00F604C2">
              <w:rPr>
                <w:rFonts w:cstheme="minorHAnsi"/>
                <w:color w:val="auto"/>
                <w:szCs w:val="18"/>
              </w:rPr>
              <w:t xml:space="preserve"> </w:t>
            </w:r>
            <w:proofErr w:type="spellStart"/>
            <w:r w:rsidRPr="00F604C2">
              <w:rPr>
                <w:rFonts w:cstheme="minorHAnsi"/>
                <w:color w:val="auto"/>
                <w:szCs w:val="18"/>
              </w:rPr>
              <w:t>Perera</w:t>
            </w:r>
            <w:proofErr w:type="spellEnd"/>
            <w:r w:rsidRPr="00F604C2">
              <w:rPr>
                <w:rFonts w:cstheme="minorHAnsi"/>
                <w:color w:val="auto"/>
                <w:szCs w:val="18"/>
              </w:rPr>
              <w:t xml:space="preserve"> </w:t>
            </w:r>
            <w:proofErr w:type="spellStart"/>
            <w:r w:rsidRPr="00F604C2">
              <w:rPr>
                <w:rFonts w:cstheme="minorHAnsi"/>
                <w:color w:val="auto"/>
                <w:szCs w:val="18"/>
              </w:rPr>
              <w:t>Biyanvilage</w:t>
            </w:r>
            <w:proofErr w:type="spellEnd"/>
          </w:p>
        </w:tc>
        <w:tc>
          <w:tcPr>
            <w:tcW w:w="861" w:type="dxa"/>
          </w:tcPr>
          <w:p w14:paraId="58FA7F39" w14:textId="02A3B1D5" w:rsidR="00BF50E8" w:rsidRPr="00F604C2" w:rsidRDefault="00BF50E8" w:rsidP="00AA7B4D">
            <w:pPr>
              <w:pStyle w:val="TableCopy"/>
              <w:rPr>
                <w:rFonts w:cstheme="minorHAnsi"/>
                <w:color w:val="auto"/>
                <w:szCs w:val="18"/>
              </w:rPr>
            </w:pPr>
            <w:r>
              <w:rPr>
                <w:rFonts w:cstheme="minorHAnsi"/>
                <w:color w:val="auto"/>
                <w:szCs w:val="18"/>
              </w:rPr>
              <w:t>M</w:t>
            </w:r>
          </w:p>
        </w:tc>
        <w:tc>
          <w:tcPr>
            <w:tcW w:w="1624" w:type="dxa"/>
          </w:tcPr>
          <w:p w14:paraId="1F64ED3B" w14:textId="74E7ADDE" w:rsidR="00BF50E8" w:rsidRPr="00F604C2" w:rsidRDefault="00881BFE" w:rsidP="00AA7B4D">
            <w:pPr>
              <w:pStyle w:val="TableCopy"/>
              <w:rPr>
                <w:rFonts w:cstheme="minorHAnsi"/>
                <w:color w:val="auto"/>
                <w:szCs w:val="18"/>
              </w:rPr>
            </w:pPr>
            <w:r>
              <w:rPr>
                <w:rFonts w:cstheme="minorHAnsi"/>
                <w:color w:val="auto"/>
                <w:szCs w:val="18"/>
              </w:rPr>
              <w:t>Colombo Plan scholarship</w:t>
            </w:r>
          </w:p>
        </w:tc>
        <w:tc>
          <w:tcPr>
            <w:tcW w:w="1275" w:type="dxa"/>
          </w:tcPr>
          <w:p w14:paraId="7DEDA541" w14:textId="3EAECE57" w:rsidR="00BF50E8" w:rsidRPr="00F604C2" w:rsidRDefault="00BF50E8" w:rsidP="00AA7B4D">
            <w:pPr>
              <w:pStyle w:val="TableCopy"/>
              <w:rPr>
                <w:rFonts w:cstheme="minorHAnsi"/>
                <w:color w:val="auto"/>
                <w:szCs w:val="18"/>
              </w:rPr>
            </w:pPr>
            <w:r w:rsidRPr="00F604C2">
              <w:rPr>
                <w:rFonts w:cstheme="minorHAnsi"/>
                <w:color w:val="auto"/>
                <w:szCs w:val="18"/>
              </w:rPr>
              <w:t>University of New South Wales</w:t>
            </w:r>
            <w:r w:rsidR="00985F1F">
              <w:rPr>
                <w:rFonts w:cstheme="minorHAnsi"/>
                <w:color w:val="auto"/>
                <w:szCs w:val="18"/>
              </w:rPr>
              <w:t xml:space="preserve"> and University of Wollongong</w:t>
            </w:r>
          </w:p>
        </w:tc>
        <w:tc>
          <w:tcPr>
            <w:tcW w:w="1216" w:type="dxa"/>
          </w:tcPr>
          <w:p w14:paraId="20E9B0FE" w14:textId="3BF8B33B"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82</w:t>
            </w:r>
          </w:p>
        </w:tc>
        <w:tc>
          <w:tcPr>
            <w:tcW w:w="2614" w:type="dxa"/>
          </w:tcPr>
          <w:p w14:paraId="4037B5D9" w14:textId="77777777" w:rsidR="00BF50E8" w:rsidRPr="00F604C2" w:rsidRDefault="00BF50E8" w:rsidP="00AA7B4D">
            <w:pPr>
              <w:pStyle w:val="TableCopy"/>
              <w:rPr>
                <w:rFonts w:cstheme="minorHAnsi"/>
                <w:color w:val="auto"/>
                <w:szCs w:val="18"/>
              </w:rPr>
            </w:pPr>
            <w:r w:rsidRPr="00F604C2">
              <w:rPr>
                <w:rFonts w:cstheme="minorHAnsi"/>
                <w:color w:val="auto"/>
                <w:szCs w:val="18"/>
              </w:rPr>
              <w:t>Professor, School of Electrical, Computer and Telecommunications Engineering, University of Wollongong; Technical Director, Australian Power Quality and Reliability Centre (APQRC)</w:t>
            </w:r>
          </w:p>
        </w:tc>
      </w:tr>
      <w:tr w:rsidR="00BF50E8" w:rsidRPr="00F604C2" w14:paraId="24B11601" w14:textId="77777777" w:rsidTr="00627ACC">
        <w:trPr>
          <w:trHeight w:val="139"/>
        </w:trPr>
        <w:tc>
          <w:tcPr>
            <w:tcW w:w="1547" w:type="dxa"/>
          </w:tcPr>
          <w:p w14:paraId="4D390390" w14:textId="37BDE6BF" w:rsidR="00BF50E8" w:rsidRPr="00F604C2" w:rsidRDefault="00BF50E8" w:rsidP="00E10856">
            <w:pPr>
              <w:pStyle w:val="TableCopy"/>
              <w:rPr>
                <w:rFonts w:cstheme="minorHAnsi"/>
                <w:color w:val="auto"/>
                <w:szCs w:val="18"/>
              </w:rPr>
            </w:pPr>
            <w:r>
              <w:rPr>
                <w:rFonts w:cstheme="minorHAnsi"/>
                <w:color w:val="auto"/>
                <w:szCs w:val="18"/>
              </w:rPr>
              <w:t xml:space="preserve">Ms </w:t>
            </w:r>
            <w:proofErr w:type="spellStart"/>
            <w:r w:rsidRPr="00F604C2">
              <w:rPr>
                <w:rFonts w:cstheme="minorHAnsi"/>
                <w:color w:val="auto"/>
                <w:szCs w:val="18"/>
              </w:rPr>
              <w:t>Selvi</w:t>
            </w:r>
            <w:proofErr w:type="spellEnd"/>
            <w:r w:rsidRPr="00F604C2">
              <w:rPr>
                <w:rFonts w:cstheme="minorHAnsi"/>
                <w:color w:val="auto"/>
                <w:szCs w:val="18"/>
              </w:rPr>
              <w:t xml:space="preserve"> </w:t>
            </w:r>
            <w:proofErr w:type="spellStart"/>
            <w:r w:rsidRPr="00F604C2">
              <w:rPr>
                <w:rFonts w:cstheme="minorHAnsi"/>
                <w:color w:val="auto"/>
                <w:szCs w:val="18"/>
              </w:rPr>
              <w:t>Jay</w:t>
            </w:r>
            <w:r w:rsidR="007811A5">
              <w:rPr>
                <w:rFonts w:cstheme="minorHAnsi"/>
                <w:color w:val="auto"/>
                <w:szCs w:val="18"/>
              </w:rPr>
              <w:t>a</w:t>
            </w:r>
            <w:r w:rsidRPr="00F604C2">
              <w:rPr>
                <w:rFonts w:cstheme="minorHAnsi"/>
                <w:color w:val="auto"/>
                <w:szCs w:val="18"/>
              </w:rPr>
              <w:t>ganesh</w:t>
            </w:r>
            <w:proofErr w:type="spellEnd"/>
          </w:p>
        </w:tc>
        <w:tc>
          <w:tcPr>
            <w:tcW w:w="861" w:type="dxa"/>
          </w:tcPr>
          <w:p w14:paraId="2D18AD0F" w14:textId="5CE9E7CF" w:rsidR="00BF50E8" w:rsidRPr="00F604C2" w:rsidRDefault="00BF50E8" w:rsidP="00AA7B4D">
            <w:pPr>
              <w:pStyle w:val="TableCopy"/>
              <w:rPr>
                <w:rFonts w:cstheme="minorHAnsi"/>
                <w:color w:val="auto"/>
                <w:szCs w:val="18"/>
              </w:rPr>
            </w:pPr>
            <w:r>
              <w:rPr>
                <w:rFonts w:cstheme="minorHAnsi"/>
                <w:color w:val="auto"/>
                <w:szCs w:val="18"/>
              </w:rPr>
              <w:t>F</w:t>
            </w:r>
          </w:p>
        </w:tc>
        <w:tc>
          <w:tcPr>
            <w:tcW w:w="1624" w:type="dxa"/>
          </w:tcPr>
          <w:p w14:paraId="1F4A8408" w14:textId="1CEF8D9E" w:rsidR="00BF50E8" w:rsidRPr="00F604C2" w:rsidRDefault="00BF50E8" w:rsidP="00AA7B4D">
            <w:pPr>
              <w:pStyle w:val="TableCopy"/>
              <w:rPr>
                <w:rFonts w:cstheme="minorHAnsi"/>
                <w:color w:val="auto"/>
                <w:szCs w:val="18"/>
              </w:rPr>
            </w:pPr>
            <w:r w:rsidRPr="00F604C2">
              <w:rPr>
                <w:rFonts w:cstheme="minorHAnsi"/>
                <w:color w:val="auto"/>
                <w:szCs w:val="18"/>
              </w:rPr>
              <w:t>AIDAB</w:t>
            </w:r>
          </w:p>
        </w:tc>
        <w:tc>
          <w:tcPr>
            <w:tcW w:w="1275" w:type="dxa"/>
          </w:tcPr>
          <w:p w14:paraId="08B7DCC9" w14:textId="77777777" w:rsidR="00BF50E8" w:rsidRPr="00F604C2" w:rsidRDefault="00BF50E8" w:rsidP="00AA7B4D">
            <w:pPr>
              <w:pStyle w:val="TableCopy"/>
              <w:rPr>
                <w:rFonts w:cstheme="minorHAnsi"/>
                <w:color w:val="auto"/>
                <w:szCs w:val="18"/>
              </w:rPr>
            </w:pPr>
            <w:r w:rsidRPr="00F604C2">
              <w:rPr>
                <w:rFonts w:cstheme="minorHAnsi"/>
                <w:color w:val="auto"/>
                <w:szCs w:val="18"/>
              </w:rPr>
              <w:t>University of Melbourne</w:t>
            </w:r>
          </w:p>
        </w:tc>
        <w:tc>
          <w:tcPr>
            <w:tcW w:w="1216" w:type="dxa"/>
          </w:tcPr>
          <w:p w14:paraId="109DAF23" w14:textId="4FBBD618"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96</w:t>
            </w:r>
          </w:p>
        </w:tc>
        <w:tc>
          <w:tcPr>
            <w:tcW w:w="2614" w:type="dxa"/>
          </w:tcPr>
          <w:p w14:paraId="0C549A53" w14:textId="77777777" w:rsidR="00BF50E8" w:rsidRPr="00F604C2" w:rsidRDefault="00BF50E8" w:rsidP="00AA7B4D">
            <w:pPr>
              <w:pStyle w:val="TableCopy"/>
              <w:rPr>
                <w:rFonts w:cstheme="minorHAnsi"/>
                <w:color w:val="auto"/>
                <w:szCs w:val="18"/>
              </w:rPr>
            </w:pPr>
            <w:r w:rsidRPr="00F604C2">
              <w:rPr>
                <w:rFonts w:cstheme="minorHAnsi"/>
                <w:color w:val="auto"/>
                <w:szCs w:val="18"/>
              </w:rPr>
              <w:t>Data Design Specialist, Commonwealth Bank, Sydney, Australia.</w:t>
            </w:r>
          </w:p>
        </w:tc>
      </w:tr>
      <w:tr w:rsidR="00BF50E8" w:rsidRPr="00F604C2" w14:paraId="12BDB5BE" w14:textId="77777777" w:rsidTr="00627ACC">
        <w:trPr>
          <w:trHeight w:val="139"/>
        </w:trPr>
        <w:tc>
          <w:tcPr>
            <w:tcW w:w="1547" w:type="dxa"/>
          </w:tcPr>
          <w:p w14:paraId="38A5F284" w14:textId="37AFAA9F" w:rsidR="00BF50E8" w:rsidRPr="00F604C2" w:rsidRDefault="00BF50E8" w:rsidP="00061A14">
            <w:pPr>
              <w:pStyle w:val="TableCopy"/>
              <w:rPr>
                <w:rFonts w:cstheme="minorHAnsi"/>
                <w:color w:val="auto"/>
                <w:szCs w:val="18"/>
              </w:rPr>
            </w:pPr>
            <w:r w:rsidRPr="00F604C2">
              <w:rPr>
                <w:rFonts w:cstheme="minorHAnsi"/>
                <w:color w:val="auto"/>
                <w:szCs w:val="18"/>
              </w:rPr>
              <w:t xml:space="preserve">Dr Sunil Stanislaus </w:t>
            </w:r>
            <w:proofErr w:type="spellStart"/>
            <w:r w:rsidRPr="00F604C2">
              <w:rPr>
                <w:rFonts w:cstheme="minorHAnsi"/>
                <w:color w:val="auto"/>
                <w:szCs w:val="18"/>
              </w:rPr>
              <w:t>Wickramasuriya</w:t>
            </w:r>
            <w:proofErr w:type="spellEnd"/>
          </w:p>
        </w:tc>
        <w:tc>
          <w:tcPr>
            <w:tcW w:w="861" w:type="dxa"/>
          </w:tcPr>
          <w:p w14:paraId="5C49A1C2" w14:textId="146EC938" w:rsidR="00BF50E8" w:rsidRPr="00F604C2" w:rsidRDefault="00BF50E8" w:rsidP="00AA7B4D">
            <w:pPr>
              <w:pStyle w:val="TableCopy"/>
              <w:rPr>
                <w:rFonts w:cstheme="minorHAnsi"/>
                <w:color w:val="auto"/>
                <w:szCs w:val="18"/>
              </w:rPr>
            </w:pPr>
            <w:r>
              <w:rPr>
                <w:rFonts w:cstheme="minorHAnsi"/>
                <w:color w:val="auto"/>
                <w:szCs w:val="18"/>
              </w:rPr>
              <w:t>M</w:t>
            </w:r>
          </w:p>
        </w:tc>
        <w:tc>
          <w:tcPr>
            <w:tcW w:w="1624" w:type="dxa"/>
          </w:tcPr>
          <w:p w14:paraId="515576BD" w14:textId="69315F1D" w:rsidR="00BF50E8" w:rsidRPr="00F604C2" w:rsidRDefault="00881BFE" w:rsidP="00AA7B4D">
            <w:pPr>
              <w:pStyle w:val="TableCopy"/>
              <w:rPr>
                <w:rFonts w:cstheme="minorHAnsi"/>
                <w:color w:val="auto"/>
                <w:szCs w:val="18"/>
              </w:rPr>
            </w:pPr>
            <w:r>
              <w:rPr>
                <w:rFonts w:cstheme="minorHAnsi"/>
                <w:color w:val="auto"/>
                <w:szCs w:val="18"/>
              </w:rPr>
              <w:t>Colombo Plan scholarship</w:t>
            </w:r>
            <w:r w:rsidR="00BF50E8" w:rsidRPr="00F604C2">
              <w:rPr>
                <w:rFonts w:cstheme="minorHAnsi"/>
                <w:color w:val="auto"/>
                <w:szCs w:val="18"/>
              </w:rPr>
              <w:t xml:space="preserve"> </w:t>
            </w:r>
          </w:p>
        </w:tc>
        <w:tc>
          <w:tcPr>
            <w:tcW w:w="1275" w:type="dxa"/>
          </w:tcPr>
          <w:p w14:paraId="56B900C2" w14:textId="77777777" w:rsidR="00BF50E8" w:rsidRPr="00F604C2" w:rsidRDefault="00BF50E8" w:rsidP="00AA7B4D">
            <w:pPr>
              <w:pStyle w:val="TableCopy"/>
              <w:rPr>
                <w:rFonts w:cstheme="minorHAnsi"/>
                <w:color w:val="auto"/>
                <w:szCs w:val="18"/>
              </w:rPr>
            </w:pPr>
            <w:r w:rsidRPr="00F604C2">
              <w:rPr>
                <w:rFonts w:cstheme="minorHAnsi"/>
                <w:color w:val="auto"/>
                <w:szCs w:val="18"/>
              </w:rPr>
              <w:t>University of New South Wales</w:t>
            </w:r>
          </w:p>
        </w:tc>
        <w:tc>
          <w:tcPr>
            <w:tcW w:w="1216" w:type="dxa"/>
          </w:tcPr>
          <w:p w14:paraId="125EF2FD" w14:textId="5338506F"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81</w:t>
            </w:r>
          </w:p>
        </w:tc>
        <w:tc>
          <w:tcPr>
            <w:tcW w:w="2614" w:type="dxa"/>
          </w:tcPr>
          <w:p w14:paraId="5F9C8596" w14:textId="77777777" w:rsidR="00BF50E8" w:rsidRPr="00F604C2" w:rsidRDefault="00BF50E8" w:rsidP="00AA7B4D">
            <w:pPr>
              <w:pStyle w:val="TableCopy"/>
              <w:rPr>
                <w:rFonts w:cstheme="minorHAnsi"/>
                <w:color w:val="auto"/>
                <w:szCs w:val="18"/>
              </w:rPr>
            </w:pPr>
            <w:r w:rsidRPr="00F604C2">
              <w:rPr>
                <w:rFonts w:cstheme="minorHAnsi"/>
                <w:color w:val="auto"/>
                <w:szCs w:val="18"/>
              </w:rPr>
              <w:t xml:space="preserve">Retired (December 2016), Professor, Department of Civil Engineering, University of </w:t>
            </w:r>
            <w:proofErr w:type="spellStart"/>
            <w:r w:rsidRPr="00F604C2">
              <w:rPr>
                <w:rFonts w:cstheme="minorHAnsi"/>
                <w:color w:val="auto"/>
                <w:szCs w:val="18"/>
              </w:rPr>
              <w:t>Moratuwa</w:t>
            </w:r>
            <w:proofErr w:type="spellEnd"/>
            <w:r w:rsidRPr="00F604C2">
              <w:rPr>
                <w:rFonts w:cstheme="minorHAnsi"/>
                <w:color w:val="auto"/>
                <w:szCs w:val="18"/>
              </w:rPr>
              <w:t xml:space="preserve">, Sri Lanka </w:t>
            </w:r>
          </w:p>
        </w:tc>
      </w:tr>
      <w:tr w:rsidR="00BF50E8" w:rsidRPr="00F604C2" w14:paraId="029C5F1E" w14:textId="77777777" w:rsidTr="00627ACC">
        <w:trPr>
          <w:trHeight w:val="139"/>
        </w:trPr>
        <w:tc>
          <w:tcPr>
            <w:tcW w:w="1547" w:type="dxa"/>
          </w:tcPr>
          <w:p w14:paraId="12F2033B" w14:textId="61ADCCFF" w:rsidR="00BF50E8" w:rsidRPr="00F604C2" w:rsidRDefault="00BF50E8" w:rsidP="00E10856">
            <w:pPr>
              <w:pStyle w:val="TableCopy"/>
              <w:rPr>
                <w:rFonts w:cstheme="minorHAnsi"/>
                <w:color w:val="auto"/>
                <w:szCs w:val="18"/>
              </w:rPr>
            </w:pPr>
            <w:r>
              <w:rPr>
                <w:rFonts w:cstheme="minorHAnsi"/>
                <w:color w:val="auto"/>
                <w:szCs w:val="18"/>
              </w:rPr>
              <w:t>Mr</w:t>
            </w:r>
            <w:r w:rsidR="00957D83">
              <w:rPr>
                <w:rFonts w:cstheme="minorHAnsi"/>
                <w:color w:val="auto"/>
                <w:szCs w:val="18"/>
              </w:rPr>
              <w:t xml:space="preserve"> </w:t>
            </w:r>
            <w:r w:rsidRPr="00F604C2">
              <w:rPr>
                <w:rFonts w:cstheme="minorHAnsi"/>
                <w:color w:val="auto"/>
                <w:szCs w:val="18"/>
              </w:rPr>
              <w:t>Tennyson Rodrigo</w:t>
            </w:r>
          </w:p>
        </w:tc>
        <w:tc>
          <w:tcPr>
            <w:tcW w:w="861" w:type="dxa"/>
          </w:tcPr>
          <w:p w14:paraId="242A6D0A" w14:textId="792A2BBA" w:rsidR="00BF50E8" w:rsidRPr="00F604C2" w:rsidRDefault="00BF50E8" w:rsidP="00AA7B4D">
            <w:pPr>
              <w:pStyle w:val="TableCopy"/>
              <w:rPr>
                <w:rFonts w:cstheme="minorHAnsi"/>
                <w:color w:val="auto"/>
                <w:szCs w:val="18"/>
              </w:rPr>
            </w:pPr>
            <w:r>
              <w:rPr>
                <w:rFonts w:cstheme="minorHAnsi"/>
                <w:color w:val="auto"/>
                <w:szCs w:val="18"/>
              </w:rPr>
              <w:t>M</w:t>
            </w:r>
          </w:p>
        </w:tc>
        <w:tc>
          <w:tcPr>
            <w:tcW w:w="1624" w:type="dxa"/>
          </w:tcPr>
          <w:p w14:paraId="6972B3AA" w14:textId="639E4C3E" w:rsidR="00BF50E8" w:rsidRPr="00F604C2" w:rsidRDefault="00881BFE" w:rsidP="00AA7B4D">
            <w:pPr>
              <w:pStyle w:val="TableCopy"/>
              <w:rPr>
                <w:rFonts w:cstheme="minorHAnsi"/>
                <w:color w:val="auto"/>
                <w:szCs w:val="18"/>
              </w:rPr>
            </w:pPr>
            <w:r>
              <w:rPr>
                <w:rFonts w:cstheme="minorHAnsi"/>
                <w:color w:val="auto"/>
                <w:szCs w:val="18"/>
              </w:rPr>
              <w:t>Colombo Plan scholarship</w:t>
            </w:r>
          </w:p>
        </w:tc>
        <w:tc>
          <w:tcPr>
            <w:tcW w:w="1275" w:type="dxa"/>
          </w:tcPr>
          <w:p w14:paraId="70637AAA" w14:textId="77777777" w:rsidR="00BF50E8" w:rsidRPr="00F604C2" w:rsidRDefault="00BF50E8" w:rsidP="00AA7B4D">
            <w:pPr>
              <w:pStyle w:val="TableCopy"/>
              <w:rPr>
                <w:rFonts w:cstheme="minorHAnsi"/>
                <w:color w:val="auto"/>
                <w:szCs w:val="18"/>
              </w:rPr>
            </w:pPr>
            <w:r w:rsidRPr="00F604C2">
              <w:rPr>
                <w:rFonts w:cstheme="minorHAnsi"/>
                <w:color w:val="auto"/>
                <w:szCs w:val="18"/>
              </w:rPr>
              <w:t>University of New South Wales</w:t>
            </w:r>
          </w:p>
        </w:tc>
        <w:tc>
          <w:tcPr>
            <w:tcW w:w="1216" w:type="dxa"/>
          </w:tcPr>
          <w:p w14:paraId="3365B9E7" w14:textId="5EB5D035" w:rsidR="00BF50E8" w:rsidRPr="00F604C2" w:rsidRDefault="00627ACC" w:rsidP="00E10856">
            <w:pPr>
              <w:pStyle w:val="TableCopy"/>
              <w:rPr>
                <w:rFonts w:cstheme="minorHAnsi"/>
                <w:color w:val="auto"/>
                <w:szCs w:val="18"/>
              </w:rPr>
            </w:pPr>
            <w:r>
              <w:rPr>
                <w:rFonts w:cstheme="minorHAnsi"/>
                <w:color w:val="auto"/>
                <w:szCs w:val="18"/>
              </w:rPr>
              <w:t>19</w:t>
            </w:r>
            <w:r w:rsidR="00BF50E8" w:rsidRPr="00F604C2">
              <w:rPr>
                <w:rFonts w:cstheme="minorHAnsi"/>
                <w:color w:val="auto"/>
                <w:szCs w:val="18"/>
              </w:rPr>
              <w:t>57</w:t>
            </w:r>
          </w:p>
        </w:tc>
        <w:tc>
          <w:tcPr>
            <w:tcW w:w="2614" w:type="dxa"/>
          </w:tcPr>
          <w:p w14:paraId="6099AD5B" w14:textId="70DFD5A5" w:rsidR="00BF50E8" w:rsidRPr="00F604C2" w:rsidRDefault="00BF50E8" w:rsidP="00AA7B4D">
            <w:pPr>
              <w:pStyle w:val="TableCopy"/>
              <w:rPr>
                <w:rFonts w:cstheme="minorHAnsi"/>
                <w:color w:val="auto"/>
                <w:szCs w:val="18"/>
              </w:rPr>
            </w:pPr>
            <w:r w:rsidRPr="00F604C2">
              <w:rPr>
                <w:rFonts w:cstheme="minorHAnsi"/>
                <w:color w:val="auto"/>
                <w:szCs w:val="18"/>
              </w:rPr>
              <w:t xml:space="preserve">Retired (1999), Chemical engineer, former Managing Director and Chief Executive of Capital Development and Investment Company PLC </w:t>
            </w:r>
          </w:p>
        </w:tc>
      </w:tr>
      <w:tr w:rsidR="00BF50E8" w:rsidRPr="00F604C2" w14:paraId="72DCCCF4" w14:textId="77777777" w:rsidTr="00627ACC">
        <w:trPr>
          <w:trHeight w:val="139"/>
        </w:trPr>
        <w:tc>
          <w:tcPr>
            <w:tcW w:w="1547" w:type="dxa"/>
          </w:tcPr>
          <w:p w14:paraId="43F9BA52" w14:textId="0980EC4F" w:rsidR="00BF50E8" w:rsidRPr="00F604C2" w:rsidRDefault="00BF50E8" w:rsidP="00E10856">
            <w:pPr>
              <w:pStyle w:val="TableCopy"/>
              <w:rPr>
                <w:rFonts w:cstheme="minorHAnsi"/>
                <w:color w:val="auto"/>
                <w:szCs w:val="18"/>
              </w:rPr>
            </w:pPr>
            <w:r>
              <w:rPr>
                <w:rFonts w:cstheme="minorHAnsi"/>
                <w:color w:val="auto"/>
                <w:szCs w:val="18"/>
              </w:rPr>
              <w:t xml:space="preserve">Mr </w:t>
            </w:r>
            <w:proofErr w:type="spellStart"/>
            <w:r w:rsidRPr="00F604C2">
              <w:rPr>
                <w:rFonts w:cstheme="minorHAnsi"/>
                <w:color w:val="auto"/>
                <w:szCs w:val="18"/>
              </w:rPr>
              <w:t>Wijaya</w:t>
            </w:r>
            <w:proofErr w:type="spellEnd"/>
            <w:r w:rsidRPr="00F604C2">
              <w:rPr>
                <w:rFonts w:cstheme="minorHAnsi"/>
                <w:color w:val="auto"/>
                <w:szCs w:val="18"/>
              </w:rPr>
              <w:t xml:space="preserve"> (U.W.) Rodrigo</w:t>
            </w:r>
          </w:p>
        </w:tc>
        <w:tc>
          <w:tcPr>
            <w:tcW w:w="861" w:type="dxa"/>
          </w:tcPr>
          <w:p w14:paraId="166036AA" w14:textId="61DC7C39" w:rsidR="00BF50E8" w:rsidRPr="00F604C2" w:rsidRDefault="00BF50E8" w:rsidP="00AA7B4D">
            <w:pPr>
              <w:pStyle w:val="TableCopy"/>
              <w:rPr>
                <w:rFonts w:cstheme="minorHAnsi"/>
                <w:color w:val="auto"/>
                <w:szCs w:val="18"/>
              </w:rPr>
            </w:pPr>
            <w:r>
              <w:rPr>
                <w:rFonts w:cstheme="minorHAnsi"/>
                <w:color w:val="auto"/>
                <w:szCs w:val="18"/>
              </w:rPr>
              <w:t>M</w:t>
            </w:r>
          </w:p>
        </w:tc>
        <w:tc>
          <w:tcPr>
            <w:tcW w:w="1624" w:type="dxa"/>
          </w:tcPr>
          <w:p w14:paraId="5E6DAD03" w14:textId="31F63FF5" w:rsidR="00BF50E8" w:rsidRPr="00F604C2" w:rsidRDefault="00881BFE" w:rsidP="00AA7B4D">
            <w:pPr>
              <w:pStyle w:val="TableCopy"/>
              <w:rPr>
                <w:rFonts w:cstheme="minorHAnsi"/>
                <w:color w:val="auto"/>
                <w:szCs w:val="18"/>
              </w:rPr>
            </w:pPr>
            <w:r>
              <w:rPr>
                <w:rFonts w:cstheme="minorHAnsi"/>
                <w:color w:val="auto"/>
                <w:szCs w:val="18"/>
              </w:rPr>
              <w:t>Colombo Plan scholarship</w:t>
            </w:r>
          </w:p>
        </w:tc>
        <w:tc>
          <w:tcPr>
            <w:tcW w:w="1275" w:type="dxa"/>
          </w:tcPr>
          <w:p w14:paraId="30933909" w14:textId="77777777" w:rsidR="00BF50E8" w:rsidRPr="00F604C2" w:rsidRDefault="00BF50E8" w:rsidP="00AA7B4D">
            <w:pPr>
              <w:pStyle w:val="TableCopy"/>
              <w:rPr>
                <w:rFonts w:cstheme="minorHAnsi"/>
                <w:color w:val="auto"/>
                <w:szCs w:val="18"/>
              </w:rPr>
            </w:pPr>
            <w:r w:rsidRPr="00F604C2">
              <w:rPr>
                <w:rFonts w:cstheme="minorHAnsi"/>
                <w:color w:val="auto"/>
                <w:szCs w:val="18"/>
              </w:rPr>
              <w:t>University of New South Wales</w:t>
            </w:r>
          </w:p>
        </w:tc>
        <w:tc>
          <w:tcPr>
            <w:tcW w:w="1216" w:type="dxa"/>
          </w:tcPr>
          <w:p w14:paraId="1AFFEC28" w14:textId="5CE07B7C" w:rsidR="00BF50E8" w:rsidRPr="00F604C2" w:rsidRDefault="00627ACC" w:rsidP="00E10856">
            <w:pPr>
              <w:pStyle w:val="TableCopy"/>
              <w:rPr>
                <w:rFonts w:cstheme="minorHAnsi"/>
                <w:color w:val="auto"/>
                <w:szCs w:val="18"/>
              </w:rPr>
            </w:pPr>
            <w:r>
              <w:rPr>
                <w:rFonts w:cstheme="minorHAnsi"/>
                <w:color w:val="auto"/>
                <w:szCs w:val="18"/>
              </w:rPr>
              <w:t>19</w:t>
            </w:r>
            <w:r w:rsidR="00957D83">
              <w:rPr>
                <w:rFonts w:cstheme="minorHAnsi"/>
                <w:color w:val="auto"/>
                <w:szCs w:val="18"/>
              </w:rPr>
              <w:t>9</w:t>
            </w:r>
            <w:r w:rsidR="00BF50E8" w:rsidRPr="00F604C2">
              <w:rPr>
                <w:rFonts w:cstheme="minorHAnsi"/>
                <w:color w:val="auto"/>
                <w:szCs w:val="18"/>
              </w:rPr>
              <w:t>2</w:t>
            </w:r>
          </w:p>
        </w:tc>
        <w:tc>
          <w:tcPr>
            <w:tcW w:w="2614" w:type="dxa"/>
          </w:tcPr>
          <w:p w14:paraId="671384DC" w14:textId="77777777" w:rsidR="00BF50E8" w:rsidRPr="00F604C2" w:rsidRDefault="00BF50E8" w:rsidP="00AA7B4D">
            <w:pPr>
              <w:pStyle w:val="TableCopy"/>
              <w:rPr>
                <w:rFonts w:cstheme="minorHAnsi"/>
                <w:color w:val="auto"/>
                <w:szCs w:val="18"/>
              </w:rPr>
            </w:pPr>
            <w:r w:rsidRPr="00F604C2">
              <w:rPr>
                <w:rFonts w:cstheme="minorHAnsi"/>
                <w:color w:val="auto"/>
                <w:szCs w:val="18"/>
              </w:rPr>
              <w:t>Consultant – Association of Consulting Engineers</w:t>
            </w:r>
          </w:p>
        </w:tc>
      </w:tr>
    </w:tbl>
    <w:p w14:paraId="1BAF8F19" w14:textId="77777777" w:rsidR="00AA7B4D" w:rsidRPr="00061A14" w:rsidRDefault="00AA7B4D" w:rsidP="00231932">
      <w:pPr>
        <w:pStyle w:val="source"/>
        <w:jc w:val="left"/>
      </w:pPr>
      <w:r w:rsidRPr="00061A14">
        <w:t xml:space="preserve">*Name </w:t>
      </w:r>
      <w:proofErr w:type="gramStart"/>
      <w:r w:rsidRPr="00061A14">
        <w:t>has been changed</w:t>
      </w:r>
      <w:proofErr w:type="gramEnd"/>
      <w:r w:rsidRPr="00061A14">
        <w:t xml:space="preserve"> at participant’s request</w:t>
      </w:r>
    </w:p>
    <w:p w14:paraId="162AD321" w14:textId="3E35E884" w:rsidR="00A8092B" w:rsidRDefault="00AA7B4D">
      <w:pPr>
        <w:pStyle w:val="BodyCopy"/>
      </w:pPr>
      <w:r w:rsidRPr="00B33051">
        <w:t xml:space="preserve">In addition to the alumni </w:t>
      </w:r>
      <w:r w:rsidR="00A8092B">
        <w:t>who participated</w:t>
      </w:r>
      <w:r w:rsidR="00A8092B" w:rsidRPr="00B33051">
        <w:t xml:space="preserve"> </w:t>
      </w:r>
      <w:r w:rsidRPr="00B33051">
        <w:t xml:space="preserve">in the </w:t>
      </w:r>
      <w:r w:rsidR="00EE42FA">
        <w:t>Case Study</w:t>
      </w:r>
      <w:r w:rsidRPr="00B33051">
        <w:t xml:space="preserve">, </w:t>
      </w:r>
      <w:r w:rsidR="00C34ACD">
        <w:t>nine</w:t>
      </w:r>
      <w:r w:rsidRPr="00B33051">
        <w:t xml:space="preserve"> other people </w:t>
      </w:r>
      <w:proofErr w:type="gramStart"/>
      <w:r w:rsidRPr="00B33051">
        <w:t>were interviewed</w:t>
      </w:r>
      <w:proofErr w:type="gramEnd"/>
      <w:r w:rsidRPr="00B33051">
        <w:t xml:space="preserve"> in order to provide context, triangulate alumni perspectives and better understand </w:t>
      </w:r>
      <w:r w:rsidR="00A8092B">
        <w:t xml:space="preserve">the </w:t>
      </w:r>
      <w:r w:rsidRPr="00B33051">
        <w:t xml:space="preserve">impact of the Australian scholarships on the outcomes for Sri Lanka and Australia. These additional interviews included current stakeholders such as the Australian High Commission in Colombo and the </w:t>
      </w:r>
      <w:r w:rsidR="00183152">
        <w:t>m</w:t>
      </w:r>
      <w:r w:rsidR="007A7380">
        <w:t>anaging contractor</w:t>
      </w:r>
      <w:r w:rsidRPr="00B33051">
        <w:t xml:space="preserve"> of the Australia Awards South </w:t>
      </w:r>
      <w:r w:rsidR="00A8092B">
        <w:t xml:space="preserve">and </w:t>
      </w:r>
      <w:r w:rsidRPr="00B33051">
        <w:t xml:space="preserve">West Asia, as well as bodies such as the </w:t>
      </w:r>
      <w:r w:rsidR="00F604C2">
        <w:t>Institution of Engineers Sri Lanka</w:t>
      </w:r>
      <w:r w:rsidRPr="00B33051">
        <w:t xml:space="preserve"> and the Colombo Plan Secretariat. W</w:t>
      </w:r>
      <w:r w:rsidR="007B55F0">
        <w:t>h</w:t>
      </w:r>
      <w:r w:rsidRPr="00B33051">
        <w:t xml:space="preserve">ere possible and available, </w:t>
      </w:r>
      <w:r w:rsidR="00A8092B">
        <w:t xml:space="preserve">colleagues of </w:t>
      </w:r>
      <w:r w:rsidRPr="00B33051">
        <w:t xml:space="preserve">alumni </w:t>
      </w:r>
      <w:proofErr w:type="gramStart"/>
      <w:r w:rsidRPr="00B33051">
        <w:t>were also interviewed</w:t>
      </w:r>
      <w:proofErr w:type="gramEnd"/>
      <w:r w:rsidRPr="00B33051">
        <w:t xml:space="preserve"> to gather further information about </w:t>
      </w:r>
      <w:r w:rsidR="00A8092B">
        <w:t xml:space="preserve">the </w:t>
      </w:r>
      <w:r w:rsidRPr="00B33051">
        <w:t xml:space="preserve">impact of </w:t>
      </w:r>
      <w:r w:rsidR="00A8092B">
        <w:t>the alumni</w:t>
      </w:r>
      <w:r w:rsidRPr="00B33051">
        <w:t xml:space="preserve">. </w:t>
      </w:r>
      <w:r w:rsidR="00A8092B">
        <w:t>Table 2 lists</w:t>
      </w:r>
      <w:r w:rsidRPr="00B33051">
        <w:t xml:space="preserve"> these</w:t>
      </w:r>
      <w:r w:rsidR="00822DC5">
        <w:t xml:space="preserve"> </w:t>
      </w:r>
      <w:r w:rsidR="00437170">
        <w:t>participants</w:t>
      </w:r>
      <w:r w:rsidRPr="00B33051">
        <w:t>.</w:t>
      </w:r>
      <w:r w:rsidR="00A8092B">
        <w:t xml:space="preserve"> </w:t>
      </w:r>
      <w:r w:rsidR="00A8092B" w:rsidRPr="00B33051">
        <w:t xml:space="preserve">In total, 16 people </w:t>
      </w:r>
      <w:proofErr w:type="gramStart"/>
      <w:r w:rsidR="00A8092B" w:rsidRPr="00B33051">
        <w:t>were interviewed</w:t>
      </w:r>
      <w:proofErr w:type="gramEnd"/>
      <w:r w:rsidR="00A8092B" w:rsidRPr="00B33051">
        <w:t xml:space="preserve"> for the </w:t>
      </w:r>
      <w:r w:rsidR="00A8092B">
        <w:t xml:space="preserve">Sri Lanka </w:t>
      </w:r>
      <w:r w:rsidR="00EE42FA">
        <w:t>Case Study</w:t>
      </w:r>
      <w:r w:rsidR="00A8092B" w:rsidRPr="00B33051">
        <w:t>.</w:t>
      </w:r>
    </w:p>
    <w:p w14:paraId="6F5A439D" w14:textId="7C09B069" w:rsidR="00AA7B4D" w:rsidRPr="004445A0" w:rsidRDefault="00AA7B4D" w:rsidP="00CD71A0">
      <w:pPr>
        <w:pStyle w:val="ChartTitle"/>
      </w:pPr>
      <w:bookmarkStart w:id="36" w:name="_Toc363934898"/>
      <w:bookmarkStart w:id="37" w:name="_Toc490128470"/>
      <w:bookmarkStart w:id="38" w:name="_Toc476169120"/>
      <w:bookmarkStart w:id="39" w:name="_Toc476244196"/>
      <w:bookmarkEnd w:id="26"/>
      <w:bookmarkEnd w:id="27"/>
      <w:r w:rsidRPr="00B33051">
        <w:t xml:space="preserve">Table </w:t>
      </w:r>
      <w:r w:rsidR="00E23E15">
        <w:fldChar w:fldCharType="begin"/>
      </w:r>
      <w:r w:rsidR="00E23E15">
        <w:instrText xml:space="preserve"> SEQ Table \* ARABIC </w:instrText>
      </w:r>
      <w:r w:rsidR="00E23E15">
        <w:fldChar w:fldCharType="separate"/>
      </w:r>
      <w:r w:rsidR="00360D4C">
        <w:t>2</w:t>
      </w:r>
      <w:r w:rsidR="00E23E15">
        <w:fldChar w:fldCharType="end"/>
      </w:r>
      <w:r w:rsidR="00A8092B">
        <w:tab/>
      </w:r>
      <w:r w:rsidR="007B55F0" w:rsidRPr="004445A0">
        <w:t>Key s</w:t>
      </w:r>
      <w:r w:rsidRPr="004445A0">
        <w:t>takeholder</w:t>
      </w:r>
      <w:r w:rsidR="007B55F0" w:rsidRPr="004445A0">
        <w:t xml:space="preserve"> and employer/colleague</w:t>
      </w:r>
      <w:r w:rsidRPr="004445A0">
        <w:t xml:space="preserve"> </w:t>
      </w:r>
      <w:r w:rsidR="007B55F0" w:rsidRPr="004445A0">
        <w:t>interviews</w:t>
      </w:r>
      <w:bookmarkEnd w:id="36"/>
      <w:bookmarkEnd w:id="37"/>
    </w:p>
    <w:tbl>
      <w:tblPr>
        <w:tblStyle w:val="TableGrid1"/>
        <w:tblW w:w="9097" w:type="dxa"/>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7A1BE8" w:rsidRPr="007A1BE8" w14:paraId="288A3BAC" w14:textId="77777777" w:rsidTr="007A1BE8">
        <w:trPr>
          <w:trHeight w:val="262"/>
        </w:trPr>
        <w:tc>
          <w:tcPr>
            <w:tcW w:w="1815" w:type="dxa"/>
            <w:shd w:val="clear" w:color="auto" w:fill="288B9F" w:themeFill="background2" w:themeFillShade="BF"/>
          </w:tcPr>
          <w:p w14:paraId="74E0CF19" w14:textId="77777777" w:rsidR="00AA7B4D" w:rsidRPr="007A1BE8" w:rsidRDefault="00AA7B4D" w:rsidP="00AA7B4D">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Name</w:t>
            </w:r>
          </w:p>
        </w:tc>
        <w:tc>
          <w:tcPr>
            <w:tcW w:w="3827" w:type="dxa"/>
            <w:shd w:val="clear" w:color="auto" w:fill="288B9F" w:themeFill="background2" w:themeFillShade="BF"/>
          </w:tcPr>
          <w:p w14:paraId="6F75F607" w14:textId="77777777" w:rsidR="00AA7B4D" w:rsidRPr="007A1BE8" w:rsidRDefault="00AA7B4D" w:rsidP="00AA7B4D">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Position</w:t>
            </w:r>
          </w:p>
        </w:tc>
        <w:tc>
          <w:tcPr>
            <w:tcW w:w="3455" w:type="dxa"/>
            <w:shd w:val="clear" w:color="auto" w:fill="288B9F" w:themeFill="background2" w:themeFillShade="BF"/>
          </w:tcPr>
          <w:p w14:paraId="1B6C65CD" w14:textId="77777777" w:rsidR="00AA7B4D" w:rsidRPr="007A1BE8" w:rsidRDefault="00AA7B4D" w:rsidP="00AA7B4D">
            <w:pPr>
              <w:pStyle w:val="TableHeading"/>
              <w:rPr>
                <w:rFonts w:asciiTheme="minorHAnsi" w:hAnsiTheme="minorHAnsi" w:cstheme="minorHAnsi"/>
                <w:b/>
                <w:color w:val="FFFFFF" w:themeColor="background1"/>
                <w:sz w:val="18"/>
                <w:szCs w:val="18"/>
              </w:rPr>
            </w:pPr>
            <w:r w:rsidRPr="007A1BE8">
              <w:rPr>
                <w:rFonts w:asciiTheme="minorHAnsi" w:hAnsiTheme="minorHAnsi" w:cstheme="minorHAnsi"/>
                <w:b/>
                <w:color w:val="FFFFFF" w:themeColor="background1"/>
                <w:sz w:val="18"/>
                <w:szCs w:val="18"/>
              </w:rPr>
              <w:t>Reason for interview</w:t>
            </w:r>
          </w:p>
        </w:tc>
      </w:tr>
      <w:tr w:rsidR="00F604C2" w:rsidRPr="00F604C2" w14:paraId="4834A35F" w14:textId="77777777" w:rsidTr="007A1BE8">
        <w:trPr>
          <w:trHeight w:val="262"/>
        </w:trPr>
        <w:tc>
          <w:tcPr>
            <w:tcW w:w="1815" w:type="dxa"/>
          </w:tcPr>
          <w:p w14:paraId="5A1FF2ED" w14:textId="77777777" w:rsidR="00AA7B4D" w:rsidRPr="00F604C2" w:rsidRDefault="00AA7B4D" w:rsidP="00AA7B4D">
            <w:pPr>
              <w:pStyle w:val="TableCopy"/>
              <w:rPr>
                <w:rFonts w:cstheme="minorHAnsi"/>
                <w:color w:val="auto"/>
                <w:szCs w:val="18"/>
              </w:rPr>
            </w:pPr>
            <w:r w:rsidRPr="00F604C2">
              <w:rPr>
                <w:rFonts w:cstheme="minorHAnsi"/>
                <w:color w:val="auto"/>
                <w:szCs w:val="18"/>
              </w:rPr>
              <w:t xml:space="preserve">Dr </w:t>
            </w:r>
            <w:proofErr w:type="spellStart"/>
            <w:r w:rsidRPr="00F604C2">
              <w:rPr>
                <w:rFonts w:cstheme="minorHAnsi"/>
                <w:color w:val="auto"/>
                <w:szCs w:val="18"/>
              </w:rPr>
              <w:t>Jagath</w:t>
            </w:r>
            <w:proofErr w:type="spellEnd"/>
            <w:r w:rsidRPr="00F604C2">
              <w:rPr>
                <w:rFonts w:cstheme="minorHAnsi"/>
                <w:color w:val="auto"/>
                <w:szCs w:val="18"/>
              </w:rPr>
              <w:t xml:space="preserve"> </w:t>
            </w:r>
            <w:proofErr w:type="spellStart"/>
            <w:r w:rsidRPr="00F604C2">
              <w:rPr>
                <w:rFonts w:cstheme="minorHAnsi"/>
                <w:color w:val="auto"/>
                <w:szCs w:val="18"/>
              </w:rPr>
              <w:t>Peiris</w:t>
            </w:r>
            <w:proofErr w:type="spellEnd"/>
          </w:p>
        </w:tc>
        <w:tc>
          <w:tcPr>
            <w:tcW w:w="3827" w:type="dxa"/>
          </w:tcPr>
          <w:p w14:paraId="16B745D7" w14:textId="77777777" w:rsidR="00AA7B4D" w:rsidRPr="00F604C2" w:rsidRDefault="00AA7B4D" w:rsidP="00AA7B4D">
            <w:pPr>
              <w:pStyle w:val="TableCopy"/>
              <w:rPr>
                <w:rFonts w:cstheme="minorHAnsi"/>
                <w:color w:val="auto"/>
                <w:szCs w:val="18"/>
              </w:rPr>
            </w:pPr>
            <w:r w:rsidRPr="00F604C2">
              <w:rPr>
                <w:rFonts w:cstheme="minorHAnsi"/>
                <w:color w:val="auto"/>
                <w:szCs w:val="18"/>
              </w:rPr>
              <w:t>Chief Executive Officer, Institution of Engineers Sri Lanka</w:t>
            </w:r>
          </w:p>
        </w:tc>
        <w:tc>
          <w:tcPr>
            <w:tcW w:w="3455" w:type="dxa"/>
          </w:tcPr>
          <w:p w14:paraId="0FFF177C" w14:textId="4B297311" w:rsidR="00AA7B4D" w:rsidRPr="00F604C2" w:rsidRDefault="00AA7B4D" w:rsidP="00E10856">
            <w:pPr>
              <w:pStyle w:val="TableCopy"/>
              <w:rPr>
                <w:rFonts w:cstheme="minorHAnsi"/>
                <w:color w:val="auto"/>
                <w:szCs w:val="18"/>
              </w:rPr>
            </w:pPr>
            <w:r w:rsidRPr="00F604C2">
              <w:rPr>
                <w:rFonts w:cstheme="minorHAnsi"/>
                <w:color w:val="auto"/>
                <w:szCs w:val="18"/>
              </w:rPr>
              <w:t>Key stakeholder (</w:t>
            </w:r>
            <w:r w:rsidR="00A8092B">
              <w:rPr>
                <w:rFonts w:cstheme="minorHAnsi"/>
                <w:color w:val="auto"/>
                <w:szCs w:val="18"/>
              </w:rPr>
              <w:t>e</w:t>
            </w:r>
            <w:r w:rsidR="00A8092B" w:rsidRPr="00F604C2">
              <w:rPr>
                <w:rFonts w:cstheme="minorHAnsi"/>
                <w:color w:val="auto"/>
                <w:szCs w:val="18"/>
              </w:rPr>
              <w:t xml:space="preserve">ngineering </w:t>
            </w:r>
            <w:r w:rsidRPr="00F604C2">
              <w:rPr>
                <w:rFonts w:cstheme="minorHAnsi"/>
                <w:color w:val="auto"/>
                <w:szCs w:val="18"/>
              </w:rPr>
              <w:t>in Sri Lanka)</w:t>
            </w:r>
          </w:p>
        </w:tc>
      </w:tr>
      <w:tr w:rsidR="00F604C2" w:rsidRPr="00F604C2" w14:paraId="77970A5B" w14:textId="77777777" w:rsidTr="007A1BE8">
        <w:trPr>
          <w:trHeight w:val="262"/>
        </w:trPr>
        <w:tc>
          <w:tcPr>
            <w:tcW w:w="1815" w:type="dxa"/>
          </w:tcPr>
          <w:p w14:paraId="266C5D9D" w14:textId="77777777" w:rsidR="00AA7B4D" w:rsidRPr="00F604C2" w:rsidRDefault="00AA7B4D" w:rsidP="00AA7B4D">
            <w:pPr>
              <w:pStyle w:val="TableCopy"/>
              <w:rPr>
                <w:rFonts w:cstheme="minorHAnsi"/>
                <w:color w:val="auto"/>
                <w:szCs w:val="18"/>
              </w:rPr>
            </w:pPr>
            <w:r w:rsidRPr="00F604C2">
              <w:rPr>
                <w:rFonts w:cstheme="minorHAnsi"/>
                <w:color w:val="auto"/>
                <w:szCs w:val="18"/>
              </w:rPr>
              <w:t xml:space="preserve">Dr </w:t>
            </w:r>
            <w:proofErr w:type="spellStart"/>
            <w:r w:rsidRPr="00F604C2">
              <w:rPr>
                <w:rFonts w:cstheme="minorHAnsi"/>
                <w:color w:val="auto"/>
                <w:szCs w:val="18"/>
              </w:rPr>
              <w:t>Kumari</w:t>
            </w:r>
            <w:proofErr w:type="spellEnd"/>
            <w:r w:rsidRPr="00F604C2">
              <w:rPr>
                <w:rFonts w:cstheme="minorHAnsi"/>
                <w:color w:val="auto"/>
                <w:szCs w:val="18"/>
              </w:rPr>
              <w:t xml:space="preserve"> Fernando</w:t>
            </w:r>
          </w:p>
        </w:tc>
        <w:tc>
          <w:tcPr>
            <w:tcW w:w="3827" w:type="dxa"/>
          </w:tcPr>
          <w:p w14:paraId="26500B4E" w14:textId="77777777" w:rsidR="00AA7B4D" w:rsidRPr="00F604C2" w:rsidRDefault="00AA7B4D" w:rsidP="00AA7B4D">
            <w:pPr>
              <w:pStyle w:val="TableCopy"/>
              <w:rPr>
                <w:rFonts w:cstheme="minorHAnsi"/>
                <w:color w:val="auto"/>
                <w:szCs w:val="18"/>
              </w:rPr>
            </w:pPr>
            <w:r w:rsidRPr="00F604C2">
              <w:rPr>
                <w:rFonts w:cstheme="minorHAnsi"/>
                <w:color w:val="auto"/>
                <w:szCs w:val="18"/>
              </w:rPr>
              <w:t xml:space="preserve">Dean, Faculty of Engineering, General Sir </w:t>
            </w:r>
            <w:proofErr w:type="spellStart"/>
            <w:r w:rsidRPr="00F604C2">
              <w:rPr>
                <w:rFonts w:cstheme="minorHAnsi"/>
                <w:color w:val="auto"/>
                <w:szCs w:val="18"/>
              </w:rPr>
              <w:t>Kotelawala</w:t>
            </w:r>
            <w:proofErr w:type="spellEnd"/>
            <w:r w:rsidRPr="00F604C2">
              <w:rPr>
                <w:rFonts w:cstheme="minorHAnsi"/>
                <w:color w:val="auto"/>
                <w:szCs w:val="18"/>
              </w:rPr>
              <w:t xml:space="preserve"> Defence University</w:t>
            </w:r>
          </w:p>
        </w:tc>
        <w:tc>
          <w:tcPr>
            <w:tcW w:w="3455" w:type="dxa"/>
          </w:tcPr>
          <w:p w14:paraId="67CE7CCF" w14:textId="56C90870" w:rsidR="00AA7B4D" w:rsidRPr="00F604C2" w:rsidRDefault="00AA7B4D">
            <w:pPr>
              <w:pStyle w:val="TableCopy"/>
              <w:rPr>
                <w:rFonts w:cstheme="minorHAnsi"/>
                <w:color w:val="auto"/>
                <w:szCs w:val="18"/>
              </w:rPr>
            </w:pPr>
            <w:r w:rsidRPr="00F604C2">
              <w:rPr>
                <w:rFonts w:cstheme="minorHAnsi"/>
                <w:color w:val="auto"/>
                <w:szCs w:val="18"/>
              </w:rPr>
              <w:t>Colleague of alumn</w:t>
            </w:r>
            <w:r w:rsidR="00A8092B">
              <w:rPr>
                <w:rFonts w:cstheme="minorHAnsi"/>
                <w:color w:val="auto"/>
                <w:szCs w:val="18"/>
              </w:rPr>
              <w:t>us</w:t>
            </w:r>
            <w:r w:rsidRPr="00F604C2">
              <w:rPr>
                <w:rFonts w:cstheme="minorHAnsi"/>
                <w:color w:val="auto"/>
                <w:szCs w:val="18"/>
              </w:rPr>
              <w:t xml:space="preserve"> </w:t>
            </w:r>
            <w:r w:rsidR="00830783">
              <w:rPr>
                <w:rFonts w:cstheme="minorHAnsi"/>
                <w:color w:val="auto"/>
                <w:szCs w:val="18"/>
              </w:rPr>
              <w:t xml:space="preserve">Dr </w:t>
            </w:r>
            <w:proofErr w:type="spellStart"/>
            <w:r w:rsidRPr="00F604C2">
              <w:rPr>
                <w:rFonts w:cstheme="minorHAnsi"/>
                <w:color w:val="auto"/>
                <w:szCs w:val="18"/>
              </w:rPr>
              <w:t>Wickramasuriya</w:t>
            </w:r>
            <w:proofErr w:type="spellEnd"/>
          </w:p>
        </w:tc>
      </w:tr>
      <w:tr w:rsidR="00F604C2" w:rsidRPr="00F604C2" w14:paraId="23FDBFFA" w14:textId="77777777" w:rsidTr="007A1BE8">
        <w:trPr>
          <w:trHeight w:val="262"/>
        </w:trPr>
        <w:tc>
          <w:tcPr>
            <w:tcW w:w="1815" w:type="dxa"/>
          </w:tcPr>
          <w:p w14:paraId="78753A3E" w14:textId="77777777" w:rsidR="00AA7B4D" w:rsidRPr="00F604C2" w:rsidRDefault="00AA7B4D" w:rsidP="00AA7B4D">
            <w:pPr>
              <w:pStyle w:val="TableCopy"/>
              <w:rPr>
                <w:rFonts w:cstheme="minorHAnsi"/>
                <w:color w:val="auto"/>
                <w:szCs w:val="18"/>
              </w:rPr>
            </w:pPr>
            <w:r w:rsidRPr="00F604C2">
              <w:rPr>
                <w:rFonts w:cstheme="minorHAnsi"/>
                <w:color w:val="auto"/>
                <w:szCs w:val="18"/>
              </w:rPr>
              <w:t xml:space="preserve">Dr </w:t>
            </w:r>
            <w:proofErr w:type="spellStart"/>
            <w:r w:rsidRPr="00F604C2">
              <w:rPr>
                <w:rFonts w:cstheme="minorHAnsi"/>
                <w:color w:val="auto"/>
                <w:szCs w:val="18"/>
              </w:rPr>
              <w:t>Upuli</w:t>
            </w:r>
            <w:proofErr w:type="spellEnd"/>
            <w:r w:rsidRPr="00F604C2">
              <w:rPr>
                <w:rFonts w:cstheme="minorHAnsi"/>
                <w:color w:val="auto"/>
                <w:szCs w:val="18"/>
              </w:rPr>
              <w:t xml:space="preserve"> </w:t>
            </w:r>
            <w:proofErr w:type="spellStart"/>
            <w:r w:rsidRPr="00F604C2">
              <w:rPr>
                <w:rFonts w:cstheme="minorHAnsi"/>
                <w:color w:val="auto"/>
                <w:szCs w:val="18"/>
              </w:rPr>
              <w:t>Jayatunga</w:t>
            </w:r>
            <w:proofErr w:type="spellEnd"/>
          </w:p>
        </w:tc>
        <w:tc>
          <w:tcPr>
            <w:tcW w:w="3827" w:type="dxa"/>
          </w:tcPr>
          <w:p w14:paraId="44486006" w14:textId="77777777" w:rsidR="00AA7B4D" w:rsidRPr="00F604C2" w:rsidRDefault="00AA7B4D" w:rsidP="00AA7B4D">
            <w:pPr>
              <w:pStyle w:val="TableCopy"/>
              <w:rPr>
                <w:rFonts w:cstheme="minorHAnsi"/>
                <w:color w:val="auto"/>
                <w:szCs w:val="18"/>
              </w:rPr>
            </w:pPr>
            <w:r w:rsidRPr="00F604C2">
              <w:rPr>
                <w:rFonts w:cstheme="minorHAnsi"/>
                <w:color w:val="auto"/>
                <w:szCs w:val="18"/>
              </w:rPr>
              <w:t xml:space="preserve">Senior Lecturer, Faculty of Engineering, University of </w:t>
            </w:r>
            <w:proofErr w:type="spellStart"/>
            <w:r w:rsidRPr="00F604C2">
              <w:rPr>
                <w:rFonts w:cstheme="minorHAnsi"/>
                <w:color w:val="auto"/>
                <w:szCs w:val="18"/>
              </w:rPr>
              <w:t>Moratuwa</w:t>
            </w:r>
            <w:proofErr w:type="spellEnd"/>
          </w:p>
        </w:tc>
        <w:tc>
          <w:tcPr>
            <w:tcW w:w="3455" w:type="dxa"/>
          </w:tcPr>
          <w:p w14:paraId="279897A1" w14:textId="44404B6C" w:rsidR="00AA7B4D" w:rsidRPr="00F604C2" w:rsidRDefault="00AA7B4D">
            <w:pPr>
              <w:pStyle w:val="TableCopy"/>
              <w:rPr>
                <w:rFonts w:cstheme="minorHAnsi"/>
                <w:color w:val="auto"/>
                <w:szCs w:val="18"/>
              </w:rPr>
            </w:pPr>
            <w:r w:rsidRPr="00F604C2">
              <w:rPr>
                <w:rFonts w:cstheme="minorHAnsi"/>
                <w:color w:val="auto"/>
                <w:szCs w:val="18"/>
              </w:rPr>
              <w:t>Colleague of alumn</w:t>
            </w:r>
            <w:r w:rsidR="00A8092B">
              <w:rPr>
                <w:rFonts w:cstheme="minorHAnsi"/>
                <w:color w:val="auto"/>
                <w:szCs w:val="18"/>
              </w:rPr>
              <w:t>us</w:t>
            </w:r>
            <w:r w:rsidRPr="00F604C2">
              <w:rPr>
                <w:rFonts w:cstheme="minorHAnsi"/>
                <w:color w:val="auto"/>
                <w:szCs w:val="18"/>
              </w:rPr>
              <w:t xml:space="preserve"> </w:t>
            </w:r>
            <w:r w:rsidR="00830783">
              <w:rPr>
                <w:rFonts w:cstheme="minorHAnsi"/>
                <w:color w:val="auto"/>
                <w:szCs w:val="18"/>
              </w:rPr>
              <w:t>Dr</w:t>
            </w:r>
            <w:r w:rsidRPr="00F604C2">
              <w:rPr>
                <w:rFonts w:cstheme="minorHAnsi"/>
                <w:color w:val="auto"/>
                <w:szCs w:val="18"/>
              </w:rPr>
              <w:t xml:space="preserve"> </w:t>
            </w:r>
            <w:proofErr w:type="spellStart"/>
            <w:r w:rsidRPr="00F604C2">
              <w:rPr>
                <w:rFonts w:cstheme="minorHAnsi"/>
                <w:color w:val="auto"/>
                <w:szCs w:val="18"/>
              </w:rPr>
              <w:t>Perera</w:t>
            </w:r>
            <w:proofErr w:type="spellEnd"/>
          </w:p>
        </w:tc>
      </w:tr>
      <w:tr w:rsidR="00F604C2" w:rsidRPr="00F604C2" w14:paraId="76D4801C" w14:textId="77777777" w:rsidTr="007A1BE8">
        <w:trPr>
          <w:trHeight w:val="262"/>
        </w:trPr>
        <w:tc>
          <w:tcPr>
            <w:tcW w:w="1815" w:type="dxa"/>
          </w:tcPr>
          <w:p w14:paraId="58BA8E0B" w14:textId="719A41B4" w:rsidR="00AA7B4D" w:rsidRPr="00F604C2" w:rsidRDefault="00537662" w:rsidP="00E10856">
            <w:pPr>
              <w:pStyle w:val="TableCopy"/>
              <w:rPr>
                <w:rFonts w:cstheme="minorHAnsi"/>
                <w:color w:val="auto"/>
                <w:szCs w:val="18"/>
              </w:rPr>
            </w:pPr>
            <w:r>
              <w:rPr>
                <w:rFonts w:cstheme="minorHAnsi"/>
                <w:color w:val="auto"/>
                <w:szCs w:val="18"/>
              </w:rPr>
              <w:t xml:space="preserve">Mr </w:t>
            </w:r>
            <w:r w:rsidR="00AA7B4D" w:rsidRPr="00F604C2">
              <w:rPr>
                <w:rFonts w:cstheme="minorHAnsi"/>
                <w:color w:val="auto"/>
                <w:szCs w:val="18"/>
              </w:rPr>
              <w:t xml:space="preserve">Kinley </w:t>
            </w:r>
            <w:proofErr w:type="spellStart"/>
            <w:r w:rsidR="00AA7B4D" w:rsidRPr="00F604C2">
              <w:rPr>
                <w:rFonts w:cstheme="minorHAnsi"/>
                <w:color w:val="auto"/>
                <w:szCs w:val="18"/>
              </w:rPr>
              <w:t>Dorji</w:t>
            </w:r>
            <w:proofErr w:type="spellEnd"/>
          </w:p>
        </w:tc>
        <w:tc>
          <w:tcPr>
            <w:tcW w:w="3827" w:type="dxa"/>
          </w:tcPr>
          <w:p w14:paraId="07E82CFE" w14:textId="77777777" w:rsidR="00AA7B4D" w:rsidRPr="00F604C2" w:rsidRDefault="00AA7B4D" w:rsidP="00AA7B4D">
            <w:pPr>
              <w:pStyle w:val="TableCopy"/>
              <w:rPr>
                <w:rFonts w:cstheme="minorHAnsi"/>
                <w:color w:val="auto"/>
                <w:szCs w:val="18"/>
              </w:rPr>
            </w:pPr>
            <w:r w:rsidRPr="00F604C2">
              <w:rPr>
                <w:rFonts w:cstheme="minorHAnsi"/>
                <w:color w:val="auto"/>
                <w:szCs w:val="18"/>
              </w:rPr>
              <w:t>Secretary General, Colombo Plan Secretariat</w:t>
            </w:r>
          </w:p>
        </w:tc>
        <w:tc>
          <w:tcPr>
            <w:tcW w:w="3455" w:type="dxa"/>
          </w:tcPr>
          <w:p w14:paraId="7112BC73" w14:textId="76F90228" w:rsidR="00AA7B4D" w:rsidRPr="00F604C2" w:rsidRDefault="00AA7B4D" w:rsidP="00E10856">
            <w:pPr>
              <w:pStyle w:val="TableCopy"/>
              <w:rPr>
                <w:rFonts w:cstheme="minorHAnsi"/>
                <w:color w:val="auto"/>
                <w:szCs w:val="18"/>
              </w:rPr>
            </w:pPr>
            <w:r w:rsidRPr="00F604C2">
              <w:rPr>
                <w:rFonts w:cstheme="minorHAnsi"/>
                <w:color w:val="auto"/>
                <w:szCs w:val="18"/>
              </w:rPr>
              <w:t xml:space="preserve">Key </w:t>
            </w:r>
            <w:r w:rsidR="00A8092B">
              <w:rPr>
                <w:rFonts w:cstheme="minorHAnsi"/>
                <w:color w:val="auto"/>
                <w:szCs w:val="18"/>
              </w:rPr>
              <w:t>s</w:t>
            </w:r>
            <w:r w:rsidR="00A8092B" w:rsidRPr="00F604C2">
              <w:rPr>
                <w:rFonts w:cstheme="minorHAnsi"/>
                <w:color w:val="auto"/>
                <w:szCs w:val="18"/>
              </w:rPr>
              <w:t xml:space="preserve">takeholder </w:t>
            </w:r>
            <w:r w:rsidRPr="00F604C2">
              <w:rPr>
                <w:rFonts w:cstheme="minorHAnsi"/>
                <w:color w:val="auto"/>
                <w:szCs w:val="18"/>
              </w:rPr>
              <w:t>(</w:t>
            </w:r>
            <w:r w:rsidR="00A8092B">
              <w:rPr>
                <w:rFonts w:cstheme="minorHAnsi"/>
                <w:color w:val="auto"/>
                <w:szCs w:val="18"/>
              </w:rPr>
              <w:t>s</w:t>
            </w:r>
            <w:r w:rsidR="00A8092B" w:rsidRPr="00F604C2">
              <w:rPr>
                <w:rFonts w:cstheme="minorHAnsi"/>
                <w:color w:val="auto"/>
                <w:szCs w:val="18"/>
              </w:rPr>
              <w:t xml:space="preserve">cholarships </w:t>
            </w:r>
            <w:r w:rsidRPr="00F604C2">
              <w:rPr>
                <w:rFonts w:cstheme="minorHAnsi"/>
                <w:color w:val="auto"/>
                <w:szCs w:val="18"/>
              </w:rPr>
              <w:t>history in Sri Lanka)</w:t>
            </w:r>
          </w:p>
        </w:tc>
      </w:tr>
      <w:tr w:rsidR="00F604C2" w:rsidRPr="00F604C2" w14:paraId="6854042A" w14:textId="77777777" w:rsidTr="007A1BE8">
        <w:trPr>
          <w:trHeight w:val="262"/>
        </w:trPr>
        <w:tc>
          <w:tcPr>
            <w:tcW w:w="1815" w:type="dxa"/>
          </w:tcPr>
          <w:p w14:paraId="5143A795" w14:textId="49D4BA9B" w:rsidR="00AA7B4D" w:rsidRPr="00F604C2" w:rsidRDefault="00537662" w:rsidP="00AA7B4D">
            <w:pPr>
              <w:pStyle w:val="TableCopy"/>
              <w:rPr>
                <w:rFonts w:cstheme="minorHAnsi"/>
                <w:color w:val="auto"/>
                <w:szCs w:val="18"/>
              </w:rPr>
            </w:pPr>
            <w:r>
              <w:rPr>
                <w:rFonts w:cstheme="minorHAnsi"/>
                <w:color w:val="auto"/>
                <w:szCs w:val="18"/>
              </w:rPr>
              <w:t xml:space="preserve">Ms </w:t>
            </w:r>
            <w:r w:rsidR="00AA7B4D" w:rsidRPr="00F604C2">
              <w:rPr>
                <w:rFonts w:cstheme="minorHAnsi"/>
                <w:color w:val="auto"/>
                <w:szCs w:val="18"/>
              </w:rPr>
              <w:t xml:space="preserve">Chandrika de </w:t>
            </w:r>
            <w:proofErr w:type="spellStart"/>
            <w:r w:rsidR="00AA7B4D" w:rsidRPr="00F604C2">
              <w:rPr>
                <w:rFonts w:cstheme="minorHAnsi"/>
                <w:color w:val="auto"/>
                <w:szCs w:val="18"/>
              </w:rPr>
              <w:t>Alwis</w:t>
            </w:r>
            <w:proofErr w:type="spellEnd"/>
          </w:p>
        </w:tc>
        <w:tc>
          <w:tcPr>
            <w:tcW w:w="3827" w:type="dxa"/>
          </w:tcPr>
          <w:p w14:paraId="2B80F13F" w14:textId="77777777" w:rsidR="00AA7B4D" w:rsidRPr="00F604C2" w:rsidRDefault="00AA7B4D" w:rsidP="00AA7B4D">
            <w:pPr>
              <w:pStyle w:val="TableCopy"/>
              <w:rPr>
                <w:rFonts w:cstheme="minorHAnsi"/>
                <w:color w:val="auto"/>
                <w:szCs w:val="18"/>
              </w:rPr>
            </w:pPr>
            <w:r w:rsidRPr="00F604C2">
              <w:rPr>
                <w:rFonts w:cstheme="minorHAnsi"/>
                <w:color w:val="auto"/>
                <w:szCs w:val="18"/>
              </w:rPr>
              <w:t>Former Manager, Australia Awards, Sri Lanka and Maldives DFAT – 1988 to ~2014</w:t>
            </w:r>
          </w:p>
        </w:tc>
        <w:tc>
          <w:tcPr>
            <w:tcW w:w="3455" w:type="dxa"/>
          </w:tcPr>
          <w:p w14:paraId="0CB3C9DE" w14:textId="77777777" w:rsidR="00AA7B4D" w:rsidRPr="00F604C2" w:rsidRDefault="00AA7B4D" w:rsidP="00AA7B4D">
            <w:pPr>
              <w:pStyle w:val="TableCopy"/>
              <w:rPr>
                <w:rFonts w:cstheme="minorHAnsi"/>
                <w:color w:val="auto"/>
                <w:szCs w:val="18"/>
              </w:rPr>
            </w:pPr>
            <w:r w:rsidRPr="00F604C2">
              <w:rPr>
                <w:rFonts w:cstheme="minorHAnsi"/>
                <w:color w:val="auto"/>
                <w:szCs w:val="18"/>
              </w:rPr>
              <w:t>Key stakeholder (former DFAT)</w:t>
            </w:r>
          </w:p>
        </w:tc>
      </w:tr>
      <w:tr w:rsidR="00F604C2" w:rsidRPr="00F604C2" w14:paraId="3ACFCA61" w14:textId="77777777" w:rsidTr="007A1BE8">
        <w:trPr>
          <w:trHeight w:val="262"/>
        </w:trPr>
        <w:tc>
          <w:tcPr>
            <w:tcW w:w="1815" w:type="dxa"/>
          </w:tcPr>
          <w:p w14:paraId="7A30BA23" w14:textId="0107B2BD" w:rsidR="00AA7B4D" w:rsidRPr="00F604C2" w:rsidRDefault="00537662" w:rsidP="00AA7B4D">
            <w:pPr>
              <w:pStyle w:val="TableCopy"/>
              <w:rPr>
                <w:rFonts w:cstheme="minorHAnsi"/>
                <w:color w:val="auto"/>
                <w:szCs w:val="18"/>
              </w:rPr>
            </w:pPr>
            <w:r>
              <w:rPr>
                <w:rFonts w:cstheme="minorHAnsi"/>
                <w:color w:val="auto"/>
                <w:szCs w:val="18"/>
              </w:rPr>
              <w:t xml:space="preserve">Ms </w:t>
            </w:r>
            <w:r w:rsidR="00AA7B4D" w:rsidRPr="00F604C2">
              <w:rPr>
                <w:rFonts w:cstheme="minorHAnsi"/>
                <w:color w:val="auto"/>
                <w:szCs w:val="18"/>
              </w:rPr>
              <w:t>Krishni Goonesena</w:t>
            </w:r>
          </w:p>
        </w:tc>
        <w:tc>
          <w:tcPr>
            <w:tcW w:w="3827" w:type="dxa"/>
          </w:tcPr>
          <w:p w14:paraId="3A61CCB9" w14:textId="77777777" w:rsidR="00AA7B4D" w:rsidRPr="00F604C2" w:rsidRDefault="00AA7B4D" w:rsidP="00AA7B4D">
            <w:pPr>
              <w:pStyle w:val="TableCopy"/>
              <w:rPr>
                <w:rFonts w:cstheme="minorHAnsi"/>
                <w:color w:val="auto"/>
                <w:szCs w:val="18"/>
              </w:rPr>
            </w:pPr>
            <w:r w:rsidRPr="00F604C2">
              <w:rPr>
                <w:rFonts w:cstheme="minorHAnsi"/>
                <w:color w:val="auto"/>
                <w:szCs w:val="18"/>
              </w:rPr>
              <w:t>First Secretary, Development Cooperation, Sri Lanka and Maldives, DFAT</w:t>
            </w:r>
          </w:p>
        </w:tc>
        <w:tc>
          <w:tcPr>
            <w:tcW w:w="3455" w:type="dxa"/>
          </w:tcPr>
          <w:p w14:paraId="54F7A05C" w14:textId="77777777" w:rsidR="00AA7B4D" w:rsidRPr="00F604C2" w:rsidRDefault="00AA7B4D" w:rsidP="00AA7B4D">
            <w:pPr>
              <w:pStyle w:val="TableCopy"/>
              <w:rPr>
                <w:rFonts w:cstheme="minorHAnsi"/>
                <w:color w:val="auto"/>
                <w:szCs w:val="18"/>
              </w:rPr>
            </w:pPr>
            <w:r w:rsidRPr="00F604C2">
              <w:rPr>
                <w:rFonts w:cstheme="minorHAnsi"/>
                <w:color w:val="auto"/>
                <w:szCs w:val="18"/>
              </w:rPr>
              <w:t>Key stakeholder (current DFAT)</w:t>
            </w:r>
          </w:p>
        </w:tc>
      </w:tr>
      <w:tr w:rsidR="00F604C2" w:rsidRPr="00F604C2" w14:paraId="03129975" w14:textId="77777777" w:rsidTr="007A1BE8">
        <w:trPr>
          <w:trHeight w:val="262"/>
        </w:trPr>
        <w:tc>
          <w:tcPr>
            <w:tcW w:w="1815" w:type="dxa"/>
          </w:tcPr>
          <w:p w14:paraId="5093C6BA" w14:textId="1F60BBC1" w:rsidR="00AA7B4D" w:rsidRPr="00F604C2" w:rsidRDefault="00537662" w:rsidP="00AA7B4D">
            <w:pPr>
              <w:pStyle w:val="TableCopy"/>
              <w:rPr>
                <w:rFonts w:cstheme="minorHAnsi"/>
                <w:color w:val="auto"/>
                <w:szCs w:val="18"/>
              </w:rPr>
            </w:pPr>
            <w:r>
              <w:rPr>
                <w:rFonts w:cstheme="minorHAnsi"/>
                <w:color w:val="auto"/>
                <w:szCs w:val="18"/>
              </w:rPr>
              <w:t xml:space="preserve">Ms </w:t>
            </w:r>
            <w:r w:rsidR="00AA7B4D" w:rsidRPr="00F604C2">
              <w:rPr>
                <w:rFonts w:cstheme="minorHAnsi"/>
                <w:color w:val="auto"/>
                <w:szCs w:val="18"/>
              </w:rPr>
              <w:t>Pubudu Gnanissara</w:t>
            </w:r>
          </w:p>
        </w:tc>
        <w:tc>
          <w:tcPr>
            <w:tcW w:w="3827" w:type="dxa"/>
          </w:tcPr>
          <w:p w14:paraId="503B9F17" w14:textId="77777777" w:rsidR="00AA7B4D" w:rsidRPr="00F604C2" w:rsidRDefault="00AA7B4D" w:rsidP="00AA7B4D">
            <w:pPr>
              <w:pStyle w:val="TableCopy"/>
              <w:rPr>
                <w:rFonts w:cstheme="minorHAnsi"/>
                <w:color w:val="auto"/>
                <w:szCs w:val="18"/>
              </w:rPr>
            </w:pPr>
            <w:r w:rsidRPr="00F604C2">
              <w:rPr>
                <w:rFonts w:cstheme="minorHAnsi"/>
                <w:color w:val="auto"/>
                <w:szCs w:val="18"/>
              </w:rPr>
              <w:t>Manager, Australia Awards, Sri Lanka and Maldives, DFAT</w:t>
            </w:r>
          </w:p>
        </w:tc>
        <w:tc>
          <w:tcPr>
            <w:tcW w:w="3455" w:type="dxa"/>
          </w:tcPr>
          <w:p w14:paraId="1A53272D" w14:textId="77777777" w:rsidR="00AA7B4D" w:rsidRPr="00F604C2" w:rsidRDefault="00AA7B4D" w:rsidP="00AA7B4D">
            <w:pPr>
              <w:pStyle w:val="TableCopy"/>
              <w:rPr>
                <w:rFonts w:cstheme="minorHAnsi"/>
                <w:color w:val="auto"/>
                <w:szCs w:val="18"/>
              </w:rPr>
            </w:pPr>
            <w:r w:rsidRPr="00F604C2">
              <w:rPr>
                <w:rFonts w:cstheme="minorHAnsi"/>
                <w:color w:val="auto"/>
                <w:szCs w:val="18"/>
              </w:rPr>
              <w:t>Key stakeholder (current DFAT)</w:t>
            </w:r>
          </w:p>
        </w:tc>
      </w:tr>
      <w:tr w:rsidR="00F604C2" w:rsidRPr="00F604C2" w14:paraId="44AEB886" w14:textId="77777777" w:rsidTr="007A1BE8">
        <w:trPr>
          <w:trHeight w:val="262"/>
        </w:trPr>
        <w:tc>
          <w:tcPr>
            <w:tcW w:w="1815" w:type="dxa"/>
          </w:tcPr>
          <w:p w14:paraId="7B95C224" w14:textId="5D0F8C57" w:rsidR="00AA7B4D" w:rsidRPr="00F604C2" w:rsidRDefault="00537662" w:rsidP="00AA7B4D">
            <w:pPr>
              <w:pStyle w:val="TableCopy"/>
              <w:rPr>
                <w:rFonts w:cstheme="minorHAnsi"/>
                <w:color w:val="auto"/>
                <w:szCs w:val="18"/>
              </w:rPr>
            </w:pPr>
            <w:r>
              <w:rPr>
                <w:rFonts w:cstheme="minorHAnsi"/>
                <w:color w:val="auto"/>
                <w:szCs w:val="18"/>
              </w:rPr>
              <w:t xml:space="preserve">Mr </w:t>
            </w:r>
            <w:r w:rsidR="00AA7B4D" w:rsidRPr="00F604C2">
              <w:rPr>
                <w:rFonts w:cstheme="minorHAnsi"/>
                <w:color w:val="auto"/>
                <w:szCs w:val="18"/>
              </w:rPr>
              <w:t>Pieter Bossink</w:t>
            </w:r>
          </w:p>
        </w:tc>
        <w:tc>
          <w:tcPr>
            <w:tcW w:w="3827" w:type="dxa"/>
          </w:tcPr>
          <w:p w14:paraId="3B45D877" w14:textId="0E0DE8B1" w:rsidR="00AA7B4D" w:rsidRPr="00F604C2" w:rsidRDefault="00AA7B4D" w:rsidP="00B06B23">
            <w:pPr>
              <w:pStyle w:val="TableCopy"/>
              <w:rPr>
                <w:rFonts w:cstheme="minorHAnsi"/>
                <w:color w:val="auto"/>
                <w:szCs w:val="18"/>
              </w:rPr>
            </w:pPr>
            <w:r w:rsidRPr="00F604C2">
              <w:rPr>
                <w:rFonts w:cstheme="minorHAnsi"/>
                <w:color w:val="auto"/>
                <w:szCs w:val="18"/>
              </w:rPr>
              <w:t xml:space="preserve">Operations Manager, </w:t>
            </w:r>
            <w:r w:rsidR="00B06B23" w:rsidRPr="00F604C2">
              <w:rPr>
                <w:rFonts w:cstheme="minorHAnsi"/>
                <w:color w:val="auto"/>
                <w:szCs w:val="18"/>
              </w:rPr>
              <w:t xml:space="preserve">Australia Awards </w:t>
            </w:r>
            <w:r w:rsidRPr="00F604C2">
              <w:rPr>
                <w:rFonts w:cstheme="minorHAnsi"/>
                <w:color w:val="auto"/>
                <w:szCs w:val="18"/>
              </w:rPr>
              <w:t xml:space="preserve">South and West Asia </w:t>
            </w:r>
          </w:p>
        </w:tc>
        <w:tc>
          <w:tcPr>
            <w:tcW w:w="3455" w:type="dxa"/>
          </w:tcPr>
          <w:p w14:paraId="018E21AE" w14:textId="77777777" w:rsidR="00AA7B4D" w:rsidRPr="00F604C2" w:rsidRDefault="00AA7B4D" w:rsidP="00AA7B4D">
            <w:pPr>
              <w:pStyle w:val="TableCopy"/>
              <w:rPr>
                <w:rFonts w:cstheme="minorHAnsi"/>
                <w:color w:val="auto"/>
                <w:szCs w:val="18"/>
              </w:rPr>
            </w:pPr>
            <w:r w:rsidRPr="00F604C2">
              <w:rPr>
                <w:rFonts w:cstheme="minorHAnsi"/>
                <w:color w:val="auto"/>
                <w:szCs w:val="18"/>
              </w:rPr>
              <w:t>Key stakeholder (managing contractor, Australia Awards)</w:t>
            </w:r>
          </w:p>
        </w:tc>
      </w:tr>
      <w:tr w:rsidR="00F604C2" w:rsidRPr="00F604C2" w14:paraId="5E38B08C" w14:textId="77777777" w:rsidTr="007A1BE8">
        <w:trPr>
          <w:trHeight w:val="262"/>
        </w:trPr>
        <w:tc>
          <w:tcPr>
            <w:tcW w:w="1815" w:type="dxa"/>
          </w:tcPr>
          <w:p w14:paraId="7DE9BBE0" w14:textId="3887D7E9" w:rsidR="00AA7B4D" w:rsidRPr="00F604C2" w:rsidRDefault="00537662" w:rsidP="00AA7B4D">
            <w:pPr>
              <w:pStyle w:val="TableCopy"/>
              <w:rPr>
                <w:rFonts w:cstheme="minorHAnsi"/>
                <w:color w:val="auto"/>
                <w:szCs w:val="18"/>
              </w:rPr>
            </w:pPr>
            <w:r>
              <w:rPr>
                <w:rFonts w:cstheme="minorHAnsi"/>
                <w:color w:val="auto"/>
                <w:szCs w:val="18"/>
              </w:rPr>
              <w:t xml:space="preserve">Ms </w:t>
            </w:r>
            <w:proofErr w:type="spellStart"/>
            <w:r w:rsidR="00AA7B4D" w:rsidRPr="00F604C2">
              <w:rPr>
                <w:rFonts w:cstheme="minorHAnsi"/>
                <w:color w:val="auto"/>
                <w:szCs w:val="18"/>
              </w:rPr>
              <w:t>Sajani</w:t>
            </w:r>
            <w:proofErr w:type="spellEnd"/>
            <w:r w:rsidR="00AA7B4D" w:rsidRPr="00F604C2">
              <w:rPr>
                <w:rFonts w:cstheme="minorHAnsi"/>
                <w:color w:val="auto"/>
                <w:szCs w:val="18"/>
              </w:rPr>
              <w:t xml:space="preserve"> </w:t>
            </w:r>
            <w:proofErr w:type="spellStart"/>
            <w:r w:rsidR="00AA7B4D" w:rsidRPr="00F604C2">
              <w:rPr>
                <w:rFonts w:cstheme="minorHAnsi"/>
                <w:color w:val="auto"/>
                <w:szCs w:val="18"/>
              </w:rPr>
              <w:t>Ranatunge</w:t>
            </w:r>
            <w:proofErr w:type="spellEnd"/>
          </w:p>
        </w:tc>
        <w:tc>
          <w:tcPr>
            <w:tcW w:w="3827" w:type="dxa"/>
          </w:tcPr>
          <w:p w14:paraId="0AD98BD2" w14:textId="2FD79C73" w:rsidR="00AA7B4D" w:rsidRPr="00F604C2" w:rsidRDefault="00AA7B4D" w:rsidP="00B06B23">
            <w:pPr>
              <w:pStyle w:val="TableCopy"/>
              <w:rPr>
                <w:rFonts w:cstheme="minorHAnsi"/>
                <w:color w:val="auto"/>
                <w:szCs w:val="18"/>
              </w:rPr>
            </w:pPr>
            <w:r w:rsidRPr="00F604C2">
              <w:rPr>
                <w:rFonts w:cstheme="minorHAnsi"/>
                <w:color w:val="auto"/>
                <w:szCs w:val="18"/>
              </w:rPr>
              <w:t xml:space="preserve">Country Program Manager, Sri Lanka, </w:t>
            </w:r>
            <w:r w:rsidR="00B06B23" w:rsidRPr="00F604C2">
              <w:rPr>
                <w:rFonts w:cstheme="minorHAnsi"/>
                <w:color w:val="auto"/>
                <w:szCs w:val="18"/>
              </w:rPr>
              <w:t xml:space="preserve">Australia Awards </w:t>
            </w:r>
            <w:r w:rsidRPr="00F604C2">
              <w:rPr>
                <w:rFonts w:cstheme="minorHAnsi"/>
                <w:color w:val="auto"/>
                <w:szCs w:val="18"/>
              </w:rPr>
              <w:t xml:space="preserve">South and West Asia </w:t>
            </w:r>
          </w:p>
        </w:tc>
        <w:tc>
          <w:tcPr>
            <w:tcW w:w="3455" w:type="dxa"/>
          </w:tcPr>
          <w:p w14:paraId="56D5AC1D" w14:textId="77777777" w:rsidR="00AA7B4D" w:rsidRPr="00F604C2" w:rsidRDefault="00AA7B4D" w:rsidP="00AA7B4D">
            <w:pPr>
              <w:pStyle w:val="TableCopy"/>
              <w:rPr>
                <w:rFonts w:cstheme="minorHAnsi"/>
                <w:color w:val="auto"/>
                <w:szCs w:val="18"/>
              </w:rPr>
            </w:pPr>
            <w:r w:rsidRPr="00F604C2">
              <w:rPr>
                <w:rFonts w:cstheme="minorHAnsi"/>
                <w:color w:val="auto"/>
                <w:szCs w:val="18"/>
              </w:rPr>
              <w:t>Key stakeholder (managing contractor, Australia Awards)</w:t>
            </w:r>
          </w:p>
        </w:tc>
      </w:tr>
    </w:tbl>
    <w:p w14:paraId="3FD9C6CC" w14:textId="4E72CFD3" w:rsidR="00AA7B4D" w:rsidRPr="00B33051" w:rsidRDefault="00AA7B4D" w:rsidP="00873427">
      <w:pPr>
        <w:pStyle w:val="Heading2"/>
      </w:pPr>
      <w:bookmarkStart w:id="40" w:name="_Toc355289128"/>
      <w:bookmarkStart w:id="41" w:name="_Toc491074750"/>
      <w:r w:rsidRPr="00B33051">
        <w:t xml:space="preserve">Data </w:t>
      </w:r>
      <w:bookmarkEnd w:id="40"/>
      <w:r w:rsidR="001736E7">
        <w:t>c</w:t>
      </w:r>
      <w:r w:rsidR="001736E7" w:rsidRPr="00B33051">
        <w:t>ollection</w:t>
      </w:r>
      <w:bookmarkEnd w:id="41"/>
      <w:r w:rsidR="001736E7" w:rsidRPr="00B33051">
        <w:t xml:space="preserve"> </w:t>
      </w:r>
    </w:p>
    <w:p w14:paraId="20AC5515" w14:textId="3525D975" w:rsidR="00AA7B4D" w:rsidRPr="00B33051" w:rsidRDefault="00061A14">
      <w:pPr>
        <w:pStyle w:val="BodyCopy"/>
      </w:pPr>
      <w:r>
        <w:t>The Facility</w:t>
      </w:r>
      <w:r w:rsidR="001736E7">
        <w:t xml:space="preserve"> piloted all </w:t>
      </w:r>
      <w:r w:rsidR="00EE42FA">
        <w:t>Case Study</w:t>
      </w:r>
      <w:r w:rsidR="00AA7B4D" w:rsidRPr="00B33051">
        <w:t xml:space="preserve"> instruments with Australia Award</w:t>
      </w:r>
      <w:r w:rsidR="001736E7">
        <w:t>s</w:t>
      </w:r>
      <w:r w:rsidR="00AA7B4D" w:rsidRPr="00B33051">
        <w:t xml:space="preserve"> alumni </w:t>
      </w:r>
      <w:r w:rsidR="001736E7">
        <w:t>who resided</w:t>
      </w:r>
      <w:r w:rsidR="001736E7" w:rsidRPr="00B33051">
        <w:t xml:space="preserve"> </w:t>
      </w:r>
      <w:r w:rsidR="00AA7B4D" w:rsidRPr="00B33051">
        <w:t xml:space="preserve">in Australia. This process validated the instruments and adaptions to questions </w:t>
      </w:r>
      <w:proofErr w:type="gramStart"/>
      <w:r w:rsidR="00AA7B4D" w:rsidRPr="00B33051">
        <w:t>were made</w:t>
      </w:r>
      <w:proofErr w:type="gramEnd"/>
      <w:r w:rsidR="00AA7B4D" w:rsidRPr="00B33051">
        <w:t>. In addition, an interview guide template for researchers to record all data collected was developed and utilised.</w:t>
      </w:r>
    </w:p>
    <w:p w14:paraId="0E48B95C" w14:textId="0BB2D019" w:rsidR="00AA7B4D" w:rsidRPr="00B33051" w:rsidRDefault="00AA7B4D">
      <w:pPr>
        <w:pStyle w:val="BodyCopy"/>
      </w:pPr>
      <w:proofErr w:type="gramStart"/>
      <w:r w:rsidRPr="00B33051">
        <w:t xml:space="preserve">This </w:t>
      </w:r>
      <w:r w:rsidR="00EE42FA">
        <w:t>Case Study</w:t>
      </w:r>
      <w:r w:rsidRPr="00B33051">
        <w:t xml:space="preserve"> was conducted by Dr Daniel Edwards and </w:t>
      </w:r>
      <w:r w:rsidR="00C34ACD">
        <w:t xml:space="preserve">Ms </w:t>
      </w:r>
      <w:r w:rsidRPr="00B33051">
        <w:t>Amanda Taylor, core Facility staff who bring relevant expertise in qualitative research and international development</w:t>
      </w:r>
      <w:proofErr w:type="gramEnd"/>
      <w:r w:rsidRPr="00B33051">
        <w:t xml:space="preserve">. </w:t>
      </w:r>
      <w:r w:rsidR="00EE42FA">
        <w:t>Case Study</w:t>
      </w:r>
      <w:r w:rsidRPr="00B33051">
        <w:t xml:space="preserve"> researchers worked together </w:t>
      </w:r>
      <w:r w:rsidR="00782F6E">
        <w:t xml:space="preserve">in pairs </w:t>
      </w:r>
      <w:r w:rsidRPr="00B33051">
        <w:t>to undertake data collection and report writing</w:t>
      </w:r>
      <w:r w:rsidR="00782F6E">
        <w:t>: one conducted the interview and the other recorded and took notes</w:t>
      </w:r>
      <w:r w:rsidRPr="00B33051">
        <w:t>. This enabled high</w:t>
      </w:r>
      <w:r w:rsidR="00782F6E">
        <w:t>-</w:t>
      </w:r>
      <w:r w:rsidRPr="00B33051">
        <w:t>quality reliable data</w:t>
      </w:r>
      <w:r w:rsidR="00782F6E">
        <w:t xml:space="preserve"> to be gathered</w:t>
      </w:r>
      <w:r w:rsidRPr="00B33051">
        <w:t>. At the conclusion of interviews, the researchers discussed and verified the data to ensure completeness</w:t>
      </w:r>
      <w:r w:rsidR="00782F6E">
        <w:t xml:space="preserve"> and accuracy</w:t>
      </w:r>
      <w:r w:rsidRPr="00B33051">
        <w:t>.</w:t>
      </w:r>
      <w:r w:rsidR="0041107E">
        <w:t xml:space="preserve"> </w:t>
      </w:r>
    </w:p>
    <w:p w14:paraId="16FBB0C7" w14:textId="77777777" w:rsidR="00AA7B4D" w:rsidRPr="00B33051" w:rsidRDefault="00AA7B4D" w:rsidP="00873427">
      <w:pPr>
        <w:pStyle w:val="Heading2"/>
      </w:pPr>
      <w:bookmarkStart w:id="42" w:name="_Toc355289129"/>
      <w:bookmarkStart w:id="43" w:name="_Toc491074751"/>
      <w:r w:rsidRPr="00B33051">
        <w:t>Process</w:t>
      </w:r>
      <w:bookmarkEnd w:id="42"/>
      <w:bookmarkEnd w:id="43"/>
    </w:p>
    <w:p w14:paraId="50B9782A" w14:textId="65E6185C" w:rsidR="00AA7B4D" w:rsidRDefault="00AA7B4D">
      <w:pPr>
        <w:pStyle w:val="BodyCopy"/>
      </w:pPr>
      <w:r w:rsidRPr="00B33051">
        <w:t xml:space="preserve">The </w:t>
      </w:r>
      <w:r w:rsidR="00EE42FA">
        <w:t>Case Study</w:t>
      </w:r>
      <w:r w:rsidRPr="00B33051">
        <w:t xml:space="preserve"> </w:t>
      </w:r>
      <w:r w:rsidR="00782F6E">
        <w:t xml:space="preserve">field </w:t>
      </w:r>
      <w:r w:rsidRPr="00B33051">
        <w:t xml:space="preserve">research </w:t>
      </w:r>
      <w:proofErr w:type="gramStart"/>
      <w:r w:rsidRPr="00B33051">
        <w:t>was undertaken</w:t>
      </w:r>
      <w:proofErr w:type="gramEnd"/>
      <w:r w:rsidRPr="00B33051">
        <w:t xml:space="preserve"> in Sri Lanka from </w:t>
      </w:r>
      <w:r w:rsidR="00782F6E">
        <w:t xml:space="preserve">30 </w:t>
      </w:r>
      <w:r w:rsidRPr="00B33051">
        <w:t xml:space="preserve">November to </w:t>
      </w:r>
      <w:r w:rsidR="00782F6E">
        <w:t>9</w:t>
      </w:r>
      <w:r w:rsidR="00183152">
        <w:t> </w:t>
      </w:r>
      <w:r w:rsidRPr="00B33051">
        <w:t>December 2016</w:t>
      </w:r>
      <w:r w:rsidR="00782F6E">
        <w:t>; t</w:t>
      </w:r>
      <w:r w:rsidRPr="00B33051">
        <w:t xml:space="preserve">he majority of </w:t>
      </w:r>
      <w:r w:rsidR="00782F6E">
        <w:t>interviews</w:t>
      </w:r>
      <w:r w:rsidR="00782F6E" w:rsidRPr="00B33051">
        <w:t xml:space="preserve"> </w:t>
      </w:r>
      <w:r w:rsidRPr="00B33051">
        <w:t xml:space="preserve">were undertaken in Sri Lanka, although </w:t>
      </w:r>
      <w:r w:rsidR="00782F6E">
        <w:t>three</w:t>
      </w:r>
      <w:r w:rsidRPr="00B33051">
        <w:t xml:space="preserve"> alumni and </w:t>
      </w:r>
      <w:r w:rsidR="00782F6E">
        <w:t>one</w:t>
      </w:r>
      <w:r w:rsidRPr="00B33051">
        <w:t xml:space="preserve"> colleague were interviewed in Australia </w:t>
      </w:r>
      <w:r w:rsidR="00782F6E">
        <w:t>in January and February 2017 after</w:t>
      </w:r>
      <w:r w:rsidR="00782F6E" w:rsidRPr="00B33051">
        <w:t xml:space="preserve"> </w:t>
      </w:r>
      <w:r w:rsidRPr="00B33051">
        <w:t>the in-country fieldwork.</w:t>
      </w:r>
    </w:p>
    <w:p w14:paraId="4B601A2B" w14:textId="77777777" w:rsidR="00F35C7C" w:rsidRPr="00B33051" w:rsidRDefault="00F35C7C" w:rsidP="00F35C7C">
      <w:pPr>
        <w:pStyle w:val="BodyCopy"/>
      </w:pPr>
      <w:r>
        <w:t xml:space="preserve">Interview participants </w:t>
      </w:r>
      <w:proofErr w:type="gramStart"/>
      <w:r>
        <w:t>were provided</w:t>
      </w:r>
      <w:proofErr w:type="gramEnd"/>
      <w:r>
        <w:t xml:space="preserve"> with background information relating to the research and the Facility, and all provided written informed consent to their participation. </w:t>
      </w:r>
    </w:p>
    <w:p w14:paraId="7643D419" w14:textId="39990703" w:rsidR="00AA7B4D" w:rsidRPr="00B33051" w:rsidRDefault="00AA7B4D">
      <w:pPr>
        <w:pStyle w:val="BodyCopy"/>
      </w:pPr>
      <w:r w:rsidRPr="00B33051">
        <w:t xml:space="preserve">No major issues </w:t>
      </w:r>
      <w:r w:rsidR="00782F6E">
        <w:t xml:space="preserve">were encountered during the data collection process; however, </w:t>
      </w:r>
      <w:r w:rsidRPr="00B33051">
        <w:t xml:space="preserve">one individual </w:t>
      </w:r>
      <w:r w:rsidR="00E002DD">
        <w:t>incorrectly</w:t>
      </w:r>
      <w:r w:rsidR="00E002DD" w:rsidRPr="00B33051">
        <w:t xml:space="preserve"> </w:t>
      </w:r>
      <w:r w:rsidRPr="00B33051">
        <w:t xml:space="preserve">identified themselves </w:t>
      </w:r>
      <w:proofErr w:type="gramStart"/>
      <w:r w:rsidRPr="00B33051">
        <w:t>as an alumni</w:t>
      </w:r>
      <w:proofErr w:type="gramEnd"/>
      <w:r w:rsidRPr="00B33051">
        <w:t xml:space="preserve">. This interview was ended amicably when </w:t>
      </w:r>
      <w:r w:rsidR="007B55F0">
        <w:t xml:space="preserve">the </w:t>
      </w:r>
      <w:r w:rsidR="00EE42FA">
        <w:t>Case Study</w:t>
      </w:r>
      <w:r w:rsidR="007B55F0">
        <w:t xml:space="preserve"> team</w:t>
      </w:r>
      <w:r w:rsidRPr="00B33051">
        <w:t xml:space="preserve"> realised </w:t>
      </w:r>
      <w:r w:rsidR="007B55F0">
        <w:t>the individual</w:t>
      </w:r>
      <w:r w:rsidR="007B55F0" w:rsidRPr="00B33051">
        <w:t xml:space="preserve"> </w:t>
      </w:r>
      <w:r w:rsidRPr="00B33051">
        <w:t xml:space="preserve">had not studied in Australia. It </w:t>
      </w:r>
      <w:proofErr w:type="gramStart"/>
      <w:r w:rsidRPr="00B33051">
        <w:t xml:space="preserve">is </w:t>
      </w:r>
      <w:r w:rsidR="007B55F0">
        <w:t>proposed</w:t>
      </w:r>
      <w:proofErr w:type="gramEnd"/>
      <w:r w:rsidR="007B55F0">
        <w:t xml:space="preserve"> that</w:t>
      </w:r>
      <w:r w:rsidRPr="00B33051">
        <w:t xml:space="preserve"> requesting </w:t>
      </w:r>
      <w:r w:rsidR="00985F1F">
        <w:t xml:space="preserve">curricula </w:t>
      </w:r>
      <w:r w:rsidR="00A54E32" w:rsidRPr="00822DC5">
        <w:t>vitae</w:t>
      </w:r>
      <w:r w:rsidR="00A54E32" w:rsidRPr="00437170">
        <w:t xml:space="preserve"> </w:t>
      </w:r>
      <w:r w:rsidRPr="00B33051">
        <w:t>from alumni may mitigate this occurring again.</w:t>
      </w:r>
    </w:p>
    <w:p w14:paraId="232CB20E" w14:textId="77777777" w:rsidR="00AA7B4D" w:rsidRPr="00B33051" w:rsidRDefault="00AA7B4D" w:rsidP="00873427">
      <w:pPr>
        <w:pStyle w:val="Heading2"/>
      </w:pPr>
      <w:bookmarkStart w:id="44" w:name="_Toc355289130"/>
      <w:bookmarkStart w:id="45" w:name="_Toc491074752"/>
      <w:r w:rsidRPr="00B33051">
        <w:t>Data management and reporting</w:t>
      </w:r>
      <w:bookmarkEnd w:id="44"/>
      <w:bookmarkEnd w:id="45"/>
    </w:p>
    <w:p w14:paraId="04B77704" w14:textId="6355B3DF" w:rsidR="00AA7B4D" w:rsidRPr="00B33051" w:rsidRDefault="002E0ADA">
      <w:pPr>
        <w:pStyle w:val="BodyCopy"/>
      </w:pPr>
      <w:r>
        <w:t xml:space="preserve">Fifteen interviews were </w:t>
      </w:r>
      <w:r w:rsidR="00AA7B4D" w:rsidRPr="00B33051">
        <w:t>voice recorded with approval granted to do so</w:t>
      </w:r>
      <w:r w:rsidR="00E002DD">
        <w:t xml:space="preserve">, while one interview </w:t>
      </w:r>
      <w:proofErr w:type="gramStart"/>
      <w:r w:rsidR="00E002DD">
        <w:t>was not recorded</w:t>
      </w:r>
      <w:proofErr w:type="gramEnd"/>
      <w:r w:rsidR="00E002DD">
        <w:t xml:space="preserve"> on audio at the request of the </w:t>
      </w:r>
      <w:r w:rsidR="00B06B23">
        <w:t>participant</w:t>
      </w:r>
      <w:r w:rsidR="00AA7B4D" w:rsidRPr="00B33051">
        <w:t xml:space="preserve">. In addition, the second </w:t>
      </w:r>
      <w:r w:rsidR="00EE42FA">
        <w:t>Case Study</w:t>
      </w:r>
      <w:r w:rsidR="00AA7B4D" w:rsidRPr="00B33051">
        <w:t xml:space="preserve"> researcher </w:t>
      </w:r>
      <w:r>
        <w:t xml:space="preserve">annotated responses </w:t>
      </w:r>
      <w:r w:rsidR="00AA7B4D" w:rsidRPr="00B33051">
        <w:t xml:space="preserve">during the interview. </w:t>
      </w:r>
      <w:r>
        <w:t>After</w:t>
      </w:r>
      <w:r w:rsidRPr="00B33051">
        <w:t xml:space="preserve"> </w:t>
      </w:r>
      <w:r w:rsidR="00AA7B4D" w:rsidRPr="00B33051">
        <w:t>the completion of the interview process</w:t>
      </w:r>
      <w:r w:rsidR="008738A5">
        <w:t>,</w:t>
      </w:r>
      <w:r w:rsidR="00AA7B4D" w:rsidRPr="00B33051">
        <w:t xml:space="preserve"> the </w:t>
      </w:r>
      <w:r w:rsidR="00EE42FA">
        <w:t>Case Study</w:t>
      </w:r>
      <w:r w:rsidR="00AA7B4D" w:rsidRPr="00B33051">
        <w:t xml:space="preserve"> researchers consolidated the </w:t>
      </w:r>
      <w:r w:rsidR="008738A5">
        <w:t>written and oral</w:t>
      </w:r>
      <w:r w:rsidR="008738A5" w:rsidRPr="00B33051">
        <w:t xml:space="preserve"> </w:t>
      </w:r>
      <w:r w:rsidR="00AA7B4D" w:rsidRPr="00B33051">
        <w:t xml:space="preserve">recordings into </w:t>
      </w:r>
      <w:r>
        <w:t>a</w:t>
      </w:r>
      <w:r w:rsidRPr="00B33051">
        <w:t xml:space="preserve"> </w:t>
      </w:r>
      <w:r>
        <w:t xml:space="preserve">single near-verbatim </w:t>
      </w:r>
      <w:r w:rsidR="00AA7B4D" w:rsidRPr="00B33051">
        <w:t>transcrip</w:t>
      </w:r>
      <w:r>
        <w:t>t</w:t>
      </w:r>
      <w:r w:rsidR="00AA7B4D" w:rsidRPr="00B33051">
        <w:t xml:space="preserve"> </w:t>
      </w:r>
      <w:r>
        <w:t>(</w:t>
      </w:r>
      <w:r w:rsidR="00AA7B4D" w:rsidRPr="00B33051">
        <w:t>with restarting of sentences and fillers excluded</w:t>
      </w:r>
      <w:r>
        <w:t>)</w:t>
      </w:r>
      <w:r w:rsidR="00AA7B4D" w:rsidRPr="00B33051">
        <w:t>.</w:t>
      </w:r>
    </w:p>
    <w:p w14:paraId="0D5D8336" w14:textId="06276B84" w:rsidR="00AA7B4D" w:rsidRPr="00B33051" w:rsidRDefault="00AA7B4D" w:rsidP="00873427">
      <w:pPr>
        <w:pStyle w:val="Heading2"/>
      </w:pPr>
      <w:bookmarkStart w:id="46" w:name="_Toc355289131"/>
      <w:bookmarkStart w:id="47" w:name="_Toc491074753"/>
      <w:r w:rsidRPr="00B33051">
        <w:t>Transcription approval</w:t>
      </w:r>
      <w:r w:rsidR="00E10856">
        <w:t xml:space="preserve">, </w:t>
      </w:r>
      <w:r w:rsidRPr="00B33051">
        <w:t>coding</w:t>
      </w:r>
      <w:bookmarkEnd w:id="46"/>
      <w:r w:rsidR="00E10856">
        <w:t xml:space="preserve"> and analysis</w:t>
      </w:r>
      <w:bookmarkEnd w:id="47"/>
    </w:p>
    <w:p w14:paraId="0C0D9096" w14:textId="6658BED2" w:rsidR="00A27360" w:rsidRDefault="00E10856">
      <w:pPr>
        <w:pStyle w:val="BodyCopy"/>
      </w:pPr>
      <w:r w:rsidRPr="00CD71A0">
        <w:t xml:space="preserve">Completed interview transcripts and notes </w:t>
      </w:r>
      <w:proofErr w:type="gramStart"/>
      <w:r w:rsidR="00AA7B4D" w:rsidRPr="003C7FF0">
        <w:t>were sent</w:t>
      </w:r>
      <w:proofErr w:type="gramEnd"/>
      <w:r w:rsidR="00AA7B4D" w:rsidRPr="00B33051">
        <w:t xml:space="preserve"> back to each </w:t>
      </w:r>
      <w:r>
        <w:t xml:space="preserve">of the </w:t>
      </w:r>
      <w:r w:rsidR="00EE42FA">
        <w:t>Case Study</w:t>
      </w:r>
      <w:r w:rsidR="00AA7B4D" w:rsidRPr="00B33051">
        <w:t xml:space="preserve"> participant</w:t>
      </w:r>
      <w:r>
        <w:t>s</w:t>
      </w:r>
      <w:r w:rsidR="00AA7B4D" w:rsidRPr="00B33051">
        <w:t xml:space="preserve"> for their </w:t>
      </w:r>
      <w:r>
        <w:t xml:space="preserve">review and </w:t>
      </w:r>
      <w:r w:rsidR="00AA7B4D" w:rsidRPr="00B33051">
        <w:t>approval</w:t>
      </w:r>
      <w:r>
        <w:t>,</w:t>
      </w:r>
      <w:r w:rsidR="00AA7B4D" w:rsidRPr="00B33051">
        <w:t xml:space="preserve"> to ensure that </w:t>
      </w:r>
      <w:r>
        <w:t>what was recorded was correct and to provide participants with an opportunity to clarify and/or add to their transcripts.</w:t>
      </w:r>
    </w:p>
    <w:p w14:paraId="5A585E48" w14:textId="759D652A" w:rsidR="00505540" w:rsidRDefault="00A27360">
      <w:pPr>
        <w:pStyle w:val="BodyCopy"/>
      </w:pPr>
      <w:r>
        <w:t xml:space="preserve">Transcript review by participants </w:t>
      </w:r>
      <w:proofErr w:type="gramStart"/>
      <w:r>
        <w:t>is not consistently used</w:t>
      </w:r>
      <w:proofErr w:type="gramEnd"/>
      <w:r>
        <w:t xml:space="preserve"> in qualitative research, but was done so here as a courtesy, and to ensure the validity of the data and avoid errors. Participants </w:t>
      </w:r>
      <w:proofErr w:type="gramStart"/>
      <w:r>
        <w:t>were advised</w:t>
      </w:r>
      <w:proofErr w:type="gramEnd"/>
      <w:r>
        <w:t xml:space="preserve"> at the end of the interview that they would be given this opportunity, but participation in this step was not </w:t>
      </w:r>
      <w:r w:rsidRPr="00CD71A0">
        <w:t>essential</w:t>
      </w:r>
      <w:r>
        <w:t xml:space="preserve"> to proceed with using their data as permission had already been granted. The r</w:t>
      </w:r>
      <w:r w:rsidR="00667A08">
        <w:t xml:space="preserve">esearchers provided </w:t>
      </w:r>
      <w:r w:rsidR="00822DC5">
        <w:t xml:space="preserve">alumni with </w:t>
      </w:r>
      <w:r>
        <w:t>ample time to respond and follow</w:t>
      </w:r>
      <w:r w:rsidR="00EE42FA">
        <w:t>-</w:t>
      </w:r>
      <w:r>
        <w:t xml:space="preserve">up requests </w:t>
      </w:r>
      <w:proofErr w:type="gramStart"/>
      <w:r>
        <w:t>were sent</w:t>
      </w:r>
      <w:proofErr w:type="gramEnd"/>
      <w:r>
        <w:t xml:space="preserve">. </w:t>
      </w:r>
      <w:r w:rsidR="00505540">
        <w:t>Four of the seven alumni provided feedback on the transcripts, offering minor edits and clarifications of names. In addition, stakeholders from DFAT and from the Australia Awards South and West Asia team reviewed their transcripts</w:t>
      </w:r>
      <w:r w:rsidR="00F762BB">
        <w:t>, also offering minor edits and clarifications of names</w:t>
      </w:r>
      <w:r w:rsidR="00505540">
        <w:t>.</w:t>
      </w:r>
    </w:p>
    <w:p w14:paraId="577F6F47" w14:textId="323EE529" w:rsidR="00AA7B4D" w:rsidRPr="00B33051" w:rsidRDefault="00505540">
      <w:pPr>
        <w:pStyle w:val="BodyCopy"/>
      </w:pPr>
      <w:r>
        <w:t xml:space="preserve">It </w:t>
      </w:r>
      <w:proofErr w:type="gramStart"/>
      <w:r>
        <w:t>wa</w:t>
      </w:r>
      <w:r w:rsidR="00A27360">
        <w:t>s assumed</w:t>
      </w:r>
      <w:proofErr w:type="gramEnd"/>
      <w:r w:rsidR="00A27360">
        <w:t xml:space="preserve"> that non-response re</w:t>
      </w:r>
      <w:r w:rsidR="00667A08">
        <w:t>lated to the participant’s high-</w:t>
      </w:r>
      <w:r w:rsidR="00A27360">
        <w:t>ranking position and lack of time to review up to 15 pages of text. Indeed, when participants responded to follow</w:t>
      </w:r>
      <w:r w:rsidR="00EE42FA">
        <w:t>-</w:t>
      </w:r>
      <w:r w:rsidR="00A27360">
        <w:t>ups, this is the reason they provided.</w:t>
      </w:r>
    </w:p>
    <w:p w14:paraId="4EDCEDA1" w14:textId="75AC68C0" w:rsidR="00AA7B4D" w:rsidRDefault="00AA7B4D">
      <w:pPr>
        <w:pStyle w:val="BodyCopy"/>
      </w:pPr>
      <w:r w:rsidRPr="00B33051">
        <w:t xml:space="preserve">Interview scripts </w:t>
      </w:r>
      <w:proofErr w:type="gramStart"/>
      <w:r w:rsidRPr="00B33051">
        <w:t xml:space="preserve">were </w:t>
      </w:r>
      <w:r w:rsidR="00E10856">
        <w:t xml:space="preserve">subsequently </w:t>
      </w:r>
      <w:r w:rsidRPr="00B33051">
        <w:t>coded</w:t>
      </w:r>
      <w:proofErr w:type="gramEnd"/>
      <w:r w:rsidRPr="00B33051">
        <w:t xml:space="preserve"> in a template in accordance with the research </w:t>
      </w:r>
      <w:r w:rsidR="00E10856">
        <w:t xml:space="preserve">questions and </w:t>
      </w:r>
      <w:r w:rsidRPr="00B33051">
        <w:t xml:space="preserve">propositions. This enabled emerging themes to </w:t>
      </w:r>
      <w:proofErr w:type="gramStart"/>
      <w:r w:rsidRPr="00B33051">
        <w:t>be identified</w:t>
      </w:r>
      <w:proofErr w:type="gramEnd"/>
      <w:r w:rsidRPr="00B33051">
        <w:t xml:space="preserve"> and links </w:t>
      </w:r>
      <w:r w:rsidR="00E10856">
        <w:t xml:space="preserve">to be </w:t>
      </w:r>
      <w:r w:rsidRPr="00B33051">
        <w:t xml:space="preserve">made </w:t>
      </w:r>
      <w:r w:rsidR="00E10856">
        <w:t>between</w:t>
      </w:r>
      <w:r w:rsidR="00E10856" w:rsidRPr="00B33051">
        <w:t xml:space="preserve"> </w:t>
      </w:r>
      <w:r w:rsidR="00764CEB">
        <w:t>participants</w:t>
      </w:r>
      <w:r w:rsidRPr="00B33051">
        <w:t xml:space="preserve"> that support</w:t>
      </w:r>
      <w:r w:rsidR="00E10856">
        <w:t>ed</w:t>
      </w:r>
      <w:r w:rsidRPr="00B33051">
        <w:t xml:space="preserve"> </w:t>
      </w:r>
      <w:r w:rsidR="00E10856">
        <w:t>or</w:t>
      </w:r>
      <w:r w:rsidR="00E10856" w:rsidRPr="00B33051">
        <w:t xml:space="preserve"> </w:t>
      </w:r>
      <w:r w:rsidRPr="00B33051">
        <w:t>refute</w:t>
      </w:r>
      <w:r w:rsidR="00E10856">
        <w:t>d</w:t>
      </w:r>
      <w:r w:rsidRPr="00B33051">
        <w:t xml:space="preserve"> the research propositions. </w:t>
      </w:r>
    </w:p>
    <w:p w14:paraId="69B73B63" w14:textId="2230EAD9" w:rsidR="008E41B0" w:rsidRPr="008E41B0" w:rsidRDefault="008E41B0">
      <w:pPr>
        <w:pStyle w:val="BodyCopy"/>
        <w:rPr>
          <w:b/>
        </w:rPr>
      </w:pPr>
      <w:r>
        <w:t>Analysi</w:t>
      </w:r>
      <w:r w:rsidR="00E10856">
        <w:t xml:space="preserve">s of the </w:t>
      </w:r>
      <w:r w:rsidR="00EE42FA">
        <w:t>Case Study</w:t>
      </w:r>
      <w:r>
        <w:t xml:space="preserve"> data involved a strategy </w:t>
      </w:r>
      <w:r w:rsidR="00E10856">
        <w:t xml:space="preserve">that </w:t>
      </w:r>
      <w:proofErr w:type="gramStart"/>
      <w:r>
        <w:t>w</w:t>
      </w:r>
      <w:r w:rsidR="00360889">
        <w:t xml:space="preserve">as </w:t>
      </w:r>
      <w:r>
        <w:t>guided</w:t>
      </w:r>
      <w:proofErr w:type="gramEnd"/>
      <w:r>
        <w:t xml:space="preserve"> by the theoretical proposition developed under the conceptual framework for the </w:t>
      </w:r>
      <w:r w:rsidR="00EE42FA">
        <w:t>Case Study</w:t>
      </w:r>
      <w:r w:rsidR="00360889">
        <w:t xml:space="preserve"> and </w:t>
      </w:r>
      <w:r w:rsidR="00E10856">
        <w:t>by the</w:t>
      </w:r>
      <w:r w:rsidR="00360889">
        <w:t xml:space="preserve"> techniques identified in the Facility’s </w:t>
      </w:r>
      <w:r w:rsidR="00EE42FA">
        <w:t>Case Study</w:t>
      </w:r>
      <w:r w:rsidR="00360889">
        <w:t xml:space="preserve"> Approach document</w:t>
      </w:r>
      <w:r>
        <w:t xml:space="preserve">. Researchers used analytic techniques such as pattern matching, explanation building, time-series analysis, logic models and cross-case synthesis to explore all the evidence, </w:t>
      </w:r>
      <w:r w:rsidR="00360889">
        <w:t xml:space="preserve">and </w:t>
      </w:r>
      <w:r>
        <w:t xml:space="preserve">show adequate concern for exploring alternative </w:t>
      </w:r>
      <w:r w:rsidR="00360889">
        <w:t>interpretations</w:t>
      </w:r>
      <w:r>
        <w:t>.</w:t>
      </w:r>
    </w:p>
    <w:p w14:paraId="0C95167A" w14:textId="0B5962CE" w:rsidR="00AA7B4D" w:rsidRPr="00B33051" w:rsidRDefault="00AA7B4D" w:rsidP="00873427">
      <w:pPr>
        <w:pStyle w:val="Heading2"/>
      </w:pPr>
      <w:bookmarkStart w:id="48" w:name="_Toc355289132"/>
      <w:bookmarkStart w:id="49" w:name="_Toc491074754"/>
      <w:r w:rsidRPr="00B33051">
        <w:t>Limitations</w:t>
      </w:r>
      <w:bookmarkEnd w:id="48"/>
      <w:bookmarkEnd w:id="49"/>
    </w:p>
    <w:p w14:paraId="4E8C09C1" w14:textId="10F80946" w:rsidR="00AA7B4D" w:rsidRPr="00B33051" w:rsidRDefault="00E10856">
      <w:pPr>
        <w:pStyle w:val="BodyCopy"/>
      </w:pPr>
      <w:proofErr w:type="gramStart"/>
      <w:r>
        <w:t xml:space="preserve">There were a number of limitations of this research that were </w:t>
      </w:r>
      <w:r w:rsidR="00AA7B4D" w:rsidRPr="00B33051">
        <w:t>inherent to both the nature of the research and the research process</w:t>
      </w:r>
      <w:r>
        <w:t>, as discussed below.</w:t>
      </w:r>
      <w:proofErr w:type="gramEnd"/>
    </w:p>
    <w:p w14:paraId="6B7F2B52" w14:textId="77777777" w:rsidR="000C5006" w:rsidRDefault="00AA7B4D" w:rsidP="00873427">
      <w:pPr>
        <w:pStyle w:val="Heading3"/>
      </w:pPr>
      <w:r w:rsidRPr="00AA7B4D">
        <w:t>Positive response bias</w:t>
      </w:r>
    </w:p>
    <w:p w14:paraId="1589E53E" w14:textId="5A78899F" w:rsidR="00582367" w:rsidRDefault="00E002DD">
      <w:pPr>
        <w:pStyle w:val="BodyCopy"/>
      </w:pPr>
      <w:r>
        <w:t xml:space="preserve">It is </w:t>
      </w:r>
      <w:r w:rsidR="003E0374">
        <w:t>probable</w:t>
      </w:r>
      <w:r>
        <w:t xml:space="preserve"> that a</w:t>
      </w:r>
      <w:r w:rsidR="00AA7B4D" w:rsidRPr="00B33051">
        <w:t>lumni who fe</w:t>
      </w:r>
      <w:r w:rsidR="003C7FF0">
        <w:t>lt</w:t>
      </w:r>
      <w:r w:rsidR="00AA7B4D" w:rsidRPr="00B33051">
        <w:t xml:space="preserve"> that they had a positive experience as an Australian Government scholarship recipient and/or </w:t>
      </w:r>
      <w:r w:rsidR="00C34ACD">
        <w:t xml:space="preserve">that they </w:t>
      </w:r>
      <w:r w:rsidR="00AA7B4D" w:rsidRPr="00B33051">
        <w:t>ha</w:t>
      </w:r>
      <w:r w:rsidR="00C34ACD">
        <w:t>d</w:t>
      </w:r>
      <w:r w:rsidR="00AA7B4D" w:rsidRPr="00B33051">
        <w:t xml:space="preserve"> met the expectations of receiving an award </w:t>
      </w:r>
      <w:r w:rsidR="003C7FF0">
        <w:t>during</w:t>
      </w:r>
      <w:r w:rsidR="003C7FF0" w:rsidRPr="00B33051">
        <w:t xml:space="preserve"> </w:t>
      </w:r>
      <w:r w:rsidR="00AA7B4D" w:rsidRPr="00B33051">
        <w:t xml:space="preserve">their career progress </w:t>
      </w:r>
      <w:r w:rsidR="003E0374">
        <w:t>are</w:t>
      </w:r>
      <w:r w:rsidR="00FA526A">
        <w:t xml:space="preserve"> </w:t>
      </w:r>
      <w:r w:rsidR="00AA7B4D" w:rsidRPr="00B33051">
        <w:t xml:space="preserve">more likely to agree to participate in </w:t>
      </w:r>
      <w:r w:rsidR="00EE42FA">
        <w:t>Case Studies</w:t>
      </w:r>
      <w:r w:rsidR="00AA7B4D" w:rsidRPr="00B33051">
        <w:t xml:space="preserve">. </w:t>
      </w:r>
      <w:r w:rsidR="00582367">
        <w:t>In a study by the Commonwealth Scholarship Commission in the UK, ‘A study of research methodology used in evaluations of international scholarship schemes for higher education’</w:t>
      </w:r>
      <w:r w:rsidR="00EB23C5">
        <w:rPr>
          <w:rStyle w:val="FootnoteReference"/>
        </w:rPr>
        <w:footnoteReference w:id="4"/>
      </w:r>
      <w:r w:rsidR="00582367">
        <w:t xml:space="preserve"> the recognition of </w:t>
      </w:r>
      <w:r>
        <w:t xml:space="preserve">positive </w:t>
      </w:r>
      <w:r w:rsidR="00582367">
        <w:t xml:space="preserve">response bias </w:t>
      </w:r>
      <w:proofErr w:type="gramStart"/>
      <w:r w:rsidR="00582367">
        <w:t>was highlighted</w:t>
      </w:r>
      <w:proofErr w:type="gramEnd"/>
      <w:r w:rsidR="00582367">
        <w:t>.</w:t>
      </w:r>
    </w:p>
    <w:p w14:paraId="4AC5C5A2" w14:textId="3E713E6B" w:rsidR="00582367" w:rsidRDefault="00582367" w:rsidP="00EA314B">
      <w:pPr>
        <w:pStyle w:val="BodyCopy"/>
        <w:ind w:left="720"/>
        <w:rPr>
          <w:i/>
        </w:rPr>
      </w:pPr>
      <w:r>
        <w:rPr>
          <w:i/>
        </w:rPr>
        <w:t xml:space="preserve">“…there is widespread recognition that a more pressing problem </w:t>
      </w:r>
      <w:r w:rsidR="00E002DD">
        <w:rPr>
          <w:i/>
        </w:rPr>
        <w:t xml:space="preserve">is </w:t>
      </w:r>
      <w:r>
        <w:rPr>
          <w:i/>
        </w:rPr>
        <w:t>nonresponse bias in which those who reply to sample surveys are likely to be engaged with alumni associations or tracing (e.g. Day, Stackhouse and Geddes, 2009</w:t>
      </w:r>
      <w:r>
        <w:rPr>
          <w:rStyle w:val="FootnoteReference"/>
          <w:i/>
        </w:rPr>
        <w:footnoteReference w:id="5"/>
      </w:r>
      <w:r>
        <w:rPr>
          <w:i/>
        </w:rPr>
        <w:t>) and disproportionately represent the ‘successful’ outcomes of scholarship programmes.”</w:t>
      </w:r>
      <w:r w:rsidR="00EB23C5">
        <w:rPr>
          <w:rStyle w:val="FootnoteReference"/>
          <w:i/>
        </w:rPr>
        <w:footnoteReference w:id="6"/>
      </w:r>
    </w:p>
    <w:p w14:paraId="698A32D6" w14:textId="5D448A34" w:rsidR="00582367" w:rsidRPr="00822DC5" w:rsidRDefault="00EB23C5" w:rsidP="00582367">
      <w:pPr>
        <w:pStyle w:val="BodyCopy"/>
      </w:pPr>
      <w:r w:rsidRPr="00822DC5">
        <w:t>In addition,</w:t>
      </w:r>
      <w:r w:rsidR="00582367" w:rsidRPr="00822DC5">
        <w:t xml:space="preserve"> positive response bias that is likely to occur in the </w:t>
      </w:r>
      <w:r w:rsidR="00EE42FA">
        <w:t>Case Study</w:t>
      </w:r>
      <w:r w:rsidR="00582367" w:rsidRPr="00822DC5">
        <w:t xml:space="preserve"> results</w:t>
      </w:r>
      <w:r w:rsidRPr="00822DC5">
        <w:t xml:space="preserve"> as alumni participating is limited to those who </w:t>
      </w:r>
      <w:proofErr w:type="gramStart"/>
      <w:r w:rsidRPr="00822DC5">
        <w:t>can be traced</w:t>
      </w:r>
      <w:proofErr w:type="gramEnd"/>
      <w:r w:rsidRPr="00822DC5">
        <w:t>, and those who choose to participate which typically tends to be those with positive outcomes to share.</w:t>
      </w:r>
      <w:r w:rsidRPr="00822DC5">
        <w:rPr>
          <w:rStyle w:val="FootnoteReference"/>
        </w:rPr>
        <w:footnoteReference w:id="7"/>
      </w:r>
    </w:p>
    <w:p w14:paraId="5390163C" w14:textId="077AD5A9" w:rsidR="00582367" w:rsidRPr="00B33051" w:rsidRDefault="00AA7B4D" w:rsidP="00E002DD">
      <w:pPr>
        <w:pStyle w:val="BodyCopy"/>
      </w:pPr>
      <w:r w:rsidRPr="00B33051">
        <w:t xml:space="preserve">Accordingly, </w:t>
      </w:r>
      <w:r w:rsidR="00E002DD">
        <w:t xml:space="preserve">it is likely that </w:t>
      </w:r>
      <w:r w:rsidRPr="00B33051">
        <w:t xml:space="preserve">the sample of alumni in the Sri Lanka </w:t>
      </w:r>
      <w:r w:rsidR="00EE42FA">
        <w:t>Case Study</w:t>
      </w:r>
      <w:r w:rsidR="00C34ACD" w:rsidRPr="00B33051">
        <w:t xml:space="preserve"> </w:t>
      </w:r>
      <w:proofErr w:type="gramStart"/>
      <w:r w:rsidR="00CE5315">
        <w:t>was</w:t>
      </w:r>
      <w:r w:rsidR="00CE5315" w:rsidRPr="00B33051">
        <w:t xml:space="preserve"> </w:t>
      </w:r>
      <w:r w:rsidRPr="00B33051">
        <w:t>biased</w:t>
      </w:r>
      <w:proofErr w:type="gramEnd"/>
      <w:r w:rsidRPr="00B33051">
        <w:t xml:space="preserve"> towards those who </w:t>
      </w:r>
      <w:r w:rsidR="00CE5315" w:rsidRPr="00B33051">
        <w:t>ha</w:t>
      </w:r>
      <w:r w:rsidR="00CE5315">
        <w:t>d</w:t>
      </w:r>
      <w:r w:rsidR="00CE5315" w:rsidRPr="00B33051">
        <w:t xml:space="preserve"> </w:t>
      </w:r>
      <w:r w:rsidRPr="00B33051">
        <w:t xml:space="preserve">positive experiences and achievements to share. Conversely, </w:t>
      </w:r>
      <w:r w:rsidR="00E002DD">
        <w:t xml:space="preserve">it is </w:t>
      </w:r>
      <w:r w:rsidR="001A38A3">
        <w:t>reasonable</w:t>
      </w:r>
      <w:r w:rsidR="00E002DD">
        <w:t xml:space="preserve"> to assume that </w:t>
      </w:r>
      <w:r w:rsidRPr="00B33051">
        <w:t xml:space="preserve">those who exited their bond agreement early and/or have moved abroad </w:t>
      </w:r>
      <w:r w:rsidR="00E002DD">
        <w:t xml:space="preserve">may be </w:t>
      </w:r>
      <w:r w:rsidRPr="00B33051">
        <w:t xml:space="preserve">less likely to agree to participate. However, the </w:t>
      </w:r>
      <w:r w:rsidR="00EE42FA">
        <w:t>Case Study</w:t>
      </w:r>
      <w:r w:rsidR="00CE5315" w:rsidRPr="00B33051">
        <w:t xml:space="preserve"> </w:t>
      </w:r>
      <w:r w:rsidRPr="00B33051">
        <w:t>team endeavoured to address this imbalance by including a range of alumni</w:t>
      </w:r>
      <w:r w:rsidR="00CE5315">
        <w:t xml:space="preserve">. The Sri Lanka </w:t>
      </w:r>
      <w:r w:rsidR="00EE42FA">
        <w:t>Case Study</w:t>
      </w:r>
      <w:r w:rsidRPr="00B33051">
        <w:t xml:space="preserve"> includes three alumni who moved abroad to work, two of whom did not return to Sri Lanka post-award</w:t>
      </w:r>
      <w:r w:rsidR="00F36E00">
        <w:t>, and one who exited early and graduated with a different (lesser) degree level.</w:t>
      </w:r>
    </w:p>
    <w:p w14:paraId="0ACA51FA" w14:textId="77777777" w:rsidR="000C5006" w:rsidRPr="00873427" w:rsidRDefault="00AA7B4D" w:rsidP="00873427">
      <w:pPr>
        <w:pStyle w:val="Heading3"/>
      </w:pPr>
      <w:r w:rsidRPr="00873427">
        <w:t>Nature of the research</w:t>
      </w:r>
    </w:p>
    <w:p w14:paraId="2C8EB35F" w14:textId="59F92302" w:rsidR="000C5006" w:rsidRPr="00422239" w:rsidRDefault="000C5006">
      <w:pPr>
        <w:pStyle w:val="BodyCopy"/>
        <w:rPr>
          <w:b/>
          <w:bCs/>
        </w:rPr>
      </w:pPr>
      <w:r w:rsidRPr="00422239">
        <w:t xml:space="preserve">Outcome 1 of the </w:t>
      </w:r>
      <w:r w:rsidR="00305B55">
        <w:t>Global Strategy</w:t>
      </w:r>
      <w:r w:rsidR="00CE5315">
        <w:t xml:space="preserve"> </w:t>
      </w:r>
      <w:r w:rsidRPr="00422239">
        <w:t xml:space="preserve">is that ‘alumni </w:t>
      </w:r>
      <w:r w:rsidR="00CE5315">
        <w:t xml:space="preserve">are </w:t>
      </w:r>
      <w:r w:rsidRPr="00422239">
        <w:t>us</w:t>
      </w:r>
      <w:r w:rsidR="00CE5315">
        <w:t>ing</w:t>
      </w:r>
      <w:r w:rsidRPr="00422239">
        <w:t xml:space="preserve"> the skills, knowledge and networks gained on award to contribute to achieving partner</w:t>
      </w:r>
      <w:r w:rsidR="00CE5315">
        <w:t>-</w:t>
      </w:r>
      <w:r w:rsidRPr="00422239">
        <w:t xml:space="preserve">country development goals’. </w:t>
      </w:r>
      <w:r w:rsidRPr="00422239">
        <w:rPr>
          <w:rFonts w:eastAsia="Calibri" w:cs="Arial"/>
        </w:rPr>
        <w:t>However, some alumni have shaped development goals rather than contributed</w:t>
      </w:r>
      <w:r w:rsidR="00CE5315">
        <w:rPr>
          <w:rFonts w:eastAsia="Calibri" w:cs="Arial"/>
        </w:rPr>
        <w:t xml:space="preserve"> to them</w:t>
      </w:r>
      <w:r w:rsidRPr="00422239">
        <w:rPr>
          <w:rFonts w:eastAsia="Calibri" w:cs="Arial"/>
        </w:rPr>
        <w:t>, and while it may be outside the purview of partner</w:t>
      </w:r>
      <w:r w:rsidR="00CE5315">
        <w:rPr>
          <w:rFonts w:eastAsia="Calibri" w:cs="Arial"/>
        </w:rPr>
        <w:t>-</w:t>
      </w:r>
      <w:r w:rsidRPr="00422239">
        <w:rPr>
          <w:rFonts w:eastAsia="Calibri" w:cs="Arial"/>
        </w:rPr>
        <w:t xml:space="preserve">country development goals that this research </w:t>
      </w:r>
      <w:proofErr w:type="gramStart"/>
      <w:r w:rsidRPr="00422239">
        <w:rPr>
          <w:rFonts w:eastAsia="Calibri" w:cs="Arial"/>
        </w:rPr>
        <w:t>is being evaluated</w:t>
      </w:r>
      <w:proofErr w:type="gramEnd"/>
      <w:r w:rsidRPr="00422239">
        <w:rPr>
          <w:rFonts w:eastAsia="Calibri" w:cs="Arial"/>
        </w:rPr>
        <w:t xml:space="preserve"> against, such contributions are still significant. </w:t>
      </w:r>
    </w:p>
    <w:p w14:paraId="4EA6F14E" w14:textId="7334E0D0" w:rsidR="00232E09" w:rsidRDefault="00914AA8">
      <w:pPr>
        <w:pStyle w:val="BodyCopy"/>
        <w:rPr>
          <w:rFonts w:eastAsia="Calibri" w:cs="Arial"/>
        </w:rPr>
      </w:pPr>
      <w:r>
        <w:t xml:space="preserve">The </w:t>
      </w:r>
      <w:r w:rsidR="00EE42FA">
        <w:t>Case Study</w:t>
      </w:r>
      <w:r>
        <w:t xml:space="preserve"> researchers experienced difficulty in </w:t>
      </w:r>
      <w:r w:rsidR="000C5006" w:rsidRPr="00422239">
        <w:t xml:space="preserve">evaluating </w:t>
      </w:r>
      <w:r w:rsidR="00305B55">
        <w:t>Outcome</w:t>
      </w:r>
      <w:r w:rsidR="000C5006" w:rsidRPr="00422239">
        <w:t xml:space="preserve"> 2 ‘</w:t>
      </w:r>
      <w:r w:rsidR="00336F37">
        <w:t>a</w:t>
      </w:r>
      <w:r w:rsidR="00336F37" w:rsidRPr="00422239">
        <w:t xml:space="preserve">lumni </w:t>
      </w:r>
      <w:r w:rsidR="000C5006" w:rsidRPr="00422239">
        <w:t xml:space="preserve">are contributing to </w:t>
      </w:r>
      <w:r w:rsidR="000C5006" w:rsidRPr="00422239">
        <w:rPr>
          <w:i/>
          <w:iCs/>
        </w:rPr>
        <w:t>cooperation</w:t>
      </w:r>
      <w:r w:rsidR="000C5006" w:rsidRPr="00422239">
        <w:t xml:space="preserve"> between Australia and partner countries’, and </w:t>
      </w:r>
      <w:r w:rsidR="00305B55">
        <w:t>Outcome</w:t>
      </w:r>
      <w:r w:rsidR="00305B55" w:rsidRPr="00422239">
        <w:t xml:space="preserve"> </w:t>
      </w:r>
      <w:r w:rsidR="000C5006" w:rsidRPr="00422239">
        <w:t>3 ‘</w:t>
      </w:r>
      <w:r w:rsidR="00336F37">
        <w:t>e</w:t>
      </w:r>
      <w:r w:rsidR="00336F37" w:rsidRPr="00422239">
        <w:t>ffective</w:t>
      </w:r>
      <w:r w:rsidR="000C5006" w:rsidRPr="00422239">
        <w:t xml:space="preserve">, mutually advantageous </w:t>
      </w:r>
      <w:r w:rsidR="000C5006" w:rsidRPr="00422239">
        <w:rPr>
          <w:i/>
          <w:iCs/>
        </w:rPr>
        <w:t>partnerships</w:t>
      </w:r>
      <w:r w:rsidR="000C5006" w:rsidRPr="00422239">
        <w:t xml:space="preserve"> between institutions and business [have been developed] in Australia and partner countries’. The</w:t>
      </w:r>
      <w:r w:rsidR="00305B55">
        <w:t>se</w:t>
      </w:r>
      <w:r w:rsidR="000C5006" w:rsidRPr="00422239">
        <w:t xml:space="preserve"> two </w:t>
      </w:r>
      <w:r w:rsidR="00305B55">
        <w:t>outcomes</w:t>
      </w:r>
      <w:r w:rsidR="00305B55" w:rsidRPr="00422239">
        <w:t xml:space="preserve"> </w:t>
      </w:r>
      <w:proofErr w:type="gramStart"/>
      <w:r w:rsidR="000C5006" w:rsidRPr="00422239">
        <w:t>are aligned</w:t>
      </w:r>
      <w:proofErr w:type="gramEnd"/>
      <w:r w:rsidR="000C5006" w:rsidRPr="00422239">
        <w:t xml:space="preserve"> with </w:t>
      </w:r>
      <w:r w:rsidR="00305B55">
        <w:t xml:space="preserve">the second research question for the </w:t>
      </w:r>
      <w:r w:rsidR="00EE42FA">
        <w:t>Case Study</w:t>
      </w:r>
      <w:r w:rsidR="000C5006" w:rsidRPr="00422239">
        <w:t xml:space="preserve"> ‘</w:t>
      </w:r>
      <w:r w:rsidR="000C5006" w:rsidRPr="00422239">
        <w:rPr>
          <w:rFonts w:eastAsia="Calibri" w:cs="Arial"/>
        </w:rPr>
        <w:t>How are Australia Awards contributing to Australia’s economic and public diplomacy outcomes?’ There is an overlap and difficulty in differentiating ‘</w:t>
      </w:r>
      <w:r w:rsidR="000C5006" w:rsidRPr="00422239">
        <w:rPr>
          <w:rFonts w:eastAsia="Calibri" w:cs="Arial"/>
          <w:iCs/>
        </w:rPr>
        <w:t>cooperation</w:t>
      </w:r>
      <w:r w:rsidR="000C5006" w:rsidRPr="00422239">
        <w:rPr>
          <w:rFonts w:eastAsia="Calibri" w:cs="Arial"/>
        </w:rPr>
        <w:t>’ and ‘</w:t>
      </w:r>
      <w:r w:rsidR="000C5006" w:rsidRPr="00422239">
        <w:rPr>
          <w:rFonts w:eastAsia="Calibri" w:cs="Arial"/>
          <w:iCs/>
        </w:rPr>
        <w:t>partnership</w:t>
      </w:r>
      <w:r w:rsidR="000C5006" w:rsidRPr="00422239">
        <w:rPr>
          <w:rFonts w:eastAsia="Calibri" w:cs="Arial"/>
        </w:rPr>
        <w:t xml:space="preserve">s’. The research team </w:t>
      </w:r>
      <w:r>
        <w:rPr>
          <w:rFonts w:eastAsia="Calibri" w:cs="Arial"/>
        </w:rPr>
        <w:t xml:space="preserve">delineated them by </w:t>
      </w:r>
      <w:r w:rsidR="000C5006" w:rsidRPr="00422239">
        <w:rPr>
          <w:rFonts w:eastAsia="Calibri" w:cs="Arial"/>
        </w:rPr>
        <w:t>determin</w:t>
      </w:r>
      <w:r>
        <w:rPr>
          <w:rFonts w:eastAsia="Calibri" w:cs="Arial"/>
        </w:rPr>
        <w:t>ing that</w:t>
      </w:r>
      <w:r w:rsidR="000C5006" w:rsidRPr="00422239">
        <w:rPr>
          <w:rFonts w:eastAsia="Calibri" w:cs="Arial"/>
        </w:rPr>
        <w:t xml:space="preserve"> </w:t>
      </w:r>
      <w:r>
        <w:rPr>
          <w:rFonts w:eastAsia="Calibri" w:cs="Arial"/>
        </w:rPr>
        <w:t xml:space="preserve">Outcome </w:t>
      </w:r>
      <w:r w:rsidR="000C5006" w:rsidRPr="00422239">
        <w:rPr>
          <w:rFonts w:eastAsia="Calibri" w:cs="Arial"/>
        </w:rPr>
        <w:t>2 relat</w:t>
      </w:r>
      <w:r>
        <w:rPr>
          <w:rFonts w:eastAsia="Calibri" w:cs="Arial"/>
        </w:rPr>
        <w:t>es</w:t>
      </w:r>
      <w:r w:rsidR="000C5006" w:rsidRPr="00422239">
        <w:rPr>
          <w:rFonts w:eastAsia="Calibri" w:cs="Arial"/>
        </w:rPr>
        <w:t xml:space="preserve"> to people-to-people links including informal relationships</w:t>
      </w:r>
      <w:proofErr w:type="gramStart"/>
      <w:r w:rsidR="000C5006" w:rsidRPr="00422239">
        <w:rPr>
          <w:rFonts w:eastAsia="Calibri" w:cs="Arial"/>
        </w:rPr>
        <w:t>;</w:t>
      </w:r>
      <w:proofErr w:type="gramEnd"/>
      <w:r w:rsidR="000C5006" w:rsidRPr="00422239">
        <w:rPr>
          <w:rFonts w:eastAsia="Calibri" w:cs="Arial"/>
        </w:rPr>
        <w:t xml:space="preserve"> whereas </w:t>
      </w:r>
      <w:r>
        <w:rPr>
          <w:rFonts w:eastAsia="Calibri" w:cs="Arial"/>
        </w:rPr>
        <w:t>Outcome</w:t>
      </w:r>
      <w:r w:rsidRPr="00422239">
        <w:rPr>
          <w:rFonts w:eastAsia="Calibri" w:cs="Arial"/>
        </w:rPr>
        <w:t xml:space="preserve"> </w:t>
      </w:r>
      <w:r w:rsidR="000C5006" w:rsidRPr="00422239">
        <w:rPr>
          <w:rFonts w:eastAsia="Calibri" w:cs="Arial"/>
        </w:rPr>
        <w:t xml:space="preserve">3 specifically </w:t>
      </w:r>
      <w:r w:rsidRPr="00422239">
        <w:rPr>
          <w:rFonts w:eastAsia="Calibri" w:cs="Arial"/>
        </w:rPr>
        <w:t>relate</w:t>
      </w:r>
      <w:r>
        <w:rPr>
          <w:rFonts w:eastAsia="Calibri" w:cs="Arial"/>
        </w:rPr>
        <w:t>s</w:t>
      </w:r>
      <w:r w:rsidRPr="00422239">
        <w:rPr>
          <w:rFonts w:eastAsia="Calibri" w:cs="Arial"/>
        </w:rPr>
        <w:t xml:space="preserve"> </w:t>
      </w:r>
      <w:r w:rsidR="000C5006" w:rsidRPr="00422239">
        <w:rPr>
          <w:rFonts w:eastAsia="Calibri" w:cs="Arial"/>
        </w:rPr>
        <w:t>to institutional links between the partner</w:t>
      </w:r>
      <w:r w:rsidR="00877707">
        <w:rPr>
          <w:rFonts w:eastAsia="Calibri" w:cs="Arial"/>
        </w:rPr>
        <w:t>-</w:t>
      </w:r>
      <w:r w:rsidR="000C5006" w:rsidRPr="00422239">
        <w:rPr>
          <w:rFonts w:eastAsia="Calibri" w:cs="Arial"/>
        </w:rPr>
        <w:t>country and Australia</w:t>
      </w:r>
      <w:r>
        <w:rPr>
          <w:rFonts w:eastAsia="Calibri" w:cs="Arial"/>
        </w:rPr>
        <w:t>,</w:t>
      </w:r>
      <w:r w:rsidR="000C5006" w:rsidRPr="00422239">
        <w:rPr>
          <w:rFonts w:eastAsia="Calibri" w:cs="Arial"/>
        </w:rPr>
        <w:t xml:space="preserve"> which alumni have contributed to establishing.</w:t>
      </w:r>
      <w:r w:rsidR="00C076B7">
        <w:rPr>
          <w:rFonts w:eastAsia="Calibri" w:cs="Arial"/>
        </w:rPr>
        <w:t xml:space="preserve"> </w:t>
      </w:r>
    </w:p>
    <w:p w14:paraId="0072D35B" w14:textId="55856461" w:rsidR="000C5006" w:rsidRDefault="00C076B7">
      <w:pPr>
        <w:pStyle w:val="BodyCopy"/>
        <w:rPr>
          <w:rFonts w:eastAsia="Calibri" w:cs="Arial"/>
        </w:rPr>
      </w:pPr>
      <w:r w:rsidRPr="00C8799E">
        <w:t xml:space="preserve">No issues </w:t>
      </w:r>
      <w:proofErr w:type="gramStart"/>
      <w:r w:rsidRPr="00C8799E">
        <w:t>were encountered</w:t>
      </w:r>
      <w:proofErr w:type="gramEnd"/>
      <w:r w:rsidRPr="00C8799E">
        <w:t xml:space="preserve"> by the research team in collecting, collating, coding or analysing data related to Outcome 4 of the Australia Awards.</w:t>
      </w:r>
      <w:r w:rsidR="00D27E6D" w:rsidRPr="00D27E6D">
        <w:t xml:space="preserve"> Outcome 4 is ‘Alumni view Australia, Australians and Australian expertise positively’.</w:t>
      </w:r>
    </w:p>
    <w:p w14:paraId="3735EED0" w14:textId="324EF714" w:rsidR="000C5006" w:rsidRPr="00783E7E" w:rsidRDefault="000C5006" w:rsidP="00873427">
      <w:pPr>
        <w:pStyle w:val="Heading3"/>
      </w:pPr>
      <w:bookmarkStart w:id="50" w:name="_Toc476248610"/>
      <w:r w:rsidRPr="00783E7E">
        <w:t xml:space="preserve">Research </w:t>
      </w:r>
      <w:r w:rsidR="00914AA8">
        <w:t>p</w:t>
      </w:r>
      <w:r w:rsidRPr="00783E7E">
        <w:t>rocess</w:t>
      </w:r>
      <w:bookmarkEnd w:id="50"/>
    </w:p>
    <w:p w14:paraId="4A01B629" w14:textId="4A128779" w:rsidR="000C5006" w:rsidRPr="00AA7B4D" w:rsidRDefault="000C5006">
      <w:pPr>
        <w:pStyle w:val="BodyCopy"/>
      </w:pPr>
      <w:r w:rsidRPr="00422239">
        <w:t xml:space="preserve">The ability to code the interview transcripts effectively </w:t>
      </w:r>
      <w:r w:rsidR="00B16082">
        <w:t>wa</w:t>
      </w:r>
      <w:r w:rsidR="00B16082" w:rsidRPr="00422239">
        <w:t xml:space="preserve">s </w:t>
      </w:r>
      <w:r w:rsidRPr="00422239">
        <w:t>dependent on understanding the partner</w:t>
      </w:r>
      <w:r w:rsidR="00B16082">
        <w:t>-</w:t>
      </w:r>
      <w:r w:rsidRPr="00422239">
        <w:t>country development goals</w:t>
      </w:r>
      <w:r w:rsidR="00877A72">
        <w:t xml:space="preserve"> at the time during which alumni received their scholarships</w:t>
      </w:r>
      <w:r w:rsidR="00B16082">
        <w:t>,</w:t>
      </w:r>
      <w:r w:rsidRPr="00422239">
        <w:t xml:space="preserve"> which </w:t>
      </w:r>
      <w:r w:rsidR="00B16082">
        <w:t>wa</w:t>
      </w:r>
      <w:r w:rsidRPr="00422239">
        <w:t xml:space="preserve">s not always possible. </w:t>
      </w:r>
      <w:r w:rsidR="00877A72">
        <w:rPr>
          <w:rFonts w:eastAsia="Calibri" w:cs="Arial"/>
        </w:rPr>
        <w:t>A</w:t>
      </w:r>
      <w:r w:rsidRPr="00422239">
        <w:rPr>
          <w:rFonts w:eastAsia="Calibri" w:cs="Arial"/>
        </w:rPr>
        <w:t>s such</w:t>
      </w:r>
      <w:r w:rsidR="00877A72">
        <w:rPr>
          <w:rFonts w:eastAsia="Calibri" w:cs="Arial"/>
        </w:rPr>
        <w:t xml:space="preserve">, </w:t>
      </w:r>
      <w:proofErr w:type="gramStart"/>
      <w:r w:rsidR="00877A72">
        <w:rPr>
          <w:rFonts w:eastAsia="Calibri" w:cs="Arial"/>
        </w:rPr>
        <w:t>understanding</w:t>
      </w:r>
      <w:r w:rsidRPr="00422239">
        <w:rPr>
          <w:rFonts w:eastAsia="Calibri" w:cs="Arial"/>
        </w:rPr>
        <w:t xml:space="preserve"> country development goals</w:t>
      </w:r>
      <w:proofErr w:type="gramEnd"/>
      <w:r w:rsidR="00877A72">
        <w:rPr>
          <w:rFonts w:eastAsia="Calibri" w:cs="Arial"/>
        </w:rPr>
        <w:t xml:space="preserve"> and priorities</w:t>
      </w:r>
      <w:r w:rsidRPr="00422239">
        <w:rPr>
          <w:rFonts w:eastAsia="Calibri" w:cs="Arial"/>
        </w:rPr>
        <w:t xml:space="preserve"> were guided by the objectives stated by DFAT</w:t>
      </w:r>
      <w:r w:rsidR="00877A72">
        <w:rPr>
          <w:rFonts w:eastAsia="Calibri" w:cs="Arial"/>
        </w:rPr>
        <w:t xml:space="preserve"> and various country and donor reports available</w:t>
      </w:r>
      <w:r w:rsidRPr="00422239">
        <w:rPr>
          <w:rFonts w:eastAsia="Calibri" w:cs="Arial"/>
        </w:rPr>
        <w:t>.</w:t>
      </w:r>
      <w:r>
        <w:rPr>
          <w:rStyle w:val="FootnoteReference"/>
          <w:rFonts w:eastAsia="Calibri" w:cs="Arial"/>
        </w:rPr>
        <w:footnoteReference w:id="8"/>
      </w:r>
    </w:p>
    <w:p w14:paraId="6BB337EC" w14:textId="2A760E1E" w:rsidR="0074140C" w:rsidRPr="00557C3A" w:rsidRDefault="0074140C" w:rsidP="00557C3A">
      <w:pPr>
        <w:pStyle w:val="Heading1"/>
      </w:pPr>
      <w:bookmarkStart w:id="51" w:name="_Toc355289133"/>
      <w:bookmarkStart w:id="52" w:name="_Toc491074755"/>
      <w:bookmarkEnd w:id="38"/>
      <w:bookmarkEnd w:id="39"/>
      <w:r w:rsidRPr="00557C3A">
        <w:t xml:space="preserve">Development </w:t>
      </w:r>
      <w:bookmarkEnd w:id="28"/>
      <w:bookmarkEnd w:id="51"/>
      <w:r w:rsidR="001D277B">
        <w:t>O</w:t>
      </w:r>
      <w:r w:rsidR="001D277B" w:rsidRPr="00557C3A">
        <w:t>utcomes</w:t>
      </w:r>
      <w:bookmarkEnd w:id="52"/>
    </w:p>
    <w:p w14:paraId="557543A8" w14:textId="0BE4D41D" w:rsidR="008741E5" w:rsidRPr="00C4053A" w:rsidRDefault="008741E5" w:rsidP="00C4053A">
      <w:pPr>
        <w:pStyle w:val="Heading2NoNumbering"/>
      </w:pPr>
      <w:bookmarkStart w:id="53" w:name="_Toc476248613"/>
      <w:bookmarkStart w:id="54" w:name="_Toc355289134"/>
      <w:bookmarkStart w:id="55" w:name="_Toc491074756"/>
      <w:bookmarkStart w:id="56" w:name="_Toc476169141"/>
      <w:r w:rsidRPr="00C4053A">
        <w:t xml:space="preserve">Summary </w:t>
      </w:r>
      <w:bookmarkStart w:id="57" w:name="_Toc476244207"/>
      <w:bookmarkEnd w:id="53"/>
      <w:bookmarkEnd w:id="54"/>
      <w:r w:rsidR="00B16082" w:rsidRPr="00C4053A">
        <w:t>findings</w:t>
      </w:r>
      <w:bookmarkEnd w:id="55"/>
    </w:p>
    <w:p w14:paraId="231B77C8" w14:textId="77777777" w:rsidR="0092223A" w:rsidRPr="00BE211B" w:rsidRDefault="0092223A" w:rsidP="00BE211B">
      <w:pPr>
        <w:pStyle w:val="BodyCopy"/>
        <w:rPr>
          <w:b/>
        </w:rPr>
      </w:pPr>
      <w:r w:rsidRPr="00BE211B">
        <w:rPr>
          <w:b/>
        </w:rPr>
        <w:t>Development contributions</w:t>
      </w:r>
    </w:p>
    <w:p w14:paraId="6FCEF152" w14:textId="438A8C8C" w:rsidR="0092223A" w:rsidRPr="002D01EB" w:rsidRDefault="0092223A">
      <w:pPr>
        <w:pStyle w:val="BodyCopy"/>
      </w:pPr>
      <w:r>
        <w:t>A</w:t>
      </w:r>
      <w:r w:rsidRPr="002D01EB">
        <w:t xml:space="preserve">lumni involved in </w:t>
      </w:r>
      <w:r>
        <w:t xml:space="preserve">the Sri Lanka </w:t>
      </w:r>
      <w:r w:rsidR="00EE42FA">
        <w:t>Case Study</w:t>
      </w:r>
      <w:r>
        <w:t xml:space="preserve"> have</w:t>
      </w:r>
      <w:r w:rsidRPr="002D01EB">
        <w:t xml:space="preserve"> contribute</w:t>
      </w:r>
      <w:r>
        <w:t>d</w:t>
      </w:r>
      <w:r w:rsidRPr="002D01EB">
        <w:t xml:space="preserve"> </w:t>
      </w:r>
      <w:r>
        <w:t>substantially</w:t>
      </w:r>
      <w:r w:rsidRPr="002D01EB">
        <w:t xml:space="preserve"> to </w:t>
      </w:r>
      <w:r>
        <w:t>Sri Lanka’s</w:t>
      </w:r>
      <w:r w:rsidRPr="002D01EB">
        <w:t xml:space="preserve"> development over a period of more than 60 years. Specific examples of </w:t>
      </w:r>
      <w:r>
        <w:t>this include</w:t>
      </w:r>
      <w:r w:rsidR="00FA526A">
        <w:t>d</w:t>
      </w:r>
      <w:r>
        <w:t xml:space="preserve"> </w:t>
      </w:r>
      <w:r w:rsidRPr="002D01EB">
        <w:t>involvement in major infrastructure projects</w:t>
      </w:r>
      <w:r>
        <w:t>,</w:t>
      </w:r>
      <w:r w:rsidRPr="002D01EB">
        <w:t xml:space="preserve"> which have been pivotal to Sri Lanka</w:t>
      </w:r>
      <w:r>
        <w:t>’s</w:t>
      </w:r>
      <w:r w:rsidRPr="002D01EB">
        <w:t xml:space="preserve"> development</w:t>
      </w:r>
      <w:r>
        <w:t>,</w:t>
      </w:r>
      <w:r w:rsidRPr="002D01EB">
        <w:t xml:space="preserve"> as well as the establishment of engineering prog</w:t>
      </w:r>
      <w:r>
        <w:t>rams in Sri Lankan universities.</w:t>
      </w:r>
    </w:p>
    <w:p w14:paraId="710CC36F" w14:textId="77777777" w:rsidR="0092223A" w:rsidRPr="00CD71A0" w:rsidRDefault="0092223A">
      <w:pPr>
        <w:pStyle w:val="BodyCopy"/>
        <w:rPr>
          <w:b/>
        </w:rPr>
      </w:pPr>
      <w:r w:rsidRPr="00CD71A0">
        <w:rPr>
          <w:b/>
        </w:rPr>
        <w:t>Key enabling factor</w:t>
      </w:r>
    </w:p>
    <w:p w14:paraId="11B261DA" w14:textId="12358E7C" w:rsidR="0092223A" w:rsidRPr="00557C3A" w:rsidRDefault="00557C3A" w:rsidP="00557C3A">
      <w:pPr>
        <w:pStyle w:val="Bullet"/>
      </w:pPr>
      <w:r w:rsidRPr="00557C3A">
        <w:t>•</w:t>
      </w:r>
      <w:r w:rsidRPr="00557C3A">
        <w:tab/>
      </w:r>
      <w:r w:rsidR="0092223A" w:rsidRPr="00557C3A">
        <w:t xml:space="preserve">The key factor that enabled the alumni in the Sri Lankan </w:t>
      </w:r>
      <w:r w:rsidR="00EE42FA" w:rsidRPr="00557C3A">
        <w:t>Case Study</w:t>
      </w:r>
      <w:r w:rsidR="0092223A" w:rsidRPr="00557C3A">
        <w:t xml:space="preserve"> cohort to contribute to the achievement of partner-country development goals was the demand for engineering skills, knowledge and qualifications at the time of their return from scholarships. </w:t>
      </w:r>
    </w:p>
    <w:p w14:paraId="0360AAA9" w14:textId="77777777" w:rsidR="0092223A" w:rsidRPr="00CD71A0" w:rsidRDefault="0092223A">
      <w:pPr>
        <w:pStyle w:val="BodyCopy"/>
        <w:rPr>
          <w:b/>
        </w:rPr>
      </w:pPr>
      <w:r w:rsidRPr="00CD71A0">
        <w:rPr>
          <w:b/>
        </w:rPr>
        <w:t>Key challenging factor</w:t>
      </w:r>
    </w:p>
    <w:p w14:paraId="2E7FCD4B" w14:textId="2BA7E139" w:rsidR="0092223A" w:rsidRPr="00557C3A" w:rsidRDefault="00557C3A" w:rsidP="00557C3A">
      <w:pPr>
        <w:pStyle w:val="Bullet"/>
      </w:pPr>
      <w:r w:rsidRPr="00557C3A">
        <w:t>•</w:t>
      </w:r>
      <w:r w:rsidRPr="00557C3A">
        <w:tab/>
      </w:r>
      <w:r w:rsidR="0092223A" w:rsidRPr="00557C3A">
        <w:t xml:space="preserve">A key factor that limited the ability of alumni to make further contributions was the Sri Lankan Civil War, which spanned thirty years. For many, this period encompassed the main part of their careers. The effect of the </w:t>
      </w:r>
      <w:r w:rsidR="006952F5" w:rsidRPr="00557C3A">
        <w:t>C</w:t>
      </w:r>
      <w:r w:rsidR="0092223A" w:rsidRPr="00557C3A">
        <w:t xml:space="preserve">ivil </w:t>
      </w:r>
      <w:r w:rsidR="006952F5" w:rsidRPr="00557C3A">
        <w:t>W</w:t>
      </w:r>
      <w:r w:rsidR="0092223A" w:rsidRPr="00557C3A">
        <w:t>ar was most significant for the two Sri Lankan</w:t>
      </w:r>
      <w:r w:rsidR="00520D31" w:rsidRPr="00557C3A">
        <w:t xml:space="preserve"> Tamil</w:t>
      </w:r>
      <w:r w:rsidR="0092223A" w:rsidRPr="00557C3A">
        <w:t xml:space="preserve"> alumnae who were from conflict zones and unable to return to Sri Lanka to live and work after their period of study in Australia. </w:t>
      </w:r>
    </w:p>
    <w:p w14:paraId="4695F83C" w14:textId="2707895E" w:rsidR="008741E5" w:rsidRDefault="0092223A" w:rsidP="00873427">
      <w:pPr>
        <w:pStyle w:val="Heading2"/>
      </w:pPr>
      <w:bookmarkStart w:id="58" w:name="_Toc491074757"/>
      <w:r w:rsidRPr="00881BFE">
        <w:t>Background</w:t>
      </w:r>
      <w:bookmarkStart w:id="59" w:name="_Toc483487792"/>
      <w:bookmarkEnd w:id="58"/>
      <w:bookmarkEnd w:id="59"/>
    </w:p>
    <w:p w14:paraId="0260E899" w14:textId="3341BF8B" w:rsidR="00377B57" w:rsidRPr="002D01EB" w:rsidRDefault="00377B57">
      <w:pPr>
        <w:pStyle w:val="BodyCopy"/>
      </w:pPr>
      <w:r w:rsidRPr="002D01EB">
        <w:t xml:space="preserve">The design of the Facility includes two key premises that </w:t>
      </w:r>
      <w:proofErr w:type="gramStart"/>
      <w:r w:rsidRPr="002D01EB">
        <w:t>have been verified</w:t>
      </w:r>
      <w:proofErr w:type="gramEnd"/>
      <w:r w:rsidRPr="002D01EB">
        <w:t xml:space="preserve"> </w:t>
      </w:r>
      <w:r w:rsidR="0092223A">
        <w:t>in</w:t>
      </w:r>
      <w:r w:rsidR="0092223A" w:rsidRPr="002D01EB">
        <w:t xml:space="preserve"> </w:t>
      </w:r>
      <w:r w:rsidRPr="002D01EB">
        <w:t xml:space="preserve">this </w:t>
      </w:r>
      <w:r w:rsidR="0092223A">
        <w:t xml:space="preserve">Sri Lanka </w:t>
      </w:r>
      <w:r w:rsidR="00EE42FA">
        <w:t>Case Study</w:t>
      </w:r>
      <w:r w:rsidRPr="002E3C29">
        <w:rPr>
          <w:rStyle w:val="FootnoteReference"/>
        </w:rPr>
        <w:footnoteReference w:id="9"/>
      </w:r>
      <w:r w:rsidRPr="002D01EB">
        <w:t xml:space="preserve">; namely that: </w:t>
      </w:r>
    </w:p>
    <w:p w14:paraId="5AC7DE0B" w14:textId="308F7091" w:rsidR="00377B57" w:rsidRPr="00830783" w:rsidRDefault="00830783">
      <w:pPr>
        <w:pStyle w:val="Bullet"/>
      </w:pPr>
      <w:r>
        <w:t>•</w:t>
      </w:r>
      <w:r>
        <w:tab/>
      </w:r>
      <w:proofErr w:type="gramStart"/>
      <w:r w:rsidR="0092223A" w:rsidRPr="00830783">
        <w:t>less</w:t>
      </w:r>
      <w:proofErr w:type="gramEnd"/>
      <w:r w:rsidR="0092223A" w:rsidRPr="00830783">
        <w:t xml:space="preserve"> </w:t>
      </w:r>
      <w:r w:rsidR="00377B57" w:rsidRPr="00830783">
        <w:t xml:space="preserve">recent alumni have maximised the overseas study opportunity to its fullest extent and can potentially demonstrate </w:t>
      </w:r>
      <w:r w:rsidR="0092223A" w:rsidRPr="00830783">
        <w:t xml:space="preserve">the </w:t>
      </w:r>
      <w:r w:rsidR="00377B57" w:rsidRPr="00830783">
        <w:t xml:space="preserve">significant development and </w:t>
      </w:r>
      <w:r w:rsidR="00336F37">
        <w:t xml:space="preserve">economic and </w:t>
      </w:r>
      <w:r w:rsidR="00377B57" w:rsidRPr="00830783">
        <w:t>public diplomacy contributions made by Australia Awards</w:t>
      </w:r>
    </w:p>
    <w:p w14:paraId="409E2922" w14:textId="021F95B9" w:rsidR="00377B57" w:rsidRPr="00830783" w:rsidRDefault="00830783">
      <w:pPr>
        <w:pStyle w:val="Bullet"/>
      </w:pPr>
      <w:r>
        <w:t>•</w:t>
      </w:r>
      <w:r>
        <w:tab/>
      </w:r>
      <w:proofErr w:type="gramStart"/>
      <w:r w:rsidR="0092223A" w:rsidRPr="00830783">
        <w:t>examples</w:t>
      </w:r>
      <w:proofErr w:type="gramEnd"/>
      <w:r w:rsidR="0092223A" w:rsidRPr="00830783">
        <w:t xml:space="preserve"> </w:t>
      </w:r>
      <w:r w:rsidR="00377B57" w:rsidRPr="00830783">
        <w:t xml:space="preserve">related to </w:t>
      </w:r>
      <w:r w:rsidR="0092223A" w:rsidRPr="00830783">
        <w:t xml:space="preserve">alumni </w:t>
      </w:r>
      <w:r w:rsidR="00377B57" w:rsidRPr="00830783">
        <w:t xml:space="preserve">development contribution provide the greatest potential for public diplomacy use. </w:t>
      </w:r>
    </w:p>
    <w:p w14:paraId="1B6DDB7D" w14:textId="7C5E08B7" w:rsidR="000C68FB" w:rsidRDefault="00377B57">
      <w:pPr>
        <w:pStyle w:val="BodyCopy"/>
      </w:pPr>
      <w:r w:rsidRPr="002D01EB">
        <w:t xml:space="preserve">As described </w:t>
      </w:r>
      <w:r w:rsidR="0092223A">
        <w:t>previously</w:t>
      </w:r>
      <w:r w:rsidRPr="002D01EB">
        <w:t xml:space="preserve">, this </w:t>
      </w:r>
      <w:r w:rsidR="00EE42FA">
        <w:t>Case Study</w:t>
      </w:r>
      <w:r w:rsidRPr="002D01EB">
        <w:t xml:space="preserve"> focuses on alumni </w:t>
      </w:r>
      <w:r w:rsidR="0092223A">
        <w:t xml:space="preserve">from Sri Lanka </w:t>
      </w:r>
      <w:r w:rsidRPr="002D01EB">
        <w:t>who received Australian Government</w:t>
      </w:r>
      <w:r w:rsidR="0092223A">
        <w:t>-</w:t>
      </w:r>
      <w:r w:rsidRPr="002D01EB">
        <w:t>funded scholarship</w:t>
      </w:r>
      <w:r w:rsidR="0092223A">
        <w:t>s</w:t>
      </w:r>
      <w:r w:rsidRPr="002D01EB">
        <w:t xml:space="preserve"> to study in Australia more than 20 years ago in </w:t>
      </w:r>
      <w:r w:rsidR="00305B55">
        <w:t>the</w:t>
      </w:r>
      <w:r w:rsidRPr="002D01EB">
        <w:t xml:space="preserve"> field</w:t>
      </w:r>
      <w:r w:rsidR="00305B55">
        <w:t xml:space="preserve"> of engineering</w:t>
      </w:r>
      <w:r w:rsidRPr="002D01EB">
        <w:t xml:space="preserve">. </w:t>
      </w:r>
      <w:r w:rsidR="000C68FB" w:rsidRPr="002D01EB">
        <w:t xml:space="preserve">The </w:t>
      </w:r>
      <w:r w:rsidR="000C68FB">
        <w:t>a</w:t>
      </w:r>
      <w:r w:rsidR="000C68FB" w:rsidRPr="002D01EB">
        <w:t xml:space="preserve">lumni interviewed were able to discuss </w:t>
      </w:r>
      <w:r w:rsidR="000C68FB">
        <w:t xml:space="preserve">their </w:t>
      </w:r>
      <w:r w:rsidR="000C68FB" w:rsidRPr="002D01EB">
        <w:t>contributions to Sri Lankan development</w:t>
      </w:r>
      <w:r w:rsidR="000C68FB">
        <w:t>, which</w:t>
      </w:r>
      <w:r w:rsidR="000C68FB" w:rsidRPr="002D01EB">
        <w:t xml:space="preserve"> spann</w:t>
      </w:r>
      <w:r w:rsidR="000C68FB">
        <w:t>ed</w:t>
      </w:r>
      <w:r w:rsidR="000C68FB" w:rsidRPr="002D01EB">
        <w:t xml:space="preserve"> a period of 60 years.</w:t>
      </w:r>
      <w:r w:rsidR="000C68FB">
        <w:t xml:space="preserve"> T</w:t>
      </w:r>
      <w:r w:rsidR="000C68FB" w:rsidRPr="002D01EB">
        <w:t xml:space="preserve">hese contributions </w:t>
      </w:r>
      <w:proofErr w:type="gramStart"/>
      <w:r w:rsidR="000C68FB" w:rsidRPr="002D01EB">
        <w:t>have been highlighted</w:t>
      </w:r>
      <w:proofErr w:type="gramEnd"/>
      <w:r w:rsidR="000C68FB" w:rsidRPr="002D01EB">
        <w:t xml:space="preserve"> under two specific areas</w:t>
      </w:r>
      <w:r w:rsidR="000C68FB">
        <w:t>:</w:t>
      </w:r>
    </w:p>
    <w:p w14:paraId="26337619" w14:textId="0DF325E2" w:rsidR="000C68FB" w:rsidRPr="00830783" w:rsidRDefault="00830783" w:rsidP="00CD71A0">
      <w:pPr>
        <w:pStyle w:val="Bullet"/>
      </w:pPr>
      <w:r>
        <w:t>•</w:t>
      </w:r>
      <w:r>
        <w:tab/>
      </w:r>
      <w:proofErr w:type="gramStart"/>
      <w:r w:rsidR="000C68FB" w:rsidRPr="00830783">
        <w:t>the</w:t>
      </w:r>
      <w:proofErr w:type="gramEnd"/>
      <w:r w:rsidR="000C68FB" w:rsidRPr="00830783">
        <w:t xml:space="preserve"> contribution to the development of specific infrastructure</w:t>
      </w:r>
    </w:p>
    <w:p w14:paraId="676333E0" w14:textId="44011682" w:rsidR="000C68FB" w:rsidRPr="00830783" w:rsidRDefault="00830783" w:rsidP="00CD71A0">
      <w:pPr>
        <w:pStyle w:val="Bullet"/>
      </w:pPr>
      <w:r>
        <w:t>•</w:t>
      </w:r>
      <w:r>
        <w:tab/>
      </w:r>
      <w:proofErr w:type="gramStart"/>
      <w:r w:rsidR="000C68FB" w:rsidRPr="00830783">
        <w:t>the</w:t>
      </w:r>
      <w:proofErr w:type="gramEnd"/>
      <w:r w:rsidR="000C68FB" w:rsidRPr="00830783">
        <w:t xml:space="preserve"> equipping of the next generation of Sri Lankan engineers with relevant skills and knowledge.</w:t>
      </w:r>
    </w:p>
    <w:p w14:paraId="0E9CE5BB" w14:textId="3BA5313E" w:rsidR="00377B57" w:rsidRPr="002D01EB" w:rsidRDefault="000C68FB">
      <w:pPr>
        <w:pStyle w:val="BodyCopy"/>
      </w:pPr>
      <w:r>
        <w:t>The</w:t>
      </w:r>
      <w:r w:rsidRPr="002D01EB">
        <w:t xml:space="preserve"> chapter</w:t>
      </w:r>
      <w:r w:rsidR="00120449">
        <w:t xml:space="preserve"> </w:t>
      </w:r>
      <w:r w:rsidRPr="002D01EB">
        <w:t xml:space="preserve">presents a selection of </w:t>
      </w:r>
      <w:r>
        <w:t xml:space="preserve">significant contributions made by alumni, </w:t>
      </w:r>
      <w:r w:rsidR="00120449">
        <w:t>and a discussion</w:t>
      </w:r>
      <w:r>
        <w:t xml:space="preserve"> of </w:t>
      </w:r>
      <w:r w:rsidRPr="002D01EB">
        <w:t xml:space="preserve">the factors that have enabled </w:t>
      </w:r>
      <w:r>
        <w:t xml:space="preserve">or </w:t>
      </w:r>
      <w:r w:rsidRPr="002D01EB">
        <w:t xml:space="preserve">challenged alumni </w:t>
      </w:r>
      <w:r>
        <w:t>in their endeavours to contribute to Sri Lanka’s achievement of their national development goals.</w:t>
      </w:r>
      <w:r w:rsidRPr="000C68FB">
        <w:t xml:space="preserve"> </w:t>
      </w:r>
    </w:p>
    <w:p w14:paraId="3425EB62" w14:textId="45600BA7" w:rsidR="00377B57" w:rsidRPr="002D01EB" w:rsidRDefault="00305B55" w:rsidP="00873427">
      <w:pPr>
        <w:pStyle w:val="Heading2"/>
      </w:pPr>
      <w:bookmarkStart w:id="60" w:name="_Toc476318380"/>
      <w:bookmarkStart w:id="61" w:name="_Toc355289135"/>
      <w:bookmarkStart w:id="62" w:name="_Toc491074758"/>
      <w:bookmarkEnd w:id="57"/>
      <w:r>
        <w:t>Alumni</w:t>
      </w:r>
      <w:r w:rsidRPr="002D01EB">
        <w:t xml:space="preserve"> </w:t>
      </w:r>
      <w:r w:rsidR="00377B57" w:rsidRPr="002D01EB">
        <w:t>contributions</w:t>
      </w:r>
      <w:bookmarkEnd w:id="60"/>
      <w:bookmarkEnd w:id="61"/>
      <w:bookmarkEnd w:id="62"/>
    </w:p>
    <w:p w14:paraId="73EC4E9B" w14:textId="4B908532" w:rsidR="00F038EB" w:rsidRDefault="00F038EB" w:rsidP="00873427">
      <w:pPr>
        <w:pStyle w:val="Heading3"/>
      </w:pPr>
      <w:r>
        <w:t>Context</w:t>
      </w:r>
    </w:p>
    <w:p w14:paraId="66E51450" w14:textId="4B5EDB1C" w:rsidR="00651C71" w:rsidRDefault="00F038EB">
      <w:pPr>
        <w:pStyle w:val="BodyCopy"/>
      </w:pPr>
      <w:r w:rsidRPr="002D01EB">
        <w:t>Since the late 1950s, infrastructure projects in Sri Lanka have been significant</w:t>
      </w:r>
      <w:r>
        <w:t xml:space="preserve"> and engineers have played a key role</w:t>
      </w:r>
      <w:r w:rsidRPr="002D01EB">
        <w:t xml:space="preserve">. </w:t>
      </w:r>
      <w:r w:rsidR="00120449">
        <w:t xml:space="preserve">When </w:t>
      </w:r>
      <w:r w:rsidR="00305B55" w:rsidRPr="006B462A">
        <w:t xml:space="preserve">Dr </w:t>
      </w:r>
      <w:proofErr w:type="spellStart"/>
      <w:r w:rsidR="00305B55" w:rsidRPr="006B462A">
        <w:t>Jagath</w:t>
      </w:r>
      <w:proofErr w:type="spellEnd"/>
      <w:r w:rsidR="00305B55" w:rsidRPr="006B462A">
        <w:t xml:space="preserve"> </w:t>
      </w:r>
      <w:proofErr w:type="spellStart"/>
      <w:r w:rsidR="00305B55" w:rsidRPr="006B462A">
        <w:t>Peiris</w:t>
      </w:r>
      <w:proofErr w:type="spellEnd"/>
      <w:r w:rsidR="00305B55">
        <w:t xml:space="preserve">, </w:t>
      </w:r>
      <w:r w:rsidR="00120449" w:rsidRPr="002D01EB">
        <w:t>Chief Executive of the Institut</w:t>
      </w:r>
      <w:r w:rsidR="00120449">
        <w:t>ion</w:t>
      </w:r>
      <w:r w:rsidR="00120449" w:rsidRPr="002D01EB">
        <w:t xml:space="preserve"> of Engineers Sri Lanka </w:t>
      </w:r>
      <w:proofErr w:type="gramStart"/>
      <w:r w:rsidR="00120449">
        <w:t>was a</w:t>
      </w:r>
      <w:r w:rsidRPr="002D01EB">
        <w:t>sked</w:t>
      </w:r>
      <w:proofErr w:type="gramEnd"/>
      <w:r w:rsidRPr="002D01EB">
        <w:t xml:space="preserve"> to list some of the most important engineering projects over the past 60 years, </w:t>
      </w:r>
      <w:r w:rsidR="00120449">
        <w:t xml:space="preserve">he </w:t>
      </w:r>
      <w:r w:rsidR="00120449" w:rsidRPr="002D01EB">
        <w:t xml:space="preserve">highlighted </w:t>
      </w:r>
      <w:r w:rsidRPr="002D01EB">
        <w:t>a number of key examples:</w:t>
      </w:r>
    </w:p>
    <w:p w14:paraId="350CB11D" w14:textId="53D9216E" w:rsidR="00F038EB" w:rsidRPr="00411AEB" w:rsidRDefault="00F038EB" w:rsidP="00CD71A0">
      <w:pPr>
        <w:pStyle w:val="Quote1"/>
      </w:pPr>
      <w:r w:rsidRPr="00411AEB">
        <w:t xml:space="preserve">There are several projects, old projects. One example is our large irrigation project </w:t>
      </w:r>
      <w:r w:rsidRPr="00CD71A0">
        <w:t xml:space="preserve">[The </w:t>
      </w:r>
      <w:proofErr w:type="spellStart"/>
      <w:r w:rsidRPr="00CD71A0">
        <w:t>Mahaweli</w:t>
      </w:r>
      <w:proofErr w:type="spellEnd"/>
      <w:r w:rsidRPr="00CD71A0">
        <w:t xml:space="preserve"> Project].</w:t>
      </w:r>
      <w:r w:rsidRPr="00411AEB">
        <w:t xml:space="preserve"> Now in Colombo, there are </w:t>
      </w:r>
      <w:proofErr w:type="gramStart"/>
      <w:r w:rsidRPr="00411AEB">
        <w:t>a lot of</w:t>
      </w:r>
      <w:proofErr w:type="gramEnd"/>
      <w:r w:rsidRPr="00411AEB">
        <w:t xml:space="preserve"> high-rise buildings, 15 years ago we hardly had any…</w:t>
      </w:r>
      <w:r w:rsidR="00651C71">
        <w:t xml:space="preserve"> </w:t>
      </w:r>
      <w:r w:rsidRPr="00411AEB">
        <w:t xml:space="preserve">Also roads, we never had expressways but over the last </w:t>
      </w:r>
      <w:r w:rsidR="00651C71">
        <w:t>three</w:t>
      </w:r>
      <w:r w:rsidRPr="00411AEB">
        <w:t xml:space="preserve"> to </w:t>
      </w:r>
      <w:r w:rsidR="00651C71">
        <w:t>four</w:t>
      </w:r>
      <w:r w:rsidRPr="00411AEB">
        <w:t xml:space="preserve"> years there</w:t>
      </w:r>
      <w:proofErr w:type="gramStart"/>
      <w:r w:rsidRPr="00411AEB">
        <w:t>’s a lot being constructed</w:t>
      </w:r>
      <w:proofErr w:type="gramEnd"/>
      <w:r w:rsidRPr="00411AEB">
        <w:t>. For centuries</w:t>
      </w:r>
      <w:r w:rsidR="00651C71">
        <w:t>,</w:t>
      </w:r>
      <w:r w:rsidRPr="00411AEB">
        <w:t xml:space="preserve"> there was only one port, and now we have a port down south. </w:t>
      </w:r>
      <w:proofErr w:type="gramStart"/>
      <w:r w:rsidRPr="00411AEB">
        <w:t>And</w:t>
      </w:r>
      <w:proofErr w:type="gramEnd"/>
      <w:r w:rsidRPr="00411AEB">
        <w:t xml:space="preserve"> we have an international airport. We </w:t>
      </w:r>
      <w:proofErr w:type="gramStart"/>
      <w:r w:rsidRPr="00411AEB">
        <w:t>couldn't</w:t>
      </w:r>
      <w:proofErr w:type="gramEnd"/>
      <w:r w:rsidRPr="00411AEB">
        <w:t xml:space="preserve"> have done it all without having engineering expertise.</w:t>
      </w:r>
    </w:p>
    <w:p w14:paraId="42F36AFE" w14:textId="3E8150C9" w:rsidR="00F038EB" w:rsidRPr="002D01EB" w:rsidRDefault="00F038EB">
      <w:pPr>
        <w:pStyle w:val="BodyCopy"/>
      </w:pPr>
      <w:r w:rsidRPr="002D01EB">
        <w:t xml:space="preserve">As the discussion below shows, a number of the alumni involved in </w:t>
      </w:r>
      <w:r w:rsidR="00141D0E">
        <w:t xml:space="preserve">the Sri Lanka </w:t>
      </w:r>
      <w:r w:rsidR="00EE42FA">
        <w:t>Case Study</w:t>
      </w:r>
      <w:r w:rsidRPr="002D01EB">
        <w:t xml:space="preserve"> worked directly on these projects.</w:t>
      </w:r>
    </w:p>
    <w:p w14:paraId="0F5C7ABA" w14:textId="22253FEC" w:rsidR="00F038EB" w:rsidRPr="00552880" w:rsidRDefault="00F038EB">
      <w:pPr>
        <w:pStyle w:val="BodyCopy"/>
      </w:pPr>
      <w:r w:rsidRPr="00552880">
        <w:t xml:space="preserve">In addition to the human resource contribution to </w:t>
      </w:r>
      <w:r w:rsidR="00141D0E" w:rsidRPr="00552880">
        <w:t xml:space="preserve">the </w:t>
      </w:r>
      <w:r w:rsidRPr="00552880">
        <w:t>develop</w:t>
      </w:r>
      <w:r w:rsidR="00141D0E" w:rsidRPr="00552880">
        <w:t xml:space="preserve">ment of </w:t>
      </w:r>
      <w:r w:rsidRPr="00552880">
        <w:t>infrastructure through the scholarship</w:t>
      </w:r>
      <w:r w:rsidR="00141D0E" w:rsidRPr="00552880">
        <w:t>s</w:t>
      </w:r>
      <w:r w:rsidRPr="00552880">
        <w:t xml:space="preserve"> of these alumni, it is also important to contextualise the role of the Colombo Plan</w:t>
      </w:r>
      <w:r w:rsidR="00141D0E" w:rsidRPr="00552880">
        <w:t>. The Colombo Plan c</w:t>
      </w:r>
      <w:r w:rsidRPr="00552880">
        <w:t>ontribut</w:t>
      </w:r>
      <w:r w:rsidR="00141D0E" w:rsidRPr="00552880">
        <w:t>ed</w:t>
      </w:r>
      <w:r w:rsidRPr="00552880">
        <w:t xml:space="preserve"> to these significant infrastructure projects – particularly from the 1950s to the 1970s. The Colombo Plan itself involved the contribution of capital funding </w:t>
      </w:r>
      <w:proofErr w:type="gramStart"/>
      <w:r w:rsidRPr="00552880">
        <w:t>to</w:t>
      </w:r>
      <w:proofErr w:type="gramEnd"/>
      <w:r w:rsidRPr="00552880">
        <w:t xml:space="preserve"> many large infrastructure projects. It was the combination of this capital finance alongside the development of a scholarship program that meant not only was there funding for infrastructure, but there was a workforce of skilled professionals to implement the projects. </w:t>
      </w:r>
    </w:p>
    <w:p w14:paraId="28261006" w14:textId="77777777" w:rsidR="00682476" w:rsidRDefault="00F038EB">
      <w:pPr>
        <w:pStyle w:val="BodyCopy"/>
      </w:pPr>
      <w:r w:rsidRPr="002D01EB">
        <w:t xml:space="preserve">To </w:t>
      </w:r>
      <w:proofErr w:type="gramStart"/>
      <w:r w:rsidRPr="002D01EB">
        <w:t>further</w:t>
      </w:r>
      <w:proofErr w:type="gramEnd"/>
      <w:r w:rsidRPr="002D01EB">
        <w:t xml:space="preserve"> demonstrate this, in another ‘list’ of significant projects the former President of Sri Lanka, H. E. Mahinda Rajapaksa notes in his introduction to a book produced by the Colombo Plan Secretariat: </w:t>
      </w:r>
    </w:p>
    <w:p w14:paraId="69DCECFC" w14:textId="43F1A474" w:rsidR="00F038EB" w:rsidRDefault="00F038EB" w:rsidP="00CD71A0">
      <w:pPr>
        <w:pStyle w:val="Quote1"/>
      </w:pPr>
      <w:r w:rsidRPr="004445A0">
        <w:t xml:space="preserve">In Sri Lanka, the Colombo Plan was responsible for a number of major infrastructure projects such as the Colombo International Airport, Colombo Port, </w:t>
      </w:r>
      <w:proofErr w:type="spellStart"/>
      <w:r w:rsidRPr="004445A0">
        <w:t>Kelaniya</w:t>
      </w:r>
      <w:proofErr w:type="spellEnd"/>
      <w:r w:rsidRPr="004445A0">
        <w:t xml:space="preserve"> Bridge, the Gal </w:t>
      </w:r>
      <w:proofErr w:type="spellStart"/>
      <w:r w:rsidRPr="004445A0">
        <w:t>Oya</w:t>
      </w:r>
      <w:proofErr w:type="spellEnd"/>
      <w:r w:rsidRPr="004445A0">
        <w:t xml:space="preserve"> project, </w:t>
      </w:r>
      <w:proofErr w:type="spellStart"/>
      <w:r w:rsidRPr="004445A0">
        <w:t>Laxapana</w:t>
      </w:r>
      <w:proofErr w:type="spellEnd"/>
      <w:r w:rsidRPr="004445A0">
        <w:t xml:space="preserve"> Hydro Scheme, Colombo Thermal Power Plant and the Victoria and </w:t>
      </w:r>
      <w:proofErr w:type="spellStart"/>
      <w:r w:rsidRPr="004445A0">
        <w:t>Randenigala</w:t>
      </w:r>
      <w:proofErr w:type="spellEnd"/>
      <w:r w:rsidRPr="004445A0">
        <w:t xml:space="preserve"> reservoirs, to name a few, while contributing to develop our human capital.</w:t>
      </w:r>
      <w:r w:rsidRPr="00151DA2">
        <w:rPr>
          <w:rStyle w:val="FootnoteReference"/>
        </w:rPr>
        <w:footnoteReference w:id="10"/>
      </w:r>
    </w:p>
    <w:p w14:paraId="6DCB8423" w14:textId="77777777" w:rsidR="00151DA2" w:rsidRDefault="00151DA2" w:rsidP="00151DA2">
      <w:pPr>
        <w:pStyle w:val="Quote1"/>
        <w:keepNext/>
      </w:pPr>
      <w:r>
        <w:rPr>
          <w:noProof/>
          <w:lang w:eastAsia="en-AU"/>
        </w:rPr>
        <w:drawing>
          <wp:inline distT="0" distB="0" distL="0" distR="0" wp14:anchorId="59EAD079" wp14:editId="036418E8">
            <wp:extent cx="3754755" cy="281595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mbo Plan monument and town hall reduced.jpg"/>
                    <pic:cNvPicPr/>
                  </pic:nvPicPr>
                  <pic:blipFill>
                    <a:blip r:embed="rId13">
                      <a:extLst>
                        <a:ext uri="{28A0092B-C50C-407E-A947-70E740481C1C}">
                          <a14:useLocalDpi xmlns:a14="http://schemas.microsoft.com/office/drawing/2010/main" val="0"/>
                        </a:ext>
                      </a:extLst>
                    </a:blip>
                    <a:stretch>
                      <a:fillRect/>
                    </a:stretch>
                  </pic:blipFill>
                  <pic:spPr>
                    <a:xfrm>
                      <a:off x="0" y="0"/>
                      <a:ext cx="3769864" cy="2827285"/>
                    </a:xfrm>
                    <a:prstGeom prst="rect">
                      <a:avLst/>
                    </a:prstGeom>
                  </pic:spPr>
                </pic:pic>
              </a:graphicData>
            </a:graphic>
          </wp:inline>
        </w:drawing>
      </w:r>
    </w:p>
    <w:p w14:paraId="395B7DFB" w14:textId="0D511C6C" w:rsidR="00151DA2" w:rsidRPr="00B73DCB" w:rsidRDefault="00151DA2" w:rsidP="00151DA2">
      <w:pPr>
        <w:pStyle w:val="ChartTitle"/>
      </w:pPr>
      <w:bookmarkStart w:id="63" w:name="_Toc490128471"/>
      <w:r w:rsidRPr="00B73DCB">
        <w:t xml:space="preserve">Figure </w:t>
      </w:r>
      <w:r w:rsidRPr="00B73DCB">
        <w:fldChar w:fldCharType="begin"/>
      </w:r>
      <w:r w:rsidRPr="00B73DCB">
        <w:instrText xml:space="preserve"> SEQ Figure \* ARABIC </w:instrText>
      </w:r>
      <w:r w:rsidRPr="00B73DCB">
        <w:fldChar w:fldCharType="separate"/>
      </w:r>
      <w:r w:rsidR="00360D4C">
        <w:t>1</w:t>
      </w:r>
      <w:r w:rsidRPr="00B73DCB">
        <w:fldChar w:fldCharType="end"/>
      </w:r>
      <w:r w:rsidR="007830EC">
        <w:t>:</w:t>
      </w:r>
      <w:r w:rsidR="007830EC">
        <w:tab/>
      </w:r>
      <w:r w:rsidRPr="00B73DCB">
        <w:t>Colombo Plan Memorial and Colombo Town Hall</w:t>
      </w:r>
      <w:bookmarkEnd w:id="63"/>
    </w:p>
    <w:p w14:paraId="58F63FC2" w14:textId="77777777" w:rsidR="00151DA2" w:rsidRPr="004445A0" w:rsidRDefault="00151DA2" w:rsidP="00151DA2">
      <w:pPr>
        <w:pStyle w:val="ChartTitle"/>
      </w:pPr>
    </w:p>
    <w:p w14:paraId="50937EE5" w14:textId="77777777" w:rsidR="00377B57" w:rsidRPr="002D01EB" w:rsidRDefault="00377B57" w:rsidP="00873427">
      <w:pPr>
        <w:pStyle w:val="Heading3"/>
      </w:pPr>
      <w:bookmarkStart w:id="64" w:name="_Toc355289136"/>
      <w:r w:rsidRPr="002D01EB">
        <w:t>Building significant infrastructure for Sri Lankan development</w:t>
      </w:r>
      <w:bookmarkEnd w:id="64"/>
    </w:p>
    <w:p w14:paraId="0D18CD69" w14:textId="68B8071B" w:rsidR="00CB7DC6" w:rsidRDefault="00377B57">
      <w:pPr>
        <w:pStyle w:val="BodyCopy"/>
      </w:pPr>
      <w:r w:rsidRPr="002D01EB">
        <w:t xml:space="preserve">The career pathway of </w:t>
      </w:r>
      <w:r w:rsidR="00FA486F">
        <w:t xml:space="preserve">alumnus </w:t>
      </w:r>
      <w:r w:rsidR="00537662" w:rsidRPr="00537662">
        <w:rPr>
          <w:b/>
        </w:rPr>
        <w:t xml:space="preserve">Mr </w:t>
      </w:r>
      <w:r w:rsidR="00830783">
        <w:rPr>
          <w:b/>
        </w:rPr>
        <w:t>T</w:t>
      </w:r>
      <w:r w:rsidR="00764CEB">
        <w:rPr>
          <w:b/>
        </w:rPr>
        <w:t>ennyson</w:t>
      </w:r>
      <w:r w:rsidR="00830783" w:rsidRPr="00411AEB">
        <w:rPr>
          <w:b/>
        </w:rPr>
        <w:t xml:space="preserve"> </w:t>
      </w:r>
      <w:r w:rsidRPr="00411AEB">
        <w:rPr>
          <w:b/>
        </w:rPr>
        <w:t>Rodrigo</w:t>
      </w:r>
      <w:r w:rsidR="00CB7DC6">
        <w:rPr>
          <w:b/>
        </w:rPr>
        <w:t xml:space="preserve">, </w:t>
      </w:r>
      <w:r w:rsidR="00CB7DC6">
        <w:t>who studied chemical engineering during his scholarship</w:t>
      </w:r>
      <w:r w:rsidR="00682476">
        <w:t>,</w:t>
      </w:r>
      <w:r w:rsidRPr="002D01EB">
        <w:t xml:space="preserve"> offers a specific example of the way in which </w:t>
      </w:r>
      <w:r w:rsidR="00CB7DC6">
        <w:t>alumni</w:t>
      </w:r>
      <w:r w:rsidRPr="002D01EB">
        <w:t xml:space="preserve"> have contributed directly to development in their country. </w:t>
      </w:r>
      <w:r w:rsidR="00682476">
        <w:t xml:space="preserve">Mr </w:t>
      </w:r>
      <w:r w:rsidR="00764CEB">
        <w:t xml:space="preserve">T </w:t>
      </w:r>
      <w:r w:rsidR="00682476">
        <w:t xml:space="preserve">Rodrigo </w:t>
      </w:r>
      <w:r w:rsidR="00CB7DC6">
        <w:t xml:space="preserve">was </w:t>
      </w:r>
      <w:r w:rsidRPr="002D01EB">
        <w:t xml:space="preserve">a Colombo Plan scholar in only the second year of the program (1952) </w:t>
      </w:r>
      <w:r w:rsidR="00682476">
        <w:t xml:space="preserve">who </w:t>
      </w:r>
      <w:r w:rsidRPr="002D01EB">
        <w:t xml:space="preserve">returned </w:t>
      </w:r>
      <w:r w:rsidR="00FA486F">
        <w:t xml:space="preserve">to Sri Lanka </w:t>
      </w:r>
      <w:r w:rsidRPr="002D01EB">
        <w:t xml:space="preserve">from the University </w:t>
      </w:r>
      <w:proofErr w:type="gramStart"/>
      <w:r w:rsidRPr="002D01EB">
        <w:t>of</w:t>
      </w:r>
      <w:proofErr w:type="gramEnd"/>
      <w:r w:rsidRPr="002D01EB">
        <w:t xml:space="preserve"> New South Wales</w:t>
      </w:r>
      <w:r w:rsidR="00336F37">
        <w:t xml:space="preserve"> (UNSW)</w:t>
      </w:r>
      <w:r w:rsidRPr="002D01EB">
        <w:t xml:space="preserve"> in 1957</w:t>
      </w:r>
      <w:r w:rsidR="00CB7DC6">
        <w:t>.</w:t>
      </w:r>
    </w:p>
    <w:p w14:paraId="7F917334" w14:textId="1587EF69" w:rsidR="00604DDE" w:rsidRDefault="00CB7DC6" w:rsidP="00CD71A0">
      <w:pPr>
        <w:pStyle w:val="BodyCopy"/>
      </w:pPr>
      <w:r>
        <w:t xml:space="preserve">On his return to Sri Lanka, </w:t>
      </w:r>
      <w:r w:rsidR="00682476">
        <w:t xml:space="preserve">Mr </w:t>
      </w:r>
      <w:r w:rsidR="00764CEB">
        <w:t xml:space="preserve">T </w:t>
      </w:r>
      <w:r w:rsidR="00682476">
        <w:t xml:space="preserve">Rodrigo </w:t>
      </w:r>
      <w:r>
        <w:t>took</w:t>
      </w:r>
      <w:r w:rsidR="00377B57" w:rsidRPr="002D01EB">
        <w:t xml:space="preserve"> a </w:t>
      </w:r>
      <w:r>
        <w:t>job</w:t>
      </w:r>
      <w:r w:rsidR="00377B57" w:rsidRPr="002D01EB">
        <w:t xml:space="preserve"> in the Department of Industries</w:t>
      </w:r>
      <w:r w:rsidR="00682476">
        <w:t xml:space="preserve"> where</w:t>
      </w:r>
      <w:r>
        <w:t xml:space="preserve"> he was </w:t>
      </w:r>
      <w:r w:rsidRPr="002D01EB">
        <w:t>part of a team made up of engineers from a range of disciplines</w:t>
      </w:r>
      <w:r w:rsidR="00682476">
        <w:t>. He</w:t>
      </w:r>
      <w:r>
        <w:t xml:space="preserve"> </w:t>
      </w:r>
      <w:r w:rsidRPr="002D01EB">
        <w:t>was the only one with expertise in chemical engineering (a discipline not taught at th</w:t>
      </w:r>
      <w:r w:rsidR="00682476">
        <w:t>at</w:t>
      </w:r>
      <w:r w:rsidRPr="002D01EB">
        <w:t xml:space="preserve"> time). </w:t>
      </w:r>
      <w:r w:rsidR="00604DDE" w:rsidRPr="00682476">
        <w:t>His</w:t>
      </w:r>
      <w:r w:rsidR="00604DDE">
        <w:t xml:space="preserve"> work in the </w:t>
      </w:r>
      <w:r w:rsidR="00682476">
        <w:t xml:space="preserve">department </w:t>
      </w:r>
      <w:r w:rsidR="00604DDE">
        <w:t>over a decade from the mid-1950s involved</w:t>
      </w:r>
      <w:r w:rsidR="00604DDE" w:rsidRPr="00604DDE">
        <w:t xml:space="preserve"> </w:t>
      </w:r>
      <w:r w:rsidR="00682476">
        <w:t>‘</w:t>
      </w:r>
      <w:r w:rsidR="00604DDE">
        <w:t>p</w:t>
      </w:r>
      <w:r w:rsidR="00604DDE" w:rsidRPr="002D01EB">
        <w:t>lanning a whole host of industry projects: sugar, cement, petrol refinery, fertiliser,</w:t>
      </w:r>
      <w:r w:rsidR="00604DDE">
        <w:t xml:space="preserve"> iron and steel, and so forth</w:t>
      </w:r>
      <w:r w:rsidR="00682476">
        <w:t>’</w:t>
      </w:r>
      <w:r w:rsidR="00604DDE">
        <w:t>.</w:t>
      </w:r>
      <w:r w:rsidR="00604DDE" w:rsidRPr="002D01EB">
        <w:t xml:space="preserve"> </w:t>
      </w:r>
      <w:r w:rsidR="00682476">
        <w:t>Two</w:t>
      </w:r>
      <w:r w:rsidR="00604DDE">
        <w:t xml:space="preserve"> particular achievements</w:t>
      </w:r>
      <w:r w:rsidR="0004388A">
        <w:t xml:space="preserve"> in the </w:t>
      </w:r>
      <w:r w:rsidR="0004388A" w:rsidRPr="00CD71A0">
        <w:t>public sector</w:t>
      </w:r>
      <w:r w:rsidR="00604DDE">
        <w:t xml:space="preserve"> included</w:t>
      </w:r>
      <w:r w:rsidR="00682476">
        <w:t xml:space="preserve"> l</w:t>
      </w:r>
      <w:r w:rsidR="00682476" w:rsidRPr="002D01EB">
        <w:t>ead</w:t>
      </w:r>
      <w:r w:rsidR="00682476">
        <w:t xml:space="preserve">ing </w:t>
      </w:r>
      <w:r w:rsidR="00604DDE">
        <w:t>the planning and</w:t>
      </w:r>
      <w:r w:rsidR="00604DDE" w:rsidRPr="002D01EB">
        <w:t xml:space="preserve"> </w:t>
      </w:r>
      <w:r w:rsidR="00604DDE">
        <w:t>building</w:t>
      </w:r>
      <w:r w:rsidR="00604DDE" w:rsidRPr="002D01EB">
        <w:t xml:space="preserve"> of a major petrol refinery</w:t>
      </w:r>
      <w:r w:rsidR="00682476">
        <w:t xml:space="preserve"> and </w:t>
      </w:r>
      <w:r w:rsidR="00604DDE">
        <w:t xml:space="preserve">managing the planning and construction of </w:t>
      </w:r>
      <w:r w:rsidR="00604DDE" w:rsidRPr="002D01EB">
        <w:t xml:space="preserve">a large nitrogen fertiliser plant that was </w:t>
      </w:r>
      <w:r w:rsidR="00682476">
        <w:t>‘</w:t>
      </w:r>
      <w:r w:rsidR="00604DDE" w:rsidRPr="002D01EB">
        <w:t>the largest single industrial project in the country at the time in te</w:t>
      </w:r>
      <w:r w:rsidR="00604DDE">
        <w:t>rms of money</w:t>
      </w:r>
      <w:r w:rsidR="00682476">
        <w:t xml:space="preserve">’, </w:t>
      </w:r>
      <w:r w:rsidR="00604DDE">
        <w:t xml:space="preserve">and which he </w:t>
      </w:r>
      <w:r w:rsidR="00604DDE" w:rsidRPr="002D01EB">
        <w:t>identified as h</w:t>
      </w:r>
      <w:r w:rsidR="00604DDE">
        <w:t>is proudest career achievement.</w:t>
      </w:r>
    </w:p>
    <w:p w14:paraId="78C3AED7" w14:textId="49FCD8F0" w:rsidR="0004388A" w:rsidRDefault="00682476" w:rsidP="00764CEB">
      <w:pPr>
        <w:pStyle w:val="BodyCopy"/>
      </w:pPr>
      <w:r>
        <w:t>After</w:t>
      </w:r>
      <w:r w:rsidRPr="002D01EB">
        <w:t xml:space="preserve"> </w:t>
      </w:r>
      <w:r w:rsidR="0004388A" w:rsidRPr="002D01EB">
        <w:t xml:space="preserve">his </w:t>
      </w:r>
      <w:r>
        <w:t xml:space="preserve">public sector </w:t>
      </w:r>
      <w:r w:rsidR="0004388A" w:rsidRPr="002D01EB">
        <w:t xml:space="preserve">service, </w:t>
      </w:r>
      <w:r>
        <w:t xml:space="preserve">Mr </w:t>
      </w:r>
      <w:r w:rsidR="00764CEB">
        <w:t xml:space="preserve">T </w:t>
      </w:r>
      <w:r>
        <w:t>Rodrigo</w:t>
      </w:r>
      <w:r w:rsidRPr="002D01EB">
        <w:t xml:space="preserve"> </w:t>
      </w:r>
      <w:r w:rsidR="0004388A" w:rsidRPr="002D01EB">
        <w:t xml:space="preserve">moved into the </w:t>
      </w:r>
      <w:r w:rsidR="0004388A" w:rsidRPr="00CD71A0">
        <w:t>private sector</w:t>
      </w:r>
      <w:r w:rsidR="0004388A" w:rsidRPr="002D01EB">
        <w:t xml:space="preserve"> </w:t>
      </w:r>
      <w:r>
        <w:t>and used</w:t>
      </w:r>
      <w:r w:rsidR="0004388A" w:rsidRPr="002D01EB">
        <w:t xml:space="preserve"> his skills with the Bank of Ceylon</w:t>
      </w:r>
      <w:r w:rsidR="0004388A">
        <w:t>. In this role</w:t>
      </w:r>
      <w:r>
        <w:t>,</w:t>
      </w:r>
      <w:r w:rsidR="0004388A">
        <w:t xml:space="preserve"> he led a team</w:t>
      </w:r>
      <w:r w:rsidR="0004388A" w:rsidRPr="002D01EB">
        <w:t xml:space="preserve"> </w:t>
      </w:r>
      <w:r>
        <w:t xml:space="preserve">that </w:t>
      </w:r>
      <w:r w:rsidR="0004388A" w:rsidRPr="002D01EB">
        <w:t>evaluat</w:t>
      </w:r>
      <w:r>
        <w:t>ed</w:t>
      </w:r>
      <w:r w:rsidR="0004388A" w:rsidRPr="002D01EB">
        <w:t xml:space="preserve"> small</w:t>
      </w:r>
      <w:r>
        <w:t>-</w:t>
      </w:r>
      <w:r w:rsidR="0004388A" w:rsidRPr="002D01EB">
        <w:t xml:space="preserve"> and medium</w:t>
      </w:r>
      <w:r>
        <w:t>-</w:t>
      </w:r>
      <w:r w:rsidR="0004388A" w:rsidRPr="002D01EB">
        <w:t>scale projects in Sri Lanka for financing</w:t>
      </w:r>
      <w:r w:rsidR="0004388A">
        <w:t>. This led to a number of o</w:t>
      </w:r>
      <w:r w:rsidR="00764CEB">
        <w:t xml:space="preserve">ther career-defining activities. He had </w:t>
      </w:r>
      <w:r w:rsidR="007B5B9F">
        <w:t xml:space="preserve">a </w:t>
      </w:r>
      <w:r w:rsidR="0004388A">
        <w:t>foundational role in the</w:t>
      </w:r>
      <w:r w:rsidR="0004388A" w:rsidRPr="002D01EB">
        <w:t xml:space="preserve"> development of </w:t>
      </w:r>
      <w:r w:rsidR="0004388A">
        <w:t xml:space="preserve">the Merchant Bank of Sri Lanka, leading an area </w:t>
      </w:r>
      <w:r w:rsidR="007B5B9F">
        <w:t>‘</w:t>
      </w:r>
      <w:r w:rsidR="0004388A" w:rsidRPr="002D01EB">
        <w:t>with a larger role of providing financing for projects and developing capital markets</w:t>
      </w:r>
      <w:r w:rsidR="007B5B9F">
        <w:t>’</w:t>
      </w:r>
      <w:r w:rsidR="00764CEB">
        <w:t xml:space="preserve">. He also became the </w:t>
      </w:r>
      <w:r w:rsidR="00F72895">
        <w:t>Chief Executive Officer (</w:t>
      </w:r>
      <w:r w:rsidR="0004388A">
        <w:t>CEO</w:t>
      </w:r>
      <w:r w:rsidR="00F72895">
        <w:t>)</w:t>
      </w:r>
      <w:r w:rsidR="0004388A">
        <w:t xml:space="preserve"> of a new venture capital company he designed for the Sri Lankan National Development Bank, </w:t>
      </w:r>
      <w:r w:rsidR="0004388A" w:rsidRPr="002D01EB">
        <w:t xml:space="preserve">known as the Capital Development and Investment Company (CDIC). </w:t>
      </w:r>
      <w:r w:rsidR="007B5B9F">
        <w:t>This i</w:t>
      </w:r>
      <w:r w:rsidR="0004388A">
        <w:t>nvolv</w:t>
      </w:r>
      <w:r w:rsidR="007B5B9F">
        <w:t>ed</w:t>
      </w:r>
      <w:r w:rsidR="0004388A">
        <w:t xml:space="preserve"> a</w:t>
      </w:r>
      <w:r w:rsidR="0004388A" w:rsidRPr="002D01EB">
        <w:t xml:space="preserve"> team of engineers, financial analysts and accountants who worked together to identify new capital opportunities for Sri Lanka.</w:t>
      </w:r>
      <w:r w:rsidR="00B5519E">
        <w:t xml:space="preserve"> </w:t>
      </w:r>
    </w:p>
    <w:p w14:paraId="683D2F4A" w14:textId="33AF9493" w:rsidR="0004388A" w:rsidRDefault="007B5B9F">
      <w:pPr>
        <w:pStyle w:val="BodyCopy"/>
      </w:pPr>
      <w:r>
        <w:t xml:space="preserve">Mr </w:t>
      </w:r>
      <w:r w:rsidR="00764CEB">
        <w:t xml:space="preserve">T </w:t>
      </w:r>
      <w:r>
        <w:t>Rodrigo</w:t>
      </w:r>
      <w:r w:rsidR="00B5519E" w:rsidRPr="002D01EB">
        <w:t xml:space="preserve"> retired in 1999, </w:t>
      </w:r>
      <w:r>
        <w:t xml:space="preserve">but </w:t>
      </w:r>
      <w:r w:rsidR="00B5519E" w:rsidRPr="002D01EB">
        <w:t>the company continues to operate in the manner in which he designed</w:t>
      </w:r>
      <w:r>
        <w:t xml:space="preserve"> it</w:t>
      </w:r>
      <w:r w:rsidR="00B5519E" w:rsidRPr="002D01EB">
        <w:t>.</w:t>
      </w:r>
      <w:r w:rsidR="00B5519E">
        <w:t xml:space="preserve"> </w:t>
      </w:r>
      <w:r>
        <w:t>Speaking of the time of his retirement</w:t>
      </w:r>
      <w:r w:rsidR="00B5519E">
        <w:t xml:space="preserve">, </w:t>
      </w:r>
      <w:r w:rsidR="00764CEB">
        <w:t>he</w:t>
      </w:r>
      <w:r>
        <w:t xml:space="preserve"> noted that ‘</w:t>
      </w:r>
      <w:r w:rsidR="00B5519E">
        <w:t xml:space="preserve">I </w:t>
      </w:r>
      <w:r w:rsidR="0004388A" w:rsidRPr="002D01EB">
        <w:t>had become the father of ventu</w:t>
      </w:r>
      <w:r w:rsidR="0004388A">
        <w:t>re capital in Sri Lanka</w:t>
      </w:r>
      <w:r w:rsidR="00B5519E">
        <w:t xml:space="preserve"> [laughing]</w:t>
      </w:r>
      <w:r w:rsidR="0004388A" w:rsidRPr="002D01EB">
        <w:t>, and we privatised several state</w:t>
      </w:r>
      <w:r>
        <w:t>-</w:t>
      </w:r>
      <w:r w:rsidR="0004388A" w:rsidRPr="002D01EB">
        <w:t>owned companies by offering shares for sale on the stock market</w:t>
      </w:r>
      <w:r>
        <w:t>’</w:t>
      </w:r>
      <w:r w:rsidR="0004388A" w:rsidRPr="002D01EB">
        <w:t>.</w:t>
      </w:r>
    </w:p>
    <w:p w14:paraId="217D4E9B" w14:textId="40EB4EFF" w:rsidR="007B5B9F" w:rsidRDefault="007B5B9F">
      <w:pPr>
        <w:pStyle w:val="BodyCopy"/>
      </w:pPr>
      <w:r>
        <w:t xml:space="preserve">Mr </w:t>
      </w:r>
      <w:r w:rsidR="00764CEB">
        <w:t xml:space="preserve">T </w:t>
      </w:r>
      <w:r>
        <w:t xml:space="preserve">Rodrigo emphasised </w:t>
      </w:r>
      <w:r w:rsidR="00B5519E">
        <w:t xml:space="preserve">that across his career, he specifically used the skills and knowledge he gained in Australia to develop his career, himself as a person and to contribute to Sri Lanka. From a </w:t>
      </w:r>
      <w:r w:rsidR="00B5519E" w:rsidRPr="00B5519E">
        <w:rPr>
          <w:b/>
        </w:rPr>
        <w:t>technical</w:t>
      </w:r>
      <w:r w:rsidR="00B5519E">
        <w:t xml:space="preserve"> aspect, </w:t>
      </w:r>
      <w:r>
        <w:t xml:space="preserve">his </w:t>
      </w:r>
      <w:r w:rsidR="00B5519E">
        <w:t>scholarship provided elements critical to his achievements (particularly in the public sector):</w:t>
      </w:r>
    </w:p>
    <w:p w14:paraId="29E473D5" w14:textId="08C53C36" w:rsidR="00377B57" w:rsidRPr="002D01EB" w:rsidRDefault="00B5519E" w:rsidP="00CD71A0">
      <w:pPr>
        <w:pStyle w:val="Quote1"/>
      </w:pPr>
      <w:r>
        <w:t xml:space="preserve"> </w:t>
      </w:r>
      <w:r w:rsidR="007B5B9F">
        <w:t xml:space="preserve">... </w:t>
      </w:r>
      <w:proofErr w:type="gramStart"/>
      <w:r w:rsidRPr="002D01EB">
        <w:t>was</w:t>
      </w:r>
      <w:proofErr w:type="gramEnd"/>
      <w:r w:rsidRPr="002D01EB">
        <w:t xml:space="preserve"> able to understand all the basic fundamentals of equipment that was being used, pressure vessels, pumps, cooling towers etcetera. </w:t>
      </w:r>
      <w:proofErr w:type="gramStart"/>
      <w:r w:rsidRPr="002D01EB">
        <w:t>So</w:t>
      </w:r>
      <w:proofErr w:type="gramEnd"/>
      <w:r w:rsidRPr="002D01EB">
        <w:t xml:space="preserve"> that was very relevant for me, and I thought that if I had not done chemical engineering I wouldn't have been able to do as well as I did.</w:t>
      </w:r>
    </w:p>
    <w:p w14:paraId="684C43B6" w14:textId="748D460D" w:rsidR="00B5519E" w:rsidRDefault="007B5B9F">
      <w:pPr>
        <w:pStyle w:val="BodyCopy"/>
      </w:pPr>
      <w:r>
        <w:t xml:space="preserve">Mr </w:t>
      </w:r>
      <w:r w:rsidR="00764CEB">
        <w:t xml:space="preserve">T </w:t>
      </w:r>
      <w:r>
        <w:t>Rodrigo</w:t>
      </w:r>
      <w:r w:rsidRPr="002D01EB">
        <w:t xml:space="preserve"> </w:t>
      </w:r>
      <w:r w:rsidR="00377B57" w:rsidRPr="002D01EB">
        <w:t>also highlighted strongly (and in close accord with many of the alumni i</w:t>
      </w:r>
      <w:r w:rsidR="00B5519E">
        <w:t>nterviewed) that in addition to</w:t>
      </w:r>
      <w:r w:rsidR="00377B57" w:rsidRPr="002D01EB">
        <w:t xml:space="preserve"> the technical aspects of his course, his Australian</w:t>
      </w:r>
      <w:r w:rsidR="00B5519E">
        <w:t xml:space="preserve"> experience taught him new ways</w:t>
      </w:r>
      <w:r w:rsidR="00377B57" w:rsidRPr="002D01EB">
        <w:t xml:space="preserve"> of thinking </w:t>
      </w:r>
      <w:r>
        <w:t>that</w:t>
      </w:r>
      <w:r w:rsidRPr="002D01EB">
        <w:t xml:space="preserve"> </w:t>
      </w:r>
      <w:r w:rsidR="00377B57" w:rsidRPr="002D01EB">
        <w:t xml:space="preserve">he could apply </w:t>
      </w:r>
      <w:r w:rsidR="00FA486F">
        <w:t>in</w:t>
      </w:r>
      <w:r w:rsidR="00377B57" w:rsidRPr="002D01EB">
        <w:t xml:space="preserve"> his approach to a project, </w:t>
      </w:r>
      <w:r w:rsidR="00377B57" w:rsidRPr="00B5519E">
        <w:t>and skills in communication and personal interaction to ma</w:t>
      </w:r>
      <w:r w:rsidR="00377B57" w:rsidRPr="002D01EB">
        <w:t xml:space="preserve">nage projects. </w:t>
      </w:r>
      <w:r w:rsidR="00B5519E">
        <w:t xml:space="preserve">He emphasised that it was these </w:t>
      </w:r>
      <w:r w:rsidR="00B5519E" w:rsidRPr="00B5519E">
        <w:rPr>
          <w:b/>
        </w:rPr>
        <w:t>management, communication and critical thinking skills</w:t>
      </w:r>
      <w:r w:rsidR="00B5519E">
        <w:t xml:space="preserve"> that were integral to his ability to be a leader throughout his career. </w:t>
      </w:r>
    </w:p>
    <w:p w14:paraId="7C072C1A" w14:textId="7A332460" w:rsidR="00A341DF" w:rsidRDefault="007B5B9F">
      <w:pPr>
        <w:pStyle w:val="BodyCopy"/>
      </w:pPr>
      <w:r>
        <w:t>He gained</w:t>
      </w:r>
      <w:r w:rsidR="00B5519E">
        <w:t xml:space="preserve"> these skills from his time at UNSW while undertaking</w:t>
      </w:r>
      <w:r w:rsidR="00377B57" w:rsidRPr="002D01EB">
        <w:t xml:space="preserve"> compulsory </w:t>
      </w:r>
      <w:r>
        <w:t xml:space="preserve">humanities </w:t>
      </w:r>
      <w:r w:rsidR="00377B57" w:rsidRPr="002D01EB">
        <w:t xml:space="preserve">subjects that all engineering students were required to undertake: </w:t>
      </w:r>
    </w:p>
    <w:p w14:paraId="3C3C8420" w14:textId="110BF312" w:rsidR="00377B57" w:rsidRPr="002D01EB" w:rsidRDefault="00A341DF" w:rsidP="00CD71A0">
      <w:pPr>
        <w:pStyle w:val="Quote1"/>
      </w:pPr>
      <w:r>
        <w:t xml:space="preserve">… </w:t>
      </w:r>
      <w:proofErr w:type="gramStart"/>
      <w:r w:rsidR="00377B57" w:rsidRPr="002D01EB">
        <w:t>we</w:t>
      </w:r>
      <w:proofErr w:type="gramEnd"/>
      <w:r w:rsidR="00377B57" w:rsidRPr="002D01EB">
        <w:t xml:space="preserve"> were required to do humanities, which was a delightful thing. I </w:t>
      </w:r>
      <w:r w:rsidR="00411AEB">
        <w:t xml:space="preserve">loved the fact that from the very </w:t>
      </w:r>
      <w:proofErr w:type="gramStart"/>
      <w:r w:rsidR="00411AEB">
        <w:t>beginning</w:t>
      </w:r>
      <w:proofErr w:type="gramEnd"/>
      <w:r w:rsidR="00411AEB">
        <w:t xml:space="preserve"> there was </w:t>
      </w:r>
      <w:r w:rsidR="00377B57" w:rsidRPr="002D01EB">
        <w:t>a s</w:t>
      </w:r>
      <w:r w:rsidR="00411AEB">
        <w:t xml:space="preserve">ubject called humanities and we </w:t>
      </w:r>
      <w:r w:rsidR="00377B57" w:rsidRPr="002D01EB">
        <w:t xml:space="preserve">had lecturers who taught us a few basic concepts about the nature of the state, logic, psychology, history, literature. They were not in </w:t>
      </w:r>
      <w:proofErr w:type="gramStart"/>
      <w:r w:rsidR="00377B57" w:rsidRPr="002D01EB">
        <w:t>great detail</w:t>
      </w:r>
      <w:proofErr w:type="gramEnd"/>
      <w:r w:rsidR="00377B57" w:rsidRPr="002D01EB">
        <w:t xml:space="preserve">, most of the Aussie colleagues of mine didn't like having it at all, but I loved it. </w:t>
      </w:r>
    </w:p>
    <w:p w14:paraId="3ACE85F9" w14:textId="6F4001A1" w:rsidR="00C75395" w:rsidRDefault="00377B57">
      <w:pPr>
        <w:pStyle w:val="BodyCopy"/>
      </w:pPr>
      <w:r w:rsidRPr="002D01EB">
        <w:t>Another alumn</w:t>
      </w:r>
      <w:r w:rsidR="00FA526A">
        <w:t>us</w:t>
      </w:r>
      <w:r w:rsidR="00A341DF">
        <w:t>,</w:t>
      </w:r>
      <w:r w:rsidRPr="002D01EB">
        <w:t xml:space="preserve"> </w:t>
      </w:r>
      <w:r w:rsidR="00C75395" w:rsidRPr="00C75395">
        <w:rPr>
          <w:b/>
        </w:rPr>
        <w:t xml:space="preserve">Mr </w:t>
      </w:r>
      <w:proofErr w:type="spellStart"/>
      <w:r w:rsidR="00764CEB">
        <w:rPr>
          <w:b/>
        </w:rPr>
        <w:t>Wijaya</w:t>
      </w:r>
      <w:proofErr w:type="spellEnd"/>
      <w:r w:rsidR="00C75395" w:rsidRPr="00C75395">
        <w:rPr>
          <w:b/>
        </w:rPr>
        <w:t xml:space="preserve"> Rodrigo</w:t>
      </w:r>
      <w:r w:rsidR="00C75395" w:rsidRPr="002D01EB">
        <w:t xml:space="preserve"> </w:t>
      </w:r>
      <w:r w:rsidR="00C75395">
        <w:t xml:space="preserve">also highlighted the way in which he </w:t>
      </w:r>
      <w:r w:rsidRPr="002D01EB">
        <w:t xml:space="preserve">meticulously used the skills acquired through his scholarship </w:t>
      </w:r>
      <w:r w:rsidR="00A341DF">
        <w:t>to</w:t>
      </w:r>
      <w:r w:rsidR="00A341DF" w:rsidRPr="002D01EB">
        <w:t xml:space="preserve"> </w:t>
      </w:r>
      <w:r w:rsidRPr="002D01EB">
        <w:t>achiev</w:t>
      </w:r>
      <w:r w:rsidR="00A341DF">
        <w:t>e</w:t>
      </w:r>
      <w:r w:rsidRPr="002D01EB">
        <w:t xml:space="preserve"> a range of outcomes – both within engineering and </w:t>
      </w:r>
      <w:proofErr w:type="gramStart"/>
      <w:r w:rsidRPr="002D01EB">
        <w:t>beyond</w:t>
      </w:r>
      <w:proofErr w:type="gramEnd"/>
      <w:r w:rsidR="00C75395">
        <w:t>.</w:t>
      </w:r>
    </w:p>
    <w:p w14:paraId="5AAF9983" w14:textId="182B9AD6" w:rsidR="00C75395" w:rsidRDefault="00A341DF">
      <w:pPr>
        <w:pStyle w:val="BodyCopy"/>
      </w:pPr>
      <w:r>
        <w:t xml:space="preserve">Mr </w:t>
      </w:r>
      <w:r w:rsidR="00C75395">
        <w:t>W Rodrigo</w:t>
      </w:r>
      <w:r w:rsidR="00377B57" w:rsidRPr="002D01EB">
        <w:t xml:space="preserve"> undertook his Master of Engineering degree at a point later in his career than many of the others in this </w:t>
      </w:r>
      <w:r w:rsidR="00EE42FA">
        <w:t>Case Study</w:t>
      </w:r>
      <w:r>
        <w:t xml:space="preserve"> </w:t>
      </w:r>
      <w:r w:rsidR="00377B57" w:rsidRPr="002D01EB">
        <w:t xml:space="preserve">cohort. </w:t>
      </w:r>
      <w:r w:rsidR="00C75395">
        <w:t>He</w:t>
      </w:r>
      <w:r w:rsidR="00377B57" w:rsidRPr="002D01EB">
        <w:t xml:space="preserve"> had already </w:t>
      </w:r>
      <w:proofErr w:type="gramStart"/>
      <w:r w:rsidR="00377B57" w:rsidRPr="002D01EB">
        <w:t>made some contributions</w:t>
      </w:r>
      <w:proofErr w:type="gramEnd"/>
      <w:r w:rsidR="00377B57" w:rsidRPr="002D01EB">
        <w:t xml:space="preserve"> to the development of Sri Lanka through hi</w:t>
      </w:r>
      <w:r w:rsidR="00FA486F">
        <w:t xml:space="preserve">s engineering work, </w:t>
      </w:r>
      <w:r>
        <w:t xml:space="preserve">his </w:t>
      </w:r>
      <w:r w:rsidR="00377B57" w:rsidRPr="002D01EB">
        <w:t xml:space="preserve">undergraduate degree gained in Sri Lanka and </w:t>
      </w:r>
      <w:r>
        <w:t xml:space="preserve">the </w:t>
      </w:r>
      <w:r w:rsidR="00377B57" w:rsidRPr="002D01EB">
        <w:t>‘charter’</w:t>
      </w:r>
      <w:r>
        <w:t xml:space="preserve"> he</w:t>
      </w:r>
      <w:r w:rsidR="00377B57" w:rsidRPr="002D01EB">
        <w:t xml:space="preserve"> achieved through the London-based Institution of Engineers. Working for the Department of Buildings as a civil engineer</w:t>
      </w:r>
      <w:r w:rsidR="00FA486F">
        <w:t>,</w:t>
      </w:r>
      <w:r w:rsidR="00377B57" w:rsidRPr="002D01EB">
        <w:t xml:space="preserve"> </w:t>
      </w:r>
      <w:r w:rsidR="003A5C67">
        <w:t>Mr</w:t>
      </w:r>
      <w:r w:rsidR="00764CEB">
        <w:t xml:space="preserve"> </w:t>
      </w:r>
      <w:r>
        <w:t>W</w:t>
      </w:r>
      <w:r w:rsidR="003A5C67">
        <w:t xml:space="preserve"> </w:t>
      </w:r>
      <w:r w:rsidR="00377B57" w:rsidRPr="002D01EB">
        <w:t xml:space="preserve">Rodrigo </w:t>
      </w:r>
      <w:r>
        <w:t>was</w:t>
      </w:r>
      <w:r w:rsidRPr="002D01EB">
        <w:t xml:space="preserve"> </w:t>
      </w:r>
      <w:r w:rsidR="00377B57" w:rsidRPr="002D01EB">
        <w:t>involved in large project</w:t>
      </w:r>
      <w:r>
        <w:t>s</w:t>
      </w:r>
      <w:r w:rsidR="00377B57" w:rsidRPr="002D01EB">
        <w:t xml:space="preserve"> such as the </w:t>
      </w:r>
      <w:proofErr w:type="spellStart"/>
      <w:r w:rsidR="00377B57" w:rsidRPr="002D01EB">
        <w:t>Mahaweli</w:t>
      </w:r>
      <w:proofErr w:type="spellEnd"/>
      <w:r w:rsidR="00377B57" w:rsidRPr="002D01EB">
        <w:t xml:space="preserve"> Development Program and the construction of the only multi-storey buildings in Sri Lanka. </w:t>
      </w:r>
    </w:p>
    <w:p w14:paraId="41555470" w14:textId="2DC60D99" w:rsidR="00377B57" w:rsidRPr="002D01EB" w:rsidRDefault="00377B57">
      <w:pPr>
        <w:pStyle w:val="BodyCopy"/>
      </w:pPr>
      <w:r w:rsidRPr="002D01EB">
        <w:t xml:space="preserve">During his career in the public service in the mid-1970s and 1980s, </w:t>
      </w:r>
      <w:r w:rsidR="003A5C67">
        <w:t>Mr</w:t>
      </w:r>
      <w:r w:rsidR="00764CEB">
        <w:t xml:space="preserve"> </w:t>
      </w:r>
      <w:r w:rsidR="00A341DF">
        <w:t>W</w:t>
      </w:r>
      <w:r w:rsidR="003A5C67">
        <w:t xml:space="preserve"> </w:t>
      </w:r>
      <w:r w:rsidRPr="002D01EB">
        <w:t>Rodrigo became increasingly aware of the potential problems arising from relatively unprofessional construction contracting, and poor project management practices</w:t>
      </w:r>
      <w:r w:rsidR="00FA486F">
        <w:t xml:space="preserve"> in the industry</w:t>
      </w:r>
      <w:r w:rsidRPr="002D01EB">
        <w:t>.</w:t>
      </w:r>
    </w:p>
    <w:p w14:paraId="69ED55D2" w14:textId="058B6B43" w:rsidR="00A341DF" w:rsidRDefault="00377B57">
      <w:pPr>
        <w:pStyle w:val="BodyCopy"/>
      </w:pPr>
      <w:r w:rsidRPr="002D01EB">
        <w:t xml:space="preserve">When the opportunity to study overseas </w:t>
      </w:r>
      <w:proofErr w:type="gramStart"/>
      <w:r w:rsidRPr="002D01EB">
        <w:t>was presented</w:t>
      </w:r>
      <w:proofErr w:type="gramEnd"/>
      <w:r w:rsidRPr="002D01EB">
        <w:t xml:space="preserve"> to him </w:t>
      </w:r>
      <w:r w:rsidR="00FA526A">
        <w:t>by</w:t>
      </w:r>
      <w:r w:rsidR="00FA526A" w:rsidRPr="002D01EB">
        <w:t xml:space="preserve"> </w:t>
      </w:r>
      <w:r w:rsidRPr="002D01EB">
        <w:t>the Department</w:t>
      </w:r>
      <w:r w:rsidR="00A341DF">
        <w:t xml:space="preserve"> of Buildings</w:t>
      </w:r>
      <w:r w:rsidRPr="002D01EB">
        <w:t xml:space="preserve">, </w:t>
      </w:r>
      <w:r w:rsidR="003A5C67">
        <w:t>Mr</w:t>
      </w:r>
      <w:r w:rsidR="00764CEB">
        <w:t xml:space="preserve"> </w:t>
      </w:r>
      <w:r w:rsidR="00A341DF">
        <w:t>W</w:t>
      </w:r>
      <w:r w:rsidR="003A5C67">
        <w:t xml:space="preserve"> </w:t>
      </w:r>
      <w:r w:rsidRPr="002D01EB">
        <w:t xml:space="preserve">Rodrigo scoured the available resources to find a course that would equip him with the knowledge and tools that he knew Sri Lanka needed. He found such a course at UNSW in Sydney and </w:t>
      </w:r>
      <w:proofErr w:type="gramStart"/>
      <w:r w:rsidR="00A341DF">
        <w:t>was awarded</w:t>
      </w:r>
      <w:proofErr w:type="gramEnd"/>
      <w:r w:rsidR="00A341DF" w:rsidRPr="002D01EB">
        <w:t xml:space="preserve"> </w:t>
      </w:r>
      <w:r w:rsidRPr="002D01EB">
        <w:t xml:space="preserve">a </w:t>
      </w:r>
      <w:r w:rsidR="00881BFE">
        <w:t>Colombo Plan scholarship</w:t>
      </w:r>
      <w:r w:rsidRPr="002D01EB">
        <w:t xml:space="preserve"> to study there in the early 1990s. The content from this course, </w:t>
      </w:r>
      <w:r w:rsidR="00764CEB">
        <w:t>Mr W Rodrigo</w:t>
      </w:r>
      <w:r w:rsidRPr="002D01EB">
        <w:t xml:space="preserve"> explained, </w:t>
      </w:r>
      <w:r w:rsidR="00A341DF">
        <w:t>exposed him</w:t>
      </w:r>
      <w:r w:rsidRPr="002D01EB">
        <w:t xml:space="preserve"> to the key things he had been looking for. He particularly </w:t>
      </w:r>
      <w:r w:rsidR="00A341DF" w:rsidRPr="002D01EB">
        <w:t>emphasise</w:t>
      </w:r>
      <w:r w:rsidR="00A341DF">
        <w:t>d</w:t>
      </w:r>
      <w:r w:rsidR="00A341DF" w:rsidRPr="002D01EB">
        <w:t xml:space="preserve"> </w:t>
      </w:r>
      <w:r w:rsidRPr="002D01EB">
        <w:t xml:space="preserve">the practical understanding provided </w:t>
      </w:r>
      <w:r w:rsidR="00FA486F">
        <w:t>by studying the outcomes of</w:t>
      </w:r>
      <w:r w:rsidRPr="002D01EB">
        <w:t xml:space="preserve"> the </w:t>
      </w:r>
      <w:r w:rsidR="002374AD" w:rsidRPr="002D01EB">
        <w:t xml:space="preserve">Royal Commission </w:t>
      </w:r>
      <w:r w:rsidR="002374AD">
        <w:t xml:space="preserve">into the </w:t>
      </w:r>
      <w:r w:rsidRPr="002D01EB">
        <w:t xml:space="preserve">Australian Building and Construction </w:t>
      </w:r>
      <w:r w:rsidR="002374AD">
        <w:t>Industry</w:t>
      </w:r>
      <w:r w:rsidR="00A341DF">
        <w:t>,</w:t>
      </w:r>
      <w:r w:rsidR="002374AD">
        <w:t xml:space="preserve"> </w:t>
      </w:r>
      <w:r w:rsidRPr="002D01EB">
        <w:t>which had occur</w:t>
      </w:r>
      <w:r w:rsidR="00FA486F">
        <w:t>red around the time of his study</w:t>
      </w:r>
      <w:r w:rsidRPr="002D01EB">
        <w:t>:</w:t>
      </w:r>
    </w:p>
    <w:p w14:paraId="019514D9" w14:textId="2F221C9D" w:rsidR="00377B57" w:rsidRPr="002D01EB" w:rsidRDefault="00377B57" w:rsidP="00CD71A0">
      <w:pPr>
        <w:pStyle w:val="Quote1"/>
      </w:pPr>
      <w:r w:rsidRPr="00CD71A0">
        <w:t>[At the time of my study at UNSW, the]</w:t>
      </w:r>
      <w:r w:rsidRPr="001B5886">
        <w:t xml:space="preserve"> report</w:t>
      </w:r>
      <w:r w:rsidRPr="002D01EB">
        <w:t xml:space="preserve"> of the Commission was out, it is a huge report</w:t>
      </w:r>
      <w:r w:rsidR="00A341DF">
        <w:t xml:space="preserve"> </w:t>
      </w:r>
      <w:r w:rsidRPr="002D01EB">
        <w:t>…</w:t>
      </w:r>
      <w:r w:rsidR="00A341DF">
        <w:t xml:space="preserve"> </w:t>
      </w:r>
      <w:r w:rsidRPr="00CD71A0">
        <w:t>[and it described]</w:t>
      </w:r>
      <w:r w:rsidRPr="002D01EB">
        <w:t xml:space="preserve"> what we are trying to practice page by page, chapter by chapter, everything. One day we had the op</w:t>
      </w:r>
      <w:r w:rsidR="00411AEB">
        <w:t xml:space="preserve">portunity of getting one of the </w:t>
      </w:r>
      <w:r w:rsidRPr="002D01EB">
        <w:t xml:space="preserve">people who was involved in preparing that </w:t>
      </w:r>
      <w:r w:rsidRPr="00CD71A0">
        <w:t>[the Report].</w:t>
      </w:r>
      <w:r w:rsidRPr="002D01EB">
        <w:t xml:space="preserve"> He gave a two-hour lecture and explained everything. It was fantastic.</w:t>
      </w:r>
    </w:p>
    <w:p w14:paraId="1B73A317" w14:textId="4C8506B7" w:rsidR="00327ACB" w:rsidRDefault="00377B57" w:rsidP="00952C0B">
      <w:pPr>
        <w:pStyle w:val="BodyCopy"/>
      </w:pPr>
      <w:r w:rsidRPr="002D01EB">
        <w:t xml:space="preserve">In addition to the </w:t>
      </w:r>
      <w:r w:rsidR="00A341DF">
        <w:t xml:space="preserve">exposure to the </w:t>
      </w:r>
      <w:r w:rsidRPr="002D01EB">
        <w:t xml:space="preserve">working examples, </w:t>
      </w:r>
      <w:r w:rsidR="00764CEB">
        <w:t>Mr W Rodrigo</w:t>
      </w:r>
      <w:r w:rsidRPr="002D01EB">
        <w:t xml:space="preserve"> also gained experience in project simulation software</w:t>
      </w:r>
      <w:r w:rsidR="00A341DF">
        <w:t>, which was r</w:t>
      </w:r>
      <w:r w:rsidRPr="002D01EB">
        <w:t>elatively new technology at the time. With the experience</w:t>
      </w:r>
      <w:r w:rsidR="00C75395">
        <w:t xml:space="preserve">, skills, knowledge and confidence he gained </w:t>
      </w:r>
      <w:r w:rsidRPr="002D01EB">
        <w:t>from this exposure</w:t>
      </w:r>
      <w:r w:rsidR="00FA486F">
        <w:t xml:space="preserve"> in Australia</w:t>
      </w:r>
      <w:r w:rsidR="00327ACB">
        <w:t xml:space="preserve"> – </w:t>
      </w:r>
      <w:r w:rsidR="00A341DF">
        <w:t>‘</w:t>
      </w:r>
      <w:r w:rsidR="00327ACB" w:rsidRPr="002D01EB">
        <w:t xml:space="preserve">I got the courage </w:t>
      </w:r>
      <w:r w:rsidR="00327ACB">
        <w:t>…</w:t>
      </w:r>
      <w:r w:rsidR="00327ACB" w:rsidRPr="002D01EB">
        <w:t xml:space="preserve"> because of my exposure there [in Australia]</w:t>
      </w:r>
      <w:r w:rsidR="00A341DF">
        <w:t>’</w:t>
      </w:r>
      <w:r w:rsidR="00327ACB">
        <w:t xml:space="preserve"> – </w:t>
      </w:r>
      <w:r w:rsidR="00764CEB">
        <w:t>Mr W Rodrigo</w:t>
      </w:r>
      <w:r w:rsidRPr="002D01EB">
        <w:t xml:space="preserve"> was able to </w:t>
      </w:r>
      <w:r w:rsidR="00C75395">
        <w:t>continue his car</w:t>
      </w:r>
      <w:r w:rsidR="00327ACB">
        <w:t>e</w:t>
      </w:r>
      <w:r w:rsidR="00C75395">
        <w:t>er</w:t>
      </w:r>
      <w:r w:rsidR="00952C0B">
        <w:t xml:space="preserve">. He contributed to </w:t>
      </w:r>
      <w:r w:rsidR="00A341DF">
        <w:t xml:space="preserve">the </w:t>
      </w:r>
      <w:r w:rsidR="00C75395">
        <w:t>development of professional approaches, processes and management of contract law in Sri Lankan building projects</w:t>
      </w:r>
      <w:r w:rsidR="00952C0B">
        <w:t xml:space="preserve">. He introduced </w:t>
      </w:r>
      <w:r w:rsidR="00327ACB">
        <w:t xml:space="preserve">networking technology, connecting the </w:t>
      </w:r>
      <w:r w:rsidR="00C75395">
        <w:t>Department of Buildings</w:t>
      </w:r>
      <w:r w:rsidR="00327ACB">
        <w:t xml:space="preserve"> and construction sites of</w:t>
      </w:r>
      <w:r w:rsidR="00C75395">
        <w:t xml:space="preserve"> major infrastructure projects that </w:t>
      </w:r>
      <w:r w:rsidR="00327ACB">
        <w:t>vastly improved communication and project management</w:t>
      </w:r>
      <w:r w:rsidR="00952C0B">
        <w:t xml:space="preserve">. Mr W Rodrigo also led </w:t>
      </w:r>
      <w:r w:rsidR="00327ACB">
        <w:t>a major infrastructure project to construct university student accommodation in all eleven p</w:t>
      </w:r>
      <w:r w:rsidR="00416B8B">
        <w:t xml:space="preserve">ublic universities in Sri Lanka, </w:t>
      </w:r>
      <w:r w:rsidR="00A341DF">
        <w:t xml:space="preserve">which </w:t>
      </w:r>
      <w:r w:rsidR="00416B8B">
        <w:t>requir</w:t>
      </w:r>
      <w:r w:rsidR="00A341DF">
        <w:t>ed</w:t>
      </w:r>
      <w:r w:rsidR="00416B8B">
        <w:t xml:space="preserve"> direct and ongoing access to the </w:t>
      </w:r>
      <w:r w:rsidR="001F4F81">
        <w:t>minister for education</w:t>
      </w:r>
      <w:r w:rsidR="00A341DF">
        <w:t xml:space="preserve"> </w:t>
      </w:r>
      <w:r w:rsidR="00416B8B">
        <w:t xml:space="preserve">and to university </w:t>
      </w:r>
      <w:r w:rsidR="00A341DF">
        <w:t>vice-chancellors</w:t>
      </w:r>
      <w:r w:rsidR="00416B8B">
        <w:t>.</w:t>
      </w:r>
    </w:p>
    <w:p w14:paraId="65E5B568" w14:textId="01D91AC5" w:rsidR="00403DE3" w:rsidRDefault="00327ACB">
      <w:pPr>
        <w:pStyle w:val="BodyCopy"/>
      </w:pPr>
      <w:r>
        <w:t xml:space="preserve">The last of these examples </w:t>
      </w:r>
      <w:r w:rsidR="00A341DF">
        <w:t>wa</w:t>
      </w:r>
      <w:r>
        <w:t xml:space="preserve">s a </w:t>
      </w:r>
      <w:r w:rsidR="00377B57" w:rsidRPr="002D01EB">
        <w:t>p</w:t>
      </w:r>
      <w:r>
        <w:t>roject</w:t>
      </w:r>
      <w:r w:rsidR="00377B57" w:rsidRPr="002D01EB">
        <w:t xml:space="preserve"> </w:t>
      </w:r>
      <w:r w:rsidR="00764CEB">
        <w:t>Mr W Rodrigo</w:t>
      </w:r>
      <w:r w:rsidR="00377B57" w:rsidRPr="002D01EB">
        <w:t xml:space="preserve"> </w:t>
      </w:r>
      <w:r w:rsidR="00A341DF" w:rsidRPr="002D01EB">
        <w:t>highlight</w:t>
      </w:r>
      <w:r w:rsidR="00A341DF">
        <w:t>ed</w:t>
      </w:r>
      <w:r w:rsidR="00A341DF" w:rsidRPr="002D01EB">
        <w:t xml:space="preserve"> </w:t>
      </w:r>
      <w:r w:rsidR="00377B57" w:rsidRPr="002D01EB">
        <w:t xml:space="preserve">as his most significant achievement. </w:t>
      </w:r>
      <w:proofErr w:type="gramStart"/>
      <w:r w:rsidR="00416B8B">
        <w:t>It was</w:t>
      </w:r>
      <w:r>
        <w:t xml:space="preserve"> </w:t>
      </w:r>
      <w:r w:rsidR="00416B8B" w:rsidRPr="002D01EB">
        <w:t>a five</w:t>
      </w:r>
      <w:r w:rsidR="00A341DF">
        <w:t>-</w:t>
      </w:r>
      <w:r w:rsidR="00416B8B" w:rsidRPr="002D01EB">
        <w:t xml:space="preserve">year </w:t>
      </w:r>
      <w:r w:rsidR="00416B8B">
        <w:t xml:space="preserve">project </w:t>
      </w:r>
      <w:r w:rsidR="00A341DF">
        <w:t>that</w:t>
      </w:r>
      <w:proofErr w:type="gramEnd"/>
      <w:r w:rsidR="00A341DF">
        <w:t xml:space="preserve"> was </w:t>
      </w:r>
      <w:r w:rsidR="00416B8B">
        <w:t>undertaken</w:t>
      </w:r>
      <w:r w:rsidR="00416B8B" w:rsidRPr="002D01EB">
        <w:t xml:space="preserve"> </w:t>
      </w:r>
      <w:r w:rsidR="00416B8B">
        <w:t>o</w:t>
      </w:r>
      <w:r w:rsidR="00416B8B" w:rsidRPr="002D01EB">
        <w:t>n politically volatile university campuses across the country</w:t>
      </w:r>
      <w:r w:rsidR="00A341DF">
        <w:t xml:space="preserve">. He was </w:t>
      </w:r>
      <w:r>
        <w:t xml:space="preserve">required to draw on the skills that he developed in Australia </w:t>
      </w:r>
      <w:proofErr w:type="gramStart"/>
      <w:r>
        <w:t xml:space="preserve">in </w:t>
      </w:r>
      <w:r w:rsidR="00A341DF">
        <w:t xml:space="preserve">order </w:t>
      </w:r>
      <w:r>
        <w:t>to successfully complete</w:t>
      </w:r>
      <w:proofErr w:type="gramEnd"/>
      <w:r w:rsidR="00A341DF">
        <w:t xml:space="preserve"> the project</w:t>
      </w:r>
      <w:r>
        <w:t xml:space="preserve">. </w:t>
      </w:r>
      <w:r w:rsidR="00764CEB">
        <w:t>Mr W Rodrigo</w:t>
      </w:r>
      <w:r>
        <w:t xml:space="preserve"> specifically emphasised </w:t>
      </w:r>
      <w:r w:rsidR="00A341DF">
        <w:t xml:space="preserve">that he </w:t>
      </w:r>
      <w:r>
        <w:t>appl</w:t>
      </w:r>
      <w:r w:rsidR="00A341DF">
        <w:t>ied</w:t>
      </w:r>
      <w:r>
        <w:t xml:space="preserve"> </w:t>
      </w:r>
      <w:r w:rsidR="00377B57" w:rsidRPr="002D01EB">
        <w:t xml:space="preserve">a combination of </w:t>
      </w:r>
      <w:r w:rsidR="00A341DF">
        <w:t xml:space="preserve">the </w:t>
      </w:r>
      <w:r w:rsidR="00416B8B">
        <w:t>skills</w:t>
      </w:r>
      <w:r w:rsidR="00A341DF">
        <w:t xml:space="preserve"> he</w:t>
      </w:r>
      <w:r w:rsidR="00416B8B">
        <w:t xml:space="preserve"> learnt while on his scholarship: </w:t>
      </w:r>
      <w:r w:rsidR="00377B57" w:rsidRPr="00416B8B">
        <w:rPr>
          <w:b/>
        </w:rPr>
        <w:t xml:space="preserve">project management, communication skills, </w:t>
      </w:r>
      <w:r w:rsidR="00806059">
        <w:rPr>
          <w:b/>
        </w:rPr>
        <w:t xml:space="preserve">and </w:t>
      </w:r>
      <w:r w:rsidR="00377B57" w:rsidRPr="00416B8B">
        <w:rPr>
          <w:b/>
        </w:rPr>
        <w:t>diplomacy and contract law</w:t>
      </w:r>
      <w:r w:rsidR="00377B57" w:rsidRPr="002D01EB">
        <w:t xml:space="preserve">. </w:t>
      </w:r>
      <w:r w:rsidR="00416B8B">
        <w:t>An example of the way he used these skills was in helping the university students to understand the project and permit it to continue without incident</w:t>
      </w:r>
      <w:r w:rsidR="00403DE3">
        <w:t>.</w:t>
      </w:r>
    </w:p>
    <w:p w14:paraId="6A30D9AC" w14:textId="7B353E80" w:rsidR="00377B57" w:rsidRPr="004445A0" w:rsidRDefault="00377B57" w:rsidP="00CD71A0">
      <w:pPr>
        <w:pStyle w:val="Quote1"/>
      </w:pPr>
      <w:r w:rsidRPr="004445A0">
        <w:t>When I started, the students were rioting…</w:t>
      </w:r>
      <w:r w:rsidR="00403DE3" w:rsidRPr="004445A0">
        <w:t xml:space="preserve"> </w:t>
      </w:r>
      <w:r w:rsidRPr="004445A0">
        <w:t>What I did was</w:t>
      </w:r>
      <w:proofErr w:type="gramStart"/>
      <w:r w:rsidRPr="004445A0">
        <w:t>,</w:t>
      </w:r>
      <w:proofErr w:type="gramEnd"/>
      <w:r w:rsidRPr="004445A0">
        <w:t xml:space="preserve"> I educated the students in that light </w:t>
      </w:r>
      <w:r w:rsidRPr="00CD71A0">
        <w:t xml:space="preserve">[on the process we needed to go through to get the project completed]. I said ‘if I get the Cabinet approval that means your </w:t>
      </w:r>
      <w:r w:rsidRPr="001B5886">
        <w:t xml:space="preserve">project </w:t>
      </w:r>
      <w:r w:rsidR="001F4F81">
        <w:t>is through [will be completed]</w:t>
      </w:r>
      <w:r w:rsidRPr="001B5886">
        <w:t>, don't worry</w:t>
      </w:r>
      <w:r w:rsidR="00416B8B" w:rsidRPr="004445A0">
        <w:t xml:space="preserve">’. </w:t>
      </w:r>
      <w:proofErr w:type="gramStart"/>
      <w:r w:rsidR="00416B8B" w:rsidRPr="004445A0">
        <w:t>So</w:t>
      </w:r>
      <w:proofErr w:type="gramEnd"/>
      <w:r w:rsidR="00416B8B" w:rsidRPr="004445A0">
        <w:t xml:space="preserve"> that was my achievement.</w:t>
      </w:r>
    </w:p>
    <w:p w14:paraId="6F1B8FD8" w14:textId="02C99249" w:rsidR="00377B57" w:rsidRPr="002D01EB" w:rsidRDefault="00377B57">
      <w:pPr>
        <w:pStyle w:val="BodyCopy"/>
      </w:pPr>
      <w:r w:rsidRPr="002D01EB">
        <w:t xml:space="preserve">By the time he retired, </w:t>
      </w:r>
      <w:r w:rsidR="00764CEB">
        <w:t>Mr W Rodrigo</w:t>
      </w:r>
      <w:r w:rsidRPr="002D01EB">
        <w:t xml:space="preserve"> had reached the highest level of the public service. His final work </w:t>
      </w:r>
      <w:r w:rsidR="00403DE3">
        <w:t>was his</w:t>
      </w:r>
      <w:r w:rsidR="00403DE3" w:rsidRPr="002D01EB">
        <w:t xml:space="preserve"> </w:t>
      </w:r>
      <w:r w:rsidRPr="002D01EB">
        <w:t>contributi</w:t>
      </w:r>
      <w:r w:rsidR="00403DE3">
        <w:t xml:space="preserve">on </w:t>
      </w:r>
      <w:r w:rsidRPr="002D01EB">
        <w:t>to the technical education of the next generation of engineers – developing their awareness and skills in project management and contract law.</w:t>
      </w:r>
    </w:p>
    <w:p w14:paraId="672D9E1B" w14:textId="2FB77C59" w:rsidR="003A5C67" w:rsidRDefault="00416B8B">
      <w:pPr>
        <w:pStyle w:val="BodyCopy"/>
      </w:pPr>
      <w:r>
        <w:rPr>
          <w:b/>
        </w:rPr>
        <w:t xml:space="preserve">Dr </w:t>
      </w:r>
      <w:r w:rsidR="0013146B">
        <w:rPr>
          <w:b/>
        </w:rPr>
        <w:t xml:space="preserve">Sunil </w:t>
      </w:r>
      <w:r w:rsidRPr="00416B8B">
        <w:rPr>
          <w:rFonts w:cstheme="minorHAnsi"/>
          <w:b/>
          <w:szCs w:val="18"/>
        </w:rPr>
        <w:t xml:space="preserve">Stanislaus </w:t>
      </w:r>
      <w:proofErr w:type="spellStart"/>
      <w:r w:rsidRPr="00416B8B">
        <w:rPr>
          <w:rFonts w:cstheme="minorHAnsi"/>
          <w:b/>
          <w:szCs w:val="18"/>
        </w:rPr>
        <w:t>Wickramasuriya</w:t>
      </w:r>
      <w:r>
        <w:rPr>
          <w:rFonts w:cstheme="minorHAnsi"/>
          <w:b/>
          <w:szCs w:val="18"/>
        </w:rPr>
        <w:t>’s</w:t>
      </w:r>
      <w:proofErr w:type="spellEnd"/>
      <w:r w:rsidRPr="00411AEB">
        <w:rPr>
          <w:b/>
        </w:rPr>
        <w:t xml:space="preserve"> </w:t>
      </w:r>
      <w:r w:rsidR="00377B57" w:rsidRPr="002D01EB">
        <w:t xml:space="preserve">contribution to the development of Sri Lanka offers a further insight into the role the </w:t>
      </w:r>
      <w:r w:rsidR="00881BFE">
        <w:t>Colombo Plan scholarship</w:t>
      </w:r>
      <w:r w:rsidR="00377B57" w:rsidRPr="002D01EB">
        <w:t xml:space="preserve">s have played in engineering in Sri Lanka. </w:t>
      </w:r>
      <w:r w:rsidR="003A5C67">
        <w:t xml:space="preserve">Dr </w:t>
      </w:r>
      <w:proofErr w:type="spellStart"/>
      <w:r w:rsidR="003A5C67">
        <w:t>Wickramasuriya</w:t>
      </w:r>
      <w:proofErr w:type="spellEnd"/>
      <w:r w:rsidR="00377B57" w:rsidRPr="002D01EB">
        <w:t xml:space="preserve">, a long-serving academic in the country’s largest technological university – the University of </w:t>
      </w:r>
      <w:proofErr w:type="spellStart"/>
      <w:r w:rsidR="00377B57" w:rsidRPr="002D01EB">
        <w:t>Moratuwa</w:t>
      </w:r>
      <w:proofErr w:type="spellEnd"/>
      <w:r w:rsidR="00377B57" w:rsidRPr="002D01EB">
        <w:t xml:space="preserve"> –</w:t>
      </w:r>
      <w:r w:rsidR="00403DE3">
        <w:t xml:space="preserve"> </w:t>
      </w:r>
      <w:r w:rsidR="00377B57" w:rsidRPr="002D01EB">
        <w:t xml:space="preserve">had a significant role in developing the engineering qualifications in Sri Lanka (discussed in more detail in the next section), while also maintaining strong industry and practical links with the engineering profession. </w:t>
      </w:r>
    </w:p>
    <w:p w14:paraId="0F6A550C" w14:textId="74770C16" w:rsidR="00377B57" w:rsidRPr="003A5C67" w:rsidRDefault="00377B57" w:rsidP="00CD71A0">
      <w:pPr>
        <w:pStyle w:val="Quote1"/>
      </w:pPr>
      <w:r w:rsidRPr="003A5C67">
        <w:t>I feel like I have been able to make contributions across industry</w:t>
      </w:r>
      <w:r w:rsidR="00FA486F" w:rsidRPr="003A5C67">
        <w:t>, education</w:t>
      </w:r>
      <w:r w:rsidR="000272C0">
        <w:t xml:space="preserve"> </w:t>
      </w:r>
      <w:r w:rsidR="00FA486F" w:rsidRPr="003A5C67">
        <w:t>…</w:t>
      </w:r>
      <w:r w:rsidR="000272C0">
        <w:t xml:space="preserve"> </w:t>
      </w:r>
      <w:r w:rsidRPr="003A5C67">
        <w:t>academic research and industrial research</w:t>
      </w:r>
      <w:r w:rsidR="00FA486F" w:rsidRPr="003A5C67">
        <w:t>.</w:t>
      </w:r>
      <w:r w:rsidRPr="003A5C67">
        <w:t xml:space="preserve"> I have really tried to balance my contribution out across all these area</w:t>
      </w:r>
      <w:r w:rsidR="001F4F81">
        <w:t>s</w:t>
      </w:r>
      <w:r w:rsidR="000272C0">
        <w:t>.</w:t>
      </w:r>
    </w:p>
    <w:p w14:paraId="36F1C204" w14:textId="6124F958" w:rsidR="003A5C67" w:rsidRDefault="004534D7">
      <w:pPr>
        <w:pStyle w:val="BodyCopy"/>
      </w:pPr>
      <w:r>
        <w:t xml:space="preserve">On </w:t>
      </w:r>
      <w:r w:rsidR="003A5C67">
        <w:t xml:space="preserve">Dr </w:t>
      </w:r>
      <w:proofErr w:type="spellStart"/>
      <w:r w:rsidR="003A5C67">
        <w:t>Wickramasuriya’s</w:t>
      </w:r>
      <w:proofErr w:type="spellEnd"/>
      <w:r w:rsidR="003A5C67">
        <w:t xml:space="preserve"> </w:t>
      </w:r>
      <w:r w:rsidR="00377B57" w:rsidRPr="002D01EB">
        <w:t xml:space="preserve">particular area of expertise, </w:t>
      </w:r>
      <w:r w:rsidR="008942FE">
        <w:t>d</w:t>
      </w:r>
      <w:r w:rsidR="008942FE" w:rsidRPr="002D01EB">
        <w:t xml:space="preserve">am </w:t>
      </w:r>
      <w:r w:rsidR="008942FE">
        <w:t>s</w:t>
      </w:r>
      <w:r w:rsidR="00377B57" w:rsidRPr="002D01EB">
        <w:t xml:space="preserve">afety, </w:t>
      </w:r>
      <w:r>
        <w:t xml:space="preserve">he </w:t>
      </w:r>
      <w:r w:rsidR="00377B57" w:rsidRPr="002D01EB">
        <w:t>has</w:t>
      </w:r>
      <w:r>
        <w:t>:</w:t>
      </w:r>
    </w:p>
    <w:p w14:paraId="711D13F7" w14:textId="5988CCE9" w:rsidR="003A5C67" w:rsidRDefault="002B0717" w:rsidP="00CD71A0">
      <w:pPr>
        <w:pStyle w:val="Bullet"/>
      </w:pPr>
      <w:r>
        <w:t>•</w:t>
      </w:r>
      <w:r>
        <w:tab/>
      </w:r>
      <w:r w:rsidR="004534D7" w:rsidRPr="002D01EB">
        <w:t>a</w:t>
      </w:r>
      <w:r w:rsidR="004534D7">
        <w:t xml:space="preserve">dvised </w:t>
      </w:r>
      <w:r w:rsidR="003A5C67">
        <w:t>on safety review panels</w:t>
      </w:r>
    </w:p>
    <w:p w14:paraId="74500FB2" w14:textId="02AD2467" w:rsidR="003A5C67" w:rsidRDefault="002B0717" w:rsidP="00CD71A0">
      <w:pPr>
        <w:pStyle w:val="Bullet"/>
      </w:pPr>
      <w:r>
        <w:t>•</w:t>
      </w:r>
      <w:r>
        <w:tab/>
      </w:r>
      <w:r w:rsidR="004534D7" w:rsidRPr="002D01EB">
        <w:t>provid</w:t>
      </w:r>
      <w:r w:rsidR="004534D7">
        <w:t>ed</w:t>
      </w:r>
      <w:r w:rsidR="004534D7" w:rsidRPr="002D01EB">
        <w:t xml:space="preserve"> </w:t>
      </w:r>
      <w:r w:rsidR="00377B57" w:rsidRPr="002D01EB">
        <w:t>expert advice on the work of consultants developing subs</w:t>
      </w:r>
      <w:r w:rsidR="003A5C67">
        <w:t>tantial infrastructure projects</w:t>
      </w:r>
    </w:p>
    <w:p w14:paraId="791D0FD7" w14:textId="6CE72A9E" w:rsidR="003A5C67" w:rsidRDefault="002B0717" w:rsidP="00CD71A0">
      <w:pPr>
        <w:pStyle w:val="Bullet"/>
      </w:pPr>
      <w:r>
        <w:t>•</w:t>
      </w:r>
      <w:r>
        <w:tab/>
      </w:r>
      <w:r w:rsidR="003A5C67" w:rsidRPr="002D01EB">
        <w:t>develop</w:t>
      </w:r>
      <w:r w:rsidR="004534D7">
        <w:t>ed</w:t>
      </w:r>
      <w:r w:rsidR="003A5C67" w:rsidRPr="002D01EB">
        <w:t xml:space="preserve"> and run </w:t>
      </w:r>
      <w:r w:rsidR="003A5C67">
        <w:t>professional development</w:t>
      </w:r>
      <w:r w:rsidR="00A37D0F">
        <w:t xml:space="preserve"> </w:t>
      </w:r>
      <w:r w:rsidR="003A5C67" w:rsidRPr="002D01EB">
        <w:t xml:space="preserve">workshops for engineers to improve their abilities in </w:t>
      </w:r>
      <w:r w:rsidR="003A5C67">
        <w:t>statistical modelling and risk assessment.</w:t>
      </w:r>
    </w:p>
    <w:p w14:paraId="7D4D5F55" w14:textId="5F1991D0" w:rsidR="00377B57" w:rsidRPr="002D01EB" w:rsidRDefault="004534D7">
      <w:pPr>
        <w:pStyle w:val="BodyCopy"/>
      </w:pPr>
      <w:r>
        <w:t xml:space="preserve">Dr </w:t>
      </w:r>
      <w:proofErr w:type="spellStart"/>
      <w:r>
        <w:t>Wickramasuriya</w:t>
      </w:r>
      <w:proofErr w:type="spellEnd"/>
      <w:r>
        <w:t xml:space="preserve"> highlighted that </w:t>
      </w:r>
      <w:r w:rsidR="003A5C67">
        <w:t xml:space="preserve">the Sri Lankan engineering sector relied on </w:t>
      </w:r>
      <w:r w:rsidR="00263AF9">
        <w:t>the</w:t>
      </w:r>
      <w:r w:rsidR="003A5C67">
        <w:t xml:space="preserve"> </w:t>
      </w:r>
      <w:r w:rsidR="00377B57" w:rsidRPr="002D01EB">
        <w:t xml:space="preserve">skills he gained through his time in </w:t>
      </w:r>
      <w:r w:rsidR="00497E8B">
        <w:t xml:space="preserve">Australia. A particular example of this </w:t>
      </w:r>
      <w:r w:rsidR="00263AF9">
        <w:t xml:space="preserve">was </w:t>
      </w:r>
      <w:r w:rsidR="00497E8B">
        <w:t xml:space="preserve">his work in </w:t>
      </w:r>
      <w:r w:rsidR="00377B57" w:rsidRPr="002D01EB">
        <w:t>probabilist</w:t>
      </w:r>
      <w:r w:rsidR="00497E8B">
        <w:t xml:space="preserve">ic statistics and risk analysis; critical elements of his </w:t>
      </w:r>
      <w:r w:rsidR="00263AF9">
        <w:t xml:space="preserve">scholarship doctoral </w:t>
      </w:r>
      <w:r w:rsidR="00497E8B">
        <w:t>work at UNSW.</w:t>
      </w:r>
    </w:p>
    <w:p w14:paraId="5049D4B5" w14:textId="1F3247AC" w:rsidR="00A37D0F" w:rsidRDefault="00861AAD">
      <w:pPr>
        <w:pStyle w:val="BodyCopy"/>
      </w:pPr>
      <w:r>
        <w:rPr>
          <w:b/>
        </w:rPr>
        <w:t xml:space="preserve">Mr </w:t>
      </w:r>
      <w:proofErr w:type="spellStart"/>
      <w:r w:rsidR="00377B57" w:rsidRPr="00411AEB">
        <w:rPr>
          <w:b/>
        </w:rPr>
        <w:t>Samarasiri</w:t>
      </w:r>
      <w:proofErr w:type="spellEnd"/>
      <w:r w:rsidR="00377B57" w:rsidRPr="00411AEB">
        <w:rPr>
          <w:b/>
        </w:rPr>
        <w:t xml:space="preserve"> </w:t>
      </w:r>
      <w:proofErr w:type="spellStart"/>
      <w:r w:rsidR="00377B57" w:rsidRPr="00411AEB">
        <w:rPr>
          <w:b/>
        </w:rPr>
        <w:t>Sarath</w:t>
      </w:r>
      <w:proofErr w:type="spellEnd"/>
      <w:r w:rsidR="00377B57" w:rsidRPr="00411AEB">
        <w:rPr>
          <w:b/>
        </w:rPr>
        <w:t xml:space="preserve"> </w:t>
      </w:r>
      <w:proofErr w:type="spellStart"/>
      <w:proofErr w:type="gramStart"/>
      <w:r w:rsidR="00377B57" w:rsidRPr="00411AEB">
        <w:rPr>
          <w:b/>
        </w:rPr>
        <w:t>Banunusinghage</w:t>
      </w:r>
      <w:proofErr w:type="spellEnd"/>
      <w:r w:rsidR="00377B57" w:rsidRPr="002D01EB">
        <w:t>,</w:t>
      </w:r>
      <w:proofErr w:type="gramEnd"/>
      <w:r w:rsidR="00377B57" w:rsidRPr="002D01EB">
        <w:t xml:space="preserve"> </w:t>
      </w:r>
      <w:r>
        <w:t xml:space="preserve">was </w:t>
      </w:r>
      <w:r w:rsidR="00377B57" w:rsidRPr="002D01EB">
        <w:t xml:space="preserve">another Colombo Plan </w:t>
      </w:r>
      <w:r>
        <w:t>s</w:t>
      </w:r>
      <w:r w:rsidRPr="002D01EB">
        <w:t xml:space="preserve">cholarship </w:t>
      </w:r>
      <w:r w:rsidR="00877707">
        <w:t xml:space="preserve">alumni </w:t>
      </w:r>
      <w:r>
        <w:t xml:space="preserve">in the field </w:t>
      </w:r>
      <w:r w:rsidR="00377B57" w:rsidRPr="002D01EB">
        <w:t xml:space="preserve">of electrical engineering, </w:t>
      </w:r>
      <w:r>
        <w:t xml:space="preserve">who </w:t>
      </w:r>
      <w:r w:rsidR="00377B57" w:rsidRPr="002D01EB">
        <w:t>contribute</w:t>
      </w:r>
      <w:r>
        <w:t>s</w:t>
      </w:r>
      <w:r w:rsidR="00377B57" w:rsidRPr="002D01EB">
        <w:t xml:space="preserve"> and continues to push for greater </w:t>
      </w:r>
      <w:r w:rsidR="00377B57" w:rsidRPr="00952C0B">
        <w:t xml:space="preserve">development </w:t>
      </w:r>
      <w:r w:rsidRPr="00952C0B">
        <w:t>of</w:t>
      </w:r>
      <w:r w:rsidR="00377B57" w:rsidRPr="00952C0B">
        <w:t xml:space="preserve"> Sri Lanka’s solar power capabilities</w:t>
      </w:r>
      <w:r w:rsidR="00377B57" w:rsidRPr="002D01EB">
        <w:t xml:space="preserve">. </w:t>
      </w:r>
      <w:r>
        <w:t>After</w:t>
      </w:r>
      <w:r w:rsidRPr="002D01EB">
        <w:t xml:space="preserve"> </w:t>
      </w:r>
      <w:r w:rsidR="00377B57" w:rsidRPr="002D01EB">
        <w:t xml:space="preserve">a career as an academic at the University of </w:t>
      </w:r>
      <w:proofErr w:type="spellStart"/>
      <w:r w:rsidR="00377B57" w:rsidRPr="002D01EB">
        <w:t>Moratuwa</w:t>
      </w:r>
      <w:proofErr w:type="spellEnd"/>
      <w:r w:rsidR="00377B57" w:rsidRPr="002D01EB">
        <w:t xml:space="preserve">, </w:t>
      </w:r>
      <w:r w:rsidR="00A37D0F">
        <w:t xml:space="preserve">Mr </w:t>
      </w:r>
      <w:proofErr w:type="spellStart"/>
      <w:r w:rsidR="00992147" w:rsidRPr="00992147">
        <w:t>Banunusinghage</w:t>
      </w:r>
      <w:proofErr w:type="spellEnd"/>
      <w:r w:rsidR="00992147" w:rsidRPr="00992147">
        <w:t xml:space="preserve"> </w:t>
      </w:r>
      <w:r w:rsidR="00377B57" w:rsidRPr="002D01EB">
        <w:t xml:space="preserve">now runs his own company, </w:t>
      </w:r>
      <w:r>
        <w:t xml:space="preserve">which </w:t>
      </w:r>
      <w:r w:rsidR="00377B57" w:rsidRPr="002D01EB">
        <w:t>focus</w:t>
      </w:r>
      <w:r>
        <w:t>es</w:t>
      </w:r>
      <w:r w:rsidR="00377B57" w:rsidRPr="002D01EB">
        <w:t xml:space="preserve"> mainly on solar energy and supplying technology to better</w:t>
      </w:r>
      <w:r w:rsidR="00411AEB">
        <w:t xml:space="preserve"> harness this power: </w:t>
      </w:r>
      <w:r>
        <w:t>‘</w:t>
      </w:r>
      <w:r w:rsidR="00411AEB">
        <w:t xml:space="preserve">we handle </w:t>
      </w:r>
      <w:r w:rsidR="00377B57" w:rsidRPr="002D01EB">
        <w:t>high-end, high-tech instruments. We generally import, supply, service, and provide maintenance aspects.</w:t>
      </w:r>
      <w:r>
        <w:t>’</w:t>
      </w:r>
      <w:r w:rsidR="00377B57" w:rsidRPr="002D01EB">
        <w:t xml:space="preserve"> This work links with current development policies in this area, as </w:t>
      </w:r>
      <w:r w:rsidR="00A37D0F">
        <w:t>Mr</w:t>
      </w:r>
      <w:r w:rsidR="00992147" w:rsidRPr="00992147">
        <w:t xml:space="preserve"> </w:t>
      </w:r>
      <w:proofErr w:type="spellStart"/>
      <w:r w:rsidR="00992147" w:rsidRPr="00992147">
        <w:t>Banunusinghage</w:t>
      </w:r>
      <w:proofErr w:type="spellEnd"/>
      <w:r w:rsidR="00377B57" w:rsidRPr="002D01EB">
        <w:t xml:space="preserve"> </w:t>
      </w:r>
      <w:r w:rsidRPr="002D01EB">
        <w:t>note</w:t>
      </w:r>
      <w:r>
        <w:t>d</w:t>
      </w:r>
      <w:r w:rsidR="00A37D0F">
        <w:t>:</w:t>
      </w:r>
    </w:p>
    <w:p w14:paraId="1C4F4601" w14:textId="101FFBA8" w:rsidR="00377B57" w:rsidRPr="00861AAD" w:rsidRDefault="00A37D0F" w:rsidP="00CD71A0">
      <w:pPr>
        <w:pStyle w:val="Quote1"/>
      </w:pPr>
      <w:r w:rsidRPr="00861AAD">
        <w:t>T</w:t>
      </w:r>
      <w:r w:rsidR="00377B57" w:rsidRPr="00861AAD">
        <w:t xml:space="preserve">he government has launched this ‘Battle for Solar’, harnessing solar energy for national </w:t>
      </w:r>
      <w:r w:rsidR="00411AEB" w:rsidRPr="00861AAD">
        <w:t xml:space="preserve">development and to cut down the </w:t>
      </w:r>
      <w:r w:rsidR="00377B57" w:rsidRPr="00861AAD">
        <w:t>greenhouse gas emissions</w:t>
      </w:r>
      <w:r w:rsidR="00861AAD">
        <w:t xml:space="preserve"> </w:t>
      </w:r>
      <w:r w:rsidR="00377B57" w:rsidRPr="00861AAD">
        <w:t>…</w:t>
      </w:r>
      <w:r w:rsidR="00861AAD">
        <w:t xml:space="preserve"> </w:t>
      </w:r>
      <w:r w:rsidR="00377B57" w:rsidRPr="00861AAD">
        <w:rPr>
          <w:i/>
        </w:rPr>
        <w:t>[but]</w:t>
      </w:r>
      <w:r w:rsidR="00377B57" w:rsidRPr="00861AAD">
        <w:t xml:space="preserve"> there are still many parts on the island where we are not harnessing the sunlight effectively. </w:t>
      </w:r>
    </w:p>
    <w:p w14:paraId="00D58357" w14:textId="30106F86" w:rsidR="00861AAD" w:rsidRDefault="00377B57">
      <w:pPr>
        <w:pStyle w:val="BodyCopy"/>
      </w:pPr>
      <w:r w:rsidRPr="002D01EB">
        <w:t>The Australian influence o</w:t>
      </w:r>
      <w:r w:rsidR="00A37D0F">
        <w:t>n</w:t>
      </w:r>
      <w:r w:rsidRPr="002D01EB">
        <w:t xml:space="preserve"> </w:t>
      </w:r>
      <w:r w:rsidR="00A37D0F">
        <w:t xml:space="preserve">Mr </w:t>
      </w:r>
      <w:proofErr w:type="spellStart"/>
      <w:r w:rsidR="00A551B0">
        <w:t>Banunushinghage’s</w:t>
      </w:r>
      <w:proofErr w:type="spellEnd"/>
      <w:r w:rsidRPr="002D01EB">
        <w:t xml:space="preserve"> career</w:t>
      </w:r>
      <w:r w:rsidR="00A37D0F">
        <w:t xml:space="preserve"> </w:t>
      </w:r>
      <w:r w:rsidRPr="002D01EB">
        <w:t xml:space="preserve">came from the knowledge he gained </w:t>
      </w:r>
      <w:r w:rsidR="00E237FE">
        <w:t>from studying</w:t>
      </w:r>
      <w:r w:rsidR="00E237FE" w:rsidRPr="002D01EB">
        <w:t xml:space="preserve"> </w:t>
      </w:r>
      <w:r w:rsidRPr="002D01EB">
        <w:t xml:space="preserve">alongside some of the world’s leading </w:t>
      </w:r>
      <w:r w:rsidR="001F4F81">
        <w:t>electrical engineers</w:t>
      </w:r>
      <w:r w:rsidR="001F4F81" w:rsidRPr="002D01EB">
        <w:t xml:space="preserve"> </w:t>
      </w:r>
      <w:r w:rsidRPr="002D01EB">
        <w:t xml:space="preserve">in this area while studying at UNSW. He </w:t>
      </w:r>
      <w:r w:rsidR="00861AAD">
        <w:t>said</w:t>
      </w:r>
      <w:r w:rsidR="002E4D62">
        <w:t>:</w:t>
      </w:r>
    </w:p>
    <w:p w14:paraId="69499E43" w14:textId="5403C359" w:rsidR="00861AAD" w:rsidRPr="002D01EB" w:rsidRDefault="00861AAD" w:rsidP="00CD71A0">
      <w:pPr>
        <w:pStyle w:val="Quote1"/>
      </w:pPr>
      <w:r>
        <w:t>W</w:t>
      </w:r>
      <w:r w:rsidR="00377B57" w:rsidRPr="002D01EB">
        <w:t xml:space="preserve">e </w:t>
      </w:r>
      <w:r w:rsidR="00A05B33">
        <w:t>are working in</w:t>
      </w:r>
      <w:r w:rsidR="00377B57" w:rsidRPr="002D01EB">
        <w:t xml:space="preserve"> this area of renewable energy, particularly the solar portable technology, for which I think the Australians are </w:t>
      </w:r>
      <w:proofErr w:type="gramStart"/>
      <w:r w:rsidR="00377B57" w:rsidRPr="002D01EB">
        <w:t>world-dominating</w:t>
      </w:r>
      <w:proofErr w:type="gramEnd"/>
      <w:r w:rsidR="00377B57" w:rsidRPr="002D01EB">
        <w:t xml:space="preserve"> currently. Particularly at the University of New South Wales, led by Professor Martin Green. I think there is an Australian national honour to him, so he </w:t>
      </w:r>
      <w:proofErr w:type="gramStart"/>
      <w:r w:rsidR="00377B57" w:rsidRPr="002D01EB">
        <w:t>is regarded</w:t>
      </w:r>
      <w:proofErr w:type="gramEnd"/>
      <w:r w:rsidR="00377B57" w:rsidRPr="002D01EB">
        <w:t xml:space="preserve"> as one of the leading academic experts.</w:t>
      </w:r>
    </w:p>
    <w:p w14:paraId="52C8CB77" w14:textId="6F0E4EAC" w:rsidR="00377B57" w:rsidRPr="002D01EB" w:rsidRDefault="00377B57">
      <w:pPr>
        <w:pStyle w:val="BodyCopy"/>
      </w:pPr>
      <w:r w:rsidRPr="002D01EB">
        <w:t xml:space="preserve">In addition to this, </w:t>
      </w:r>
      <w:r w:rsidR="00A37D0F">
        <w:t xml:space="preserve">Mr </w:t>
      </w:r>
      <w:proofErr w:type="spellStart"/>
      <w:r w:rsidR="00A551B0" w:rsidRPr="00A551B0">
        <w:t>Banunusinghage</w:t>
      </w:r>
      <w:proofErr w:type="spellEnd"/>
      <w:r w:rsidR="00A551B0" w:rsidRPr="00A551B0">
        <w:t xml:space="preserve"> </w:t>
      </w:r>
      <w:r w:rsidR="00E237FE" w:rsidRPr="002D01EB">
        <w:t>attribute</w:t>
      </w:r>
      <w:r w:rsidR="00E237FE">
        <w:t>d</w:t>
      </w:r>
      <w:r w:rsidR="00E237FE" w:rsidRPr="002D01EB">
        <w:t xml:space="preserve"> </w:t>
      </w:r>
      <w:r w:rsidR="00E237FE">
        <w:t>the ‘</w:t>
      </w:r>
      <w:r w:rsidRPr="002D01EB">
        <w:t>holistic approach to thinking</w:t>
      </w:r>
      <w:r w:rsidR="00E237FE">
        <w:t>’ he</w:t>
      </w:r>
      <w:r w:rsidRPr="002D01EB">
        <w:t xml:space="preserve"> </w:t>
      </w:r>
      <w:r w:rsidR="00C4788C">
        <w:t xml:space="preserve">learnt in Australia </w:t>
      </w:r>
      <w:r w:rsidRPr="002D01EB">
        <w:t xml:space="preserve">as a critical element </w:t>
      </w:r>
      <w:r w:rsidR="00E237FE">
        <w:t>in u</w:t>
      </w:r>
      <w:r w:rsidRPr="002D01EB">
        <w:t>ndertaking his work in Sri Lanka.</w:t>
      </w:r>
      <w:r w:rsidR="00E237FE">
        <w:t xml:space="preserve"> ‘</w:t>
      </w:r>
      <w:r w:rsidRPr="002D01EB">
        <w:t>Even now in engineering, what is lacking is holistic thinking. That I got from the Australian education.</w:t>
      </w:r>
      <w:r w:rsidR="00E237FE">
        <w:t>’</w:t>
      </w:r>
      <w:r w:rsidRPr="002D01EB">
        <w:t xml:space="preserve"> His emphasis on this aspect </w:t>
      </w:r>
      <w:r w:rsidR="00E237FE">
        <w:t xml:space="preserve">of his scholarship experience </w:t>
      </w:r>
      <w:proofErr w:type="gramStart"/>
      <w:r w:rsidRPr="002D01EB">
        <w:t xml:space="preserve">is </w:t>
      </w:r>
      <w:r w:rsidR="00E237FE">
        <w:t>shared</w:t>
      </w:r>
      <w:proofErr w:type="gramEnd"/>
      <w:r w:rsidR="00E237FE">
        <w:t xml:space="preserve"> with all of the </w:t>
      </w:r>
      <w:r w:rsidRPr="002D01EB">
        <w:t xml:space="preserve">Sri Lankan alumni involved in the </w:t>
      </w:r>
      <w:r w:rsidR="00E237FE">
        <w:t>Sri Lanka</w:t>
      </w:r>
      <w:r w:rsidRPr="002D01EB">
        <w:t xml:space="preserve"> </w:t>
      </w:r>
      <w:r w:rsidR="00EE42FA">
        <w:t>Case Study</w:t>
      </w:r>
      <w:r w:rsidRPr="002D01EB">
        <w:t>.</w:t>
      </w:r>
    </w:p>
    <w:p w14:paraId="7C3277CF" w14:textId="77777777" w:rsidR="00377B57" w:rsidRPr="002D01EB" w:rsidRDefault="00377B57" w:rsidP="00873427">
      <w:pPr>
        <w:pStyle w:val="Heading3"/>
      </w:pPr>
      <w:bookmarkStart w:id="65" w:name="_Toc355289137"/>
      <w:r w:rsidRPr="002D01EB">
        <w:t>Equipping Sri Lanka with skills to train the next generation of engineers</w:t>
      </w:r>
      <w:bookmarkEnd w:id="65"/>
    </w:p>
    <w:p w14:paraId="026D6536" w14:textId="509EA0DC" w:rsidR="00F038EB" w:rsidRDefault="00377B57">
      <w:pPr>
        <w:pStyle w:val="BodyCopy"/>
      </w:pPr>
      <w:r w:rsidRPr="002D01EB">
        <w:t xml:space="preserve">Alumni from Australian scholarships have played an important role not only in </w:t>
      </w:r>
      <w:r w:rsidR="00F038EB">
        <w:t xml:space="preserve">engineering </w:t>
      </w:r>
      <w:r w:rsidRPr="002D01EB">
        <w:t>infrastructure projects in Sri Lanka but also in develop</w:t>
      </w:r>
      <w:r w:rsidR="00E237FE">
        <w:t>ing</w:t>
      </w:r>
      <w:r w:rsidRPr="002D01EB">
        <w:t xml:space="preserve"> and nurturing the generation of engineers that will follow them. As a context to this achievement, </w:t>
      </w:r>
      <w:r w:rsidR="003D47E5">
        <w:t xml:space="preserve">Dr </w:t>
      </w:r>
      <w:proofErr w:type="spellStart"/>
      <w:r w:rsidR="003D47E5">
        <w:t>Peiris</w:t>
      </w:r>
      <w:proofErr w:type="spellEnd"/>
      <w:r w:rsidR="003D47E5" w:rsidRPr="002D01EB">
        <w:t xml:space="preserve"> </w:t>
      </w:r>
      <w:r w:rsidR="00F038EB">
        <w:t>noted:</w:t>
      </w:r>
    </w:p>
    <w:p w14:paraId="372B2966" w14:textId="05C5AFB5" w:rsidR="00377B57" w:rsidRPr="004445A0" w:rsidRDefault="00377B57" w:rsidP="00CD71A0">
      <w:pPr>
        <w:pStyle w:val="Quote1"/>
      </w:pPr>
      <w:r w:rsidRPr="004445A0">
        <w:t xml:space="preserve">Almost 35 to 40 years ago, </w:t>
      </w:r>
      <w:r w:rsidRPr="00CD71A0">
        <w:t>[Sri Lanka]</w:t>
      </w:r>
      <w:r w:rsidRPr="001B5886">
        <w:t xml:space="preserve"> only had at that time 300 to 350 people graduating as engineers </w:t>
      </w:r>
      <w:r w:rsidRPr="00CD71A0">
        <w:t>[each year]</w:t>
      </w:r>
      <w:r w:rsidRPr="001B5886">
        <w:t xml:space="preserve"> and now it is a</w:t>
      </w:r>
      <w:r w:rsidRPr="004445A0">
        <w:t xml:space="preserve">round 3000 because </w:t>
      </w:r>
      <w:proofErr w:type="gramStart"/>
      <w:r w:rsidRPr="004445A0">
        <w:t>there’s</w:t>
      </w:r>
      <w:proofErr w:type="gramEnd"/>
      <w:r w:rsidRPr="004445A0">
        <w:t xml:space="preserve"> that demand. Graduates are now able to find employment, and good employment. </w:t>
      </w:r>
      <w:proofErr w:type="gramStart"/>
      <w:r w:rsidRPr="00CD71A0">
        <w:t>[This capacity]</w:t>
      </w:r>
      <w:r w:rsidRPr="001B5886">
        <w:t xml:space="preserve"> is also built by people coming back from overseas</w:t>
      </w:r>
      <w:proofErr w:type="gramEnd"/>
      <w:r w:rsidRPr="001B5886">
        <w:t xml:space="preserve">. </w:t>
      </w:r>
      <w:proofErr w:type="gramStart"/>
      <w:r w:rsidRPr="001B5886">
        <w:t>It’s</w:t>
      </w:r>
      <w:proofErr w:type="gramEnd"/>
      <w:r w:rsidRPr="001B5886">
        <w:t xml:space="preserve"> the demand of a developing country trying to become middle-income category, whic</w:t>
      </w:r>
      <w:r w:rsidRPr="004445A0">
        <w:t>h means a lot of infrastructure projects for us.</w:t>
      </w:r>
    </w:p>
    <w:p w14:paraId="0DE008CC" w14:textId="0AA76323" w:rsidR="00377B57" w:rsidRPr="002D01EB" w:rsidRDefault="00DD6DE1">
      <w:pPr>
        <w:pStyle w:val="BodyCopy"/>
      </w:pPr>
      <w:r>
        <w:t>After</w:t>
      </w:r>
      <w:r w:rsidRPr="002D01EB">
        <w:t xml:space="preserve"> their scholarships</w:t>
      </w:r>
      <w:r>
        <w:t>, t</w:t>
      </w:r>
      <w:r w:rsidR="00377B57" w:rsidRPr="002D01EB">
        <w:t xml:space="preserve">hree of the alumni played a direct role in educating Sri Lankan engineers. Each of their contributions </w:t>
      </w:r>
      <w:proofErr w:type="gramStart"/>
      <w:r>
        <w:t>is</w:t>
      </w:r>
      <w:r w:rsidRPr="002D01EB">
        <w:t xml:space="preserve"> </w:t>
      </w:r>
      <w:r w:rsidR="00377B57" w:rsidRPr="002D01EB">
        <w:t>summarised</w:t>
      </w:r>
      <w:proofErr w:type="gramEnd"/>
      <w:r w:rsidR="00377B57" w:rsidRPr="002D01EB">
        <w:t xml:space="preserve"> below.</w:t>
      </w:r>
    </w:p>
    <w:p w14:paraId="34F33CD8" w14:textId="54CDB4A5" w:rsidR="00F038EB" w:rsidRDefault="00DD6DE1">
      <w:pPr>
        <w:pStyle w:val="BodyCopy"/>
      </w:pPr>
      <w:r w:rsidRPr="00952C0B">
        <w:t xml:space="preserve">Dr </w:t>
      </w:r>
      <w:proofErr w:type="spellStart"/>
      <w:r w:rsidR="00377B57" w:rsidRPr="00952C0B">
        <w:t>Wickramasuriya</w:t>
      </w:r>
      <w:proofErr w:type="spellEnd"/>
      <w:r w:rsidR="00377B57" w:rsidRPr="002D01EB">
        <w:t xml:space="preserve"> was </w:t>
      </w:r>
      <w:r w:rsidR="00C4788C">
        <w:t>in the process of retiring</w:t>
      </w:r>
      <w:r w:rsidR="00377B57" w:rsidRPr="002D01EB">
        <w:t xml:space="preserve"> from a </w:t>
      </w:r>
      <w:r>
        <w:t>40-y</w:t>
      </w:r>
      <w:r w:rsidR="00377B57" w:rsidRPr="002D01EB">
        <w:t>ear academic career with the Univer</w:t>
      </w:r>
      <w:r w:rsidR="00C4788C">
        <w:t xml:space="preserve">sity of </w:t>
      </w:r>
      <w:proofErr w:type="spellStart"/>
      <w:r w:rsidR="00C4788C">
        <w:t>Moratuwa</w:t>
      </w:r>
      <w:proofErr w:type="spellEnd"/>
      <w:r w:rsidR="00C4788C">
        <w:t xml:space="preserve"> when </w:t>
      </w:r>
      <w:r>
        <w:t xml:space="preserve">this Sri Lanka </w:t>
      </w:r>
      <w:r w:rsidR="00EE42FA">
        <w:t>Case Study</w:t>
      </w:r>
      <w:r w:rsidRPr="002D01EB">
        <w:t xml:space="preserve"> </w:t>
      </w:r>
      <w:r w:rsidR="00377B57" w:rsidRPr="002D01EB">
        <w:t xml:space="preserve">was undertaken. </w:t>
      </w:r>
      <w:r>
        <w:t>After c</w:t>
      </w:r>
      <w:r w:rsidR="00377B57" w:rsidRPr="002D01EB">
        <w:t xml:space="preserve">ompleting his </w:t>
      </w:r>
      <w:r>
        <w:t>doctorate</w:t>
      </w:r>
      <w:r w:rsidRPr="002D01EB">
        <w:t xml:space="preserve"> </w:t>
      </w:r>
      <w:r w:rsidR="00377B57" w:rsidRPr="002D01EB">
        <w:t xml:space="preserve">at UNSW in 1981, </w:t>
      </w:r>
      <w:r w:rsidR="00F038EB">
        <w:t xml:space="preserve">Dr </w:t>
      </w:r>
      <w:proofErr w:type="spellStart"/>
      <w:r w:rsidR="00F038EB">
        <w:t>Wickramasuriya’s</w:t>
      </w:r>
      <w:proofErr w:type="spellEnd"/>
      <w:r w:rsidR="00377B57" w:rsidRPr="002D01EB">
        <w:t xml:space="preserve"> first task when he returned as an academic to </w:t>
      </w:r>
      <w:proofErr w:type="spellStart"/>
      <w:r w:rsidR="00377B57" w:rsidRPr="002D01EB">
        <w:t>Moratuwa</w:t>
      </w:r>
      <w:proofErr w:type="spellEnd"/>
      <w:r w:rsidR="00377B57" w:rsidRPr="002D01EB">
        <w:t xml:space="preserve"> was to begin to develop the first </w:t>
      </w:r>
      <w:r>
        <w:t>m</w:t>
      </w:r>
      <w:r w:rsidRPr="002D01EB">
        <w:t>aster</w:t>
      </w:r>
      <w:r w:rsidR="008B1E20">
        <w:t>’</w:t>
      </w:r>
      <w:r w:rsidRPr="002D01EB">
        <w:t xml:space="preserve">s </w:t>
      </w:r>
      <w:r w:rsidR="00377B57" w:rsidRPr="002D01EB">
        <w:t>program in engineering</w:t>
      </w:r>
      <w:r>
        <w:t xml:space="preserve"> (</w:t>
      </w:r>
      <w:r w:rsidR="00377B57" w:rsidRPr="002D01EB">
        <w:t xml:space="preserve">in </w:t>
      </w:r>
      <w:r>
        <w:t>a</w:t>
      </w:r>
      <w:r w:rsidRPr="002D01EB">
        <w:t xml:space="preserve">pplied </w:t>
      </w:r>
      <w:r>
        <w:t>h</w:t>
      </w:r>
      <w:r w:rsidRPr="002D01EB">
        <w:t>ydrology</w:t>
      </w:r>
      <w:r>
        <w:t>)</w:t>
      </w:r>
      <w:r w:rsidR="00377B57" w:rsidRPr="002D01EB">
        <w:t xml:space="preserve">. </w:t>
      </w:r>
      <w:r w:rsidR="00F038EB">
        <w:t>He</w:t>
      </w:r>
      <w:r w:rsidR="00377B57" w:rsidRPr="002D01EB">
        <w:t xml:space="preserve"> </w:t>
      </w:r>
      <w:r w:rsidRPr="002D01EB">
        <w:t>note</w:t>
      </w:r>
      <w:r>
        <w:t>d</w:t>
      </w:r>
      <w:r w:rsidRPr="002D01EB">
        <w:t xml:space="preserve"> </w:t>
      </w:r>
      <w:r w:rsidR="00377B57" w:rsidRPr="002D01EB">
        <w:t xml:space="preserve">that </w:t>
      </w:r>
      <w:r>
        <w:t>‘</w:t>
      </w:r>
      <w:r w:rsidR="00377B57" w:rsidRPr="002D01EB">
        <w:t xml:space="preserve">at the time Sri Lanka was not offering this kind of training [post graduate level </w:t>
      </w:r>
      <w:r w:rsidR="00C4788C">
        <w:t>qualifications] in engineering</w:t>
      </w:r>
      <w:r>
        <w:t>’</w:t>
      </w:r>
      <w:r w:rsidR="00C4788C">
        <w:t xml:space="preserve">. </w:t>
      </w:r>
      <w:proofErr w:type="gramStart"/>
      <w:r w:rsidR="00C4788C">
        <w:t>T</w:t>
      </w:r>
      <w:r w:rsidR="00377B57" w:rsidRPr="002D01EB">
        <w:t xml:space="preserve">his was one of the main reasons </w:t>
      </w:r>
      <w:r>
        <w:t xml:space="preserve">why </w:t>
      </w:r>
      <w:r w:rsidR="00377B57" w:rsidRPr="002D01EB">
        <w:t>he himself took up a scholarship to study overseas</w:t>
      </w:r>
      <w:r>
        <w:t>;</w:t>
      </w:r>
      <w:r w:rsidR="00377B57" w:rsidRPr="002D01EB">
        <w:t xml:space="preserve"> without it</w:t>
      </w:r>
      <w:r>
        <w:t>,</w:t>
      </w:r>
      <w:r w:rsidR="00377B57" w:rsidRPr="002D01EB">
        <w:t xml:space="preserve"> he would not have been able to advance in his career.</w:t>
      </w:r>
      <w:proofErr w:type="gramEnd"/>
    </w:p>
    <w:p w14:paraId="16C3AE6C" w14:textId="77777777" w:rsidR="00F038EB" w:rsidRDefault="00C4788C">
      <w:pPr>
        <w:pStyle w:val="BodyCopy"/>
      </w:pPr>
      <w:r>
        <w:t>T</w:t>
      </w:r>
      <w:r w:rsidR="00377B57" w:rsidRPr="002D01EB">
        <w:t>he development of this course drew directly on the knowledge, experience and examples that he had gained while on scholarship:</w:t>
      </w:r>
    </w:p>
    <w:p w14:paraId="66BE2C4F" w14:textId="64A6783F" w:rsidR="00377B57" w:rsidRPr="004445A0" w:rsidRDefault="00377B57" w:rsidP="00CD71A0">
      <w:pPr>
        <w:pStyle w:val="Quote1"/>
      </w:pPr>
      <w:r w:rsidRPr="004445A0">
        <w:t xml:space="preserve">I could </w:t>
      </w:r>
      <w:proofErr w:type="gramStart"/>
      <w:r w:rsidRPr="004445A0">
        <w:t>make a list of 40 references</w:t>
      </w:r>
      <w:proofErr w:type="gramEnd"/>
      <w:r w:rsidRPr="004445A0">
        <w:t xml:space="preserve"> in half an hour. I was so familiar with the literature, the latest publications etc. </w:t>
      </w:r>
      <w:r w:rsidRPr="00CD71A0">
        <w:t>[because of my exposure to this in Australia]</w:t>
      </w:r>
      <w:r w:rsidRPr="001B5886">
        <w:t xml:space="preserve"> it was very helpful. I </w:t>
      </w:r>
      <w:r w:rsidR="00C4788C" w:rsidRPr="004445A0">
        <w:t>am</w:t>
      </w:r>
      <w:r w:rsidRPr="004445A0">
        <w:t xml:space="preserve"> grateful for the opportunities here and the training received at UNSW.</w:t>
      </w:r>
    </w:p>
    <w:p w14:paraId="28B6C75D" w14:textId="77777777" w:rsidR="00377B57" w:rsidRPr="002D01EB" w:rsidRDefault="00377B57">
      <w:pPr>
        <w:pStyle w:val="BodyCopy"/>
      </w:pPr>
      <w:proofErr w:type="gramStart"/>
      <w:r w:rsidRPr="002D01EB">
        <w:t xml:space="preserve">The influence of his Australian scholarship on the development of this course was also highlighted by one of his former students, </w:t>
      </w:r>
      <w:r w:rsidRPr="006B462A">
        <w:t xml:space="preserve">Dr </w:t>
      </w:r>
      <w:proofErr w:type="spellStart"/>
      <w:r w:rsidRPr="006B462A">
        <w:t>Kumari</w:t>
      </w:r>
      <w:proofErr w:type="spellEnd"/>
      <w:r w:rsidRPr="006B462A">
        <w:t xml:space="preserve"> Fernando</w:t>
      </w:r>
      <w:proofErr w:type="gramEnd"/>
      <w:r w:rsidRPr="002D01EB">
        <w:t xml:space="preserve">: </w:t>
      </w:r>
    </w:p>
    <w:p w14:paraId="070B0D83" w14:textId="7297EF29" w:rsidR="00377B57" w:rsidRDefault="00F038EB" w:rsidP="00CD71A0">
      <w:pPr>
        <w:pStyle w:val="Quote1"/>
      </w:pPr>
      <w:r>
        <w:t xml:space="preserve">Dr </w:t>
      </w:r>
      <w:proofErr w:type="spellStart"/>
      <w:r>
        <w:t>Wickramasuriya</w:t>
      </w:r>
      <w:proofErr w:type="spellEnd"/>
      <w:r w:rsidR="00377B57" w:rsidRPr="005A29C0">
        <w:t xml:space="preserve"> had several </w:t>
      </w:r>
      <w:r w:rsidR="00EE42FA">
        <w:t>Case Studies</w:t>
      </w:r>
      <w:r w:rsidR="00377B57" w:rsidRPr="005A29C0">
        <w:t xml:space="preserve">, which he designed based on his Australian experience, he used Australian rainfall data and design handbooks. He took all those things and explained how they were developed. He taught us so many designs practices in hydrology, they were not only about Australia though, but he wanted to teach us how to compare this in a Sri Lankan scenario. </w:t>
      </w:r>
      <w:r w:rsidR="00C4788C">
        <w:t>He taught</w:t>
      </w:r>
      <w:r w:rsidR="00377B57" w:rsidRPr="005A29C0">
        <w:t xml:space="preserve"> us how to change </w:t>
      </w:r>
      <w:r w:rsidR="00377B57" w:rsidRPr="00CD71A0">
        <w:t>[this information]</w:t>
      </w:r>
      <w:r w:rsidR="00377B57" w:rsidRPr="005A29C0">
        <w:t xml:space="preserve"> and how to apply it in Sri Lanka.</w:t>
      </w:r>
    </w:p>
    <w:p w14:paraId="3E99E407" w14:textId="1D362D4A" w:rsidR="007A0979" w:rsidRPr="007A0979" w:rsidRDefault="00151DA2" w:rsidP="007A0979">
      <w:pPr>
        <w:pStyle w:val="BodyText"/>
        <w:jc w:val="center"/>
        <w:rPr>
          <w:b/>
          <w:color w:val="FF0000"/>
        </w:rPr>
      </w:pPr>
      <w:r>
        <w:rPr>
          <w:noProof/>
          <w:lang w:eastAsia="en-AU"/>
        </w:rPr>
        <w:drawing>
          <wp:inline distT="0" distB="0" distL="0" distR="0" wp14:anchorId="42741F8A" wp14:editId="7BEACFB0">
            <wp:extent cx="4301509" cy="32260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il Class Photo1 reduced.jpg"/>
                    <pic:cNvPicPr/>
                  </pic:nvPicPr>
                  <pic:blipFill>
                    <a:blip r:embed="rId14">
                      <a:extLst>
                        <a:ext uri="{28A0092B-C50C-407E-A947-70E740481C1C}">
                          <a14:useLocalDpi xmlns:a14="http://schemas.microsoft.com/office/drawing/2010/main" val="0"/>
                        </a:ext>
                      </a:extLst>
                    </a:blip>
                    <a:stretch>
                      <a:fillRect/>
                    </a:stretch>
                  </pic:blipFill>
                  <pic:spPr>
                    <a:xfrm>
                      <a:off x="0" y="0"/>
                      <a:ext cx="4361875" cy="3271276"/>
                    </a:xfrm>
                    <a:prstGeom prst="rect">
                      <a:avLst/>
                    </a:prstGeom>
                  </pic:spPr>
                </pic:pic>
              </a:graphicData>
            </a:graphic>
          </wp:inline>
        </w:drawing>
      </w:r>
    </w:p>
    <w:p w14:paraId="230092E3" w14:textId="2C289AC3" w:rsidR="00377B57" w:rsidRPr="00B73DCB" w:rsidRDefault="00377B57" w:rsidP="00B73DCB">
      <w:pPr>
        <w:pStyle w:val="ChartTitle"/>
      </w:pPr>
      <w:bookmarkStart w:id="66" w:name="_Toc490128472"/>
      <w:r w:rsidRPr="00B73DCB">
        <w:t xml:space="preserve">Figure </w:t>
      </w:r>
      <w:r w:rsidR="00120449" w:rsidRPr="00B73DCB">
        <w:fldChar w:fldCharType="begin"/>
      </w:r>
      <w:r w:rsidR="00120449" w:rsidRPr="00B73DCB">
        <w:instrText xml:space="preserve"> SEQ Figure \* ARABIC </w:instrText>
      </w:r>
      <w:r w:rsidR="00120449" w:rsidRPr="00B73DCB">
        <w:fldChar w:fldCharType="separate"/>
      </w:r>
      <w:r w:rsidR="00360D4C">
        <w:t>2</w:t>
      </w:r>
      <w:r w:rsidR="00120449" w:rsidRPr="00B73DCB">
        <w:fldChar w:fldCharType="end"/>
      </w:r>
      <w:r w:rsidR="007830EC">
        <w:t>:</w:t>
      </w:r>
      <w:r w:rsidR="007830EC">
        <w:tab/>
      </w:r>
      <w:r w:rsidR="00830783" w:rsidRPr="00B73DCB">
        <w:t>Dr Wickramasuriya</w:t>
      </w:r>
      <w:r w:rsidRPr="00B73DCB">
        <w:t xml:space="preserve"> (far right) and his first class of Masters </w:t>
      </w:r>
      <w:r w:rsidR="001D277B">
        <w:tab/>
      </w:r>
      <w:r w:rsidR="001D277B">
        <w:tab/>
      </w:r>
      <w:r w:rsidR="001D277B">
        <w:tab/>
      </w:r>
      <w:r w:rsidRPr="00B73DCB">
        <w:t>students. University of Moratuwa 1985</w:t>
      </w:r>
      <w:bookmarkEnd w:id="66"/>
    </w:p>
    <w:p w14:paraId="0CAB9A02" w14:textId="3E109BDD" w:rsidR="007A0979" w:rsidRPr="007A0979" w:rsidRDefault="00151DA2" w:rsidP="007A0979">
      <w:pPr>
        <w:pStyle w:val="BodyText"/>
        <w:jc w:val="center"/>
        <w:rPr>
          <w:b/>
          <w:color w:val="FF0000"/>
        </w:rPr>
      </w:pPr>
      <w:r>
        <w:rPr>
          <w:b/>
          <w:noProof/>
          <w:lang w:eastAsia="en-AU"/>
        </w:rPr>
        <w:drawing>
          <wp:inline distT="0" distB="0" distL="0" distR="0" wp14:anchorId="1E38536A" wp14:editId="71E4D316">
            <wp:extent cx="3942893" cy="29570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il Class Photo2 reduced.jpg"/>
                    <pic:cNvPicPr/>
                  </pic:nvPicPr>
                  <pic:blipFill>
                    <a:blip r:embed="rId15">
                      <a:extLst>
                        <a:ext uri="{28A0092B-C50C-407E-A947-70E740481C1C}">
                          <a14:useLocalDpi xmlns:a14="http://schemas.microsoft.com/office/drawing/2010/main" val="0"/>
                        </a:ext>
                      </a:extLst>
                    </a:blip>
                    <a:stretch>
                      <a:fillRect/>
                    </a:stretch>
                  </pic:blipFill>
                  <pic:spPr>
                    <a:xfrm>
                      <a:off x="0" y="0"/>
                      <a:ext cx="3950919" cy="2963071"/>
                    </a:xfrm>
                    <a:prstGeom prst="rect">
                      <a:avLst/>
                    </a:prstGeom>
                  </pic:spPr>
                </pic:pic>
              </a:graphicData>
            </a:graphic>
          </wp:inline>
        </w:drawing>
      </w:r>
    </w:p>
    <w:p w14:paraId="43FC9945" w14:textId="64CF3388" w:rsidR="00377B57" w:rsidRPr="00B73DCB" w:rsidRDefault="00377B57" w:rsidP="00B73DCB">
      <w:pPr>
        <w:pStyle w:val="ChartTitle"/>
      </w:pPr>
      <w:bookmarkStart w:id="67" w:name="_Toc490128473"/>
      <w:r w:rsidRPr="00B73DCB">
        <w:t xml:space="preserve">Figure </w:t>
      </w:r>
      <w:r w:rsidR="00120449" w:rsidRPr="00B73DCB">
        <w:fldChar w:fldCharType="begin"/>
      </w:r>
      <w:r w:rsidR="00120449" w:rsidRPr="00B73DCB">
        <w:instrText xml:space="preserve"> SEQ Figure \* ARABIC </w:instrText>
      </w:r>
      <w:r w:rsidR="00120449" w:rsidRPr="00B73DCB">
        <w:fldChar w:fldCharType="separate"/>
      </w:r>
      <w:r w:rsidR="00360D4C">
        <w:t>3</w:t>
      </w:r>
      <w:r w:rsidR="00120449" w:rsidRPr="00B73DCB">
        <w:fldChar w:fldCharType="end"/>
      </w:r>
      <w:r w:rsidR="007830EC">
        <w:t>:</w:t>
      </w:r>
      <w:r w:rsidR="007830EC">
        <w:tab/>
      </w:r>
      <w:r w:rsidR="00830783" w:rsidRPr="00B73DCB">
        <w:t>Dr Wickramasuriya</w:t>
      </w:r>
      <w:r w:rsidR="00830783" w:rsidRPr="00B73DCB" w:rsidDel="00830783">
        <w:t xml:space="preserve"> </w:t>
      </w:r>
      <w:r w:rsidRPr="00B73DCB">
        <w:t xml:space="preserve">(second from right) and some current </w:t>
      </w:r>
      <w:r w:rsidR="001D277B">
        <w:tab/>
      </w:r>
      <w:r w:rsidR="001D277B">
        <w:tab/>
      </w:r>
      <w:r w:rsidR="001D277B">
        <w:tab/>
      </w:r>
      <w:r w:rsidRPr="00B73DCB">
        <w:t>postgraduate students. University of Moratuwa, December 2016</w:t>
      </w:r>
      <w:bookmarkEnd w:id="67"/>
    </w:p>
    <w:p w14:paraId="5E2CB7D0" w14:textId="77777777" w:rsidR="00E80A78" w:rsidRDefault="00E80A78" w:rsidP="00CD71A0">
      <w:pPr>
        <w:pStyle w:val="Quote1"/>
      </w:pPr>
    </w:p>
    <w:p w14:paraId="74947C94" w14:textId="77777777" w:rsidR="00E80A78" w:rsidRDefault="00E80A78" w:rsidP="00CD71A0">
      <w:pPr>
        <w:pStyle w:val="Quote1"/>
      </w:pPr>
    </w:p>
    <w:p w14:paraId="4C90B904" w14:textId="0217403E" w:rsidR="00377B57" w:rsidRPr="002D01EB" w:rsidRDefault="00377B57" w:rsidP="00CD71A0">
      <w:pPr>
        <w:pStyle w:val="Quote1"/>
      </w:pPr>
      <w:r w:rsidRPr="002D01EB">
        <w:t xml:space="preserve">In addition to consolidating his course in </w:t>
      </w:r>
      <w:r w:rsidR="006E179D" w:rsidRPr="002D01EB">
        <w:t>applied hydrology</w:t>
      </w:r>
      <w:r w:rsidRPr="002D01EB">
        <w:t xml:space="preserve">, </w:t>
      </w:r>
      <w:r w:rsidR="00F038EB">
        <w:t xml:space="preserve">Dr </w:t>
      </w:r>
      <w:proofErr w:type="spellStart"/>
      <w:r w:rsidR="00F038EB">
        <w:t>Wickramasuriya</w:t>
      </w:r>
      <w:proofErr w:type="spellEnd"/>
      <w:r w:rsidR="00F038EB" w:rsidRPr="002D01EB">
        <w:t xml:space="preserve"> </w:t>
      </w:r>
      <w:r w:rsidRPr="002D01EB">
        <w:t xml:space="preserve">also assisted in the development of </w:t>
      </w:r>
      <w:r w:rsidR="006E179D">
        <w:t>m</w:t>
      </w:r>
      <w:r w:rsidR="006E179D" w:rsidRPr="002D01EB">
        <w:t xml:space="preserve">asters </w:t>
      </w:r>
      <w:r w:rsidRPr="002D01EB">
        <w:t>programs in other areas of engineering, collaborating with fellow academics to develop a solid program for engineering education in Sri Lanka that had not existed previously.</w:t>
      </w:r>
    </w:p>
    <w:p w14:paraId="6716BD32" w14:textId="57E4792B" w:rsidR="00377B57" w:rsidRPr="002D01EB" w:rsidRDefault="00881BFE">
      <w:pPr>
        <w:pStyle w:val="BodyCopy"/>
      </w:pPr>
      <w:r>
        <w:t>Dr</w:t>
      </w:r>
      <w:r w:rsidR="00F038EB">
        <w:t xml:space="preserve"> </w:t>
      </w:r>
      <w:proofErr w:type="spellStart"/>
      <w:r w:rsidR="00F038EB">
        <w:t>Wickramasuriya</w:t>
      </w:r>
      <w:proofErr w:type="spellEnd"/>
      <w:r w:rsidR="00F038EB" w:rsidRPr="002D01EB">
        <w:t xml:space="preserve"> </w:t>
      </w:r>
      <w:r w:rsidR="00377B57" w:rsidRPr="002D01EB">
        <w:t>then began to expand the capabilities of the university further</w:t>
      </w:r>
      <w:r w:rsidR="006E179D">
        <w:t>,</w:t>
      </w:r>
      <w:r w:rsidR="00377B57" w:rsidRPr="002D01EB">
        <w:t xml:space="preserve"> </w:t>
      </w:r>
      <w:r w:rsidR="006E179D">
        <w:t>‘</w:t>
      </w:r>
      <w:r w:rsidR="00377B57" w:rsidRPr="002D01EB">
        <w:t>from my Masters [course development], I naturally pushed to doctoral level.</w:t>
      </w:r>
      <w:r w:rsidR="006E179D">
        <w:t>’</w:t>
      </w:r>
      <w:r w:rsidR="00377B57" w:rsidRPr="002D01EB">
        <w:t xml:space="preserve"> This again was </w:t>
      </w:r>
      <w:proofErr w:type="gramStart"/>
      <w:r w:rsidR="00377B57" w:rsidRPr="002D01EB">
        <w:t>a new</w:t>
      </w:r>
      <w:proofErr w:type="gramEnd"/>
      <w:r w:rsidR="00377B57" w:rsidRPr="002D01EB">
        <w:t xml:space="preserve"> innovation for the university and </w:t>
      </w:r>
      <w:r w:rsidR="00F038EB">
        <w:t xml:space="preserve">Dr </w:t>
      </w:r>
      <w:proofErr w:type="spellStart"/>
      <w:r w:rsidR="00F038EB">
        <w:t>Wickramasuriya</w:t>
      </w:r>
      <w:proofErr w:type="spellEnd"/>
      <w:r w:rsidR="00F038EB" w:rsidRPr="002D01EB">
        <w:t xml:space="preserve"> </w:t>
      </w:r>
      <w:r w:rsidR="00377B57" w:rsidRPr="002D01EB">
        <w:t xml:space="preserve">drew heavily on the supervisory methods he had been exposed to during his </w:t>
      </w:r>
      <w:r w:rsidR="006E179D">
        <w:t>doctoral</w:t>
      </w:r>
      <w:r w:rsidR="006E179D" w:rsidRPr="002D01EB">
        <w:t xml:space="preserve"> </w:t>
      </w:r>
      <w:r w:rsidR="00377B57" w:rsidRPr="002D01EB">
        <w:t xml:space="preserve">studies in Australia. </w:t>
      </w:r>
      <w:proofErr w:type="gramStart"/>
      <w:r w:rsidR="00377B57" w:rsidRPr="002D01EB">
        <w:t xml:space="preserve">His former student, </w:t>
      </w:r>
      <w:r w:rsidR="00377B57" w:rsidRPr="00797276">
        <w:t>Dr Fernando</w:t>
      </w:r>
      <w:r w:rsidR="00377B57" w:rsidRPr="002D01EB">
        <w:t xml:space="preserve">, explained just how innovative and significant </w:t>
      </w:r>
      <w:r w:rsidR="00F038EB">
        <w:t xml:space="preserve">Dr </w:t>
      </w:r>
      <w:proofErr w:type="spellStart"/>
      <w:r w:rsidR="00F038EB">
        <w:t>Wickramasuriya</w:t>
      </w:r>
      <w:r w:rsidR="00377B57" w:rsidRPr="002D01EB">
        <w:t>’s</w:t>
      </w:r>
      <w:proofErr w:type="spellEnd"/>
      <w:r w:rsidR="00377B57" w:rsidRPr="002D01EB">
        <w:t xml:space="preserve"> approach to </w:t>
      </w:r>
      <w:r w:rsidR="00F038EB">
        <w:t xml:space="preserve">the supervision of her </w:t>
      </w:r>
      <w:r w:rsidR="006E179D">
        <w:t>doctorate</w:t>
      </w:r>
      <w:r w:rsidR="006E179D" w:rsidRPr="002D01EB">
        <w:t xml:space="preserve"> </w:t>
      </w:r>
      <w:r w:rsidR="00377B57" w:rsidRPr="002D01EB">
        <w:t>was</w:t>
      </w:r>
      <w:r w:rsidR="00F038EB">
        <w:t xml:space="preserve"> and highlights how she now applies these approaches </w:t>
      </w:r>
      <w:r w:rsidR="008B1E20">
        <w:t>to</w:t>
      </w:r>
      <w:r w:rsidR="00F038EB">
        <w:t xml:space="preserve"> her own teaching of engineers</w:t>
      </w:r>
      <w:r w:rsidR="00377B57" w:rsidRPr="002D01EB">
        <w:t>:</w:t>
      </w:r>
      <w:proofErr w:type="gramEnd"/>
    </w:p>
    <w:p w14:paraId="6E6512D5" w14:textId="556C2F52" w:rsidR="00377B57" w:rsidRPr="005A29C0" w:rsidRDefault="00377B57" w:rsidP="00CD71A0">
      <w:pPr>
        <w:pStyle w:val="Quote1"/>
      </w:pPr>
      <w:r w:rsidRPr="005A29C0">
        <w:t xml:space="preserve">Another experience I learnt from him that </w:t>
      </w:r>
      <w:proofErr w:type="gramStart"/>
      <w:r w:rsidRPr="005A29C0">
        <w:t>I’m</w:t>
      </w:r>
      <w:proofErr w:type="gramEnd"/>
      <w:r w:rsidRPr="005A29C0">
        <w:t xml:space="preserve"> still practicing is my approach to PhD supervision. He said to me at the beginning of my PhD ‘In Australia</w:t>
      </w:r>
      <w:r w:rsidR="008B1E20">
        <w:t>,</w:t>
      </w:r>
      <w:r w:rsidRPr="005A29C0">
        <w:t xml:space="preserve"> this is the way they teach, and guide their students’. It was a different approach to how things traditionally </w:t>
      </w:r>
      <w:proofErr w:type="gramStart"/>
      <w:r w:rsidRPr="005A29C0">
        <w:t>had been done</w:t>
      </w:r>
      <w:proofErr w:type="gramEnd"/>
      <w:r w:rsidRPr="005A29C0">
        <w:t xml:space="preserve"> in Sri Lanka for PhD supervision. He used this Australian experience to guide me, and </w:t>
      </w:r>
      <w:proofErr w:type="gramStart"/>
      <w:r w:rsidRPr="005A29C0">
        <w:t>I’m</w:t>
      </w:r>
      <w:proofErr w:type="gramEnd"/>
      <w:r w:rsidRPr="005A29C0">
        <w:t xml:space="preserve"> using a similar way for my students. The thing with him [that is different] is the gap between supervisor and student, I think at the end, we are not like friends, but I respect him.</w:t>
      </w:r>
    </w:p>
    <w:p w14:paraId="36907642" w14:textId="014E2F80" w:rsidR="00377B57" w:rsidRPr="002D01EB" w:rsidRDefault="00881BFE">
      <w:pPr>
        <w:pStyle w:val="BodyCopy"/>
      </w:pPr>
      <w:r w:rsidRPr="00952C0B">
        <w:t>Mr</w:t>
      </w:r>
      <w:r w:rsidR="00797276">
        <w:t xml:space="preserve"> </w:t>
      </w:r>
      <w:proofErr w:type="spellStart"/>
      <w:r w:rsidR="00797276" w:rsidRPr="00797276">
        <w:t>Banunusinghage</w:t>
      </w:r>
      <w:proofErr w:type="spellEnd"/>
      <w:r w:rsidR="00377B57" w:rsidRPr="002D01EB">
        <w:t>, who now runs his own company (as discussed above), is another alumnus who has spent a considerable amount of his working life educating Sri Lanka’s next generation of engineers. On his return from Australia in 1986,</w:t>
      </w:r>
      <w:r w:rsidR="00C4788C">
        <w:t xml:space="preserve"> and over the following 30 years</w:t>
      </w:r>
      <w:r w:rsidR="00377B57" w:rsidRPr="002D01EB">
        <w:t xml:space="preserve">, </w:t>
      </w:r>
      <w:r w:rsidR="00952C0B">
        <w:t xml:space="preserve">Mr </w:t>
      </w:r>
      <w:proofErr w:type="spellStart"/>
      <w:r w:rsidR="00797276" w:rsidRPr="00797276">
        <w:t>Banunusinghage</w:t>
      </w:r>
      <w:proofErr w:type="spellEnd"/>
      <w:r w:rsidR="00797276" w:rsidRPr="00797276">
        <w:t xml:space="preserve"> </w:t>
      </w:r>
      <w:r w:rsidR="00377B57" w:rsidRPr="002D01EB">
        <w:t xml:space="preserve">worked in a number of Sri Lankan universities and colleges: </w:t>
      </w:r>
      <w:r w:rsidR="00DC1123">
        <w:t>‘</w:t>
      </w:r>
      <w:r w:rsidR="00377B57" w:rsidRPr="002D01EB">
        <w:t xml:space="preserve">I teach at the Institution of Engineers, and also the University of Vocational Technology, and </w:t>
      </w:r>
      <w:proofErr w:type="spellStart"/>
      <w:r w:rsidR="00377B57" w:rsidRPr="002D01EB">
        <w:t>Moratuwa</w:t>
      </w:r>
      <w:proofErr w:type="spellEnd"/>
      <w:r w:rsidR="00377B57" w:rsidRPr="002D01EB">
        <w:t>. Earlier I used to teach at the Defence University</w:t>
      </w:r>
      <w:r w:rsidR="00FD6B94">
        <w:t>’</w:t>
      </w:r>
      <w:r w:rsidR="00377B57" w:rsidRPr="002D01EB">
        <w:t xml:space="preserve">. The vast majority of this time </w:t>
      </w:r>
      <w:r w:rsidR="00C4788C">
        <w:t xml:space="preserve">as an academic </w:t>
      </w:r>
      <w:r w:rsidR="00377B57" w:rsidRPr="002D01EB">
        <w:t xml:space="preserve">was at the University of </w:t>
      </w:r>
      <w:proofErr w:type="spellStart"/>
      <w:r w:rsidR="00377B57" w:rsidRPr="002D01EB">
        <w:t>Moratuwa</w:t>
      </w:r>
      <w:proofErr w:type="spellEnd"/>
      <w:r w:rsidR="00377B57" w:rsidRPr="002D01EB">
        <w:t xml:space="preserve"> where he eventually became the Director of the Engineering Design Centre. During his interview, he was very clear in linking the teaching he undertook in Sri Lanka over his career with the foundation that was established during his scholarship. He identified not only the technical skills he learned in Australia as useful, but also the teaching skills he gained by being a tutor while on scholarship:</w:t>
      </w:r>
    </w:p>
    <w:p w14:paraId="5F1585A3" w14:textId="32602D1D" w:rsidR="00377B57" w:rsidRPr="00A9719D" w:rsidRDefault="005A29C0" w:rsidP="00CD71A0">
      <w:pPr>
        <w:pStyle w:val="Quote1"/>
      </w:pPr>
      <w:proofErr w:type="gramStart"/>
      <w:r w:rsidRPr="004445A0">
        <w:t xml:space="preserve">On the </w:t>
      </w:r>
      <w:r w:rsidR="00377B57" w:rsidRPr="004445A0">
        <w:t>whole, I</w:t>
      </w:r>
      <w:proofErr w:type="gramEnd"/>
      <w:r w:rsidR="00377B57" w:rsidRPr="004445A0">
        <w:t xml:space="preserve"> learned a lot </w:t>
      </w:r>
      <w:r w:rsidR="00377B57" w:rsidRPr="00CD71A0">
        <w:t>[in Australia]</w:t>
      </w:r>
      <w:r w:rsidR="00377B57" w:rsidRPr="001B5886">
        <w:t xml:space="preserve"> and I transferred it to many students here when I was teaching</w:t>
      </w:r>
      <w:r w:rsidR="00D946D2" w:rsidRPr="004445A0">
        <w:t xml:space="preserve"> </w:t>
      </w:r>
      <w:r w:rsidR="00377B57" w:rsidRPr="004445A0">
        <w:t>…</w:t>
      </w:r>
      <w:r w:rsidR="00D946D2" w:rsidRPr="004445A0">
        <w:t xml:space="preserve"> </w:t>
      </w:r>
      <w:r w:rsidR="00377B57" w:rsidRPr="004445A0">
        <w:t>As a scholarship student</w:t>
      </w:r>
      <w:r w:rsidR="008B1E20">
        <w:t>,</w:t>
      </w:r>
      <w:r w:rsidR="00377B57" w:rsidRPr="004445A0">
        <w:t xml:space="preserve"> we were allowed to do tutoring up to a certain number of hours. So then</w:t>
      </w:r>
      <w:r w:rsidR="00D946D2" w:rsidRPr="004445A0">
        <w:t xml:space="preserve"> </w:t>
      </w:r>
      <w:r w:rsidR="00377B57" w:rsidRPr="004445A0">
        <w:t>… the knowledge that I gained from the lecturers who were there, I used to transfer it here and it was good</w:t>
      </w:r>
      <w:r w:rsidR="00D946D2" w:rsidRPr="004445A0">
        <w:t xml:space="preserve"> </w:t>
      </w:r>
      <w:r w:rsidR="00377B57" w:rsidRPr="004445A0">
        <w:t>...</w:t>
      </w:r>
      <w:r w:rsidR="00D946D2" w:rsidRPr="004445A0">
        <w:t xml:space="preserve"> </w:t>
      </w:r>
      <w:r w:rsidR="00377B57" w:rsidRPr="004445A0">
        <w:t>Even today I can contribute when I teach</w:t>
      </w:r>
      <w:r w:rsidR="00D946D2" w:rsidRPr="004445A0">
        <w:t>.</w:t>
      </w:r>
    </w:p>
    <w:p w14:paraId="06115784" w14:textId="1143DE5F" w:rsidR="000E49F1" w:rsidRDefault="00377B57" w:rsidP="00CD71A0">
      <w:pPr>
        <w:pStyle w:val="BodyCopy"/>
      </w:pPr>
      <w:r w:rsidRPr="002D01EB">
        <w:t xml:space="preserve">Another </w:t>
      </w:r>
      <w:r w:rsidR="00336F37">
        <w:t>alumnus</w:t>
      </w:r>
      <w:r w:rsidRPr="002D01EB">
        <w:t xml:space="preserve">, </w:t>
      </w:r>
      <w:r w:rsidR="000E49F1">
        <w:rPr>
          <w:b/>
        </w:rPr>
        <w:t xml:space="preserve">Dr </w:t>
      </w:r>
      <w:proofErr w:type="spellStart"/>
      <w:r w:rsidRPr="005A29C0">
        <w:rPr>
          <w:b/>
        </w:rPr>
        <w:t>Sarath</w:t>
      </w:r>
      <w:proofErr w:type="spellEnd"/>
      <w:r w:rsidRPr="005A29C0">
        <w:rPr>
          <w:b/>
        </w:rPr>
        <w:t xml:space="preserve"> </w:t>
      </w:r>
      <w:proofErr w:type="spellStart"/>
      <w:r w:rsidRPr="005A29C0">
        <w:rPr>
          <w:b/>
        </w:rPr>
        <w:t>Pathmasiri</w:t>
      </w:r>
      <w:proofErr w:type="spellEnd"/>
      <w:r w:rsidRPr="002D01EB">
        <w:t xml:space="preserve"> </w:t>
      </w:r>
      <w:proofErr w:type="spellStart"/>
      <w:r w:rsidRPr="005A29C0">
        <w:rPr>
          <w:b/>
        </w:rPr>
        <w:t>Perera</w:t>
      </w:r>
      <w:proofErr w:type="spellEnd"/>
      <w:r w:rsidRPr="005A29C0">
        <w:rPr>
          <w:b/>
        </w:rPr>
        <w:t xml:space="preserve"> </w:t>
      </w:r>
      <w:proofErr w:type="spellStart"/>
      <w:r w:rsidRPr="005A29C0">
        <w:rPr>
          <w:b/>
        </w:rPr>
        <w:t>Biyanvilage</w:t>
      </w:r>
      <w:proofErr w:type="spellEnd"/>
      <w:r w:rsidRPr="002D01EB">
        <w:t xml:space="preserve"> (</w:t>
      </w:r>
      <w:r w:rsidR="000E49F1">
        <w:t xml:space="preserve">Dr </w:t>
      </w:r>
      <w:proofErr w:type="spellStart"/>
      <w:r w:rsidR="000E49F1">
        <w:t>Perera</w:t>
      </w:r>
      <w:proofErr w:type="spellEnd"/>
      <w:r w:rsidRPr="002D01EB">
        <w:t xml:space="preserve">) has contributed to the skill development of Sri Lankans in a slightly different way to the other academics mentioned. </w:t>
      </w:r>
      <w:r w:rsidR="00D946D2">
        <w:t xml:space="preserve">Dr </w:t>
      </w:r>
      <w:proofErr w:type="spellStart"/>
      <w:r w:rsidR="002E4D62">
        <w:t>Perera</w:t>
      </w:r>
      <w:proofErr w:type="spellEnd"/>
      <w:r w:rsidR="002E4D62" w:rsidRPr="002D01EB">
        <w:t xml:space="preserve"> </w:t>
      </w:r>
      <w:r w:rsidRPr="002D01EB">
        <w:t xml:space="preserve">has spent the majority of his career in Australia, as an academic at the University of Wollongong. </w:t>
      </w:r>
      <w:r w:rsidR="002E4D62">
        <w:t xml:space="preserve">Dr </w:t>
      </w:r>
      <w:proofErr w:type="spellStart"/>
      <w:r w:rsidR="002E4D62">
        <w:t>Perera’s</w:t>
      </w:r>
      <w:proofErr w:type="spellEnd"/>
      <w:r w:rsidR="002E4D62" w:rsidRPr="002D01EB">
        <w:t xml:space="preserve"> </w:t>
      </w:r>
      <w:r w:rsidRPr="002D01EB">
        <w:t xml:space="preserve">contribution to Sri Lankan development has come through the ongoing support and training of Sri Lankan students at his university. As discussed in more detail in </w:t>
      </w:r>
      <w:r w:rsidR="00D946D2">
        <w:t>c</w:t>
      </w:r>
      <w:r w:rsidRPr="002D01EB">
        <w:t>hapter</w:t>
      </w:r>
      <w:r w:rsidR="00D946D2">
        <w:t xml:space="preserve"> 6</w:t>
      </w:r>
      <w:r w:rsidRPr="002D01EB">
        <w:t xml:space="preserve">, </w:t>
      </w:r>
      <w:r w:rsidR="000E49F1">
        <w:t xml:space="preserve">Dr </w:t>
      </w:r>
      <w:proofErr w:type="spellStart"/>
      <w:r w:rsidR="000E49F1">
        <w:t>Perera</w:t>
      </w:r>
      <w:proofErr w:type="spellEnd"/>
      <w:r w:rsidRPr="002D01EB">
        <w:t xml:space="preserve"> has</w:t>
      </w:r>
      <w:r w:rsidR="00D946D2">
        <w:t xml:space="preserve"> </w:t>
      </w:r>
      <w:r w:rsidRPr="002D01EB">
        <w:t xml:space="preserve">supervised dozens of </w:t>
      </w:r>
      <w:r w:rsidR="00D946D2">
        <w:t>Sri Lankan doctoral</w:t>
      </w:r>
      <w:r w:rsidRPr="002D01EB">
        <w:t xml:space="preserve"> students over the past two decades who have come to Australia </w:t>
      </w:r>
      <w:r w:rsidR="00D946D2" w:rsidRPr="002D01EB">
        <w:t>on scholarship</w:t>
      </w:r>
      <w:r w:rsidR="00D946D2">
        <w:t>,</w:t>
      </w:r>
      <w:r w:rsidRPr="002D01EB">
        <w:t xml:space="preserve"> and </w:t>
      </w:r>
      <w:r w:rsidR="00D946D2">
        <w:t xml:space="preserve">who </w:t>
      </w:r>
      <w:r w:rsidRPr="002D01EB">
        <w:t xml:space="preserve">have then returned to Sri Lanka to work in universities or in industry as engineers. </w:t>
      </w:r>
    </w:p>
    <w:p w14:paraId="57B498E1" w14:textId="081EC5D1" w:rsidR="00377B57" w:rsidRPr="002D01EB" w:rsidRDefault="00377B57">
      <w:pPr>
        <w:pStyle w:val="BodyCopy"/>
      </w:pPr>
      <w:r w:rsidRPr="002D01EB">
        <w:t>One of his former students, now back in Sri Lanka – and connected with nu</w:t>
      </w:r>
      <w:r w:rsidR="00C4788C">
        <w:t xml:space="preserve">merous of his previous students – </w:t>
      </w:r>
      <w:r w:rsidRPr="002D01EB">
        <w:t xml:space="preserve">believes </w:t>
      </w:r>
      <w:r w:rsidR="000E49F1">
        <w:t xml:space="preserve">Dr </w:t>
      </w:r>
      <w:proofErr w:type="spellStart"/>
      <w:r w:rsidR="000E49F1">
        <w:t>Perera’s</w:t>
      </w:r>
      <w:proofErr w:type="spellEnd"/>
      <w:r w:rsidRPr="002D01EB">
        <w:t xml:space="preserve"> contribution has been substantial: </w:t>
      </w:r>
      <w:r w:rsidR="00D946D2">
        <w:t>‘</w:t>
      </w:r>
      <w:r w:rsidRPr="002D01EB">
        <w:t>His expertise in that area is fairly commendable.</w:t>
      </w:r>
      <w:r w:rsidR="0041107E">
        <w:t xml:space="preserve"> </w:t>
      </w:r>
      <w:r w:rsidRPr="002D01EB">
        <w:t>He is a very humble professor. He used the opportunities in a good way and is giving back to Sri Lanka.</w:t>
      </w:r>
      <w:r w:rsidR="00D946D2">
        <w:t>’</w:t>
      </w:r>
    </w:p>
    <w:p w14:paraId="0C6BD858" w14:textId="77777777" w:rsidR="004445A0" w:rsidRDefault="00D946D2" w:rsidP="00873427">
      <w:pPr>
        <w:pStyle w:val="Heading2"/>
      </w:pPr>
      <w:bookmarkStart w:id="68" w:name="_Toc491074759"/>
      <w:bookmarkStart w:id="69" w:name="_Toc355289138"/>
      <w:r>
        <w:t>Key enabling factors</w:t>
      </w:r>
      <w:bookmarkEnd w:id="68"/>
      <w:r>
        <w:t xml:space="preserve"> </w:t>
      </w:r>
    </w:p>
    <w:bookmarkEnd w:id="69"/>
    <w:p w14:paraId="2FFFE2C8" w14:textId="54EA0C97" w:rsidR="00D946D2" w:rsidRDefault="00D946D2">
      <w:pPr>
        <w:pStyle w:val="BodyCopy"/>
      </w:pPr>
      <w:proofErr w:type="gramStart"/>
      <w:r>
        <w:t>There were a number of factors or experiences that</w:t>
      </w:r>
      <w:proofErr w:type="gramEnd"/>
      <w:r>
        <w:t xml:space="preserve"> enabled alumni to develop the requisite skills, knowledge and networks to contribute to the achievement of partner-country development goals.</w:t>
      </w:r>
    </w:p>
    <w:p w14:paraId="31F1DB44" w14:textId="4A396C3C" w:rsidR="00D946D2" w:rsidRDefault="00D946D2" w:rsidP="00873427">
      <w:pPr>
        <w:pStyle w:val="Heading3"/>
      </w:pPr>
      <w:r>
        <w:t>The value of transferrable skills gained on award</w:t>
      </w:r>
    </w:p>
    <w:p w14:paraId="7741F98C" w14:textId="1B0DB57F" w:rsidR="000E49F1" w:rsidRDefault="00377B57">
      <w:pPr>
        <w:pStyle w:val="BodyCopy"/>
      </w:pPr>
      <w:r w:rsidRPr="002D01EB">
        <w:t xml:space="preserve">The most commonly cited factor by alumni </w:t>
      </w:r>
      <w:r w:rsidR="00D946D2">
        <w:t>about</w:t>
      </w:r>
      <w:r w:rsidR="00D946D2" w:rsidRPr="002D01EB">
        <w:t xml:space="preserve"> </w:t>
      </w:r>
      <w:r w:rsidRPr="002D01EB">
        <w:t xml:space="preserve">what made it possible to contribute effectively to the development of Sri Lanka </w:t>
      </w:r>
      <w:r w:rsidR="00D946D2">
        <w:t>after</w:t>
      </w:r>
      <w:r w:rsidR="00D946D2" w:rsidRPr="002D01EB">
        <w:t xml:space="preserve"> </w:t>
      </w:r>
      <w:r w:rsidRPr="002D01EB">
        <w:t xml:space="preserve">their scholarships was that there was a desperate </w:t>
      </w:r>
      <w:r w:rsidRPr="00952C0B">
        <w:t>need for skills</w:t>
      </w:r>
      <w:r w:rsidRPr="002D01EB">
        <w:t xml:space="preserve"> in Sri Lanka during the period the alumni </w:t>
      </w:r>
      <w:r w:rsidR="00D946D2">
        <w:t>undertook</w:t>
      </w:r>
      <w:r w:rsidRPr="002D01EB">
        <w:t xml:space="preserve"> their scholarships. </w:t>
      </w:r>
      <w:r w:rsidR="000E49F1" w:rsidRPr="002D01EB">
        <w:t>While this skill need seems to have been across many fields and industry sectors, engineering in particular was in dire need of people with strong professional qualifications during this period of substantial growth and as such, the skills that these alumni gained while in Australia were highly valu</w:t>
      </w:r>
      <w:r w:rsidR="000E49F1">
        <w:t>ed</w:t>
      </w:r>
      <w:r w:rsidR="000E49F1" w:rsidRPr="002D01EB">
        <w:t xml:space="preserve">. </w:t>
      </w:r>
      <w:r w:rsidR="000E49F1">
        <w:t xml:space="preserve">As noted </w:t>
      </w:r>
      <w:r w:rsidR="00D946D2">
        <w:t>by</w:t>
      </w:r>
      <w:r w:rsidR="000E49F1">
        <w:t xml:space="preserve"> </w:t>
      </w:r>
      <w:r w:rsidR="00881BFE">
        <w:t>Dr</w:t>
      </w:r>
      <w:r w:rsidR="000E49F1">
        <w:t xml:space="preserve"> </w:t>
      </w:r>
      <w:proofErr w:type="spellStart"/>
      <w:r w:rsidR="000E49F1">
        <w:t>Wickramasuriya</w:t>
      </w:r>
      <w:proofErr w:type="spellEnd"/>
      <w:r w:rsidR="000E49F1">
        <w:t>, there were no postgraduate</w:t>
      </w:r>
      <w:r w:rsidR="00D946D2">
        <w:t>-</w:t>
      </w:r>
      <w:r w:rsidR="000E49F1">
        <w:t xml:space="preserve">level engineering degrees in </w:t>
      </w:r>
      <w:r w:rsidR="00D946D2">
        <w:t xml:space="preserve">Sri Lanka </w:t>
      </w:r>
      <w:r w:rsidR="000E49F1">
        <w:t xml:space="preserve">until the early 1980s, when Sri </w:t>
      </w:r>
      <w:proofErr w:type="gramStart"/>
      <w:r w:rsidR="000E49F1">
        <w:t>Lankan’s</w:t>
      </w:r>
      <w:proofErr w:type="gramEnd"/>
      <w:r w:rsidR="000E49F1">
        <w:t xml:space="preserve"> who has studied overseas began returning to develop courses. </w:t>
      </w:r>
    </w:p>
    <w:p w14:paraId="7C5AD2A9" w14:textId="77F89509" w:rsidR="00377B57" w:rsidRPr="002D01EB" w:rsidRDefault="00377B57">
      <w:pPr>
        <w:pStyle w:val="BodyCopy"/>
      </w:pPr>
      <w:r w:rsidRPr="002D01EB">
        <w:t xml:space="preserve">As highlighted earlier, many of the major development projects in Sri Lanka over the past 50 years have specifically been engineering projects. Investment capital from international donors has contributed to construction, but without the human capital in Sri Lanka to implement these projects, </w:t>
      </w:r>
      <w:r w:rsidR="00D946D2">
        <w:t>the projects</w:t>
      </w:r>
      <w:r w:rsidR="00D946D2" w:rsidRPr="002D01EB">
        <w:t xml:space="preserve"> </w:t>
      </w:r>
      <w:r w:rsidRPr="002D01EB">
        <w:t>would not have happened.</w:t>
      </w:r>
    </w:p>
    <w:p w14:paraId="4350961B" w14:textId="49BEF433" w:rsidR="00377B57" w:rsidRPr="002D01EB" w:rsidRDefault="00C4788C">
      <w:pPr>
        <w:pStyle w:val="BodyCopy"/>
      </w:pPr>
      <w:r>
        <w:t>Each of the</w:t>
      </w:r>
      <w:r w:rsidR="00377B57" w:rsidRPr="002D01EB">
        <w:t xml:space="preserve"> four alumni in this </w:t>
      </w:r>
      <w:r w:rsidR="00EE42FA">
        <w:t>Case Study</w:t>
      </w:r>
      <w:r w:rsidR="00D946D2" w:rsidRPr="002D01EB">
        <w:t xml:space="preserve"> </w:t>
      </w:r>
      <w:r w:rsidR="00377B57" w:rsidRPr="002D01EB">
        <w:t>who returned to Sri Lanka and remained there for their careers, mentioned the feeling of ‘hitting the ground running’ when they arrived back with new skills, knowledge and qualifications to offer.</w:t>
      </w:r>
    </w:p>
    <w:p w14:paraId="059B5544" w14:textId="019ECF65" w:rsidR="00377B57" w:rsidRPr="002D01EB" w:rsidRDefault="00377B57">
      <w:pPr>
        <w:pStyle w:val="BodyCopy"/>
      </w:pPr>
      <w:r w:rsidRPr="002D01EB">
        <w:t xml:space="preserve">The </w:t>
      </w:r>
      <w:r w:rsidR="00E90C8E">
        <w:t>experiences</w:t>
      </w:r>
      <w:r w:rsidR="00E90C8E" w:rsidRPr="002D01EB">
        <w:t xml:space="preserve"> </w:t>
      </w:r>
      <w:r w:rsidRPr="002D01EB">
        <w:t xml:space="preserve">of </w:t>
      </w:r>
      <w:r w:rsidR="00D946D2">
        <w:t>Mr T Rodrigo</w:t>
      </w:r>
      <w:r w:rsidRPr="002D01EB">
        <w:t xml:space="preserve"> and </w:t>
      </w:r>
      <w:r w:rsidR="00764CEB">
        <w:t>Mr W Rodrigo</w:t>
      </w:r>
      <w:r w:rsidRPr="002D01EB">
        <w:t xml:space="preserve"> are specific instances where the skills gained on scholarship became transferrable to a workforce that was in desperate need of such expertise. </w:t>
      </w:r>
      <w:r w:rsidR="00881BFE">
        <w:t>Mr</w:t>
      </w:r>
      <w:r w:rsidRPr="002D01EB">
        <w:t xml:space="preserve"> </w:t>
      </w:r>
      <w:r w:rsidR="00952C0B">
        <w:t xml:space="preserve">W </w:t>
      </w:r>
      <w:r w:rsidRPr="002D01EB">
        <w:t xml:space="preserve">Rodrigo mentioned that the </w:t>
      </w:r>
      <w:r w:rsidR="00E90C8E">
        <w:t>‘</w:t>
      </w:r>
      <w:r w:rsidRPr="002D01EB">
        <w:t>exposure to technology</w:t>
      </w:r>
      <w:r w:rsidR="00E90C8E">
        <w:t>’</w:t>
      </w:r>
      <w:r w:rsidRPr="002D01EB">
        <w:t xml:space="preserve"> made the difference for him – providing confidence to be able to contribute new ideas and new approaches immediately on return. In addition, </w:t>
      </w:r>
      <w:r w:rsidR="00E90C8E">
        <w:t xml:space="preserve">Mr T Rodrigo </w:t>
      </w:r>
      <w:r w:rsidRPr="002D01EB">
        <w:t>mentioned a number of specific skills that helped him to become highly productive very quickly:</w:t>
      </w:r>
    </w:p>
    <w:p w14:paraId="3322C1CF" w14:textId="39A3F3AE" w:rsidR="00377B57" w:rsidRPr="005A29C0" w:rsidRDefault="00377B57" w:rsidP="00CD71A0">
      <w:pPr>
        <w:pStyle w:val="Quote1"/>
      </w:pPr>
      <w:r w:rsidRPr="005A29C0">
        <w:t>The overall approach to a project</w:t>
      </w:r>
      <w:r w:rsidR="00E90C8E">
        <w:t xml:space="preserve"> </w:t>
      </w:r>
      <w:r w:rsidRPr="005A29C0">
        <w:t>…</w:t>
      </w:r>
      <w:r w:rsidR="00E90C8E">
        <w:t xml:space="preserve"> </w:t>
      </w:r>
      <w:r w:rsidR="00C4788C">
        <w:t xml:space="preserve">in </w:t>
      </w:r>
      <w:r w:rsidRPr="005A29C0">
        <w:t>terms of the development of the project, project management,</w:t>
      </w:r>
      <w:r w:rsidR="00B37D72">
        <w:t xml:space="preserve"> and understanding for instance </w:t>
      </w:r>
      <w:r w:rsidRPr="005A29C0">
        <w:t xml:space="preserve">a nitrogen fertiliser plant, </w:t>
      </w:r>
      <w:proofErr w:type="gramStart"/>
      <w:r w:rsidRPr="005A29C0">
        <w:t>it’s</w:t>
      </w:r>
      <w:proofErr w:type="gramEnd"/>
      <w:r w:rsidRPr="005A29C0">
        <w:t xml:space="preserve"> a very complex chemical engineering project. I feel that what I am today and what I became, </w:t>
      </w:r>
      <w:proofErr w:type="gramStart"/>
      <w:r w:rsidRPr="005A29C0">
        <w:t>as a result</w:t>
      </w:r>
      <w:proofErr w:type="gramEnd"/>
      <w:r w:rsidRPr="005A29C0">
        <w:t xml:space="preserve"> of my experience and evolution in the department as an engineer in the government was a product of that experience in Australia.</w:t>
      </w:r>
    </w:p>
    <w:p w14:paraId="5771ED34" w14:textId="36C0C649" w:rsidR="00377B57" w:rsidRPr="002D01EB" w:rsidRDefault="00377B57">
      <w:pPr>
        <w:pStyle w:val="BodyCopy"/>
      </w:pPr>
      <w:r w:rsidRPr="002D01EB">
        <w:t xml:space="preserve">The cases of </w:t>
      </w:r>
      <w:r w:rsidR="00BF50E8">
        <w:t xml:space="preserve">Dr </w:t>
      </w:r>
      <w:proofErr w:type="spellStart"/>
      <w:r w:rsidR="00BF50E8">
        <w:t>Wickramasuriya</w:t>
      </w:r>
      <w:proofErr w:type="spellEnd"/>
      <w:r w:rsidR="00BF50E8">
        <w:t xml:space="preserve"> </w:t>
      </w:r>
      <w:r w:rsidRPr="002D01EB">
        <w:t xml:space="preserve">and </w:t>
      </w:r>
      <w:r w:rsidR="00BF50E8">
        <w:t xml:space="preserve">Mr </w:t>
      </w:r>
      <w:proofErr w:type="spellStart"/>
      <w:r w:rsidR="00797276" w:rsidRPr="00797276">
        <w:t>Banunusinghage</w:t>
      </w:r>
      <w:proofErr w:type="spellEnd"/>
      <w:r w:rsidR="00797276" w:rsidRPr="00797276">
        <w:t xml:space="preserve"> </w:t>
      </w:r>
      <w:r w:rsidRPr="002D01EB">
        <w:t>highlight that the severe need for these skills meant that those who went back to work in universities were able to achieve enormous success in building new qualifications and training Sri Lankans in their own country with the skills they had learned while on scholarship.</w:t>
      </w:r>
    </w:p>
    <w:p w14:paraId="48A5B6E9" w14:textId="4DCB8DDC" w:rsidR="00377B57" w:rsidRPr="002D01EB" w:rsidRDefault="00E90C8E" w:rsidP="00873427">
      <w:pPr>
        <w:pStyle w:val="Heading2"/>
      </w:pPr>
      <w:bookmarkStart w:id="70" w:name="_Toc491074760"/>
      <w:bookmarkStart w:id="71" w:name="_Toc355289139"/>
      <w:r>
        <w:t>Key challenging factors</w:t>
      </w:r>
      <w:bookmarkEnd w:id="70"/>
      <w:r>
        <w:t xml:space="preserve"> </w:t>
      </w:r>
      <w:bookmarkEnd w:id="71"/>
    </w:p>
    <w:p w14:paraId="7AB884E6" w14:textId="22B30DE9" w:rsidR="00E90C8E" w:rsidRDefault="00E90C8E">
      <w:pPr>
        <w:pStyle w:val="BodyCopy"/>
      </w:pPr>
      <w:r>
        <w:t>Some alumni faced difficulties and challenges when trying to shape or contribute to achieving partner-countr</w:t>
      </w:r>
      <w:r w:rsidR="0079604A">
        <w:t>y</w:t>
      </w:r>
      <w:r>
        <w:t xml:space="preserve"> development goals.</w:t>
      </w:r>
    </w:p>
    <w:p w14:paraId="301985D9" w14:textId="0B49F9D1" w:rsidR="00BF50E8" w:rsidRDefault="00377B57">
      <w:pPr>
        <w:pStyle w:val="BodyCopy"/>
      </w:pPr>
      <w:r w:rsidRPr="002D01EB">
        <w:t xml:space="preserve">As mentioned in numerous parts of this report, the </w:t>
      </w:r>
      <w:r w:rsidRPr="00CD71A0">
        <w:t>Sri Lankan Civil War</w:t>
      </w:r>
      <w:r w:rsidRPr="002D01EB">
        <w:t xml:space="preserve"> </w:t>
      </w:r>
      <w:r w:rsidR="0079604A">
        <w:t>wa</w:t>
      </w:r>
      <w:r w:rsidRPr="002D01EB">
        <w:t xml:space="preserve">s one of the key </w:t>
      </w:r>
      <w:r w:rsidR="0079604A">
        <w:t xml:space="preserve">challenging factors in </w:t>
      </w:r>
      <w:r w:rsidRPr="002D01EB">
        <w:t>obstruct</w:t>
      </w:r>
      <w:r w:rsidR="0079604A">
        <w:t>ing</w:t>
      </w:r>
      <w:r w:rsidRPr="002D01EB">
        <w:t xml:space="preserve"> alumni in the </w:t>
      </w:r>
      <w:r w:rsidR="00EE42FA">
        <w:t>Case Study</w:t>
      </w:r>
      <w:r w:rsidR="0079604A">
        <w:t xml:space="preserve"> </w:t>
      </w:r>
      <w:r w:rsidRPr="002D01EB">
        <w:t xml:space="preserve">cohort </w:t>
      </w:r>
      <w:r w:rsidR="0079604A">
        <w:t>f</w:t>
      </w:r>
      <w:r w:rsidRPr="002D01EB">
        <w:t>rom making further contributions to development. Th</w:t>
      </w:r>
      <w:r w:rsidR="0079604A">
        <w:t>e</w:t>
      </w:r>
      <w:r w:rsidRPr="002D01EB">
        <w:t xml:space="preserve"> conflict </w:t>
      </w:r>
      <w:r w:rsidR="0079604A">
        <w:t>continued for</w:t>
      </w:r>
      <w:r w:rsidR="0079604A" w:rsidRPr="002D01EB">
        <w:t xml:space="preserve"> </w:t>
      </w:r>
      <w:r w:rsidRPr="002D01EB">
        <w:t xml:space="preserve">the time that many of the alumni were on scholarship, and did not cease until 2009. Three decades of civil war clearly </w:t>
      </w:r>
      <w:proofErr w:type="gramStart"/>
      <w:r w:rsidRPr="002D01EB">
        <w:t>impacted on</w:t>
      </w:r>
      <w:proofErr w:type="gramEnd"/>
      <w:r w:rsidRPr="002D01EB">
        <w:t xml:space="preserve"> the development of the country and the opportunities for some alumni to develop a career in Sri Lanka. Those most </w:t>
      </w:r>
      <w:proofErr w:type="gramStart"/>
      <w:r w:rsidRPr="002D01EB">
        <w:t>impacted</w:t>
      </w:r>
      <w:proofErr w:type="gramEnd"/>
      <w:r w:rsidRPr="002D01EB">
        <w:t xml:space="preserve"> </w:t>
      </w:r>
      <w:r w:rsidR="00BF50E8">
        <w:t xml:space="preserve">were the </w:t>
      </w:r>
      <w:r w:rsidR="00520D31">
        <w:t xml:space="preserve">Sri Lankan </w:t>
      </w:r>
      <w:r w:rsidR="00BF50E8">
        <w:t>Tamil alumnae</w:t>
      </w:r>
      <w:r w:rsidRPr="002D01EB">
        <w:t xml:space="preserve">, </w:t>
      </w:r>
      <w:r w:rsidR="00BF50E8" w:rsidRPr="00CD71A0">
        <w:rPr>
          <w:b/>
        </w:rPr>
        <w:t>Ms</w:t>
      </w:r>
      <w:r w:rsidR="0079604A">
        <w:t xml:space="preserve"> </w:t>
      </w:r>
      <w:proofErr w:type="spellStart"/>
      <w:r w:rsidRPr="005A29C0">
        <w:rPr>
          <w:b/>
        </w:rPr>
        <w:t>Selvi</w:t>
      </w:r>
      <w:proofErr w:type="spellEnd"/>
      <w:r w:rsidRPr="005A29C0">
        <w:rPr>
          <w:b/>
        </w:rPr>
        <w:t xml:space="preserve"> </w:t>
      </w:r>
      <w:proofErr w:type="spellStart"/>
      <w:r w:rsidRPr="005A29C0">
        <w:rPr>
          <w:b/>
        </w:rPr>
        <w:t>Jay</w:t>
      </w:r>
      <w:r w:rsidR="007811A5">
        <w:rPr>
          <w:b/>
        </w:rPr>
        <w:t>a</w:t>
      </w:r>
      <w:r w:rsidRPr="005A29C0">
        <w:rPr>
          <w:b/>
        </w:rPr>
        <w:t>ganesh</w:t>
      </w:r>
      <w:proofErr w:type="spellEnd"/>
      <w:r w:rsidRPr="002D01EB">
        <w:t xml:space="preserve"> and </w:t>
      </w:r>
      <w:r w:rsidR="00BF50E8" w:rsidRPr="00BF50E8">
        <w:rPr>
          <w:b/>
        </w:rPr>
        <w:t xml:space="preserve">Dr </w:t>
      </w:r>
      <w:proofErr w:type="spellStart"/>
      <w:r w:rsidRPr="00BF50E8">
        <w:rPr>
          <w:b/>
        </w:rPr>
        <w:t>Nalini</w:t>
      </w:r>
      <w:proofErr w:type="spellEnd"/>
      <w:r w:rsidRPr="002D01EB">
        <w:t xml:space="preserve">. </w:t>
      </w:r>
    </w:p>
    <w:p w14:paraId="36A485CD" w14:textId="437ABA20" w:rsidR="00377B57" w:rsidRPr="002D01EB" w:rsidRDefault="00377B57">
      <w:pPr>
        <w:pStyle w:val="BodyCopy"/>
      </w:pPr>
      <w:r w:rsidRPr="002D01EB">
        <w:t xml:space="preserve">Neither </w:t>
      </w:r>
      <w:r w:rsidR="00BF50E8">
        <w:t xml:space="preserve">of these alumnae </w:t>
      </w:r>
      <w:r w:rsidRPr="002D01EB">
        <w:t xml:space="preserve">ever returned to Sri Lanka </w:t>
      </w:r>
      <w:r w:rsidR="00316D2B">
        <w:t xml:space="preserve">while </w:t>
      </w:r>
      <w:r w:rsidR="0079604A">
        <w:t>on award.</w:t>
      </w:r>
      <w:r w:rsidRPr="002D01EB">
        <w:t xml:space="preserve"> The</w:t>
      </w:r>
      <w:r w:rsidR="00BF50E8">
        <w:t>y</w:t>
      </w:r>
      <w:r w:rsidRPr="002D01EB">
        <w:t xml:space="preserve"> followed the path of many </w:t>
      </w:r>
      <w:r w:rsidR="00520D31">
        <w:t xml:space="preserve">Sri Lankan </w:t>
      </w:r>
      <w:r w:rsidRPr="002D01EB">
        <w:t xml:space="preserve">Tamil people of their generation who left Sri Lanka during the conflict. </w:t>
      </w:r>
      <w:r w:rsidR="00C4788C">
        <w:t>For them, it</w:t>
      </w:r>
      <w:r w:rsidRPr="002D01EB">
        <w:t xml:space="preserve"> involved travelling to Singapore </w:t>
      </w:r>
      <w:r w:rsidR="0032540B">
        <w:t>after</w:t>
      </w:r>
      <w:r w:rsidR="0032540B" w:rsidRPr="002D01EB">
        <w:t xml:space="preserve"> </w:t>
      </w:r>
      <w:r w:rsidRPr="002D01EB">
        <w:t xml:space="preserve">their </w:t>
      </w:r>
      <w:r w:rsidR="00C4788C">
        <w:t xml:space="preserve">Australian </w:t>
      </w:r>
      <w:r w:rsidRPr="002D01EB">
        <w:t>scholarship, gaining a visa from the country’s Economic Development Board, finding a job and remaining there before eventually travelling back to Australia (or in the case of other alumni from this cohort, the U</w:t>
      </w:r>
      <w:r w:rsidR="005F5011">
        <w:t xml:space="preserve">nited Kingdom, the United States or </w:t>
      </w:r>
      <w:r w:rsidRPr="002D01EB">
        <w:t>Canada) to gain permanent residency. For the</w:t>
      </w:r>
      <w:r w:rsidR="00952C0B">
        <w:t>se</w:t>
      </w:r>
      <w:r w:rsidRPr="002D01EB">
        <w:t xml:space="preserve"> two </w:t>
      </w:r>
      <w:r w:rsidR="00520D31">
        <w:t xml:space="preserve">Sri Lankan </w:t>
      </w:r>
      <w:r w:rsidRPr="002D01EB">
        <w:t>Tamil alumnae</w:t>
      </w:r>
      <w:r w:rsidR="001D7A41">
        <w:t>, the opportunities</w:t>
      </w:r>
      <w:r w:rsidRPr="002D01EB">
        <w:t xml:space="preserve"> to contribute to the development of their country w</w:t>
      </w:r>
      <w:r w:rsidR="001D7A41">
        <w:t>ere</w:t>
      </w:r>
      <w:r w:rsidRPr="002D01EB">
        <w:t xml:space="preserve"> significantly restricted (if not made impossible) </w:t>
      </w:r>
      <w:proofErr w:type="gramStart"/>
      <w:r w:rsidRPr="002D01EB">
        <w:t>as a result</w:t>
      </w:r>
      <w:proofErr w:type="gramEnd"/>
      <w:r w:rsidRPr="002D01EB">
        <w:t xml:space="preserve"> of the </w:t>
      </w:r>
      <w:r w:rsidR="00520D31">
        <w:t>C</w:t>
      </w:r>
      <w:r w:rsidRPr="002D01EB">
        <w:t xml:space="preserve">ivil </w:t>
      </w:r>
      <w:r w:rsidR="00520D31">
        <w:t>W</w:t>
      </w:r>
      <w:r w:rsidRPr="002D01EB">
        <w:t>ar.</w:t>
      </w:r>
    </w:p>
    <w:p w14:paraId="60ADE2C9" w14:textId="5A5433F4" w:rsidR="0074140C" w:rsidRPr="00557C3A" w:rsidRDefault="0074140C" w:rsidP="00557C3A">
      <w:pPr>
        <w:pStyle w:val="Heading1"/>
      </w:pPr>
      <w:bookmarkStart w:id="72" w:name="_Toc355289140"/>
      <w:bookmarkStart w:id="73" w:name="_Toc491074761"/>
      <w:r w:rsidRPr="00557C3A">
        <w:t xml:space="preserve">Economic and </w:t>
      </w:r>
      <w:r w:rsidR="001D277B">
        <w:t>P</w:t>
      </w:r>
      <w:r w:rsidR="001D277B" w:rsidRPr="00557C3A">
        <w:t xml:space="preserve">ublic </w:t>
      </w:r>
      <w:r w:rsidR="001D277B">
        <w:t>D</w:t>
      </w:r>
      <w:r w:rsidR="001D277B" w:rsidRPr="00557C3A">
        <w:t xml:space="preserve">iplomacy </w:t>
      </w:r>
      <w:bookmarkEnd w:id="56"/>
      <w:bookmarkEnd w:id="72"/>
      <w:r w:rsidR="001D277B">
        <w:t>O</w:t>
      </w:r>
      <w:r w:rsidR="001D277B" w:rsidRPr="00557C3A">
        <w:t>utcomes</w:t>
      </w:r>
      <w:bookmarkEnd w:id="73"/>
    </w:p>
    <w:p w14:paraId="09E226A5" w14:textId="5DC48065" w:rsidR="006C3473" w:rsidRDefault="007C152B" w:rsidP="00E03EA5">
      <w:pPr>
        <w:pStyle w:val="Heading2NoNumbering"/>
      </w:pPr>
      <w:bookmarkStart w:id="74" w:name="_Toc476244219"/>
      <w:bookmarkStart w:id="75" w:name="_Toc476248625"/>
      <w:bookmarkStart w:id="76" w:name="_Toc355289141"/>
      <w:bookmarkStart w:id="77" w:name="_Toc491074762"/>
      <w:bookmarkStart w:id="78" w:name="_Toc476169150"/>
      <w:r w:rsidRPr="00CD1D94">
        <w:t>Summary findings</w:t>
      </w:r>
      <w:bookmarkEnd w:id="74"/>
      <w:bookmarkEnd w:id="75"/>
      <w:bookmarkEnd w:id="76"/>
      <w:bookmarkEnd w:id="77"/>
    </w:p>
    <w:p w14:paraId="21BDC84F" w14:textId="180F8F76" w:rsidR="005F5011" w:rsidRDefault="005F5011">
      <w:pPr>
        <w:pStyle w:val="BodyCopy"/>
      </w:pPr>
      <w:r w:rsidRPr="00935119">
        <w:t>Despite a</w:t>
      </w:r>
      <w:r>
        <w:t xml:space="preserve"> desire </w:t>
      </w:r>
      <w:r w:rsidRPr="00935119">
        <w:t xml:space="preserve">to remain connected, alumni from Sri </w:t>
      </w:r>
      <w:proofErr w:type="gramStart"/>
      <w:r w:rsidRPr="00935119">
        <w:t>Lanka</w:t>
      </w:r>
      <w:proofErr w:type="gramEnd"/>
      <w:r w:rsidRPr="00935119">
        <w:t xml:space="preserve"> in this </w:t>
      </w:r>
      <w:r w:rsidR="00EE42FA">
        <w:t>Case Study</w:t>
      </w:r>
      <w:r w:rsidRPr="00935119">
        <w:t xml:space="preserve"> generally </w:t>
      </w:r>
      <w:r w:rsidRPr="00407D4C">
        <w:rPr>
          <w:b/>
        </w:rPr>
        <w:t>did not have strong ongoing links</w:t>
      </w:r>
      <w:r w:rsidRPr="00935119">
        <w:t xml:space="preserve"> or networks with Australia. However, there was one good example of an alumnus who is now </w:t>
      </w:r>
      <w:r>
        <w:t xml:space="preserve">back in Australia, and from </w:t>
      </w:r>
      <w:r w:rsidRPr="00935119">
        <w:t xml:space="preserve">Australia </w:t>
      </w:r>
      <w:r>
        <w:t xml:space="preserve">has </w:t>
      </w:r>
      <w:r w:rsidRPr="00935119">
        <w:t xml:space="preserve">developed </w:t>
      </w:r>
      <w:r w:rsidR="00CB3353">
        <w:t>links</w:t>
      </w:r>
      <w:r w:rsidR="00CB3353" w:rsidRPr="00935119">
        <w:t xml:space="preserve"> </w:t>
      </w:r>
      <w:r w:rsidRPr="00935119">
        <w:t xml:space="preserve">and a memorandum of understanding between an Australian </w:t>
      </w:r>
      <w:r w:rsidR="00C5745F">
        <w:t xml:space="preserve">university </w:t>
      </w:r>
      <w:r w:rsidRPr="00935119">
        <w:t xml:space="preserve">and a Sri Lankan university. </w:t>
      </w:r>
    </w:p>
    <w:p w14:paraId="09DDA28D" w14:textId="2510DDB9" w:rsidR="005F5011" w:rsidRPr="00CD71A0" w:rsidRDefault="005F5011">
      <w:pPr>
        <w:pStyle w:val="Bullet"/>
        <w:rPr>
          <w:b/>
        </w:rPr>
      </w:pPr>
      <w:r w:rsidRPr="00CD71A0">
        <w:rPr>
          <w:b/>
        </w:rPr>
        <w:t>Key enabling factors</w:t>
      </w:r>
    </w:p>
    <w:p w14:paraId="64666343" w14:textId="77777777" w:rsidR="005F5011" w:rsidRPr="00340E1A" w:rsidRDefault="005F5011">
      <w:pPr>
        <w:pStyle w:val="BodyCopy"/>
      </w:pPr>
      <w:r w:rsidRPr="00340E1A">
        <w:t>Factors that enabled alumni to maintain or broaden networks or partnerships were:</w:t>
      </w:r>
    </w:p>
    <w:p w14:paraId="6C993DB2" w14:textId="2D94CACA" w:rsidR="005F5011" w:rsidRPr="00935119" w:rsidRDefault="00C5745F" w:rsidP="00CD71A0">
      <w:pPr>
        <w:pStyle w:val="Bullet"/>
      </w:pPr>
      <w:r>
        <w:t>•</w:t>
      </w:r>
      <w:r>
        <w:tab/>
      </w:r>
      <w:r w:rsidR="005F5011" w:rsidRPr="00935119">
        <w:t>Australian university alumni associations maintaining connection through newsletters and emails</w:t>
      </w:r>
    </w:p>
    <w:p w14:paraId="4DE0C143" w14:textId="40346B58" w:rsidR="005F5011" w:rsidRPr="00935119" w:rsidRDefault="00C5745F">
      <w:pPr>
        <w:pStyle w:val="Bullet"/>
      </w:pPr>
      <w:r>
        <w:t>•</w:t>
      </w:r>
      <w:r>
        <w:tab/>
      </w:r>
      <w:proofErr w:type="gramStart"/>
      <w:r>
        <w:t>f</w:t>
      </w:r>
      <w:r w:rsidR="005F5011" w:rsidRPr="00935119">
        <w:t>riendships</w:t>
      </w:r>
      <w:proofErr w:type="gramEnd"/>
      <w:r w:rsidR="005F5011" w:rsidRPr="00935119">
        <w:t xml:space="preserve"> built with others in the Sri Lankan community while in Australia.</w:t>
      </w:r>
    </w:p>
    <w:p w14:paraId="238545AC" w14:textId="1C2C349F" w:rsidR="00C5745F" w:rsidRPr="00CD71A0" w:rsidRDefault="00C5745F">
      <w:pPr>
        <w:pStyle w:val="BodyCopy"/>
        <w:rPr>
          <w:b/>
        </w:rPr>
      </w:pPr>
      <w:r w:rsidRPr="00CD71A0">
        <w:rPr>
          <w:b/>
        </w:rPr>
        <w:t>Key challenging factors</w:t>
      </w:r>
    </w:p>
    <w:p w14:paraId="4262FAE3" w14:textId="4588CAF0" w:rsidR="005F5011" w:rsidRPr="00CD71A0" w:rsidRDefault="00C5745F">
      <w:pPr>
        <w:pStyle w:val="BodyCopy"/>
      </w:pPr>
      <w:r w:rsidRPr="00CD71A0">
        <w:t>Factors that c</w:t>
      </w:r>
      <w:r w:rsidR="005F5011" w:rsidRPr="00CD71A0">
        <w:t>hallenge</w:t>
      </w:r>
      <w:r w:rsidRPr="00CD71A0">
        <w:t>d alumni in maintaining or broadenin</w:t>
      </w:r>
      <w:r>
        <w:t>g</w:t>
      </w:r>
      <w:r w:rsidRPr="00CD71A0">
        <w:t xml:space="preserve"> networks or partnerships were:</w:t>
      </w:r>
    </w:p>
    <w:p w14:paraId="6A3F9E3E" w14:textId="73B68E31" w:rsidR="005F5011" w:rsidRPr="00C5745F" w:rsidRDefault="00C5745F">
      <w:pPr>
        <w:pStyle w:val="Bullet"/>
      </w:pPr>
      <w:r>
        <w:t>•</w:t>
      </w:r>
      <w:r>
        <w:tab/>
        <w:t>s</w:t>
      </w:r>
      <w:r w:rsidR="005F5011" w:rsidRPr="00C5745F">
        <w:t xml:space="preserve">ustaining interest in partnerships – especially within universities. The perception that without funding attached, ongoing partnerships </w:t>
      </w:r>
      <w:r>
        <w:t>we</w:t>
      </w:r>
      <w:r w:rsidR="005F5011" w:rsidRPr="00C5745F">
        <w:t>re hard to establish with Australia</w:t>
      </w:r>
    </w:p>
    <w:p w14:paraId="25A6B12D" w14:textId="29BF63B3" w:rsidR="005F5011" w:rsidRPr="00C5745F" w:rsidRDefault="00C5745F">
      <w:pPr>
        <w:pStyle w:val="Bullet"/>
      </w:pPr>
      <w:r>
        <w:t>•</w:t>
      </w:r>
      <w:r>
        <w:tab/>
      </w:r>
      <w:proofErr w:type="gramStart"/>
      <w:r>
        <w:t>t</w:t>
      </w:r>
      <w:r w:rsidR="005F5011" w:rsidRPr="00C5745F">
        <w:t>he</w:t>
      </w:r>
      <w:proofErr w:type="gramEnd"/>
      <w:r w:rsidR="005F5011" w:rsidRPr="00C5745F">
        <w:t xml:space="preserve"> impact of the Sri Lankan Civil War</w:t>
      </w:r>
      <w:r>
        <w:t xml:space="preserve"> –</w:t>
      </w:r>
      <w:r w:rsidR="005F5011" w:rsidRPr="00C5745F">
        <w:t xml:space="preserve"> </w:t>
      </w:r>
      <w:r>
        <w:t>t</w:t>
      </w:r>
      <w:r w:rsidR="005F5011" w:rsidRPr="00C5745F">
        <w:t>his conflict prevented some alumni from returning home.</w:t>
      </w:r>
    </w:p>
    <w:p w14:paraId="567E8C44" w14:textId="56E77A3A" w:rsidR="005F5011" w:rsidRPr="005F5011" w:rsidRDefault="00C5745F" w:rsidP="00873427">
      <w:pPr>
        <w:pStyle w:val="Heading2"/>
      </w:pPr>
      <w:bookmarkStart w:id="79" w:name="_Toc491074763"/>
      <w:r>
        <w:t>Background</w:t>
      </w:r>
      <w:bookmarkEnd w:id="79"/>
    </w:p>
    <w:p w14:paraId="685A2F6D" w14:textId="27FF6621" w:rsidR="002D2D67" w:rsidRPr="00935119" w:rsidRDefault="002D2D67">
      <w:pPr>
        <w:pStyle w:val="BodyCopy"/>
      </w:pPr>
      <w:r w:rsidRPr="00935119">
        <w:t xml:space="preserve">Chapter 5 provides evidence to answer research question 2 of this </w:t>
      </w:r>
      <w:r w:rsidR="00EE42FA">
        <w:t>Case Study</w:t>
      </w:r>
      <w:r w:rsidRPr="00935119">
        <w:t xml:space="preserve">: ‘How are Australia Awards contributing to Australia’s economic and public diplomacy outcomes?’ This question relates to the following long-term outcomes of the </w:t>
      </w:r>
      <w:r w:rsidR="00AE2C5E">
        <w:t>Global Strategy</w:t>
      </w:r>
      <w:r w:rsidRPr="00935119">
        <w:t xml:space="preserve">, namely: </w:t>
      </w:r>
    </w:p>
    <w:p w14:paraId="66DA51B8" w14:textId="38186614" w:rsidR="002D2D67" w:rsidRPr="00830783" w:rsidRDefault="00830783">
      <w:pPr>
        <w:pStyle w:val="Bullet"/>
      </w:pPr>
      <w:r>
        <w:t>•</w:t>
      </w:r>
      <w:r>
        <w:tab/>
      </w:r>
      <w:proofErr w:type="gramStart"/>
      <w:r w:rsidR="00C5745F" w:rsidRPr="00830783">
        <w:t>alumni</w:t>
      </w:r>
      <w:proofErr w:type="gramEnd"/>
      <w:r w:rsidR="00C5745F" w:rsidRPr="00830783">
        <w:t xml:space="preserve"> </w:t>
      </w:r>
      <w:r w:rsidR="002D2D67" w:rsidRPr="00830783">
        <w:t>are contributing to cooperation between Australia and partner countries</w:t>
      </w:r>
    </w:p>
    <w:p w14:paraId="607DF9FA" w14:textId="1B10DE1E" w:rsidR="002D2D67" w:rsidRPr="00830783" w:rsidRDefault="00830783">
      <w:pPr>
        <w:pStyle w:val="Bullet"/>
      </w:pPr>
      <w:r>
        <w:t>•</w:t>
      </w:r>
      <w:r>
        <w:tab/>
      </w:r>
      <w:proofErr w:type="gramStart"/>
      <w:r w:rsidR="00C5745F" w:rsidRPr="00830783">
        <w:t>effective</w:t>
      </w:r>
      <w:proofErr w:type="gramEnd"/>
      <w:r w:rsidR="002D2D67" w:rsidRPr="00830783">
        <w:t>, mutually advantageous partnerships between institutions and businesses in Australia and partnerships.</w:t>
      </w:r>
    </w:p>
    <w:p w14:paraId="5BEBC881" w14:textId="0BFDC5AD" w:rsidR="002D2D67" w:rsidRPr="00935119" w:rsidRDefault="002D2D67">
      <w:pPr>
        <w:pStyle w:val="BodyCopy"/>
      </w:pPr>
      <w:r w:rsidRPr="00935119">
        <w:t xml:space="preserve">The interviews for this </w:t>
      </w:r>
      <w:r w:rsidR="00EE42FA">
        <w:t>Case Study</w:t>
      </w:r>
      <w:r w:rsidR="009270C7" w:rsidRPr="00935119">
        <w:t xml:space="preserve"> </w:t>
      </w:r>
      <w:r w:rsidRPr="00935119">
        <w:t xml:space="preserve">identified that all alumni </w:t>
      </w:r>
      <w:r w:rsidR="00C4788C">
        <w:t>interviewed</w:t>
      </w:r>
      <w:r w:rsidRPr="00935119">
        <w:t xml:space="preserve"> developed informal links whil</w:t>
      </w:r>
      <w:r w:rsidR="009270C7">
        <w:t>e</w:t>
      </w:r>
      <w:r w:rsidRPr="00935119">
        <w:t xml:space="preserve"> in Australia. In particular</w:t>
      </w:r>
      <w:r w:rsidR="008B1E20">
        <w:t>,</w:t>
      </w:r>
      <w:r w:rsidRPr="00935119">
        <w:t xml:space="preserve"> many alumni reported linking with and/or finding a sense of community through diaspora Sri Lankan and Sri Lankan</w:t>
      </w:r>
      <w:r w:rsidR="00520D31">
        <w:t xml:space="preserve"> Tamil</w:t>
      </w:r>
      <w:r w:rsidRPr="00935119">
        <w:t xml:space="preserve"> communities in Australia</w:t>
      </w:r>
      <w:r w:rsidR="009270C7">
        <w:t>,</w:t>
      </w:r>
      <w:r w:rsidRPr="00935119">
        <w:t xml:space="preserve"> which played a significant role in integrating into student li</w:t>
      </w:r>
      <w:r w:rsidR="009270C7">
        <w:t>fe</w:t>
      </w:r>
      <w:r w:rsidRPr="00935119">
        <w:t xml:space="preserve"> in Australia. </w:t>
      </w:r>
    </w:p>
    <w:p w14:paraId="7F77F126" w14:textId="57E2DC08" w:rsidR="002D2D67" w:rsidRPr="00935119" w:rsidRDefault="00C4788C">
      <w:pPr>
        <w:pStyle w:val="BodyCopy"/>
      </w:pPr>
      <w:r>
        <w:t>However, there were</w:t>
      </w:r>
      <w:r w:rsidR="002D2D67" w:rsidRPr="00935119">
        <w:t xml:space="preserve"> </w:t>
      </w:r>
      <w:r w:rsidR="00B85322">
        <w:t xml:space="preserve">a </w:t>
      </w:r>
      <w:r w:rsidR="002D2D67" w:rsidRPr="00935119">
        <w:t>few examples of enduring professional links with Australians or Australian organisations</w:t>
      </w:r>
      <w:r w:rsidR="00B85322">
        <w:t xml:space="preserve"> that were</w:t>
      </w:r>
      <w:r w:rsidR="002D2D67" w:rsidRPr="00935119">
        <w:t xml:space="preserve"> apparent from the interviews.</w:t>
      </w:r>
    </w:p>
    <w:p w14:paraId="376B3B69" w14:textId="2E9DF364" w:rsidR="002D2D67" w:rsidRPr="00935119" w:rsidRDefault="002D2D67">
      <w:pPr>
        <w:pStyle w:val="BodyCopy"/>
      </w:pPr>
      <w:r w:rsidRPr="00935119">
        <w:t xml:space="preserve">These findings </w:t>
      </w:r>
      <w:r w:rsidR="00B85322">
        <w:t>we</w:t>
      </w:r>
      <w:r w:rsidR="00B85322" w:rsidRPr="00935119">
        <w:t xml:space="preserve">re </w:t>
      </w:r>
      <w:r w:rsidRPr="00935119">
        <w:t>similar to the outcomes identified in a 2015 study</w:t>
      </w:r>
      <w:r w:rsidR="00B85322" w:rsidRPr="00B85322">
        <w:t xml:space="preserve"> </w:t>
      </w:r>
      <w:r w:rsidR="00B85322" w:rsidRPr="00935119">
        <w:t>on recently returned Australia Awards alumni</w:t>
      </w:r>
      <w:r w:rsidR="00B85322">
        <w:t>.</w:t>
      </w:r>
      <w:r w:rsidRPr="00B37D72">
        <w:rPr>
          <w:rStyle w:val="FootnoteReference"/>
        </w:rPr>
        <w:footnoteReference w:id="11"/>
      </w:r>
      <w:r w:rsidRPr="00935119">
        <w:t xml:space="preserve"> The 2015 study found limited evidence of ongoing professional networks between alumni and Australians or Australian organisations. Referencing this earlier study, one </w:t>
      </w:r>
      <w:r w:rsidR="00B06B23">
        <w:t>participant</w:t>
      </w:r>
      <w:r w:rsidRPr="00935119">
        <w:t xml:space="preserve"> who previously managed the </w:t>
      </w:r>
      <w:r w:rsidR="001F1006">
        <w:t xml:space="preserve">Australia Awards </w:t>
      </w:r>
      <w:r w:rsidRPr="00935119">
        <w:t xml:space="preserve">noted that this outcome was not necessarily expected: </w:t>
      </w:r>
      <w:r w:rsidR="00552C2E">
        <w:t>‘</w:t>
      </w:r>
      <w:r w:rsidRPr="00935119">
        <w:t>the [2015] study suggested that most Sri Lankans didn’t maintain many contacts in Australia once they came home. They seemed to lose contact with Australia. For us</w:t>
      </w:r>
      <w:r w:rsidR="008B1E20">
        <w:t>,</w:t>
      </w:r>
      <w:r w:rsidRPr="00935119">
        <w:t xml:space="preserve"> at the </w:t>
      </w:r>
      <w:r w:rsidR="00316D2B">
        <w:t xml:space="preserve">Australian </w:t>
      </w:r>
      <w:r w:rsidRPr="00935119">
        <w:t>High Commission</w:t>
      </w:r>
      <w:r w:rsidR="008B1E20">
        <w:t>,</w:t>
      </w:r>
      <w:r w:rsidRPr="00935119">
        <w:t xml:space="preserve"> this was a surprise</w:t>
      </w:r>
      <w:r w:rsidR="00516BCC">
        <w:t>’</w:t>
      </w:r>
      <w:r w:rsidRPr="00935119">
        <w:t>.</w:t>
      </w:r>
    </w:p>
    <w:p w14:paraId="27D307AF" w14:textId="21952E7A" w:rsidR="002D2D67" w:rsidRPr="00935119" w:rsidRDefault="002D2D67">
      <w:pPr>
        <w:pStyle w:val="BodyCopy"/>
      </w:pPr>
      <w:r w:rsidRPr="00935119">
        <w:t>This chapter examines the outcomes and experiences of a number of the</w:t>
      </w:r>
      <w:r w:rsidR="00516BCC">
        <w:t xml:space="preserve"> </w:t>
      </w:r>
      <w:r w:rsidR="00EE42FA">
        <w:t>Case Study</w:t>
      </w:r>
      <w:r w:rsidRPr="00935119">
        <w:t xml:space="preserve"> alumni to provide insight into the factors that have </w:t>
      </w:r>
      <w:r w:rsidRPr="00825EBA">
        <w:rPr>
          <w:b/>
        </w:rPr>
        <w:t>enabled link</w:t>
      </w:r>
      <w:r w:rsidR="00936AB7">
        <w:rPr>
          <w:b/>
        </w:rPr>
        <w:t>age</w:t>
      </w:r>
      <w:r w:rsidRPr="00825EBA">
        <w:rPr>
          <w:b/>
        </w:rPr>
        <w:t>s</w:t>
      </w:r>
      <w:r w:rsidRPr="00935119">
        <w:t xml:space="preserve">, </w:t>
      </w:r>
      <w:r w:rsidR="00516BCC">
        <w:t xml:space="preserve">which </w:t>
      </w:r>
      <w:r w:rsidRPr="00935119">
        <w:t>offer</w:t>
      </w:r>
      <w:r w:rsidR="00516BCC">
        <w:t xml:space="preserve"> </w:t>
      </w:r>
      <w:r w:rsidRPr="00935119">
        <w:t xml:space="preserve">some examples of beneficial relationships that have been made; </w:t>
      </w:r>
      <w:proofErr w:type="gramStart"/>
      <w:r w:rsidRPr="00935119">
        <w:t>and also</w:t>
      </w:r>
      <w:proofErr w:type="gramEnd"/>
      <w:r w:rsidRPr="00935119">
        <w:t xml:space="preserve"> the </w:t>
      </w:r>
      <w:r w:rsidRPr="00825EBA">
        <w:rPr>
          <w:b/>
        </w:rPr>
        <w:t>challenges</w:t>
      </w:r>
      <w:r w:rsidRPr="00935119">
        <w:t xml:space="preserve"> experienced by alumni in developing or maintaining networks with Australia.</w:t>
      </w:r>
    </w:p>
    <w:p w14:paraId="65DA8490" w14:textId="77777777" w:rsidR="002D2D67" w:rsidRDefault="002D2D67" w:rsidP="00873427">
      <w:pPr>
        <w:pStyle w:val="Heading2"/>
      </w:pPr>
      <w:bookmarkStart w:id="80" w:name="_Toc476244220"/>
      <w:bookmarkStart w:id="81" w:name="_Toc476248626"/>
      <w:bookmarkStart w:id="82" w:name="_Toc476318385"/>
      <w:bookmarkStart w:id="83" w:name="_Toc355289142"/>
      <w:bookmarkStart w:id="84" w:name="_Toc491074764"/>
      <w:r w:rsidRPr="00935119">
        <w:t>Factors enabling alumni to develop networks and partnerships</w:t>
      </w:r>
      <w:bookmarkEnd w:id="80"/>
      <w:bookmarkEnd w:id="81"/>
      <w:bookmarkEnd w:id="82"/>
      <w:bookmarkEnd w:id="83"/>
      <w:bookmarkEnd w:id="84"/>
    </w:p>
    <w:p w14:paraId="75886A06" w14:textId="6277FC32" w:rsidR="008623C3" w:rsidRPr="00404AA7" w:rsidRDefault="008623C3" w:rsidP="00873427">
      <w:pPr>
        <w:pStyle w:val="Heading3"/>
      </w:pPr>
      <w:r>
        <w:t>Key enabling factors</w:t>
      </w:r>
    </w:p>
    <w:p w14:paraId="0B1C66CD" w14:textId="07906373" w:rsidR="002D2D67" w:rsidRPr="00AF654D" w:rsidRDefault="001D277B" w:rsidP="00AF654D">
      <w:pPr>
        <w:pStyle w:val="BodyCopy"/>
        <w:rPr>
          <w:b/>
        </w:rPr>
      </w:pPr>
      <w:bookmarkStart w:id="85" w:name="_Toc476244222"/>
      <w:bookmarkStart w:id="86" w:name="_Toc476248628"/>
      <w:bookmarkStart w:id="87" w:name="_Toc355289143"/>
      <w:r>
        <w:rPr>
          <w:b/>
        </w:rPr>
        <w:t>Australian institutions</w:t>
      </w:r>
      <w:r w:rsidRPr="00AF654D">
        <w:rPr>
          <w:b/>
        </w:rPr>
        <w:t xml:space="preserve"> </w:t>
      </w:r>
      <w:r w:rsidR="00BE7449" w:rsidRPr="00AF654D">
        <w:rPr>
          <w:b/>
        </w:rPr>
        <w:t xml:space="preserve">re-establishing or </w:t>
      </w:r>
      <w:r w:rsidR="002D2D67" w:rsidRPr="00AF654D">
        <w:rPr>
          <w:b/>
        </w:rPr>
        <w:t>maintaining contact with alumni</w:t>
      </w:r>
      <w:bookmarkEnd w:id="85"/>
      <w:bookmarkEnd w:id="86"/>
      <w:bookmarkEnd w:id="87"/>
    </w:p>
    <w:p w14:paraId="5BA07BD2" w14:textId="47448737" w:rsidR="002D2D67" w:rsidRPr="00935119" w:rsidRDefault="0088715F">
      <w:pPr>
        <w:pStyle w:val="BodyCopy"/>
      </w:pPr>
      <w:r>
        <w:t xml:space="preserve">Many </w:t>
      </w:r>
      <w:r w:rsidR="00EE42FA">
        <w:t>Case Study</w:t>
      </w:r>
      <w:r>
        <w:t xml:space="preserve"> alumni referred to </w:t>
      </w:r>
      <w:r w:rsidR="001D277B">
        <w:t>Australian institution</w:t>
      </w:r>
      <w:r w:rsidR="001D277B" w:rsidRPr="00935119">
        <w:t xml:space="preserve"> </w:t>
      </w:r>
      <w:r w:rsidR="002D2D67" w:rsidRPr="00935119">
        <w:t>alumni engagement as an example of the main way in which they maintain</w:t>
      </w:r>
      <w:r>
        <w:t>ed</w:t>
      </w:r>
      <w:r w:rsidR="002D2D67" w:rsidRPr="00935119">
        <w:t xml:space="preserve"> a connection with Australia. In many cases</w:t>
      </w:r>
      <w:r>
        <w:t>,</w:t>
      </w:r>
      <w:r w:rsidR="002D2D67" w:rsidRPr="00935119">
        <w:t xml:space="preserve"> the involvement with their former </w:t>
      </w:r>
      <w:r w:rsidR="001D277B">
        <w:t xml:space="preserve">Australian institution </w:t>
      </w:r>
      <w:r w:rsidR="00AA649B">
        <w:t>wa</w:t>
      </w:r>
      <w:r w:rsidR="002D2D67" w:rsidRPr="00935119">
        <w:t>s passive –</w:t>
      </w:r>
      <w:r w:rsidR="00AA649B">
        <w:t xml:space="preserve"> </w:t>
      </w:r>
      <w:r w:rsidR="002D2D67" w:rsidRPr="00935119">
        <w:t>most alumni mention</w:t>
      </w:r>
      <w:r w:rsidR="00AA649B">
        <w:t>ed</w:t>
      </w:r>
      <w:r w:rsidR="002D2D67" w:rsidRPr="00935119">
        <w:t xml:space="preserve"> that they receive newsletter</w:t>
      </w:r>
      <w:r w:rsidR="00AA649B">
        <w:t>s</w:t>
      </w:r>
      <w:r w:rsidR="002D2D67" w:rsidRPr="00935119">
        <w:t xml:space="preserve"> by mail or email occasionally. There was a sense from the interviews that this contact helped keep the alumni informed of what was going on (many noted that they actively read the news in the emails) but did not provide </w:t>
      </w:r>
      <w:r w:rsidR="00AA649B">
        <w:t xml:space="preserve">direct </w:t>
      </w:r>
      <w:r w:rsidR="002D2D67" w:rsidRPr="00935119">
        <w:t>opportunities for specific or personal links they could pursue.</w:t>
      </w:r>
    </w:p>
    <w:p w14:paraId="36BB0DB8" w14:textId="2B042285" w:rsidR="002D2D67" w:rsidRPr="00935119" w:rsidRDefault="002D2D67">
      <w:pPr>
        <w:pStyle w:val="BodyCopy"/>
      </w:pPr>
      <w:r w:rsidRPr="00935119">
        <w:t xml:space="preserve">Given that the majority of the </w:t>
      </w:r>
      <w:r w:rsidR="00EE42FA">
        <w:t>Case Study</w:t>
      </w:r>
      <w:r w:rsidR="00AA649B">
        <w:t xml:space="preserve"> </w:t>
      </w:r>
      <w:r w:rsidRPr="00935119">
        <w:t xml:space="preserve">cohort had completed their degree before electronic communication </w:t>
      </w:r>
      <w:r w:rsidR="00E24C66">
        <w:t>became</w:t>
      </w:r>
      <w:r w:rsidR="00E24C66" w:rsidRPr="00935119">
        <w:t xml:space="preserve"> </w:t>
      </w:r>
      <w:r w:rsidRPr="00935119">
        <w:t xml:space="preserve">the norm, some of the alumni had only reconnected with their </w:t>
      </w:r>
      <w:r w:rsidR="001D277B">
        <w:t>Australian institution</w:t>
      </w:r>
      <w:r w:rsidR="001D277B" w:rsidRPr="00935119">
        <w:t xml:space="preserve"> </w:t>
      </w:r>
      <w:r w:rsidRPr="00935119">
        <w:t xml:space="preserve">in recent years. These reconnections tended to </w:t>
      </w:r>
      <w:proofErr w:type="gramStart"/>
      <w:r w:rsidRPr="00935119">
        <w:t>be instigated</w:t>
      </w:r>
      <w:proofErr w:type="gramEnd"/>
      <w:r w:rsidRPr="00935119">
        <w:t xml:space="preserve"> by their alma mater in Australia. For example, </w:t>
      </w:r>
      <w:r w:rsidR="00AA649B" w:rsidRPr="00CD71A0">
        <w:rPr>
          <w:b/>
        </w:rPr>
        <w:t xml:space="preserve">Mr </w:t>
      </w:r>
      <w:r w:rsidRPr="00CD71A0">
        <w:rPr>
          <w:b/>
        </w:rPr>
        <w:t>T</w:t>
      </w:r>
      <w:r w:rsidR="001D7A41">
        <w:rPr>
          <w:b/>
        </w:rPr>
        <w:t>ennyson</w:t>
      </w:r>
      <w:r w:rsidRPr="00CD71A0">
        <w:rPr>
          <w:b/>
        </w:rPr>
        <w:t xml:space="preserve"> Rodrigo</w:t>
      </w:r>
      <w:r w:rsidRPr="00935119">
        <w:t xml:space="preserve"> was </w:t>
      </w:r>
      <w:r w:rsidR="00AA649B">
        <w:t>‘</w:t>
      </w:r>
      <w:r w:rsidRPr="00935119">
        <w:t>discovered through a very circuitous route</w:t>
      </w:r>
      <w:r w:rsidR="00AA649B">
        <w:t>’</w:t>
      </w:r>
      <w:r w:rsidRPr="00935119">
        <w:t xml:space="preserve"> by the </w:t>
      </w:r>
      <w:r w:rsidR="00316D2B">
        <w:t>UNSW</w:t>
      </w:r>
      <w:r w:rsidRPr="00935119">
        <w:t xml:space="preserve"> in 2010 </w:t>
      </w:r>
      <w:r w:rsidR="00AA649B">
        <w:t>when it was making preparations for the</w:t>
      </w:r>
      <w:r w:rsidRPr="00935119">
        <w:t xml:space="preserve"> 60th anniversary of the Colombo Plan. As </w:t>
      </w:r>
      <w:r w:rsidR="00AA649B">
        <w:t xml:space="preserve">Mr T Rodrigo </w:t>
      </w:r>
      <w:r w:rsidRPr="00935119">
        <w:t>note</w:t>
      </w:r>
      <w:r w:rsidR="00AA649B">
        <w:t>d</w:t>
      </w:r>
      <w:r w:rsidRPr="00935119">
        <w:t xml:space="preserve">, they found that </w:t>
      </w:r>
      <w:r w:rsidR="00AA649B">
        <w:t>‘</w:t>
      </w:r>
      <w:r w:rsidRPr="00935119">
        <w:t>I am still available, I am still alive</w:t>
      </w:r>
      <w:r w:rsidR="00BE7449">
        <w:t>!</w:t>
      </w:r>
      <w:r w:rsidRPr="00935119">
        <w:t xml:space="preserve"> Following this </w:t>
      </w:r>
      <w:r w:rsidR="00AA649B">
        <w:t>reconnection,</w:t>
      </w:r>
      <w:r w:rsidR="00AA649B" w:rsidRPr="00935119">
        <w:t xml:space="preserve"> </w:t>
      </w:r>
      <w:r w:rsidRPr="00935119">
        <w:t xml:space="preserve">Mr </w:t>
      </w:r>
      <w:r w:rsidR="007811A5">
        <w:t xml:space="preserve">T </w:t>
      </w:r>
      <w:r w:rsidRPr="00935119">
        <w:t xml:space="preserve">Rodrigo </w:t>
      </w:r>
      <w:proofErr w:type="gramStart"/>
      <w:r w:rsidRPr="00935119">
        <w:t>was invited</w:t>
      </w:r>
      <w:proofErr w:type="gramEnd"/>
      <w:r w:rsidRPr="00935119">
        <w:t xml:space="preserve"> to return to Sydney in 2010 for the anniversary celebrations, remarking that it was </w:t>
      </w:r>
      <w:r w:rsidR="00AA649B">
        <w:t>‘</w:t>
      </w:r>
      <w:r w:rsidRPr="00935119">
        <w:t>a renewal of everything</w:t>
      </w:r>
      <w:r w:rsidR="00AA649B">
        <w:t>’</w:t>
      </w:r>
      <w:r w:rsidRPr="00935119">
        <w:t xml:space="preserve">. </w:t>
      </w:r>
    </w:p>
    <w:p w14:paraId="410A0AEF" w14:textId="58AD247A" w:rsidR="002D2D67" w:rsidRPr="00AF654D" w:rsidRDefault="002D2D67" w:rsidP="00AF654D">
      <w:pPr>
        <w:pStyle w:val="BodyCopy"/>
        <w:rPr>
          <w:b/>
        </w:rPr>
      </w:pPr>
      <w:bookmarkStart w:id="88" w:name="_Toc355289144"/>
      <w:r w:rsidRPr="00AF654D">
        <w:rPr>
          <w:b/>
        </w:rPr>
        <w:t xml:space="preserve">Strong connections with </w:t>
      </w:r>
      <w:r w:rsidR="001D277B">
        <w:rPr>
          <w:b/>
        </w:rPr>
        <w:t>Australian institution</w:t>
      </w:r>
      <w:r w:rsidR="001D277B" w:rsidRPr="00AF654D">
        <w:rPr>
          <w:b/>
        </w:rPr>
        <w:t xml:space="preserve"> </w:t>
      </w:r>
      <w:r w:rsidRPr="00AF654D">
        <w:rPr>
          <w:b/>
        </w:rPr>
        <w:t>staff</w:t>
      </w:r>
      <w:bookmarkEnd w:id="88"/>
    </w:p>
    <w:p w14:paraId="39524A6B" w14:textId="264ED3F5" w:rsidR="002D2D67" w:rsidRPr="00935119" w:rsidRDefault="002D2D67">
      <w:pPr>
        <w:pStyle w:val="BodyCopy"/>
      </w:pPr>
      <w:r w:rsidRPr="00935119">
        <w:t xml:space="preserve">A number of alumni remarked </w:t>
      </w:r>
      <w:r w:rsidR="00BE7449">
        <w:t>positively on</w:t>
      </w:r>
      <w:r w:rsidRPr="00935119">
        <w:t xml:space="preserve"> their relationship</w:t>
      </w:r>
      <w:r w:rsidR="00AA649B">
        <w:t>s</w:t>
      </w:r>
      <w:r w:rsidRPr="00935119">
        <w:t xml:space="preserve"> with supervisors and lecturers</w:t>
      </w:r>
      <w:r w:rsidR="00C4788C">
        <w:t xml:space="preserve"> developed in Australia during their scholarship</w:t>
      </w:r>
      <w:r w:rsidRPr="00935119">
        <w:t xml:space="preserve">. Although not all links </w:t>
      </w:r>
      <w:proofErr w:type="gramStart"/>
      <w:r w:rsidRPr="00935119">
        <w:t>were sustained</w:t>
      </w:r>
      <w:proofErr w:type="gramEnd"/>
      <w:r w:rsidRPr="00935119">
        <w:t xml:space="preserve">, for some alumni these </w:t>
      </w:r>
      <w:r w:rsidR="00AA649B">
        <w:t>are</w:t>
      </w:r>
      <w:r w:rsidRPr="00935119">
        <w:t xml:space="preserve"> ongoing. </w:t>
      </w:r>
      <w:proofErr w:type="gramStart"/>
      <w:r w:rsidR="002E4D62">
        <w:rPr>
          <w:b/>
        </w:rPr>
        <w:t>D</w:t>
      </w:r>
      <w:r w:rsidR="00AA649B" w:rsidRPr="00CD71A0">
        <w:rPr>
          <w:b/>
        </w:rPr>
        <w:t xml:space="preserve">r </w:t>
      </w:r>
      <w:proofErr w:type="spellStart"/>
      <w:r w:rsidRPr="00404AA7">
        <w:rPr>
          <w:b/>
        </w:rPr>
        <w:t>Sarath</w:t>
      </w:r>
      <w:proofErr w:type="spellEnd"/>
      <w:r w:rsidRPr="00404AA7">
        <w:rPr>
          <w:b/>
        </w:rPr>
        <w:t xml:space="preserve"> </w:t>
      </w:r>
      <w:proofErr w:type="spellStart"/>
      <w:r w:rsidRPr="00404AA7">
        <w:rPr>
          <w:b/>
        </w:rPr>
        <w:t>Pathmasiri</w:t>
      </w:r>
      <w:proofErr w:type="spellEnd"/>
      <w:r w:rsidRPr="00404AA7">
        <w:rPr>
          <w:b/>
        </w:rPr>
        <w:t xml:space="preserve"> </w:t>
      </w:r>
      <w:proofErr w:type="spellStart"/>
      <w:r w:rsidRPr="00404AA7">
        <w:rPr>
          <w:b/>
        </w:rPr>
        <w:t>Perera</w:t>
      </w:r>
      <w:proofErr w:type="spellEnd"/>
      <w:r w:rsidRPr="00404AA7">
        <w:rPr>
          <w:b/>
        </w:rPr>
        <w:t xml:space="preserve"> </w:t>
      </w:r>
      <w:proofErr w:type="spellStart"/>
      <w:r w:rsidRPr="00404AA7">
        <w:rPr>
          <w:b/>
        </w:rPr>
        <w:t>Biyanvilage</w:t>
      </w:r>
      <w:r w:rsidR="00AA649B" w:rsidRPr="008623C3">
        <w:rPr>
          <w:b/>
        </w:rPr>
        <w:t>’s</w:t>
      </w:r>
      <w:proofErr w:type="spellEnd"/>
      <w:r w:rsidR="002E4D62">
        <w:rPr>
          <w:b/>
        </w:rPr>
        <w:t xml:space="preserve"> </w:t>
      </w:r>
      <w:r w:rsidR="002E4D62" w:rsidRPr="00CD71A0">
        <w:t xml:space="preserve">(Dr </w:t>
      </w:r>
      <w:proofErr w:type="spellStart"/>
      <w:r w:rsidR="002E4D62" w:rsidRPr="00CD71A0">
        <w:t>Perera</w:t>
      </w:r>
      <w:proofErr w:type="spellEnd"/>
      <w:r w:rsidR="002E4D62" w:rsidRPr="00CD71A0">
        <w:t>)</w:t>
      </w:r>
      <w:r w:rsidR="00797276">
        <w:t xml:space="preserve"> </w:t>
      </w:r>
      <w:r w:rsidRPr="00935119">
        <w:t>supervisors were not only experts</w:t>
      </w:r>
      <w:r w:rsidR="00BE7449">
        <w:t>,</w:t>
      </w:r>
      <w:r w:rsidRPr="00935119">
        <w:t xml:space="preserve"> </w:t>
      </w:r>
      <w:r w:rsidR="00AA649B">
        <w:t xml:space="preserve">but </w:t>
      </w:r>
      <w:r w:rsidRPr="00935119">
        <w:t xml:space="preserve">he was able to call upon for </w:t>
      </w:r>
      <w:r w:rsidR="00AA649B">
        <w:t xml:space="preserve">them </w:t>
      </w:r>
      <w:r w:rsidRPr="00935119">
        <w:t xml:space="preserve">research or teaching as he moved into his academic career, </w:t>
      </w:r>
      <w:r w:rsidR="00AA649B">
        <w:t>and</w:t>
      </w:r>
      <w:r w:rsidR="00AA649B" w:rsidRPr="00935119">
        <w:t xml:space="preserve"> </w:t>
      </w:r>
      <w:r w:rsidRPr="00935119">
        <w:t>they also facilitated the chance for him to return to Australia and take up a position at the University of Wollongong – where he has continued to teach and research ever since.</w:t>
      </w:r>
      <w:proofErr w:type="gramEnd"/>
    </w:p>
    <w:p w14:paraId="24FDAB50" w14:textId="665AB8E3" w:rsidR="002D2D67" w:rsidRPr="00935119" w:rsidRDefault="00AA649B">
      <w:pPr>
        <w:pStyle w:val="BodyCopy"/>
      </w:pPr>
      <w:r>
        <w:rPr>
          <w:b/>
        </w:rPr>
        <w:t xml:space="preserve">Dr </w:t>
      </w:r>
      <w:proofErr w:type="spellStart"/>
      <w:r w:rsidR="002D2D67" w:rsidRPr="00825EBA">
        <w:rPr>
          <w:b/>
        </w:rPr>
        <w:t>Nalini</w:t>
      </w:r>
      <w:proofErr w:type="spellEnd"/>
      <w:r w:rsidR="002D2D67" w:rsidRPr="00935119">
        <w:t xml:space="preserve"> offer</w:t>
      </w:r>
      <w:r w:rsidR="006E1285">
        <w:t>ed</w:t>
      </w:r>
      <w:r w:rsidR="002D2D67" w:rsidRPr="00935119">
        <w:t xml:space="preserve"> another </w:t>
      </w:r>
      <w:r>
        <w:t xml:space="preserve">similar </w:t>
      </w:r>
      <w:r w:rsidR="002D2D67" w:rsidRPr="00935119">
        <w:t xml:space="preserve">example </w:t>
      </w:r>
      <w:r>
        <w:t xml:space="preserve">of maintaining </w:t>
      </w:r>
      <w:r w:rsidR="008B1E20">
        <w:t xml:space="preserve">a </w:t>
      </w:r>
      <w:r>
        <w:t>connection</w:t>
      </w:r>
      <w:r w:rsidR="002D2D67" w:rsidRPr="00935119">
        <w:t xml:space="preserve">. She was able </w:t>
      </w:r>
      <w:proofErr w:type="gramStart"/>
      <w:r w:rsidR="002D2D67" w:rsidRPr="00935119">
        <w:t>to effectively utilise</w:t>
      </w:r>
      <w:proofErr w:type="gramEnd"/>
      <w:r w:rsidR="002D2D67" w:rsidRPr="00935119">
        <w:t xml:space="preserve"> her relationship with her undergraduate project supervisor to facilitate further study and a </w:t>
      </w:r>
      <w:r w:rsidR="006E1285">
        <w:t>doctoral</w:t>
      </w:r>
      <w:r w:rsidR="006E1285" w:rsidRPr="00935119">
        <w:t xml:space="preserve"> </w:t>
      </w:r>
      <w:r w:rsidR="002D2D67" w:rsidRPr="00935119">
        <w:t xml:space="preserve">scholarship in later years when she returned to Australia. While undertaking her </w:t>
      </w:r>
      <w:r w:rsidR="006E1285">
        <w:t>doctorate</w:t>
      </w:r>
      <w:r w:rsidR="002D2D67" w:rsidRPr="00935119">
        <w:t xml:space="preserve">, </w:t>
      </w:r>
      <w:r w:rsidR="006E1285">
        <w:t xml:space="preserve">Dr </w:t>
      </w:r>
      <w:proofErr w:type="spellStart"/>
      <w:r w:rsidR="002D2D67" w:rsidRPr="00935119">
        <w:t>Nalini</w:t>
      </w:r>
      <w:proofErr w:type="spellEnd"/>
      <w:r w:rsidR="002D2D67" w:rsidRPr="00935119">
        <w:t xml:space="preserve"> found </w:t>
      </w:r>
      <w:r w:rsidR="006E1285">
        <w:t xml:space="preserve">it relatively easy to </w:t>
      </w:r>
      <w:r w:rsidR="002D2D67" w:rsidRPr="00935119">
        <w:t>secur</w:t>
      </w:r>
      <w:r w:rsidR="006E1285">
        <w:t>e</w:t>
      </w:r>
      <w:r w:rsidR="002D2D67" w:rsidRPr="00935119">
        <w:t xml:space="preserve"> </w:t>
      </w:r>
      <w:r w:rsidR="006E1285">
        <w:t xml:space="preserve">tutoring </w:t>
      </w:r>
      <w:r w:rsidR="002D2D67" w:rsidRPr="00935119">
        <w:t xml:space="preserve">work in the </w:t>
      </w:r>
      <w:r w:rsidR="001D277B">
        <w:t>Australian institution</w:t>
      </w:r>
      <w:r w:rsidR="001D277B" w:rsidRPr="00935119">
        <w:t xml:space="preserve"> </w:t>
      </w:r>
      <w:r w:rsidR="002D2D67" w:rsidRPr="00935119">
        <w:t>because of the relationships she had forged years earlier during her Equity and Merit Scholarship.</w:t>
      </w:r>
    </w:p>
    <w:p w14:paraId="32A1D7A2" w14:textId="77777777" w:rsidR="002D2D67" w:rsidRPr="00AF654D" w:rsidRDefault="002D2D67" w:rsidP="00AF654D">
      <w:pPr>
        <w:pStyle w:val="BodyCopy"/>
        <w:rPr>
          <w:b/>
        </w:rPr>
      </w:pPr>
      <w:bookmarkStart w:id="89" w:name="_Toc355289145"/>
      <w:r w:rsidRPr="00AF654D">
        <w:rPr>
          <w:b/>
        </w:rPr>
        <w:t>Networks in reverse – alumni connecting with Sri Lanka from Australia</w:t>
      </w:r>
      <w:bookmarkEnd w:id="89"/>
    </w:p>
    <w:p w14:paraId="05DA24D7" w14:textId="1AB52298" w:rsidR="002D2D67" w:rsidRPr="00935119" w:rsidRDefault="002D2D67">
      <w:pPr>
        <w:pStyle w:val="BodyCopy"/>
      </w:pPr>
      <w:r w:rsidRPr="00935119">
        <w:t xml:space="preserve">As noted earlier, the Sri Lankan alumni population is a highly mobile group. There are a number of factors for this, but perhaps the most significant is the impact of the civil conflict in the </w:t>
      </w:r>
      <w:proofErr w:type="gramStart"/>
      <w:r w:rsidRPr="00935119">
        <w:t>country which</w:t>
      </w:r>
      <w:proofErr w:type="gramEnd"/>
      <w:r w:rsidRPr="00935119">
        <w:t xml:space="preserve"> spanned three decades and was occurring during the time of study for a number of the alumni. This mobility has seen alumni move to all corners of the globe – among those within the </w:t>
      </w:r>
      <w:r w:rsidR="00AE2C5E">
        <w:t>target group</w:t>
      </w:r>
      <w:r w:rsidRPr="00935119">
        <w:t>, the data available suggested scholarship holders had eventually ended up in Canada, the U</w:t>
      </w:r>
      <w:r w:rsidR="00DB6298">
        <w:t xml:space="preserve">nited </w:t>
      </w:r>
      <w:r w:rsidRPr="00935119">
        <w:t>K</w:t>
      </w:r>
      <w:r w:rsidR="00DB6298">
        <w:t>ingdom</w:t>
      </w:r>
      <w:r w:rsidRPr="00935119">
        <w:t xml:space="preserve"> and Singapore, as well as Australia and Sri Lanka. Three of the alumni involved in the interviews for this </w:t>
      </w:r>
      <w:r w:rsidR="00EE42FA">
        <w:t>Case Study</w:t>
      </w:r>
      <w:r w:rsidRPr="00935119">
        <w:t xml:space="preserve"> currently reside in Australia. The connections with Australia for these alumni are obviously strong and </w:t>
      </w:r>
      <w:proofErr w:type="gramStart"/>
      <w:r w:rsidRPr="00935119">
        <w:t>have been outlined</w:t>
      </w:r>
      <w:proofErr w:type="gramEnd"/>
      <w:r w:rsidRPr="00935119">
        <w:t xml:space="preserve"> in the case</w:t>
      </w:r>
      <w:r w:rsidR="00DB6298">
        <w:t>s</w:t>
      </w:r>
      <w:r w:rsidRPr="00935119">
        <w:t xml:space="preserve"> of </w:t>
      </w:r>
      <w:r w:rsidR="00DB6298">
        <w:t xml:space="preserve">Dr </w:t>
      </w:r>
      <w:proofErr w:type="spellStart"/>
      <w:r w:rsidRPr="00935119">
        <w:t>Nalin</w:t>
      </w:r>
      <w:r w:rsidR="00C4788C">
        <w:t>i</w:t>
      </w:r>
      <w:proofErr w:type="spellEnd"/>
      <w:r w:rsidR="00C4788C">
        <w:t xml:space="preserve"> and </w:t>
      </w:r>
      <w:r w:rsidR="002E4D62">
        <w:t>D</w:t>
      </w:r>
      <w:r w:rsidR="00DB6298" w:rsidRPr="002E4D62">
        <w:t xml:space="preserve">r </w:t>
      </w:r>
      <w:proofErr w:type="spellStart"/>
      <w:r w:rsidR="002E4D62" w:rsidRPr="00CD71A0">
        <w:t>Perera</w:t>
      </w:r>
      <w:proofErr w:type="spellEnd"/>
      <w:r w:rsidR="00C4788C">
        <w:t>.</w:t>
      </w:r>
    </w:p>
    <w:p w14:paraId="1CC40E6B" w14:textId="2BA8E681" w:rsidR="002D2D67" w:rsidRPr="00935119" w:rsidRDefault="002E4D62">
      <w:pPr>
        <w:pStyle w:val="BodyCopy"/>
      </w:pPr>
      <w:r>
        <w:t xml:space="preserve">Dr </w:t>
      </w:r>
      <w:proofErr w:type="spellStart"/>
      <w:r>
        <w:t>Perera</w:t>
      </w:r>
      <w:proofErr w:type="spellEnd"/>
      <w:r w:rsidR="002D2D67" w:rsidRPr="00935119">
        <w:t xml:space="preserve"> in particular provided a key example of how alumni who remained in (or have returned to) Australia have helped to foster and maintain links </w:t>
      </w:r>
      <w:r w:rsidR="00C4788C">
        <w:t>with</w:t>
      </w:r>
      <w:r w:rsidR="002D2D67" w:rsidRPr="00935119">
        <w:t xml:space="preserve"> Sri Lanka. As senior lecturer at the University of Wollongong, </w:t>
      </w:r>
      <w:r>
        <w:t xml:space="preserve">Dr </w:t>
      </w:r>
      <w:proofErr w:type="spellStart"/>
      <w:r>
        <w:t>Perera</w:t>
      </w:r>
      <w:proofErr w:type="spellEnd"/>
      <w:r w:rsidR="002D2D67" w:rsidRPr="00935119">
        <w:t xml:space="preserve"> has developed strong links between his current university and the university in Sri Lanka in which he undertook his undergraduate studies. </w:t>
      </w:r>
    </w:p>
    <w:p w14:paraId="2869EF32" w14:textId="6C0D2F31" w:rsidR="002D2D67" w:rsidRPr="00935119" w:rsidRDefault="002D2D67">
      <w:pPr>
        <w:pStyle w:val="BodyCopy"/>
      </w:pPr>
      <w:r w:rsidRPr="00935119">
        <w:t xml:space="preserve">Over the past decade, </w:t>
      </w:r>
      <w:r w:rsidR="002E4D62">
        <w:t xml:space="preserve">Dr </w:t>
      </w:r>
      <w:proofErr w:type="spellStart"/>
      <w:r w:rsidR="002E4D62">
        <w:t>Perera</w:t>
      </w:r>
      <w:proofErr w:type="spellEnd"/>
      <w:r w:rsidRPr="00935119">
        <w:t xml:space="preserve"> has helped to facilitate about </w:t>
      </w:r>
      <w:r w:rsidR="00DB6298">
        <w:t>15</w:t>
      </w:r>
      <w:r w:rsidR="00DB6298" w:rsidRPr="00935119">
        <w:t xml:space="preserve"> </w:t>
      </w:r>
      <w:r w:rsidRPr="00935119">
        <w:t>Sri Lankans to study postgraduate research courses at the University of Wollongong. He has done this by identifying available funding opportunities – usually partial scholarships with ‘top-up’ funding</w:t>
      </w:r>
      <w:r w:rsidR="00C4788C">
        <w:t xml:space="preserve"> from internal university funds –</w:t>
      </w:r>
      <w:r w:rsidRPr="00935119">
        <w:t xml:space="preserve"> </w:t>
      </w:r>
      <w:r w:rsidR="0058138F">
        <w:t xml:space="preserve">and </w:t>
      </w:r>
      <w:r w:rsidRPr="00935119">
        <w:t>convincing his university of the merits of the students, and supervising these students in Wollongong.</w:t>
      </w:r>
    </w:p>
    <w:p w14:paraId="030A2038" w14:textId="4055E973" w:rsidR="002D2D67" w:rsidRPr="00935119" w:rsidRDefault="007811A5">
      <w:pPr>
        <w:pStyle w:val="BodyCopy"/>
      </w:pPr>
      <w:r w:rsidRPr="006B462A">
        <w:t>Dr</w:t>
      </w:r>
      <w:r w:rsidR="00DB6298" w:rsidRPr="006B462A">
        <w:t xml:space="preserve"> </w:t>
      </w:r>
      <w:proofErr w:type="spellStart"/>
      <w:r w:rsidR="00DB6298" w:rsidRPr="006B462A">
        <w:t>Upuli</w:t>
      </w:r>
      <w:proofErr w:type="spellEnd"/>
      <w:r w:rsidR="00DB6298" w:rsidRPr="006B462A">
        <w:t xml:space="preserve"> </w:t>
      </w:r>
      <w:proofErr w:type="spellStart"/>
      <w:r w:rsidR="00DB6298" w:rsidRPr="006B462A">
        <w:t>Jayatunga</w:t>
      </w:r>
      <w:proofErr w:type="spellEnd"/>
      <w:r w:rsidR="00DB6298" w:rsidRPr="00935119">
        <w:t xml:space="preserve"> </w:t>
      </w:r>
      <w:r w:rsidR="00DB6298">
        <w:t>was o</w:t>
      </w:r>
      <w:r w:rsidR="00DB6298" w:rsidRPr="00935119">
        <w:t xml:space="preserve">ne </w:t>
      </w:r>
      <w:r w:rsidR="002D2D67" w:rsidRPr="00935119">
        <w:t xml:space="preserve">such student </w:t>
      </w:r>
      <w:r w:rsidR="00DB6298">
        <w:t xml:space="preserve">who </w:t>
      </w:r>
      <w:proofErr w:type="gramStart"/>
      <w:r w:rsidR="002D2D67" w:rsidRPr="00935119">
        <w:t>was interviewed</w:t>
      </w:r>
      <w:proofErr w:type="gramEnd"/>
      <w:r w:rsidR="002D2D67" w:rsidRPr="00935119">
        <w:t xml:space="preserve"> as part of the </w:t>
      </w:r>
      <w:r w:rsidR="00DB6298">
        <w:t xml:space="preserve">Sri Lanka </w:t>
      </w:r>
      <w:r w:rsidR="00EE42FA">
        <w:t>Case Study</w:t>
      </w:r>
      <w:r w:rsidR="00DB6298">
        <w:t xml:space="preserve">. She </w:t>
      </w:r>
      <w:r w:rsidR="002D2D67" w:rsidRPr="00935119">
        <w:t xml:space="preserve">highlighted the importance of the relationship </w:t>
      </w:r>
      <w:r w:rsidR="00DB6298">
        <w:t xml:space="preserve">that </w:t>
      </w:r>
      <w:r w:rsidR="002E4D62">
        <w:t xml:space="preserve">Dr </w:t>
      </w:r>
      <w:proofErr w:type="spellStart"/>
      <w:r w:rsidR="002E4D62">
        <w:t>Perera</w:t>
      </w:r>
      <w:proofErr w:type="spellEnd"/>
      <w:r w:rsidR="002E4D62" w:rsidRPr="00935119">
        <w:t xml:space="preserve"> </w:t>
      </w:r>
      <w:r w:rsidR="00DB6298" w:rsidRPr="00935119">
        <w:t xml:space="preserve">had been able to build </w:t>
      </w:r>
      <w:r w:rsidR="002D2D67" w:rsidRPr="00935119">
        <w:t xml:space="preserve">between Australia and Sri Lanka. </w:t>
      </w:r>
      <w:proofErr w:type="gramStart"/>
      <w:r w:rsidR="002D2D67" w:rsidRPr="00935119">
        <w:t xml:space="preserve">Her own connection to </w:t>
      </w:r>
      <w:r w:rsidR="002E4D62">
        <w:t xml:space="preserve">Dr </w:t>
      </w:r>
      <w:proofErr w:type="spellStart"/>
      <w:r w:rsidR="002E4D62">
        <w:t>Perera</w:t>
      </w:r>
      <w:proofErr w:type="spellEnd"/>
      <w:r w:rsidR="002E4D62" w:rsidRPr="00935119">
        <w:t xml:space="preserve"> </w:t>
      </w:r>
      <w:r w:rsidR="002D2D67" w:rsidRPr="00935119">
        <w:t xml:space="preserve">had been facilitated by a friend from </w:t>
      </w:r>
      <w:r>
        <w:t>Dr</w:t>
      </w:r>
      <w:r w:rsidR="0058138F">
        <w:t xml:space="preserve"> </w:t>
      </w:r>
      <w:proofErr w:type="spellStart"/>
      <w:r w:rsidR="0058138F">
        <w:t>Jayatunga’s</w:t>
      </w:r>
      <w:proofErr w:type="spellEnd"/>
      <w:r w:rsidR="0058138F">
        <w:t xml:space="preserve"> time as</w:t>
      </w:r>
      <w:r w:rsidR="002D2D67" w:rsidRPr="00935119">
        <w:t xml:space="preserve"> an undergraduate</w:t>
      </w:r>
      <w:proofErr w:type="gramEnd"/>
      <w:r w:rsidR="002D2D67" w:rsidRPr="00935119">
        <w:t xml:space="preserve"> and while she was the one who earned the scholarship, </w:t>
      </w:r>
      <w:r w:rsidR="002E4D62">
        <w:t xml:space="preserve">Dr </w:t>
      </w:r>
      <w:proofErr w:type="spellStart"/>
      <w:r w:rsidR="002E4D62">
        <w:t>Perera</w:t>
      </w:r>
      <w:proofErr w:type="spellEnd"/>
      <w:r w:rsidR="002E4D62" w:rsidRPr="00935119">
        <w:t xml:space="preserve"> </w:t>
      </w:r>
      <w:r w:rsidR="002D2D67" w:rsidRPr="00935119">
        <w:t>was supportive in help</w:t>
      </w:r>
      <w:r w:rsidR="00C4788C">
        <w:t>ing to identify the opportunity. W</w:t>
      </w:r>
      <w:r w:rsidR="002D2D67" w:rsidRPr="00935119">
        <w:t xml:space="preserve">hen in Australia he </w:t>
      </w:r>
      <w:r w:rsidR="00DB6298">
        <w:t>‘</w:t>
      </w:r>
      <w:r w:rsidR="002D2D67" w:rsidRPr="00935119">
        <w:t>was like a family member</w:t>
      </w:r>
      <w:r w:rsidR="00DB6298">
        <w:t>’</w:t>
      </w:r>
      <w:r w:rsidR="002D2D67" w:rsidRPr="00935119">
        <w:t xml:space="preserve"> to </w:t>
      </w:r>
      <w:r>
        <w:t>Dr</w:t>
      </w:r>
      <w:r w:rsidR="00DB6298">
        <w:t xml:space="preserve"> </w:t>
      </w:r>
      <w:proofErr w:type="spellStart"/>
      <w:r w:rsidR="00DB6298">
        <w:t>Jayatunga</w:t>
      </w:r>
      <w:proofErr w:type="spellEnd"/>
      <w:r w:rsidR="00DB6298">
        <w:t xml:space="preserve"> </w:t>
      </w:r>
      <w:r w:rsidR="002D2D67" w:rsidRPr="00935119">
        <w:t>and her family.</w:t>
      </w:r>
    </w:p>
    <w:p w14:paraId="3682A9A9" w14:textId="3175AA6B" w:rsidR="002D2D67" w:rsidRPr="00935119" w:rsidRDefault="002D2D67">
      <w:pPr>
        <w:pStyle w:val="BodyCopy"/>
      </w:pPr>
      <w:r w:rsidRPr="00935119">
        <w:t xml:space="preserve">Importantly, the ties that </w:t>
      </w:r>
      <w:r w:rsidR="002E4D62">
        <w:t xml:space="preserve">Dr </w:t>
      </w:r>
      <w:proofErr w:type="spellStart"/>
      <w:r w:rsidR="002E4D62">
        <w:t>Perera</w:t>
      </w:r>
      <w:proofErr w:type="spellEnd"/>
      <w:r w:rsidR="002E4D62" w:rsidRPr="00935119">
        <w:t xml:space="preserve"> </w:t>
      </w:r>
      <w:r w:rsidRPr="00935119">
        <w:t xml:space="preserve">has made back in Sri Lanka </w:t>
      </w:r>
      <w:r w:rsidR="00AE2C5E">
        <w:t xml:space="preserve">as an academic </w:t>
      </w:r>
      <w:r w:rsidRPr="00935119">
        <w:t xml:space="preserve">are enduring – and certainly the most long-term example of networks identified in </w:t>
      </w:r>
      <w:r w:rsidR="00D1423D" w:rsidRPr="00935119">
        <w:t xml:space="preserve">this </w:t>
      </w:r>
      <w:r w:rsidR="00EE42FA">
        <w:t>Case Study</w:t>
      </w:r>
      <w:r w:rsidRPr="00935119">
        <w:t xml:space="preserve">. </w:t>
      </w:r>
      <w:r w:rsidR="007811A5">
        <w:t>Dr</w:t>
      </w:r>
      <w:r w:rsidR="00B824D1">
        <w:t xml:space="preserve"> </w:t>
      </w:r>
      <w:proofErr w:type="spellStart"/>
      <w:r w:rsidR="00B824D1">
        <w:t>Jayatunga</w:t>
      </w:r>
      <w:proofErr w:type="spellEnd"/>
      <w:r w:rsidR="00B824D1" w:rsidRPr="00935119">
        <w:t xml:space="preserve"> </w:t>
      </w:r>
      <w:r w:rsidRPr="00935119">
        <w:t xml:space="preserve">and </w:t>
      </w:r>
      <w:r w:rsidR="002E4D62">
        <w:t xml:space="preserve">Dr </w:t>
      </w:r>
      <w:proofErr w:type="spellStart"/>
      <w:r w:rsidR="002E4D62">
        <w:t>Perera</w:t>
      </w:r>
      <w:proofErr w:type="spellEnd"/>
      <w:r w:rsidRPr="00935119">
        <w:t xml:space="preserve"> have recently secured an official Memorandum of Understanding between the University of Wollongong and the University of </w:t>
      </w:r>
      <w:proofErr w:type="spellStart"/>
      <w:r w:rsidRPr="00935119">
        <w:t>Moratuwa</w:t>
      </w:r>
      <w:proofErr w:type="spellEnd"/>
      <w:r w:rsidRPr="00935119">
        <w:t>. A key outcome of this partnership is the deve</w:t>
      </w:r>
      <w:r w:rsidR="00C4788C">
        <w:t xml:space="preserve">lopment of a joint </w:t>
      </w:r>
      <w:r w:rsidR="00FD4B65">
        <w:t>doctoral</w:t>
      </w:r>
      <w:r w:rsidR="00C4788C">
        <w:t xml:space="preserve"> program. T</w:t>
      </w:r>
      <w:r w:rsidRPr="00935119">
        <w:t>he first Sri Lankan student will begin their study by visiting the University of Wollongong in July 2017.</w:t>
      </w:r>
    </w:p>
    <w:p w14:paraId="4DB37D68" w14:textId="4802780C" w:rsidR="002D2D67" w:rsidRPr="00935119" w:rsidRDefault="002E4D62">
      <w:pPr>
        <w:pStyle w:val="BodyCopy"/>
      </w:pPr>
      <w:r>
        <w:t xml:space="preserve">Dr </w:t>
      </w:r>
      <w:proofErr w:type="spellStart"/>
      <w:r>
        <w:t>Perera</w:t>
      </w:r>
      <w:proofErr w:type="spellEnd"/>
      <w:r w:rsidRPr="00935119">
        <w:t xml:space="preserve"> </w:t>
      </w:r>
      <w:r w:rsidR="00BE7449">
        <w:t>clearly</w:t>
      </w:r>
      <w:r w:rsidR="00BE7449" w:rsidRPr="00935119">
        <w:t xml:space="preserve"> </w:t>
      </w:r>
      <w:r w:rsidR="002D2D67" w:rsidRPr="00935119">
        <w:t>articulated his feelings about this relationship and contribution from outside Australia:</w:t>
      </w:r>
    </w:p>
    <w:p w14:paraId="79DED46C" w14:textId="7E797461" w:rsidR="002D2D67" w:rsidRPr="00670D0D" w:rsidRDefault="002D2D67" w:rsidP="00CD71A0">
      <w:pPr>
        <w:pStyle w:val="Quote1"/>
      </w:pPr>
      <w:r w:rsidRPr="00670D0D">
        <w:t xml:space="preserve">My networks, I guess it’s more than the networks of students I made from Sri Lanka, the networks that I established at </w:t>
      </w:r>
      <w:proofErr w:type="spellStart"/>
      <w:r w:rsidRPr="00670D0D">
        <w:t>Moratuwa</w:t>
      </w:r>
      <w:proofErr w:type="spellEnd"/>
      <w:r w:rsidRPr="00670D0D">
        <w:t xml:space="preserve"> University, even after I left, is something that I am really pleased with. Having the feeling that though I am not there, I am able to contribute to the country. Not just Sri Lanka but I am also contributing to Australia as well. I am quite pleased with that.</w:t>
      </w:r>
    </w:p>
    <w:p w14:paraId="748824AC" w14:textId="77777777" w:rsidR="002D2D67" w:rsidRPr="00AF654D" w:rsidRDefault="002D2D67" w:rsidP="00AF654D">
      <w:pPr>
        <w:pStyle w:val="BodyCopy"/>
        <w:rPr>
          <w:b/>
        </w:rPr>
      </w:pPr>
      <w:bookmarkStart w:id="90" w:name="_Toc355289146"/>
      <w:r w:rsidRPr="00AF654D">
        <w:rPr>
          <w:b/>
        </w:rPr>
        <w:t>Diaspora networks</w:t>
      </w:r>
      <w:bookmarkEnd w:id="90"/>
    </w:p>
    <w:p w14:paraId="5374DE1E" w14:textId="4311CF69" w:rsidR="005E3903" w:rsidRDefault="002D2D67">
      <w:pPr>
        <w:pStyle w:val="BodyCopy"/>
      </w:pPr>
      <w:r w:rsidRPr="00935119">
        <w:t>Many of the alumni mentioned making strong connections with diaspora Sri Lankans and Sri Lankan</w:t>
      </w:r>
      <w:r w:rsidR="00520D31">
        <w:t xml:space="preserve"> Tamils</w:t>
      </w:r>
      <w:r w:rsidRPr="00935119">
        <w:t xml:space="preserve"> in Australia. A number </w:t>
      </w:r>
      <w:r w:rsidR="007B3137">
        <w:t xml:space="preserve">of alumni </w:t>
      </w:r>
      <w:r w:rsidRPr="00935119">
        <w:t xml:space="preserve">mentioned the housemates they had on scholarship (who were </w:t>
      </w:r>
      <w:proofErr w:type="gramStart"/>
      <w:r w:rsidRPr="00935119">
        <w:t>almost always</w:t>
      </w:r>
      <w:proofErr w:type="gramEnd"/>
      <w:r w:rsidRPr="00935119">
        <w:t xml:space="preserve"> fellow Sri Lankans) and the Sri Lankan community within Australia</w:t>
      </w:r>
      <w:r w:rsidR="007B3137">
        <w:t xml:space="preserve">, which </w:t>
      </w:r>
      <w:r w:rsidRPr="00935119">
        <w:t xml:space="preserve">they became part of during their time in Australia. </w:t>
      </w:r>
      <w:r w:rsidR="00764CEB">
        <w:rPr>
          <w:b/>
        </w:rPr>
        <w:t xml:space="preserve">Mr </w:t>
      </w:r>
      <w:proofErr w:type="spellStart"/>
      <w:r w:rsidR="00764CEB">
        <w:rPr>
          <w:b/>
        </w:rPr>
        <w:t>W</w:t>
      </w:r>
      <w:r w:rsidR="001D7A41">
        <w:rPr>
          <w:b/>
        </w:rPr>
        <w:t>ijaya</w:t>
      </w:r>
      <w:proofErr w:type="spellEnd"/>
      <w:r w:rsidR="00764CEB">
        <w:rPr>
          <w:b/>
        </w:rPr>
        <w:t xml:space="preserve"> Rodrigo</w:t>
      </w:r>
      <w:r w:rsidRPr="00935119">
        <w:t xml:space="preserve"> highlighted the large contingent of Sri Lankan students at UNSW as an element that helped him connect: </w:t>
      </w:r>
    </w:p>
    <w:p w14:paraId="74B2A461" w14:textId="7C9B71B6" w:rsidR="005E3903" w:rsidRDefault="00806059" w:rsidP="00CD71A0">
      <w:pPr>
        <w:pStyle w:val="Quote1"/>
      </w:pPr>
      <w:r>
        <w:t xml:space="preserve">… </w:t>
      </w:r>
      <w:proofErr w:type="gramStart"/>
      <w:r w:rsidR="002D2D67" w:rsidRPr="00935119">
        <w:t>lots</w:t>
      </w:r>
      <w:proofErr w:type="gramEnd"/>
      <w:r w:rsidR="002D2D67" w:rsidRPr="00935119">
        <w:t xml:space="preserve"> of friend</w:t>
      </w:r>
      <w:r w:rsidR="00BE7449">
        <w:t>s</w:t>
      </w:r>
      <w:r w:rsidR="002D2D67" w:rsidRPr="00935119">
        <w:t xml:space="preserve"> were there, they had migrated to Australia, and then most of them were staying around the university. They [</w:t>
      </w:r>
      <w:proofErr w:type="gramStart"/>
      <w:r w:rsidR="002D2D67" w:rsidRPr="00935119">
        <w:t>were enrolled</w:t>
      </w:r>
      <w:proofErr w:type="gramEnd"/>
      <w:r w:rsidR="002D2D67" w:rsidRPr="00935119">
        <w:t xml:space="preserve"> privately] and then I got the scholarship. It was like a Sri Lankan university classroom</w:t>
      </w:r>
      <w:r w:rsidR="005E3903" w:rsidRPr="00CD71A0">
        <w:t>!</w:t>
      </w:r>
    </w:p>
    <w:p w14:paraId="25F3DAFD" w14:textId="6C3C7977" w:rsidR="002D2D67" w:rsidRPr="00935119" w:rsidRDefault="002D2D67">
      <w:pPr>
        <w:pStyle w:val="BodyCopy"/>
      </w:pPr>
      <w:r w:rsidRPr="00935119">
        <w:t xml:space="preserve">Similarly, </w:t>
      </w:r>
      <w:r w:rsidR="007B3137">
        <w:t xml:space="preserve">Dr </w:t>
      </w:r>
      <w:proofErr w:type="spellStart"/>
      <w:r w:rsidRPr="00935119">
        <w:t>Nalini</w:t>
      </w:r>
      <w:proofErr w:type="spellEnd"/>
      <w:r w:rsidRPr="00935119">
        <w:t xml:space="preserve"> noted the strong links she found in Sydney: </w:t>
      </w:r>
      <w:r w:rsidR="007B3137">
        <w:t>‘</w:t>
      </w:r>
      <w:r w:rsidRPr="00935119">
        <w:t>there was a Tamil community in Australia – Homebush – so we had those networks within the Tamil community</w:t>
      </w:r>
      <w:r w:rsidR="007B3137">
        <w:t>’.</w:t>
      </w:r>
    </w:p>
    <w:p w14:paraId="1724E32B" w14:textId="4767DECA" w:rsidR="002D2D67" w:rsidRPr="00935119" w:rsidRDefault="002D2D67">
      <w:pPr>
        <w:pStyle w:val="BodyCopy"/>
      </w:pPr>
      <w:r w:rsidRPr="00935119">
        <w:t>For some of the alumni</w:t>
      </w:r>
      <w:r w:rsidR="007B3137">
        <w:t>,</w:t>
      </w:r>
      <w:r w:rsidRPr="00935119">
        <w:t xml:space="preserve"> these informal networks have been ongoing. For example, </w:t>
      </w:r>
      <w:r w:rsidR="001365D7">
        <w:rPr>
          <w:b/>
        </w:rPr>
        <w:t xml:space="preserve">Mr </w:t>
      </w:r>
      <w:proofErr w:type="spellStart"/>
      <w:r w:rsidR="001365D7" w:rsidRPr="00411AEB">
        <w:rPr>
          <w:b/>
        </w:rPr>
        <w:t>Samarasiri</w:t>
      </w:r>
      <w:proofErr w:type="spellEnd"/>
      <w:r w:rsidR="001365D7" w:rsidRPr="00411AEB">
        <w:rPr>
          <w:b/>
        </w:rPr>
        <w:t xml:space="preserve"> </w:t>
      </w:r>
      <w:proofErr w:type="spellStart"/>
      <w:r w:rsidR="001365D7" w:rsidRPr="00411AEB">
        <w:rPr>
          <w:b/>
        </w:rPr>
        <w:t>Sarath</w:t>
      </w:r>
      <w:proofErr w:type="spellEnd"/>
      <w:r w:rsidR="001365D7" w:rsidRPr="00411AEB">
        <w:rPr>
          <w:b/>
        </w:rPr>
        <w:t xml:space="preserve"> </w:t>
      </w:r>
      <w:proofErr w:type="spellStart"/>
      <w:r w:rsidR="001365D7" w:rsidRPr="00411AEB">
        <w:rPr>
          <w:b/>
        </w:rPr>
        <w:t>Banunusinghage</w:t>
      </w:r>
      <w:proofErr w:type="spellEnd"/>
      <w:r w:rsidR="001365D7" w:rsidRPr="00935119">
        <w:t xml:space="preserve"> </w:t>
      </w:r>
      <w:r w:rsidRPr="00935119">
        <w:t>highlighted his ongoing relations</w:t>
      </w:r>
      <w:r w:rsidR="007B3137">
        <w:t>hips</w:t>
      </w:r>
      <w:r w:rsidRPr="00935119">
        <w:t xml:space="preserve"> with friends who live in Australia that he made while on scholarship: </w:t>
      </w:r>
      <w:r w:rsidR="007B3137">
        <w:t>‘</w:t>
      </w:r>
      <w:r w:rsidRPr="00935119">
        <w:t>I have my mates there in Melbourne and Sydney</w:t>
      </w:r>
      <w:r w:rsidR="007B3137">
        <w:t>’</w:t>
      </w:r>
      <w:r w:rsidRPr="00935119">
        <w:t>.</w:t>
      </w:r>
    </w:p>
    <w:p w14:paraId="406EB3B4" w14:textId="06267B17" w:rsidR="007B3137" w:rsidRDefault="007B3137">
      <w:pPr>
        <w:pStyle w:val="BodyCopy"/>
      </w:pPr>
      <w:r w:rsidRPr="006B462A">
        <w:t xml:space="preserve">Ms </w:t>
      </w:r>
      <w:r w:rsidR="002D2D67" w:rsidRPr="006B462A">
        <w:t xml:space="preserve">Chandrika de </w:t>
      </w:r>
      <w:proofErr w:type="spellStart"/>
      <w:r w:rsidR="00AE2C5E" w:rsidRPr="006B462A">
        <w:t>Alwis</w:t>
      </w:r>
      <w:proofErr w:type="spellEnd"/>
      <w:r w:rsidR="002D2D67" w:rsidRPr="00935119">
        <w:t>, who had decades of experience working on the scholarships programs from the Australian High Commission in Sri Lanka, sees the potential for these relationships to be fostered more strongly, suggesting that</w:t>
      </w:r>
      <w:r>
        <w:t>:</w:t>
      </w:r>
    </w:p>
    <w:p w14:paraId="3F9A9EFC" w14:textId="1D4EBD72" w:rsidR="007B3137" w:rsidRPr="00823666" w:rsidRDefault="00D848FC" w:rsidP="00CD71A0">
      <w:pPr>
        <w:pStyle w:val="Quote1"/>
      </w:pPr>
      <w:r w:rsidRPr="001B5886">
        <w:t>…</w:t>
      </w:r>
      <w:r w:rsidR="002D2D67" w:rsidRPr="004445A0">
        <w:t xml:space="preserve"> </w:t>
      </w:r>
      <w:proofErr w:type="gramStart"/>
      <w:r w:rsidR="002D2D67" w:rsidRPr="004445A0">
        <w:t>there</w:t>
      </w:r>
      <w:proofErr w:type="gramEnd"/>
      <w:r w:rsidR="002D2D67" w:rsidRPr="004445A0">
        <w:t xml:space="preserve"> is a need for better ways to make links for the alumni. Perhaps there should be an association in Australia to help them to make the connections whil</w:t>
      </w:r>
      <w:r w:rsidR="00520D31">
        <w:t>e</w:t>
      </w:r>
      <w:r w:rsidR="002D2D67" w:rsidRPr="004445A0">
        <w:t xml:space="preserve"> in Australia because most alumni in the </w:t>
      </w:r>
      <w:r w:rsidR="002D2D67" w:rsidRPr="00CD71A0">
        <w:t>[previous]</w:t>
      </w:r>
      <w:r w:rsidR="002D2D67" w:rsidRPr="001B5886">
        <w:t xml:space="preserve"> tracer study said that the people they met with</w:t>
      </w:r>
      <w:r w:rsidR="002D2D67" w:rsidRPr="004445A0">
        <w:t xml:space="preserve"> and connected with while on Awards were Sri Lankan Australians and not so much Australians.</w:t>
      </w:r>
    </w:p>
    <w:p w14:paraId="7D2BB87E" w14:textId="460701DF" w:rsidR="002D2D67" w:rsidRPr="00935119" w:rsidRDefault="007B3137">
      <w:pPr>
        <w:pStyle w:val="BodyCopy"/>
      </w:pPr>
      <w:r>
        <w:t>F</w:t>
      </w:r>
      <w:r w:rsidRPr="00935119">
        <w:t xml:space="preserve">rom </w:t>
      </w:r>
      <w:r>
        <w:t xml:space="preserve">Ms de </w:t>
      </w:r>
      <w:proofErr w:type="spellStart"/>
      <w:r>
        <w:t>Alwis</w:t>
      </w:r>
      <w:proofErr w:type="spellEnd"/>
      <w:r>
        <w:t xml:space="preserve">’ </w:t>
      </w:r>
      <w:r w:rsidRPr="00935119">
        <w:t>viewpoint</w:t>
      </w:r>
      <w:r>
        <w:t>,</w:t>
      </w:r>
      <w:r w:rsidRPr="00935119">
        <w:t xml:space="preserve"> </w:t>
      </w:r>
      <w:r w:rsidR="002D2D67" w:rsidRPr="00935119">
        <w:t xml:space="preserve">tapping more into Australia’s diverse and multicultural communities and using this </w:t>
      </w:r>
      <w:proofErr w:type="gramStart"/>
      <w:r w:rsidR="002D2D67" w:rsidRPr="00935119">
        <w:t xml:space="preserve">to </w:t>
      </w:r>
      <w:r>
        <w:t xml:space="preserve">more effectively </w:t>
      </w:r>
      <w:r w:rsidR="002D2D67" w:rsidRPr="00935119">
        <w:t>help</w:t>
      </w:r>
      <w:proofErr w:type="gramEnd"/>
      <w:r w:rsidR="002D2D67" w:rsidRPr="00935119">
        <w:t xml:space="preserve"> achieve economic and public diplomacy outcomes may be something </w:t>
      </w:r>
      <w:r>
        <w:t>to consider</w:t>
      </w:r>
      <w:r w:rsidR="002D2D67" w:rsidRPr="00935119">
        <w:t xml:space="preserve"> in the future.</w:t>
      </w:r>
    </w:p>
    <w:p w14:paraId="635350AA" w14:textId="73CEDC83" w:rsidR="00823666" w:rsidRDefault="00C4788C" w:rsidP="00CD71A0">
      <w:pPr>
        <w:pStyle w:val="BodyCopy"/>
      </w:pPr>
      <w:r>
        <w:t>T</w:t>
      </w:r>
      <w:r w:rsidR="002D2D67" w:rsidRPr="00935119">
        <w:t xml:space="preserve">his informal network with other Sri Lankans </w:t>
      </w:r>
      <w:r w:rsidR="00FB6BEF">
        <w:t xml:space="preserve">in Australia </w:t>
      </w:r>
      <w:r w:rsidR="002D2D67" w:rsidRPr="00935119">
        <w:t xml:space="preserve">specifically helped </w:t>
      </w:r>
      <w:r w:rsidR="00764CEB">
        <w:t>Mr W Rodrigo</w:t>
      </w:r>
      <w:r w:rsidR="002D2D67" w:rsidRPr="00935119">
        <w:t xml:space="preserve"> </w:t>
      </w:r>
      <w:r w:rsidR="007B3137">
        <w:t>to keep abreast of</w:t>
      </w:r>
      <w:r w:rsidR="002D2D67" w:rsidRPr="00935119">
        <w:t xml:space="preserve"> technological advances. Applications for new technology among like-minded friends </w:t>
      </w:r>
      <w:proofErr w:type="gramStart"/>
      <w:r w:rsidR="007B3137">
        <w:t>we</w:t>
      </w:r>
      <w:r w:rsidR="007B3137" w:rsidRPr="00935119">
        <w:t xml:space="preserve">re </w:t>
      </w:r>
      <w:r w:rsidR="002D2D67" w:rsidRPr="00935119">
        <w:t>shared</w:t>
      </w:r>
      <w:proofErr w:type="gramEnd"/>
      <w:r w:rsidR="002D2D67" w:rsidRPr="00935119">
        <w:t xml:space="preserve"> through informal email and online conversations, </w:t>
      </w:r>
      <w:r w:rsidR="00FB6BEF">
        <w:t>which he describes as</w:t>
      </w:r>
      <w:r w:rsidR="002D2D67" w:rsidRPr="00935119">
        <w:t>:</w:t>
      </w:r>
    </w:p>
    <w:p w14:paraId="05365625" w14:textId="2BF071F3" w:rsidR="002D2D67" w:rsidRPr="00CD71A0" w:rsidRDefault="002D2D67" w:rsidP="00CD71A0">
      <w:pPr>
        <w:pStyle w:val="Quote1"/>
      </w:pPr>
      <w:r w:rsidRPr="00492C63">
        <w:rPr>
          <w:i/>
        </w:rPr>
        <w:t xml:space="preserve">… </w:t>
      </w:r>
      <w:proofErr w:type="gramStart"/>
      <w:r w:rsidRPr="00CD71A0">
        <w:t>a</w:t>
      </w:r>
      <w:proofErr w:type="gramEnd"/>
      <w:r w:rsidRPr="00CD71A0">
        <w:t xml:space="preserve"> technology transfer</w:t>
      </w:r>
      <w:r w:rsidR="007B3137" w:rsidRPr="00CD71A0">
        <w:t xml:space="preserve"> </w:t>
      </w:r>
      <w:r w:rsidRPr="00CD71A0">
        <w:t>…</w:t>
      </w:r>
      <w:r w:rsidR="007B3137" w:rsidRPr="00CD71A0">
        <w:t xml:space="preserve"> </w:t>
      </w:r>
      <w:r w:rsidRPr="00CD71A0">
        <w:t>we will tell our problems for how we are doing things. [The group also] tell us how to recover these things with modern technology and that type of thing</w:t>
      </w:r>
      <w:r w:rsidR="00823666" w:rsidRPr="001B5886">
        <w:t>.</w:t>
      </w:r>
    </w:p>
    <w:p w14:paraId="10936CD0" w14:textId="15303430" w:rsidR="002D2D67" w:rsidRPr="00935119" w:rsidRDefault="002D2D67">
      <w:pPr>
        <w:pStyle w:val="BodyCopy"/>
      </w:pPr>
      <w:proofErr w:type="gramStart"/>
      <w:r w:rsidRPr="00935119">
        <w:t>As a result</w:t>
      </w:r>
      <w:proofErr w:type="gramEnd"/>
      <w:r w:rsidRPr="00935119">
        <w:t xml:space="preserve"> of this network, </w:t>
      </w:r>
      <w:r w:rsidR="00764CEB">
        <w:t>Mr W Rodrigo</w:t>
      </w:r>
      <w:r w:rsidRPr="00935119">
        <w:t xml:space="preserve"> was able to learn of the new applications in computer networking and applied this to his work, linking up computers between the office and the building sites. He felt this improved the working conditions and communications for his team who were working from remote areas.</w:t>
      </w:r>
    </w:p>
    <w:p w14:paraId="3D67E283" w14:textId="77777777" w:rsidR="00AF654D" w:rsidRDefault="00AF654D" w:rsidP="00AF654D">
      <w:pPr>
        <w:pStyle w:val="BodyCopy"/>
        <w:rPr>
          <w:b/>
        </w:rPr>
      </w:pPr>
      <w:bookmarkStart w:id="91" w:name="_Toc355289147"/>
    </w:p>
    <w:p w14:paraId="5569834C" w14:textId="77777777" w:rsidR="00AF654D" w:rsidRDefault="00AF654D" w:rsidP="00AF654D">
      <w:pPr>
        <w:pStyle w:val="BodyCopy"/>
        <w:rPr>
          <w:b/>
        </w:rPr>
      </w:pPr>
    </w:p>
    <w:p w14:paraId="02C210DA" w14:textId="528EE958" w:rsidR="002D2D67" w:rsidRPr="00AF654D" w:rsidRDefault="002D2D67" w:rsidP="00AF654D">
      <w:pPr>
        <w:pStyle w:val="BodyCopy"/>
        <w:rPr>
          <w:b/>
        </w:rPr>
      </w:pPr>
      <w:r w:rsidRPr="00AF654D">
        <w:rPr>
          <w:b/>
        </w:rPr>
        <w:t xml:space="preserve">Recent development of an </w:t>
      </w:r>
      <w:r w:rsidR="00823666" w:rsidRPr="00AF654D">
        <w:rPr>
          <w:b/>
        </w:rPr>
        <w:t>alumni association</w:t>
      </w:r>
      <w:bookmarkEnd w:id="91"/>
    </w:p>
    <w:p w14:paraId="6A0D31E4" w14:textId="0202421D" w:rsidR="002D2D67" w:rsidRPr="00935119" w:rsidRDefault="002D2D67">
      <w:pPr>
        <w:pStyle w:val="BodyCopy"/>
      </w:pPr>
      <w:r w:rsidRPr="00935119">
        <w:t xml:space="preserve">While there are limited examples of ongoing networks and relationships with Australia among the </w:t>
      </w:r>
      <w:r w:rsidR="00316D2B">
        <w:t>alumni</w:t>
      </w:r>
      <w:r w:rsidRPr="00935119">
        <w:t xml:space="preserve"> in this </w:t>
      </w:r>
      <w:r w:rsidR="00EE42FA">
        <w:t>Case Study</w:t>
      </w:r>
      <w:r w:rsidRPr="00935119">
        <w:t>, the future direction for such link</w:t>
      </w:r>
      <w:r w:rsidR="008623C3">
        <w:t>s</w:t>
      </w:r>
      <w:r w:rsidRPr="00935119">
        <w:t xml:space="preserve"> looks promising. An alumni association, the Sri Lankan Association of Australia Award</w:t>
      </w:r>
      <w:r w:rsidR="00D332DE">
        <w:t>s</w:t>
      </w:r>
      <w:r w:rsidRPr="00935119">
        <w:t xml:space="preserve"> Alumni is in its early stages of development. It is </w:t>
      </w:r>
      <w:proofErr w:type="gramStart"/>
      <w:r w:rsidRPr="00935119">
        <w:t>incorporated and registered</w:t>
      </w:r>
      <w:proofErr w:type="gramEnd"/>
      <w:r w:rsidRPr="00935119">
        <w:t xml:space="preserve"> and beginning to build engagement and alumni activities. </w:t>
      </w:r>
      <w:r w:rsidR="00D30CBB">
        <w:t>T</w:t>
      </w:r>
      <w:r w:rsidR="00FB6BEF">
        <w:t>he Australia Awards South and West Asia</w:t>
      </w:r>
      <w:r w:rsidRPr="00935119">
        <w:t xml:space="preserve"> perceives alumni engagement and the</w:t>
      </w:r>
      <w:r w:rsidR="00B06B23">
        <w:t xml:space="preserve"> Global Strategy</w:t>
      </w:r>
      <w:r w:rsidRPr="00935119">
        <w:t xml:space="preserve"> to be a great opportunity for the Australia Awards to begin to forge genuine, long-lasting links and partnerships.</w:t>
      </w:r>
    </w:p>
    <w:p w14:paraId="173FE89A" w14:textId="77777777" w:rsidR="002D2D67" w:rsidRPr="00935119" w:rsidRDefault="002D2D67" w:rsidP="00873427">
      <w:pPr>
        <w:pStyle w:val="Heading2"/>
      </w:pPr>
      <w:bookmarkStart w:id="92" w:name="_Toc476169147"/>
      <w:bookmarkStart w:id="93" w:name="_Toc476244223"/>
      <w:bookmarkStart w:id="94" w:name="_Toc476248629"/>
      <w:bookmarkStart w:id="95" w:name="_Toc476318386"/>
      <w:bookmarkStart w:id="96" w:name="_Toc355289148"/>
      <w:bookmarkStart w:id="97" w:name="_Toc491074765"/>
      <w:r w:rsidRPr="00935119">
        <w:t xml:space="preserve">Challenges to </w:t>
      </w:r>
      <w:bookmarkEnd w:id="92"/>
      <w:r w:rsidRPr="00935119">
        <w:t>developing networks and partnerships</w:t>
      </w:r>
      <w:bookmarkEnd w:id="93"/>
      <w:bookmarkEnd w:id="94"/>
      <w:bookmarkEnd w:id="95"/>
      <w:bookmarkEnd w:id="96"/>
      <w:bookmarkEnd w:id="97"/>
    </w:p>
    <w:p w14:paraId="09CB0E3A" w14:textId="5864854F" w:rsidR="002D2D67" w:rsidRPr="00935119" w:rsidRDefault="002D2D67">
      <w:pPr>
        <w:pStyle w:val="BodyCopy"/>
      </w:pPr>
      <w:r w:rsidRPr="00935119">
        <w:t xml:space="preserve">As is apparent from the above discussion, the </w:t>
      </w:r>
      <w:r w:rsidR="00460CDE">
        <w:t xml:space="preserve">Sri Lanka </w:t>
      </w:r>
      <w:r w:rsidR="00EE42FA">
        <w:t>Case Study</w:t>
      </w:r>
      <w:r w:rsidR="00460CDE" w:rsidRPr="00935119">
        <w:t xml:space="preserve"> </w:t>
      </w:r>
      <w:r w:rsidRPr="00935119">
        <w:t>found a limited number of examples</w:t>
      </w:r>
      <w:r w:rsidR="00460CDE">
        <w:t xml:space="preserve"> that</w:t>
      </w:r>
      <w:r w:rsidRPr="00935119">
        <w:t xml:space="preserve"> relat</w:t>
      </w:r>
      <w:r w:rsidR="00460CDE">
        <w:t>ed</w:t>
      </w:r>
      <w:r w:rsidRPr="00935119">
        <w:t xml:space="preserve"> to the development of long-term, ongoing networks between alumni and Australia. Some of the challenges articulated by </w:t>
      </w:r>
      <w:r w:rsidR="00EE42FA">
        <w:t>Case Study</w:t>
      </w:r>
      <w:r w:rsidR="00460CDE">
        <w:t xml:space="preserve"> participants</w:t>
      </w:r>
      <w:r w:rsidR="00460CDE" w:rsidRPr="00935119">
        <w:t xml:space="preserve"> </w:t>
      </w:r>
      <w:r w:rsidRPr="00935119">
        <w:t xml:space="preserve">in creating or maintaining these connections </w:t>
      </w:r>
      <w:proofErr w:type="gramStart"/>
      <w:r w:rsidRPr="00935119">
        <w:t>are discussed</w:t>
      </w:r>
      <w:proofErr w:type="gramEnd"/>
      <w:r w:rsidRPr="00935119">
        <w:t xml:space="preserve"> in this section.</w:t>
      </w:r>
    </w:p>
    <w:p w14:paraId="4DED75FA" w14:textId="4BCBCBB6" w:rsidR="002D2D67" w:rsidRPr="00935119" w:rsidRDefault="00AE2C5E" w:rsidP="00873427">
      <w:pPr>
        <w:pStyle w:val="Heading3"/>
      </w:pPr>
      <w:bookmarkStart w:id="98" w:name="_Toc355289149"/>
      <w:r>
        <w:t>I</w:t>
      </w:r>
      <w:r w:rsidR="002D2D67" w:rsidRPr="00935119">
        <w:t>nterest from Australia</w:t>
      </w:r>
      <w:bookmarkEnd w:id="98"/>
    </w:p>
    <w:p w14:paraId="29D3C66C" w14:textId="0145197B" w:rsidR="002D2D67" w:rsidRPr="00935119" w:rsidRDefault="002D2D67">
      <w:pPr>
        <w:pStyle w:val="BodyCopy"/>
      </w:pPr>
      <w:r w:rsidRPr="00935119">
        <w:t xml:space="preserve">Among the alumni interviewed who showed an active interest in </w:t>
      </w:r>
      <w:r w:rsidR="00000928">
        <w:t xml:space="preserve">fostering </w:t>
      </w:r>
      <w:r w:rsidRPr="00935119">
        <w:t xml:space="preserve">collaboration, </w:t>
      </w:r>
      <w:r w:rsidR="00460CDE" w:rsidRPr="00935119">
        <w:t>link</w:t>
      </w:r>
      <w:r w:rsidR="00000928">
        <w:t xml:space="preserve">s, </w:t>
      </w:r>
      <w:r w:rsidRPr="00935119">
        <w:t xml:space="preserve">and networks with Australia, there was an overall sense </w:t>
      </w:r>
      <w:r w:rsidR="00FB6BEF">
        <w:t xml:space="preserve">that it </w:t>
      </w:r>
      <w:r w:rsidR="00936AB7">
        <w:t>wa</w:t>
      </w:r>
      <w:r w:rsidR="00FB6BEF">
        <w:t xml:space="preserve">s very hard to attract </w:t>
      </w:r>
      <w:r w:rsidRPr="00935119">
        <w:t xml:space="preserve">attention and ongoing interest from Australia and Australian organisations. </w:t>
      </w:r>
      <w:r w:rsidR="00936AB7">
        <w:t>T</w:t>
      </w:r>
      <w:r w:rsidRPr="00935119">
        <w:t>here was clear frustration at the inability to have made connections over the past few decades.</w:t>
      </w:r>
    </w:p>
    <w:p w14:paraId="3C6FE577" w14:textId="2E827FEA" w:rsidR="002D2D67" w:rsidRPr="00935119" w:rsidRDefault="002D2D67">
      <w:pPr>
        <w:pStyle w:val="BodyCopy"/>
      </w:pPr>
      <w:r w:rsidRPr="00935119">
        <w:t xml:space="preserve">For example, </w:t>
      </w:r>
      <w:r w:rsidR="00936AB7">
        <w:rPr>
          <w:b/>
        </w:rPr>
        <w:t xml:space="preserve">Dr </w:t>
      </w:r>
      <w:r w:rsidR="00316D2B">
        <w:rPr>
          <w:b/>
        </w:rPr>
        <w:t xml:space="preserve">Sunil Stanislaus </w:t>
      </w:r>
      <w:proofErr w:type="spellStart"/>
      <w:r w:rsidR="00936AB7">
        <w:rPr>
          <w:b/>
        </w:rPr>
        <w:t>Wickramasuriya</w:t>
      </w:r>
      <w:proofErr w:type="spellEnd"/>
      <w:r w:rsidR="00936AB7" w:rsidRPr="00935119">
        <w:t xml:space="preserve"> </w:t>
      </w:r>
      <w:r w:rsidRPr="00935119">
        <w:t xml:space="preserve">has continually tried to facilitate relationships with Australia through hydrology-related projects over the decades since </w:t>
      </w:r>
      <w:r w:rsidR="00936AB7">
        <w:t xml:space="preserve">his </w:t>
      </w:r>
      <w:r w:rsidRPr="00935119">
        <w:t xml:space="preserve">return from Australia with his </w:t>
      </w:r>
      <w:r w:rsidR="00936AB7">
        <w:t>doctorate</w:t>
      </w:r>
      <w:r w:rsidRPr="00935119">
        <w:t xml:space="preserve">. He provided examples of his efforts to instigate a visit </w:t>
      </w:r>
      <w:r w:rsidR="00D30CBB">
        <w:t xml:space="preserve">supported by the former </w:t>
      </w:r>
      <w:r w:rsidR="00D30CBB" w:rsidRPr="005B762C">
        <w:rPr>
          <w:lang w:eastAsia="en-AU"/>
        </w:rPr>
        <w:t>Australian Agency for International Development</w:t>
      </w:r>
      <w:r w:rsidR="00D30CBB">
        <w:rPr>
          <w:lang w:eastAsia="en-AU"/>
        </w:rPr>
        <w:t xml:space="preserve"> (</w:t>
      </w:r>
      <w:proofErr w:type="spellStart"/>
      <w:r w:rsidR="00D30CBB">
        <w:rPr>
          <w:lang w:eastAsia="en-AU"/>
        </w:rPr>
        <w:t>AusAID</w:t>
      </w:r>
      <w:proofErr w:type="spellEnd"/>
      <w:r w:rsidR="00B06B23">
        <w:rPr>
          <w:lang w:eastAsia="en-AU"/>
        </w:rPr>
        <w:t xml:space="preserve"> at the time</w:t>
      </w:r>
      <w:r w:rsidR="00D30CBB">
        <w:rPr>
          <w:lang w:eastAsia="en-AU"/>
        </w:rPr>
        <w:t xml:space="preserve">) </w:t>
      </w:r>
      <w:r w:rsidRPr="00935119">
        <w:t>by two professors on the use of imaging for farmers at a workshop held in Sri Lanka</w:t>
      </w:r>
      <w:r w:rsidR="00A25B17">
        <w:t>.</w:t>
      </w:r>
      <w:r w:rsidR="00B06B23">
        <w:t xml:space="preserve"> </w:t>
      </w:r>
      <w:r w:rsidR="00A25B17">
        <w:t>H</w:t>
      </w:r>
      <w:r w:rsidRPr="00935119">
        <w:t>e facilitated the services of Hydro Tasmania for conducting professional development among Sri Lankan engineers in dam and irrigation safety, using his membership on a national panel of experts in this area to procure these services.</w:t>
      </w:r>
    </w:p>
    <w:p w14:paraId="2BC2E3F8" w14:textId="4173DCAB" w:rsidR="002D2D67" w:rsidRPr="00935119" w:rsidRDefault="002D2D67">
      <w:pPr>
        <w:pStyle w:val="BodyCopy"/>
      </w:pPr>
      <w:r w:rsidRPr="00935119">
        <w:t xml:space="preserve">However, despite these efforts at one-off events, he </w:t>
      </w:r>
      <w:r w:rsidR="00936AB7">
        <w:t>was</w:t>
      </w:r>
      <w:r w:rsidRPr="00935119">
        <w:t xml:space="preserve"> unable to embed any long-term relationships or professional links with Australia</w:t>
      </w:r>
      <w:r w:rsidR="00FB6BEF">
        <w:t xml:space="preserve">n organisations or </w:t>
      </w:r>
      <w:r w:rsidR="001D277B">
        <w:t>Australian institutions</w:t>
      </w:r>
      <w:r w:rsidR="00FB6BEF">
        <w:t>.</w:t>
      </w:r>
      <w:r w:rsidRPr="00935119">
        <w:t xml:space="preserve"> </w:t>
      </w:r>
      <w:r w:rsidR="00FB6BEF">
        <w:t>I</w:t>
      </w:r>
      <w:r w:rsidRPr="00935119">
        <w:t xml:space="preserve">n his words, further opportunities </w:t>
      </w:r>
      <w:r w:rsidR="00936AB7">
        <w:t>‘</w:t>
      </w:r>
      <w:r w:rsidRPr="00935119">
        <w:t>never really materialised</w:t>
      </w:r>
      <w:r w:rsidR="00936AB7">
        <w:t>’</w:t>
      </w:r>
      <w:r w:rsidR="00936AB7" w:rsidRPr="00935119">
        <w:t xml:space="preserve">. </w:t>
      </w:r>
      <w:r w:rsidRPr="00935119">
        <w:t xml:space="preserve">When asked about why he thinks this has not been possible, </w:t>
      </w:r>
      <w:r w:rsidR="002A1344" w:rsidRPr="00CD71A0">
        <w:t xml:space="preserve">Dr </w:t>
      </w:r>
      <w:proofErr w:type="spellStart"/>
      <w:r w:rsidR="002A1344" w:rsidRPr="00CD71A0">
        <w:t>Wickramasuriya</w:t>
      </w:r>
      <w:proofErr w:type="spellEnd"/>
      <w:r w:rsidR="002A1344" w:rsidRPr="00935119">
        <w:t xml:space="preserve"> </w:t>
      </w:r>
      <w:r w:rsidRPr="00935119">
        <w:t>stated that whil</w:t>
      </w:r>
      <w:r w:rsidR="00936AB7">
        <w:t>e</w:t>
      </w:r>
      <w:r w:rsidRPr="00935119">
        <w:t xml:space="preserve"> he has not been able to </w:t>
      </w:r>
      <w:r w:rsidR="00936AB7">
        <w:t>‘</w:t>
      </w:r>
      <w:r w:rsidRPr="00935119">
        <w:t>point my finger and say this is it</w:t>
      </w:r>
      <w:r w:rsidR="00936AB7">
        <w:t>’</w:t>
      </w:r>
      <w:r w:rsidR="00936AB7" w:rsidRPr="00935119">
        <w:t xml:space="preserve"> </w:t>
      </w:r>
      <w:r w:rsidRPr="00935119">
        <w:t xml:space="preserve">he </w:t>
      </w:r>
      <w:r w:rsidR="00936AB7" w:rsidRPr="00935119">
        <w:t>suspect</w:t>
      </w:r>
      <w:r w:rsidR="00936AB7">
        <w:t>ed</w:t>
      </w:r>
      <w:r w:rsidR="00936AB7" w:rsidRPr="00935119">
        <w:t xml:space="preserve"> </w:t>
      </w:r>
      <w:r w:rsidR="00936AB7">
        <w:t>‘</w:t>
      </w:r>
      <w:r w:rsidRPr="00935119">
        <w:t>the funding aspect is a big part of it</w:t>
      </w:r>
      <w:r w:rsidR="00936AB7">
        <w:t xml:space="preserve"> </w:t>
      </w:r>
      <w:r w:rsidRPr="00935119">
        <w:t>…</w:t>
      </w:r>
      <w:r w:rsidR="00936AB7">
        <w:t xml:space="preserve"> </w:t>
      </w:r>
      <w:r w:rsidRPr="00935119">
        <w:t>it was a barrier</w:t>
      </w:r>
      <w:r w:rsidR="00936AB7">
        <w:t xml:space="preserve"> </w:t>
      </w:r>
      <w:r w:rsidRPr="00935119">
        <w:t>…</w:t>
      </w:r>
      <w:r w:rsidR="00936AB7">
        <w:t xml:space="preserve"> </w:t>
      </w:r>
      <w:r w:rsidRPr="00935119">
        <w:t>the bottle neck</w:t>
      </w:r>
      <w:r w:rsidR="00936AB7">
        <w:t>’</w:t>
      </w:r>
      <w:r w:rsidR="00936AB7" w:rsidRPr="00935119">
        <w:t>.</w:t>
      </w:r>
    </w:p>
    <w:p w14:paraId="6EB05D7C" w14:textId="43585C04" w:rsidR="002D2D67" w:rsidRPr="00935119" w:rsidRDefault="002D2D67">
      <w:pPr>
        <w:pStyle w:val="BodyCopy"/>
      </w:pPr>
      <w:r w:rsidRPr="00935119">
        <w:t xml:space="preserve">As a point of comparison, </w:t>
      </w:r>
      <w:r w:rsidR="002A1344" w:rsidRPr="00CD71A0">
        <w:t xml:space="preserve">Dr </w:t>
      </w:r>
      <w:proofErr w:type="spellStart"/>
      <w:r w:rsidR="002A1344" w:rsidRPr="00CD71A0">
        <w:t>Wickramasuriya</w:t>
      </w:r>
      <w:proofErr w:type="spellEnd"/>
      <w:r w:rsidR="002A1344" w:rsidRPr="00935119">
        <w:t xml:space="preserve"> </w:t>
      </w:r>
      <w:r w:rsidRPr="00935119">
        <w:t>contrasted his experience with German institutions and academics. He is currently building a number of collaborative projects with German engineers (generally supported through DAAD</w:t>
      </w:r>
      <w:r w:rsidR="009F0BAC">
        <w:t xml:space="preserve"> - </w:t>
      </w:r>
      <w:proofErr w:type="spellStart"/>
      <w:r w:rsidR="009F0BAC" w:rsidRPr="009F0BAC">
        <w:t>Deutscher</w:t>
      </w:r>
      <w:proofErr w:type="spellEnd"/>
      <w:r w:rsidR="009F0BAC" w:rsidRPr="009F0BAC">
        <w:t xml:space="preserve"> </w:t>
      </w:r>
      <w:proofErr w:type="spellStart"/>
      <w:r w:rsidR="009F0BAC" w:rsidRPr="009F0BAC">
        <w:t>Akademischer</w:t>
      </w:r>
      <w:proofErr w:type="spellEnd"/>
      <w:r w:rsidR="009F0BAC" w:rsidRPr="009F0BAC">
        <w:t xml:space="preserve"> </w:t>
      </w:r>
      <w:proofErr w:type="spellStart"/>
      <w:r w:rsidR="009F0BAC" w:rsidRPr="009F0BAC">
        <w:t>Austauschdienst</w:t>
      </w:r>
      <w:proofErr w:type="spellEnd"/>
      <w:r w:rsidR="009F0BAC" w:rsidRPr="009F0BAC">
        <w:t xml:space="preserve"> (German Academic Exchange Service)</w:t>
      </w:r>
      <w:r w:rsidRPr="00935119">
        <w:t xml:space="preserve">) spanning research and teaching. This connection </w:t>
      </w:r>
      <w:proofErr w:type="gramStart"/>
      <w:r w:rsidRPr="00935119">
        <w:t>was initiated</w:t>
      </w:r>
      <w:proofErr w:type="gramEnd"/>
      <w:r w:rsidRPr="00935119">
        <w:t xml:space="preserve"> only three months prior to the </w:t>
      </w:r>
      <w:r w:rsidR="00EE42FA">
        <w:t>Case Study</w:t>
      </w:r>
      <w:r w:rsidR="00A43CAF" w:rsidRPr="00935119">
        <w:t xml:space="preserve"> </w:t>
      </w:r>
      <w:r w:rsidRPr="00935119">
        <w:t xml:space="preserve">interview and is already resulting in solid networks and partnerships. </w:t>
      </w:r>
      <w:r w:rsidR="00823666" w:rsidRPr="001744F9">
        <w:t xml:space="preserve">Dr </w:t>
      </w:r>
      <w:proofErr w:type="spellStart"/>
      <w:r w:rsidR="00823666" w:rsidRPr="001744F9">
        <w:t>Wickramasuriya</w:t>
      </w:r>
      <w:r w:rsidR="00823666">
        <w:t>’s</w:t>
      </w:r>
      <w:proofErr w:type="spellEnd"/>
      <w:r w:rsidR="00823666">
        <w:t xml:space="preserve"> </w:t>
      </w:r>
      <w:r w:rsidR="00FB6BEF">
        <w:t>experience with the Germans is:</w:t>
      </w:r>
      <w:r w:rsidRPr="00935119">
        <w:t xml:space="preserve"> </w:t>
      </w:r>
      <w:r w:rsidR="00A43CAF">
        <w:t>‘[</w:t>
      </w:r>
      <w:r w:rsidR="00FB6BEF">
        <w:t xml:space="preserve">They] </w:t>
      </w:r>
      <w:r w:rsidRPr="00935119">
        <w:t>wanted to connect and they were really willing to take it on</w:t>
      </w:r>
      <w:r w:rsidR="00A43CAF">
        <w:t xml:space="preserve"> </w:t>
      </w:r>
      <w:r w:rsidRPr="00935119">
        <w:t>…</w:t>
      </w:r>
      <w:r w:rsidR="00A43CAF">
        <w:t xml:space="preserve"> </w:t>
      </w:r>
      <w:r w:rsidRPr="00935119">
        <w:t>without the funding</w:t>
      </w:r>
      <w:r w:rsidR="00A43CAF">
        <w:t>’</w:t>
      </w:r>
      <w:r w:rsidRPr="00935119">
        <w:t xml:space="preserve">. </w:t>
      </w:r>
    </w:p>
    <w:p w14:paraId="7EFF4751" w14:textId="1C4B6966" w:rsidR="002D2D67" w:rsidRPr="00404AA7" w:rsidRDefault="002D2D67" w:rsidP="00873427">
      <w:pPr>
        <w:pStyle w:val="Heading3"/>
      </w:pPr>
      <w:bookmarkStart w:id="99" w:name="_Toc355289150"/>
      <w:r w:rsidRPr="00404AA7">
        <w:t>Family and gender</w:t>
      </w:r>
      <w:r w:rsidR="00D627A8">
        <w:t>-</w:t>
      </w:r>
      <w:r w:rsidRPr="00404AA7">
        <w:t>related challenges</w:t>
      </w:r>
      <w:bookmarkEnd w:id="99"/>
    </w:p>
    <w:p w14:paraId="4BE7E52F" w14:textId="3F93E104" w:rsidR="00823666" w:rsidRDefault="002D2D67">
      <w:pPr>
        <w:pStyle w:val="BodyCopy"/>
      </w:pPr>
      <w:r w:rsidRPr="00935119">
        <w:t>One alumn</w:t>
      </w:r>
      <w:r w:rsidR="00316D2B">
        <w:t>a</w:t>
      </w:r>
      <w:r w:rsidRPr="00935119">
        <w:t xml:space="preserve"> felt that her familial responsibilities </w:t>
      </w:r>
      <w:r w:rsidR="00D627A8">
        <w:t>affecte</w:t>
      </w:r>
      <w:r w:rsidR="002A1344">
        <w:t>d</w:t>
      </w:r>
      <w:r w:rsidRPr="00935119">
        <w:t xml:space="preserve"> her </w:t>
      </w:r>
      <w:r w:rsidR="00FB6BEF">
        <w:t xml:space="preserve">ability to build and maintain </w:t>
      </w:r>
      <w:r w:rsidRPr="00935119">
        <w:t xml:space="preserve">networks. </w:t>
      </w:r>
      <w:r w:rsidR="00D627A8">
        <w:t>After</w:t>
      </w:r>
      <w:r w:rsidR="00D627A8" w:rsidRPr="00935119">
        <w:t xml:space="preserve"> </w:t>
      </w:r>
      <w:r w:rsidR="00AE2C5E">
        <w:t>starting a family</w:t>
      </w:r>
      <w:r w:rsidRPr="00935119">
        <w:t xml:space="preserve"> and </w:t>
      </w:r>
      <w:r w:rsidR="00AE2C5E">
        <w:t>taking on its associated</w:t>
      </w:r>
      <w:r w:rsidR="00D627A8" w:rsidRPr="00935119">
        <w:t xml:space="preserve"> </w:t>
      </w:r>
      <w:r w:rsidRPr="00935119">
        <w:t xml:space="preserve">responsibilities, she felt that her social networks contracted. This </w:t>
      </w:r>
      <w:r w:rsidR="00D627A8">
        <w:t>contrasted with</w:t>
      </w:r>
      <w:r w:rsidRPr="00935119">
        <w:t xml:space="preserve"> her strong networking skills she </w:t>
      </w:r>
      <w:r w:rsidR="00D627A8">
        <w:t xml:space="preserve">had </w:t>
      </w:r>
      <w:r w:rsidRPr="00935119">
        <w:t xml:space="preserve">developed while on scholarship. She </w:t>
      </w:r>
      <w:r w:rsidR="00D627A8" w:rsidRPr="00935119">
        <w:t>explain</w:t>
      </w:r>
      <w:r w:rsidR="00D627A8">
        <w:t>ed</w:t>
      </w:r>
      <w:r w:rsidR="00D627A8" w:rsidRPr="00935119">
        <w:t xml:space="preserve"> </w:t>
      </w:r>
      <w:r w:rsidRPr="00935119">
        <w:t xml:space="preserve">the change as follows: </w:t>
      </w:r>
    </w:p>
    <w:p w14:paraId="0ECFB363" w14:textId="3198D3D9" w:rsidR="00823666" w:rsidRDefault="002D2D67" w:rsidP="00CD71A0">
      <w:pPr>
        <w:pStyle w:val="Quote1"/>
      </w:pPr>
      <w:r w:rsidRPr="00935119">
        <w:t>[Following my scholarship] whenever I go to any expos or anything I would be getting jobs quickly</w:t>
      </w:r>
      <w:r w:rsidR="00D627A8">
        <w:t xml:space="preserve"> </w:t>
      </w:r>
      <w:r w:rsidRPr="00935119">
        <w:t>…</w:t>
      </w:r>
      <w:r w:rsidR="00D627A8">
        <w:t xml:space="preserve"> </w:t>
      </w:r>
      <w:r w:rsidRPr="00935119">
        <w:t>now I have closed up my circle so I have to polish up on those skills again</w:t>
      </w:r>
      <w:r w:rsidR="00D627A8" w:rsidRPr="00935119">
        <w:t>.</w:t>
      </w:r>
    </w:p>
    <w:p w14:paraId="225FF693" w14:textId="46528151" w:rsidR="002D2D67" w:rsidRPr="00935119" w:rsidRDefault="002D2D67">
      <w:pPr>
        <w:pStyle w:val="BodyCopy"/>
      </w:pPr>
      <w:r w:rsidRPr="00935119">
        <w:t xml:space="preserve">Now that her children are older, </w:t>
      </w:r>
      <w:r w:rsidR="00D627A8" w:rsidRPr="00935119">
        <w:t>th</w:t>
      </w:r>
      <w:r w:rsidR="00D627A8">
        <w:t>i</w:t>
      </w:r>
      <w:r w:rsidR="00D627A8" w:rsidRPr="00935119">
        <w:t xml:space="preserve">s </w:t>
      </w:r>
      <w:r w:rsidRPr="00935119">
        <w:t>alumna is keen to broaden her personal and professional networks again. In discussing the possibility of engaging with an alumni association</w:t>
      </w:r>
      <w:r w:rsidR="00D627A8">
        <w:t>,</w:t>
      </w:r>
      <w:r w:rsidRPr="00935119">
        <w:t xml:space="preserve"> she felt this </w:t>
      </w:r>
      <w:r w:rsidR="00D627A8">
        <w:t xml:space="preserve">would </w:t>
      </w:r>
      <w:r w:rsidRPr="00935119">
        <w:t xml:space="preserve">be </w:t>
      </w:r>
      <w:r w:rsidR="00D627A8">
        <w:t>beneficial</w:t>
      </w:r>
      <w:r w:rsidRPr="00935119">
        <w:t xml:space="preserve"> to her.</w:t>
      </w:r>
    </w:p>
    <w:p w14:paraId="56831A87" w14:textId="4B56DB3C" w:rsidR="002D2D67" w:rsidRPr="00935119" w:rsidRDefault="00AE2C5E">
      <w:pPr>
        <w:pStyle w:val="BodyCopy"/>
      </w:pPr>
      <w:r>
        <w:t xml:space="preserve">Mr </w:t>
      </w:r>
      <w:proofErr w:type="spellStart"/>
      <w:r w:rsidR="007D0574" w:rsidRPr="007D0574">
        <w:t>Banunusinghage</w:t>
      </w:r>
      <w:proofErr w:type="spellEnd"/>
      <w:r>
        <w:t xml:space="preserve"> </w:t>
      </w:r>
      <w:r w:rsidR="002D2D67" w:rsidRPr="00935119">
        <w:t xml:space="preserve">reflected on his lack of involvement </w:t>
      </w:r>
      <w:r>
        <w:t>in</w:t>
      </w:r>
      <w:r w:rsidRPr="00935119">
        <w:t xml:space="preserve"> </w:t>
      </w:r>
      <w:r w:rsidR="002D2D67" w:rsidRPr="00935119">
        <w:t xml:space="preserve">developing professional networks and joining Australian alumni associations was due to heavy family responsibilities during his time on scholarship and in the following years on return in Sri Lanka: </w:t>
      </w:r>
    </w:p>
    <w:p w14:paraId="7E9D7E90" w14:textId="7E822528" w:rsidR="002D2D67" w:rsidRPr="00492C63" w:rsidRDefault="002D2D67" w:rsidP="00CD71A0">
      <w:pPr>
        <w:pStyle w:val="Quote1"/>
      </w:pPr>
      <w:r w:rsidRPr="00492C63">
        <w:t>Maybe because I was raising t</w:t>
      </w:r>
      <w:r w:rsidR="00492C63">
        <w:t xml:space="preserve">hree children and it was only a </w:t>
      </w:r>
      <w:r w:rsidRPr="00492C63">
        <w:t xml:space="preserve">single-person income. I was more [focused on raising the children] and educating those three children to get to the </w:t>
      </w:r>
      <w:r w:rsidRPr="00D848FC">
        <w:t>degree</w:t>
      </w:r>
      <w:r w:rsidRPr="00492C63">
        <w:t xml:space="preserve"> status at least, and then to postgraduate. So I think generally I used to be more involved [before the children] with the local institutions and my [local] university.</w:t>
      </w:r>
    </w:p>
    <w:p w14:paraId="7B0D4C20" w14:textId="77777777" w:rsidR="002D2D67" w:rsidRPr="00935119" w:rsidRDefault="002D2D67" w:rsidP="00873427">
      <w:pPr>
        <w:pStyle w:val="Heading3"/>
      </w:pPr>
      <w:bookmarkStart w:id="100" w:name="_Toc355289151"/>
      <w:r w:rsidRPr="00935119">
        <w:t>Impact of the Sri Lankan Civil War</w:t>
      </w:r>
      <w:bookmarkEnd w:id="100"/>
    </w:p>
    <w:p w14:paraId="482E6488" w14:textId="2FCEE7AF" w:rsidR="002D2D67" w:rsidRPr="00935119" w:rsidRDefault="002D2D67">
      <w:pPr>
        <w:pStyle w:val="BodyCopy"/>
      </w:pPr>
      <w:r w:rsidRPr="00935119">
        <w:t>For the two Sri Lankan</w:t>
      </w:r>
      <w:r w:rsidR="00520D31">
        <w:t xml:space="preserve"> Tamil</w:t>
      </w:r>
      <w:r w:rsidRPr="00935119">
        <w:t xml:space="preserve">s in this </w:t>
      </w:r>
      <w:r w:rsidR="00EE42FA">
        <w:t>Case Study</w:t>
      </w:r>
      <w:r w:rsidRPr="00935119">
        <w:t xml:space="preserve">, </w:t>
      </w:r>
      <w:r w:rsidR="002A1344">
        <w:t xml:space="preserve">a </w:t>
      </w:r>
      <w:r w:rsidRPr="00935119">
        <w:t xml:space="preserve">return to Sri Lanka </w:t>
      </w:r>
      <w:r w:rsidR="002A1344">
        <w:t>at the completion of</w:t>
      </w:r>
      <w:r w:rsidR="002A1344" w:rsidRPr="00935119">
        <w:t xml:space="preserve"> </w:t>
      </w:r>
      <w:r w:rsidRPr="00935119">
        <w:t>their scholarships was not feasible</w:t>
      </w:r>
      <w:r w:rsidR="00823666">
        <w:t>.</w:t>
      </w:r>
      <w:r w:rsidRPr="00935119">
        <w:t xml:space="preserve"> The </w:t>
      </w:r>
      <w:r w:rsidR="00823666" w:rsidRPr="00935119">
        <w:t>Sri Lankan Civil War</w:t>
      </w:r>
      <w:r w:rsidR="00823666" w:rsidDel="00823666">
        <w:t xml:space="preserve"> </w:t>
      </w:r>
      <w:r w:rsidRPr="00935119">
        <w:t xml:space="preserve">significantly </w:t>
      </w:r>
      <w:proofErr w:type="gramStart"/>
      <w:r w:rsidRPr="00935119">
        <w:t>impacted on</w:t>
      </w:r>
      <w:proofErr w:type="gramEnd"/>
      <w:r w:rsidRPr="00935119">
        <w:t xml:space="preserve"> their home town and region and once they left Sri Lanka for their scholarship they </w:t>
      </w:r>
      <w:r w:rsidR="002A1344">
        <w:t>did not return</w:t>
      </w:r>
      <w:r w:rsidRPr="00935119">
        <w:t xml:space="preserve">. </w:t>
      </w:r>
      <w:proofErr w:type="gramStart"/>
      <w:r w:rsidR="00823666">
        <w:t>And</w:t>
      </w:r>
      <w:proofErr w:type="gramEnd"/>
      <w:r w:rsidR="00823666">
        <w:t xml:space="preserve"> the war </w:t>
      </w:r>
      <w:r w:rsidRPr="00935119">
        <w:t xml:space="preserve">had an impact on their ability to establish formal networks in the country. </w:t>
      </w:r>
      <w:r w:rsidR="00FB6BEF">
        <w:t>O</w:t>
      </w:r>
      <w:r w:rsidRPr="00935119">
        <w:t>ne alumn</w:t>
      </w:r>
      <w:r w:rsidR="00FB6BEF">
        <w:t xml:space="preserve">a </w:t>
      </w:r>
      <w:r w:rsidRPr="00935119">
        <w:t xml:space="preserve">described </w:t>
      </w:r>
      <w:r w:rsidR="00FB6BEF">
        <w:t>her</w:t>
      </w:r>
      <w:r w:rsidRPr="00935119">
        <w:t xml:space="preserve"> </w:t>
      </w:r>
      <w:r w:rsidR="00CB3353">
        <w:t>links</w:t>
      </w:r>
      <w:r w:rsidR="00CB3353" w:rsidRPr="00935119">
        <w:t xml:space="preserve"> </w:t>
      </w:r>
      <w:r w:rsidRPr="00935119">
        <w:t xml:space="preserve">as being more </w:t>
      </w:r>
      <w:r w:rsidR="002A1344">
        <w:t>‘</w:t>
      </w:r>
      <w:r w:rsidRPr="00935119">
        <w:t>family based, not work based</w:t>
      </w:r>
      <w:r w:rsidR="002A1344">
        <w:t>’</w:t>
      </w:r>
      <w:r w:rsidR="002A1344" w:rsidRPr="00935119">
        <w:t xml:space="preserve">, </w:t>
      </w:r>
      <w:r w:rsidR="002A1344">
        <w:t>which was the</w:t>
      </w:r>
      <w:r w:rsidRPr="00935119">
        <w:t xml:space="preserve"> result of having never worked in Sri Lanka.</w:t>
      </w:r>
    </w:p>
    <w:p w14:paraId="36D38774" w14:textId="4F09942C" w:rsidR="002D2D67" w:rsidRPr="00935119" w:rsidRDefault="002D2D67">
      <w:pPr>
        <w:pStyle w:val="BodyCopy"/>
      </w:pPr>
      <w:r w:rsidRPr="00935119">
        <w:t xml:space="preserve">Even for those alumni who were not of </w:t>
      </w:r>
      <w:r w:rsidR="00520D31">
        <w:t xml:space="preserve">Sri Lankan </w:t>
      </w:r>
      <w:r w:rsidRPr="00935119">
        <w:t>Tamil ori</w:t>
      </w:r>
      <w:r w:rsidR="00FB6BEF">
        <w:t xml:space="preserve">gin, the impact of 30 years of </w:t>
      </w:r>
      <w:r w:rsidR="002A1344">
        <w:t>c</w:t>
      </w:r>
      <w:r w:rsidR="002A1344" w:rsidRPr="00935119">
        <w:t xml:space="preserve">ivil </w:t>
      </w:r>
      <w:r w:rsidR="002A1344">
        <w:t>w</w:t>
      </w:r>
      <w:r w:rsidR="002A1344" w:rsidRPr="00935119">
        <w:t xml:space="preserve">ar </w:t>
      </w:r>
      <w:proofErr w:type="gramStart"/>
      <w:r w:rsidR="002A1344">
        <w:t>was</w:t>
      </w:r>
      <w:r w:rsidR="002A1344" w:rsidRPr="00935119">
        <w:t xml:space="preserve"> </w:t>
      </w:r>
      <w:r w:rsidRPr="00935119">
        <w:t>seen</w:t>
      </w:r>
      <w:proofErr w:type="gramEnd"/>
      <w:r w:rsidRPr="00935119">
        <w:t xml:space="preserve"> as a significant barrier to progress and development. </w:t>
      </w:r>
      <w:r w:rsidR="002E4D62">
        <w:t xml:space="preserve">Dr </w:t>
      </w:r>
      <w:proofErr w:type="spellStart"/>
      <w:r w:rsidR="002E4D62">
        <w:t>Perera</w:t>
      </w:r>
      <w:proofErr w:type="spellEnd"/>
      <w:r w:rsidR="002E4D62" w:rsidRPr="00935119">
        <w:t xml:space="preserve"> </w:t>
      </w:r>
      <w:r w:rsidRPr="00935119">
        <w:t>summed up this period as being the reason he did not remain in Sri Lanka:</w:t>
      </w:r>
    </w:p>
    <w:p w14:paraId="6C004302" w14:textId="35CD52E4" w:rsidR="002D2D67" w:rsidRPr="00492C63" w:rsidRDefault="002D2D67" w:rsidP="00CD71A0">
      <w:pPr>
        <w:pStyle w:val="Quote1"/>
      </w:pPr>
      <w:r w:rsidRPr="00492C63">
        <w:t>[It was] a troubled period Sri Lanka went through</w:t>
      </w:r>
      <w:r w:rsidR="00D848FC">
        <w:t xml:space="preserve"> </w:t>
      </w:r>
      <w:r w:rsidRPr="00492C63">
        <w:t>…</w:t>
      </w:r>
      <w:r w:rsidR="00D848FC">
        <w:t xml:space="preserve"> </w:t>
      </w:r>
      <w:r w:rsidRPr="00492C63">
        <w:t>So in 1980 (</w:t>
      </w:r>
      <w:r w:rsidR="00492C63">
        <w:t xml:space="preserve">around that period), there was </w:t>
      </w:r>
      <w:r w:rsidRPr="00492C63">
        <w:t xml:space="preserve">quite difficult times for the security of individuals, there was </w:t>
      </w:r>
      <w:proofErr w:type="gramStart"/>
      <w:r w:rsidRPr="00492C63">
        <w:t>a lot of</w:t>
      </w:r>
      <w:proofErr w:type="gramEnd"/>
      <w:r w:rsidRPr="00492C63">
        <w:t xml:space="preserve"> terrorism-type activities happening and we decided to uproot ourselves and the children. Our parents encouraged us to leave. </w:t>
      </w:r>
      <w:proofErr w:type="gramStart"/>
      <w:r w:rsidRPr="00492C63">
        <w:t>That's</w:t>
      </w:r>
      <w:proofErr w:type="gramEnd"/>
      <w:r w:rsidRPr="00492C63">
        <w:t xml:space="preserve"> with sad feelings, but it gave opportunities for all of us to make a living in Australia</w:t>
      </w:r>
      <w:r w:rsidR="00D848FC">
        <w:t>.</w:t>
      </w:r>
    </w:p>
    <w:p w14:paraId="611783B5" w14:textId="77777777" w:rsidR="002D2D67" w:rsidRPr="00935119" w:rsidRDefault="002D2D67" w:rsidP="00873427">
      <w:pPr>
        <w:pStyle w:val="Heading3"/>
      </w:pPr>
      <w:bookmarkStart w:id="101" w:name="_Toc355289152"/>
      <w:r w:rsidRPr="00935119">
        <w:t>English language skills as a barrier to networking</w:t>
      </w:r>
      <w:bookmarkEnd w:id="101"/>
    </w:p>
    <w:p w14:paraId="5E24AAD1" w14:textId="63EF8502" w:rsidR="002D2D67" w:rsidRPr="00935119" w:rsidRDefault="002D2D67">
      <w:pPr>
        <w:pStyle w:val="BodyCopy"/>
      </w:pPr>
      <w:r w:rsidRPr="00935119">
        <w:t xml:space="preserve">The importance of good language skills in helping to establish connections and networks was an issue highlighted by one alumna in particular. </w:t>
      </w:r>
      <w:r w:rsidR="00D848FC">
        <w:t xml:space="preserve">Dr </w:t>
      </w:r>
      <w:proofErr w:type="spellStart"/>
      <w:r w:rsidRPr="00CD71A0">
        <w:t>Nalini</w:t>
      </w:r>
      <w:proofErr w:type="spellEnd"/>
      <w:r w:rsidRPr="00935119">
        <w:t xml:space="preserve"> felt that a lack of confidence in her oral language skills was an </w:t>
      </w:r>
      <w:proofErr w:type="gramStart"/>
      <w:r w:rsidRPr="00935119">
        <w:t>aspect which</w:t>
      </w:r>
      <w:proofErr w:type="gramEnd"/>
      <w:r w:rsidRPr="00935119">
        <w:t xml:space="preserve"> impacted her networking and making friendships at university, especially in the first few months of her scholarship. </w:t>
      </w:r>
      <w:proofErr w:type="gramStart"/>
      <w:r w:rsidR="00D848FC">
        <w:t xml:space="preserve">Dr </w:t>
      </w:r>
      <w:proofErr w:type="spellStart"/>
      <w:r w:rsidRPr="00935119">
        <w:t>Nalini</w:t>
      </w:r>
      <w:proofErr w:type="spellEnd"/>
      <w:r w:rsidRPr="00935119">
        <w:t xml:space="preserve"> had learnt English at school, but rarely had she used the language in conversation, in fact </w:t>
      </w:r>
      <w:r w:rsidR="00D848FC">
        <w:t xml:space="preserve">Dr </w:t>
      </w:r>
      <w:proofErr w:type="spellStart"/>
      <w:r w:rsidR="00D848FC">
        <w:t>Nalini’s</w:t>
      </w:r>
      <w:proofErr w:type="spellEnd"/>
      <w:r w:rsidRPr="00935119">
        <w:t xml:space="preserve"> interview during the scholarship application process at the Australian High Commission in Colombo was</w:t>
      </w:r>
      <w:r w:rsidR="00685534">
        <w:t xml:space="preserve"> the first time she had ever spoken English: </w:t>
      </w:r>
      <w:r w:rsidR="00D848FC">
        <w:t>‘</w:t>
      </w:r>
      <w:r w:rsidRPr="00935119">
        <w:t>I studied English as a second language up to year 10, but I had never talked in English in Jaffna.</w:t>
      </w:r>
      <w:r w:rsidR="00D848FC">
        <w:t>’</w:t>
      </w:r>
      <w:proofErr w:type="gramEnd"/>
    </w:p>
    <w:p w14:paraId="3FB9FBA0" w14:textId="137B59E7" w:rsidR="002D2D67" w:rsidRPr="00935119" w:rsidRDefault="002D2D67">
      <w:pPr>
        <w:pStyle w:val="BodyCopy"/>
      </w:pPr>
      <w:r w:rsidRPr="00935119">
        <w:t xml:space="preserve">Describing this predicament in her own words, </w:t>
      </w:r>
      <w:r w:rsidR="00D848FC">
        <w:t xml:space="preserve">Dr </w:t>
      </w:r>
      <w:proofErr w:type="spellStart"/>
      <w:r w:rsidRPr="00935119">
        <w:t>Nalini</w:t>
      </w:r>
      <w:proofErr w:type="spellEnd"/>
      <w:r w:rsidRPr="00935119">
        <w:t xml:space="preserve"> noted:</w:t>
      </w:r>
    </w:p>
    <w:p w14:paraId="5CF711F3" w14:textId="3F2CE95B" w:rsidR="002D2D67" w:rsidRPr="00C23468" w:rsidRDefault="002D2D67" w:rsidP="00CD71A0">
      <w:pPr>
        <w:pStyle w:val="Quote1"/>
      </w:pPr>
      <w:r w:rsidRPr="00C23468">
        <w:t xml:space="preserve">I had the problem when I arrived in Australia where I was too shy to talk in English as I was worried about making </w:t>
      </w:r>
      <w:proofErr w:type="gramStart"/>
      <w:r w:rsidRPr="00C23468">
        <w:t>a lot of</w:t>
      </w:r>
      <w:proofErr w:type="gramEnd"/>
      <w:r w:rsidRPr="00C23468">
        <w:t xml:space="preserve"> grammatical mistakes. So I tended </w:t>
      </w:r>
      <w:proofErr w:type="gramStart"/>
      <w:r w:rsidRPr="00C23468">
        <w:t>to only socialise</w:t>
      </w:r>
      <w:proofErr w:type="gramEnd"/>
      <w:r w:rsidRPr="00C23468">
        <w:t xml:space="preserve"> with the other two people who came from Sri Lanka on my scholarship.</w:t>
      </w:r>
    </w:p>
    <w:p w14:paraId="0D78758A" w14:textId="76CE8679" w:rsidR="002D2D67" w:rsidRPr="00935119" w:rsidRDefault="002D2D67">
      <w:pPr>
        <w:pStyle w:val="BodyCopy"/>
      </w:pPr>
      <w:r w:rsidRPr="00935119">
        <w:t xml:space="preserve">Despite this, </w:t>
      </w:r>
      <w:r w:rsidR="004719DF">
        <w:t xml:space="preserve">Dr </w:t>
      </w:r>
      <w:proofErr w:type="spellStart"/>
      <w:r w:rsidRPr="00935119">
        <w:t>Nalini’s</w:t>
      </w:r>
      <w:proofErr w:type="spellEnd"/>
      <w:r w:rsidRPr="00935119">
        <w:t xml:space="preserve"> confidence improved and she developed informal networks with Indonesian students and an Australian student. She also undertook internships in an Australian engineering company as part of her degree, which </w:t>
      </w:r>
      <w:r w:rsidR="00D848FC" w:rsidRPr="00935119">
        <w:t>highlight</w:t>
      </w:r>
      <w:r w:rsidR="00D848FC">
        <w:t>s</w:t>
      </w:r>
      <w:r w:rsidR="00D848FC" w:rsidRPr="00935119">
        <w:t xml:space="preserve"> </w:t>
      </w:r>
      <w:r w:rsidRPr="00935119">
        <w:t xml:space="preserve">how much her confidence and competence in English improved during her scholarship. </w:t>
      </w:r>
    </w:p>
    <w:p w14:paraId="6141F5F0" w14:textId="77777777" w:rsidR="002D2D67" w:rsidRPr="00935119" w:rsidRDefault="002D2D67" w:rsidP="00873427">
      <w:pPr>
        <w:pStyle w:val="Heading2"/>
      </w:pPr>
      <w:bookmarkStart w:id="102" w:name="_Toc355289153"/>
      <w:bookmarkStart w:id="103" w:name="_Toc491074766"/>
      <w:r w:rsidRPr="00935119">
        <w:t>The Australia Awards as a vehicle for economic and public diplomacy</w:t>
      </w:r>
      <w:bookmarkEnd w:id="102"/>
      <w:bookmarkEnd w:id="103"/>
    </w:p>
    <w:p w14:paraId="3A84EAFA" w14:textId="614E0141" w:rsidR="002D2D67" w:rsidRPr="00935119" w:rsidRDefault="002D2D67">
      <w:pPr>
        <w:pStyle w:val="BodyCopy"/>
      </w:pPr>
      <w:r w:rsidRPr="00935119">
        <w:t xml:space="preserve">Based on the alumni interviews in this </w:t>
      </w:r>
      <w:r w:rsidR="00EE42FA">
        <w:t>Case Study</w:t>
      </w:r>
      <w:r w:rsidRPr="00935119">
        <w:t xml:space="preserve">, there </w:t>
      </w:r>
      <w:r w:rsidR="00685534">
        <w:t>were</w:t>
      </w:r>
      <w:r w:rsidR="00685534" w:rsidRPr="00935119">
        <w:t xml:space="preserve"> </w:t>
      </w:r>
      <w:r w:rsidRPr="00935119">
        <w:t xml:space="preserve">only limited examples of ongoing and sustainable networking and partnerships recorded. However, </w:t>
      </w:r>
      <w:r w:rsidR="00316D2B">
        <w:t xml:space="preserve">Australian </w:t>
      </w:r>
      <w:r w:rsidRPr="00935119">
        <w:t xml:space="preserve">High Commission personnel and </w:t>
      </w:r>
      <w:r w:rsidR="00171E35">
        <w:t xml:space="preserve">Australia Awards South and West Asia </w:t>
      </w:r>
      <w:r w:rsidRPr="00935119">
        <w:t xml:space="preserve">staff were interested in emphasising that the Australia Awards and predecessor scholarship programs have helped </w:t>
      </w:r>
      <w:r w:rsidR="00D848FC">
        <w:t>to f</w:t>
      </w:r>
      <w:r w:rsidRPr="00935119">
        <w:t>acilitat</w:t>
      </w:r>
      <w:r w:rsidR="00D848FC">
        <w:t xml:space="preserve">e </w:t>
      </w:r>
      <w:r w:rsidRPr="00935119">
        <w:t xml:space="preserve">‘soft’ diplomacy in Sri Lanka. </w:t>
      </w:r>
    </w:p>
    <w:p w14:paraId="3076936B" w14:textId="05CADDB6" w:rsidR="007A7380" w:rsidRDefault="005E3903">
      <w:pPr>
        <w:pStyle w:val="BodyCopy"/>
      </w:pPr>
      <w:r w:rsidRPr="001D7A41">
        <w:t xml:space="preserve">Ms </w:t>
      </w:r>
      <w:r w:rsidR="002D2D67" w:rsidRPr="001D7A41">
        <w:t xml:space="preserve">de </w:t>
      </w:r>
      <w:proofErr w:type="spellStart"/>
      <w:r w:rsidR="00AE2C5E" w:rsidRPr="001D7A41">
        <w:t>Alwis</w:t>
      </w:r>
      <w:proofErr w:type="spellEnd"/>
      <w:r w:rsidR="002D2D67" w:rsidRPr="00935119">
        <w:t xml:space="preserve"> explained her experience during her time as such: </w:t>
      </w:r>
    </w:p>
    <w:p w14:paraId="18375D27" w14:textId="726659C3" w:rsidR="002D2D67" w:rsidRPr="00935119" w:rsidRDefault="002D2D67" w:rsidP="00CD71A0">
      <w:pPr>
        <w:pStyle w:val="Quote1"/>
      </w:pPr>
      <w:r w:rsidRPr="00935119">
        <w:t xml:space="preserve">In terms of diplomatic access, we have seen some usefulness on gaining links within government here [in Sri </w:t>
      </w:r>
      <w:r w:rsidRPr="00CD71A0">
        <w:rPr>
          <w:rStyle w:val="st1"/>
        </w:rPr>
        <w:t>Lanka</w:t>
      </w:r>
      <w:r w:rsidRPr="00935119">
        <w:t>]</w:t>
      </w:r>
      <w:r w:rsidR="007A7380">
        <w:t xml:space="preserve"> </w:t>
      </w:r>
      <w:r w:rsidRPr="00935119">
        <w:t>…</w:t>
      </w:r>
      <w:r w:rsidR="007A7380">
        <w:t xml:space="preserve"> </w:t>
      </w:r>
      <w:r w:rsidRPr="00935119">
        <w:t xml:space="preserve">scholarships and aid were key things that gave even the High Commission the </w:t>
      </w:r>
      <w:proofErr w:type="gramStart"/>
      <w:r w:rsidRPr="00935119">
        <w:t>leverage</w:t>
      </w:r>
      <w:proofErr w:type="gramEnd"/>
      <w:r w:rsidRPr="00935119">
        <w:t xml:space="preserve">. </w:t>
      </w:r>
      <w:proofErr w:type="gramStart"/>
      <w:r w:rsidRPr="00935119">
        <w:t>We were invited by the President</w:t>
      </w:r>
      <w:proofErr w:type="gramEnd"/>
      <w:r w:rsidRPr="00935119">
        <w:t xml:space="preserve"> every time there was a disaster. Involvement in helping depended on how much each country gives in aid. Australia is </w:t>
      </w:r>
      <w:proofErr w:type="gramStart"/>
      <w:r w:rsidRPr="00935119">
        <w:t>not</w:t>
      </w:r>
      <w:proofErr w:type="gramEnd"/>
      <w:r w:rsidRPr="00935119">
        <w:t xml:space="preserve"> the </w:t>
      </w:r>
      <w:proofErr w:type="gramStart"/>
      <w:r w:rsidRPr="00935119">
        <w:t>biggest</w:t>
      </w:r>
      <w:proofErr w:type="gramEnd"/>
      <w:r w:rsidRPr="00935119">
        <w:t xml:space="preserve"> in terms of dollars, but we were there mainly due to the scholarship progra</w:t>
      </w:r>
      <w:r w:rsidR="00073E4B">
        <w:t>m</w:t>
      </w:r>
      <w:r w:rsidR="00881BFE">
        <w:t>s</w:t>
      </w:r>
      <w:r w:rsidR="00806059">
        <w:t>.</w:t>
      </w:r>
      <w:r w:rsidRPr="00935119">
        <w:t xml:space="preserve"> It was popular and well regarded.</w:t>
      </w:r>
    </w:p>
    <w:p w14:paraId="63076BD2" w14:textId="77777777" w:rsidR="007A7380" w:rsidRDefault="002D2D67">
      <w:pPr>
        <w:pStyle w:val="BodyCopy"/>
      </w:pPr>
      <w:r w:rsidRPr="00935119">
        <w:t>Current DFAT staff in Sri Lanka indicated a similar experience:</w:t>
      </w:r>
    </w:p>
    <w:p w14:paraId="1EFD5CF7" w14:textId="203F6679" w:rsidR="002D2D67" w:rsidRPr="00935119" w:rsidRDefault="00806059" w:rsidP="00CD71A0">
      <w:pPr>
        <w:pStyle w:val="Quote1"/>
      </w:pPr>
      <w:r>
        <w:t xml:space="preserve">… </w:t>
      </w:r>
      <w:r w:rsidR="00685534">
        <w:t>[</w:t>
      </w:r>
      <w:proofErr w:type="gramStart"/>
      <w:r w:rsidR="00685534">
        <w:t>the</w:t>
      </w:r>
      <w:proofErr w:type="gramEnd"/>
      <w:r w:rsidR="00685534">
        <w:t xml:space="preserve">] </w:t>
      </w:r>
      <w:r w:rsidR="002D2D67" w:rsidRPr="00935119">
        <w:t xml:space="preserve">Sri Lankan government, </w:t>
      </w:r>
      <w:r w:rsidR="00685534">
        <w:t>[are] very</w:t>
      </w:r>
      <w:r w:rsidR="002D2D67" w:rsidRPr="00935119">
        <w:t xml:space="preserve"> happy with the program. This program is important for government relationships </w:t>
      </w:r>
      <w:proofErr w:type="gramStart"/>
      <w:r w:rsidR="002D2D67" w:rsidRPr="00935119">
        <w:t>as it is one of the main topics we discuss when we go to speak with our partner contacts in the government</w:t>
      </w:r>
      <w:proofErr w:type="gramEnd"/>
      <w:r w:rsidR="002D2D67" w:rsidRPr="00935119">
        <w:t xml:space="preserve">. The Australia Awards is the most important partner for them. The government ministries have their scheme for employees. If they get an Australia </w:t>
      </w:r>
      <w:proofErr w:type="gramStart"/>
      <w:r w:rsidR="002D2D67" w:rsidRPr="00935119">
        <w:t>Award</w:t>
      </w:r>
      <w:proofErr w:type="gramEnd"/>
      <w:r w:rsidR="002D2D67" w:rsidRPr="00935119">
        <w:t xml:space="preserve"> they are likely to get a promotion.</w:t>
      </w:r>
    </w:p>
    <w:p w14:paraId="62DCBD49" w14:textId="14FC5A72" w:rsidR="002D2D67" w:rsidRPr="00935119" w:rsidRDefault="007A7380" w:rsidP="00CD71A0">
      <w:pPr>
        <w:pStyle w:val="BodyCopy"/>
      </w:pPr>
      <w:r>
        <w:t xml:space="preserve">The operations manager of </w:t>
      </w:r>
      <w:r w:rsidR="002D2D67" w:rsidRPr="00935119">
        <w:t xml:space="preserve">the Australia Awards in Sri Lanka, expressed how he sees this aspect as a critical role of the scholarships: </w:t>
      </w:r>
      <w:r>
        <w:t>‘</w:t>
      </w:r>
      <w:r w:rsidR="002D2D67" w:rsidRPr="00935119">
        <w:t>My view is that [the scholarships] is one of the key parts of the foundation of diplomatic relationships for the Australian government and key partners in the region</w:t>
      </w:r>
      <w:r>
        <w:t xml:space="preserve"> </w:t>
      </w:r>
      <w:r w:rsidR="002D2D67" w:rsidRPr="00935119">
        <w:t>…</w:t>
      </w:r>
      <w:r>
        <w:t xml:space="preserve"> </w:t>
      </w:r>
      <w:r w:rsidR="002D2D67" w:rsidRPr="00935119">
        <w:t>We know that partner governments view the program positively.</w:t>
      </w:r>
      <w:r>
        <w:t>’</w:t>
      </w:r>
    </w:p>
    <w:p w14:paraId="49569154" w14:textId="2FF170F5" w:rsidR="0074140C" w:rsidRPr="00656EC7" w:rsidRDefault="0074140C" w:rsidP="003D67B8">
      <w:pPr>
        <w:pStyle w:val="Heading1"/>
      </w:pPr>
      <w:bookmarkStart w:id="104" w:name="_Toc355289154"/>
      <w:bookmarkStart w:id="105" w:name="_Toc491074767"/>
      <w:r w:rsidRPr="00656EC7">
        <w:t>Views about Australia and Australian expertise</w:t>
      </w:r>
      <w:bookmarkEnd w:id="78"/>
      <w:bookmarkEnd w:id="104"/>
      <w:bookmarkEnd w:id="105"/>
      <w:r w:rsidR="009624C6" w:rsidRPr="00656EC7">
        <w:t xml:space="preserve"> </w:t>
      </w:r>
    </w:p>
    <w:p w14:paraId="19122E5E" w14:textId="6E0A8773" w:rsidR="007C152B" w:rsidRPr="00E03EA5" w:rsidRDefault="007C152B" w:rsidP="00E03EA5">
      <w:pPr>
        <w:pStyle w:val="Heading2NoNumbering"/>
      </w:pPr>
      <w:bookmarkStart w:id="106" w:name="_Toc476244227"/>
      <w:bookmarkStart w:id="107" w:name="_Toc476248633"/>
      <w:bookmarkStart w:id="108" w:name="_Toc355289155"/>
      <w:bookmarkStart w:id="109" w:name="_Toc491074768"/>
      <w:bookmarkStart w:id="110" w:name="_Toc476169158"/>
      <w:r w:rsidRPr="00E03EA5">
        <w:t>Summary finding</w:t>
      </w:r>
      <w:bookmarkEnd w:id="106"/>
      <w:bookmarkEnd w:id="107"/>
      <w:bookmarkEnd w:id="108"/>
      <w:r w:rsidR="000C468B" w:rsidRPr="00E03EA5">
        <w:t>s</w:t>
      </w:r>
      <w:bookmarkEnd w:id="109"/>
    </w:p>
    <w:p w14:paraId="64B234AF" w14:textId="6C6B59BD" w:rsidR="00641F60" w:rsidRPr="00663930" w:rsidRDefault="00641F60" w:rsidP="00CD71A0">
      <w:pPr>
        <w:pStyle w:val="Bullet"/>
      </w:pPr>
      <w:r>
        <w:t>•</w:t>
      </w:r>
      <w:r>
        <w:tab/>
      </w:r>
      <w:r w:rsidRPr="00663930">
        <w:t xml:space="preserve">Alumni in the Sri Lanka </w:t>
      </w:r>
      <w:r w:rsidR="00EE42FA">
        <w:t>Case Study</w:t>
      </w:r>
      <w:r w:rsidRPr="00663930">
        <w:t xml:space="preserve"> </w:t>
      </w:r>
      <w:r w:rsidRPr="00FB6BEF">
        <w:t>hold very positive views about Australia, Australians, and Australian expertise</w:t>
      </w:r>
      <w:r w:rsidRPr="00663930">
        <w:t xml:space="preserve">. </w:t>
      </w:r>
    </w:p>
    <w:p w14:paraId="239C0F78" w14:textId="6C09CD9C" w:rsidR="00641F60" w:rsidRPr="00663930" w:rsidRDefault="00641F60" w:rsidP="00CD71A0">
      <w:pPr>
        <w:pStyle w:val="Bullet"/>
      </w:pPr>
      <w:r>
        <w:t>•</w:t>
      </w:r>
      <w:r>
        <w:tab/>
      </w:r>
      <w:r w:rsidRPr="00663930">
        <w:t xml:space="preserve">Most alumni had not known very much about Australia, or had any links with Australia prior to their scholarship experience. Their views about Australia developed </w:t>
      </w:r>
      <w:proofErr w:type="gramStart"/>
      <w:r w:rsidRPr="00663930">
        <w:t>as a result</w:t>
      </w:r>
      <w:proofErr w:type="gramEnd"/>
      <w:r w:rsidRPr="00663930">
        <w:t xml:space="preserve"> of their academic experiences in Australia as well their exposure to Australian culture.</w:t>
      </w:r>
    </w:p>
    <w:p w14:paraId="0F270854" w14:textId="6D5EA636" w:rsidR="00CE6450" w:rsidRDefault="00641F60" w:rsidP="00CD71A0">
      <w:pPr>
        <w:pStyle w:val="Bullet"/>
      </w:pPr>
      <w:r>
        <w:t>•</w:t>
      </w:r>
      <w:r>
        <w:tab/>
      </w:r>
      <w:r w:rsidRPr="00663930">
        <w:t xml:space="preserve">Many of the alumni involved in this </w:t>
      </w:r>
      <w:r w:rsidR="00EE42FA">
        <w:t>Case Study</w:t>
      </w:r>
      <w:r w:rsidRPr="00663930">
        <w:t xml:space="preserve"> have applied Australian expertise in their work. The use of lecture notes, books and journal papers collected in Australia for teaching Sri Lankan students in universities was a key example of this application in practice. </w:t>
      </w:r>
    </w:p>
    <w:p w14:paraId="350A25AB" w14:textId="44D08910" w:rsidR="00641F60" w:rsidRPr="00706CBC" w:rsidRDefault="00641F60" w:rsidP="00F25251">
      <w:pPr>
        <w:pStyle w:val="Bullet"/>
        <w:numPr>
          <w:ilvl w:val="0"/>
          <w:numId w:val="6"/>
        </w:numPr>
      </w:pPr>
      <w:r>
        <w:t xml:space="preserve">Many also had fond memories of Australian culture and had adapted some ideas they saw while on scholarship </w:t>
      </w:r>
      <w:r w:rsidRPr="00663930">
        <w:t xml:space="preserve">to </w:t>
      </w:r>
      <w:r>
        <w:t xml:space="preserve">their </w:t>
      </w:r>
      <w:r w:rsidRPr="00663930">
        <w:t>li</w:t>
      </w:r>
      <w:r>
        <w:t>ves on return.</w:t>
      </w:r>
    </w:p>
    <w:p w14:paraId="34BD036B" w14:textId="2F6F7217" w:rsidR="00641F60" w:rsidRDefault="00641F60" w:rsidP="00873427">
      <w:pPr>
        <w:pStyle w:val="Heading2"/>
      </w:pPr>
      <w:bookmarkStart w:id="111" w:name="_Toc491074769"/>
      <w:r>
        <w:t>Background</w:t>
      </w:r>
      <w:bookmarkStart w:id="112" w:name="_Toc483487806"/>
      <w:bookmarkStart w:id="113" w:name="_Toc483487807"/>
      <w:bookmarkStart w:id="114" w:name="_Toc483823278"/>
      <w:bookmarkEnd w:id="111"/>
      <w:bookmarkEnd w:id="112"/>
      <w:bookmarkEnd w:id="113"/>
      <w:bookmarkEnd w:id="114"/>
    </w:p>
    <w:p w14:paraId="78B8782C" w14:textId="631B5DE0" w:rsidR="000C468B" w:rsidRDefault="00FB6BEF" w:rsidP="00CD71A0">
      <w:pPr>
        <w:pStyle w:val="BodyCopy"/>
      </w:pPr>
      <w:r>
        <w:t xml:space="preserve">This </w:t>
      </w:r>
      <w:r w:rsidR="00641F60">
        <w:t xml:space="preserve">chapter </w:t>
      </w:r>
      <w:r w:rsidR="000C468B">
        <w:t>provide</w:t>
      </w:r>
      <w:r w:rsidR="0061585E">
        <w:t>s</w:t>
      </w:r>
      <w:r w:rsidR="000C468B">
        <w:t xml:space="preserve"> </w:t>
      </w:r>
      <w:r>
        <w:t xml:space="preserve">insight into </w:t>
      </w:r>
      <w:r w:rsidR="000C468B">
        <w:t xml:space="preserve">how alumni view Australia, Australians and </w:t>
      </w:r>
      <w:r w:rsidR="00641F60">
        <w:t xml:space="preserve">Australian </w:t>
      </w:r>
      <w:r w:rsidR="000C468B">
        <w:t>expertise. Although not a specific research question</w:t>
      </w:r>
      <w:r>
        <w:t xml:space="preserve"> for the </w:t>
      </w:r>
      <w:r w:rsidR="00EE42FA">
        <w:t>Case Study</w:t>
      </w:r>
      <w:r w:rsidR="000C468B">
        <w:t xml:space="preserve">, detailed data </w:t>
      </w:r>
      <w:proofErr w:type="gramStart"/>
      <w:r w:rsidR="00641F60">
        <w:t xml:space="preserve">were </w:t>
      </w:r>
      <w:r w:rsidR="000C468B">
        <w:t>collected</w:t>
      </w:r>
      <w:proofErr w:type="gramEnd"/>
      <w:r w:rsidR="000C468B">
        <w:t xml:space="preserve"> about this aspect of alumni experiences</w:t>
      </w:r>
      <w:r w:rsidR="00641F60">
        <w:t>:</w:t>
      </w:r>
      <w:r w:rsidR="000C468B">
        <w:t xml:space="preserve"> it is one of the four long-term outcomes of the </w:t>
      </w:r>
      <w:r w:rsidR="00AE2C5E">
        <w:t>Global Strategy</w:t>
      </w:r>
      <w:r w:rsidR="000C468B">
        <w:t>, namely</w:t>
      </w:r>
      <w:r w:rsidR="002374AD">
        <w:t xml:space="preserve"> that</w:t>
      </w:r>
      <w:r w:rsidR="00641F60">
        <w:t xml:space="preserve"> ‘</w:t>
      </w:r>
      <w:r w:rsidR="00CE6450">
        <w:t>a</w:t>
      </w:r>
      <w:r w:rsidR="000C468B">
        <w:t>lumni view Australia, Australians and Australian expertise positively</w:t>
      </w:r>
      <w:r w:rsidR="00641F60">
        <w:t>’</w:t>
      </w:r>
      <w:r w:rsidR="000C468B">
        <w:t>.</w:t>
      </w:r>
      <w:r w:rsidR="0041107E">
        <w:t xml:space="preserve"> </w:t>
      </w:r>
    </w:p>
    <w:p w14:paraId="57E7179C" w14:textId="6F7CCA33" w:rsidR="000C468B" w:rsidRDefault="000C468B">
      <w:pPr>
        <w:pStyle w:val="BodyCopy"/>
      </w:pPr>
      <w:r>
        <w:t>The Facility team determined that asking alumni directly about their views on Australia, Australians, and Australian expertise would not be useful and subject to acquiescence response bias. Accordingly</w:t>
      </w:r>
      <w:r w:rsidR="00641F60">
        <w:t>,</w:t>
      </w:r>
      <w:r>
        <w:t xml:space="preserve"> the interview instrument included questions such as ‘</w:t>
      </w:r>
      <w:r w:rsidRPr="00F9256C">
        <w:t>Can you tell me about your time in Australia and experience as a scholarship recipient?</w:t>
      </w:r>
      <w:r>
        <w:t>’ and ‘</w:t>
      </w:r>
      <w:r w:rsidRPr="00F9256C">
        <w:t>[During your career], Have you ever drawn upon Australian expertise in your work?</w:t>
      </w:r>
      <w:r>
        <w:t xml:space="preserve">’ This was determined as a more appropriate way of obtaining a balance of views. The latter question </w:t>
      </w:r>
      <w:proofErr w:type="gramStart"/>
      <w:r>
        <w:t>was designed</w:t>
      </w:r>
      <w:proofErr w:type="gramEnd"/>
      <w:r>
        <w:t xml:space="preserve"> on the basis that </w:t>
      </w:r>
      <w:r w:rsidRPr="002374AD">
        <w:rPr>
          <w:i/>
        </w:rPr>
        <w:t>use</w:t>
      </w:r>
      <w:r>
        <w:t xml:space="preserve"> of Australian expertise in a professional sense is a good indicator of one’s views about the quality and relevance of that expertise. This chapter describes the various sources for alumni’s views about Australia, and how these views </w:t>
      </w:r>
      <w:proofErr w:type="gramStart"/>
      <w:r w:rsidR="00641F60">
        <w:t xml:space="preserve">were </w:t>
      </w:r>
      <w:r>
        <w:t>revealed</w:t>
      </w:r>
      <w:proofErr w:type="gramEnd"/>
      <w:r>
        <w:t xml:space="preserve"> in professional contexts.</w:t>
      </w:r>
      <w:r w:rsidR="0041107E">
        <w:t xml:space="preserve"> </w:t>
      </w:r>
    </w:p>
    <w:p w14:paraId="57819D9A" w14:textId="2165FD5E" w:rsidR="000C468B" w:rsidRPr="00CD1D94" w:rsidRDefault="000C468B" w:rsidP="00873427">
      <w:pPr>
        <w:pStyle w:val="Heading2"/>
      </w:pPr>
      <w:bookmarkStart w:id="115" w:name="_Toc476318389"/>
      <w:bookmarkStart w:id="116" w:name="_Toc491074770"/>
      <w:r w:rsidRPr="00CD1D94">
        <w:t xml:space="preserve">How alumni’s views about Australia </w:t>
      </w:r>
      <w:r w:rsidR="00641F60">
        <w:t>we</w:t>
      </w:r>
      <w:r w:rsidR="00641F60" w:rsidRPr="00CD1D94">
        <w:t xml:space="preserve">re </w:t>
      </w:r>
      <w:r w:rsidRPr="00CD1D94">
        <w:t>formed</w:t>
      </w:r>
      <w:bookmarkEnd w:id="115"/>
      <w:bookmarkEnd w:id="116"/>
    </w:p>
    <w:p w14:paraId="08DE25D0" w14:textId="3610F01C" w:rsidR="00663930" w:rsidRDefault="000C468B">
      <w:pPr>
        <w:pStyle w:val="BodyCopy"/>
      </w:pPr>
      <w:r>
        <w:t xml:space="preserve">Alumni’s views about Australia and Australian expertise come from </w:t>
      </w:r>
      <w:r w:rsidR="00663930">
        <w:t xml:space="preserve">both their academic experiences and their experiences of living in Australia. It is important to note that few of the alumni had any specific knowledge about or links with Australia prior to </w:t>
      </w:r>
      <w:r w:rsidR="00641F60">
        <w:t>commencing their scholarship</w:t>
      </w:r>
      <w:r w:rsidR="00663930">
        <w:t xml:space="preserve">. </w:t>
      </w:r>
    </w:p>
    <w:p w14:paraId="7A7F9549" w14:textId="4D5D5FD9" w:rsidR="00992366" w:rsidRDefault="00A2070E">
      <w:pPr>
        <w:pStyle w:val="BodyCopy"/>
      </w:pPr>
      <w:r>
        <w:t xml:space="preserve">Alumni spoke fondly of their time on award in Australia. The reflections below cover the academic aspects of their experience, followed by reflections on other aspects of life that </w:t>
      </w:r>
      <w:proofErr w:type="gramStart"/>
      <w:r>
        <w:t>were gath</w:t>
      </w:r>
      <w:r w:rsidR="00992366">
        <w:t>ered</w:t>
      </w:r>
      <w:proofErr w:type="gramEnd"/>
      <w:r w:rsidR="00992366">
        <w:t xml:space="preserve"> while studying in Australia.</w:t>
      </w:r>
    </w:p>
    <w:p w14:paraId="2C9E9F45" w14:textId="277EEA68" w:rsidR="00992366" w:rsidRPr="00E03EA5" w:rsidRDefault="00992366" w:rsidP="00E03EA5">
      <w:pPr>
        <w:pStyle w:val="Heading3"/>
      </w:pPr>
      <w:r w:rsidRPr="00E03EA5">
        <w:t>Academic experiences</w:t>
      </w:r>
    </w:p>
    <w:p w14:paraId="53488081" w14:textId="784481A5" w:rsidR="0061585E" w:rsidRDefault="00992366">
      <w:pPr>
        <w:pStyle w:val="BodyCopy"/>
      </w:pPr>
      <w:r>
        <w:t>In</w:t>
      </w:r>
      <w:r w:rsidR="0061585E">
        <w:t xml:space="preserve"> terms of academic experiences, many of the alumni mentioned the difference in the way in which education </w:t>
      </w:r>
      <w:proofErr w:type="gramStart"/>
      <w:r w:rsidR="0061585E">
        <w:t>was delivered</w:t>
      </w:r>
      <w:proofErr w:type="gramEnd"/>
      <w:r w:rsidR="0061585E">
        <w:t xml:space="preserve"> in Australia compared with their experience in Sri Lanka. </w:t>
      </w:r>
      <w:r w:rsidR="00641F60" w:rsidRPr="00CD71A0">
        <w:rPr>
          <w:b/>
        </w:rPr>
        <w:t>Dr</w:t>
      </w:r>
      <w:r w:rsidR="00641F60">
        <w:t xml:space="preserve"> </w:t>
      </w:r>
      <w:proofErr w:type="spellStart"/>
      <w:r w:rsidR="0061585E">
        <w:rPr>
          <w:b/>
        </w:rPr>
        <w:t>Nalini</w:t>
      </w:r>
      <w:proofErr w:type="spellEnd"/>
      <w:r w:rsidR="0061585E">
        <w:t xml:space="preserve"> highlighted the friendliness</w:t>
      </w:r>
      <w:r w:rsidR="00CC2923">
        <w:t xml:space="preserve"> and relative informality of lecturers. </w:t>
      </w:r>
      <w:r w:rsidR="00641F60">
        <w:t xml:space="preserve">She recounted an </w:t>
      </w:r>
      <w:r w:rsidR="00CC2923">
        <w:t>amusing anecdote that both sums up this informality and highlights the cultural difference experienced by the alumni:</w:t>
      </w:r>
    </w:p>
    <w:p w14:paraId="3C14296F" w14:textId="772E878E" w:rsidR="00CC2923" w:rsidRPr="00CC2923" w:rsidRDefault="00CC2923" w:rsidP="00CD71A0">
      <w:pPr>
        <w:pStyle w:val="Quote1"/>
      </w:pPr>
      <w:r w:rsidRPr="00CC2923">
        <w:t xml:space="preserve">The lecturers wore </w:t>
      </w:r>
      <w:proofErr w:type="gramStart"/>
      <w:r w:rsidRPr="00CC2923">
        <w:t>shorts and shirt</w:t>
      </w:r>
      <w:proofErr w:type="gramEnd"/>
      <w:r w:rsidRPr="00CC2923">
        <w:t xml:space="preserve"> and tie! We couldn’t concentrate on the lecture because we were amused looking at them and thinking ‘how can it be</w:t>
      </w:r>
      <w:proofErr w:type="gramStart"/>
      <w:r w:rsidRPr="00CC2923">
        <w:t>?!</w:t>
      </w:r>
      <w:proofErr w:type="gramEnd"/>
      <w:r w:rsidRPr="00CC2923">
        <w:t xml:space="preserve">’ In Sri </w:t>
      </w:r>
      <w:proofErr w:type="gramStart"/>
      <w:r w:rsidRPr="00CC2923">
        <w:t>Lanka</w:t>
      </w:r>
      <w:proofErr w:type="gramEnd"/>
      <w:r w:rsidRPr="00CC2923">
        <w:t xml:space="preserve"> people would never wear tie with shorts!</w:t>
      </w:r>
    </w:p>
    <w:p w14:paraId="5AE582AA" w14:textId="5A055AF2" w:rsidR="00CC2923" w:rsidRDefault="00641F60">
      <w:pPr>
        <w:pStyle w:val="BodyCopy"/>
      </w:pPr>
      <w:r>
        <w:t xml:space="preserve">Many of the alumni appreciated this </w:t>
      </w:r>
      <w:r w:rsidR="00CC2923">
        <w:t xml:space="preserve">informal approach, and as discussed in Chapter 4, </w:t>
      </w:r>
      <w:r w:rsidR="00597903">
        <w:rPr>
          <w:b/>
        </w:rPr>
        <w:t xml:space="preserve">Dr </w:t>
      </w:r>
      <w:r w:rsidR="001D7A41">
        <w:rPr>
          <w:b/>
        </w:rPr>
        <w:t xml:space="preserve">Sunil Stanislaus </w:t>
      </w:r>
      <w:proofErr w:type="spellStart"/>
      <w:r w:rsidR="001D7A41">
        <w:rPr>
          <w:b/>
        </w:rPr>
        <w:t>Wickramasuriya</w:t>
      </w:r>
      <w:proofErr w:type="spellEnd"/>
      <w:r w:rsidR="001D7A41">
        <w:rPr>
          <w:b/>
        </w:rPr>
        <w:t xml:space="preserve"> </w:t>
      </w:r>
      <w:r w:rsidR="00CC2923">
        <w:t>ado</w:t>
      </w:r>
      <w:r w:rsidR="00830783">
        <w:t>p</w:t>
      </w:r>
      <w:r w:rsidR="00CC2923">
        <w:t xml:space="preserve">ted this approach </w:t>
      </w:r>
      <w:r w:rsidR="00597903">
        <w:t>as a doctoral supervisor</w:t>
      </w:r>
      <w:r w:rsidR="00CC2923">
        <w:t xml:space="preserve">. His former student, </w:t>
      </w:r>
      <w:r w:rsidR="00830783" w:rsidRPr="006B462A">
        <w:t>Dr</w:t>
      </w:r>
      <w:r w:rsidR="001D7A41" w:rsidRPr="006B462A">
        <w:t xml:space="preserve"> </w:t>
      </w:r>
      <w:proofErr w:type="spellStart"/>
      <w:r w:rsidR="001D7A41" w:rsidRPr="006B462A">
        <w:t>Kumari</w:t>
      </w:r>
      <w:proofErr w:type="spellEnd"/>
      <w:r w:rsidR="00830783" w:rsidRPr="006B462A">
        <w:t xml:space="preserve"> Fernando</w:t>
      </w:r>
      <w:r w:rsidR="00830783">
        <w:t xml:space="preserve"> </w:t>
      </w:r>
      <w:r w:rsidR="002374AD">
        <w:t xml:space="preserve">is </w:t>
      </w:r>
      <w:r w:rsidR="00CC2923">
        <w:t xml:space="preserve">now </w:t>
      </w:r>
      <w:proofErr w:type="gramStart"/>
      <w:r w:rsidR="00CC2923">
        <w:t>following in these footsteps</w:t>
      </w:r>
      <w:proofErr w:type="gramEnd"/>
      <w:r w:rsidR="00CC2923">
        <w:t xml:space="preserve"> </w:t>
      </w:r>
      <w:r w:rsidR="002374AD">
        <w:t>through her approach to</w:t>
      </w:r>
      <w:r w:rsidR="00CC2923">
        <w:t xml:space="preserve"> teaching.</w:t>
      </w:r>
    </w:p>
    <w:p w14:paraId="453F1BF0" w14:textId="1A7EE7F5" w:rsidR="00CC2923" w:rsidRDefault="00764CEB">
      <w:pPr>
        <w:pStyle w:val="BodyCopy"/>
        <w:rPr>
          <w:b/>
        </w:rPr>
      </w:pPr>
      <w:r>
        <w:rPr>
          <w:b/>
        </w:rPr>
        <w:t xml:space="preserve">Mr </w:t>
      </w:r>
      <w:proofErr w:type="spellStart"/>
      <w:r>
        <w:rPr>
          <w:b/>
        </w:rPr>
        <w:t>W</w:t>
      </w:r>
      <w:r w:rsidR="001D7A41">
        <w:rPr>
          <w:b/>
        </w:rPr>
        <w:t>ijaya</w:t>
      </w:r>
      <w:proofErr w:type="spellEnd"/>
      <w:r>
        <w:rPr>
          <w:b/>
        </w:rPr>
        <w:t xml:space="preserve"> Rodrigo</w:t>
      </w:r>
      <w:r w:rsidR="00CC2923">
        <w:t xml:space="preserve"> was particularly pleased with the educational opportunities he gained while on scholarship. </w:t>
      </w:r>
      <w:proofErr w:type="gramStart"/>
      <w:r w:rsidR="00CC2923">
        <w:t xml:space="preserve">As mentioned earlier, during his time, his lecturers at UNSW were able to provide the students </w:t>
      </w:r>
      <w:r w:rsidR="00CC2923" w:rsidRPr="00CC2923">
        <w:t>access to key documents of the</w:t>
      </w:r>
      <w:r w:rsidR="00830783">
        <w:t xml:space="preserve"> then-</w:t>
      </w:r>
      <w:r w:rsidR="00CC2923" w:rsidRPr="00CC2923">
        <w:t xml:space="preserve">recent Royal Commission into the </w:t>
      </w:r>
      <w:r w:rsidR="002374AD">
        <w:t>B</w:t>
      </w:r>
      <w:r w:rsidR="00CC2923" w:rsidRPr="00CC2923">
        <w:t xml:space="preserve">uilding </w:t>
      </w:r>
      <w:r w:rsidR="002374AD">
        <w:t>and Construction I</w:t>
      </w:r>
      <w:r w:rsidR="00CC2923" w:rsidRPr="00CC2923">
        <w:t>ndustry</w:t>
      </w:r>
      <w:r w:rsidR="00830783">
        <w:t xml:space="preserve">, which </w:t>
      </w:r>
      <w:r w:rsidR="00CC2923" w:rsidRPr="00CC2923">
        <w:t>provid</w:t>
      </w:r>
      <w:r w:rsidR="00830783">
        <w:t>ed</w:t>
      </w:r>
      <w:r w:rsidR="00CC2923" w:rsidRPr="00CC2923">
        <w:t xml:space="preserve"> the perfect opportunity for </w:t>
      </w:r>
      <w:r>
        <w:t>Mr W Rodrigo</w:t>
      </w:r>
      <w:r w:rsidR="00CC2923" w:rsidRPr="00CC2923">
        <w:t xml:space="preserve"> to see the theory being taught in practice: </w:t>
      </w:r>
      <w:r w:rsidR="00830783">
        <w:t>‘</w:t>
      </w:r>
      <w:r w:rsidR="00CC2923" w:rsidRPr="00CC2923">
        <w:t>They analysed the areas where the disputes occur, and then they give the areas how to overcome that.</w:t>
      </w:r>
      <w:proofErr w:type="gramEnd"/>
      <w:r w:rsidR="00CC2923" w:rsidRPr="00CC2923">
        <w:t xml:space="preserve"> So this was very beneficial to me when I came back to deliver these things.</w:t>
      </w:r>
      <w:r w:rsidR="003B2F3A">
        <w:t>’</w:t>
      </w:r>
      <w:r w:rsidR="003B2F3A" w:rsidRPr="003B2F3A">
        <w:rPr>
          <w:b/>
        </w:rPr>
        <w:t xml:space="preserve"> </w:t>
      </w:r>
    </w:p>
    <w:p w14:paraId="494CBE4C" w14:textId="56F54D35" w:rsidR="00CC2923" w:rsidRPr="00CC2923" w:rsidRDefault="00CC2923">
      <w:pPr>
        <w:pStyle w:val="BodyCopy"/>
      </w:pPr>
      <w:r>
        <w:t xml:space="preserve">More than thirty years after leaving Australia, </w:t>
      </w:r>
      <w:r w:rsidR="001D7A41">
        <w:rPr>
          <w:b/>
        </w:rPr>
        <w:t xml:space="preserve">Mr </w:t>
      </w:r>
      <w:proofErr w:type="spellStart"/>
      <w:r w:rsidR="001D7A41" w:rsidRPr="00411AEB">
        <w:rPr>
          <w:b/>
        </w:rPr>
        <w:t>Samarasiri</w:t>
      </w:r>
      <w:proofErr w:type="spellEnd"/>
      <w:r w:rsidR="001D7A41" w:rsidRPr="00411AEB">
        <w:rPr>
          <w:b/>
        </w:rPr>
        <w:t xml:space="preserve"> </w:t>
      </w:r>
      <w:proofErr w:type="spellStart"/>
      <w:r w:rsidR="001D7A41" w:rsidRPr="00411AEB">
        <w:rPr>
          <w:b/>
        </w:rPr>
        <w:t>Sarath</w:t>
      </w:r>
      <w:proofErr w:type="spellEnd"/>
      <w:r w:rsidR="001D7A41" w:rsidRPr="00411AEB">
        <w:rPr>
          <w:b/>
        </w:rPr>
        <w:t xml:space="preserve"> </w:t>
      </w:r>
      <w:proofErr w:type="spellStart"/>
      <w:r w:rsidR="001D7A41" w:rsidRPr="00411AEB">
        <w:rPr>
          <w:b/>
        </w:rPr>
        <w:t>Banunusinghage</w:t>
      </w:r>
      <w:proofErr w:type="spellEnd"/>
      <w:r w:rsidR="001D7A41">
        <w:rPr>
          <w:b/>
        </w:rPr>
        <w:t xml:space="preserve"> </w:t>
      </w:r>
      <w:r w:rsidR="00923838">
        <w:t xml:space="preserve">continues to reflect on the academic experience he gained </w:t>
      </w:r>
      <w:r w:rsidR="003B2F3A">
        <w:t>there</w:t>
      </w:r>
      <w:r w:rsidR="00923838">
        <w:t xml:space="preserve">: </w:t>
      </w:r>
      <w:r w:rsidR="003B2F3A">
        <w:t>‘</w:t>
      </w:r>
      <w:r w:rsidR="00923838">
        <w:t>[It’s]</w:t>
      </w:r>
      <w:r w:rsidR="00923838" w:rsidRPr="00923838">
        <w:rPr>
          <w:lang w:eastAsia="en-AU"/>
        </w:rPr>
        <w:t xml:space="preserve"> </w:t>
      </w:r>
      <w:r w:rsidR="00923838">
        <w:rPr>
          <w:lang w:eastAsia="en-AU"/>
        </w:rPr>
        <w:t xml:space="preserve">the </w:t>
      </w:r>
      <w:r w:rsidR="00923838" w:rsidRPr="00944632">
        <w:rPr>
          <w:lang w:eastAsia="en-AU"/>
        </w:rPr>
        <w:t>exposure that you get. Even yesterday I was going through</w:t>
      </w:r>
      <w:r w:rsidR="00923838">
        <w:rPr>
          <w:lang w:eastAsia="en-AU"/>
        </w:rPr>
        <w:t xml:space="preserve"> [my notes]</w:t>
      </w:r>
      <w:r w:rsidR="00923838" w:rsidRPr="00944632">
        <w:rPr>
          <w:lang w:eastAsia="en-AU"/>
        </w:rPr>
        <w:t xml:space="preserve"> and I found </w:t>
      </w:r>
      <w:r w:rsidR="003B2F3A">
        <w:rPr>
          <w:lang w:eastAsia="en-AU"/>
        </w:rPr>
        <w:t>“</w:t>
      </w:r>
      <w:r w:rsidR="003B2F3A" w:rsidRPr="00923838">
        <w:rPr>
          <w:i/>
          <w:lang w:eastAsia="en-AU"/>
        </w:rPr>
        <w:t>sustainability</w:t>
      </w:r>
      <w:r w:rsidR="003B2F3A">
        <w:rPr>
          <w:lang w:eastAsia="en-AU"/>
        </w:rPr>
        <w:t xml:space="preserve">” </w:t>
      </w:r>
      <w:r w:rsidR="00923838" w:rsidRPr="00944632">
        <w:rPr>
          <w:lang w:eastAsia="en-AU"/>
        </w:rPr>
        <w:t>and now I’m very interested</w:t>
      </w:r>
      <w:r w:rsidR="00923838">
        <w:rPr>
          <w:lang w:eastAsia="en-AU"/>
        </w:rPr>
        <w:t xml:space="preserve"> [in this area].</w:t>
      </w:r>
      <w:r w:rsidR="003B2F3A">
        <w:rPr>
          <w:lang w:eastAsia="en-AU"/>
        </w:rPr>
        <w:t>’</w:t>
      </w:r>
    </w:p>
    <w:p w14:paraId="52DD8B11" w14:textId="2043561A" w:rsidR="00923838" w:rsidRPr="003E51DA" w:rsidRDefault="00923838">
      <w:pPr>
        <w:pStyle w:val="BodyCopy"/>
        <w:rPr>
          <w:bdr w:val="none" w:sz="0" w:space="0" w:color="auto" w:frame="1"/>
          <w:lang w:eastAsia="en-AU"/>
        </w:rPr>
      </w:pPr>
      <w:r w:rsidRPr="00923838">
        <w:t xml:space="preserve">However, </w:t>
      </w:r>
      <w:r w:rsidR="007D0574">
        <w:t>Mr</w:t>
      </w:r>
      <w:r w:rsidRPr="00923838">
        <w:t xml:space="preserve"> </w:t>
      </w:r>
      <w:proofErr w:type="spellStart"/>
      <w:r w:rsidR="007D0574" w:rsidRPr="007D0574">
        <w:t>Banunusinghage</w:t>
      </w:r>
      <w:proofErr w:type="spellEnd"/>
      <w:r w:rsidR="007D0574" w:rsidRPr="00923838">
        <w:t xml:space="preserve"> </w:t>
      </w:r>
      <w:r w:rsidRPr="00923838">
        <w:t xml:space="preserve">also saw some negatives in the education in Australia during the time he studied: </w:t>
      </w:r>
      <w:r w:rsidR="003B2F3A">
        <w:t>‘</w:t>
      </w:r>
      <w:r>
        <w:t xml:space="preserve">I </w:t>
      </w:r>
      <w:r w:rsidRPr="00923838">
        <w:rPr>
          <w:bdr w:val="none" w:sz="0" w:space="0" w:color="auto" w:frame="1"/>
          <w:lang w:eastAsia="en-AU"/>
        </w:rPr>
        <w:t>think the completion rate was very low</w:t>
      </w:r>
      <w:r>
        <w:rPr>
          <w:bdr w:val="none" w:sz="0" w:space="0" w:color="auto" w:frame="1"/>
          <w:lang w:eastAsia="en-AU"/>
        </w:rPr>
        <w:t xml:space="preserve"> at the time</w:t>
      </w:r>
      <w:r w:rsidR="003B2F3A">
        <w:rPr>
          <w:bdr w:val="none" w:sz="0" w:space="0" w:color="auto" w:frame="1"/>
          <w:lang w:eastAsia="en-AU"/>
        </w:rPr>
        <w:t xml:space="preserve"> </w:t>
      </w:r>
      <w:r>
        <w:rPr>
          <w:bdr w:val="none" w:sz="0" w:space="0" w:color="auto" w:frame="1"/>
          <w:lang w:eastAsia="en-AU"/>
        </w:rPr>
        <w:t>…</w:t>
      </w:r>
      <w:r w:rsidR="003B2F3A">
        <w:rPr>
          <w:bdr w:val="none" w:sz="0" w:space="0" w:color="auto" w:frame="1"/>
          <w:lang w:eastAsia="en-AU"/>
        </w:rPr>
        <w:t xml:space="preserve"> </w:t>
      </w:r>
      <w:r w:rsidRPr="00923838">
        <w:rPr>
          <w:bdr w:val="none" w:sz="0" w:space="0" w:color="auto" w:frame="1"/>
          <w:lang w:eastAsia="en-AU"/>
        </w:rPr>
        <w:t>and the durations for PhDs were dragging for 5</w:t>
      </w:r>
      <w:r w:rsidR="003B2F3A">
        <w:rPr>
          <w:bdr w:val="none" w:sz="0" w:space="0" w:color="auto" w:frame="1"/>
          <w:lang w:eastAsia="en-AU"/>
        </w:rPr>
        <w:t>–</w:t>
      </w:r>
      <w:r w:rsidRPr="00923838">
        <w:rPr>
          <w:bdr w:val="none" w:sz="0" w:space="0" w:color="auto" w:frame="1"/>
          <w:lang w:eastAsia="en-AU"/>
        </w:rPr>
        <w:t>6 years. This was a long time compared with the UK degrees which were taking only 3 years and the US, 4 years</w:t>
      </w:r>
      <w:r>
        <w:rPr>
          <w:bdr w:val="none" w:sz="0" w:space="0" w:color="auto" w:frame="1"/>
          <w:lang w:eastAsia="en-AU"/>
        </w:rPr>
        <w:t>.</w:t>
      </w:r>
      <w:r w:rsidR="003B2F3A">
        <w:rPr>
          <w:bdr w:val="none" w:sz="0" w:space="0" w:color="auto" w:frame="1"/>
          <w:lang w:eastAsia="en-AU"/>
        </w:rPr>
        <w:t>’</w:t>
      </w:r>
      <w:r>
        <w:rPr>
          <w:bdr w:val="none" w:sz="0" w:space="0" w:color="auto" w:frame="1"/>
          <w:lang w:eastAsia="en-AU"/>
        </w:rPr>
        <w:t xml:space="preserve"> This longer </w:t>
      </w:r>
      <w:proofErr w:type="gramStart"/>
      <w:r>
        <w:rPr>
          <w:bdr w:val="none" w:sz="0" w:space="0" w:color="auto" w:frame="1"/>
          <w:lang w:eastAsia="en-AU"/>
        </w:rPr>
        <w:t>period of time</w:t>
      </w:r>
      <w:proofErr w:type="gramEnd"/>
      <w:r>
        <w:rPr>
          <w:bdr w:val="none" w:sz="0" w:space="0" w:color="auto" w:frame="1"/>
          <w:lang w:eastAsia="en-AU"/>
        </w:rPr>
        <w:t xml:space="preserve"> impacted </w:t>
      </w:r>
      <w:r w:rsidR="003B2F3A">
        <w:rPr>
          <w:bdr w:val="none" w:sz="0" w:space="0" w:color="auto" w:frame="1"/>
          <w:lang w:eastAsia="en-AU"/>
        </w:rPr>
        <w:t xml:space="preserve">Mr </w:t>
      </w:r>
      <w:proofErr w:type="spellStart"/>
      <w:r w:rsidR="00992147" w:rsidRPr="00992147">
        <w:rPr>
          <w:bdr w:val="none" w:sz="0" w:space="0" w:color="auto" w:frame="1"/>
          <w:lang w:eastAsia="en-AU"/>
        </w:rPr>
        <w:t>Banunusinghage</w:t>
      </w:r>
      <w:r>
        <w:rPr>
          <w:bdr w:val="none" w:sz="0" w:space="0" w:color="auto" w:frame="1"/>
          <w:lang w:eastAsia="en-AU"/>
        </w:rPr>
        <w:t>’s</w:t>
      </w:r>
      <w:proofErr w:type="spellEnd"/>
      <w:r>
        <w:rPr>
          <w:bdr w:val="none" w:sz="0" w:space="0" w:color="auto" w:frame="1"/>
          <w:lang w:eastAsia="en-AU"/>
        </w:rPr>
        <w:t xml:space="preserve"> outcomes. He was </w:t>
      </w:r>
      <w:r w:rsidR="003B2F3A">
        <w:rPr>
          <w:bdr w:val="none" w:sz="0" w:space="0" w:color="auto" w:frame="1"/>
          <w:lang w:eastAsia="en-AU"/>
        </w:rPr>
        <w:t xml:space="preserve">unfortunately </w:t>
      </w:r>
      <w:r>
        <w:rPr>
          <w:bdr w:val="none" w:sz="0" w:space="0" w:color="auto" w:frame="1"/>
          <w:lang w:eastAsia="en-AU"/>
        </w:rPr>
        <w:t xml:space="preserve">unable to finish his </w:t>
      </w:r>
      <w:r w:rsidR="003B2F3A">
        <w:rPr>
          <w:bdr w:val="none" w:sz="0" w:space="0" w:color="auto" w:frame="1"/>
          <w:lang w:eastAsia="en-AU"/>
        </w:rPr>
        <w:t xml:space="preserve">doctorate </w:t>
      </w:r>
      <w:r>
        <w:rPr>
          <w:bdr w:val="none" w:sz="0" w:space="0" w:color="auto" w:frame="1"/>
          <w:lang w:eastAsia="en-AU"/>
        </w:rPr>
        <w:t xml:space="preserve">in the time that his employer had given him to study, and </w:t>
      </w:r>
      <w:r w:rsidR="003B2F3A">
        <w:rPr>
          <w:bdr w:val="none" w:sz="0" w:space="0" w:color="auto" w:frame="1"/>
          <w:lang w:eastAsia="en-AU"/>
        </w:rPr>
        <w:t>after five years had</w:t>
      </w:r>
      <w:r>
        <w:rPr>
          <w:bdr w:val="none" w:sz="0" w:space="0" w:color="auto" w:frame="1"/>
          <w:lang w:eastAsia="en-AU"/>
        </w:rPr>
        <w:t xml:space="preserve"> to </w:t>
      </w:r>
      <w:r w:rsidR="00135ADC">
        <w:rPr>
          <w:bdr w:val="none" w:sz="0" w:space="0" w:color="auto" w:frame="1"/>
          <w:lang w:eastAsia="en-AU"/>
        </w:rPr>
        <w:t xml:space="preserve">return to </w:t>
      </w:r>
      <w:r>
        <w:rPr>
          <w:bdr w:val="none" w:sz="0" w:space="0" w:color="auto" w:frame="1"/>
          <w:lang w:eastAsia="en-AU"/>
        </w:rPr>
        <w:t xml:space="preserve">Sri Lanka without the </w:t>
      </w:r>
      <w:proofErr w:type="gramStart"/>
      <w:r>
        <w:rPr>
          <w:bdr w:val="none" w:sz="0" w:space="0" w:color="auto" w:frame="1"/>
          <w:lang w:eastAsia="en-AU"/>
        </w:rPr>
        <w:t>qualification</w:t>
      </w:r>
      <w:proofErr w:type="gramEnd"/>
      <w:r>
        <w:rPr>
          <w:bdr w:val="none" w:sz="0" w:space="0" w:color="auto" w:frame="1"/>
          <w:lang w:eastAsia="en-AU"/>
        </w:rPr>
        <w:t xml:space="preserve"> he had hoped to achieve. Despite this, as noted above, his attitude to Australian expertise remains extremely positive, and </w:t>
      </w:r>
      <w:proofErr w:type="gramStart"/>
      <w:r>
        <w:rPr>
          <w:bdr w:val="none" w:sz="0" w:space="0" w:color="auto" w:frame="1"/>
          <w:lang w:eastAsia="en-AU"/>
        </w:rPr>
        <w:t>he has followed the education system and believes there have been improvements since his study</w:t>
      </w:r>
      <w:proofErr w:type="gramEnd"/>
      <w:r>
        <w:rPr>
          <w:bdr w:val="none" w:sz="0" w:space="0" w:color="auto" w:frame="1"/>
          <w:lang w:eastAsia="en-AU"/>
        </w:rPr>
        <w:t xml:space="preserve">: </w:t>
      </w:r>
      <w:r w:rsidR="003B2F3A">
        <w:rPr>
          <w:bdr w:val="none" w:sz="0" w:space="0" w:color="auto" w:frame="1"/>
          <w:lang w:eastAsia="en-AU"/>
        </w:rPr>
        <w:t>‘</w:t>
      </w:r>
      <w:r>
        <w:rPr>
          <w:bdr w:val="none" w:sz="0" w:space="0" w:color="auto" w:frame="1"/>
          <w:lang w:eastAsia="en-AU"/>
        </w:rPr>
        <w:t>N</w:t>
      </w:r>
      <w:r w:rsidRPr="00923838">
        <w:rPr>
          <w:bdr w:val="none" w:sz="0" w:space="0" w:color="auto" w:frame="1"/>
          <w:lang w:eastAsia="en-AU"/>
        </w:rPr>
        <w:t xml:space="preserve">ow I think the things have changed, Australian degrees, the duration and </w:t>
      </w:r>
      <w:r w:rsidRPr="003E51DA">
        <w:rPr>
          <w:bdr w:val="none" w:sz="0" w:space="0" w:color="auto" w:frame="1"/>
          <w:lang w:eastAsia="en-AU"/>
        </w:rPr>
        <w:t>completion rates are high and are in line with the rest of the world</w:t>
      </w:r>
      <w:r w:rsidR="003B2F3A" w:rsidRPr="003E51DA">
        <w:rPr>
          <w:bdr w:val="none" w:sz="0" w:space="0" w:color="auto" w:frame="1"/>
          <w:lang w:eastAsia="en-AU"/>
        </w:rPr>
        <w:t>.</w:t>
      </w:r>
      <w:r w:rsidR="003B2F3A">
        <w:rPr>
          <w:bdr w:val="none" w:sz="0" w:space="0" w:color="auto" w:frame="1"/>
          <w:lang w:eastAsia="en-AU"/>
        </w:rPr>
        <w:t>’</w:t>
      </w:r>
    </w:p>
    <w:p w14:paraId="0D90F498" w14:textId="0D0429B6" w:rsidR="00992366" w:rsidRDefault="00992366" w:rsidP="00873427">
      <w:pPr>
        <w:pStyle w:val="Heading3"/>
      </w:pPr>
      <w:r>
        <w:t>Experiences of living in Australia</w:t>
      </w:r>
    </w:p>
    <w:p w14:paraId="00FE647D" w14:textId="6B78824C" w:rsidR="0061585E" w:rsidRDefault="007A49AB">
      <w:pPr>
        <w:pStyle w:val="BodyCopy"/>
      </w:pPr>
      <w:r w:rsidRPr="003E51DA">
        <w:t xml:space="preserve">Alumni also spoke about their experiences of ‘life’ in Australia during their </w:t>
      </w:r>
      <w:r w:rsidR="005E4395">
        <w:t>award in a very positive light, even though the policy-context in Australia was not necessarily welcoming.</w:t>
      </w:r>
      <w:r w:rsidR="003E51DA" w:rsidRPr="003E51DA">
        <w:t xml:space="preserve"> For example, </w:t>
      </w:r>
      <w:r w:rsidR="003B2F3A" w:rsidRPr="001D7A41">
        <w:rPr>
          <w:b/>
        </w:rPr>
        <w:t>Mr T</w:t>
      </w:r>
      <w:r w:rsidR="001D7A41" w:rsidRPr="001D7A41">
        <w:rPr>
          <w:b/>
        </w:rPr>
        <w:t>ennyson</w:t>
      </w:r>
      <w:r w:rsidR="003B2F3A" w:rsidRPr="001D7A41">
        <w:rPr>
          <w:b/>
        </w:rPr>
        <w:t xml:space="preserve"> Rodrigo</w:t>
      </w:r>
      <w:r w:rsidR="003B2F3A">
        <w:t xml:space="preserve"> </w:t>
      </w:r>
      <w:r w:rsidR="003E51DA" w:rsidRPr="003E51DA">
        <w:t>commenced study at UNSW in the second year of the Colombo Plan</w:t>
      </w:r>
      <w:r w:rsidR="003B2F3A">
        <w:t xml:space="preserve"> (</w:t>
      </w:r>
      <w:r w:rsidR="003E51DA" w:rsidRPr="003E51DA">
        <w:t>1952</w:t>
      </w:r>
      <w:r w:rsidR="003B2F3A">
        <w:t>)</w:t>
      </w:r>
      <w:r w:rsidR="003E51DA" w:rsidRPr="003E51DA">
        <w:t xml:space="preserve">, </w:t>
      </w:r>
      <w:r w:rsidR="003B2F3A">
        <w:t xml:space="preserve">which was </w:t>
      </w:r>
      <w:r w:rsidRPr="003E51DA">
        <w:t>more than two decades before the abolition</w:t>
      </w:r>
      <w:r w:rsidR="003E51DA" w:rsidRPr="003E51DA">
        <w:t xml:space="preserve"> of the White Australia Policy. </w:t>
      </w:r>
      <w:r w:rsidR="003B2F3A">
        <w:t xml:space="preserve">Mr T Rodrigo </w:t>
      </w:r>
      <w:r w:rsidR="003E51DA" w:rsidRPr="003E51DA">
        <w:t xml:space="preserve">continues to hold a ‘fascination’ for Australia built on </w:t>
      </w:r>
      <w:r w:rsidR="008B1E20">
        <w:t xml:space="preserve">the </w:t>
      </w:r>
      <w:r w:rsidR="003E51DA" w:rsidRPr="003E51DA">
        <w:t xml:space="preserve">admiration of the people he met and studied </w:t>
      </w:r>
      <w:proofErr w:type="gramStart"/>
      <w:r w:rsidR="003E51DA" w:rsidRPr="003E51DA">
        <w:t>with</w:t>
      </w:r>
      <w:proofErr w:type="gramEnd"/>
      <w:r w:rsidR="003E51DA" w:rsidRPr="003E51DA">
        <w:t xml:space="preserve">. </w:t>
      </w:r>
    </w:p>
    <w:p w14:paraId="7526A8A2" w14:textId="455400FC" w:rsidR="00953DA9" w:rsidRPr="003E51DA" w:rsidRDefault="003B2F3A">
      <w:pPr>
        <w:pStyle w:val="BodyCopy"/>
      </w:pPr>
      <w:r w:rsidRPr="001744F9">
        <w:rPr>
          <w:b/>
        </w:rPr>
        <w:t>Ms</w:t>
      </w:r>
      <w:r>
        <w:t xml:space="preserve"> </w:t>
      </w:r>
      <w:proofErr w:type="spellStart"/>
      <w:r w:rsidRPr="00CD71A0">
        <w:rPr>
          <w:b/>
        </w:rPr>
        <w:t>Selvi</w:t>
      </w:r>
      <w:proofErr w:type="spellEnd"/>
      <w:r>
        <w:t xml:space="preserve"> </w:t>
      </w:r>
      <w:proofErr w:type="spellStart"/>
      <w:r w:rsidRPr="005A29C0">
        <w:rPr>
          <w:b/>
        </w:rPr>
        <w:t>Jay</w:t>
      </w:r>
      <w:r w:rsidR="007811A5">
        <w:rPr>
          <w:b/>
        </w:rPr>
        <w:t>a</w:t>
      </w:r>
      <w:r w:rsidRPr="005A29C0">
        <w:rPr>
          <w:b/>
        </w:rPr>
        <w:t>ganesh</w:t>
      </w:r>
      <w:proofErr w:type="spellEnd"/>
      <w:r w:rsidRPr="002D01EB">
        <w:t xml:space="preserve"> </w:t>
      </w:r>
      <w:r w:rsidR="00953DA9">
        <w:t xml:space="preserve">found the </w:t>
      </w:r>
      <w:r w:rsidR="00953DA9" w:rsidRPr="00953DA9">
        <w:t xml:space="preserve">Australian experience important in providing a perspective </w:t>
      </w:r>
      <w:r w:rsidR="002374AD">
        <w:t xml:space="preserve">and counter-point </w:t>
      </w:r>
      <w:r w:rsidR="00953DA9" w:rsidRPr="00953DA9">
        <w:t xml:space="preserve">to </w:t>
      </w:r>
      <w:r w:rsidR="0008256D">
        <w:t xml:space="preserve">the </w:t>
      </w:r>
      <w:r w:rsidR="00953DA9" w:rsidRPr="00953DA9">
        <w:t xml:space="preserve">social norms and hierarchies that she </w:t>
      </w:r>
      <w:r w:rsidR="002374AD">
        <w:t>was used</w:t>
      </w:r>
      <w:r w:rsidR="00953DA9" w:rsidRPr="00953DA9">
        <w:t xml:space="preserve"> to. Her experiences</w:t>
      </w:r>
      <w:r w:rsidR="0008256D">
        <w:t xml:space="preserve"> </w:t>
      </w:r>
      <w:r w:rsidR="00953DA9" w:rsidRPr="00953DA9">
        <w:t>ha</w:t>
      </w:r>
      <w:r w:rsidR="0008256D">
        <w:t>d</w:t>
      </w:r>
      <w:r w:rsidR="00953DA9" w:rsidRPr="00953DA9">
        <w:t xml:space="preserve"> been one</w:t>
      </w:r>
      <w:r w:rsidR="00720CDD">
        <w:t>s</w:t>
      </w:r>
      <w:r w:rsidR="00953DA9" w:rsidRPr="00953DA9">
        <w:t xml:space="preserve"> in which </w:t>
      </w:r>
      <w:r w:rsidR="0008256D">
        <w:t>‘</w:t>
      </w:r>
      <w:r w:rsidR="00953DA9" w:rsidRPr="00953DA9">
        <w:t>people were respected based on your titles, what you have, what you study and things like that.</w:t>
      </w:r>
      <w:r w:rsidR="0041107E">
        <w:t xml:space="preserve"> </w:t>
      </w:r>
      <w:proofErr w:type="gramStart"/>
      <w:r w:rsidR="00953DA9" w:rsidRPr="00953DA9">
        <w:t>But</w:t>
      </w:r>
      <w:proofErr w:type="gramEnd"/>
      <w:r w:rsidR="00953DA9" w:rsidRPr="00953DA9">
        <w:t xml:space="preserve"> after coming here </w:t>
      </w:r>
      <w:r w:rsidR="002374AD">
        <w:t xml:space="preserve">[to Australia] </w:t>
      </w:r>
      <w:r w:rsidR="00953DA9" w:rsidRPr="00953DA9">
        <w:t>that kind of mentality has gone from me. I can accept anyone as a person</w:t>
      </w:r>
      <w:r w:rsidR="0008256D" w:rsidRPr="00953DA9">
        <w:t>.</w:t>
      </w:r>
      <w:r w:rsidR="0008256D">
        <w:t>’</w:t>
      </w:r>
      <w:r w:rsidR="0008256D" w:rsidRPr="00953DA9">
        <w:t xml:space="preserve"> </w:t>
      </w:r>
      <w:r w:rsidR="00992147">
        <w:t xml:space="preserve">Ms </w:t>
      </w:r>
      <w:proofErr w:type="spellStart"/>
      <w:r w:rsidR="00992147">
        <w:t>Jay</w:t>
      </w:r>
      <w:r w:rsidR="007811A5">
        <w:t>a</w:t>
      </w:r>
      <w:r w:rsidR="00992147">
        <w:t>ga</w:t>
      </w:r>
      <w:r w:rsidR="0008256D">
        <w:t>nesh</w:t>
      </w:r>
      <w:proofErr w:type="spellEnd"/>
      <w:r w:rsidR="0008256D">
        <w:t xml:space="preserve"> </w:t>
      </w:r>
      <w:r w:rsidR="00953DA9" w:rsidRPr="00953DA9">
        <w:t xml:space="preserve">saw this in the engineering profession, but also in other aspects of life, for example </w:t>
      </w:r>
      <w:r w:rsidR="0008256D">
        <w:t xml:space="preserve">in </w:t>
      </w:r>
      <w:r w:rsidR="00953DA9" w:rsidRPr="00953DA9">
        <w:t>attitude</w:t>
      </w:r>
      <w:r w:rsidR="00992147">
        <w:t>s</w:t>
      </w:r>
      <w:r w:rsidR="00953DA9" w:rsidRPr="00953DA9">
        <w:t xml:space="preserve"> to </w:t>
      </w:r>
      <w:r w:rsidR="002374AD">
        <w:t xml:space="preserve">people with </w:t>
      </w:r>
      <w:r w:rsidR="00953DA9" w:rsidRPr="00953DA9">
        <w:t>disabilit</w:t>
      </w:r>
      <w:r w:rsidR="002374AD">
        <w:t>y</w:t>
      </w:r>
      <w:r w:rsidR="00953DA9" w:rsidRPr="00953DA9">
        <w:t xml:space="preserve">: </w:t>
      </w:r>
      <w:r w:rsidR="00720CDD">
        <w:t>‘</w:t>
      </w:r>
      <w:r w:rsidR="00953DA9" w:rsidRPr="00953DA9">
        <w:t>In Australia, if I am not talking or walking in a normal way, I won’t be judged but back home that could be possible</w:t>
      </w:r>
      <w:r w:rsidR="00720CDD">
        <w:t>’</w:t>
      </w:r>
      <w:r w:rsidR="00953DA9" w:rsidRPr="00953DA9">
        <w:t>.</w:t>
      </w:r>
    </w:p>
    <w:p w14:paraId="3505555C" w14:textId="79E3AF97" w:rsidR="003E51DA" w:rsidRDefault="003E51DA">
      <w:pPr>
        <w:pStyle w:val="BodyCopy"/>
      </w:pPr>
      <w:r w:rsidRPr="003E51DA">
        <w:t>Finally</w:t>
      </w:r>
      <w:r w:rsidR="008B1E20">
        <w:t>,</w:t>
      </w:r>
      <w:r w:rsidRPr="003E51DA">
        <w:t xml:space="preserve"> in terms of experiences, </w:t>
      </w:r>
      <w:r w:rsidR="00AB4982">
        <w:t xml:space="preserve">Mr </w:t>
      </w:r>
      <w:proofErr w:type="spellStart"/>
      <w:r w:rsidR="00992147" w:rsidRPr="00992147">
        <w:t>Banunusinghage</w:t>
      </w:r>
      <w:proofErr w:type="spellEnd"/>
      <w:r w:rsidRPr="003E51DA">
        <w:t xml:space="preserve"> identified a familiar cultural slogan in Australia that he has continued to practice and to pass on to his children: </w:t>
      </w:r>
    </w:p>
    <w:p w14:paraId="022647EF" w14:textId="16309A67" w:rsidR="00410394" w:rsidRDefault="003E51DA" w:rsidP="00CD71A0">
      <w:pPr>
        <w:pStyle w:val="Quote1"/>
      </w:pPr>
      <w:r w:rsidRPr="003E51DA">
        <w:rPr>
          <w:lang w:eastAsia="en-AU"/>
        </w:rPr>
        <w:t xml:space="preserve">I saw in Sydney, your slogan ‘do the right thing’, which I still remember! So </w:t>
      </w:r>
      <w:proofErr w:type="gramStart"/>
      <w:r w:rsidRPr="003E51DA">
        <w:rPr>
          <w:lang w:eastAsia="en-AU"/>
        </w:rPr>
        <w:t>then</w:t>
      </w:r>
      <w:proofErr w:type="gramEnd"/>
      <w:r w:rsidRPr="003E51DA">
        <w:rPr>
          <w:lang w:eastAsia="en-AU"/>
        </w:rPr>
        <w:t xml:space="preserve"> I tried to import this and do</w:t>
      </w:r>
      <w:r w:rsidR="00AE2C5E">
        <w:rPr>
          <w:lang w:eastAsia="en-AU"/>
        </w:rPr>
        <w:t xml:space="preserve"> </w:t>
      </w:r>
      <w:r w:rsidRPr="003E51DA">
        <w:rPr>
          <w:lang w:eastAsia="en-AU"/>
        </w:rPr>
        <w:t>eve</w:t>
      </w:r>
      <w:r w:rsidR="00AE2C5E">
        <w:rPr>
          <w:lang w:eastAsia="en-AU"/>
        </w:rPr>
        <w:t>r</w:t>
      </w:r>
      <w:r w:rsidRPr="003E51DA">
        <w:rPr>
          <w:lang w:eastAsia="en-AU"/>
        </w:rPr>
        <w:t xml:space="preserve">y day because I had seen it in Sydney, where people are cleaning their backyards and also their lawns, but here people don't do that. So back </w:t>
      </w:r>
      <w:proofErr w:type="gramStart"/>
      <w:r w:rsidRPr="003E51DA">
        <w:rPr>
          <w:lang w:eastAsia="en-AU"/>
        </w:rPr>
        <w:t>here</w:t>
      </w:r>
      <w:proofErr w:type="gramEnd"/>
      <w:r w:rsidRPr="003E51DA">
        <w:rPr>
          <w:lang w:eastAsia="en-AU"/>
        </w:rPr>
        <w:t xml:space="preserve"> where I used to live, I used to practice [this] and we keep our area very clean. I think these are </w:t>
      </w:r>
      <w:proofErr w:type="gramStart"/>
      <w:r w:rsidRPr="003E51DA">
        <w:rPr>
          <w:lang w:eastAsia="en-AU"/>
        </w:rPr>
        <w:t>things which</w:t>
      </w:r>
      <w:proofErr w:type="gramEnd"/>
      <w:r w:rsidRPr="003E51DA">
        <w:rPr>
          <w:lang w:eastAsia="en-AU"/>
        </w:rPr>
        <w:t xml:space="preserve"> are nothing to do with our theoretical studies, but things that are g</w:t>
      </w:r>
      <w:r w:rsidRPr="003E51DA">
        <w:rPr>
          <w:bdr w:val="none" w:sz="0" w:space="0" w:color="auto" w:frame="1"/>
          <w:lang w:eastAsia="en-AU"/>
        </w:rPr>
        <w:t>ood practices that you learn and impart in good societies.</w:t>
      </w:r>
    </w:p>
    <w:p w14:paraId="110F87A3" w14:textId="126B830B" w:rsidR="006E6DC2" w:rsidRDefault="00992366" w:rsidP="00873427">
      <w:pPr>
        <w:pStyle w:val="Heading2"/>
      </w:pPr>
      <w:bookmarkStart w:id="117" w:name="_Toc491074771"/>
      <w:r>
        <w:t>Application of Australian expertise</w:t>
      </w:r>
      <w:bookmarkEnd w:id="117"/>
    </w:p>
    <w:p w14:paraId="418EFE55" w14:textId="588761BF" w:rsidR="00992366" w:rsidRDefault="00992366">
      <w:pPr>
        <w:pStyle w:val="BodyCopy"/>
      </w:pPr>
      <w:r>
        <w:t xml:space="preserve">A number of examples of the application of Australian expertise </w:t>
      </w:r>
      <w:proofErr w:type="gramStart"/>
      <w:r>
        <w:t>were discussed</w:t>
      </w:r>
      <w:proofErr w:type="gramEnd"/>
      <w:r>
        <w:t xml:space="preserve"> in previous chapters. In this section</w:t>
      </w:r>
      <w:r w:rsidR="0017113D">
        <w:t>,</w:t>
      </w:r>
      <w:r>
        <w:t xml:space="preserve"> a range of such examples </w:t>
      </w:r>
      <w:proofErr w:type="gramStart"/>
      <w:r w:rsidR="0017113D">
        <w:t xml:space="preserve">is </w:t>
      </w:r>
      <w:r>
        <w:t>provided</w:t>
      </w:r>
      <w:proofErr w:type="gramEnd"/>
      <w:r>
        <w:t xml:space="preserve"> in the context of providing evidence that Australian expertise is well regarded and continues to be used by alumni.</w:t>
      </w:r>
    </w:p>
    <w:p w14:paraId="5F3F0C90" w14:textId="65243FE7" w:rsidR="00992366" w:rsidRDefault="0017113D">
      <w:pPr>
        <w:pStyle w:val="BodyCopy"/>
      </w:pPr>
      <w:r w:rsidRPr="006E269D">
        <w:t xml:space="preserve">Mr </w:t>
      </w:r>
      <w:proofErr w:type="spellStart"/>
      <w:r w:rsidRPr="006E269D">
        <w:t>Wickramasuriya</w:t>
      </w:r>
      <w:proofErr w:type="spellEnd"/>
      <w:r w:rsidR="00992366">
        <w:t xml:space="preserve"> offer</w:t>
      </w:r>
      <w:r>
        <w:t>ed</w:t>
      </w:r>
      <w:r w:rsidR="00992366">
        <w:t xml:space="preserve"> a number of examples of the </w:t>
      </w:r>
      <w:r w:rsidR="002374AD">
        <w:t>way he has applied the</w:t>
      </w:r>
      <w:r w:rsidR="00992366">
        <w:t xml:space="preserve"> things he learned in Australia into his work as an engineering academic and with his links into government and industry. Already mentioned in this report are examples of </w:t>
      </w:r>
      <w:r>
        <w:t xml:space="preserve">his </w:t>
      </w:r>
      <w:r w:rsidR="00992366">
        <w:t xml:space="preserve">sourcing Hydro Tasmania to run risk </w:t>
      </w:r>
      <w:r w:rsidR="00992366" w:rsidRPr="00992366">
        <w:t xml:space="preserve">management workshops for Sri Lankan engineers. </w:t>
      </w:r>
      <w:r>
        <w:t xml:space="preserve">Mr </w:t>
      </w:r>
      <w:proofErr w:type="spellStart"/>
      <w:r>
        <w:t>Wickramasuriya</w:t>
      </w:r>
      <w:proofErr w:type="spellEnd"/>
      <w:r w:rsidRPr="00992366">
        <w:t xml:space="preserve"> </w:t>
      </w:r>
      <w:r w:rsidR="00992366" w:rsidRPr="00992366">
        <w:t>specifically made links through Engineers Australia to form this link because of his knowledge an</w:t>
      </w:r>
      <w:r w:rsidR="002374AD">
        <w:t>d</w:t>
      </w:r>
      <w:r w:rsidR="00992366" w:rsidRPr="00992366">
        <w:t xml:space="preserve"> respect for Australian expertise: </w:t>
      </w:r>
      <w:r>
        <w:t>‘</w:t>
      </w:r>
      <w:r w:rsidR="00992366" w:rsidRPr="00992366">
        <w:t>I didn’t try Germany or France because there is a natural affinity to Australia, and I knew that Australian institutions had brought out publications [in the area we wanted help with]. I still like Australia a lot; it’s special to me, next to my own country</w:t>
      </w:r>
      <w:r w:rsidRPr="00992366">
        <w:t>.</w:t>
      </w:r>
      <w:r>
        <w:t>’</w:t>
      </w:r>
    </w:p>
    <w:p w14:paraId="5E68B3B0" w14:textId="3AB460D4" w:rsidR="00953DA9" w:rsidRPr="000650E9" w:rsidRDefault="00953DA9">
      <w:pPr>
        <w:pStyle w:val="BodyCopy"/>
      </w:pPr>
      <w:r>
        <w:t xml:space="preserve">As mentioned in the previous chapter, </w:t>
      </w:r>
      <w:r w:rsidR="0017113D">
        <w:t xml:space="preserve">Mr </w:t>
      </w:r>
      <w:proofErr w:type="spellStart"/>
      <w:r w:rsidR="0017113D">
        <w:t>Wickramasuriya</w:t>
      </w:r>
      <w:proofErr w:type="spellEnd"/>
      <w:r w:rsidR="0017113D">
        <w:t xml:space="preserve"> </w:t>
      </w:r>
      <w:r>
        <w:t>would have liked to have even more opportunities to link with and apply this exp</w:t>
      </w:r>
      <w:r w:rsidRPr="000650E9">
        <w:t>ertise during his career.</w:t>
      </w:r>
    </w:p>
    <w:p w14:paraId="789D2254" w14:textId="6E37B901" w:rsidR="000650E9" w:rsidRDefault="00953DA9">
      <w:pPr>
        <w:pStyle w:val="BodyCopy"/>
      </w:pPr>
      <w:proofErr w:type="gramStart"/>
      <w:r w:rsidRPr="000650E9">
        <w:t xml:space="preserve">The three alumni </w:t>
      </w:r>
      <w:r w:rsidR="00496B5A">
        <w:t>(</w:t>
      </w:r>
      <w:r w:rsidR="00773C93">
        <w:t>D</w:t>
      </w:r>
      <w:r w:rsidR="00496B5A">
        <w:t xml:space="preserve">r </w:t>
      </w:r>
      <w:proofErr w:type="spellStart"/>
      <w:r w:rsidR="00496B5A">
        <w:t>Wickramasuriya</w:t>
      </w:r>
      <w:proofErr w:type="spellEnd"/>
      <w:r w:rsidR="00496B5A" w:rsidRPr="000650E9">
        <w:t xml:space="preserve">, </w:t>
      </w:r>
      <w:r w:rsidR="00496B5A">
        <w:rPr>
          <w:b/>
        </w:rPr>
        <w:t>D</w:t>
      </w:r>
      <w:r w:rsidR="00496B5A" w:rsidRPr="00CD71A0">
        <w:rPr>
          <w:b/>
        </w:rPr>
        <w:t xml:space="preserve">r </w:t>
      </w:r>
      <w:proofErr w:type="spellStart"/>
      <w:r w:rsidR="00496B5A" w:rsidRPr="00404AA7">
        <w:rPr>
          <w:b/>
        </w:rPr>
        <w:t>Sarath</w:t>
      </w:r>
      <w:proofErr w:type="spellEnd"/>
      <w:r w:rsidR="00496B5A" w:rsidRPr="00404AA7">
        <w:rPr>
          <w:b/>
        </w:rPr>
        <w:t xml:space="preserve"> </w:t>
      </w:r>
      <w:proofErr w:type="spellStart"/>
      <w:r w:rsidR="00496B5A" w:rsidRPr="00404AA7">
        <w:rPr>
          <w:b/>
        </w:rPr>
        <w:t>Pathmasiri</w:t>
      </w:r>
      <w:proofErr w:type="spellEnd"/>
      <w:r w:rsidR="00496B5A" w:rsidRPr="00404AA7">
        <w:rPr>
          <w:b/>
        </w:rPr>
        <w:t xml:space="preserve"> </w:t>
      </w:r>
      <w:proofErr w:type="spellStart"/>
      <w:r w:rsidR="00496B5A" w:rsidRPr="00404AA7">
        <w:rPr>
          <w:b/>
        </w:rPr>
        <w:t>Perera</w:t>
      </w:r>
      <w:proofErr w:type="spellEnd"/>
      <w:r w:rsidR="00496B5A" w:rsidRPr="00404AA7">
        <w:rPr>
          <w:b/>
        </w:rPr>
        <w:t xml:space="preserve"> </w:t>
      </w:r>
      <w:proofErr w:type="spellStart"/>
      <w:r w:rsidR="00496B5A" w:rsidRPr="00404AA7">
        <w:rPr>
          <w:b/>
        </w:rPr>
        <w:t>Biyanvilage</w:t>
      </w:r>
      <w:proofErr w:type="spellEnd"/>
      <w:r w:rsidR="00496B5A">
        <w:rPr>
          <w:b/>
        </w:rPr>
        <w:t>,</w:t>
      </w:r>
      <w:r w:rsidR="00992147">
        <w:t xml:space="preserve"> and Mr </w:t>
      </w:r>
      <w:proofErr w:type="spellStart"/>
      <w:r w:rsidR="00992147">
        <w:t>B</w:t>
      </w:r>
      <w:r w:rsidR="00992147" w:rsidRPr="00992147">
        <w:t>anunusinghage</w:t>
      </w:r>
      <w:proofErr w:type="spellEnd"/>
      <w:r w:rsidR="00496B5A">
        <w:t xml:space="preserve">) </w:t>
      </w:r>
      <w:r w:rsidRPr="000650E9">
        <w:t xml:space="preserve">who worked in universities </w:t>
      </w:r>
      <w:r w:rsidR="0017113D">
        <w:t>after</w:t>
      </w:r>
      <w:r w:rsidR="0017113D" w:rsidRPr="000650E9">
        <w:t xml:space="preserve"> </w:t>
      </w:r>
      <w:r w:rsidRPr="000650E9">
        <w:t>their scholarships</w:t>
      </w:r>
      <w:r w:rsidR="00496B5A">
        <w:t>,</w:t>
      </w:r>
      <w:r w:rsidRPr="000650E9">
        <w:t xml:space="preserve"> alongside their students </w:t>
      </w:r>
      <w:r w:rsidR="0017113D" w:rsidRPr="006E269D">
        <w:t>Dr Fernando</w:t>
      </w:r>
      <w:r w:rsidR="0017113D">
        <w:t xml:space="preserve"> </w:t>
      </w:r>
      <w:r w:rsidR="0017113D" w:rsidRPr="000650E9">
        <w:t xml:space="preserve">and </w:t>
      </w:r>
      <w:r w:rsidR="0017113D" w:rsidRPr="006B462A">
        <w:t xml:space="preserve">Dr </w:t>
      </w:r>
      <w:proofErr w:type="spellStart"/>
      <w:r w:rsidR="0017113D" w:rsidRPr="006B462A">
        <w:t>Upuli</w:t>
      </w:r>
      <w:proofErr w:type="spellEnd"/>
      <w:r w:rsidR="0017113D" w:rsidRPr="006B462A">
        <w:t xml:space="preserve"> </w:t>
      </w:r>
      <w:proofErr w:type="spellStart"/>
      <w:r w:rsidR="0017113D" w:rsidRPr="006B462A">
        <w:t>Jayatunga</w:t>
      </w:r>
      <w:proofErr w:type="spellEnd"/>
      <w:r w:rsidR="0017113D" w:rsidRPr="000650E9">
        <w:t xml:space="preserve"> </w:t>
      </w:r>
      <w:r w:rsidRPr="000650E9">
        <w:t xml:space="preserve">who were interviewed during this </w:t>
      </w:r>
      <w:r w:rsidR="00EE42FA">
        <w:t>Case Study</w:t>
      </w:r>
      <w:r w:rsidRPr="000650E9">
        <w:t>, all mentioned the continued use of the notes that they took while in Australia or while being taught by alumni who had studied in Australia.</w:t>
      </w:r>
      <w:proofErr w:type="gramEnd"/>
      <w:r w:rsidRPr="000650E9">
        <w:t xml:space="preserve"> These lecture notes have been influential in elevating Australian expertise in Sri Lankan universities. The example from </w:t>
      </w:r>
      <w:r w:rsidR="00007A9F">
        <w:t>Dr Fernando</w:t>
      </w:r>
      <w:r w:rsidR="00007A9F" w:rsidRPr="000650E9">
        <w:t xml:space="preserve"> </w:t>
      </w:r>
      <w:r w:rsidRPr="000650E9">
        <w:t xml:space="preserve">of </w:t>
      </w:r>
      <w:r w:rsidR="00007A9F">
        <w:t xml:space="preserve">Mr </w:t>
      </w:r>
      <w:proofErr w:type="spellStart"/>
      <w:r w:rsidR="00007A9F">
        <w:t>Wickramasuriya’s</w:t>
      </w:r>
      <w:proofErr w:type="spellEnd"/>
      <w:r w:rsidR="00007A9F" w:rsidRPr="000650E9">
        <w:t xml:space="preserve"> </w:t>
      </w:r>
      <w:r w:rsidRPr="000650E9">
        <w:t xml:space="preserve">lectures </w:t>
      </w:r>
      <w:proofErr w:type="gramStart"/>
      <w:r w:rsidRPr="000650E9">
        <w:t>was noted</w:t>
      </w:r>
      <w:proofErr w:type="gramEnd"/>
      <w:r w:rsidRPr="000650E9">
        <w:t xml:space="preserve"> earlier in this report. </w:t>
      </w:r>
      <w:r w:rsidR="00007A9F">
        <w:t xml:space="preserve">Mr </w:t>
      </w:r>
      <w:proofErr w:type="spellStart"/>
      <w:r w:rsidR="00992147" w:rsidRPr="00992147">
        <w:t>Banunusinghage</w:t>
      </w:r>
      <w:proofErr w:type="spellEnd"/>
      <w:r w:rsidRPr="000650E9">
        <w:t xml:space="preserve"> </w:t>
      </w:r>
      <w:r w:rsidR="00007A9F" w:rsidRPr="000650E9">
        <w:t>explain</w:t>
      </w:r>
      <w:r w:rsidR="00007A9F">
        <w:t>ed</w:t>
      </w:r>
      <w:r w:rsidR="00007A9F" w:rsidRPr="000650E9">
        <w:t xml:space="preserve"> </w:t>
      </w:r>
      <w:r w:rsidRPr="000650E9">
        <w:t>how he applied th</w:t>
      </w:r>
      <w:r w:rsidR="000650E9">
        <w:t>is</w:t>
      </w:r>
      <w:r w:rsidRPr="000650E9">
        <w:t xml:space="preserve"> learning: </w:t>
      </w:r>
    </w:p>
    <w:p w14:paraId="37CFD6B8" w14:textId="0C8E82CF" w:rsidR="00953DA9" w:rsidRPr="000650E9" w:rsidRDefault="00953DA9" w:rsidP="00CD71A0">
      <w:pPr>
        <w:pStyle w:val="Quote1"/>
      </w:pPr>
      <w:r w:rsidRPr="000650E9">
        <w:t xml:space="preserve">I </w:t>
      </w:r>
      <w:r w:rsidRPr="000650E9">
        <w:rPr>
          <w:lang w:eastAsia="en-AU"/>
        </w:rPr>
        <w:t>used the not</w:t>
      </w:r>
      <w:r w:rsidR="00A7779B">
        <w:rPr>
          <w:lang w:eastAsia="en-AU"/>
        </w:rPr>
        <w:t xml:space="preserve">es I had made from a biomedical </w:t>
      </w:r>
      <w:r w:rsidRPr="000650E9">
        <w:rPr>
          <w:lang w:eastAsia="en-AU"/>
        </w:rPr>
        <w:t xml:space="preserve">lecturer at the School of Medical </w:t>
      </w:r>
      <w:r w:rsidRPr="00CD71A0">
        <w:rPr>
          <w:i/>
        </w:rPr>
        <w:t>Engineering</w:t>
      </w:r>
      <w:r w:rsidRPr="000650E9">
        <w:rPr>
          <w:lang w:eastAsia="en-AU"/>
        </w:rPr>
        <w:t xml:space="preserve"> at UNSW to help with my teaching in this area. The n</w:t>
      </w:r>
      <w:r w:rsidRPr="000650E9">
        <w:rPr>
          <w:bdr w:val="none" w:sz="0" w:space="0" w:color="auto" w:frame="1"/>
          <w:lang w:eastAsia="en-AU"/>
        </w:rPr>
        <w:t>otes that he used to lecture</w:t>
      </w:r>
      <w:r w:rsidR="00A7779B">
        <w:rPr>
          <w:bdr w:val="none" w:sz="0" w:space="0" w:color="auto" w:frame="1"/>
          <w:lang w:eastAsia="en-AU"/>
        </w:rPr>
        <w:t xml:space="preserve"> to me, I then used to teach at </w:t>
      </w:r>
      <w:proofErr w:type="spellStart"/>
      <w:r w:rsidRPr="000650E9">
        <w:rPr>
          <w:bdr w:val="none" w:sz="0" w:space="0" w:color="auto" w:frame="1"/>
          <w:lang w:eastAsia="en-AU"/>
        </w:rPr>
        <w:t>Mora</w:t>
      </w:r>
      <w:r w:rsidR="00A7779B">
        <w:rPr>
          <w:bdr w:val="none" w:sz="0" w:space="0" w:color="auto" w:frame="1"/>
          <w:lang w:eastAsia="en-AU"/>
        </w:rPr>
        <w:t>tuwa</w:t>
      </w:r>
      <w:proofErr w:type="spellEnd"/>
      <w:r w:rsidR="00A7779B">
        <w:rPr>
          <w:bdr w:val="none" w:sz="0" w:space="0" w:color="auto" w:frame="1"/>
          <w:lang w:eastAsia="en-AU"/>
        </w:rPr>
        <w:t xml:space="preserve">, when we had one module on </w:t>
      </w:r>
      <w:r w:rsidRPr="000650E9">
        <w:rPr>
          <w:lang w:eastAsia="en-AU"/>
        </w:rPr>
        <w:t>biomedical</w:t>
      </w:r>
      <w:r w:rsidR="00A7779B">
        <w:rPr>
          <w:bdr w:val="none" w:sz="0" w:space="0" w:color="auto" w:frame="1"/>
          <w:lang w:eastAsia="en-AU"/>
        </w:rPr>
        <w:t xml:space="preserve"> </w:t>
      </w:r>
      <w:r w:rsidRPr="000650E9">
        <w:rPr>
          <w:bdr w:val="none" w:sz="0" w:space="0" w:color="auto" w:frame="1"/>
          <w:lang w:eastAsia="en-AU"/>
        </w:rPr>
        <w:t>engineering way back about 15 years back</w:t>
      </w:r>
      <w:r w:rsidR="000650E9" w:rsidRPr="000650E9">
        <w:rPr>
          <w:bdr w:val="none" w:sz="0" w:space="0" w:color="auto" w:frame="1"/>
          <w:lang w:eastAsia="en-AU"/>
        </w:rPr>
        <w:t>. No</w:t>
      </w:r>
      <w:r w:rsidR="00A7779B">
        <w:rPr>
          <w:bdr w:val="none" w:sz="0" w:space="0" w:color="auto" w:frame="1"/>
          <w:lang w:eastAsia="en-AU"/>
        </w:rPr>
        <w:t xml:space="preserve">w </w:t>
      </w:r>
      <w:proofErr w:type="spellStart"/>
      <w:r w:rsidR="00A7779B">
        <w:rPr>
          <w:bdr w:val="none" w:sz="0" w:space="0" w:color="auto" w:frame="1"/>
          <w:lang w:eastAsia="en-AU"/>
        </w:rPr>
        <w:t>Moratuwa</w:t>
      </w:r>
      <w:proofErr w:type="spellEnd"/>
      <w:r w:rsidR="00A7779B">
        <w:rPr>
          <w:bdr w:val="none" w:sz="0" w:space="0" w:color="auto" w:frame="1"/>
          <w:lang w:eastAsia="en-AU"/>
        </w:rPr>
        <w:t xml:space="preserve"> University started a </w:t>
      </w:r>
      <w:r w:rsidR="000650E9" w:rsidRPr="000650E9">
        <w:rPr>
          <w:lang w:eastAsia="en-AU"/>
        </w:rPr>
        <w:t>biomedical engineering </w:t>
      </w:r>
      <w:r w:rsidR="000650E9" w:rsidRPr="000650E9">
        <w:rPr>
          <w:bdr w:val="none" w:sz="0" w:space="0" w:color="auto" w:frame="1"/>
          <w:lang w:eastAsia="en-AU"/>
        </w:rPr>
        <w:t>division in electronics engineering.</w:t>
      </w:r>
    </w:p>
    <w:p w14:paraId="232A84B5" w14:textId="530036B1" w:rsidR="00663930" w:rsidRDefault="00007A9F">
      <w:pPr>
        <w:pStyle w:val="BodyCopy"/>
      </w:pPr>
      <w:r>
        <w:t xml:space="preserve">Mr </w:t>
      </w:r>
      <w:proofErr w:type="spellStart"/>
      <w:r>
        <w:t>Wickramasuriya</w:t>
      </w:r>
      <w:proofErr w:type="spellEnd"/>
      <w:r w:rsidR="00663930">
        <w:t xml:space="preserve">, </w:t>
      </w:r>
      <w:r>
        <w:t xml:space="preserve">Mr </w:t>
      </w:r>
      <w:proofErr w:type="spellStart"/>
      <w:r w:rsidR="00992147" w:rsidRPr="00992147">
        <w:t>Banunusinghage</w:t>
      </w:r>
      <w:proofErr w:type="spellEnd"/>
      <w:r w:rsidR="00663930">
        <w:t xml:space="preserve"> and </w:t>
      </w:r>
      <w:r w:rsidR="00764CEB">
        <w:t>Mr W Rodrigo</w:t>
      </w:r>
      <w:r w:rsidR="00663930">
        <w:t xml:space="preserve"> also all mentioned </w:t>
      </w:r>
      <w:r>
        <w:t xml:space="preserve">that they </w:t>
      </w:r>
      <w:r w:rsidR="00663930">
        <w:t xml:space="preserve">continued </w:t>
      </w:r>
      <w:r>
        <w:t xml:space="preserve">to </w:t>
      </w:r>
      <w:r w:rsidR="00663930">
        <w:t xml:space="preserve">use the books and journal articles that they collected while in Australia </w:t>
      </w:r>
      <w:r>
        <w:t>on award</w:t>
      </w:r>
      <w:r w:rsidR="00663930">
        <w:t>.</w:t>
      </w:r>
    </w:p>
    <w:p w14:paraId="4E122C10" w14:textId="000C8FF3" w:rsidR="00007A9F" w:rsidRDefault="00992147">
      <w:pPr>
        <w:pStyle w:val="BodyCopy"/>
      </w:pPr>
      <w:r>
        <w:t xml:space="preserve">Mr </w:t>
      </w:r>
      <w:proofErr w:type="spellStart"/>
      <w:r w:rsidRPr="00992147">
        <w:t>Banunusinghage</w:t>
      </w:r>
      <w:r w:rsidR="00007A9F">
        <w:t>’s</w:t>
      </w:r>
      <w:proofErr w:type="spellEnd"/>
      <w:r w:rsidR="00007A9F">
        <w:t xml:space="preserve"> </w:t>
      </w:r>
      <w:r w:rsidR="000650E9">
        <w:t>experie</w:t>
      </w:r>
      <w:r w:rsidR="000650E9" w:rsidRPr="000650E9">
        <w:t xml:space="preserve">nce and respect for Australian expertise led him back to Sydney </w:t>
      </w:r>
      <w:r w:rsidR="00007A9F">
        <w:t>after completing his doctorate</w:t>
      </w:r>
      <w:r w:rsidR="000650E9" w:rsidRPr="000650E9">
        <w:t xml:space="preserve">. He followed his </w:t>
      </w:r>
      <w:proofErr w:type="gramStart"/>
      <w:r w:rsidR="000650E9" w:rsidRPr="000650E9">
        <w:t>supervisor and mentor</w:t>
      </w:r>
      <w:proofErr w:type="gramEnd"/>
      <w:r w:rsidR="000650E9" w:rsidRPr="000650E9">
        <w:t xml:space="preserve"> and carried in his footsteps. </w:t>
      </w:r>
    </w:p>
    <w:p w14:paraId="73A46F2A" w14:textId="098C8DA0" w:rsidR="00007A9F" w:rsidRDefault="000650E9" w:rsidP="00CD71A0">
      <w:pPr>
        <w:pStyle w:val="Quote1"/>
        <w:rPr>
          <w:bdr w:val="none" w:sz="0" w:space="0" w:color="auto" w:frame="1"/>
          <w:lang w:eastAsia="en-AU"/>
        </w:rPr>
      </w:pPr>
      <w:r w:rsidRPr="000650E9">
        <w:rPr>
          <w:bdr w:val="none" w:sz="0" w:space="0" w:color="auto" w:frame="1"/>
          <w:lang w:eastAsia="en-AU"/>
        </w:rPr>
        <w:t>T</w:t>
      </w:r>
      <w:r w:rsidR="00A7779B">
        <w:rPr>
          <w:bdr w:val="none" w:sz="0" w:space="0" w:color="auto" w:frame="1"/>
          <w:lang w:eastAsia="en-AU"/>
        </w:rPr>
        <w:t xml:space="preserve">hat connection I developed as a </w:t>
      </w:r>
      <w:r w:rsidRPr="000650E9">
        <w:rPr>
          <w:bdr w:val="none" w:sz="0" w:space="0" w:color="auto" w:frame="1"/>
          <w:lang w:eastAsia="en-AU"/>
        </w:rPr>
        <w:t xml:space="preserve">lecturer at the university continued on, he is still a close colleague of mine, and he is very close to my areas of research. He was a very close mentor of mine and has been a real hallmark figure for me. </w:t>
      </w:r>
    </w:p>
    <w:p w14:paraId="3E1F3932" w14:textId="319ABF8C" w:rsidR="00A14768" w:rsidRDefault="0012595B">
      <w:pPr>
        <w:pStyle w:val="BodyCopy"/>
      </w:pPr>
      <w:r>
        <w:rPr>
          <w:bdr w:val="none" w:sz="0" w:space="0" w:color="auto" w:frame="1"/>
          <w:lang w:eastAsia="en-AU"/>
        </w:rPr>
        <w:t xml:space="preserve">Mr </w:t>
      </w:r>
      <w:proofErr w:type="spellStart"/>
      <w:r w:rsidR="00992147" w:rsidRPr="00992147">
        <w:rPr>
          <w:bdr w:val="none" w:sz="0" w:space="0" w:color="auto" w:frame="1"/>
          <w:lang w:eastAsia="en-AU"/>
        </w:rPr>
        <w:t>Banunusinghage</w:t>
      </w:r>
      <w:r>
        <w:rPr>
          <w:bdr w:val="none" w:sz="0" w:space="0" w:color="auto" w:frame="1"/>
          <w:lang w:eastAsia="en-AU"/>
        </w:rPr>
        <w:t>’s</w:t>
      </w:r>
      <w:proofErr w:type="spellEnd"/>
      <w:r w:rsidRPr="000650E9">
        <w:rPr>
          <w:bdr w:val="none" w:sz="0" w:space="0" w:color="auto" w:frame="1"/>
          <w:lang w:eastAsia="en-AU"/>
        </w:rPr>
        <w:t xml:space="preserve"> </w:t>
      </w:r>
      <w:r w:rsidR="000650E9" w:rsidRPr="000650E9">
        <w:rPr>
          <w:bdr w:val="none" w:sz="0" w:space="0" w:color="auto" w:frame="1"/>
          <w:lang w:eastAsia="en-AU"/>
        </w:rPr>
        <w:t xml:space="preserve">connection and affinity with Australia has </w:t>
      </w:r>
      <w:r>
        <w:rPr>
          <w:bdr w:val="none" w:sz="0" w:space="0" w:color="auto" w:frame="1"/>
          <w:lang w:eastAsia="en-AU"/>
        </w:rPr>
        <w:t xml:space="preserve">led him to </w:t>
      </w:r>
      <w:r w:rsidR="000650E9" w:rsidRPr="000650E9">
        <w:rPr>
          <w:bdr w:val="none" w:sz="0" w:space="0" w:color="auto" w:frame="1"/>
          <w:lang w:eastAsia="en-AU"/>
        </w:rPr>
        <w:t xml:space="preserve">introduce dozens of other Sri Lankans to Australian expertise through facilitating scholarships at his university </w:t>
      </w:r>
      <w:r>
        <w:rPr>
          <w:bdr w:val="none" w:sz="0" w:space="0" w:color="auto" w:frame="1"/>
          <w:lang w:eastAsia="en-AU"/>
        </w:rPr>
        <w:t>(</w:t>
      </w:r>
      <w:r w:rsidR="000650E9" w:rsidRPr="000650E9">
        <w:rPr>
          <w:bdr w:val="none" w:sz="0" w:space="0" w:color="auto" w:frame="1"/>
          <w:lang w:eastAsia="en-AU"/>
        </w:rPr>
        <w:t>detailed in Chapter 5</w:t>
      </w:r>
      <w:r>
        <w:rPr>
          <w:bdr w:val="none" w:sz="0" w:space="0" w:color="auto" w:frame="1"/>
          <w:lang w:eastAsia="en-AU"/>
        </w:rPr>
        <w:t>)</w:t>
      </w:r>
      <w:r w:rsidR="000650E9" w:rsidRPr="000650E9">
        <w:rPr>
          <w:bdr w:val="none" w:sz="0" w:space="0" w:color="auto" w:frame="1"/>
          <w:lang w:eastAsia="en-AU"/>
        </w:rPr>
        <w:t>.</w:t>
      </w:r>
    </w:p>
    <w:p w14:paraId="4EE2006A" w14:textId="14E55DCC" w:rsidR="0074140C" w:rsidRPr="00927B6B" w:rsidRDefault="0074140C" w:rsidP="003D67B8">
      <w:pPr>
        <w:pStyle w:val="Heading1"/>
      </w:pPr>
      <w:bookmarkStart w:id="118" w:name="_Toc355289156"/>
      <w:bookmarkStart w:id="119" w:name="_Toc491074772"/>
      <w:r w:rsidRPr="00927B6B">
        <w:t xml:space="preserve">Impact of Australia Awards </w:t>
      </w:r>
      <w:bookmarkEnd w:id="110"/>
      <w:bookmarkEnd w:id="118"/>
      <w:r w:rsidR="002374AD">
        <w:t xml:space="preserve">in addressing </w:t>
      </w:r>
      <w:r w:rsidR="001D277B">
        <w:t>equity issues</w:t>
      </w:r>
      <w:bookmarkEnd w:id="119"/>
    </w:p>
    <w:p w14:paraId="4F36C6C3" w14:textId="77777777" w:rsidR="00E25706" w:rsidRDefault="00E25706" w:rsidP="00E03EA5">
      <w:pPr>
        <w:pStyle w:val="Heading2NoNumbering"/>
      </w:pPr>
      <w:bookmarkStart w:id="120" w:name="_Toc476244235"/>
      <w:bookmarkStart w:id="121" w:name="_Toc476248641"/>
      <w:bookmarkStart w:id="122" w:name="_Toc355289157"/>
      <w:bookmarkStart w:id="123" w:name="_Toc491074773"/>
      <w:bookmarkStart w:id="124" w:name="_Toc476169164"/>
      <w:r w:rsidRPr="004D167D">
        <w:t>Summary findings</w:t>
      </w:r>
      <w:bookmarkEnd w:id="120"/>
      <w:bookmarkEnd w:id="121"/>
      <w:bookmarkEnd w:id="122"/>
      <w:bookmarkEnd w:id="123"/>
    </w:p>
    <w:p w14:paraId="78326ED7" w14:textId="36E78715" w:rsidR="00327A6E" w:rsidRPr="00130C35" w:rsidRDefault="00327A6E">
      <w:pPr>
        <w:pStyle w:val="BodyCopy"/>
      </w:pPr>
      <w:r w:rsidRPr="00130C35">
        <w:t xml:space="preserve">Targeted approaches to ensuring gender equality and ethnic ratios in </w:t>
      </w:r>
      <w:r w:rsidR="00CE6450">
        <w:t xml:space="preserve">Australia </w:t>
      </w:r>
      <w:r>
        <w:t xml:space="preserve">Awards </w:t>
      </w:r>
      <w:r w:rsidRPr="00130C35">
        <w:t>selection processes have offered alumni opportunities to study overseas</w:t>
      </w:r>
      <w:r>
        <w:t>,</w:t>
      </w:r>
      <w:r w:rsidRPr="00130C35">
        <w:t xml:space="preserve"> which </w:t>
      </w:r>
      <w:r>
        <w:t xml:space="preserve">they </w:t>
      </w:r>
      <w:r w:rsidRPr="00130C35">
        <w:t>would not otherwise have been able to do.</w:t>
      </w:r>
    </w:p>
    <w:p w14:paraId="44E809BA" w14:textId="3D862F61" w:rsidR="00746202" w:rsidRDefault="00746202">
      <w:pPr>
        <w:pStyle w:val="BodyCopy"/>
      </w:pPr>
      <w:r>
        <w:rPr>
          <w:b/>
        </w:rPr>
        <w:t xml:space="preserve">Barriers </w:t>
      </w:r>
      <w:r>
        <w:t xml:space="preserve">continue to exist for </w:t>
      </w:r>
      <w:r w:rsidR="002C431D" w:rsidRPr="00CD71A0">
        <w:t xml:space="preserve">women, people with disability and </w:t>
      </w:r>
      <w:r w:rsidR="00520D31">
        <w:t xml:space="preserve">Sri Lankan </w:t>
      </w:r>
      <w:r w:rsidR="002C431D" w:rsidRPr="00CD71A0">
        <w:t>Tamils</w:t>
      </w:r>
      <w:r w:rsidRPr="002C431D">
        <w:t xml:space="preserve"> in</w:t>
      </w:r>
      <w:r>
        <w:t xml:space="preserve"> being able to access </w:t>
      </w:r>
      <w:r w:rsidR="00CE6450">
        <w:t xml:space="preserve">awards </w:t>
      </w:r>
      <w:r>
        <w:t xml:space="preserve">and/or maximise the impact of the </w:t>
      </w:r>
      <w:r w:rsidR="00CE6450">
        <w:t xml:space="preserve">awards </w:t>
      </w:r>
      <w:r>
        <w:t xml:space="preserve">following their completion. Some of these </w:t>
      </w:r>
      <w:r w:rsidR="00E43B19">
        <w:t xml:space="preserve">challenges </w:t>
      </w:r>
      <w:proofErr w:type="gramStart"/>
      <w:r>
        <w:t>are summarised</w:t>
      </w:r>
      <w:proofErr w:type="gramEnd"/>
      <w:r>
        <w:t xml:space="preserve"> below.</w:t>
      </w:r>
    </w:p>
    <w:p w14:paraId="18F6AD26" w14:textId="4A5D3F08" w:rsidR="00345651" w:rsidRDefault="00345651" w:rsidP="00CD71A0">
      <w:pPr>
        <w:pStyle w:val="Bullet"/>
      </w:pPr>
      <w:r>
        <w:t xml:space="preserve">For </w:t>
      </w:r>
      <w:r w:rsidRPr="00407D4C">
        <w:rPr>
          <w:b/>
        </w:rPr>
        <w:t>women</w:t>
      </w:r>
      <w:r>
        <w:t>:</w:t>
      </w:r>
    </w:p>
    <w:p w14:paraId="4A9D7079" w14:textId="7647E088" w:rsidR="00345651" w:rsidRPr="00345651" w:rsidRDefault="00345651" w:rsidP="00CD71A0">
      <w:pPr>
        <w:pStyle w:val="Bullet"/>
      </w:pPr>
      <w:r>
        <w:t>•</w:t>
      </w:r>
      <w:r>
        <w:tab/>
      </w:r>
      <w:proofErr w:type="gramStart"/>
      <w:r>
        <w:t>cultural</w:t>
      </w:r>
      <w:proofErr w:type="gramEnd"/>
      <w:r>
        <w:t xml:space="preserve"> barriers and expectations that they prioritise familial responsibilities as the primary caregivers</w:t>
      </w:r>
    </w:p>
    <w:p w14:paraId="7F58A943" w14:textId="018D3173" w:rsidR="00327A6E" w:rsidRDefault="00345651" w:rsidP="00CD71A0">
      <w:pPr>
        <w:pStyle w:val="Bullet"/>
      </w:pPr>
      <w:r>
        <w:t>•</w:t>
      </w:r>
      <w:r>
        <w:tab/>
      </w:r>
      <w:proofErr w:type="gramStart"/>
      <w:r>
        <w:t>c</w:t>
      </w:r>
      <w:r w:rsidR="00327A6E">
        <w:t>areer</w:t>
      </w:r>
      <w:proofErr w:type="gramEnd"/>
      <w:r w:rsidR="00327A6E">
        <w:t xml:space="preserve"> progression in engineering, given the male-dominated nature of the profession.</w:t>
      </w:r>
    </w:p>
    <w:p w14:paraId="20AEBB0E" w14:textId="551AC629" w:rsidR="00A368C2" w:rsidRPr="00CD71A0" w:rsidRDefault="00A368C2">
      <w:pPr>
        <w:pStyle w:val="BodyCopy"/>
      </w:pPr>
      <w:r w:rsidRPr="00CD71A0">
        <w:t xml:space="preserve">For </w:t>
      </w:r>
      <w:r w:rsidRPr="00407D4C">
        <w:rPr>
          <w:b/>
        </w:rPr>
        <w:t>people with disability</w:t>
      </w:r>
      <w:r>
        <w:t>:</w:t>
      </w:r>
    </w:p>
    <w:p w14:paraId="6635BB0D" w14:textId="4D3583AA" w:rsidR="00327A6E" w:rsidRDefault="00A368C2" w:rsidP="00CD71A0">
      <w:pPr>
        <w:pStyle w:val="Bullet"/>
      </w:pPr>
      <w:r>
        <w:t>•</w:t>
      </w:r>
      <w:r>
        <w:tab/>
      </w:r>
      <w:proofErr w:type="gramStart"/>
      <w:r>
        <w:t>lack</w:t>
      </w:r>
      <w:proofErr w:type="gramEnd"/>
      <w:r>
        <w:t xml:space="preserve"> of infrastructure</w:t>
      </w:r>
    </w:p>
    <w:p w14:paraId="3655D56A" w14:textId="270852C8" w:rsidR="00327A6E" w:rsidRDefault="00A368C2" w:rsidP="00CD71A0">
      <w:pPr>
        <w:pStyle w:val="Bullet"/>
      </w:pPr>
      <w:r>
        <w:t>•</w:t>
      </w:r>
      <w:r>
        <w:tab/>
      </w:r>
      <w:proofErr w:type="gramStart"/>
      <w:r>
        <w:t>c</w:t>
      </w:r>
      <w:r w:rsidR="00327A6E">
        <w:t>ultural</w:t>
      </w:r>
      <w:proofErr w:type="gramEnd"/>
      <w:r w:rsidR="00327A6E">
        <w:t xml:space="preserve"> attitudes</w:t>
      </w:r>
    </w:p>
    <w:p w14:paraId="15E9085F" w14:textId="4B3D5935" w:rsidR="00327A6E" w:rsidRDefault="00A368C2" w:rsidP="00CD71A0">
      <w:pPr>
        <w:pStyle w:val="Bullet"/>
      </w:pPr>
      <w:r>
        <w:t>•</w:t>
      </w:r>
      <w:r>
        <w:tab/>
      </w:r>
      <w:proofErr w:type="gramStart"/>
      <w:r>
        <w:t>i</w:t>
      </w:r>
      <w:r w:rsidR="00327A6E">
        <w:t>ssues</w:t>
      </w:r>
      <w:proofErr w:type="gramEnd"/>
      <w:r w:rsidR="00327A6E">
        <w:t xml:space="preserve"> with accessing mainstream education.</w:t>
      </w:r>
    </w:p>
    <w:p w14:paraId="54C1E6C6" w14:textId="1643BFCB" w:rsidR="00746202" w:rsidRDefault="00746202">
      <w:pPr>
        <w:pStyle w:val="BodyCopy"/>
      </w:pPr>
      <w:r>
        <w:t xml:space="preserve">For </w:t>
      </w:r>
      <w:r w:rsidRPr="00407D4C">
        <w:rPr>
          <w:b/>
        </w:rPr>
        <w:t>ethnic groups</w:t>
      </w:r>
      <w:r>
        <w:t>:</w:t>
      </w:r>
    </w:p>
    <w:p w14:paraId="0206A5C0" w14:textId="13DC69E0" w:rsidR="00746202" w:rsidRDefault="00746202" w:rsidP="00CD71A0">
      <w:pPr>
        <w:pStyle w:val="Bullet"/>
      </w:pPr>
      <w:r>
        <w:t>•</w:t>
      </w:r>
      <w:r>
        <w:tab/>
      </w:r>
      <w:r>
        <w:rPr>
          <w:b/>
        </w:rPr>
        <w:t xml:space="preserve">ethnicity </w:t>
      </w:r>
      <w:r w:rsidRPr="00162174">
        <w:t>has had a substantial impact on some of</w:t>
      </w:r>
      <w:r>
        <w:rPr>
          <w:b/>
        </w:rPr>
        <w:t xml:space="preserve"> </w:t>
      </w:r>
      <w:r>
        <w:t xml:space="preserve">the alumni involved in this </w:t>
      </w:r>
      <w:r w:rsidR="00EE42FA">
        <w:t>Case Study</w:t>
      </w:r>
      <w:r>
        <w:t xml:space="preserve">: specifically, as a result of the </w:t>
      </w:r>
      <w:r w:rsidR="00E43B19">
        <w:t>Sri Lankan Civil War</w:t>
      </w:r>
      <w:r>
        <w:t xml:space="preserve">, </w:t>
      </w:r>
      <w:r w:rsidR="00CE6450">
        <w:t xml:space="preserve">the </w:t>
      </w:r>
      <w:r w:rsidR="00520D31">
        <w:t xml:space="preserve">Sri Lankan </w:t>
      </w:r>
      <w:r w:rsidRPr="00CD71A0">
        <w:t>Tamil alumn</w:t>
      </w:r>
      <w:r w:rsidR="00CE6450">
        <w:t>ae</w:t>
      </w:r>
      <w:r>
        <w:t xml:space="preserve"> were</w:t>
      </w:r>
      <w:r w:rsidRPr="00130C35">
        <w:t xml:space="preserve"> not able to return home</w:t>
      </w:r>
      <w:r>
        <w:t>.</w:t>
      </w:r>
    </w:p>
    <w:p w14:paraId="27F2D538" w14:textId="567879FB" w:rsidR="00327A6E" w:rsidRPr="00996398" w:rsidRDefault="00327A6E">
      <w:pPr>
        <w:pStyle w:val="BodyCopy"/>
      </w:pPr>
      <w:r>
        <w:t xml:space="preserve">While some of these issues were changing (such as building regulations being updated), and although there </w:t>
      </w:r>
      <w:r w:rsidR="00E43B19">
        <w:t>wa</w:t>
      </w:r>
      <w:r>
        <w:t xml:space="preserve">s a strong emphasis on encouraging </w:t>
      </w:r>
      <w:r w:rsidR="002C431D">
        <w:t xml:space="preserve">Australia Awards </w:t>
      </w:r>
      <w:r>
        <w:t xml:space="preserve">applications from </w:t>
      </w:r>
      <w:r w:rsidR="00746202">
        <w:t>people with</w:t>
      </w:r>
      <w:r>
        <w:t xml:space="preserve"> disability, these barriers were seen to persist.</w:t>
      </w:r>
    </w:p>
    <w:p w14:paraId="59B10C51" w14:textId="00C208BE" w:rsidR="00327A6E" w:rsidRPr="00327A6E" w:rsidRDefault="004F1797" w:rsidP="00873427">
      <w:pPr>
        <w:pStyle w:val="Heading2"/>
      </w:pPr>
      <w:bookmarkStart w:id="125" w:name="_Toc491074774"/>
      <w:r>
        <w:t>Background</w:t>
      </w:r>
      <w:bookmarkEnd w:id="125"/>
    </w:p>
    <w:p w14:paraId="186DD750" w14:textId="09D67971" w:rsidR="004F1797" w:rsidRDefault="00356ABE">
      <w:pPr>
        <w:pStyle w:val="BodyCopy"/>
      </w:pPr>
      <w:r w:rsidRPr="007E222A">
        <w:t>The final research question</w:t>
      </w:r>
      <w:r w:rsidR="004F1797">
        <w:t>,</w:t>
      </w:r>
      <w:r w:rsidRPr="007E222A">
        <w:t xml:space="preserve"> ‘Are the benefits of receiving a scholarship experienced equally </w:t>
      </w:r>
      <w:r w:rsidR="004F1797">
        <w:t>by</w:t>
      </w:r>
      <w:r w:rsidRPr="007E222A">
        <w:t xml:space="preserve"> all groups who have received them?’</w:t>
      </w:r>
      <w:r w:rsidR="00081C1B">
        <w:t>,</w:t>
      </w:r>
      <w:r w:rsidR="004F1797">
        <w:t xml:space="preserve"> </w:t>
      </w:r>
      <w:r w:rsidRPr="007E222A">
        <w:t xml:space="preserve">seeks to understand the impact of the </w:t>
      </w:r>
      <w:r w:rsidR="001F1006">
        <w:t xml:space="preserve">Australia Awards </w:t>
      </w:r>
      <w:r w:rsidRPr="007E222A">
        <w:t>on Australia’s investment priorities</w:t>
      </w:r>
      <w:r w:rsidR="002374AD">
        <w:t xml:space="preserve"> specific to </w:t>
      </w:r>
      <w:r w:rsidR="002C431D">
        <w:t>gender equality and female empowerment, and disability inclusiveness</w:t>
      </w:r>
      <w:r w:rsidRPr="007E222A">
        <w:t xml:space="preserve">. The investment priorities for Sri Lanka are as stated under Aid Objective </w:t>
      </w:r>
      <w:proofErr w:type="gramStart"/>
      <w:r w:rsidRPr="007E222A">
        <w:t>3:</w:t>
      </w:r>
      <w:proofErr w:type="gramEnd"/>
      <w:r w:rsidRPr="007E222A">
        <w:t xml:space="preserve"> Increase gender equality</w:t>
      </w:r>
      <w:r w:rsidRPr="007604A6">
        <w:rPr>
          <w:rStyle w:val="FootnoteReference"/>
        </w:rPr>
        <w:footnoteReference w:id="12"/>
      </w:r>
      <w:r w:rsidRPr="007E222A">
        <w:t xml:space="preserve">. However, the </w:t>
      </w:r>
      <w:r w:rsidR="001F1006">
        <w:t xml:space="preserve">Australia Awards </w:t>
      </w:r>
      <w:r w:rsidRPr="007E222A">
        <w:t>and its predecessor</w:t>
      </w:r>
      <w:r w:rsidR="00CE6450">
        <w:t xml:space="preserve"> </w:t>
      </w:r>
      <w:r w:rsidR="006952F5">
        <w:t xml:space="preserve">scholarship </w:t>
      </w:r>
      <w:r w:rsidR="00CE6450">
        <w:t>program</w:t>
      </w:r>
      <w:r w:rsidRPr="007E222A">
        <w:t xml:space="preserve">s also focused on disability inclusivity and ethnic minority inclusion. </w:t>
      </w:r>
      <w:r w:rsidR="004F1797">
        <w:t xml:space="preserve">This </w:t>
      </w:r>
      <w:r w:rsidR="00EE42FA">
        <w:t>Case Study</w:t>
      </w:r>
      <w:r w:rsidR="004F1797">
        <w:t xml:space="preserve"> explores t</w:t>
      </w:r>
      <w:r w:rsidRPr="007E222A">
        <w:t xml:space="preserve">wo aspects in </w:t>
      </w:r>
      <w:r w:rsidR="004F1797">
        <w:t>investigating</w:t>
      </w:r>
      <w:r w:rsidR="004F1797" w:rsidRPr="007E222A">
        <w:t xml:space="preserve"> </w:t>
      </w:r>
      <w:r w:rsidRPr="007E222A">
        <w:t>the impact of the Australia Awards</w:t>
      </w:r>
      <w:r w:rsidR="004F1797">
        <w:t>:</w:t>
      </w:r>
    </w:p>
    <w:p w14:paraId="4585793D" w14:textId="66587D64" w:rsidR="004F1797" w:rsidRDefault="004F1797" w:rsidP="00CD71A0">
      <w:pPr>
        <w:pStyle w:val="Numberedlist0"/>
      </w:pPr>
      <w:r>
        <w:t>•</w:t>
      </w:r>
      <w:r>
        <w:tab/>
      </w:r>
      <w:proofErr w:type="gramStart"/>
      <w:r w:rsidR="00356ABE" w:rsidRPr="007E222A">
        <w:t>the</w:t>
      </w:r>
      <w:proofErr w:type="gramEnd"/>
      <w:r w:rsidR="00356ABE" w:rsidRPr="007E222A">
        <w:t xml:space="preserve"> context within which the priority area </w:t>
      </w:r>
      <w:r>
        <w:t>operates</w:t>
      </w:r>
    </w:p>
    <w:p w14:paraId="5A75BA48" w14:textId="47C7D39E" w:rsidR="004F1797" w:rsidRDefault="004F1797" w:rsidP="00CD71A0">
      <w:pPr>
        <w:pStyle w:val="Bullet"/>
      </w:pPr>
      <w:r>
        <w:t>•</w:t>
      </w:r>
      <w:r>
        <w:tab/>
      </w:r>
      <w:proofErr w:type="gramStart"/>
      <w:r>
        <w:t>the</w:t>
      </w:r>
      <w:proofErr w:type="gramEnd"/>
      <w:r>
        <w:t xml:space="preserve"> impact on alumni of receiving scholarships from the Australian Government.</w:t>
      </w:r>
    </w:p>
    <w:p w14:paraId="4A6D305F" w14:textId="03FD86F9" w:rsidR="004F1797" w:rsidRDefault="002C431D">
      <w:pPr>
        <w:pStyle w:val="BodyCopy"/>
      </w:pPr>
      <w:r>
        <w:t xml:space="preserve">The sample size of the </w:t>
      </w:r>
      <w:r w:rsidR="00EE42FA">
        <w:t>Case Study</w:t>
      </w:r>
      <w:r>
        <w:t xml:space="preserve"> cohort and the gendered nature of the field of engineering place </w:t>
      </w:r>
      <w:r w:rsidRPr="007E222A">
        <w:t xml:space="preserve">limitations </w:t>
      </w:r>
      <w:r>
        <w:t>on</w:t>
      </w:r>
      <w:r w:rsidRPr="007E222A">
        <w:t xml:space="preserve"> fully understanding the imp</w:t>
      </w:r>
      <w:r>
        <w:t xml:space="preserve">act of the Australia Awards on </w:t>
      </w:r>
      <w:r w:rsidRPr="007E222A">
        <w:t>gender equalit</w:t>
      </w:r>
      <w:r>
        <w:t>y and disability inclusiveness.</w:t>
      </w:r>
    </w:p>
    <w:p w14:paraId="7AC0D2A5" w14:textId="302FA44C" w:rsidR="00356ABE" w:rsidRPr="007E222A" w:rsidRDefault="00356ABE">
      <w:pPr>
        <w:pStyle w:val="BodyCopy"/>
      </w:pPr>
      <w:r w:rsidRPr="007E222A">
        <w:t xml:space="preserve">As there </w:t>
      </w:r>
      <w:r w:rsidR="00767A02">
        <w:t>we</w:t>
      </w:r>
      <w:r w:rsidR="00767A02" w:rsidRPr="007E222A">
        <w:t xml:space="preserve">re </w:t>
      </w:r>
      <w:r w:rsidRPr="007E222A">
        <w:t xml:space="preserve">only two </w:t>
      </w:r>
      <w:r w:rsidR="00767A02">
        <w:t>alumnae</w:t>
      </w:r>
      <w:r w:rsidRPr="007E222A">
        <w:t xml:space="preserve">, both of whom did not return to Sri Lanka, and </w:t>
      </w:r>
      <w:r w:rsidR="00767A02">
        <w:t xml:space="preserve">there </w:t>
      </w:r>
      <w:r w:rsidR="005064C2">
        <w:t xml:space="preserve">were </w:t>
      </w:r>
      <w:r w:rsidRPr="007E222A">
        <w:t>no alumni with disabilit</w:t>
      </w:r>
      <w:r w:rsidR="00767A02">
        <w:t>y</w:t>
      </w:r>
      <w:r w:rsidR="00000928">
        <w:t xml:space="preserve"> included in the study</w:t>
      </w:r>
      <w:r w:rsidRPr="007E222A">
        <w:t xml:space="preserve">, strong conclusions </w:t>
      </w:r>
      <w:proofErr w:type="gramStart"/>
      <w:r w:rsidR="00767A02">
        <w:t>cannot be reached</w:t>
      </w:r>
      <w:proofErr w:type="gramEnd"/>
      <w:r w:rsidRPr="007E222A">
        <w:t xml:space="preserve">. However, </w:t>
      </w:r>
      <w:r w:rsidR="00767A02">
        <w:t xml:space="preserve">each </w:t>
      </w:r>
      <w:r w:rsidR="00EE42FA">
        <w:t>Case Study</w:t>
      </w:r>
      <w:r w:rsidR="00767A02">
        <w:t xml:space="preserve"> alumni </w:t>
      </w:r>
      <w:r w:rsidR="00162174">
        <w:t>credited the Australian scholarship</w:t>
      </w:r>
      <w:r w:rsidR="00767A02">
        <w:t>s</w:t>
      </w:r>
      <w:r w:rsidR="00162174">
        <w:t xml:space="preserve"> </w:t>
      </w:r>
      <w:r w:rsidR="00767A02">
        <w:t>with</w:t>
      </w:r>
      <w:r w:rsidR="00162174">
        <w:t xml:space="preserve"> having </w:t>
      </w:r>
      <w:r w:rsidR="00767A02">
        <w:t xml:space="preserve">a </w:t>
      </w:r>
      <w:r w:rsidR="00162174" w:rsidRPr="00407D4C">
        <w:rPr>
          <w:b/>
        </w:rPr>
        <w:t>significant impact</w:t>
      </w:r>
      <w:r w:rsidR="00162174">
        <w:t xml:space="preserve"> on their </w:t>
      </w:r>
      <w:r w:rsidR="00767A02">
        <w:t xml:space="preserve">life </w:t>
      </w:r>
      <w:r w:rsidR="00162174">
        <w:t>and career</w:t>
      </w:r>
      <w:r w:rsidRPr="007E222A">
        <w:t xml:space="preserve">. </w:t>
      </w:r>
    </w:p>
    <w:p w14:paraId="525E0365" w14:textId="2EBEC709" w:rsidR="00356ABE" w:rsidRDefault="00356ABE" w:rsidP="0043296A">
      <w:pPr>
        <w:pStyle w:val="BodyCopy"/>
      </w:pPr>
      <w:r w:rsidRPr="007E222A">
        <w:t xml:space="preserve">This chapter </w:t>
      </w:r>
      <w:r w:rsidR="00767A02">
        <w:t>discusses</w:t>
      </w:r>
      <w:r w:rsidRPr="007E222A">
        <w:t xml:space="preserve"> the impact that the scholarships had on the </w:t>
      </w:r>
      <w:r w:rsidR="00EE42FA">
        <w:t>Case Study</w:t>
      </w:r>
      <w:r w:rsidR="00767A02">
        <w:t xml:space="preserve"> </w:t>
      </w:r>
      <w:r w:rsidRPr="007E222A">
        <w:t xml:space="preserve">alumni </w:t>
      </w:r>
      <w:r w:rsidR="00767A02">
        <w:t xml:space="preserve">and </w:t>
      </w:r>
      <w:r w:rsidRPr="007E222A">
        <w:t>then explores the issues of gender, disability and ethnicity identified in this research.</w:t>
      </w:r>
    </w:p>
    <w:p w14:paraId="62F4B002" w14:textId="4B9C1889" w:rsidR="00E8419E" w:rsidRPr="00E03EA5" w:rsidRDefault="00E8419E" w:rsidP="00E03EA5">
      <w:pPr>
        <w:pStyle w:val="Heading2"/>
      </w:pPr>
      <w:bookmarkStart w:id="126" w:name="_Toc491074775"/>
      <w:r w:rsidRPr="00E03EA5">
        <w:t>Barriers to access</w:t>
      </w:r>
      <w:bookmarkEnd w:id="126"/>
    </w:p>
    <w:p w14:paraId="7BB5127A" w14:textId="308C905D" w:rsidR="00356ABE" w:rsidRPr="007E222A" w:rsidRDefault="00356ABE" w:rsidP="00873427">
      <w:pPr>
        <w:pStyle w:val="Heading3"/>
      </w:pPr>
      <w:bookmarkStart w:id="127" w:name="_Toc355289158"/>
      <w:r w:rsidRPr="007E222A">
        <w:t>Impact on alumn</w:t>
      </w:r>
      <w:r w:rsidR="00767A02">
        <w:t>i</w:t>
      </w:r>
      <w:bookmarkEnd w:id="127"/>
    </w:p>
    <w:p w14:paraId="6C92DBE3" w14:textId="6C2DFBFA" w:rsidR="00356ABE" w:rsidRPr="007E222A" w:rsidRDefault="00356ABE">
      <w:pPr>
        <w:pStyle w:val="BodyCopy"/>
      </w:pPr>
      <w:r w:rsidRPr="007E222A">
        <w:t>Without scholarship</w:t>
      </w:r>
      <w:r w:rsidR="00767A02">
        <w:t>s</w:t>
      </w:r>
      <w:r w:rsidRPr="007E222A">
        <w:t xml:space="preserve">, most of the alumni involved in this </w:t>
      </w:r>
      <w:r w:rsidR="00EE42FA">
        <w:t>Case Study</w:t>
      </w:r>
      <w:r w:rsidR="00767A02" w:rsidRPr="007E222A">
        <w:t xml:space="preserve"> </w:t>
      </w:r>
      <w:r w:rsidRPr="007E222A">
        <w:t>would never have had an opportunity to study overseas. One alumn</w:t>
      </w:r>
      <w:r w:rsidR="00E3434F">
        <w:t>us</w:t>
      </w:r>
      <w:r w:rsidRPr="007E222A">
        <w:t xml:space="preserve">, </w:t>
      </w:r>
      <w:r w:rsidR="00773C93" w:rsidRPr="00773C93">
        <w:rPr>
          <w:rFonts w:cstheme="minorHAnsi"/>
          <w:b/>
          <w:szCs w:val="18"/>
        </w:rPr>
        <w:t xml:space="preserve">Dr </w:t>
      </w:r>
      <w:proofErr w:type="spellStart"/>
      <w:r w:rsidR="00773C93" w:rsidRPr="00773C93">
        <w:rPr>
          <w:rFonts w:cstheme="minorHAnsi"/>
          <w:b/>
          <w:szCs w:val="18"/>
        </w:rPr>
        <w:t>Sarath</w:t>
      </w:r>
      <w:proofErr w:type="spellEnd"/>
      <w:r w:rsidR="00773C93" w:rsidRPr="00773C93">
        <w:rPr>
          <w:rFonts w:cstheme="minorHAnsi"/>
          <w:b/>
          <w:szCs w:val="18"/>
        </w:rPr>
        <w:t xml:space="preserve"> </w:t>
      </w:r>
      <w:proofErr w:type="spellStart"/>
      <w:r w:rsidR="00773C93" w:rsidRPr="00773C93">
        <w:rPr>
          <w:rFonts w:cstheme="minorHAnsi"/>
          <w:b/>
          <w:szCs w:val="18"/>
        </w:rPr>
        <w:t>Pathmasiri</w:t>
      </w:r>
      <w:proofErr w:type="spellEnd"/>
      <w:r w:rsidR="00773C93" w:rsidRPr="00773C93">
        <w:rPr>
          <w:rFonts w:cstheme="minorHAnsi"/>
          <w:b/>
          <w:szCs w:val="18"/>
        </w:rPr>
        <w:t xml:space="preserve"> </w:t>
      </w:r>
      <w:proofErr w:type="spellStart"/>
      <w:r w:rsidR="00773C93" w:rsidRPr="00773C93">
        <w:rPr>
          <w:rFonts w:cstheme="minorHAnsi"/>
          <w:b/>
          <w:szCs w:val="18"/>
        </w:rPr>
        <w:t>Perera</w:t>
      </w:r>
      <w:proofErr w:type="spellEnd"/>
      <w:r w:rsidR="00773C93" w:rsidRPr="00773C93">
        <w:rPr>
          <w:rFonts w:cstheme="minorHAnsi"/>
          <w:b/>
          <w:szCs w:val="18"/>
        </w:rPr>
        <w:t xml:space="preserve"> </w:t>
      </w:r>
      <w:proofErr w:type="spellStart"/>
      <w:r w:rsidR="00773C93" w:rsidRPr="00773C93">
        <w:rPr>
          <w:rFonts w:cstheme="minorHAnsi"/>
          <w:b/>
          <w:szCs w:val="18"/>
        </w:rPr>
        <w:t>Biyanvilage</w:t>
      </w:r>
      <w:proofErr w:type="spellEnd"/>
      <w:r w:rsidR="00773C93" w:rsidRPr="00773C93">
        <w:rPr>
          <w:b/>
        </w:rPr>
        <w:t xml:space="preserve"> </w:t>
      </w:r>
      <w:r w:rsidR="00773C93" w:rsidRPr="00773C93">
        <w:t>(</w:t>
      </w:r>
      <w:r w:rsidR="002C431D" w:rsidRPr="00773C93">
        <w:t xml:space="preserve">Dr </w:t>
      </w:r>
      <w:proofErr w:type="spellStart"/>
      <w:r w:rsidR="002C431D" w:rsidRPr="00773C93">
        <w:t>Perera</w:t>
      </w:r>
      <w:proofErr w:type="spellEnd"/>
      <w:r w:rsidR="00773C93">
        <w:t>)</w:t>
      </w:r>
      <w:r w:rsidR="002C431D" w:rsidRPr="007E222A">
        <w:t xml:space="preserve"> </w:t>
      </w:r>
      <w:r w:rsidRPr="007E222A">
        <w:t xml:space="preserve">shared that </w:t>
      </w:r>
      <w:r w:rsidR="00E3434F">
        <w:t>‘</w:t>
      </w:r>
      <w:r w:rsidRPr="007E222A">
        <w:t>if not for the scholarship, I would not have any chance of getting an overseas education. I had no wealth and I came with nothing.</w:t>
      </w:r>
      <w:r w:rsidR="00E3434F">
        <w:t>’</w:t>
      </w:r>
      <w:r w:rsidRPr="007E222A">
        <w:t xml:space="preserve"> </w:t>
      </w:r>
      <w:r w:rsidR="00E3434F" w:rsidRPr="00CD71A0">
        <w:rPr>
          <w:b/>
        </w:rPr>
        <w:t xml:space="preserve">Dr </w:t>
      </w:r>
      <w:proofErr w:type="spellStart"/>
      <w:r w:rsidR="00E3434F" w:rsidRPr="00CD71A0">
        <w:rPr>
          <w:b/>
        </w:rPr>
        <w:t>Nalini</w:t>
      </w:r>
      <w:proofErr w:type="spellEnd"/>
      <w:r w:rsidR="00E3434F">
        <w:t xml:space="preserve"> was an alumna</w:t>
      </w:r>
      <w:r w:rsidR="00B3337F">
        <w:rPr>
          <w:b/>
        </w:rPr>
        <w:t xml:space="preserve"> </w:t>
      </w:r>
      <w:r w:rsidR="00E3434F" w:rsidRPr="00CD71A0">
        <w:t>who</w:t>
      </w:r>
      <w:r w:rsidR="00E3434F">
        <w:rPr>
          <w:b/>
        </w:rPr>
        <w:t xml:space="preserve"> </w:t>
      </w:r>
      <w:r w:rsidR="00B3337F">
        <w:t>mentioned the impact the scholarship</w:t>
      </w:r>
      <w:r w:rsidR="00E3434F">
        <w:t>s</w:t>
      </w:r>
      <w:r w:rsidR="00B3337F">
        <w:t xml:space="preserve"> had on her</w:t>
      </w:r>
      <w:r w:rsidR="00E3434F">
        <w:t>self</w:t>
      </w:r>
      <w:r w:rsidR="00B3337F">
        <w:t xml:space="preserve"> and her husband (who was also a recipient). </w:t>
      </w:r>
      <w:r w:rsidR="00881BFE">
        <w:t>Dr</w:t>
      </w:r>
      <w:r w:rsidR="00B3337F">
        <w:t xml:space="preserve"> </w:t>
      </w:r>
      <w:proofErr w:type="spellStart"/>
      <w:r w:rsidR="00B3337F">
        <w:t>Nalini’s</w:t>
      </w:r>
      <w:proofErr w:type="spellEnd"/>
      <w:r w:rsidR="00B3337F">
        <w:t xml:space="preserve"> husband </w:t>
      </w:r>
      <w:r w:rsidRPr="007E222A">
        <w:t xml:space="preserve">applied for a </w:t>
      </w:r>
      <w:proofErr w:type="gramStart"/>
      <w:r w:rsidRPr="007E222A">
        <w:t>scholarship</w:t>
      </w:r>
      <w:proofErr w:type="gramEnd"/>
      <w:r w:rsidRPr="007E222A">
        <w:t xml:space="preserve"> as he was the main provider for his family after the passin</w:t>
      </w:r>
      <w:r w:rsidR="00BA4FCF">
        <w:t xml:space="preserve">g of his father at age fifteen. </w:t>
      </w:r>
      <w:proofErr w:type="gramStart"/>
      <w:r w:rsidRPr="007E222A">
        <w:t>As a result</w:t>
      </w:r>
      <w:proofErr w:type="gramEnd"/>
      <w:r w:rsidRPr="007E222A">
        <w:t xml:space="preserve"> of the scholarship he </w:t>
      </w:r>
      <w:r w:rsidR="00CB5EB0">
        <w:t>‘</w:t>
      </w:r>
      <w:r w:rsidRPr="007E222A">
        <w:t>could easily secure a job to help the rest of the family</w:t>
      </w:r>
      <w:r w:rsidR="00CB5EB0">
        <w:t>’</w:t>
      </w:r>
      <w:r w:rsidR="00CB5EB0" w:rsidRPr="007E222A">
        <w:t xml:space="preserve">. </w:t>
      </w:r>
      <w:r w:rsidRPr="007E222A">
        <w:t xml:space="preserve">A third, </w:t>
      </w:r>
      <w:r w:rsidR="00CB5EB0" w:rsidRPr="00CD71A0">
        <w:rPr>
          <w:b/>
        </w:rPr>
        <w:t>Ms</w:t>
      </w:r>
      <w:r w:rsidR="00CB5EB0">
        <w:t xml:space="preserve"> </w:t>
      </w:r>
      <w:proofErr w:type="spellStart"/>
      <w:r w:rsidR="00992147">
        <w:rPr>
          <w:b/>
        </w:rPr>
        <w:t>Selvi</w:t>
      </w:r>
      <w:proofErr w:type="spellEnd"/>
      <w:r w:rsidR="00992147">
        <w:rPr>
          <w:b/>
        </w:rPr>
        <w:t xml:space="preserve"> </w:t>
      </w:r>
      <w:proofErr w:type="spellStart"/>
      <w:r w:rsidR="00992147">
        <w:rPr>
          <w:b/>
        </w:rPr>
        <w:t>Jay</w:t>
      </w:r>
      <w:r w:rsidR="007811A5">
        <w:rPr>
          <w:b/>
        </w:rPr>
        <w:t>a</w:t>
      </w:r>
      <w:r w:rsidRPr="00356ABE">
        <w:rPr>
          <w:b/>
        </w:rPr>
        <w:t>ganesh</w:t>
      </w:r>
      <w:proofErr w:type="spellEnd"/>
      <w:r w:rsidRPr="007E222A">
        <w:t xml:space="preserve"> highlighted that the scholarship gave her </w:t>
      </w:r>
      <w:r w:rsidR="00552880">
        <w:t>‘</w:t>
      </w:r>
      <w:r w:rsidRPr="007E222A">
        <w:t xml:space="preserve">the opportunity to </w:t>
      </w:r>
      <w:proofErr w:type="gramStart"/>
      <w:r w:rsidRPr="007E222A">
        <w:t>be exposed</w:t>
      </w:r>
      <w:proofErr w:type="gramEnd"/>
      <w:r w:rsidRPr="007E222A">
        <w:t xml:space="preserve"> to a new country. I see the greatest outcome now being how it helped my confidence. With my type of personality, this country opened me up to many good things</w:t>
      </w:r>
      <w:r w:rsidR="00552880">
        <w:t>’</w:t>
      </w:r>
      <w:r w:rsidRPr="007E222A">
        <w:t>.</w:t>
      </w:r>
    </w:p>
    <w:p w14:paraId="590A802F" w14:textId="0DDA685E" w:rsidR="00356ABE" w:rsidRPr="007E222A" w:rsidRDefault="00823666">
      <w:pPr>
        <w:pStyle w:val="BodyCopy"/>
      </w:pPr>
      <w:r>
        <w:t>Australia</w:t>
      </w:r>
      <w:r w:rsidR="00CE6450">
        <w:t>n</w:t>
      </w:r>
      <w:r>
        <w:t xml:space="preserve"> </w:t>
      </w:r>
      <w:r w:rsidR="00356ABE" w:rsidRPr="007E222A">
        <w:t>High Commission staff in Sri Lanka</w:t>
      </w:r>
      <w:r>
        <w:t>,</w:t>
      </w:r>
      <w:r w:rsidR="00356ABE" w:rsidRPr="007E222A">
        <w:t xml:space="preserve"> </w:t>
      </w:r>
      <w:r>
        <w:t>who work</w:t>
      </w:r>
      <w:r w:rsidR="00356ABE" w:rsidRPr="007E222A">
        <w:t xml:space="preserve"> on the Australia Awards</w:t>
      </w:r>
      <w:r>
        <w:t>,</w:t>
      </w:r>
      <w:r w:rsidR="00356ABE" w:rsidRPr="007E222A">
        <w:t xml:space="preserve"> </w:t>
      </w:r>
      <w:r>
        <w:t>highlighted that a</w:t>
      </w:r>
      <w:r w:rsidRPr="007E222A">
        <w:t xml:space="preserve">n important strength of the </w:t>
      </w:r>
      <w:r w:rsidR="00CE6450">
        <w:t>Australia Awards</w:t>
      </w:r>
      <w:r w:rsidR="00CE6450" w:rsidRPr="007E222A">
        <w:t xml:space="preserve"> </w:t>
      </w:r>
      <w:r>
        <w:t>is its</w:t>
      </w:r>
      <w:r w:rsidR="00356ABE" w:rsidRPr="007E222A">
        <w:t xml:space="preserve"> focus on accessibility. </w:t>
      </w:r>
      <w:r>
        <w:t xml:space="preserve">Special measures </w:t>
      </w:r>
      <w:proofErr w:type="gramStart"/>
      <w:r>
        <w:t xml:space="preserve">have </w:t>
      </w:r>
      <w:r w:rsidR="00356ABE" w:rsidRPr="007E222A">
        <w:t>been used</w:t>
      </w:r>
      <w:proofErr w:type="gramEnd"/>
      <w:r w:rsidR="00356ABE" w:rsidRPr="007E222A">
        <w:t xml:space="preserve"> to target people with </w:t>
      </w:r>
      <w:r w:rsidRPr="007E222A">
        <w:t>disability</w:t>
      </w:r>
      <w:r>
        <w:t xml:space="preserve"> </w:t>
      </w:r>
      <w:r w:rsidR="00356ABE" w:rsidRPr="007E222A">
        <w:t xml:space="preserve">and people from rural regions. </w:t>
      </w:r>
      <w:r w:rsidR="000C20D5">
        <w:t>A</w:t>
      </w:r>
      <w:r w:rsidR="000C20D5" w:rsidRPr="007E222A">
        <w:t>dditional support is also provided through pre-course English provisions</w:t>
      </w:r>
      <w:r w:rsidR="000C20D5">
        <w:t xml:space="preserve"> and a</w:t>
      </w:r>
      <w:r w:rsidR="000C20D5" w:rsidRPr="007E222A">
        <w:t xml:space="preserve">djustments </w:t>
      </w:r>
      <w:r w:rsidR="002C431D">
        <w:t xml:space="preserve">to selection criteria </w:t>
      </w:r>
      <w:proofErr w:type="gramStart"/>
      <w:r w:rsidR="000C20D5" w:rsidRPr="007E222A">
        <w:t xml:space="preserve">are </w:t>
      </w:r>
      <w:r w:rsidR="000C20D5">
        <w:t>also</w:t>
      </w:r>
      <w:proofErr w:type="gramEnd"/>
      <w:r w:rsidR="000C20D5">
        <w:t xml:space="preserve"> </w:t>
      </w:r>
      <w:r w:rsidR="000C20D5" w:rsidRPr="007E222A">
        <w:t xml:space="preserve">made to enable </w:t>
      </w:r>
      <w:r w:rsidR="000C20D5">
        <w:t>people with disability</w:t>
      </w:r>
      <w:r w:rsidR="000C20D5" w:rsidRPr="007E222A">
        <w:t xml:space="preserve"> to go to Australia to undertake further study</w:t>
      </w:r>
      <w:r w:rsidR="00356ABE" w:rsidRPr="007E222A">
        <w:t>.</w:t>
      </w:r>
      <w:r w:rsidR="00DE5E25">
        <w:t xml:space="preserve"> </w:t>
      </w:r>
      <w:r w:rsidR="0015720D">
        <w:t xml:space="preserve">In addition, alumni in this </w:t>
      </w:r>
      <w:r w:rsidR="00EE42FA">
        <w:t>Case Study</w:t>
      </w:r>
      <w:r w:rsidR="0015720D">
        <w:t xml:space="preserve"> referenced </w:t>
      </w:r>
      <w:r w:rsidR="00312A30">
        <w:t xml:space="preserve">the ability for them to </w:t>
      </w:r>
      <w:r w:rsidR="001A38A3">
        <w:t xml:space="preserve">bring </w:t>
      </w:r>
      <w:r w:rsidR="00312A30">
        <w:t xml:space="preserve">their family </w:t>
      </w:r>
      <w:r w:rsidR="001A38A3">
        <w:t>to</w:t>
      </w:r>
      <w:r w:rsidR="00312A30">
        <w:t xml:space="preserve"> Australia for the duration of their course, </w:t>
      </w:r>
      <w:r w:rsidR="001A38A3">
        <w:t>facilitated by</w:t>
      </w:r>
      <w:r w:rsidR="00312A30">
        <w:t xml:space="preserve"> visas that provided access to local schools for their children as a positive aspect of the scholarship.</w:t>
      </w:r>
      <w:r w:rsidR="00356ABE" w:rsidRPr="007E222A">
        <w:t xml:space="preserve"> The DFAT Sri Lanka team observed that the focus on inclusiveness in the Australia Awards has resulted in an increase in applications from outside of Colombo.</w:t>
      </w:r>
    </w:p>
    <w:p w14:paraId="02E47A7F" w14:textId="6007A2E4" w:rsidR="00356ABE" w:rsidRPr="00A9719D" w:rsidRDefault="00356ABE" w:rsidP="00873427">
      <w:pPr>
        <w:pStyle w:val="Heading2"/>
      </w:pPr>
      <w:bookmarkStart w:id="128" w:name="_Toc355289159"/>
      <w:bookmarkStart w:id="129" w:name="_Toc491074776"/>
      <w:r w:rsidRPr="00881BFE">
        <w:t xml:space="preserve">Gender </w:t>
      </w:r>
      <w:r w:rsidR="00B3337F" w:rsidRPr="00A9719D">
        <w:t xml:space="preserve">and disadvantage </w:t>
      </w:r>
      <w:r w:rsidRPr="00A9719D">
        <w:t>in Sri Lanka</w:t>
      </w:r>
      <w:bookmarkEnd w:id="128"/>
      <w:bookmarkEnd w:id="129"/>
    </w:p>
    <w:p w14:paraId="123C1170" w14:textId="77777777" w:rsidR="00356ABE" w:rsidRPr="00F82542" w:rsidRDefault="00356ABE" w:rsidP="00873427">
      <w:pPr>
        <w:pStyle w:val="Heading3"/>
      </w:pPr>
      <w:bookmarkStart w:id="130" w:name="_Toc355289160"/>
      <w:r w:rsidRPr="00F82542">
        <w:t>Context</w:t>
      </w:r>
      <w:bookmarkEnd w:id="130"/>
    </w:p>
    <w:p w14:paraId="2575AB1E" w14:textId="622A58A6" w:rsidR="00356ABE" w:rsidRPr="007E222A" w:rsidRDefault="00BA4FCF">
      <w:pPr>
        <w:pStyle w:val="BodyCopy"/>
      </w:pPr>
      <w:r>
        <w:t>As detailed by o</w:t>
      </w:r>
      <w:r w:rsidR="00356ABE" w:rsidRPr="007E222A">
        <w:t>ne alum:</w:t>
      </w:r>
    </w:p>
    <w:p w14:paraId="2E325592" w14:textId="13939956" w:rsidR="00356ABE" w:rsidRPr="00356ABE" w:rsidRDefault="00356ABE" w:rsidP="00CD71A0">
      <w:pPr>
        <w:pStyle w:val="Quote1"/>
      </w:pPr>
      <w:r w:rsidRPr="00356ABE">
        <w:t xml:space="preserve">Sri Lanka has a </w:t>
      </w:r>
      <w:proofErr w:type="gramStart"/>
      <w:r w:rsidRPr="00356ABE">
        <w:t>more male</w:t>
      </w:r>
      <w:proofErr w:type="gramEnd"/>
      <w:r w:rsidRPr="00356ABE">
        <w:t xml:space="preserve"> dominated society. Even me who grew up in Sri Lanka until I was twenty years of age, I still feel more connected with the views of Sri Lankan society. For example, in Sri Lanka divorce </w:t>
      </w:r>
      <w:proofErr w:type="gramStart"/>
      <w:r w:rsidRPr="00356ABE">
        <w:t>is considered</w:t>
      </w:r>
      <w:proofErr w:type="gramEnd"/>
      <w:r w:rsidRPr="00356ABE">
        <w:t xml:space="preserve"> a shame. The family members make decisions or do anything only with the approval of their father/husband. Please note, that it is approval and not permission. </w:t>
      </w:r>
      <w:proofErr w:type="gramStart"/>
      <w:r w:rsidRPr="00356ABE">
        <w:t>But</w:t>
      </w:r>
      <w:proofErr w:type="gramEnd"/>
      <w:r w:rsidRPr="00356ABE">
        <w:t xml:space="preserve"> here in Australia, the wife and adult children are more independent in making decisions or their choices. My family is a mixture of both cultures. In Sri Lanka, the women still follow the old tradition.</w:t>
      </w:r>
    </w:p>
    <w:p w14:paraId="0F26D79D" w14:textId="56FF7DE8" w:rsidR="00BA4FCF" w:rsidRPr="007E222A" w:rsidRDefault="00BA4FCF">
      <w:pPr>
        <w:pStyle w:val="BodyCopy"/>
      </w:pPr>
      <w:r w:rsidRPr="007E222A">
        <w:t xml:space="preserve">Within </w:t>
      </w:r>
      <w:r w:rsidR="00877662">
        <w:t xml:space="preserve">the field of </w:t>
      </w:r>
      <w:r w:rsidRPr="007E222A">
        <w:t xml:space="preserve">education, female </w:t>
      </w:r>
      <w:r w:rsidR="00B956FE">
        <w:t xml:space="preserve">attendance at university </w:t>
      </w:r>
      <w:proofErr w:type="gramStart"/>
      <w:r>
        <w:t>wa</w:t>
      </w:r>
      <w:r w:rsidRPr="007E222A">
        <w:t>s frequently referenced</w:t>
      </w:r>
      <w:proofErr w:type="gramEnd"/>
      <w:r w:rsidRPr="007E222A">
        <w:t xml:space="preserve"> </w:t>
      </w:r>
      <w:r>
        <w:t xml:space="preserve">during interviews </w:t>
      </w:r>
      <w:r w:rsidRPr="007E222A">
        <w:t xml:space="preserve">as evidence of gender equality in Sri Lanka. In particular, </w:t>
      </w:r>
      <w:proofErr w:type="gramStart"/>
      <w:r w:rsidRPr="007E222A">
        <w:t xml:space="preserve">progress in gender equality </w:t>
      </w:r>
      <w:r w:rsidR="00877662">
        <w:t>wa</w:t>
      </w:r>
      <w:r w:rsidR="00877662" w:rsidRPr="007E222A">
        <w:t xml:space="preserve">s </w:t>
      </w:r>
      <w:r w:rsidRPr="007E222A">
        <w:t xml:space="preserve">identified </w:t>
      </w:r>
      <w:r w:rsidR="00877662">
        <w:t>by</w:t>
      </w:r>
      <w:r w:rsidR="00877662" w:rsidRPr="007E222A">
        <w:t xml:space="preserve"> </w:t>
      </w:r>
      <w:r w:rsidRPr="007E222A">
        <w:t>many alumni</w:t>
      </w:r>
      <w:proofErr w:type="gramEnd"/>
      <w:r w:rsidRPr="007E222A">
        <w:t xml:space="preserve"> </w:t>
      </w:r>
      <w:r w:rsidR="00877662">
        <w:t>as</w:t>
      </w:r>
      <w:r w:rsidR="00877662" w:rsidRPr="007E222A">
        <w:t xml:space="preserve"> </w:t>
      </w:r>
      <w:r w:rsidRPr="007E222A">
        <w:t xml:space="preserve">the </w:t>
      </w:r>
      <w:r w:rsidR="00877662">
        <w:t>increase</w:t>
      </w:r>
      <w:r w:rsidR="00877662" w:rsidRPr="007E222A">
        <w:t xml:space="preserve"> </w:t>
      </w:r>
      <w:r w:rsidRPr="007E222A">
        <w:t xml:space="preserve">in </w:t>
      </w:r>
      <w:r w:rsidR="00877662">
        <w:t>enrolments –</w:t>
      </w:r>
      <w:r w:rsidR="00877662" w:rsidRPr="007E222A">
        <w:t xml:space="preserve"> </w:t>
      </w:r>
      <w:r w:rsidRPr="007E222A">
        <w:t xml:space="preserve">from the exceptional few females in their courses to today where females are more </w:t>
      </w:r>
      <w:r w:rsidR="00BE772B">
        <w:t xml:space="preserve">frequently </w:t>
      </w:r>
      <w:r w:rsidRPr="007E222A">
        <w:t xml:space="preserve">represented. </w:t>
      </w:r>
      <w:proofErr w:type="gramStart"/>
      <w:r w:rsidRPr="007E222A">
        <w:t xml:space="preserve">A </w:t>
      </w:r>
      <w:r w:rsidR="00877662">
        <w:t>participation rate</w:t>
      </w:r>
      <w:r w:rsidR="00877662" w:rsidRPr="007E222A">
        <w:t xml:space="preserve"> </w:t>
      </w:r>
      <w:r w:rsidRPr="007E222A">
        <w:t xml:space="preserve">of </w:t>
      </w:r>
      <w:r w:rsidR="00877662">
        <w:t>around</w:t>
      </w:r>
      <w:r w:rsidRPr="007E222A">
        <w:t xml:space="preserve"> 35</w:t>
      </w:r>
      <w:r w:rsidR="00877662">
        <w:t xml:space="preserve"> to </w:t>
      </w:r>
      <w:r w:rsidRPr="007E222A">
        <w:t>40</w:t>
      </w:r>
      <w:r w:rsidR="00877662">
        <w:t xml:space="preserve"> per cent</w:t>
      </w:r>
      <w:r w:rsidRPr="007E222A">
        <w:t xml:space="preserve"> </w:t>
      </w:r>
      <w:r w:rsidR="00EA6E9A">
        <w:t xml:space="preserve">of </w:t>
      </w:r>
      <w:r w:rsidRPr="007E222A">
        <w:t>female</w:t>
      </w:r>
      <w:r w:rsidR="00EA6E9A">
        <w:t>s</w:t>
      </w:r>
      <w:r w:rsidRPr="007E222A">
        <w:t xml:space="preserve"> in engineering was noted by </w:t>
      </w:r>
      <w:r w:rsidRPr="006B462A">
        <w:t xml:space="preserve">Dr </w:t>
      </w:r>
      <w:proofErr w:type="spellStart"/>
      <w:r w:rsidRPr="006B462A">
        <w:t>Jagath</w:t>
      </w:r>
      <w:proofErr w:type="spellEnd"/>
      <w:r w:rsidRPr="006B462A">
        <w:t xml:space="preserve"> </w:t>
      </w:r>
      <w:proofErr w:type="spellStart"/>
      <w:r w:rsidRPr="006B462A">
        <w:t>Peiris</w:t>
      </w:r>
      <w:proofErr w:type="spellEnd"/>
      <w:proofErr w:type="gramEnd"/>
      <w:r w:rsidRPr="007E222A">
        <w:t>, Chief Executive Officer of the Institution of Engineers Sri Lanka.</w:t>
      </w:r>
    </w:p>
    <w:p w14:paraId="02820391" w14:textId="228E00D4" w:rsidR="00EA6E9A" w:rsidRDefault="00BA4FCF">
      <w:pPr>
        <w:pStyle w:val="BodyCopy"/>
      </w:pPr>
      <w:r>
        <w:t>However, a</w:t>
      </w:r>
      <w:r w:rsidR="00356ABE" w:rsidRPr="007E222A">
        <w:t xml:space="preserve">s </w:t>
      </w:r>
      <w:r>
        <w:t>articulated</w:t>
      </w:r>
      <w:r w:rsidR="00356ABE" w:rsidRPr="007E222A">
        <w:t xml:space="preserve"> by DFAT staff in Sri Lanka</w:t>
      </w:r>
      <w:r w:rsidR="00EA6E9A">
        <w:t>:</w:t>
      </w:r>
    </w:p>
    <w:p w14:paraId="430DCB38" w14:textId="1EC3E453" w:rsidR="00BA4FCF" w:rsidRDefault="007811A5" w:rsidP="00CD71A0">
      <w:pPr>
        <w:pStyle w:val="Quote1"/>
      </w:pPr>
      <w:r>
        <w:t>W</w:t>
      </w:r>
      <w:r w:rsidR="00356ABE" w:rsidRPr="007E222A">
        <w:t xml:space="preserve">omen are doing much better than </w:t>
      </w:r>
      <w:proofErr w:type="gramStart"/>
      <w:r w:rsidR="00356ABE" w:rsidRPr="007E222A">
        <w:t>men</w:t>
      </w:r>
      <w:proofErr w:type="gramEnd"/>
      <w:r w:rsidR="00356ABE" w:rsidRPr="007E222A">
        <w:t xml:space="preserve"> [academically] but it’s not translating to equal labour force participation. I think a master’s degree now can be a further opportunity to help get women in [to </w:t>
      </w:r>
      <w:proofErr w:type="gramStart"/>
      <w:r w:rsidR="00356ABE" w:rsidRPr="007E222A">
        <w:t>more senior positions]</w:t>
      </w:r>
      <w:proofErr w:type="gramEnd"/>
      <w:r w:rsidR="00356ABE" w:rsidRPr="007E222A">
        <w:t>.</w:t>
      </w:r>
    </w:p>
    <w:p w14:paraId="25EC5817" w14:textId="0577FC7A" w:rsidR="00EA6E9A" w:rsidRDefault="00BA4FCF">
      <w:pPr>
        <w:pStyle w:val="BodyCopy"/>
      </w:pPr>
      <w:r>
        <w:t xml:space="preserve">Based on interviews undertaken for </w:t>
      </w:r>
      <w:r w:rsidR="00EA6E9A">
        <w:t xml:space="preserve">this </w:t>
      </w:r>
      <w:r w:rsidR="00EE42FA">
        <w:t>Case Study</w:t>
      </w:r>
      <w:r>
        <w:t xml:space="preserve">, it is apparent that strong cultural barriers remain for </w:t>
      </w:r>
      <w:r w:rsidR="00356ABE" w:rsidRPr="007E222A">
        <w:t xml:space="preserve">women </w:t>
      </w:r>
      <w:r w:rsidR="00EA6E9A">
        <w:t xml:space="preserve">who </w:t>
      </w:r>
      <w:r w:rsidR="00356ABE" w:rsidRPr="007E222A">
        <w:t>choos</w:t>
      </w:r>
      <w:r w:rsidR="00EA6E9A">
        <w:t>e</w:t>
      </w:r>
      <w:r w:rsidR="00356ABE" w:rsidRPr="007E222A">
        <w:t xml:space="preserve"> to </w:t>
      </w:r>
      <w:r>
        <w:t>engage</w:t>
      </w:r>
      <w:r w:rsidR="00356ABE" w:rsidRPr="007E222A">
        <w:t xml:space="preserve"> in </w:t>
      </w:r>
      <w:r>
        <w:t xml:space="preserve">paid work. These factors appear to </w:t>
      </w:r>
      <w:proofErr w:type="gramStart"/>
      <w:r>
        <w:t>be exacerbated</w:t>
      </w:r>
      <w:proofErr w:type="gramEnd"/>
      <w:r>
        <w:t xml:space="preserve"> </w:t>
      </w:r>
      <w:r w:rsidR="00EA6E9A">
        <w:t xml:space="preserve">because of this </w:t>
      </w:r>
      <w:r w:rsidR="00EE42FA">
        <w:t>Case Study</w:t>
      </w:r>
      <w:r w:rsidR="00EA6E9A">
        <w:t>’s</w:t>
      </w:r>
      <w:r>
        <w:t xml:space="preserve"> focus on engineering – a highly male-dominated profession. </w:t>
      </w:r>
      <w:r w:rsidR="00356ABE" w:rsidRPr="007E222A">
        <w:t>One alumn</w:t>
      </w:r>
      <w:r w:rsidR="005064C2">
        <w:t>us</w:t>
      </w:r>
      <w:r w:rsidR="00356ABE" w:rsidRPr="007E222A">
        <w:t xml:space="preserve"> shared the observation that: </w:t>
      </w:r>
    </w:p>
    <w:p w14:paraId="4F4BA1A0" w14:textId="2A281EE1" w:rsidR="00EA6E9A" w:rsidRDefault="00356ABE" w:rsidP="00CD71A0">
      <w:pPr>
        <w:pStyle w:val="Quote1"/>
      </w:pPr>
      <w:r w:rsidRPr="007E222A">
        <w:t>Generally, the girls used to learn more theoretically, but of course when it comes to the hands</w:t>
      </w:r>
      <w:r w:rsidR="00EA6E9A">
        <w:t>-</w:t>
      </w:r>
      <w:r w:rsidRPr="007E222A">
        <w:t>on</w:t>
      </w:r>
      <w:r w:rsidR="00EA6E9A">
        <w:t>,</w:t>
      </w:r>
      <w:r w:rsidRPr="007E222A">
        <w:t xml:space="preserve"> I think then the boys take over [and the females step aside].”</w:t>
      </w:r>
    </w:p>
    <w:p w14:paraId="5C099A4E" w14:textId="23845157" w:rsidR="00356ABE" w:rsidRPr="007E222A" w:rsidRDefault="00B3337F">
      <w:pPr>
        <w:pStyle w:val="BodyCopy"/>
      </w:pPr>
      <w:r>
        <w:t>In other words – women in engineering have found it hard to convert their success in the classroom into their ability to progress in their careers as engineers, especially in the context of working on-site.</w:t>
      </w:r>
    </w:p>
    <w:p w14:paraId="578D5DD4" w14:textId="584FBFD9" w:rsidR="00356ABE" w:rsidRDefault="00EE42FA">
      <w:pPr>
        <w:pStyle w:val="BodyCopy"/>
      </w:pPr>
      <w:r>
        <w:t>Case Study</w:t>
      </w:r>
      <w:r w:rsidR="00356ABE" w:rsidRPr="007E222A">
        <w:t xml:space="preserve"> interviews were important in providing context to the research </w:t>
      </w:r>
      <w:r w:rsidR="00EA6E9A">
        <w:t xml:space="preserve">and </w:t>
      </w:r>
      <w:r w:rsidR="00356ABE" w:rsidRPr="007E222A">
        <w:t>highlight</w:t>
      </w:r>
      <w:r w:rsidR="00EA6E9A">
        <w:t>ed</w:t>
      </w:r>
      <w:r w:rsidR="00356ABE" w:rsidRPr="007E222A">
        <w:t xml:space="preserve"> that the level of impact the Australia Awards is likely to have on gender equality and the empowerment of </w:t>
      </w:r>
      <w:r w:rsidR="00EA6E9A">
        <w:t>women</w:t>
      </w:r>
      <w:r w:rsidR="00EA6E9A" w:rsidRPr="007E222A">
        <w:t xml:space="preserve"> </w:t>
      </w:r>
      <w:proofErr w:type="gramStart"/>
      <w:r w:rsidR="00356ABE" w:rsidRPr="007E222A">
        <w:t>is still very strongly influenced</w:t>
      </w:r>
      <w:proofErr w:type="gramEnd"/>
      <w:r w:rsidR="00356ABE" w:rsidRPr="007E222A">
        <w:t xml:space="preserve"> by cultural norms regarding the role of </w:t>
      </w:r>
      <w:r w:rsidR="00EA6E9A">
        <w:t>women</w:t>
      </w:r>
      <w:r w:rsidR="00EA6E9A" w:rsidRPr="007E222A">
        <w:t xml:space="preserve"> </w:t>
      </w:r>
      <w:r w:rsidR="00356ABE" w:rsidRPr="007E222A">
        <w:t xml:space="preserve">in society and in the family. While the </w:t>
      </w:r>
      <w:r w:rsidR="00CE6450">
        <w:t xml:space="preserve">Australia </w:t>
      </w:r>
      <w:r w:rsidR="00356ABE" w:rsidRPr="007E222A">
        <w:t xml:space="preserve">Awards can contribute to change, </w:t>
      </w:r>
      <w:r w:rsidR="00EA6E9A">
        <w:t xml:space="preserve">some perspective </w:t>
      </w:r>
      <w:proofErr w:type="gramStart"/>
      <w:r w:rsidR="00EA6E9A">
        <w:t>is needed</w:t>
      </w:r>
      <w:proofErr w:type="gramEnd"/>
      <w:r w:rsidR="00EA6E9A">
        <w:t xml:space="preserve"> when considering their overall capacity to influence </w:t>
      </w:r>
      <w:r w:rsidR="00356ABE" w:rsidRPr="007E222A">
        <w:t>enduring social norms</w:t>
      </w:r>
      <w:r w:rsidR="00EA6E9A">
        <w:t xml:space="preserve"> and the nation as a whole. </w:t>
      </w:r>
    </w:p>
    <w:p w14:paraId="597B1B48" w14:textId="721E0826" w:rsidR="000023AB" w:rsidRPr="007E222A" w:rsidRDefault="000F242C">
      <w:pPr>
        <w:pStyle w:val="BodyCopy"/>
      </w:pPr>
      <w:r>
        <w:t xml:space="preserve">It </w:t>
      </w:r>
      <w:proofErr w:type="gramStart"/>
      <w:r>
        <w:t>was observed</w:t>
      </w:r>
      <w:proofErr w:type="gramEnd"/>
      <w:r>
        <w:t xml:space="preserve"> d</w:t>
      </w:r>
      <w:r w:rsidR="000023AB">
        <w:t>uring t</w:t>
      </w:r>
      <w:r w:rsidR="000023AB" w:rsidRPr="007E222A">
        <w:t xml:space="preserve">he </w:t>
      </w:r>
      <w:r w:rsidR="00EE42FA">
        <w:t>Case Study</w:t>
      </w:r>
      <w:r w:rsidRPr="007E222A">
        <w:t xml:space="preserve"> </w:t>
      </w:r>
      <w:r w:rsidR="000023AB">
        <w:t xml:space="preserve">that gender </w:t>
      </w:r>
      <w:r w:rsidR="000023AB" w:rsidRPr="007E222A">
        <w:t>equality, or at least neutrality</w:t>
      </w:r>
      <w:r>
        <w:t>,</w:t>
      </w:r>
      <w:r w:rsidR="000023AB" w:rsidRPr="007E222A">
        <w:t xml:space="preserve"> did </w:t>
      </w:r>
      <w:r w:rsidR="000023AB">
        <w:t>permeate the views of</w:t>
      </w:r>
      <w:r w:rsidR="000023AB" w:rsidRPr="007E222A">
        <w:t xml:space="preserve"> the alumni and other </w:t>
      </w:r>
      <w:r w:rsidR="00EE42FA">
        <w:t>Case Study</w:t>
      </w:r>
      <w:r w:rsidR="00437170">
        <w:t xml:space="preserve"> participants</w:t>
      </w:r>
      <w:r w:rsidR="000023AB" w:rsidRPr="007E222A">
        <w:t xml:space="preserve">, particularly those </w:t>
      </w:r>
      <w:r>
        <w:t xml:space="preserve">who taught </w:t>
      </w:r>
      <w:r w:rsidR="000023AB" w:rsidRPr="007E222A">
        <w:t>at universities. During discussions</w:t>
      </w:r>
      <w:r>
        <w:t>,</w:t>
      </w:r>
      <w:r w:rsidR="000023AB" w:rsidRPr="007E222A">
        <w:t xml:space="preserve"> the gender of a student or colleague </w:t>
      </w:r>
      <w:proofErr w:type="gramStart"/>
      <w:r w:rsidR="000023AB" w:rsidRPr="007E222A">
        <w:t>was never highlighted or distinguished when referring to their achievements</w:t>
      </w:r>
      <w:proofErr w:type="gramEnd"/>
      <w:r w:rsidR="000023AB" w:rsidRPr="007E222A">
        <w:t xml:space="preserve">. This </w:t>
      </w:r>
      <w:proofErr w:type="gramStart"/>
      <w:r w:rsidR="000023AB" w:rsidRPr="007E222A">
        <w:t>was noted</w:t>
      </w:r>
      <w:proofErr w:type="gramEnd"/>
      <w:r w:rsidR="000023AB" w:rsidRPr="007E222A">
        <w:t xml:space="preserve"> with interest</w:t>
      </w:r>
      <w:r>
        <w:t>,</w:t>
      </w:r>
      <w:r w:rsidR="000023AB" w:rsidRPr="007E222A">
        <w:t xml:space="preserve"> as emphasising a </w:t>
      </w:r>
      <w:r>
        <w:t>woman’s</w:t>
      </w:r>
      <w:r w:rsidRPr="007E222A">
        <w:t xml:space="preserve"> </w:t>
      </w:r>
      <w:r w:rsidR="000023AB" w:rsidRPr="007E222A">
        <w:t xml:space="preserve">achievement is </w:t>
      </w:r>
      <w:r w:rsidR="000023AB">
        <w:t>common in Australia;</w:t>
      </w:r>
      <w:r w:rsidR="000023AB" w:rsidRPr="007E222A">
        <w:t xml:space="preserve"> </w:t>
      </w:r>
      <w:r>
        <w:t xml:space="preserve">and is </w:t>
      </w:r>
      <w:r w:rsidR="000023AB" w:rsidRPr="007E222A">
        <w:t>done with an emphasis on specifically mentioning or highlighting gender empowerment.</w:t>
      </w:r>
    </w:p>
    <w:p w14:paraId="65557ABC" w14:textId="2A3AD10A" w:rsidR="00356ABE" w:rsidRPr="007E222A" w:rsidRDefault="00B3337F" w:rsidP="00873427">
      <w:pPr>
        <w:pStyle w:val="Heading3"/>
      </w:pPr>
      <w:bookmarkStart w:id="131" w:name="_Toc355289161"/>
      <w:r>
        <w:t>Promoting equality</w:t>
      </w:r>
      <w:r w:rsidR="00356ABE" w:rsidRPr="007E222A">
        <w:t xml:space="preserve"> for women</w:t>
      </w:r>
      <w:bookmarkEnd w:id="131"/>
    </w:p>
    <w:p w14:paraId="1B526DA5" w14:textId="07EB2502" w:rsidR="00356ABE" w:rsidRPr="007E222A" w:rsidRDefault="00356ABE">
      <w:pPr>
        <w:pStyle w:val="BodyCopy"/>
      </w:pPr>
      <w:r w:rsidRPr="007E222A">
        <w:t xml:space="preserve">In </w:t>
      </w:r>
      <w:r w:rsidR="00BA4FCF">
        <w:t>promoting</w:t>
      </w:r>
      <w:r w:rsidR="00D332DE">
        <w:t xml:space="preserve"> gender equality in scholarship</w:t>
      </w:r>
      <w:r w:rsidRPr="007E222A">
        <w:t xml:space="preserve">s, DFAT staff in Sri Lanka have ensured a </w:t>
      </w:r>
      <w:r w:rsidR="00110BE4">
        <w:t>fifty-fifty</w:t>
      </w:r>
      <w:r w:rsidRPr="007E222A">
        <w:t xml:space="preserve"> quota for scholarships, with </w:t>
      </w:r>
      <w:r w:rsidR="00110BE4">
        <w:t>male and female</w:t>
      </w:r>
      <w:r w:rsidR="00110BE4" w:rsidRPr="007E222A">
        <w:t xml:space="preserve"> </w:t>
      </w:r>
      <w:r w:rsidRPr="007E222A">
        <w:t xml:space="preserve">applications assessed separately. However, our understanding of the positive impacts for women offered by the scholarships </w:t>
      </w:r>
      <w:proofErr w:type="gramStart"/>
      <w:r w:rsidRPr="007E222A">
        <w:t>is restricted</w:t>
      </w:r>
      <w:proofErr w:type="gramEnd"/>
      <w:r w:rsidRPr="007E222A">
        <w:t xml:space="preserve"> by the sample </w:t>
      </w:r>
      <w:r w:rsidR="00110BE4">
        <w:t xml:space="preserve">size </w:t>
      </w:r>
      <w:r w:rsidRPr="007E222A">
        <w:t xml:space="preserve">in this </w:t>
      </w:r>
      <w:r w:rsidR="00EE42FA">
        <w:t>Case Study</w:t>
      </w:r>
      <w:r w:rsidRPr="007E222A">
        <w:t xml:space="preserve">. Very few of the alumni in the </w:t>
      </w:r>
      <w:r w:rsidR="00B956FE">
        <w:t>target group</w:t>
      </w:r>
      <w:r w:rsidRPr="007E222A">
        <w:t xml:space="preserve"> for this </w:t>
      </w:r>
      <w:r w:rsidR="00EE42FA">
        <w:t>Case Study</w:t>
      </w:r>
      <w:r w:rsidR="00110BE4" w:rsidRPr="007E222A">
        <w:t xml:space="preserve"> </w:t>
      </w:r>
      <w:r w:rsidRPr="007E222A">
        <w:t xml:space="preserve">– engineering graduates from more than twenty years ago – were women. In addition, the two </w:t>
      </w:r>
      <w:r w:rsidR="003276F7">
        <w:t>alumnae</w:t>
      </w:r>
      <w:r w:rsidRPr="007E222A">
        <w:t xml:space="preserve"> who participated in this </w:t>
      </w:r>
      <w:r w:rsidR="00EE42FA">
        <w:t>Case Study</w:t>
      </w:r>
      <w:r w:rsidR="00110BE4" w:rsidRPr="007E222A">
        <w:t xml:space="preserve"> </w:t>
      </w:r>
      <w:r w:rsidR="003276F7">
        <w:t>we</w:t>
      </w:r>
      <w:r w:rsidR="003276F7" w:rsidRPr="007E222A">
        <w:t xml:space="preserve">re </w:t>
      </w:r>
      <w:r w:rsidRPr="007E222A">
        <w:t xml:space="preserve">also from the </w:t>
      </w:r>
      <w:r w:rsidR="00520D31">
        <w:t xml:space="preserve">Sri Lankan </w:t>
      </w:r>
      <w:r w:rsidRPr="007E222A">
        <w:t xml:space="preserve">Tamil minority and did not return </w:t>
      </w:r>
      <w:r w:rsidR="003276F7">
        <w:t>to Sri Lanka on</w:t>
      </w:r>
      <w:r w:rsidR="003276F7" w:rsidRPr="007E222A">
        <w:t xml:space="preserve"> </w:t>
      </w:r>
      <w:r w:rsidRPr="007E222A">
        <w:t xml:space="preserve">the completion of their studies due to the impact of the </w:t>
      </w:r>
      <w:r w:rsidR="003276F7">
        <w:t xml:space="preserve">Sri Lankan </w:t>
      </w:r>
      <w:r w:rsidRPr="007E222A">
        <w:t xml:space="preserve">Civil War. As such, it is difficult to draw strong conclusions regarding the impact of the scholarships on alumni </w:t>
      </w:r>
      <w:r w:rsidR="003276F7">
        <w:t xml:space="preserve">who </w:t>
      </w:r>
      <w:r w:rsidRPr="007E222A">
        <w:t>return</w:t>
      </w:r>
      <w:r w:rsidR="003276F7">
        <w:t>ed</w:t>
      </w:r>
      <w:r w:rsidRPr="007E222A">
        <w:t xml:space="preserve"> to Sri Lanka.</w:t>
      </w:r>
    </w:p>
    <w:p w14:paraId="44450345" w14:textId="11BBE6E7" w:rsidR="00356ABE" w:rsidRPr="007E222A" w:rsidRDefault="00356ABE">
      <w:pPr>
        <w:pStyle w:val="BodyCopy"/>
      </w:pPr>
      <w:r w:rsidRPr="007E222A">
        <w:t xml:space="preserve">However, some examples </w:t>
      </w:r>
      <w:proofErr w:type="gramStart"/>
      <w:r w:rsidRPr="007E222A">
        <w:t>were noted</w:t>
      </w:r>
      <w:proofErr w:type="gramEnd"/>
      <w:r w:rsidRPr="007E222A">
        <w:t xml:space="preserve"> during the interviews. For example</w:t>
      </w:r>
      <w:r w:rsidR="003276F7">
        <w:t xml:space="preserve">, </w:t>
      </w:r>
      <w:r w:rsidR="007811A5">
        <w:t>Ms</w:t>
      </w:r>
      <w:r w:rsidRPr="00116453">
        <w:t xml:space="preserve"> </w:t>
      </w:r>
      <w:proofErr w:type="spellStart"/>
      <w:r w:rsidRPr="00CD71A0">
        <w:t>Jayaganesh</w:t>
      </w:r>
      <w:proofErr w:type="spellEnd"/>
      <w:r w:rsidRPr="00116453">
        <w:t xml:space="preserve"> </w:t>
      </w:r>
      <w:r w:rsidR="003276F7" w:rsidRPr="007E222A">
        <w:t>describe</w:t>
      </w:r>
      <w:r w:rsidR="003276F7">
        <w:t>d</w:t>
      </w:r>
      <w:r w:rsidR="003276F7" w:rsidRPr="007E222A">
        <w:t xml:space="preserve"> </w:t>
      </w:r>
      <w:r w:rsidRPr="007E222A">
        <w:t xml:space="preserve">a transformative experience </w:t>
      </w:r>
      <w:r w:rsidR="003276F7">
        <w:t>in</w:t>
      </w:r>
      <w:r w:rsidRPr="007E222A">
        <w:t xml:space="preserve"> breaking from the mould and </w:t>
      </w:r>
      <w:r w:rsidR="003276F7">
        <w:t xml:space="preserve">the </w:t>
      </w:r>
      <w:r w:rsidRPr="007E222A">
        <w:t>expectations of her community in going alone to Australia as an unmarried woman:</w:t>
      </w:r>
    </w:p>
    <w:p w14:paraId="269B4DFA" w14:textId="09E639A8" w:rsidR="00356ABE" w:rsidRPr="00356ABE" w:rsidRDefault="00356ABE" w:rsidP="00CD71A0">
      <w:pPr>
        <w:pStyle w:val="Quote1"/>
      </w:pPr>
      <w:r w:rsidRPr="00356ABE">
        <w:t xml:space="preserve">Tamil people are very judgemental. </w:t>
      </w:r>
      <w:proofErr w:type="gramStart"/>
      <w:r w:rsidRPr="00356ABE">
        <w:t>So</w:t>
      </w:r>
      <w:proofErr w:type="gramEnd"/>
      <w:r w:rsidRPr="00356ABE">
        <w:t xml:space="preserve"> when I left Sri Lanka they were thinking ‘oh she’s going alon</w:t>
      </w:r>
      <w:r w:rsidR="00B956FE">
        <w:t>e</w:t>
      </w:r>
      <w:r w:rsidRPr="00356ABE">
        <w:t xml:space="preserve">, how is she going to manage’, no other insight or anything. </w:t>
      </w:r>
      <w:proofErr w:type="gramStart"/>
      <w:r w:rsidRPr="00356ABE">
        <w:t>So</w:t>
      </w:r>
      <w:proofErr w:type="gramEnd"/>
      <w:r w:rsidRPr="00356ABE">
        <w:t xml:space="preserve"> others managed to infuse some fears into my parents. I think if I had stayed in Sri Lanka</w:t>
      </w:r>
      <w:r w:rsidR="003276F7">
        <w:t>,</w:t>
      </w:r>
      <w:r w:rsidRPr="00356ABE">
        <w:t xml:space="preserve"> I would have to be a little bit more submissive than how I am now.</w:t>
      </w:r>
    </w:p>
    <w:p w14:paraId="2F0B367B" w14:textId="77777777" w:rsidR="00356ABE" w:rsidRPr="00881BFE" w:rsidRDefault="00356ABE" w:rsidP="00873427">
      <w:pPr>
        <w:pStyle w:val="Heading3"/>
      </w:pPr>
      <w:bookmarkStart w:id="132" w:name="_Toc355289162"/>
      <w:r w:rsidRPr="00881BFE">
        <w:t>Challenges for women</w:t>
      </w:r>
      <w:bookmarkEnd w:id="132"/>
    </w:p>
    <w:p w14:paraId="57496143" w14:textId="5CDAA3CF" w:rsidR="000023AB" w:rsidRPr="00CD71A0" w:rsidRDefault="000023AB" w:rsidP="00CD71A0">
      <w:pPr>
        <w:pStyle w:val="BodyCopy"/>
        <w:rPr>
          <w:b/>
        </w:rPr>
      </w:pPr>
      <w:r w:rsidRPr="00CD71A0">
        <w:rPr>
          <w:b/>
        </w:rPr>
        <w:t>Family responsibilities</w:t>
      </w:r>
    </w:p>
    <w:p w14:paraId="10C90C6F" w14:textId="07D54A9E" w:rsidR="000023AB" w:rsidRPr="007E222A" w:rsidRDefault="000023AB">
      <w:pPr>
        <w:pStyle w:val="BodyCopy"/>
      </w:pPr>
      <w:r w:rsidRPr="007E222A">
        <w:t xml:space="preserve">The expectation placed on </w:t>
      </w:r>
      <w:r w:rsidR="00BA7FE1">
        <w:t>women</w:t>
      </w:r>
      <w:r w:rsidR="00BA7FE1" w:rsidRPr="007E222A">
        <w:t xml:space="preserve"> </w:t>
      </w:r>
      <w:r w:rsidRPr="007E222A">
        <w:t>as the primary caregivers in the</w:t>
      </w:r>
      <w:r w:rsidR="00BA7FE1">
        <w:t>ir</w:t>
      </w:r>
      <w:r w:rsidRPr="007E222A">
        <w:t xml:space="preserve"> home</w:t>
      </w:r>
      <w:r w:rsidR="00BA7FE1">
        <w:t>s</w:t>
      </w:r>
      <w:r w:rsidRPr="007E222A">
        <w:t xml:space="preserve"> places a duality of burden. A female participant stated that this burden of responsibility is cultural, </w:t>
      </w:r>
      <w:r w:rsidR="00BA7FE1">
        <w:t>‘</w:t>
      </w:r>
      <w:r w:rsidRPr="007E222A">
        <w:t>once [women] are raising a family they take a step back [from their career], it’s sort of the expectation</w:t>
      </w:r>
      <w:r w:rsidR="00BA7FE1">
        <w:t>’</w:t>
      </w:r>
      <w:r w:rsidRPr="007E222A">
        <w:t>.</w:t>
      </w:r>
    </w:p>
    <w:p w14:paraId="3052852F" w14:textId="5C0DEE92" w:rsidR="000023AB" w:rsidRPr="007E222A" w:rsidRDefault="000023AB">
      <w:pPr>
        <w:pStyle w:val="BodyCopy"/>
      </w:pPr>
      <w:r>
        <w:t>Despite this, n</w:t>
      </w:r>
      <w:r w:rsidR="00BA7FE1">
        <w:t xml:space="preserve">either of the alumnae </w:t>
      </w:r>
      <w:r w:rsidRPr="007E222A">
        <w:t xml:space="preserve">in this </w:t>
      </w:r>
      <w:r w:rsidR="00EE42FA">
        <w:t>Case Study</w:t>
      </w:r>
      <w:r w:rsidRPr="007E222A">
        <w:t xml:space="preserve"> reported any gendered barriers they personally had to overcome in order to undertake the scholarship. However, a female colleague of an alumn</w:t>
      </w:r>
      <w:r w:rsidR="005064C2">
        <w:t>us</w:t>
      </w:r>
      <w:r w:rsidRPr="007E222A">
        <w:t xml:space="preserve"> and former student discussed how she had been encouraged to undertake a </w:t>
      </w:r>
      <w:r w:rsidR="00BA7FE1">
        <w:t>doctorate</w:t>
      </w:r>
      <w:r w:rsidR="00BA7FE1" w:rsidRPr="007E222A">
        <w:t xml:space="preserve"> </w:t>
      </w:r>
      <w:r w:rsidRPr="007E222A">
        <w:t>in a different country. Despite this encouragement</w:t>
      </w:r>
      <w:r w:rsidR="00BA7FE1">
        <w:t>,</w:t>
      </w:r>
      <w:r w:rsidRPr="007E222A">
        <w:t xml:space="preserve"> she felt that such an opportunity was not possible for her due to family commitments, looking after her children as well as her mother and mother-in-law who were both living with her. She explained this as being the custom within Asian countries. This </w:t>
      </w:r>
      <w:r w:rsidR="00BA7FE1">
        <w:t>gave</w:t>
      </w:r>
      <w:r w:rsidR="00BA7FE1" w:rsidRPr="007E222A">
        <w:t xml:space="preserve"> </w:t>
      </w:r>
      <w:r w:rsidRPr="007E222A">
        <w:t xml:space="preserve">some important context – while it </w:t>
      </w:r>
      <w:proofErr w:type="gramStart"/>
      <w:r w:rsidRPr="007E222A">
        <w:t>is reported</w:t>
      </w:r>
      <w:proofErr w:type="gramEnd"/>
      <w:r w:rsidRPr="007E222A">
        <w:t xml:space="preserve"> by DFAT that attracting female applicants is not an issue for the Australia Awards</w:t>
      </w:r>
      <w:r w:rsidR="00BA7FE1">
        <w:t xml:space="preserve"> – </w:t>
      </w:r>
      <w:r w:rsidRPr="007E222A">
        <w:t xml:space="preserve">there are some cultural barriers </w:t>
      </w:r>
      <w:r w:rsidR="00BA7FE1">
        <w:t>that</w:t>
      </w:r>
      <w:r w:rsidR="00BA7FE1" w:rsidRPr="007E222A">
        <w:t xml:space="preserve"> </w:t>
      </w:r>
      <w:r w:rsidR="00BA7FE1">
        <w:t>women</w:t>
      </w:r>
      <w:r w:rsidR="00BA7FE1" w:rsidRPr="007E222A">
        <w:t xml:space="preserve"> </w:t>
      </w:r>
      <w:r w:rsidRPr="007E222A">
        <w:t xml:space="preserve">with familial responsibilities are more likely to consider before undertaking opportunities to study abroad that their other female and male peers may not. </w:t>
      </w:r>
    </w:p>
    <w:p w14:paraId="2D72310B" w14:textId="10D0469F" w:rsidR="00B3337F" w:rsidRPr="00CD71A0" w:rsidRDefault="00B3337F">
      <w:pPr>
        <w:pStyle w:val="BodyCopy"/>
        <w:rPr>
          <w:b/>
        </w:rPr>
      </w:pPr>
      <w:r w:rsidRPr="00CD71A0">
        <w:rPr>
          <w:b/>
        </w:rPr>
        <w:t>Career progression</w:t>
      </w:r>
    </w:p>
    <w:p w14:paraId="16C0438F" w14:textId="7B1133D8" w:rsidR="00356ABE" w:rsidRPr="007E222A" w:rsidRDefault="00992147">
      <w:pPr>
        <w:pStyle w:val="BodyCopy"/>
      </w:pPr>
      <w:r>
        <w:t xml:space="preserve">Ms </w:t>
      </w:r>
      <w:proofErr w:type="spellStart"/>
      <w:r>
        <w:t>Jay</w:t>
      </w:r>
      <w:r w:rsidR="007811A5">
        <w:t>a</w:t>
      </w:r>
      <w:r w:rsidR="00116453" w:rsidRPr="00CD71A0">
        <w:t>ganesh</w:t>
      </w:r>
      <w:proofErr w:type="spellEnd"/>
      <w:r w:rsidR="00116453" w:rsidRPr="007E222A">
        <w:t xml:space="preserve"> </w:t>
      </w:r>
      <w:r w:rsidR="00356ABE" w:rsidRPr="007E222A">
        <w:t xml:space="preserve">believes that </w:t>
      </w:r>
      <w:r w:rsidR="00BA4FCF">
        <w:t>gender has</w:t>
      </w:r>
      <w:r w:rsidR="00356ABE" w:rsidRPr="007E222A">
        <w:t xml:space="preserve"> some impact on career </w:t>
      </w:r>
      <w:r w:rsidR="00BA4FCF">
        <w:t>progression generally</w:t>
      </w:r>
      <w:r w:rsidR="00356ABE" w:rsidRPr="007E222A">
        <w:t>. However, personally</w:t>
      </w:r>
      <w:r w:rsidR="005064C2">
        <w:t>,</w:t>
      </w:r>
      <w:r w:rsidR="00356ABE" w:rsidRPr="007E222A">
        <w:t xml:space="preserve"> she did not feel affected by this, sharing that </w:t>
      </w:r>
      <w:r w:rsidR="00116453">
        <w:t>‘</w:t>
      </w:r>
      <w:r w:rsidR="00356ABE" w:rsidRPr="007E222A">
        <w:t xml:space="preserve">I’ve been </w:t>
      </w:r>
      <w:proofErr w:type="gramStart"/>
      <w:r w:rsidR="00356ABE" w:rsidRPr="007E222A">
        <w:t>lucky,</w:t>
      </w:r>
      <w:proofErr w:type="gramEnd"/>
      <w:r w:rsidR="00356ABE" w:rsidRPr="007E222A">
        <w:t xml:space="preserve"> I don’t think I have had discrimination anywhere</w:t>
      </w:r>
      <w:r w:rsidR="00116453">
        <w:t>’</w:t>
      </w:r>
      <w:r w:rsidR="00356ABE" w:rsidRPr="007E222A">
        <w:t xml:space="preserve">. Neither </w:t>
      </w:r>
      <w:r>
        <w:t xml:space="preserve">Ms </w:t>
      </w:r>
      <w:proofErr w:type="spellStart"/>
      <w:r>
        <w:t>Jay</w:t>
      </w:r>
      <w:r w:rsidR="007811A5">
        <w:t>a</w:t>
      </w:r>
      <w:r w:rsidR="00116453">
        <w:t>ganesh</w:t>
      </w:r>
      <w:proofErr w:type="spellEnd"/>
      <w:r w:rsidR="00116453" w:rsidRPr="007E222A">
        <w:t xml:space="preserve"> </w:t>
      </w:r>
      <w:r w:rsidR="00356ABE" w:rsidRPr="007E222A">
        <w:t xml:space="preserve">nor </w:t>
      </w:r>
      <w:r w:rsidR="00116453">
        <w:t xml:space="preserve">Dr </w:t>
      </w:r>
      <w:proofErr w:type="spellStart"/>
      <w:r w:rsidR="00116453">
        <w:t>Nalini</w:t>
      </w:r>
      <w:proofErr w:type="spellEnd"/>
      <w:r w:rsidR="00116453">
        <w:t xml:space="preserve"> </w:t>
      </w:r>
      <w:r w:rsidR="00356ABE" w:rsidRPr="007E222A">
        <w:t xml:space="preserve">the other </w:t>
      </w:r>
      <w:r w:rsidR="00116453">
        <w:t>alumna</w:t>
      </w:r>
      <w:r w:rsidR="00356ABE" w:rsidRPr="007E222A">
        <w:t xml:space="preserve"> returned to Sri Lanka after </w:t>
      </w:r>
      <w:r w:rsidR="00116453">
        <w:t>award;</w:t>
      </w:r>
      <w:r w:rsidR="00356ABE" w:rsidRPr="007E222A">
        <w:t xml:space="preserve"> both </w:t>
      </w:r>
      <w:r w:rsidR="00116453">
        <w:t xml:space="preserve">commenced </w:t>
      </w:r>
      <w:r w:rsidR="00356ABE" w:rsidRPr="007E222A">
        <w:t>their career</w:t>
      </w:r>
      <w:r w:rsidR="00116453">
        <w:t>s</w:t>
      </w:r>
      <w:r w:rsidR="00356ABE" w:rsidRPr="007E222A">
        <w:t xml:space="preserve"> in Singapore. </w:t>
      </w:r>
      <w:r>
        <w:t xml:space="preserve">Ms </w:t>
      </w:r>
      <w:proofErr w:type="spellStart"/>
      <w:r>
        <w:t>Jay</w:t>
      </w:r>
      <w:r w:rsidR="007811A5">
        <w:t>a</w:t>
      </w:r>
      <w:r w:rsidR="00116453" w:rsidRPr="00CD71A0">
        <w:t>ganesh</w:t>
      </w:r>
      <w:proofErr w:type="spellEnd"/>
      <w:r w:rsidR="00116453" w:rsidRPr="007E222A">
        <w:t xml:space="preserve"> </w:t>
      </w:r>
      <w:r w:rsidR="00356ABE" w:rsidRPr="007E222A">
        <w:t xml:space="preserve">observed that </w:t>
      </w:r>
      <w:r w:rsidR="00116453">
        <w:t>‘</w:t>
      </w:r>
      <w:r w:rsidR="00356ABE" w:rsidRPr="007E222A">
        <w:t>maybe pay-wise I might be getting less than my male peers. But I don’t know</w:t>
      </w:r>
      <w:r w:rsidR="00116453">
        <w:t>,</w:t>
      </w:r>
      <w:r w:rsidR="00356ABE" w:rsidRPr="007E222A">
        <w:t xml:space="preserve"> I’ve never compared, I just go on</w:t>
      </w:r>
      <w:r w:rsidR="00116453">
        <w:t>’</w:t>
      </w:r>
      <w:r w:rsidR="00356ABE" w:rsidRPr="007E222A">
        <w:t>.</w:t>
      </w:r>
      <w:r w:rsidR="00116453">
        <w:t xml:space="preserve"> Dr </w:t>
      </w:r>
      <w:proofErr w:type="spellStart"/>
      <w:r w:rsidR="00356ABE" w:rsidRPr="00CD71A0">
        <w:t>Nalini</w:t>
      </w:r>
      <w:proofErr w:type="spellEnd"/>
      <w:r w:rsidR="00116453">
        <w:t xml:space="preserve"> found that</w:t>
      </w:r>
      <w:r w:rsidR="00356ABE" w:rsidRPr="007E222A">
        <w:t xml:space="preserve"> gender was </w:t>
      </w:r>
      <w:r w:rsidR="00116453">
        <w:t>a</w:t>
      </w:r>
      <w:r w:rsidR="00356ABE" w:rsidRPr="007E222A">
        <w:t xml:space="preserve"> barrier in applying for jobs in Singapore </w:t>
      </w:r>
      <w:r w:rsidR="00116453">
        <w:t>and noted that:</w:t>
      </w:r>
    </w:p>
    <w:p w14:paraId="68EC7FFE" w14:textId="144E847A" w:rsidR="00356ABE" w:rsidRPr="00356ABE" w:rsidRDefault="00356ABE" w:rsidP="00CD71A0">
      <w:pPr>
        <w:pStyle w:val="Quote1"/>
      </w:pPr>
      <w:r w:rsidRPr="00356ABE">
        <w:t xml:space="preserve">The first job I found in Singapore provided me with the view that gender does matter. They seemed to prefer males </w:t>
      </w:r>
      <w:proofErr w:type="gramStart"/>
      <w:r w:rsidRPr="00356ABE">
        <w:t>more than</w:t>
      </w:r>
      <w:proofErr w:type="gramEnd"/>
      <w:r w:rsidRPr="00356ABE">
        <w:t xml:space="preserve"> females. </w:t>
      </w:r>
      <w:proofErr w:type="gramStart"/>
      <w:r w:rsidRPr="00356ABE">
        <w:t>But</w:t>
      </w:r>
      <w:proofErr w:type="gramEnd"/>
      <w:r w:rsidRPr="00356ABE">
        <w:t xml:space="preserve"> in my career, since securing that job, I have never felt discriminated against, be it salary or position wise.</w:t>
      </w:r>
    </w:p>
    <w:p w14:paraId="0FFDA520" w14:textId="77777777" w:rsidR="007830EC" w:rsidRDefault="007830EC" w:rsidP="00CD71A0">
      <w:pPr>
        <w:pStyle w:val="BodyCopy"/>
        <w:rPr>
          <w:b/>
        </w:rPr>
      </w:pPr>
    </w:p>
    <w:p w14:paraId="2131EA26" w14:textId="7CEC8DE2" w:rsidR="00B3337F" w:rsidRPr="00CD71A0" w:rsidRDefault="00B3337F" w:rsidP="00CD71A0">
      <w:pPr>
        <w:pStyle w:val="BodyCopy"/>
        <w:rPr>
          <w:b/>
        </w:rPr>
      </w:pPr>
      <w:r w:rsidRPr="00CD71A0">
        <w:rPr>
          <w:b/>
        </w:rPr>
        <w:t>The engineering workforce</w:t>
      </w:r>
    </w:p>
    <w:p w14:paraId="53F71235" w14:textId="1D863800" w:rsidR="00356ABE" w:rsidRPr="007E222A" w:rsidRDefault="00B956FE">
      <w:pPr>
        <w:pStyle w:val="BodyCopy"/>
      </w:pPr>
      <w:r w:rsidRPr="007E222A">
        <w:t>It is important to re-emphasise that the engineering workforce globally is heavily male dominated</w:t>
      </w:r>
      <w:r>
        <w:t xml:space="preserve"> and g</w:t>
      </w:r>
      <w:r w:rsidR="00356ABE" w:rsidRPr="007E222A">
        <w:t xml:space="preserve">ender imbalance in the engineering and technology sectors is a </w:t>
      </w:r>
      <w:r>
        <w:t xml:space="preserve">worldwide </w:t>
      </w:r>
      <w:r w:rsidR="00356ABE" w:rsidRPr="007E222A">
        <w:t xml:space="preserve">phenomenon. However, for the </w:t>
      </w:r>
      <w:r w:rsidR="00116453" w:rsidRPr="007E222A">
        <w:t>alumn</w:t>
      </w:r>
      <w:r w:rsidR="00116453">
        <w:t>ae</w:t>
      </w:r>
      <w:r w:rsidR="00116453" w:rsidRPr="007E222A">
        <w:t xml:space="preserve"> </w:t>
      </w:r>
      <w:r>
        <w:t xml:space="preserve">in this </w:t>
      </w:r>
      <w:r w:rsidR="00EE42FA">
        <w:t>Case Study</w:t>
      </w:r>
      <w:r w:rsidR="00116453">
        <w:t>,</w:t>
      </w:r>
      <w:r w:rsidR="00356ABE" w:rsidRPr="007E222A">
        <w:t xml:space="preserve"> it </w:t>
      </w:r>
      <w:r w:rsidR="00116453" w:rsidRPr="007E222A">
        <w:t>appear</w:t>
      </w:r>
      <w:r w:rsidR="00116453">
        <w:t>s</w:t>
      </w:r>
      <w:r w:rsidR="00116453" w:rsidRPr="007E222A">
        <w:t xml:space="preserve"> </w:t>
      </w:r>
      <w:r w:rsidR="00356ABE" w:rsidRPr="007E222A">
        <w:t>that receiving a scholarship as a female engineer may have improved their chances of achieving equality in the workplace.</w:t>
      </w:r>
    </w:p>
    <w:p w14:paraId="48825A6A" w14:textId="710E86B7" w:rsidR="00356ABE" w:rsidRPr="007E222A" w:rsidRDefault="00356ABE">
      <w:pPr>
        <w:pStyle w:val="BodyCopy"/>
      </w:pPr>
      <w:r w:rsidRPr="007E222A">
        <w:t>Further</w:t>
      </w:r>
      <w:r w:rsidR="00116453">
        <w:t xml:space="preserve">, </w:t>
      </w:r>
      <w:r w:rsidRPr="007E222A">
        <w:t xml:space="preserve">on gender equality in the workplace and more specifically in Sri Lanka, </w:t>
      </w:r>
      <w:r w:rsidR="00773C93" w:rsidRPr="00773C93">
        <w:rPr>
          <w:rFonts w:cstheme="minorHAnsi"/>
          <w:b/>
          <w:szCs w:val="18"/>
        </w:rPr>
        <w:t xml:space="preserve">Mr </w:t>
      </w:r>
      <w:proofErr w:type="spellStart"/>
      <w:r w:rsidR="00773C93" w:rsidRPr="00773C93">
        <w:rPr>
          <w:rFonts w:cstheme="minorHAnsi"/>
          <w:b/>
          <w:szCs w:val="18"/>
        </w:rPr>
        <w:t>Samarasiri</w:t>
      </w:r>
      <w:proofErr w:type="spellEnd"/>
      <w:r w:rsidR="00773C93" w:rsidRPr="00773C93">
        <w:rPr>
          <w:rFonts w:cstheme="minorHAnsi"/>
          <w:b/>
          <w:szCs w:val="18"/>
        </w:rPr>
        <w:t xml:space="preserve"> </w:t>
      </w:r>
      <w:proofErr w:type="spellStart"/>
      <w:r w:rsidR="00773C93" w:rsidRPr="00773C93">
        <w:rPr>
          <w:rFonts w:cstheme="minorHAnsi"/>
          <w:b/>
          <w:szCs w:val="18"/>
        </w:rPr>
        <w:t>Sarath</w:t>
      </w:r>
      <w:proofErr w:type="spellEnd"/>
      <w:r w:rsidR="00773C93" w:rsidRPr="00773C93">
        <w:rPr>
          <w:rFonts w:cstheme="minorHAnsi"/>
          <w:b/>
          <w:szCs w:val="18"/>
        </w:rPr>
        <w:t xml:space="preserve"> </w:t>
      </w:r>
      <w:proofErr w:type="spellStart"/>
      <w:r w:rsidR="00773C93" w:rsidRPr="00773C93">
        <w:rPr>
          <w:rFonts w:cstheme="minorHAnsi"/>
          <w:b/>
          <w:szCs w:val="18"/>
        </w:rPr>
        <w:t>Banunusinghage</w:t>
      </w:r>
      <w:proofErr w:type="spellEnd"/>
      <w:r w:rsidRPr="007E222A">
        <w:t xml:space="preserve"> stated that he believed discrimination existed:</w:t>
      </w:r>
    </w:p>
    <w:p w14:paraId="4BD36235" w14:textId="3662A8DD" w:rsidR="00356ABE" w:rsidRPr="00356ABE" w:rsidRDefault="00356ABE" w:rsidP="00CD71A0">
      <w:pPr>
        <w:pStyle w:val="Quote1"/>
      </w:pPr>
      <w:r w:rsidRPr="00356ABE">
        <w:t>Because in Sri Lanka</w:t>
      </w:r>
      <w:r w:rsidR="00116453">
        <w:t>,</w:t>
      </w:r>
      <w:r w:rsidRPr="00356ABE">
        <w:t xml:space="preserve"> I think the problem for the </w:t>
      </w:r>
      <w:proofErr w:type="gramStart"/>
      <w:r w:rsidRPr="00356ABE">
        <w:t>ladies</w:t>
      </w:r>
      <w:proofErr w:type="gramEnd"/>
      <w:r w:rsidRPr="00356ABE">
        <w:t xml:space="preserve"> is the children so then they leave and some companies don’t like it. They </w:t>
      </w:r>
      <w:proofErr w:type="gramStart"/>
      <w:r w:rsidRPr="00356ABE">
        <w:t>don’t</w:t>
      </w:r>
      <w:proofErr w:type="gramEnd"/>
      <w:r w:rsidRPr="00356ABE">
        <w:t xml:space="preserve"> disclose it, but generally that aspect is there</w:t>
      </w:r>
      <w:r w:rsidR="00116453">
        <w:t xml:space="preserve"> </w:t>
      </w:r>
      <w:r w:rsidRPr="00356ABE">
        <w:t>…</w:t>
      </w:r>
      <w:r w:rsidR="00116453">
        <w:t xml:space="preserve"> </w:t>
      </w:r>
      <w:r w:rsidRPr="00356ABE">
        <w:t>But in engineering generally, they fit into certain disciplines well.</w:t>
      </w:r>
    </w:p>
    <w:p w14:paraId="4025E377" w14:textId="411F0D20" w:rsidR="00356ABE" w:rsidRPr="007E222A" w:rsidRDefault="004716E5">
      <w:pPr>
        <w:pStyle w:val="BodyCopy"/>
      </w:pPr>
      <w:r>
        <w:t>I</w:t>
      </w:r>
      <w:r w:rsidR="00356ABE" w:rsidRPr="007E222A">
        <w:t xml:space="preserve">n some of the interviews undertaken for this </w:t>
      </w:r>
      <w:r w:rsidR="00EE42FA">
        <w:t>Case Study</w:t>
      </w:r>
      <w:r w:rsidR="00370C9D">
        <w:t>,</w:t>
      </w:r>
      <w:r w:rsidR="00370C9D" w:rsidRPr="007E222A">
        <w:t xml:space="preserve"> </w:t>
      </w:r>
      <w:r w:rsidR="00356ABE" w:rsidRPr="007E222A">
        <w:t>the perspectives provided in terms of this industry are likely to be applicable anywhere in the world, not just in Sri Lanka. Some of the female participants in the interviews described difficulties in asserting authority and leadership in their roles as engineers in industry. A female colleague of one alumn</w:t>
      </w:r>
      <w:r w:rsidR="005064C2">
        <w:t>us</w:t>
      </w:r>
      <w:r w:rsidR="00356ABE" w:rsidRPr="007E222A">
        <w:t xml:space="preserve"> described the difficulty in undertaking a leadership role soon after graduating, describing that:</w:t>
      </w:r>
    </w:p>
    <w:p w14:paraId="08942A7E" w14:textId="459D76FE" w:rsidR="00356ABE" w:rsidRPr="00356ABE" w:rsidRDefault="00356ABE" w:rsidP="00CD71A0">
      <w:pPr>
        <w:pStyle w:val="Quote1"/>
      </w:pPr>
      <w:r w:rsidRPr="00356ABE">
        <w:t xml:space="preserve">When we passed out [graduated] at that time also, lead female engineers were very few so working on-site was very difficult, [it involved] giving orders to labourers to do the work and to do it correctly was a little difficult [as a woman]. We sometimes </w:t>
      </w:r>
      <w:proofErr w:type="gramStart"/>
      <w:r w:rsidRPr="00356ABE">
        <w:t>can’t</w:t>
      </w:r>
      <w:proofErr w:type="gramEnd"/>
      <w:r w:rsidRPr="00356ABE">
        <w:t xml:space="preserve"> give orders, so it’s a little difficult.</w:t>
      </w:r>
    </w:p>
    <w:p w14:paraId="372EEA95" w14:textId="77777777" w:rsidR="00356ABE" w:rsidRPr="007E222A" w:rsidRDefault="00356ABE">
      <w:pPr>
        <w:pStyle w:val="BodyCopy"/>
      </w:pPr>
      <w:r w:rsidRPr="007E222A">
        <w:t>Another female colleague shared a similar perspective, stating that:</w:t>
      </w:r>
    </w:p>
    <w:p w14:paraId="1DEA228F" w14:textId="00D1D245" w:rsidR="00356ABE" w:rsidRPr="00356ABE" w:rsidRDefault="00356ABE" w:rsidP="00CD71A0">
      <w:pPr>
        <w:pStyle w:val="Quote1"/>
      </w:pPr>
      <w:r w:rsidRPr="00356ABE">
        <w:t>My experience as a wom</w:t>
      </w:r>
      <w:r w:rsidR="007E5583">
        <w:t>a</w:t>
      </w:r>
      <w:r w:rsidRPr="00356ABE">
        <w:t xml:space="preserve">n in engineering, I love the academic job. One issue is difficulty in industry. Design [work] is okay, sitting in front of a computer, or papers, etc. When you go on </w:t>
      </w:r>
      <w:proofErr w:type="gramStart"/>
      <w:r w:rsidRPr="00356ABE">
        <w:t>site</w:t>
      </w:r>
      <w:proofErr w:type="gramEnd"/>
      <w:r w:rsidRPr="00356ABE">
        <w:t xml:space="preserve"> it is really hard. Paper is fine, you have all the PR skills, all the soft skills to be there, but they are not successful outside [onsite]…In academia </w:t>
      </w:r>
      <w:proofErr w:type="gramStart"/>
      <w:r w:rsidRPr="00356ABE">
        <w:t>as a women</w:t>
      </w:r>
      <w:proofErr w:type="gramEnd"/>
      <w:r w:rsidRPr="00356ABE">
        <w:t xml:space="preserve"> I don’t feel any barriers.</w:t>
      </w:r>
    </w:p>
    <w:p w14:paraId="3C45D726" w14:textId="77777777" w:rsidR="00356ABE" w:rsidRPr="007E222A" w:rsidRDefault="00356ABE" w:rsidP="00873427">
      <w:pPr>
        <w:pStyle w:val="Heading2"/>
      </w:pPr>
      <w:bookmarkStart w:id="133" w:name="_Toc355289163"/>
      <w:bookmarkStart w:id="134" w:name="_Toc491074777"/>
      <w:r w:rsidRPr="007E222A">
        <w:t>Disability in Sri Lanka</w:t>
      </w:r>
      <w:bookmarkEnd w:id="133"/>
      <w:bookmarkEnd w:id="134"/>
      <w:r w:rsidRPr="007E222A">
        <w:t xml:space="preserve"> </w:t>
      </w:r>
    </w:p>
    <w:p w14:paraId="5E5BA91D" w14:textId="5F475625" w:rsidR="00356ABE" w:rsidRPr="007E222A" w:rsidRDefault="00356ABE">
      <w:pPr>
        <w:pStyle w:val="BodyCopy"/>
      </w:pPr>
      <w:r w:rsidRPr="007E222A">
        <w:t xml:space="preserve">The Sri Lanka </w:t>
      </w:r>
      <w:r w:rsidR="00EE42FA">
        <w:t>Case Study</w:t>
      </w:r>
      <w:r w:rsidR="00370C9D" w:rsidRPr="007E222A">
        <w:t xml:space="preserve"> </w:t>
      </w:r>
      <w:r w:rsidRPr="007E222A">
        <w:t>did not have any participants, alumni or otherwise</w:t>
      </w:r>
      <w:r w:rsidR="00370C9D">
        <w:t>,</w:t>
      </w:r>
      <w:r w:rsidRPr="007E222A">
        <w:t xml:space="preserve"> who identified as having disability. However, the insights from those interviewed regarding disability inclusiveness in Sri Lanka generally and the impact of the Australia Awards provided a broad context for exploring disability inclusiveness.</w:t>
      </w:r>
    </w:p>
    <w:p w14:paraId="7D73B558" w14:textId="7095E54F" w:rsidR="00356ABE" w:rsidRPr="007E222A" w:rsidRDefault="00356ABE">
      <w:pPr>
        <w:pStyle w:val="BodyCopy"/>
      </w:pPr>
      <w:r w:rsidRPr="007E222A">
        <w:t xml:space="preserve">Disability inclusiveness </w:t>
      </w:r>
      <w:r w:rsidR="00370C9D">
        <w:t xml:space="preserve">in Sri Lanka </w:t>
      </w:r>
      <w:r w:rsidRPr="007E222A">
        <w:t xml:space="preserve">is an area </w:t>
      </w:r>
      <w:r w:rsidR="00370C9D">
        <w:t>that</w:t>
      </w:r>
      <w:r w:rsidR="00370C9D" w:rsidRPr="007E222A">
        <w:t xml:space="preserve"> </w:t>
      </w:r>
      <w:r w:rsidRPr="007E222A">
        <w:t xml:space="preserve">a number of </w:t>
      </w:r>
      <w:r w:rsidR="00EE42FA">
        <w:t>Case Study</w:t>
      </w:r>
      <w:r w:rsidR="00370C9D" w:rsidRPr="007E222A">
        <w:t xml:space="preserve"> </w:t>
      </w:r>
      <w:r w:rsidRPr="007E222A">
        <w:t xml:space="preserve">participants </w:t>
      </w:r>
      <w:r w:rsidR="00370C9D">
        <w:t>believed</w:t>
      </w:r>
      <w:r w:rsidR="00370C9D" w:rsidRPr="007E222A">
        <w:t xml:space="preserve"> </w:t>
      </w:r>
      <w:r w:rsidRPr="007E222A">
        <w:t>as having undergone some recent change</w:t>
      </w:r>
      <w:r w:rsidR="00370C9D">
        <w:t>s</w:t>
      </w:r>
      <w:r w:rsidRPr="007E222A">
        <w:t xml:space="preserve">, but </w:t>
      </w:r>
      <w:r w:rsidR="00370C9D">
        <w:t xml:space="preserve">which </w:t>
      </w:r>
      <w:r w:rsidRPr="007E222A">
        <w:t xml:space="preserve">still requires improvement. Relating to accessibility, </w:t>
      </w:r>
      <w:r w:rsidR="00370C9D" w:rsidRPr="007811A5">
        <w:rPr>
          <w:b/>
        </w:rPr>
        <w:t xml:space="preserve">Dr </w:t>
      </w:r>
      <w:r w:rsidR="007811A5">
        <w:rPr>
          <w:b/>
        </w:rPr>
        <w:t xml:space="preserve">Sunil Stanislaus </w:t>
      </w:r>
      <w:proofErr w:type="spellStart"/>
      <w:r w:rsidR="00370C9D" w:rsidRPr="007811A5">
        <w:rPr>
          <w:b/>
        </w:rPr>
        <w:t>Wickramasuriya</w:t>
      </w:r>
      <w:proofErr w:type="spellEnd"/>
      <w:r w:rsidR="00370C9D">
        <w:t xml:space="preserve"> </w:t>
      </w:r>
      <w:r w:rsidRPr="007E222A">
        <w:t>perceive</w:t>
      </w:r>
      <w:r w:rsidR="00370C9D">
        <w:t>d</w:t>
      </w:r>
      <w:r w:rsidRPr="007E222A">
        <w:t xml:space="preserve"> that there </w:t>
      </w:r>
      <w:r w:rsidR="00370C9D">
        <w:t>wa</w:t>
      </w:r>
      <w:r w:rsidR="00370C9D" w:rsidRPr="007E222A">
        <w:t xml:space="preserve">s </w:t>
      </w:r>
      <w:r w:rsidRPr="007E222A">
        <w:t xml:space="preserve">greater sensitivity and awareness towards disability inclusiveness. In addition, the CEO of the Institution of Engineers pointed to a </w:t>
      </w:r>
      <w:r w:rsidR="00370C9D">
        <w:t xml:space="preserve">2015 </w:t>
      </w:r>
      <w:r w:rsidRPr="007E222A">
        <w:t xml:space="preserve">government initiative </w:t>
      </w:r>
      <w:r w:rsidR="00370C9D">
        <w:t>that</w:t>
      </w:r>
      <w:r w:rsidRPr="007E222A">
        <w:t xml:space="preserve"> requir</w:t>
      </w:r>
      <w:r w:rsidR="00370C9D">
        <w:t>es</w:t>
      </w:r>
      <w:r w:rsidRPr="007E222A">
        <w:t xml:space="preserve"> disability access requirements in every newly constructed building. </w:t>
      </w:r>
    </w:p>
    <w:p w14:paraId="5B00DBD1" w14:textId="209694A4" w:rsidR="00356ABE" w:rsidRPr="007E222A" w:rsidRDefault="00356ABE">
      <w:pPr>
        <w:pStyle w:val="BodyCopy"/>
      </w:pPr>
      <w:r w:rsidRPr="007E222A">
        <w:t>However, one alumn</w:t>
      </w:r>
      <w:r w:rsidR="00370C9D">
        <w:t>us</w:t>
      </w:r>
      <w:r w:rsidRPr="007E222A">
        <w:t xml:space="preserve"> observed that </w:t>
      </w:r>
      <w:r w:rsidR="00370C9D">
        <w:t>the ways in which</w:t>
      </w:r>
      <w:r w:rsidR="00370C9D" w:rsidRPr="007E222A">
        <w:t xml:space="preserve"> </w:t>
      </w:r>
      <w:r w:rsidRPr="007E222A">
        <w:t xml:space="preserve">for people with disability </w:t>
      </w:r>
      <w:r w:rsidR="00370C9D">
        <w:t>can</w:t>
      </w:r>
      <w:r w:rsidRPr="007E222A">
        <w:t xml:space="preserve"> access support remain weak in Sri Lanka. In addition to policies and legislation </w:t>
      </w:r>
      <w:proofErr w:type="gramStart"/>
      <w:r w:rsidRPr="007E222A">
        <w:t>impacting</w:t>
      </w:r>
      <w:proofErr w:type="gramEnd"/>
      <w:r w:rsidRPr="007E222A">
        <w:t xml:space="preserve"> disability in Sri Lanka, another alumn</w:t>
      </w:r>
      <w:r w:rsidR="00370C9D">
        <w:t>us</w:t>
      </w:r>
      <w:r w:rsidRPr="007E222A">
        <w:t xml:space="preserve"> highlighted mindset as a key issue</w:t>
      </w:r>
      <w:r w:rsidR="00370C9D">
        <w:t>, ‘</w:t>
      </w:r>
      <w:r w:rsidRPr="007E222A">
        <w:t>society will judge you and apply certain thinking on you.</w:t>
      </w:r>
      <w:r w:rsidR="00370C9D">
        <w:t>’</w:t>
      </w:r>
      <w:r w:rsidRPr="007E222A">
        <w:t xml:space="preserve"> Further, cultural factors hold implications for the responsibility and visibility of people with disabilit</w:t>
      </w:r>
      <w:r w:rsidR="00370C9D">
        <w:t>y</w:t>
      </w:r>
      <w:r w:rsidRPr="007E222A">
        <w:t xml:space="preserve">, </w:t>
      </w:r>
      <w:r w:rsidR="00764CEB">
        <w:rPr>
          <w:b/>
        </w:rPr>
        <w:t xml:space="preserve">Mr </w:t>
      </w:r>
      <w:proofErr w:type="spellStart"/>
      <w:r w:rsidR="00764CEB">
        <w:rPr>
          <w:b/>
        </w:rPr>
        <w:t>W</w:t>
      </w:r>
      <w:r w:rsidR="00773C93">
        <w:rPr>
          <w:b/>
        </w:rPr>
        <w:t>ijaya</w:t>
      </w:r>
      <w:proofErr w:type="spellEnd"/>
      <w:r w:rsidR="00764CEB">
        <w:rPr>
          <w:b/>
        </w:rPr>
        <w:t xml:space="preserve"> Rodrigo</w:t>
      </w:r>
      <w:r w:rsidRPr="007E222A">
        <w:t xml:space="preserve"> shared that:</w:t>
      </w:r>
    </w:p>
    <w:p w14:paraId="4AFDBBAA" w14:textId="512F6C3A" w:rsidR="00356ABE" w:rsidRPr="00356ABE" w:rsidRDefault="00356ABE" w:rsidP="00CD71A0">
      <w:pPr>
        <w:pStyle w:val="Quote1"/>
      </w:pPr>
      <w:r w:rsidRPr="00356ABE">
        <w:t>…</w:t>
      </w:r>
      <w:r w:rsidR="00370C9D">
        <w:t xml:space="preserve"> </w:t>
      </w:r>
      <w:proofErr w:type="gramStart"/>
      <w:r w:rsidRPr="00356ABE">
        <w:t>it’s</w:t>
      </w:r>
      <w:proofErr w:type="gramEnd"/>
      <w:r w:rsidRPr="00356ABE">
        <w:t xml:space="preserve"> social and cultural. If I am disabled, for example, it’s not difficult for me to find somebody to look after me and look after my things</w:t>
      </w:r>
      <w:r w:rsidR="00370C9D">
        <w:t xml:space="preserve"> </w:t>
      </w:r>
      <w:r w:rsidRPr="00356ABE">
        <w:t>…</w:t>
      </w:r>
      <w:r w:rsidR="00370C9D">
        <w:t xml:space="preserve"> </w:t>
      </w:r>
      <w:r w:rsidRPr="00356ABE">
        <w:t>our family ties are very strong</w:t>
      </w:r>
      <w:r w:rsidR="00370C9D">
        <w:t xml:space="preserve"> </w:t>
      </w:r>
      <w:r w:rsidRPr="00356ABE">
        <w:t>… I will not be alone, at all, unless for very few, [such as] very, very old or poor people. Mostly, even the villages are looking after them.</w:t>
      </w:r>
    </w:p>
    <w:p w14:paraId="03154154" w14:textId="0E84319E" w:rsidR="00356ABE" w:rsidRPr="007E222A" w:rsidRDefault="00356ABE">
      <w:pPr>
        <w:pStyle w:val="BodyCopy"/>
      </w:pPr>
      <w:r w:rsidRPr="007E222A">
        <w:t xml:space="preserve">Similarly, in understanding disability in Sri Lanka, </w:t>
      </w:r>
      <w:r w:rsidR="007811A5" w:rsidRPr="006B462A">
        <w:t>Dr</w:t>
      </w:r>
      <w:r w:rsidR="00370C9D" w:rsidRPr="006B462A">
        <w:t xml:space="preserve"> </w:t>
      </w:r>
      <w:proofErr w:type="spellStart"/>
      <w:r w:rsidRPr="006B462A">
        <w:t>Upuli</w:t>
      </w:r>
      <w:proofErr w:type="spellEnd"/>
      <w:r w:rsidRPr="006B462A">
        <w:t xml:space="preserve"> </w:t>
      </w:r>
      <w:proofErr w:type="spellStart"/>
      <w:r w:rsidRPr="006B462A">
        <w:t>Jayatunga</w:t>
      </w:r>
      <w:proofErr w:type="spellEnd"/>
      <w:r w:rsidRPr="007E222A">
        <w:t xml:space="preserve"> stated that in comparison to Australia</w:t>
      </w:r>
      <w:r w:rsidR="00370C9D">
        <w:t>,</w:t>
      </w:r>
      <w:r w:rsidRPr="007E222A">
        <w:t xml:space="preserve"> there are no equal opportunities for people with disabilit</w:t>
      </w:r>
      <w:r w:rsidR="00370C9D">
        <w:t>y.</w:t>
      </w:r>
      <w:r w:rsidRPr="007E222A">
        <w:t xml:space="preserve"> She </w:t>
      </w:r>
      <w:r w:rsidR="00370C9D" w:rsidRPr="007E222A">
        <w:t>suggest</w:t>
      </w:r>
      <w:r w:rsidR="00370C9D">
        <w:t>ed</w:t>
      </w:r>
      <w:r w:rsidR="00370C9D" w:rsidRPr="007E222A">
        <w:t xml:space="preserve"> </w:t>
      </w:r>
      <w:r w:rsidRPr="007E222A">
        <w:t xml:space="preserve">that the outcomes </w:t>
      </w:r>
      <w:r w:rsidR="00370C9D">
        <w:t>for</w:t>
      </w:r>
      <w:r w:rsidRPr="007E222A">
        <w:t xml:space="preserve"> </w:t>
      </w:r>
      <w:r w:rsidR="00370C9D">
        <w:t xml:space="preserve">people with </w:t>
      </w:r>
      <w:r w:rsidR="005064C2">
        <w:t>disability</w:t>
      </w:r>
      <w:r w:rsidR="00370C9D" w:rsidRPr="007E222A">
        <w:t xml:space="preserve"> </w:t>
      </w:r>
      <w:r w:rsidRPr="007E222A">
        <w:t xml:space="preserve">are highly dependent on </w:t>
      </w:r>
      <w:r w:rsidR="00370C9D">
        <w:t>their families’</w:t>
      </w:r>
      <w:r w:rsidR="00370C9D" w:rsidRPr="007E222A">
        <w:t xml:space="preserve"> </w:t>
      </w:r>
      <w:r w:rsidRPr="007E222A">
        <w:t xml:space="preserve">financial support. Without this </w:t>
      </w:r>
      <w:r w:rsidR="00370C9D">
        <w:t>‘</w:t>
      </w:r>
      <w:r w:rsidRPr="007E222A">
        <w:t>children are neglected, they don’t have the career opportunities</w:t>
      </w:r>
      <w:r w:rsidR="00370C9D">
        <w:t>’</w:t>
      </w:r>
      <w:r w:rsidR="00370C9D" w:rsidRPr="007E222A">
        <w:t xml:space="preserve">. </w:t>
      </w:r>
    </w:p>
    <w:p w14:paraId="6177DB73" w14:textId="3BAA4F89" w:rsidR="00356ABE" w:rsidRPr="007E222A" w:rsidRDefault="00356ABE">
      <w:pPr>
        <w:pStyle w:val="BodyCopy"/>
      </w:pPr>
      <w:r w:rsidRPr="007E222A">
        <w:t>Social stigma associated with disability appears to be a central factor in addressing disability inclusiveness, with one alumn</w:t>
      </w:r>
      <w:r w:rsidR="00370C9D">
        <w:t>us</w:t>
      </w:r>
      <w:r w:rsidRPr="007E222A">
        <w:t xml:space="preserve"> providing a contextual example:</w:t>
      </w:r>
    </w:p>
    <w:p w14:paraId="4E2AC3DD" w14:textId="6ED28C11" w:rsidR="00356ABE" w:rsidRPr="00356ABE" w:rsidRDefault="00356ABE" w:rsidP="00CD71A0">
      <w:pPr>
        <w:pStyle w:val="Quote1"/>
      </w:pPr>
      <w:r w:rsidRPr="00356ABE">
        <w:t>…</w:t>
      </w:r>
      <w:r w:rsidR="00370C9D">
        <w:t xml:space="preserve"> </w:t>
      </w:r>
      <w:r w:rsidRPr="00356ABE">
        <w:t xml:space="preserve">if I am disabled, if I got to some hospital or a government organisation to take my pension or something like that, there is someone who can help me or someone to go on behalf of me. I was in England about two years after my retirement, so I saw that some people have motorised, fully mechanised vehicles for them to go to a marketplace, take the things and that. If you go to a supermarket </w:t>
      </w:r>
      <w:proofErr w:type="gramStart"/>
      <w:r w:rsidRPr="00356ABE">
        <w:t>here</w:t>
      </w:r>
      <w:proofErr w:type="gramEnd"/>
      <w:r w:rsidRPr="00356ABE">
        <w:t xml:space="preserve"> you will never see a disabled person. </w:t>
      </w:r>
      <w:proofErr w:type="gramStart"/>
      <w:r w:rsidRPr="00356ABE">
        <w:t>It’s</w:t>
      </w:r>
      <w:proofErr w:type="gramEnd"/>
      <w:r w:rsidRPr="00356ABE">
        <w:t xml:space="preserve"> the culture. </w:t>
      </w:r>
    </w:p>
    <w:p w14:paraId="59A8D425" w14:textId="6BD7CCB1" w:rsidR="00356ABE" w:rsidRPr="007E222A" w:rsidRDefault="00BA4FCF">
      <w:pPr>
        <w:pStyle w:val="BodyCopy"/>
      </w:pPr>
      <w:r>
        <w:t>A</w:t>
      </w:r>
      <w:r w:rsidR="00356ABE" w:rsidRPr="007E222A">
        <w:t xml:space="preserve">nother participant </w:t>
      </w:r>
      <w:r>
        <w:t>observed this</w:t>
      </w:r>
      <w:r w:rsidR="00356ABE" w:rsidRPr="007E222A">
        <w:t xml:space="preserve"> lack of visibility in the public sphere </w:t>
      </w:r>
      <w:r w:rsidR="00784AE5">
        <w:t xml:space="preserve">as </w:t>
      </w:r>
      <w:r w:rsidR="00356ABE" w:rsidRPr="007E222A">
        <w:t>the result of culture.</w:t>
      </w:r>
    </w:p>
    <w:p w14:paraId="3CDF67A2" w14:textId="020EBCF1" w:rsidR="00356ABE" w:rsidRPr="00356ABE" w:rsidRDefault="00356ABE" w:rsidP="00CD71A0">
      <w:pPr>
        <w:pStyle w:val="Quote1"/>
      </w:pPr>
      <w:proofErr w:type="gramStart"/>
      <w:r w:rsidRPr="00356ABE">
        <w:t>It’s</w:t>
      </w:r>
      <w:proofErr w:type="gramEnd"/>
      <w:r w:rsidRPr="00356ABE">
        <w:t xml:space="preserve"> seen as an issue and families don’t bring disabled people out into public. There is a stigma attached if </w:t>
      </w:r>
      <w:proofErr w:type="gramStart"/>
      <w:r w:rsidRPr="00356ABE">
        <w:t>you’ve got</w:t>
      </w:r>
      <w:proofErr w:type="gramEnd"/>
      <w:r w:rsidRPr="00356ABE">
        <w:t xml:space="preserve"> someone in</w:t>
      </w:r>
      <w:r w:rsidR="005064C2">
        <w:t xml:space="preserve"> the</w:t>
      </w:r>
      <w:r w:rsidRPr="00356ABE">
        <w:t xml:space="preserve"> family with a disability, so they’re all hidden away.</w:t>
      </w:r>
    </w:p>
    <w:p w14:paraId="619783AC" w14:textId="321E7CD4" w:rsidR="00356ABE" w:rsidRPr="007E222A" w:rsidRDefault="004716E5">
      <w:pPr>
        <w:pStyle w:val="BodyCopy"/>
      </w:pPr>
      <w:r>
        <w:t>Within this context, the Australia Awards in Sri Lanka has made changes to reduce the barriers that would prevent people with disability from submitting applications to Australia Awards.</w:t>
      </w:r>
      <w:r w:rsidR="00356ABE" w:rsidRPr="007E222A">
        <w:t xml:space="preserve"> For people with disabilit</w:t>
      </w:r>
      <w:r w:rsidR="00DA03F7">
        <w:t>y</w:t>
      </w:r>
      <w:r w:rsidR="00356ABE" w:rsidRPr="007E222A">
        <w:t xml:space="preserve"> and for those who work in the disability sector, the </w:t>
      </w:r>
      <w:r w:rsidR="00440AC7" w:rsidRPr="00440AC7">
        <w:t xml:space="preserve">International English Language Test System </w:t>
      </w:r>
      <w:r w:rsidR="00440AC7">
        <w:t>(</w:t>
      </w:r>
      <w:r w:rsidR="00356ABE" w:rsidRPr="007E222A">
        <w:t>IELTS</w:t>
      </w:r>
      <w:r w:rsidR="00440AC7">
        <w:t>)</w:t>
      </w:r>
      <w:r w:rsidR="00356ABE" w:rsidRPr="007E222A">
        <w:t xml:space="preserve"> score </w:t>
      </w:r>
      <w:proofErr w:type="gramStart"/>
      <w:r w:rsidR="00356ABE" w:rsidRPr="007E222A">
        <w:t>has been lowered</w:t>
      </w:r>
      <w:proofErr w:type="gramEnd"/>
      <w:r w:rsidR="00356ABE" w:rsidRPr="007E222A">
        <w:t xml:space="preserve"> to support participation</w:t>
      </w:r>
      <w:r w:rsidR="00BA4FCF">
        <w:t xml:space="preserve"> and applications for the </w:t>
      </w:r>
      <w:r w:rsidR="00DA03F7">
        <w:t xml:space="preserve">Australia </w:t>
      </w:r>
      <w:r w:rsidR="00BA4FCF">
        <w:t>Awards</w:t>
      </w:r>
      <w:r w:rsidR="00356ABE" w:rsidRPr="007E222A">
        <w:t>. In that past two years</w:t>
      </w:r>
      <w:r w:rsidR="00DA03F7">
        <w:t>,</w:t>
      </w:r>
      <w:r w:rsidR="00356ABE" w:rsidRPr="007E222A">
        <w:t xml:space="preserve"> six </w:t>
      </w:r>
      <w:r w:rsidR="00DA03F7">
        <w:t>s</w:t>
      </w:r>
      <w:r w:rsidR="00356ABE" w:rsidRPr="007E222A">
        <w:t xml:space="preserve">uch applicants in Sri Lanka </w:t>
      </w:r>
      <w:proofErr w:type="gramStart"/>
      <w:r w:rsidR="001B5886">
        <w:t>were selected</w:t>
      </w:r>
      <w:proofErr w:type="gramEnd"/>
      <w:r w:rsidR="00356ABE" w:rsidRPr="007E222A">
        <w:t xml:space="preserve"> for Australia Awards scholarships. </w:t>
      </w:r>
      <w:r w:rsidR="00000928">
        <w:t xml:space="preserve">Australia Awards </w:t>
      </w:r>
      <w:r w:rsidR="00356ABE" w:rsidRPr="007E222A">
        <w:t xml:space="preserve">South </w:t>
      </w:r>
      <w:r w:rsidR="00BA4FCF">
        <w:t xml:space="preserve">and </w:t>
      </w:r>
      <w:r w:rsidR="00000928">
        <w:t>West Asia</w:t>
      </w:r>
      <w:r w:rsidR="00356ABE" w:rsidRPr="007E222A">
        <w:t xml:space="preserve"> also highlighted </w:t>
      </w:r>
      <w:r w:rsidR="00DA03F7">
        <w:t xml:space="preserve">that participation </w:t>
      </w:r>
      <w:proofErr w:type="gramStart"/>
      <w:r w:rsidR="00DA03F7">
        <w:t>is strengthened</w:t>
      </w:r>
      <w:proofErr w:type="gramEnd"/>
      <w:r w:rsidR="00DA03F7">
        <w:t xml:space="preserve"> by </w:t>
      </w:r>
      <w:r w:rsidR="00356ABE" w:rsidRPr="007E222A">
        <w:t>the additional in-</w:t>
      </w:r>
      <w:r w:rsidR="00D51ABF">
        <w:t>Australia</w:t>
      </w:r>
      <w:r w:rsidR="00D51ABF" w:rsidRPr="007E222A">
        <w:t xml:space="preserve"> </w:t>
      </w:r>
      <w:r w:rsidR="00356ABE" w:rsidRPr="007E222A">
        <w:t>support provided</w:t>
      </w:r>
      <w:r w:rsidR="00DA03F7">
        <w:t>,</w:t>
      </w:r>
      <w:r w:rsidR="00356ABE" w:rsidRPr="007E222A">
        <w:t xml:space="preserve"> which includes the cost of a medical carer and other related costs whil</w:t>
      </w:r>
      <w:r w:rsidR="00DA03F7">
        <w:t>e on award</w:t>
      </w:r>
      <w:r w:rsidR="00356ABE" w:rsidRPr="007E222A">
        <w:t xml:space="preserve"> in Australia.</w:t>
      </w:r>
    </w:p>
    <w:p w14:paraId="0CA344D0" w14:textId="77777777" w:rsidR="00356ABE" w:rsidRPr="007E222A" w:rsidRDefault="00356ABE" w:rsidP="00873427">
      <w:pPr>
        <w:pStyle w:val="Heading3"/>
      </w:pPr>
      <w:bookmarkStart w:id="135" w:name="_Toc355289164"/>
      <w:r w:rsidRPr="007E222A">
        <w:t>Positive impacts for disability inclusiveness</w:t>
      </w:r>
      <w:bookmarkEnd w:id="135"/>
    </w:p>
    <w:p w14:paraId="6E93A58B" w14:textId="25EBE0CF" w:rsidR="00356ABE" w:rsidRPr="007E222A" w:rsidRDefault="00356ABE">
      <w:pPr>
        <w:pStyle w:val="BodyCopy"/>
      </w:pPr>
      <w:r w:rsidRPr="007E222A">
        <w:t xml:space="preserve">There is evidence </w:t>
      </w:r>
      <w:r w:rsidR="001B5886">
        <w:t>that</w:t>
      </w:r>
      <w:r w:rsidRPr="007E222A">
        <w:t xml:space="preserve"> disability inclusion within the tertiary education system</w:t>
      </w:r>
      <w:r w:rsidR="001B5886" w:rsidRPr="001B5886">
        <w:t xml:space="preserve"> </w:t>
      </w:r>
      <w:r w:rsidR="001B5886" w:rsidRPr="007E222A">
        <w:t>in Sri Lanka</w:t>
      </w:r>
      <w:r w:rsidR="00CE6450">
        <w:t xml:space="preserve"> </w:t>
      </w:r>
      <w:r w:rsidR="001B5886">
        <w:t>has progressed</w:t>
      </w:r>
      <w:r w:rsidRPr="007E222A">
        <w:t xml:space="preserve">. </w:t>
      </w:r>
      <w:r w:rsidRPr="00773C93">
        <w:t xml:space="preserve">Dr </w:t>
      </w:r>
      <w:proofErr w:type="spellStart"/>
      <w:r w:rsidRPr="00773C93">
        <w:t>Jayatunga</w:t>
      </w:r>
      <w:proofErr w:type="spellEnd"/>
      <w:r w:rsidRPr="007E222A">
        <w:t xml:space="preserve"> shared her observations at the University of </w:t>
      </w:r>
      <w:proofErr w:type="spellStart"/>
      <w:r w:rsidRPr="007E222A">
        <w:t>Moratuwa</w:t>
      </w:r>
      <w:proofErr w:type="spellEnd"/>
      <w:r w:rsidRPr="007E222A">
        <w:t xml:space="preserve"> where there are </w:t>
      </w:r>
      <w:r w:rsidR="001B5886">
        <w:t>‘</w:t>
      </w:r>
      <w:r w:rsidRPr="007E222A">
        <w:t>a few students with hearing disabilities</w:t>
      </w:r>
      <w:r w:rsidR="001B5886">
        <w:t>’</w:t>
      </w:r>
      <w:r w:rsidR="001B5886" w:rsidRPr="007E222A">
        <w:t xml:space="preserve">. </w:t>
      </w:r>
      <w:r w:rsidRPr="006B462A">
        <w:t xml:space="preserve">Dr </w:t>
      </w:r>
      <w:proofErr w:type="spellStart"/>
      <w:r w:rsidRPr="006B462A">
        <w:t>Kumari</w:t>
      </w:r>
      <w:proofErr w:type="spellEnd"/>
      <w:r w:rsidRPr="006B462A">
        <w:t xml:space="preserve"> Fernando,</w:t>
      </w:r>
      <w:r w:rsidRPr="007E222A">
        <w:t xml:space="preserve"> Dean of the Faculty of Engineering at the General Sir </w:t>
      </w:r>
      <w:proofErr w:type="spellStart"/>
      <w:r w:rsidRPr="007E222A">
        <w:t>Kotelawala</w:t>
      </w:r>
      <w:proofErr w:type="spellEnd"/>
      <w:r w:rsidRPr="007E222A">
        <w:t xml:space="preserve"> Defence University highlighted the support programs provided </w:t>
      </w:r>
      <w:r w:rsidR="004664E1">
        <w:t>and stated</w:t>
      </w:r>
      <w:r w:rsidR="004664E1" w:rsidRPr="007E222A">
        <w:t xml:space="preserve"> </w:t>
      </w:r>
      <w:r w:rsidRPr="007E222A">
        <w:t xml:space="preserve">that </w:t>
      </w:r>
      <w:r w:rsidR="004664E1">
        <w:t>‘</w:t>
      </w:r>
      <w:r w:rsidRPr="007E222A">
        <w:t>We help our students, there are a few physical disabilities, but some mental due to stress problems</w:t>
      </w:r>
      <w:r w:rsidR="004664E1" w:rsidRPr="007E222A">
        <w:t>.</w:t>
      </w:r>
      <w:r w:rsidR="004664E1">
        <w:t>’</w:t>
      </w:r>
    </w:p>
    <w:p w14:paraId="02056F8D" w14:textId="427A3CF9" w:rsidR="00C8166F" w:rsidRDefault="003A465F">
      <w:pPr>
        <w:pStyle w:val="BodyCopy"/>
      </w:pPr>
      <w:r>
        <w:t>T</w:t>
      </w:r>
      <w:r w:rsidR="004716E5" w:rsidRPr="00CD71A0">
        <w:t>he Australia Awards South and West Asia</w:t>
      </w:r>
      <w:r w:rsidR="002B74B7">
        <w:t xml:space="preserve"> </w:t>
      </w:r>
      <w:r w:rsidR="00356ABE" w:rsidRPr="007E222A">
        <w:t xml:space="preserve">has recently developed an innovative program to build advocacy and skills for inclusive education. A regional alumni workshop on inclusive education </w:t>
      </w:r>
      <w:proofErr w:type="gramStart"/>
      <w:r w:rsidR="00356ABE" w:rsidRPr="007E222A">
        <w:t>was run</w:t>
      </w:r>
      <w:proofErr w:type="gramEnd"/>
      <w:r w:rsidR="00356ABE" w:rsidRPr="007E222A">
        <w:t xml:space="preserve"> in 2016, attracting 325 applications from across the region for 42 positions to attend. </w:t>
      </w:r>
      <w:r w:rsidR="008869A4">
        <w:t xml:space="preserve">Inclusive education </w:t>
      </w:r>
      <w:proofErr w:type="gramStart"/>
      <w:r w:rsidR="008869A4">
        <w:t>was broadly defined</w:t>
      </w:r>
      <w:proofErr w:type="gramEnd"/>
      <w:r w:rsidR="008869A4">
        <w:t xml:space="preserve"> as not only disability but also social and geographic inclusive education</w:t>
      </w:r>
      <w:r w:rsidR="00356ABE" w:rsidRPr="007E222A">
        <w:t>. Th</w:t>
      </w:r>
      <w:r w:rsidR="004716E5">
        <w:t>e theme of inclusive education</w:t>
      </w:r>
      <w:r w:rsidR="00356ABE" w:rsidRPr="007E222A">
        <w:t xml:space="preserve"> </w:t>
      </w:r>
      <w:proofErr w:type="gramStart"/>
      <w:r w:rsidR="00356ABE" w:rsidRPr="007E222A">
        <w:t>was selected</w:t>
      </w:r>
      <w:proofErr w:type="gramEnd"/>
      <w:r w:rsidR="00356ABE" w:rsidRPr="007E222A">
        <w:t xml:space="preserve"> for i</w:t>
      </w:r>
      <w:r w:rsidR="005064C2">
        <w:t>t</w:t>
      </w:r>
      <w:r w:rsidR="00356ABE" w:rsidRPr="007E222A">
        <w:t xml:space="preserve">s alignment with the identified key priorities of the Australian </w:t>
      </w:r>
      <w:r w:rsidR="00C8166F">
        <w:t>G</w:t>
      </w:r>
      <w:r w:rsidR="00C8166F" w:rsidRPr="007E222A">
        <w:t xml:space="preserve">overnment </w:t>
      </w:r>
      <w:r w:rsidR="00356ABE" w:rsidRPr="007E222A">
        <w:t xml:space="preserve">education strategy and development strategy. The workshop </w:t>
      </w:r>
      <w:proofErr w:type="gramStart"/>
      <w:r w:rsidR="00356ABE" w:rsidRPr="007E222A">
        <w:t xml:space="preserve">was held in Kathmandu, Nepal and facilitated by Professor Suzanne Carrington, editor of the </w:t>
      </w:r>
      <w:r w:rsidR="00356ABE" w:rsidRPr="00CD71A0">
        <w:rPr>
          <w:i/>
        </w:rPr>
        <w:t>International Journal for Inclusive Education</w:t>
      </w:r>
      <w:proofErr w:type="gramEnd"/>
      <w:r w:rsidR="00356ABE" w:rsidRPr="007E222A">
        <w:t xml:space="preserve">. The objectives of the </w:t>
      </w:r>
      <w:r w:rsidR="00C8166F">
        <w:t>workshop</w:t>
      </w:r>
      <w:r w:rsidR="00C8166F" w:rsidRPr="007E222A">
        <w:t xml:space="preserve"> </w:t>
      </w:r>
      <w:r w:rsidR="00356ABE" w:rsidRPr="007E222A">
        <w:t>developed were</w:t>
      </w:r>
      <w:r w:rsidR="00C8166F">
        <w:t>:</w:t>
      </w:r>
    </w:p>
    <w:p w14:paraId="31E81A9A" w14:textId="74B119AC" w:rsidR="00C8166F" w:rsidRDefault="00356ABE" w:rsidP="00CD71A0">
      <w:pPr>
        <w:pStyle w:val="Numberedlist0"/>
      </w:pPr>
      <w:proofErr w:type="gramStart"/>
      <w:r w:rsidRPr="007E222A">
        <w:t>1</w:t>
      </w:r>
      <w:proofErr w:type="gramEnd"/>
      <w:r w:rsidR="00C8166F">
        <w:tab/>
        <w:t xml:space="preserve">to offer </w:t>
      </w:r>
      <w:r w:rsidRPr="007E222A">
        <w:t>professional development</w:t>
      </w:r>
      <w:r w:rsidR="00C8166F">
        <w:t xml:space="preserve"> </w:t>
      </w:r>
    </w:p>
    <w:p w14:paraId="21919B96" w14:textId="6E7F7626" w:rsidR="00C8166F" w:rsidRDefault="00356ABE" w:rsidP="00CD71A0">
      <w:pPr>
        <w:pStyle w:val="Numberedlist0"/>
      </w:pPr>
      <w:proofErr w:type="gramStart"/>
      <w:r w:rsidRPr="007E222A">
        <w:t>2</w:t>
      </w:r>
      <w:proofErr w:type="gramEnd"/>
      <w:r w:rsidR="00C8166F">
        <w:tab/>
      </w:r>
      <w:r w:rsidRPr="007E222A">
        <w:t>to increase the participants</w:t>
      </w:r>
      <w:r w:rsidR="00C8166F">
        <w:t>’</w:t>
      </w:r>
      <w:r w:rsidRPr="007E222A">
        <w:t xml:space="preserve"> understanding of policies and practices in inclusive education in the region</w:t>
      </w:r>
    </w:p>
    <w:p w14:paraId="0A78FCEE" w14:textId="1A207D9D" w:rsidR="00C8166F" w:rsidRDefault="00356ABE" w:rsidP="00CD71A0">
      <w:pPr>
        <w:pStyle w:val="Numberedlist0"/>
      </w:pPr>
      <w:proofErr w:type="gramStart"/>
      <w:r w:rsidRPr="007E222A">
        <w:t>3</w:t>
      </w:r>
      <w:proofErr w:type="gramEnd"/>
      <w:r w:rsidR="00C8166F">
        <w:tab/>
      </w:r>
      <w:r w:rsidRPr="007E222A">
        <w:t>to create professional linkages among the alumni at a regional level</w:t>
      </w:r>
    </w:p>
    <w:p w14:paraId="0B0DD606" w14:textId="1D684AF8" w:rsidR="00C8166F" w:rsidRDefault="00356ABE" w:rsidP="00CD71A0">
      <w:pPr>
        <w:pStyle w:val="Numberedlist0"/>
      </w:pPr>
      <w:proofErr w:type="gramStart"/>
      <w:r w:rsidRPr="007E222A">
        <w:t>4</w:t>
      </w:r>
      <w:proofErr w:type="gramEnd"/>
      <w:r w:rsidR="00C8166F">
        <w:tab/>
      </w:r>
      <w:r w:rsidRPr="007E222A">
        <w:t xml:space="preserve">to develop a community of practice among inclusive education practitioners. </w:t>
      </w:r>
    </w:p>
    <w:p w14:paraId="3142B85D" w14:textId="4510BF45" w:rsidR="00356ABE" w:rsidRPr="007E222A" w:rsidRDefault="00C8166F">
      <w:pPr>
        <w:pStyle w:val="BodyCopy"/>
      </w:pPr>
      <w:r>
        <w:t>After</w:t>
      </w:r>
      <w:r w:rsidRPr="007E222A">
        <w:t xml:space="preserve"> </w:t>
      </w:r>
      <w:r w:rsidR="00356ABE" w:rsidRPr="007E222A">
        <w:t>the workshop</w:t>
      </w:r>
      <w:r>
        <w:t>,</w:t>
      </w:r>
      <w:r w:rsidR="00356ABE" w:rsidRPr="007E222A">
        <w:t xml:space="preserve"> Professor Carrington invited the participating alumni to contribute to a special issue of the </w:t>
      </w:r>
      <w:r w:rsidR="00356ABE" w:rsidRPr="00CD71A0">
        <w:rPr>
          <w:i/>
        </w:rPr>
        <w:t>International Journal for Inclusive Education</w:t>
      </w:r>
      <w:r w:rsidR="00356ABE" w:rsidRPr="007E222A">
        <w:t xml:space="preserve"> and present the work they do on inclusive education in their own countries. </w:t>
      </w:r>
    </w:p>
    <w:p w14:paraId="67A78CCB" w14:textId="2E86963B" w:rsidR="00356ABE" w:rsidRPr="007E222A" w:rsidRDefault="00356ABE" w:rsidP="00873427">
      <w:pPr>
        <w:pStyle w:val="Heading3"/>
      </w:pPr>
      <w:bookmarkStart w:id="136" w:name="_Toc355289165"/>
      <w:r w:rsidRPr="007E222A">
        <w:t xml:space="preserve">Challenges for </w:t>
      </w:r>
      <w:bookmarkEnd w:id="136"/>
      <w:r w:rsidR="00ED72BD">
        <w:t>people with disability</w:t>
      </w:r>
    </w:p>
    <w:p w14:paraId="21D12CC0" w14:textId="765D456A" w:rsidR="00356ABE" w:rsidRPr="007E222A" w:rsidRDefault="00356ABE">
      <w:pPr>
        <w:pStyle w:val="BodyCopy"/>
      </w:pPr>
      <w:r w:rsidRPr="007E222A">
        <w:t xml:space="preserve">With scholarships </w:t>
      </w:r>
      <w:r w:rsidR="00C8166F">
        <w:t xml:space="preserve">only recently </w:t>
      </w:r>
      <w:proofErr w:type="gramStart"/>
      <w:r w:rsidRPr="007E222A">
        <w:t>provided to people with disabilit</w:t>
      </w:r>
      <w:r w:rsidR="00C8166F">
        <w:t>y in Sri Lanka</w:t>
      </w:r>
      <w:r w:rsidRPr="007E222A">
        <w:t xml:space="preserve">, this </w:t>
      </w:r>
      <w:r w:rsidR="00EE42FA">
        <w:t>Case Study</w:t>
      </w:r>
      <w:r w:rsidR="00C8166F" w:rsidRPr="007E222A">
        <w:t xml:space="preserve"> </w:t>
      </w:r>
      <w:r w:rsidR="00C8166F">
        <w:t>wa</w:t>
      </w:r>
      <w:r w:rsidR="00C8166F" w:rsidRPr="007E222A">
        <w:t xml:space="preserve">s </w:t>
      </w:r>
      <w:r w:rsidRPr="007E222A">
        <w:t>not able to provide primary evidence of the challenges faced by alumni</w:t>
      </w:r>
      <w:proofErr w:type="gramEnd"/>
      <w:r w:rsidRPr="007E222A">
        <w:t xml:space="preserve">. However, </w:t>
      </w:r>
      <w:r w:rsidR="00EE42FA">
        <w:t>Case Study</w:t>
      </w:r>
      <w:r w:rsidR="00142E0D">
        <w:t xml:space="preserve"> participants identified some barriers to accessing the educational opportunities offered by the Australia Awards</w:t>
      </w:r>
      <w:r w:rsidRPr="007E222A">
        <w:t xml:space="preserve">. </w:t>
      </w:r>
      <w:r w:rsidR="00E604A4" w:rsidRPr="006B462A">
        <w:t xml:space="preserve">Ms </w:t>
      </w:r>
      <w:r w:rsidRPr="006B462A">
        <w:t>Pubudu Gnanissara</w:t>
      </w:r>
      <w:r w:rsidRPr="007E222A">
        <w:t xml:space="preserve">, </w:t>
      </w:r>
      <w:r w:rsidR="00CE6450">
        <w:t xml:space="preserve">DFAT </w:t>
      </w:r>
      <w:r w:rsidRPr="007E222A">
        <w:t>Manager for the Australia Awards Sri Lanka and the Maldives, noted a lack of mainstreaming in the education system for students with disabilit</w:t>
      </w:r>
      <w:r w:rsidR="00E604A4">
        <w:t>y,</w:t>
      </w:r>
      <w:r w:rsidRPr="007E222A">
        <w:t xml:space="preserve"> with a subsequent impact for such people to be in a position to apply for the Australia Awards.</w:t>
      </w:r>
      <w:r w:rsidRPr="006B462A">
        <w:t xml:space="preserve"> </w:t>
      </w:r>
      <w:r w:rsidR="00E604A4" w:rsidRPr="006B462A">
        <w:t xml:space="preserve">Ms </w:t>
      </w:r>
      <w:r w:rsidRPr="006B462A">
        <w:t xml:space="preserve">Chandrika de </w:t>
      </w:r>
      <w:proofErr w:type="spellStart"/>
      <w:r w:rsidRPr="006B462A">
        <w:t>Alwis</w:t>
      </w:r>
      <w:proofErr w:type="spellEnd"/>
      <w:r w:rsidRPr="006B462A">
        <w:t xml:space="preserve"> </w:t>
      </w:r>
      <w:r w:rsidRPr="007E222A">
        <w:t>also shared this perception stating that:</w:t>
      </w:r>
    </w:p>
    <w:p w14:paraId="70AE95E4" w14:textId="68D12854" w:rsidR="00356ABE" w:rsidRPr="00356ABE" w:rsidRDefault="00356ABE" w:rsidP="00CD71A0">
      <w:pPr>
        <w:pStyle w:val="Quote1"/>
      </w:pPr>
      <w:r w:rsidRPr="00356ABE">
        <w:t xml:space="preserve">There are very few opportunities for disabled people to study further. </w:t>
      </w:r>
      <w:proofErr w:type="gramStart"/>
      <w:r w:rsidRPr="00356ABE">
        <w:t>It’s</w:t>
      </w:r>
      <w:proofErr w:type="gramEnd"/>
      <w:r w:rsidRPr="00356ABE">
        <w:t xml:space="preserve"> only through the determination of some individuals that they go as far as they go</w:t>
      </w:r>
      <w:r w:rsidR="00E604A4">
        <w:t xml:space="preserve"> </w:t>
      </w:r>
      <w:r w:rsidRPr="00356ABE">
        <w:t>…</w:t>
      </w:r>
      <w:r w:rsidR="00E604A4">
        <w:t xml:space="preserve"> </w:t>
      </w:r>
      <w:r w:rsidRPr="00356ABE">
        <w:t>they don’t</w:t>
      </w:r>
      <w:r w:rsidR="00142E0D">
        <w:t xml:space="preserve"> have</w:t>
      </w:r>
      <w:r w:rsidRPr="00356ABE">
        <w:t xml:space="preserve"> the opportunities as in other countries</w:t>
      </w:r>
      <w:r w:rsidR="00E604A4">
        <w:t xml:space="preserve"> </w:t>
      </w:r>
      <w:r w:rsidRPr="00356ABE">
        <w:t>…</w:t>
      </w:r>
      <w:r w:rsidR="00E604A4">
        <w:t xml:space="preserve"> </w:t>
      </w:r>
      <w:r w:rsidRPr="00356ABE">
        <w:t>for them it’s a bottleneck actually.</w:t>
      </w:r>
    </w:p>
    <w:p w14:paraId="74B94B5A" w14:textId="6FF0F480" w:rsidR="00356ABE" w:rsidRPr="007E222A" w:rsidRDefault="00554700">
      <w:pPr>
        <w:pStyle w:val="BodyCopy"/>
      </w:pPr>
      <w:r>
        <w:t>There was a</w:t>
      </w:r>
      <w:r w:rsidR="00356ABE" w:rsidRPr="007E222A">
        <w:t>n additional challenge in</w:t>
      </w:r>
      <w:r>
        <w:t xml:space="preserve"> </w:t>
      </w:r>
      <w:r w:rsidR="00356ABE" w:rsidRPr="007E222A">
        <w:t xml:space="preserve">offering scholarships to </w:t>
      </w:r>
      <w:r w:rsidR="00CE6450">
        <w:t>applicants with disability</w:t>
      </w:r>
      <w:r w:rsidR="00356ABE" w:rsidRPr="007E222A">
        <w:t xml:space="preserve"> </w:t>
      </w:r>
      <w:r>
        <w:t>because of</w:t>
      </w:r>
      <w:r w:rsidR="00356ABE" w:rsidRPr="007E222A">
        <w:t xml:space="preserve"> visa and immigration policies of the Australian </w:t>
      </w:r>
      <w:r w:rsidR="00142E0D">
        <w:t>Government</w:t>
      </w:r>
      <w:r w:rsidR="00356ABE" w:rsidRPr="007E222A">
        <w:t xml:space="preserve">. </w:t>
      </w:r>
      <w:proofErr w:type="gramStart"/>
      <w:r w:rsidR="00356ABE" w:rsidRPr="007E222A">
        <w:t>As a result</w:t>
      </w:r>
      <w:proofErr w:type="gramEnd"/>
      <w:r w:rsidR="00356ABE" w:rsidRPr="007E222A">
        <w:t xml:space="preserve"> of policies in force, an </w:t>
      </w:r>
      <w:r w:rsidR="00142E0D">
        <w:t>Australia Awards recipient</w:t>
      </w:r>
      <w:r w:rsidR="00142E0D" w:rsidRPr="007E222A">
        <w:t xml:space="preserve"> </w:t>
      </w:r>
      <w:r w:rsidR="00356ABE" w:rsidRPr="007E222A">
        <w:t xml:space="preserve">was unable to go to Australia because they did not meet the </w:t>
      </w:r>
      <w:r w:rsidR="00D51ABF">
        <w:t>Australian immigration</w:t>
      </w:r>
      <w:r w:rsidR="00D51ABF" w:rsidRPr="007E222A">
        <w:t xml:space="preserve"> </w:t>
      </w:r>
      <w:r w:rsidR="00356ABE" w:rsidRPr="007E222A">
        <w:t>medical requirements due to the imp</w:t>
      </w:r>
      <w:r w:rsidR="00B37D72">
        <w:t xml:space="preserve">lications of their disability. </w:t>
      </w:r>
    </w:p>
    <w:p w14:paraId="54A119A8" w14:textId="09E0D088" w:rsidR="00554700" w:rsidRDefault="00356ABE">
      <w:pPr>
        <w:pStyle w:val="BodyCopy"/>
      </w:pPr>
      <w:r w:rsidRPr="007E222A">
        <w:t xml:space="preserve">Discrimination </w:t>
      </w:r>
      <w:r w:rsidR="00554700">
        <w:t xml:space="preserve">that </w:t>
      </w:r>
      <w:r w:rsidRPr="007E222A">
        <w:t>result</w:t>
      </w:r>
      <w:r w:rsidR="00554700">
        <w:t>s</w:t>
      </w:r>
      <w:r w:rsidRPr="007E222A">
        <w:t xml:space="preserve"> from culture and mindset is a typical challenge faced by people with disabilit</w:t>
      </w:r>
      <w:r w:rsidR="00554700">
        <w:t>y</w:t>
      </w:r>
      <w:r w:rsidRPr="007E222A">
        <w:t xml:space="preserve">, including </w:t>
      </w:r>
      <w:r w:rsidR="00554700">
        <w:t xml:space="preserve">people </w:t>
      </w:r>
      <w:r w:rsidRPr="007E222A">
        <w:t>in Sri Lanka. Whil</w:t>
      </w:r>
      <w:r w:rsidR="00554700">
        <w:t>e</w:t>
      </w:r>
      <w:r w:rsidRPr="007E222A">
        <w:t xml:space="preserve"> some alumni share</w:t>
      </w:r>
      <w:r w:rsidR="00554700">
        <w:t>d</w:t>
      </w:r>
      <w:r w:rsidRPr="007E222A">
        <w:t xml:space="preserve"> that there </w:t>
      </w:r>
      <w:r w:rsidR="00554700">
        <w:t>wa</w:t>
      </w:r>
      <w:r w:rsidR="00554700" w:rsidRPr="007E222A">
        <w:t xml:space="preserve">s </w:t>
      </w:r>
      <w:r w:rsidRPr="007E222A">
        <w:t xml:space="preserve">no discrimination against people with disability, including in the workplace, one alumni </w:t>
      </w:r>
      <w:r w:rsidR="00554700">
        <w:t>mentioned</w:t>
      </w:r>
      <w:r w:rsidR="00554700" w:rsidRPr="007E222A">
        <w:t xml:space="preserve"> </w:t>
      </w:r>
      <w:r w:rsidRPr="007E222A">
        <w:t xml:space="preserve">a recent story they had seen in the news about a girl </w:t>
      </w:r>
      <w:r w:rsidR="00CE6450">
        <w:t xml:space="preserve">with disability </w:t>
      </w:r>
      <w:r w:rsidRPr="007E222A">
        <w:t>whose mother carried her up the stairs to her classroom every day to ensure that she could attend and explained that</w:t>
      </w:r>
      <w:r w:rsidR="00554700">
        <w:t>:</w:t>
      </w:r>
      <w:r w:rsidRPr="007E222A">
        <w:t>“</w:t>
      </w:r>
    </w:p>
    <w:p w14:paraId="038CC1E5" w14:textId="1DA47E09" w:rsidR="00356ABE" w:rsidRPr="007E222A" w:rsidRDefault="00554700" w:rsidP="00CD71A0">
      <w:pPr>
        <w:pStyle w:val="Quote1"/>
      </w:pPr>
      <w:r>
        <w:t xml:space="preserve">… </w:t>
      </w:r>
      <w:proofErr w:type="gramStart"/>
      <w:r w:rsidR="00356ABE" w:rsidRPr="007E222A">
        <w:t>the</w:t>
      </w:r>
      <w:proofErr w:type="gramEnd"/>
      <w:r w:rsidR="00356ABE" w:rsidRPr="007E222A">
        <w:t xml:space="preserve"> Principal changed everything and brought the classroom down to the ground floor. So that is the culture, they </w:t>
      </w:r>
      <w:proofErr w:type="gramStart"/>
      <w:r w:rsidR="00356ABE" w:rsidRPr="007E222A">
        <w:t>won’t</w:t>
      </w:r>
      <w:proofErr w:type="gramEnd"/>
      <w:r w:rsidR="00356ABE" w:rsidRPr="007E222A">
        <w:t xml:space="preserve"> make a passage for her to go up because there is no one else, only her problem. So </w:t>
      </w:r>
      <w:proofErr w:type="gramStart"/>
      <w:r w:rsidR="00356ABE" w:rsidRPr="007E222A">
        <w:t>then</w:t>
      </w:r>
      <w:proofErr w:type="gramEnd"/>
      <w:r w:rsidR="00356ABE" w:rsidRPr="007E222A">
        <w:t xml:space="preserve"> it is not a common issue [that affects everyone]. </w:t>
      </w:r>
    </w:p>
    <w:p w14:paraId="49F72DF5" w14:textId="4BD10AAE" w:rsidR="00356ABE" w:rsidRPr="007E222A" w:rsidRDefault="00B343E0">
      <w:pPr>
        <w:pStyle w:val="BodyCopy"/>
      </w:pPr>
      <w:r w:rsidRPr="00CD71A0">
        <w:rPr>
          <w:b/>
        </w:rPr>
        <w:t>Mr T</w:t>
      </w:r>
      <w:r w:rsidR="00773C93">
        <w:rPr>
          <w:b/>
        </w:rPr>
        <w:t>ennyson</w:t>
      </w:r>
      <w:r w:rsidRPr="00CD71A0">
        <w:rPr>
          <w:b/>
        </w:rPr>
        <w:t xml:space="preserve"> Rodrigo</w:t>
      </w:r>
      <w:r>
        <w:t xml:space="preserve"> had a s</w:t>
      </w:r>
      <w:r w:rsidR="00356ABE" w:rsidRPr="007E222A">
        <w:t xml:space="preserve">imilar perspective </w:t>
      </w:r>
      <w:r>
        <w:t>about</w:t>
      </w:r>
      <w:r w:rsidRPr="007E222A">
        <w:t xml:space="preserve"> </w:t>
      </w:r>
      <w:r w:rsidR="00356ABE" w:rsidRPr="007E222A">
        <w:t>majority needs versus individual requirements:</w:t>
      </w:r>
    </w:p>
    <w:p w14:paraId="2AAAD996" w14:textId="278440DC" w:rsidR="00356ABE" w:rsidRPr="00356ABE" w:rsidRDefault="00356ABE" w:rsidP="00CD71A0">
      <w:pPr>
        <w:pStyle w:val="Quote1"/>
      </w:pPr>
      <w:r w:rsidRPr="00356ABE">
        <w:t>…</w:t>
      </w:r>
      <w:r w:rsidR="00B343E0">
        <w:t xml:space="preserve"> </w:t>
      </w:r>
      <w:proofErr w:type="gramStart"/>
      <w:r w:rsidRPr="00356ABE">
        <w:t xml:space="preserve">I think there is a barrier [for </w:t>
      </w:r>
      <w:r w:rsidR="00ED72BD">
        <w:t>people with disability</w:t>
      </w:r>
      <w:r w:rsidRPr="00356ABE">
        <w:t>] and that may be partly due to the fairly high unemployment rates in the country in certain areas, and partly due to the perception that if somebody is physically handicapped he or she might not be able to provide or contribute to the best possible extent that a normal person might be able to.</w:t>
      </w:r>
      <w:proofErr w:type="gramEnd"/>
      <w:r w:rsidRPr="00356ABE">
        <w:t xml:space="preserve"> This is my guess, and you </w:t>
      </w:r>
      <w:proofErr w:type="gramStart"/>
      <w:r w:rsidRPr="00356ABE">
        <w:t>don’t</w:t>
      </w:r>
      <w:proofErr w:type="gramEnd"/>
      <w:r w:rsidRPr="00356ABE">
        <w:t xml:space="preserve"> see very many people like that employed. I </w:t>
      </w:r>
      <w:proofErr w:type="gramStart"/>
      <w:r w:rsidRPr="00356ABE">
        <w:t>haven’t</w:t>
      </w:r>
      <w:proofErr w:type="gramEnd"/>
      <w:r w:rsidRPr="00356ABE">
        <w:t xml:space="preserve"> seen very many people, it is not common to see somebody </w:t>
      </w:r>
      <w:r w:rsidR="00000928">
        <w:t>[who uses] a</w:t>
      </w:r>
      <w:r w:rsidRPr="00356ABE">
        <w:t xml:space="preserve"> wheelchair or in a government office or even private sector. There is competition for jobs.</w:t>
      </w:r>
    </w:p>
    <w:p w14:paraId="776A1134" w14:textId="77777777" w:rsidR="00356ABE" w:rsidRPr="007E222A" w:rsidRDefault="00356ABE" w:rsidP="00873427">
      <w:pPr>
        <w:pStyle w:val="Heading2"/>
      </w:pPr>
      <w:bookmarkStart w:id="137" w:name="_Toc355289166"/>
      <w:bookmarkStart w:id="138" w:name="_Toc491074778"/>
      <w:r w:rsidRPr="00881BFE">
        <w:t>Ethnicity</w:t>
      </w:r>
      <w:r w:rsidRPr="007E222A">
        <w:t xml:space="preserve"> in Sri Lanka</w:t>
      </w:r>
      <w:bookmarkEnd w:id="137"/>
      <w:bookmarkEnd w:id="138"/>
    </w:p>
    <w:p w14:paraId="3B22DD32" w14:textId="74798366" w:rsidR="00356ABE" w:rsidRPr="007E222A" w:rsidRDefault="00356ABE">
      <w:pPr>
        <w:pStyle w:val="BodyCopy"/>
      </w:pPr>
      <w:r w:rsidRPr="007E222A">
        <w:t xml:space="preserve">This </w:t>
      </w:r>
      <w:r w:rsidR="00EE42FA">
        <w:t>Case Study</w:t>
      </w:r>
      <w:r w:rsidR="00BA6578" w:rsidRPr="007E222A">
        <w:t xml:space="preserve"> </w:t>
      </w:r>
      <w:r w:rsidRPr="007E222A">
        <w:t>includes two participants who are from the</w:t>
      </w:r>
      <w:r w:rsidR="00520D31">
        <w:t xml:space="preserve"> Sri Lankan</w:t>
      </w:r>
      <w:r w:rsidRPr="007E222A">
        <w:t xml:space="preserve"> Tamil ethnic minority group and who </w:t>
      </w:r>
      <w:proofErr w:type="gramStart"/>
      <w:r w:rsidRPr="007E222A">
        <w:t>are also</w:t>
      </w:r>
      <w:proofErr w:type="gramEnd"/>
      <w:r w:rsidRPr="007E222A">
        <w:t xml:space="preserve"> from the conflict areas during the time of the Sri Lankan Civil War of 1983–2009. The two </w:t>
      </w:r>
      <w:r w:rsidR="00CE6450">
        <w:t>alumn</w:t>
      </w:r>
      <w:r w:rsidR="000C36A6">
        <w:t>ae</w:t>
      </w:r>
      <w:r w:rsidRPr="007E222A">
        <w:t xml:space="preserve">, </w:t>
      </w:r>
      <w:r w:rsidR="00BA6578" w:rsidRPr="00773C93">
        <w:t xml:space="preserve">Dr </w:t>
      </w:r>
      <w:proofErr w:type="spellStart"/>
      <w:r w:rsidRPr="00773C93">
        <w:t>Nalini</w:t>
      </w:r>
      <w:proofErr w:type="spellEnd"/>
      <w:r w:rsidRPr="007E222A">
        <w:t xml:space="preserve"> and </w:t>
      </w:r>
      <w:r w:rsidR="00BA6578" w:rsidRPr="00773C93">
        <w:t xml:space="preserve">Ms </w:t>
      </w:r>
      <w:proofErr w:type="spellStart"/>
      <w:r w:rsidRPr="00773C93">
        <w:t>Jayaganesh</w:t>
      </w:r>
      <w:proofErr w:type="spellEnd"/>
      <w:r w:rsidRPr="007E222A">
        <w:t xml:space="preserve"> travelled to Australia at the time </w:t>
      </w:r>
      <w:r w:rsidR="00BA6578">
        <w:t xml:space="preserve">of the </w:t>
      </w:r>
      <w:r w:rsidR="00520D31">
        <w:t>C</w:t>
      </w:r>
      <w:r w:rsidR="00BA6578">
        <w:t xml:space="preserve">ivil </w:t>
      </w:r>
      <w:r w:rsidR="00520D31">
        <w:t>W</w:t>
      </w:r>
      <w:r w:rsidR="00BA6578">
        <w:t xml:space="preserve">ar </w:t>
      </w:r>
      <w:r w:rsidRPr="007E222A">
        <w:t xml:space="preserve">to undertake their scholarships. </w:t>
      </w:r>
      <w:r w:rsidR="00BA6578">
        <w:t xml:space="preserve">Dr </w:t>
      </w:r>
      <w:proofErr w:type="spellStart"/>
      <w:r w:rsidR="00BA6578">
        <w:t>Nalini</w:t>
      </w:r>
      <w:proofErr w:type="spellEnd"/>
      <w:r w:rsidR="00BA6578">
        <w:t xml:space="preserve"> stated that a</w:t>
      </w:r>
      <w:r w:rsidRPr="007E222A">
        <w:t xml:space="preserve">t the time </w:t>
      </w:r>
      <w:r w:rsidR="00BA6578">
        <w:t xml:space="preserve">she made her </w:t>
      </w:r>
      <w:r w:rsidRPr="007E222A">
        <w:t>application</w:t>
      </w:r>
      <w:r w:rsidR="00BA6578">
        <w:t xml:space="preserve">, </w:t>
      </w:r>
      <w:r w:rsidRPr="007E222A">
        <w:t xml:space="preserve">there was no specific ethic ratio applied in the application selection process, although an ethnic ratio </w:t>
      </w:r>
      <w:proofErr w:type="gramStart"/>
      <w:r w:rsidRPr="007E222A">
        <w:t>was eventually introduced</w:t>
      </w:r>
      <w:proofErr w:type="gramEnd"/>
      <w:r w:rsidRPr="007E222A">
        <w:t xml:space="preserve"> by the Australian Government. In addition, there was no </w:t>
      </w:r>
      <w:r w:rsidR="00BA6578">
        <w:t>requirement that</w:t>
      </w:r>
      <w:r w:rsidRPr="007E222A">
        <w:t xml:space="preserve"> scholarship </w:t>
      </w:r>
      <w:r w:rsidR="00D332DE">
        <w:t>alumni</w:t>
      </w:r>
      <w:r w:rsidRPr="007E222A">
        <w:t xml:space="preserve"> </w:t>
      </w:r>
      <w:r w:rsidR="00BA6578">
        <w:t xml:space="preserve">were to </w:t>
      </w:r>
      <w:r w:rsidRPr="007E222A">
        <w:t xml:space="preserve">return to Sri Lanka </w:t>
      </w:r>
      <w:r w:rsidR="00BA6578">
        <w:t>after award</w:t>
      </w:r>
      <w:r w:rsidRPr="007E222A">
        <w:t xml:space="preserve"> (although they did need to leave Australia). </w:t>
      </w:r>
    </w:p>
    <w:p w14:paraId="438C90D2" w14:textId="5DFEF1CF" w:rsidR="00356ABE" w:rsidRPr="007E222A" w:rsidRDefault="00356ABE">
      <w:pPr>
        <w:pStyle w:val="BodyCopy"/>
      </w:pPr>
      <w:r w:rsidRPr="007E222A">
        <w:t xml:space="preserve">For these </w:t>
      </w:r>
      <w:r w:rsidR="00520D31">
        <w:t xml:space="preserve">Sri Lankan </w:t>
      </w:r>
      <w:r w:rsidRPr="007E222A">
        <w:t>Tamil alumn</w:t>
      </w:r>
      <w:r w:rsidR="00BA6578">
        <w:t>ae</w:t>
      </w:r>
      <w:r w:rsidRPr="007E222A">
        <w:t xml:space="preserve">, the prospect of leaving Sri Lanka during the </w:t>
      </w:r>
      <w:r w:rsidR="00520D31">
        <w:t>C</w:t>
      </w:r>
      <w:r w:rsidR="00BA6578" w:rsidRPr="007E222A">
        <w:t xml:space="preserve">ivil </w:t>
      </w:r>
      <w:r w:rsidR="00520D31">
        <w:t>W</w:t>
      </w:r>
      <w:r w:rsidR="00BA6578" w:rsidRPr="007E222A">
        <w:t xml:space="preserve">ar </w:t>
      </w:r>
      <w:r w:rsidRPr="007E222A">
        <w:t xml:space="preserve">was appealing. Their parents encouraged them to study </w:t>
      </w:r>
      <w:r w:rsidR="007E5583" w:rsidRPr="007E222A">
        <w:t>abroad</w:t>
      </w:r>
      <w:r w:rsidRPr="007E222A">
        <w:t xml:space="preserve"> for both </w:t>
      </w:r>
      <w:r w:rsidR="00BA6578">
        <w:t xml:space="preserve">their </w:t>
      </w:r>
      <w:r w:rsidRPr="007E222A">
        <w:t>personal safety and the greater opportunities available to</w:t>
      </w:r>
      <w:r w:rsidR="00520D31">
        <w:t xml:space="preserve"> Sri Lankan</w:t>
      </w:r>
      <w:r w:rsidRPr="007E222A">
        <w:t xml:space="preserve"> Tamil people outside of Sri Lanka. </w:t>
      </w:r>
      <w:proofErr w:type="gramStart"/>
      <w:r w:rsidRPr="007E222A">
        <w:t xml:space="preserve">Fear for personal security was felt by </w:t>
      </w:r>
      <w:r w:rsidR="00992147">
        <w:t xml:space="preserve">Ms </w:t>
      </w:r>
      <w:proofErr w:type="spellStart"/>
      <w:r w:rsidR="00992147">
        <w:t>Jay</w:t>
      </w:r>
      <w:r w:rsidR="007811A5">
        <w:t>a</w:t>
      </w:r>
      <w:r w:rsidR="00992147">
        <w:t>ga</w:t>
      </w:r>
      <w:r w:rsidR="00BA6578">
        <w:t>nesh</w:t>
      </w:r>
      <w:proofErr w:type="spellEnd"/>
      <w:r w:rsidR="00BA6578">
        <w:t>,</w:t>
      </w:r>
      <w:r w:rsidR="00BA6578" w:rsidRPr="007E222A">
        <w:t xml:space="preserve"> </w:t>
      </w:r>
      <w:r w:rsidRPr="007E222A">
        <w:t>who</w:t>
      </w:r>
      <w:r w:rsidR="00BA6578">
        <w:t>se</w:t>
      </w:r>
      <w:r w:rsidRPr="007E222A">
        <w:t xml:space="preserve"> father was </w:t>
      </w:r>
      <w:r w:rsidR="00BA6578">
        <w:t>‘</w:t>
      </w:r>
      <w:r w:rsidRPr="007E222A">
        <w:t>impacted</w:t>
      </w:r>
      <w:r w:rsidR="00BA6578">
        <w:t>’</w:t>
      </w:r>
      <w:r w:rsidR="00BA6578" w:rsidRPr="007E222A">
        <w:t xml:space="preserve"> </w:t>
      </w:r>
      <w:r w:rsidRPr="007E222A">
        <w:t xml:space="preserve">by the 1983 strikes, </w:t>
      </w:r>
      <w:r w:rsidR="00BA6578">
        <w:t>‘</w:t>
      </w:r>
      <w:r w:rsidRPr="007E222A">
        <w:t>he was shot but luckily escaped</w:t>
      </w:r>
      <w:proofErr w:type="gramEnd"/>
      <w:r w:rsidRPr="007E222A">
        <w:t>. So he really wanted to explore other options, he said it was probably better</w:t>
      </w:r>
      <w:r w:rsidR="0041107E">
        <w:t xml:space="preserve"> </w:t>
      </w:r>
      <w:r w:rsidRPr="007E222A">
        <w:t>[for me] to go outside</w:t>
      </w:r>
      <w:r w:rsidR="00BA6578">
        <w:t>’</w:t>
      </w:r>
      <w:r w:rsidRPr="007E222A">
        <w:t>.</w:t>
      </w:r>
    </w:p>
    <w:p w14:paraId="7E01CC9A" w14:textId="13EE3FEA" w:rsidR="00BA6578" w:rsidRDefault="00356ABE">
      <w:pPr>
        <w:pStyle w:val="BodyCopy"/>
      </w:pPr>
      <w:r w:rsidRPr="007E222A">
        <w:t>Ethnic inclusion is an area with which DFAT staff in Sri Lanka have been cognisant of,</w:t>
      </w:r>
      <w:r w:rsidR="00B97C23" w:rsidRPr="007E222A">
        <w:t xml:space="preserve"> </w:t>
      </w:r>
      <w:r w:rsidR="00BA6578">
        <w:t xml:space="preserve">Ms de </w:t>
      </w:r>
      <w:proofErr w:type="spellStart"/>
      <w:r w:rsidR="00AE2C5E">
        <w:t>Alwis</w:t>
      </w:r>
      <w:proofErr w:type="spellEnd"/>
      <w:r w:rsidR="00BA6578">
        <w:t xml:space="preserve"> </w:t>
      </w:r>
      <w:r w:rsidRPr="007E222A">
        <w:t>stated that</w:t>
      </w:r>
      <w:r w:rsidR="00BA6578">
        <w:t>:</w:t>
      </w:r>
    </w:p>
    <w:p w14:paraId="47E179B1" w14:textId="42D2F76B" w:rsidR="00BA6578" w:rsidRDefault="00BA6578" w:rsidP="00CD71A0">
      <w:pPr>
        <w:pStyle w:val="Quote1"/>
      </w:pPr>
      <w:r>
        <w:t xml:space="preserve">… </w:t>
      </w:r>
      <w:proofErr w:type="gramStart"/>
      <w:r w:rsidR="00356ABE" w:rsidRPr="007E222A">
        <w:t>ethnicity</w:t>
      </w:r>
      <w:proofErr w:type="gramEnd"/>
      <w:r w:rsidR="00356ABE" w:rsidRPr="007E222A">
        <w:t xml:space="preserve"> is a key issue. For those from Colombo </w:t>
      </w:r>
      <w:proofErr w:type="gramStart"/>
      <w:r w:rsidR="00356ABE" w:rsidRPr="007E222A">
        <w:t>it’s</w:t>
      </w:r>
      <w:proofErr w:type="gramEnd"/>
      <w:r w:rsidR="00356ABE" w:rsidRPr="007E222A">
        <w:t xml:space="preserve"> not an issue but when you get out into the rural and remote areas there are biases based on ethnicity. </w:t>
      </w:r>
      <w:proofErr w:type="gramStart"/>
      <w:r w:rsidR="00356ABE" w:rsidRPr="007E222A">
        <w:t>It’s</w:t>
      </w:r>
      <w:proofErr w:type="gramEnd"/>
      <w:r w:rsidR="00356ABE" w:rsidRPr="007E222A">
        <w:t xml:space="preserve"> less developed and less resourced. </w:t>
      </w:r>
    </w:p>
    <w:p w14:paraId="029C90F9" w14:textId="0358CA90" w:rsidR="00356ABE" w:rsidRPr="007E222A" w:rsidRDefault="00BA6578">
      <w:pPr>
        <w:pStyle w:val="BodyCopy"/>
      </w:pPr>
      <w:r>
        <w:t>T</w:t>
      </w:r>
      <w:r w:rsidR="00356ABE" w:rsidRPr="007E222A">
        <w:t>he two alumn</w:t>
      </w:r>
      <w:r>
        <w:t>ae</w:t>
      </w:r>
      <w:r w:rsidR="00356ABE" w:rsidRPr="007E222A">
        <w:t xml:space="preserve"> in this </w:t>
      </w:r>
      <w:r w:rsidR="00EE42FA">
        <w:t>Case Study</w:t>
      </w:r>
      <w:r w:rsidR="00356ABE" w:rsidRPr="007E222A">
        <w:t xml:space="preserve"> also experienced </w:t>
      </w:r>
      <w:r>
        <w:t xml:space="preserve">this bias </w:t>
      </w:r>
      <w:r w:rsidR="00356ABE" w:rsidRPr="007E222A">
        <w:t xml:space="preserve">in the majority Singhalese areas, </w:t>
      </w:r>
      <w:r>
        <w:t xml:space="preserve">which </w:t>
      </w:r>
      <w:r w:rsidR="00356ABE" w:rsidRPr="007E222A">
        <w:t>includ</w:t>
      </w:r>
      <w:r>
        <w:t>ed</w:t>
      </w:r>
      <w:r w:rsidR="00356ABE" w:rsidRPr="007E222A">
        <w:t xml:space="preserve"> Colombo at the time. </w:t>
      </w:r>
    </w:p>
    <w:p w14:paraId="4B725B46" w14:textId="77777777" w:rsidR="00356ABE" w:rsidRPr="007E222A" w:rsidRDefault="00356ABE" w:rsidP="00873427">
      <w:pPr>
        <w:pStyle w:val="Heading3"/>
      </w:pPr>
      <w:bookmarkStart w:id="139" w:name="_Toc355289167"/>
      <w:r w:rsidRPr="007E222A">
        <w:t>Positive impacts for ethnic minorities</w:t>
      </w:r>
      <w:bookmarkEnd w:id="139"/>
    </w:p>
    <w:p w14:paraId="7D247CD2" w14:textId="188F7448" w:rsidR="00356ABE" w:rsidRPr="007E222A" w:rsidRDefault="00356ABE">
      <w:pPr>
        <w:pStyle w:val="BodyCopy"/>
      </w:pPr>
      <w:r w:rsidRPr="007E222A">
        <w:t xml:space="preserve">The introduction of ethnic ratios in the allocation of </w:t>
      </w:r>
      <w:r w:rsidR="000C36A6">
        <w:t>Australia Awards</w:t>
      </w:r>
      <w:r w:rsidR="000C36A6" w:rsidRPr="007E222A">
        <w:t xml:space="preserve"> </w:t>
      </w:r>
      <w:r w:rsidRPr="007E222A">
        <w:t xml:space="preserve">scholarships </w:t>
      </w:r>
      <w:proofErr w:type="gramStart"/>
      <w:r w:rsidRPr="007E222A">
        <w:t>was seen</w:t>
      </w:r>
      <w:proofErr w:type="gramEnd"/>
      <w:r w:rsidRPr="007E222A">
        <w:t xml:space="preserve"> as very important for the two </w:t>
      </w:r>
      <w:r w:rsidR="00520D31">
        <w:t xml:space="preserve">Sri Lankan </w:t>
      </w:r>
      <w:r w:rsidRPr="007E222A">
        <w:t>Tamil alumn</w:t>
      </w:r>
      <w:r w:rsidR="00BA6578">
        <w:t>ae</w:t>
      </w:r>
      <w:r w:rsidRPr="007E222A">
        <w:t xml:space="preserve">, with </w:t>
      </w:r>
      <w:r w:rsidR="00992147">
        <w:t xml:space="preserve">Ms </w:t>
      </w:r>
      <w:proofErr w:type="spellStart"/>
      <w:r w:rsidR="00992147">
        <w:t>Jay</w:t>
      </w:r>
      <w:r w:rsidR="007811A5">
        <w:t>a</w:t>
      </w:r>
      <w:r w:rsidR="00BA6578">
        <w:t>ganesh</w:t>
      </w:r>
      <w:proofErr w:type="spellEnd"/>
      <w:r w:rsidR="00BA6578">
        <w:t xml:space="preserve"> </w:t>
      </w:r>
      <w:r w:rsidRPr="007E222A">
        <w:t>stating that:</w:t>
      </w:r>
    </w:p>
    <w:p w14:paraId="7BD586D0" w14:textId="361DD89D" w:rsidR="00356ABE" w:rsidRPr="001422AD" w:rsidRDefault="00356ABE" w:rsidP="00CD71A0">
      <w:pPr>
        <w:pStyle w:val="Quote1"/>
      </w:pPr>
      <w:r w:rsidRPr="001422AD">
        <w:t>Ethnic ratios, women ratios, offered a good opportunity. Otherwise</w:t>
      </w:r>
      <w:r w:rsidR="00A91F26">
        <w:t>,</w:t>
      </w:r>
      <w:r w:rsidRPr="001422AD">
        <w:t xml:space="preserve"> we </w:t>
      </w:r>
      <w:proofErr w:type="gramStart"/>
      <w:r w:rsidRPr="001422AD">
        <w:t>would not have got</w:t>
      </w:r>
      <w:proofErr w:type="gramEnd"/>
      <w:r w:rsidRPr="001422AD">
        <w:t xml:space="preserve"> the chance, I would say</w:t>
      </w:r>
      <w:r w:rsidR="00BA6578">
        <w:t xml:space="preserve"> </w:t>
      </w:r>
      <w:r w:rsidRPr="001422AD">
        <w:t>…</w:t>
      </w:r>
      <w:r w:rsidR="00BA6578">
        <w:t xml:space="preserve"> </w:t>
      </w:r>
      <w:r w:rsidRPr="001422AD">
        <w:t>we Tamils were sidelined all the time, so having specific opportunities made by ratios was good.</w:t>
      </w:r>
    </w:p>
    <w:p w14:paraId="49A1C396" w14:textId="5CA14FDD" w:rsidR="00356ABE" w:rsidRPr="007E222A" w:rsidRDefault="00356ABE">
      <w:pPr>
        <w:pStyle w:val="BodyCopy"/>
      </w:pPr>
      <w:r w:rsidRPr="007E222A">
        <w:t>Australian government scholarships have applied ethnic quota</w:t>
      </w:r>
      <w:r w:rsidR="00E8419E">
        <w:t>s</w:t>
      </w:r>
      <w:r w:rsidRPr="007E222A">
        <w:t xml:space="preserve"> for many years, </w:t>
      </w:r>
      <w:r w:rsidR="00E8419E">
        <w:t xml:space="preserve">and </w:t>
      </w:r>
      <w:r w:rsidRPr="007E222A">
        <w:t xml:space="preserve">offer </w:t>
      </w:r>
      <w:r w:rsidR="00E8419E">
        <w:t>Sri Lankan</w:t>
      </w:r>
      <w:r w:rsidR="00520D31">
        <w:t xml:space="preserve"> Tamil</w:t>
      </w:r>
      <w:r w:rsidR="00E8419E">
        <w:t xml:space="preserve">s </w:t>
      </w:r>
      <w:r w:rsidR="00142E0D">
        <w:t>much-desired</w:t>
      </w:r>
      <w:r w:rsidRPr="007E222A">
        <w:t xml:space="preserve"> opportunit</w:t>
      </w:r>
      <w:r w:rsidR="00E8419E">
        <w:t>ies</w:t>
      </w:r>
      <w:r w:rsidRPr="007E222A">
        <w:t xml:space="preserve"> to study overseas.</w:t>
      </w:r>
    </w:p>
    <w:p w14:paraId="5DD92C3B" w14:textId="77777777" w:rsidR="00356ABE" w:rsidRPr="007E222A" w:rsidRDefault="00356ABE" w:rsidP="00873427">
      <w:pPr>
        <w:pStyle w:val="Heading3"/>
      </w:pPr>
      <w:bookmarkStart w:id="140" w:name="_Toc355289168"/>
      <w:r w:rsidRPr="007E222A">
        <w:t>Challenges for ethnic minorities</w:t>
      </w:r>
      <w:bookmarkEnd w:id="140"/>
    </w:p>
    <w:p w14:paraId="6F82ABFF" w14:textId="3381B504" w:rsidR="00356ABE" w:rsidRPr="007E222A" w:rsidRDefault="00356ABE">
      <w:pPr>
        <w:pStyle w:val="BodyCopy"/>
      </w:pPr>
      <w:r w:rsidRPr="007E222A">
        <w:t>There ha</w:t>
      </w:r>
      <w:r w:rsidR="00A91F26">
        <w:t>ve</w:t>
      </w:r>
      <w:r w:rsidRPr="007E222A">
        <w:t xml:space="preserve"> been some challenges </w:t>
      </w:r>
      <w:r w:rsidR="00E8419E">
        <w:t>that</w:t>
      </w:r>
      <w:r w:rsidR="00E8419E" w:rsidRPr="007E222A">
        <w:t xml:space="preserve"> </w:t>
      </w:r>
      <w:r w:rsidRPr="007E222A">
        <w:t xml:space="preserve">have undermined the impact of the Australia Awards for Tamil Sri Lankans. As discussed in other chapters of this report, </w:t>
      </w:r>
      <w:r w:rsidR="00E8419E">
        <w:t xml:space="preserve">the </w:t>
      </w:r>
      <w:r w:rsidRPr="007E222A">
        <w:t xml:space="preserve">option of </w:t>
      </w:r>
      <w:r w:rsidR="00E8419E">
        <w:t xml:space="preserve">the alumni </w:t>
      </w:r>
      <w:r w:rsidRPr="007E222A">
        <w:t xml:space="preserve">returning to Sri Lanka was not realistic both during and following </w:t>
      </w:r>
      <w:r w:rsidR="00A91F26">
        <w:t xml:space="preserve">the </w:t>
      </w:r>
      <w:r w:rsidRPr="007E222A">
        <w:t>conclusion of the civil conflict. The</w:t>
      </w:r>
      <w:r w:rsidR="00081946">
        <w:t xml:space="preserve"> </w:t>
      </w:r>
      <w:r w:rsidR="00520D31">
        <w:t xml:space="preserve">Sri Lankan </w:t>
      </w:r>
      <w:r w:rsidR="00081946">
        <w:t>Tamil</w:t>
      </w:r>
      <w:r w:rsidRPr="007E222A">
        <w:t xml:space="preserve"> alumn</w:t>
      </w:r>
      <w:r w:rsidR="005E3903">
        <w:t>ae</w:t>
      </w:r>
      <w:r w:rsidRPr="007E222A">
        <w:t xml:space="preserve"> felt that returning to work in Colombo was not </w:t>
      </w:r>
      <w:r w:rsidR="005E3903">
        <w:t>a</w:t>
      </w:r>
      <w:r w:rsidRPr="007E222A">
        <w:t xml:space="preserve"> good option</w:t>
      </w:r>
      <w:r w:rsidR="005E3903">
        <w:t>,</w:t>
      </w:r>
      <w:r w:rsidRPr="007E222A">
        <w:t xml:space="preserve"> as there were many restrictions </w:t>
      </w:r>
      <w:r w:rsidR="005E3903">
        <w:t>placed</w:t>
      </w:r>
      <w:r w:rsidR="005E3903" w:rsidRPr="007E222A">
        <w:t xml:space="preserve"> </w:t>
      </w:r>
      <w:r w:rsidRPr="007E222A">
        <w:t>on the</w:t>
      </w:r>
      <w:r w:rsidR="00520D31">
        <w:t xml:space="preserve"> Sri Lankan</w:t>
      </w:r>
      <w:r w:rsidRPr="007E222A">
        <w:t xml:space="preserve"> Tamil people. Further</w:t>
      </w:r>
      <w:r w:rsidR="005E3903">
        <w:t xml:space="preserve">, </w:t>
      </w:r>
      <w:r w:rsidRPr="007E222A">
        <w:t xml:space="preserve">there </w:t>
      </w:r>
      <w:proofErr w:type="gramStart"/>
      <w:r w:rsidRPr="007E222A">
        <w:t>was perceived</w:t>
      </w:r>
      <w:proofErr w:type="gramEnd"/>
      <w:r w:rsidRPr="007E222A">
        <w:t xml:space="preserve"> ethnic discrimination in the workplace in Colombo. One alumni referenced the example of a </w:t>
      </w:r>
      <w:r w:rsidR="00520D31">
        <w:t xml:space="preserve">Sri Lankan </w:t>
      </w:r>
      <w:r w:rsidR="00BA4FCF">
        <w:t xml:space="preserve">Tamil </w:t>
      </w:r>
      <w:r w:rsidRPr="007E222A">
        <w:t>friend who went back to Colombo and faced difficulties in finding employment stating that:</w:t>
      </w:r>
    </w:p>
    <w:p w14:paraId="030D4A4E" w14:textId="48130556" w:rsidR="00356ABE" w:rsidRPr="00AB7E04" w:rsidRDefault="00356ABE" w:rsidP="00CD71A0">
      <w:pPr>
        <w:pStyle w:val="Quote1"/>
        <w:rPr>
          <w:rStyle w:val="SubtleReference"/>
          <w:i/>
          <w:smallCaps w:val="0"/>
          <w:color w:val="auto"/>
        </w:rPr>
      </w:pPr>
      <w:r w:rsidRPr="00AB7E04">
        <w:rPr>
          <w:rStyle w:val="SubtleReference"/>
          <w:i/>
          <w:smallCaps w:val="0"/>
          <w:color w:val="auto"/>
        </w:rPr>
        <w:t>…</w:t>
      </w:r>
      <w:r w:rsidR="009A4122">
        <w:rPr>
          <w:rStyle w:val="SubtleReference"/>
          <w:i/>
          <w:smallCaps w:val="0"/>
          <w:color w:val="auto"/>
        </w:rPr>
        <w:t xml:space="preserve"> </w:t>
      </w:r>
      <w:proofErr w:type="gramStart"/>
      <w:r w:rsidRPr="00AB7E04">
        <w:rPr>
          <w:rStyle w:val="SubtleReference"/>
          <w:i/>
          <w:smallCaps w:val="0"/>
          <w:color w:val="auto"/>
        </w:rPr>
        <w:t>in</w:t>
      </w:r>
      <w:proofErr w:type="gramEnd"/>
      <w:r w:rsidRPr="00AB7E04">
        <w:rPr>
          <w:rStyle w:val="SubtleReference"/>
          <w:i/>
          <w:smallCaps w:val="0"/>
          <w:color w:val="auto"/>
        </w:rPr>
        <w:t xml:space="preserve"> engineering or the IT side of jobs they are mostly in Singhalese areas</w:t>
      </w:r>
      <w:r w:rsidR="009A4122">
        <w:rPr>
          <w:rStyle w:val="SubtleReference"/>
          <w:i/>
          <w:smallCaps w:val="0"/>
          <w:color w:val="auto"/>
        </w:rPr>
        <w:t xml:space="preserve"> </w:t>
      </w:r>
      <w:r w:rsidRPr="00AB7E04">
        <w:rPr>
          <w:rStyle w:val="SubtleReference"/>
          <w:i/>
          <w:smallCaps w:val="0"/>
          <w:color w:val="auto"/>
        </w:rPr>
        <w:t>…</w:t>
      </w:r>
      <w:r w:rsidR="009A4122">
        <w:rPr>
          <w:rStyle w:val="SubtleReference"/>
          <w:i/>
          <w:smallCaps w:val="0"/>
          <w:color w:val="auto"/>
        </w:rPr>
        <w:t xml:space="preserve"> </w:t>
      </w:r>
      <w:r w:rsidRPr="00AB7E04">
        <w:rPr>
          <w:rStyle w:val="SubtleReference"/>
          <w:i/>
          <w:smallCaps w:val="0"/>
          <w:color w:val="auto"/>
        </w:rPr>
        <w:t>even if you are so good</w:t>
      </w:r>
      <w:r w:rsidR="00BA4FCF">
        <w:rPr>
          <w:rStyle w:val="SubtleReference"/>
          <w:i/>
          <w:smallCaps w:val="0"/>
          <w:color w:val="auto"/>
        </w:rPr>
        <w:t>,</w:t>
      </w:r>
      <w:r w:rsidRPr="00AB7E04">
        <w:rPr>
          <w:rStyle w:val="SubtleReference"/>
          <w:i/>
          <w:smallCaps w:val="0"/>
          <w:color w:val="auto"/>
        </w:rPr>
        <w:t xml:space="preserve"> Tamils will be sideline</w:t>
      </w:r>
      <w:r w:rsidR="00A91F26">
        <w:rPr>
          <w:rStyle w:val="SubtleReference"/>
          <w:i/>
          <w:smallCaps w:val="0"/>
          <w:color w:val="auto"/>
        </w:rPr>
        <w:t>d</w:t>
      </w:r>
      <w:r w:rsidRPr="00AB7E04">
        <w:rPr>
          <w:rStyle w:val="SubtleReference"/>
          <w:i/>
          <w:smallCaps w:val="0"/>
          <w:color w:val="auto"/>
        </w:rPr>
        <w:t xml:space="preserve">. </w:t>
      </w:r>
      <w:proofErr w:type="gramStart"/>
      <w:r w:rsidRPr="00AB7E04">
        <w:rPr>
          <w:rStyle w:val="SubtleReference"/>
          <w:i/>
          <w:smallCaps w:val="0"/>
          <w:color w:val="auto"/>
        </w:rPr>
        <w:t>So</w:t>
      </w:r>
      <w:proofErr w:type="gramEnd"/>
      <w:r w:rsidRPr="00AB7E04">
        <w:rPr>
          <w:rStyle w:val="SubtleReference"/>
          <w:i/>
          <w:smallCaps w:val="0"/>
          <w:color w:val="auto"/>
        </w:rPr>
        <w:t xml:space="preserve"> other countries will give more opportunities than in Sri Lanka.</w:t>
      </w:r>
    </w:p>
    <w:p w14:paraId="2FE83EC5" w14:textId="3E5D60A6" w:rsidR="00356ABE" w:rsidRPr="007E222A" w:rsidRDefault="00356ABE">
      <w:pPr>
        <w:pStyle w:val="BodyCopy"/>
      </w:pPr>
      <w:r w:rsidRPr="007E222A">
        <w:t xml:space="preserve">For </w:t>
      </w:r>
      <w:r w:rsidR="009A4122">
        <w:t xml:space="preserve">Dr </w:t>
      </w:r>
      <w:proofErr w:type="spellStart"/>
      <w:r w:rsidRPr="00CD71A0">
        <w:t>Nalini</w:t>
      </w:r>
      <w:proofErr w:type="spellEnd"/>
      <w:r w:rsidRPr="007E222A">
        <w:t xml:space="preserve">, </w:t>
      </w:r>
      <w:r w:rsidR="009A4122" w:rsidRPr="007E222A">
        <w:t>th</w:t>
      </w:r>
      <w:r w:rsidR="009A4122">
        <w:t>e</w:t>
      </w:r>
      <w:r w:rsidR="009A4122" w:rsidRPr="007E222A">
        <w:t xml:space="preserve"> </w:t>
      </w:r>
      <w:r w:rsidRPr="007E222A">
        <w:t>necessity for global mobility has had a negative impact on her career progression:</w:t>
      </w:r>
    </w:p>
    <w:p w14:paraId="7BBCDA64" w14:textId="375B2D09" w:rsidR="00356ABE" w:rsidRPr="001422AD" w:rsidRDefault="00356ABE" w:rsidP="00CD71A0">
      <w:pPr>
        <w:pStyle w:val="Quote1"/>
      </w:pPr>
      <w:r w:rsidRPr="001422AD">
        <w:t>…</w:t>
      </w:r>
      <w:r w:rsidR="009A4122">
        <w:t xml:space="preserve"> </w:t>
      </w:r>
      <w:r w:rsidRPr="001422AD">
        <w:t>because I have moved different countries</w:t>
      </w:r>
      <w:r w:rsidR="009A4122">
        <w:t>,</w:t>
      </w:r>
      <w:r w:rsidRPr="001422AD">
        <w:t xml:space="preserve"> until recently I have only worked in a single company for a maximum of two</w:t>
      </w:r>
      <w:r w:rsidR="009A4122">
        <w:t>-</w:t>
      </w:r>
      <w:r w:rsidRPr="001422AD">
        <w:t xml:space="preserve"> to two</w:t>
      </w:r>
      <w:r w:rsidR="009A4122">
        <w:t>-</w:t>
      </w:r>
      <w:r w:rsidRPr="001422AD">
        <w:t>and</w:t>
      </w:r>
      <w:r w:rsidR="009A4122">
        <w:t>-</w:t>
      </w:r>
      <w:r w:rsidRPr="001422AD">
        <w:t>a</w:t>
      </w:r>
      <w:r w:rsidR="009A4122">
        <w:t>-</w:t>
      </w:r>
      <w:r w:rsidRPr="001422AD">
        <w:t xml:space="preserve">half years, my current role has been for </w:t>
      </w:r>
      <w:r w:rsidR="009A4122">
        <w:t>four</w:t>
      </w:r>
      <w:r w:rsidR="009A4122" w:rsidRPr="001422AD">
        <w:t xml:space="preserve"> </w:t>
      </w:r>
      <w:r w:rsidRPr="001422AD">
        <w:t xml:space="preserve">years, which is the longest I have worked in one place. This has meant that my career progression has been a bit slow. Each time we have moved, I have to start my work at a bit lower level. </w:t>
      </w:r>
      <w:proofErr w:type="gramStart"/>
      <w:r w:rsidRPr="001422AD">
        <w:t>So</w:t>
      </w:r>
      <w:proofErr w:type="gramEnd"/>
      <w:r w:rsidRPr="001422AD">
        <w:t>, I would have liked to stay in one country and I think if I had done so I could have come to a better position in my career than where I am now.</w:t>
      </w:r>
    </w:p>
    <w:p w14:paraId="17132278" w14:textId="431CD7F9" w:rsidR="00356ABE" w:rsidRPr="007E222A" w:rsidRDefault="00BA4FCF" w:rsidP="00873427">
      <w:pPr>
        <w:pStyle w:val="Heading2"/>
      </w:pPr>
      <w:bookmarkStart w:id="141" w:name="_Toc355289169"/>
      <w:bookmarkStart w:id="142" w:name="_Toc491074779"/>
      <w:r>
        <w:t>Further</w:t>
      </w:r>
      <w:r w:rsidR="00356ABE" w:rsidRPr="007E222A">
        <w:t xml:space="preserve"> impact of the Australia Awards </w:t>
      </w:r>
      <w:r>
        <w:t>in the Sri Lankan context</w:t>
      </w:r>
      <w:bookmarkEnd w:id="141"/>
      <w:bookmarkEnd w:id="142"/>
    </w:p>
    <w:p w14:paraId="541E1E0C" w14:textId="77777777" w:rsidR="00356ABE" w:rsidRPr="007E222A" w:rsidRDefault="00356ABE" w:rsidP="00873427">
      <w:pPr>
        <w:pStyle w:val="Heading3"/>
      </w:pPr>
      <w:bookmarkStart w:id="143" w:name="_Toc355289170"/>
      <w:r w:rsidRPr="007E222A">
        <w:t>Geography</w:t>
      </w:r>
      <w:bookmarkEnd w:id="143"/>
    </w:p>
    <w:p w14:paraId="36F1BD6F" w14:textId="005FA0CD" w:rsidR="009062AA" w:rsidRDefault="009062AA">
      <w:pPr>
        <w:pStyle w:val="BodyCopy"/>
      </w:pPr>
      <w:r>
        <w:t>G</w:t>
      </w:r>
      <w:r w:rsidR="00356ABE" w:rsidRPr="007E222A">
        <w:t xml:space="preserve">eography </w:t>
      </w:r>
      <w:r w:rsidR="007E5583">
        <w:t>has</w:t>
      </w:r>
      <w:r w:rsidR="00356ABE" w:rsidRPr="007E222A">
        <w:t xml:space="preserve"> </w:t>
      </w:r>
      <w:r>
        <w:t>affected</w:t>
      </w:r>
      <w:r w:rsidR="00356ABE" w:rsidRPr="007E222A">
        <w:t xml:space="preserve"> the impact of the Australia Awards on the investment priorities of gender, disability, and ethnicity. The most crucial aspect being, as shared by </w:t>
      </w:r>
      <w:r>
        <w:t xml:space="preserve">Ms de </w:t>
      </w:r>
      <w:proofErr w:type="spellStart"/>
      <w:r w:rsidR="00AE2C5E">
        <w:t>Alwis</w:t>
      </w:r>
      <w:proofErr w:type="spellEnd"/>
      <w:r>
        <w:t xml:space="preserve"> </w:t>
      </w:r>
      <w:r w:rsidR="00356ABE" w:rsidRPr="007E222A">
        <w:t xml:space="preserve">that </w:t>
      </w:r>
      <w:r>
        <w:t>‘</w:t>
      </w:r>
      <w:r w:rsidR="00356ABE" w:rsidRPr="007E222A">
        <w:t>a person from a city has more access to education, but the rural areas do not have those opportunities</w:t>
      </w:r>
      <w:r>
        <w:t>’</w:t>
      </w:r>
      <w:r w:rsidR="00356ABE" w:rsidRPr="007E222A">
        <w:t>.</w:t>
      </w:r>
      <w:r>
        <w:t xml:space="preserve"> E</w:t>
      </w:r>
      <w:r w:rsidR="00356ABE" w:rsidRPr="007E222A">
        <w:t xml:space="preserve">nsuring the human resource development benefits </w:t>
      </w:r>
      <w:proofErr w:type="gramStart"/>
      <w:r w:rsidR="00356ABE" w:rsidRPr="007E222A">
        <w:t>are shared</w:t>
      </w:r>
      <w:proofErr w:type="gramEnd"/>
      <w:r w:rsidR="00356ABE" w:rsidRPr="007E222A">
        <w:t xml:space="preserve"> equally within a partner</w:t>
      </w:r>
      <w:r w:rsidR="00877707">
        <w:t>-</w:t>
      </w:r>
      <w:r w:rsidR="00356ABE" w:rsidRPr="007E222A">
        <w:t xml:space="preserve">country is pertinent for ensuring holistic development. </w:t>
      </w:r>
    </w:p>
    <w:p w14:paraId="2B7C661E" w14:textId="0C3D4583" w:rsidR="00723A00" w:rsidRDefault="009062AA">
      <w:pPr>
        <w:pStyle w:val="BodyCopy"/>
      </w:pPr>
      <w:r>
        <w:t>G</w:t>
      </w:r>
      <w:r w:rsidRPr="007E222A">
        <w:t xml:space="preserve">eographical location </w:t>
      </w:r>
      <w:r>
        <w:t>had a physical impact</w:t>
      </w:r>
      <w:r w:rsidRPr="007E222A">
        <w:t xml:space="preserve"> </w:t>
      </w:r>
      <w:r>
        <w:t>on a</w:t>
      </w:r>
      <w:r w:rsidR="00356ABE" w:rsidRPr="007E222A">
        <w:t xml:space="preserve">lumni </w:t>
      </w:r>
      <w:r>
        <w:t xml:space="preserve">who lived </w:t>
      </w:r>
      <w:r w:rsidR="00356ABE" w:rsidRPr="007E222A">
        <w:t>outside of Colombo</w:t>
      </w:r>
      <w:r>
        <w:t xml:space="preserve"> at the time when they were applying for the Australia Awards</w:t>
      </w:r>
      <w:r w:rsidR="00356ABE" w:rsidRPr="007E222A">
        <w:t xml:space="preserve">. </w:t>
      </w:r>
      <w:r w:rsidR="00081946">
        <w:t xml:space="preserve">For example, </w:t>
      </w:r>
      <w:r>
        <w:t xml:space="preserve">Dr </w:t>
      </w:r>
      <w:proofErr w:type="spellStart"/>
      <w:r w:rsidR="00356ABE" w:rsidRPr="007E222A">
        <w:t>Nalini</w:t>
      </w:r>
      <w:proofErr w:type="spellEnd"/>
      <w:r w:rsidR="00356ABE" w:rsidRPr="007E222A">
        <w:t xml:space="preserve"> described </w:t>
      </w:r>
      <w:r w:rsidR="00723A00">
        <w:t xml:space="preserve">the lengths she had to go to in order to apply for the scholarship. </w:t>
      </w:r>
      <w:r>
        <w:t>She was</w:t>
      </w:r>
      <w:r w:rsidR="00723A00">
        <w:t xml:space="preserve"> required to go to Colombo to obtain and then lodge the application form. At that time, Colombo was a twelve-hour coach ride overnight from her home: </w:t>
      </w:r>
    </w:p>
    <w:p w14:paraId="5A40F7EA" w14:textId="25A05E33" w:rsidR="00723A00" w:rsidRDefault="00723A00" w:rsidP="00CD71A0">
      <w:pPr>
        <w:pStyle w:val="Quote1"/>
      </w:pPr>
      <w:r w:rsidRPr="00723A00">
        <w:t>I would go to line up at the Australian High Commission</w:t>
      </w:r>
      <w:r w:rsidR="009062AA">
        <w:t xml:space="preserve"> –</w:t>
      </w:r>
      <w:r w:rsidRPr="00723A00">
        <w:t xml:space="preserve"> at 5</w:t>
      </w:r>
      <w:r w:rsidR="009062AA">
        <w:t xml:space="preserve">.00 </w:t>
      </w:r>
      <w:proofErr w:type="gramStart"/>
      <w:r w:rsidRPr="00723A00">
        <w:t>am</w:t>
      </w:r>
      <w:proofErr w:type="gramEnd"/>
      <w:r w:rsidRPr="00723A00">
        <w:t xml:space="preserve"> I was behind about 1000 people</w:t>
      </w:r>
      <w:r w:rsidR="009062AA">
        <w:t xml:space="preserve"> </w:t>
      </w:r>
      <w:r w:rsidRPr="00723A00">
        <w:t>…</w:t>
      </w:r>
      <w:r w:rsidR="009062AA">
        <w:t xml:space="preserve"> </w:t>
      </w:r>
      <w:r w:rsidRPr="00723A00">
        <w:t>a very big queue along road. Then the High Commission would open at 9</w:t>
      </w:r>
      <w:r w:rsidR="009062AA">
        <w:t xml:space="preserve">.00 </w:t>
      </w:r>
      <w:r w:rsidRPr="00723A00">
        <w:t xml:space="preserve">am, and they would say ‘the forms haven’t come in yet’! </w:t>
      </w:r>
      <w:proofErr w:type="gramStart"/>
      <w:r w:rsidRPr="00723A00">
        <w:t>So</w:t>
      </w:r>
      <w:proofErr w:type="gramEnd"/>
      <w:r w:rsidRPr="00723A00">
        <w:t xml:space="preserve"> you would go and come back again the next day. It took me five or six days, but I finally got application form and applied for the scholarship</w:t>
      </w:r>
      <w:r w:rsidR="009062AA">
        <w:t xml:space="preserve"> </w:t>
      </w:r>
      <w:r>
        <w:t>…</w:t>
      </w:r>
      <w:r w:rsidR="009062AA">
        <w:t xml:space="preserve"> </w:t>
      </w:r>
      <w:r w:rsidRPr="00723A00">
        <w:t>and then we took the night coach and went home.</w:t>
      </w:r>
    </w:p>
    <w:p w14:paraId="3449AC08" w14:textId="0C0023D6" w:rsidR="00723A00" w:rsidRPr="00723A00" w:rsidRDefault="00723A00">
      <w:pPr>
        <w:pStyle w:val="BodyCopy"/>
      </w:pPr>
      <w:r>
        <w:t xml:space="preserve">However, </w:t>
      </w:r>
      <w:r w:rsidR="007B1A07">
        <w:t xml:space="preserve">Dr </w:t>
      </w:r>
      <w:proofErr w:type="spellStart"/>
      <w:r>
        <w:t>Nalini’s</w:t>
      </w:r>
      <w:proofErr w:type="spellEnd"/>
      <w:r>
        <w:t xml:space="preserve"> application story did not finish at this point. When she arrived back home, there was a message to say she had been chosen for an interview. She promptly </w:t>
      </w:r>
      <w:r w:rsidR="007B1A07">
        <w:t>‘</w:t>
      </w:r>
      <w:r w:rsidRPr="0037476E">
        <w:t>turned straight around and went back on the night bus for the interview.</w:t>
      </w:r>
      <w:r w:rsidR="0041107E">
        <w:t xml:space="preserve"> </w:t>
      </w:r>
      <w:r w:rsidRPr="0037476E">
        <w:t>Even though the distance was not much, the travel time was 12 hours – so it was a big trip</w:t>
      </w:r>
      <w:r w:rsidR="007B1A07" w:rsidRPr="0037476E">
        <w:t>.</w:t>
      </w:r>
      <w:r w:rsidR="007B1A07">
        <w:t>’</w:t>
      </w:r>
    </w:p>
    <w:p w14:paraId="498DC764" w14:textId="77777777" w:rsidR="00356ABE" w:rsidRPr="007E222A" w:rsidRDefault="00356ABE" w:rsidP="00873427">
      <w:pPr>
        <w:pStyle w:val="Heading3"/>
      </w:pPr>
      <w:bookmarkStart w:id="144" w:name="_Toc355289171"/>
      <w:r w:rsidRPr="007E222A">
        <w:t>Educational opportunities and English languages skills</w:t>
      </w:r>
      <w:bookmarkEnd w:id="144"/>
    </w:p>
    <w:p w14:paraId="3491E1B7" w14:textId="77777777" w:rsidR="00A56C5F" w:rsidRDefault="00356ABE">
      <w:pPr>
        <w:pStyle w:val="BodyCopy"/>
      </w:pPr>
      <w:r w:rsidRPr="007E222A">
        <w:t>Since 1942</w:t>
      </w:r>
      <w:r w:rsidR="007B1A07">
        <w:t>,</w:t>
      </w:r>
      <w:r w:rsidRPr="007E222A">
        <w:t xml:space="preserve"> Sri Lanka has had a policy of free public schooling with compulsory primary and lower secondary (Grades 6–9) school attendance</w:t>
      </w:r>
      <w:r w:rsidRPr="007604A6">
        <w:rPr>
          <w:rStyle w:val="FootnoteReference"/>
        </w:rPr>
        <w:footnoteReference w:id="13"/>
      </w:r>
      <w:r w:rsidRPr="007E222A">
        <w:t>, resulting in a high adult literacy rate of 93</w:t>
      </w:r>
      <w:r w:rsidR="009E768D">
        <w:t xml:space="preserve"> per cent.</w:t>
      </w:r>
      <w:r w:rsidRPr="00BF6506">
        <w:rPr>
          <w:rStyle w:val="FootnoteReference"/>
        </w:rPr>
        <w:footnoteReference w:id="14"/>
      </w:r>
      <w:r w:rsidRPr="007E222A">
        <w:t xml:space="preserve"> However</w:t>
      </w:r>
      <w:r w:rsidR="009E768D">
        <w:t>,</w:t>
      </w:r>
      <w:r w:rsidRPr="007E222A">
        <w:t xml:space="preserve"> whil</w:t>
      </w:r>
      <w:r w:rsidR="009E768D">
        <w:t>e</w:t>
      </w:r>
      <w:r w:rsidRPr="007E222A">
        <w:t xml:space="preserve"> there is universal free education, not all providers are of an equal standard</w:t>
      </w:r>
      <w:r w:rsidR="009E768D">
        <w:t xml:space="preserve">; </w:t>
      </w:r>
      <w:r w:rsidRPr="007E222A">
        <w:t xml:space="preserve">regional and rural areas lag behind urban areas. Locally provided educational facilities and resources appear to be a determining factor for the opportunities available to students in Sri Lanka. For example, </w:t>
      </w:r>
      <w:r w:rsidR="00764CEB" w:rsidRPr="00773C93">
        <w:t>Mr W Rodrigo</w:t>
      </w:r>
      <w:r w:rsidRPr="007E222A">
        <w:t xml:space="preserve"> had a desire to undertake the science stream for his O-Level exams</w:t>
      </w:r>
      <w:r w:rsidR="009E768D">
        <w:t xml:space="preserve">; </w:t>
      </w:r>
      <w:r w:rsidRPr="007E222A">
        <w:t>however</w:t>
      </w:r>
      <w:r w:rsidR="009E768D">
        <w:t>,</w:t>
      </w:r>
      <w:r w:rsidRPr="007E222A">
        <w:t xml:space="preserve"> his village school did not provide this. Fortunately</w:t>
      </w:r>
      <w:r w:rsidR="009E768D">
        <w:t>, he</w:t>
      </w:r>
      <w:r w:rsidRPr="007E222A">
        <w:t xml:space="preserve"> was successful in gaining a science scholarship to Central College</w:t>
      </w:r>
      <w:r w:rsidR="009E768D">
        <w:t>, which was</w:t>
      </w:r>
      <w:r w:rsidRPr="007E222A">
        <w:t xml:space="preserve"> away from </w:t>
      </w:r>
      <w:r w:rsidR="009E768D">
        <w:t xml:space="preserve">his </w:t>
      </w:r>
      <w:proofErr w:type="gramStart"/>
      <w:r w:rsidRPr="007E222A">
        <w:t>home</w:t>
      </w:r>
      <w:r w:rsidR="009E768D">
        <w:t>,</w:t>
      </w:r>
      <w:proofErr w:type="gramEnd"/>
      <w:r w:rsidRPr="007E222A">
        <w:t xml:space="preserve"> so that he could undertake the education he wanted. </w:t>
      </w:r>
    </w:p>
    <w:p w14:paraId="5F2731BA" w14:textId="5B8CE832" w:rsidR="00356ABE" w:rsidRPr="007E222A" w:rsidRDefault="00356ABE">
      <w:pPr>
        <w:pStyle w:val="BodyCopy"/>
      </w:pPr>
      <w:r w:rsidRPr="007E222A">
        <w:t>People from regional and rural areas are likely to have additional barriers to overcome or lack opportunit</w:t>
      </w:r>
      <w:r w:rsidR="009E768D">
        <w:t>ies</w:t>
      </w:r>
      <w:r w:rsidRPr="007E222A">
        <w:t xml:space="preserve"> to undertake quality education with choice</w:t>
      </w:r>
      <w:r w:rsidR="009E768D">
        <w:t>s</w:t>
      </w:r>
      <w:r w:rsidRPr="007E222A">
        <w:t xml:space="preserve"> in subject availability. Th</w:t>
      </w:r>
      <w:r w:rsidR="009E768D">
        <w:t>ese</w:t>
      </w:r>
      <w:r w:rsidRPr="007E222A">
        <w:t xml:space="preserve"> factor</w:t>
      </w:r>
      <w:r w:rsidR="009E768D">
        <w:t>s</w:t>
      </w:r>
      <w:r w:rsidRPr="007E222A">
        <w:t xml:space="preserve"> may be influential in understanding the b</w:t>
      </w:r>
      <w:r w:rsidR="00DA75A8">
        <w:t xml:space="preserve">iases </w:t>
      </w:r>
      <w:r w:rsidR="009E768D">
        <w:t xml:space="preserve">that </w:t>
      </w:r>
      <w:r w:rsidRPr="007E222A">
        <w:t xml:space="preserve">people </w:t>
      </w:r>
      <w:proofErr w:type="gramStart"/>
      <w:r w:rsidR="00DA75A8">
        <w:t xml:space="preserve">from these areas </w:t>
      </w:r>
      <w:r w:rsidR="009E768D">
        <w:t xml:space="preserve">face </w:t>
      </w:r>
      <w:r w:rsidRPr="007E222A">
        <w:t>in seeking</w:t>
      </w:r>
      <w:r w:rsidR="00081946">
        <w:t xml:space="preserve"> information</w:t>
      </w:r>
      <w:r w:rsidRPr="007E222A">
        <w:t xml:space="preserve"> </w:t>
      </w:r>
      <w:r w:rsidR="00081946">
        <w:t xml:space="preserve">about their </w:t>
      </w:r>
      <w:r w:rsidRPr="007E222A">
        <w:t>eligibility for scholarship programs such as the Australia Awards</w:t>
      </w:r>
      <w:r w:rsidR="009E768D">
        <w:t>,</w:t>
      </w:r>
      <w:r w:rsidRPr="007E222A">
        <w:t xml:space="preserve"> and which</w:t>
      </w:r>
      <w:proofErr w:type="gramEnd"/>
      <w:r w:rsidRPr="007E222A">
        <w:t xml:space="preserve"> are beyond the influence of DFAT Sri Lanka staff to address when encouraging inclusivity.</w:t>
      </w:r>
    </w:p>
    <w:p w14:paraId="7DAB83B5" w14:textId="6E65D487" w:rsidR="00356ABE" w:rsidRPr="007E222A" w:rsidRDefault="00356ABE">
      <w:pPr>
        <w:pStyle w:val="BodyCopy"/>
      </w:pPr>
      <w:r w:rsidRPr="007E222A">
        <w:t xml:space="preserve">In addition, English language skills </w:t>
      </w:r>
      <w:proofErr w:type="gramStart"/>
      <w:r w:rsidRPr="007E222A">
        <w:t>were identified</w:t>
      </w:r>
      <w:proofErr w:type="gramEnd"/>
      <w:r w:rsidRPr="007E222A">
        <w:t xml:space="preserve"> by a number of the alumni as being an obstacle to overcome</w:t>
      </w:r>
      <w:r w:rsidR="009E768D">
        <w:t>,</w:t>
      </w:r>
      <w:r w:rsidRPr="007E222A">
        <w:t xml:space="preserve"> which may also affect the impact </w:t>
      </w:r>
      <w:r w:rsidR="009E768D">
        <w:t>that</w:t>
      </w:r>
      <w:r w:rsidRPr="007E222A">
        <w:t xml:space="preserve"> the Australia Awards can have on its key investment priorities. Issues with attaining the required skills level include the mode of instruction in schools and </w:t>
      </w:r>
      <w:r w:rsidR="009E768D">
        <w:t xml:space="preserve">the </w:t>
      </w:r>
      <w:r w:rsidRPr="007E222A">
        <w:t>availability to use and develop English language skills outside of the classroom. One alumn</w:t>
      </w:r>
      <w:r w:rsidR="009E768D">
        <w:t>a</w:t>
      </w:r>
      <w:r w:rsidRPr="007E222A">
        <w:t xml:space="preserve"> stated that at the time she had attended school, English </w:t>
      </w:r>
      <w:proofErr w:type="gramStart"/>
      <w:r w:rsidRPr="007E222A">
        <w:t>was taught</w:t>
      </w:r>
      <w:proofErr w:type="gramEnd"/>
      <w:r w:rsidRPr="007E222A">
        <w:t xml:space="preserve"> as the primary medium only in private schools. As noted earlier, the first time </w:t>
      </w:r>
      <w:r w:rsidR="000C36A6">
        <w:t xml:space="preserve">Dr </w:t>
      </w:r>
      <w:proofErr w:type="spellStart"/>
      <w:r w:rsidRPr="007E222A">
        <w:t>N</w:t>
      </w:r>
      <w:r w:rsidR="00DA75A8">
        <w:t>a</w:t>
      </w:r>
      <w:r w:rsidRPr="007E222A">
        <w:t>lini</w:t>
      </w:r>
      <w:proofErr w:type="spellEnd"/>
      <w:r w:rsidRPr="007E222A">
        <w:t xml:space="preserve"> ever used English in conversation was during the interview for her scholarship. </w:t>
      </w:r>
    </w:p>
    <w:p w14:paraId="37E8C079" w14:textId="40E4B672" w:rsidR="00356ABE" w:rsidRPr="007E222A" w:rsidRDefault="00356ABE">
      <w:pPr>
        <w:pStyle w:val="BodyCopy"/>
      </w:pPr>
      <w:r w:rsidRPr="007E222A">
        <w:t>DFA</w:t>
      </w:r>
      <w:r w:rsidR="00DA75A8">
        <w:t xml:space="preserve">T staff in Sri Lanka recognise </w:t>
      </w:r>
      <w:r w:rsidRPr="007E222A">
        <w:t>that English language can be a barrier to accessing the Australia Award</w:t>
      </w:r>
      <w:r w:rsidR="009E768D">
        <w:t>s and</w:t>
      </w:r>
      <w:r w:rsidRPr="007E222A">
        <w:t xml:space="preserve"> not</w:t>
      </w:r>
      <w:r w:rsidR="009E768D">
        <w:t>e</w:t>
      </w:r>
      <w:r w:rsidRPr="007E222A">
        <w:t xml:space="preserve"> that it </w:t>
      </w:r>
      <w:r w:rsidR="009E768D">
        <w:t xml:space="preserve">can </w:t>
      </w:r>
      <w:r w:rsidRPr="007E222A">
        <w:t xml:space="preserve">preclude some people from applying. To reduce this barrier, the English requirements </w:t>
      </w:r>
      <w:proofErr w:type="gramStart"/>
      <w:r w:rsidRPr="007E222A">
        <w:t>have been lowered</w:t>
      </w:r>
      <w:proofErr w:type="gramEnd"/>
      <w:r w:rsidRPr="007E222A">
        <w:t xml:space="preserve"> and extra support for language skills development </w:t>
      </w:r>
      <w:r w:rsidR="009E768D">
        <w:t xml:space="preserve">is </w:t>
      </w:r>
      <w:r w:rsidRPr="007E222A">
        <w:t xml:space="preserve">provided for people who are working or </w:t>
      </w:r>
      <w:r w:rsidR="009E768D">
        <w:t xml:space="preserve">who </w:t>
      </w:r>
      <w:r w:rsidRPr="007E222A">
        <w:t>are from certain parts of Sri Lanka. When such applicants are successful</w:t>
      </w:r>
      <w:r w:rsidR="009E768D">
        <w:t>,</w:t>
      </w:r>
      <w:r w:rsidRPr="007E222A">
        <w:t xml:space="preserve"> they </w:t>
      </w:r>
      <w:proofErr w:type="gramStart"/>
      <w:r w:rsidRPr="007E222A">
        <w:t>are also provided</w:t>
      </w:r>
      <w:proofErr w:type="gramEnd"/>
      <w:r w:rsidRPr="007E222A">
        <w:t xml:space="preserve"> with additional language courses in Australia prior to the start of their </w:t>
      </w:r>
      <w:r w:rsidR="009E768D">
        <w:t>study</w:t>
      </w:r>
      <w:r w:rsidRPr="007E222A">
        <w:t>.</w:t>
      </w:r>
      <w:r w:rsidR="0041107E">
        <w:t xml:space="preserve"> </w:t>
      </w:r>
    </w:p>
    <w:p w14:paraId="095E5C19" w14:textId="60FBBEC2" w:rsidR="00356ABE" w:rsidRPr="007E222A" w:rsidRDefault="00356ABE" w:rsidP="00CD71A0">
      <w:pPr>
        <w:pStyle w:val="BodyCopy"/>
      </w:pPr>
      <w:r w:rsidRPr="007E222A">
        <w:t xml:space="preserve">An additional barrier identified by the DFAT staff in Sri Lanka is the cost of undertaking the IELTS </w:t>
      </w:r>
      <w:r w:rsidR="00081946">
        <w:t>T</w:t>
      </w:r>
      <w:r w:rsidRPr="007E222A">
        <w:t xml:space="preserve">est. A pilot program </w:t>
      </w:r>
      <w:proofErr w:type="gramStart"/>
      <w:r w:rsidRPr="007E222A">
        <w:t>was initiated</w:t>
      </w:r>
      <w:proofErr w:type="gramEnd"/>
      <w:r w:rsidRPr="007E222A">
        <w:t xml:space="preserve"> to address this </w:t>
      </w:r>
      <w:r w:rsidR="00090F64">
        <w:t>that</w:t>
      </w:r>
      <w:r w:rsidR="00090F64" w:rsidRPr="007E222A">
        <w:t xml:space="preserve"> </w:t>
      </w:r>
      <w:r w:rsidRPr="007E222A">
        <w:t xml:space="preserve">included English support and </w:t>
      </w:r>
      <w:r w:rsidR="00090F64">
        <w:t xml:space="preserve">payment to cover the cost of </w:t>
      </w:r>
      <w:r w:rsidRPr="007E222A">
        <w:t xml:space="preserve">the IELTS test. However, the pilot </w:t>
      </w:r>
      <w:proofErr w:type="gramStart"/>
      <w:r w:rsidRPr="007E222A">
        <w:t xml:space="preserve">was </w:t>
      </w:r>
      <w:r w:rsidR="000C0F3C">
        <w:t>deemed</w:t>
      </w:r>
      <w:proofErr w:type="gramEnd"/>
      <w:r w:rsidR="000C0F3C">
        <w:t xml:space="preserve"> </w:t>
      </w:r>
      <w:r w:rsidRPr="007E222A">
        <w:t>unsuccessful</w:t>
      </w:r>
      <w:r w:rsidR="000C0F3C">
        <w:t xml:space="preserve"> as</w:t>
      </w:r>
      <w:r w:rsidR="00090F64">
        <w:t xml:space="preserve"> </w:t>
      </w:r>
      <w:r w:rsidRPr="007E222A">
        <w:t>only two of the fourteen participants pass</w:t>
      </w:r>
      <w:r w:rsidR="00090F64">
        <w:t>ed</w:t>
      </w:r>
      <w:r w:rsidRPr="007E222A">
        <w:t xml:space="preserve">. </w:t>
      </w:r>
    </w:p>
    <w:p w14:paraId="387D6D01" w14:textId="77777777" w:rsidR="00D850B0" w:rsidRDefault="00D850B0">
      <w:pPr>
        <w:rPr>
          <w:rFonts w:asciiTheme="majorHAnsi" w:eastAsiaTheme="majorEastAsia" w:hAnsiTheme="majorHAnsi" w:cstheme="majorBidi"/>
          <w:bCs/>
          <w:color w:val="003150" w:themeColor="text2"/>
          <w:spacing w:val="-6"/>
          <w:sz w:val="56"/>
          <w:szCs w:val="28"/>
        </w:rPr>
      </w:pPr>
      <w:bookmarkStart w:id="145" w:name="_Toc355289172"/>
      <w:r>
        <w:br w:type="page"/>
      </w:r>
    </w:p>
    <w:p w14:paraId="5CAC7A1A" w14:textId="77777777" w:rsidR="00D850B0" w:rsidRPr="00D850B0" w:rsidRDefault="00D850B0" w:rsidP="003D67B8">
      <w:pPr>
        <w:pStyle w:val="Heading1"/>
      </w:pPr>
      <w:bookmarkStart w:id="146" w:name="_Toc487117952"/>
      <w:bookmarkStart w:id="147" w:name="_Toc491074780"/>
      <w:r w:rsidRPr="00D850B0">
        <w:t>Conclusion</w:t>
      </w:r>
      <w:bookmarkEnd w:id="146"/>
      <w:bookmarkEnd w:id="147"/>
    </w:p>
    <w:p w14:paraId="19F203AC" w14:textId="7269D2AC" w:rsidR="002B74B7" w:rsidRDefault="002B74B7" w:rsidP="002B74B7">
      <w:pPr>
        <w:rPr>
          <w:sz w:val="22"/>
          <w:szCs w:val="22"/>
        </w:rPr>
      </w:pPr>
      <w:r>
        <w:rPr>
          <w:sz w:val="22"/>
          <w:szCs w:val="22"/>
        </w:rPr>
        <w:t>This</w:t>
      </w:r>
      <w:r w:rsidR="00C47EBE" w:rsidRPr="00C47EBE">
        <w:rPr>
          <w:sz w:val="22"/>
          <w:szCs w:val="22"/>
        </w:rPr>
        <w:t xml:space="preserve"> Facility </w:t>
      </w:r>
      <w:r w:rsidR="00EE42FA">
        <w:rPr>
          <w:sz w:val="22"/>
          <w:szCs w:val="22"/>
        </w:rPr>
        <w:t>Case Study</w:t>
      </w:r>
      <w:r w:rsidR="00C47EBE" w:rsidRPr="00C47EBE">
        <w:rPr>
          <w:sz w:val="22"/>
          <w:szCs w:val="22"/>
        </w:rPr>
        <w:t xml:space="preserve"> focused on alumni from the engineering sector in Sri Lanka</w:t>
      </w:r>
      <w:r>
        <w:rPr>
          <w:sz w:val="22"/>
          <w:szCs w:val="22"/>
        </w:rPr>
        <w:t xml:space="preserve"> who completed their scholarship at least 20 years ago</w:t>
      </w:r>
      <w:r w:rsidR="00C47EBE" w:rsidRPr="00C47EBE">
        <w:rPr>
          <w:sz w:val="22"/>
          <w:szCs w:val="22"/>
        </w:rPr>
        <w:t xml:space="preserve">. </w:t>
      </w:r>
      <w:proofErr w:type="gramStart"/>
      <w:r w:rsidR="00C47EBE" w:rsidRPr="00C47EBE">
        <w:rPr>
          <w:sz w:val="22"/>
          <w:szCs w:val="22"/>
        </w:rPr>
        <w:t>A total of seven</w:t>
      </w:r>
      <w:proofErr w:type="gramEnd"/>
      <w:r w:rsidR="00C47EBE" w:rsidRPr="00C47EBE">
        <w:rPr>
          <w:sz w:val="22"/>
          <w:szCs w:val="22"/>
        </w:rPr>
        <w:t xml:space="preserve"> alumni participated (5 men and 2 women), with four currently located in Sri Lanka, while the other 3 now live in Australia. </w:t>
      </w:r>
      <w:r>
        <w:rPr>
          <w:sz w:val="22"/>
          <w:szCs w:val="22"/>
        </w:rPr>
        <w:t xml:space="preserve">Further evidence </w:t>
      </w:r>
      <w:proofErr w:type="gramStart"/>
      <w:r>
        <w:rPr>
          <w:sz w:val="22"/>
          <w:szCs w:val="22"/>
        </w:rPr>
        <w:t>was gathered</w:t>
      </w:r>
      <w:proofErr w:type="gramEnd"/>
      <w:r>
        <w:rPr>
          <w:sz w:val="22"/>
          <w:szCs w:val="22"/>
        </w:rPr>
        <w:t xml:space="preserve"> through interviews with key stakeholders. This </w:t>
      </w:r>
      <w:r w:rsidR="00EE42FA">
        <w:rPr>
          <w:sz w:val="22"/>
          <w:szCs w:val="22"/>
        </w:rPr>
        <w:t>Case Study</w:t>
      </w:r>
      <w:r>
        <w:rPr>
          <w:sz w:val="22"/>
          <w:szCs w:val="22"/>
        </w:rPr>
        <w:t xml:space="preserve"> has identified</w:t>
      </w:r>
      <w:r w:rsidR="00C47EBE" w:rsidRPr="00C47EBE">
        <w:rPr>
          <w:sz w:val="22"/>
          <w:szCs w:val="22"/>
        </w:rPr>
        <w:t xml:space="preserve"> </w:t>
      </w:r>
      <w:r w:rsidR="00C47EBE" w:rsidRPr="00C47EBE">
        <w:rPr>
          <w:b/>
          <w:sz w:val="22"/>
          <w:szCs w:val="22"/>
        </w:rPr>
        <w:t xml:space="preserve">evidence of development impact </w:t>
      </w:r>
      <w:r>
        <w:rPr>
          <w:b/>
          <w:sz w:val="22"/>
          <w:szCs w:val="22"/>
        </w:rPr>
        <w:t xml:space="preserve">by alumni </w:t>
      </w:r>
      <w:r w:rsidR="00C47EBE" w:rsidRPr="00C47EBE">
        <w:rPr>
          <w:b/>
          <w:sz w:val="22"/>
          <w:szCs w:val="22"/>
        </w:rPr>
        <w:t>that spanned the engineering industry</w:t>
      </w:r>
      <w:r w:rsidR="00E64DCE">
        <w:rPr>
          <w:b/>
          <w:sz w:val="22"/>
          <w:szCs w:val="22"/>
        </w:rPr>
        <w:t xml:space="preserve">. </w:t>
      </w:r>
      <w:r w:rsidR="00EA314B">
        <w:rPr>
          <w:sz w:val="22"/>
          <w:szCs w:val="22"/>
        </w:rPr>
        <w:t>Alumni</w:t>
      </w:r>
      <w:r w:rsidR="00E64DCE" w:rsidRPr="00EA314B">
        <w:rPr>
          <w:sz w:val="22"/>
          <w:szCs w:val="22"/>
        </w:rPr>
        <w:t xml:space="preserve"> mentioned positive changes to policy and practice, and contributions to major infrastructure projects. </w:t>
      </w:r>
      <w:r w:rsidR="00FE3BB2" w:rsidRPr="00EA314B">
        <w:rPr>
          <w:sz w:val="22"/>
          <w:szCs w:val="22"/>
        </w:rPr>
        <w:t xml:space="preserve">Alumni have also </w:t>
      </w:r>
      <w:proofErr w:type="gramStart"/>
      <w:r w:rsidR="00FE3BB2" w:rsidRPr="00EA314B">
        <w:rPr>
          <w:sz w:val="22"/>
          <w:szCs w:val="22"/>
        </w:rPr>
        <w:t>made contributions</w:t>
      </w:r>
      <w:proofErr w:type="gramEnd"/>
      <w:r w:rsidR="00FE3BB2" w:rsidRPr="00EA314B">
        <w:rPr>
          <w:sz w:val="22"/>
          <w:szCs w:val="22"/>
        </w:rPr>
        <w:t xml:space="preserve"> to</w:t>
      </w:r>
      <w:r w:rsidR="00E64DCE" w:rsidRPr="00EA314B">
        <w:rPr>
          <w:sz w:val="22"/>
          <w:szCs w:val="22"/>
        </w:rPr>
        <w:t xml:space="preserve"> capacity development </w:t>
      </w:r>
      <w:r w:rsidR="00FE3BB2" w:rsidRPr="00EA314B">
        <w:rPr>
          <w:sz w:val="22"/>
          <w:szCs w:val="22"/>
        </w:rPr>
        <w:t>through teaching at tertiary institutions.</w:t>
      </w:r>
      <w:r w:rsidR="00C47EBE" w:rsidRPr="00EA314B">
        <w:rPr>
          <w:sz w:val="22"/>
          <w:szCs w:val="22"/>
        </w:rPr>
        <w:t xml:space="preserve"> </w:t>
      </w:r>
      <w:r w:rsidR="00C47EBE" w:rsidRPr="00C47EBE">
        <w:rPr>
          <w:sz w:val="22"/>
          <w:szCs w:val="22"/>
        </w:rPr>
        <w:t>The key factor</w:t>
      </w:r>
      <w:r>
        <w:rPr>
          <w:sz w:val="22"/>
          <w:szCs w:val="22"/>
        </w:rPr>
        <w:t xml:space="preserve"> enabling these contributions </w:t>
      </w:r>
      <w:r w:rsidR="00C47EBE" w:rsidRPr="00C47EBE">
        <w:rPr>
          <w:sz w:val="22"/>
          <w:szCs w:val="22"/>
        </w:rPr>
        <w:t xml:space="preserve">was that </w:t>
      </w:r>
      <w:r>
        <w:rPr>
          <w:sz w:val="22"/>
          <w:szCs w:val="22"/>
        </w:rPr>
        <w:t xml:space="preserve">the scholarships for these alumni were awarded at a point in time where </w:t>
      </w:r>
      <w:proofErr w:type="gramStart"/>
      <w:r>
        <w:rPr>
          <w:sz w:val="22"/>
          <w:szCs w:val="22"/>
        </w:rPr>
        <w:t>well qualified</w:t>
      </w:r>
      <w:proofErr w:type="gramEnd"/>
      <w:r>
        <w:rPr>
          <w:sz w:val="22"/>
          <w:szCs w:val="22"/>
        </w:rPr>
        <w:t xml:space="preserve"> engineers were in high demand in Sri Lanka. </w:t>
      </w:r>
      <w:r w:rsidR="00C47EBE" w:rsidRPr="00C47EBE">
        <w:rPr>
          <w:sz w:val="22"/>
          <w:szCs w:val="22"/>
        </w:rPr>
        <w:t xml:space="preserve">This </w:t>
      </w:r>
      <w:r>
        <w:rPr>
          <w:sz w:val="22"/>
          <w:szCs w:val="22"/>
        </w:rPr>
        <w:t xml:space="preserve">meant that alumni were highly valuable following their scholarship and able </w:t>
      </w:r>
      <w:r w:rsidR="00C47EBE" w:rsidRPr="00C47EBE">
        <w:rPr>
          <w:sz w:val="22"/>
          <w:szCs w:val="22"/>
        </w:rPr>
        <w:t xml:space="preserve">to contribute </w:t>
      </w:r>
      <w:r>
        <w:rPr>
          <w:sz w:val="22"/>
          <w:szCs w:val="22"/>
        </w:rPr>
        <w:t xml:space="preserve">throughout their careers </w:t>
      </w:r>
      <w:r w:rsidR="00222C2C">
        <w:rPr>
          <w:sz w:val="22"/>
          <w:szCs w:val="22"/>
        </w:rPr>
        <w:t>to achieving</w:t>
      </w:r>
      <w:r w:rsidR="00C47EBE" w:rsidRPr="00C47EBE">
        <w:rPr>
          <w:sz w:val="22"/>
          <w:szCs w:val="22"/>
        </w:rPr>
        <w:t xml:space="preserve"> development goals due to the demand for </w:t>
      </w:r>
      <w:r w:rsidR="00222C2C">
        <w:rPr>
          <w:sz w:val="22"/>
          <w:szCs w:val="22"/>
        </w:rPr>
        <w:t>their</w:t>
      </w:r>
      <w:r w:rsidR="00222C2C" w:rsidRPr="00C47EBE">
        <w:rPr>
          <w:sz w:val="22"/>
          <w:szCs w:val="22"/>
        </w:rPr>
        <w:t xml:space="preserve"> </w:t>
      </w:r>
      <w:r w:rsidR="00C47EBE" w:rsidRPr="00C47EBE">
        <w:rPr>
          <w:sz w:val="22"/>
          <w:szCs w:val="22"/>
        </w:rPr>
        <w:t>skills</w:t>
      </w:r>
      <w:r w:rsidR="00FE3BB2">
        <w:rPr>
          <w:sz w:val="22"/>
          <w:szCs w:val="22"/>
        </w:rPr>
        <w:t xml:space="preserve"> and</w:t>
      </w:r>
      <w:r w:rsidR="00C47EBE" w:rsidRPr="00C47EBE">
        <w:rPr>
          <w:sz w:val="22"/>
          <w:szCs w:val="22"/>
        </w:rPr>
        <w:t xml:space="preserve"> knowledge. </w:t>
      </w:r>
      <w:r>
        <w:rPr>
          <w:sz w:val="22"/>
          <w:szCs w:val="22"/>
        </w:rPr>
        <w:t xml:space="preserve">This example demonstrates the value of ensuring scholarships </w:t>
      </w:r>
      <w:proofErr w:type="gramStart"/>
      <w:r>
        <w:rPr>
          <w:sz w:val="22"/>
          <w:szCs w:val="22"/>
        </w:rPr>
        <w:t>are well targeted</w:t>
      </w:r>
      <w:proofErr w:type="gramEnd"/>
      <w:r>
        <w:rPr>
          <w:sz w:val="22"/>
          <w:szCs w:val="22"/>
        </w:rPr>
        <w:t xml:space="preserve"> to </w:t>
      </w:r>
      <w:r w:rsidR="00C47EBE" w:rsidRPr="00C47EBE">
        <w:rPr>
          <w:b/>
          <w:sz w:val="22"/>
          <w:szCs w:val="22"/>
        </w:rPr>
        <w:t>fields of study that complement partner</w:t>
      </w:r>
      <w:r w:rsidR="00877707">
        <w:rPr>
          <w:b/>
          <w:sz w:val="22"/>
          <w:szCs w:val="22"/>
        </w:rPr>
        <w:t>-</w:t>
      </w:r>
      <w:r w:rsidR="00C47EBE" w:rsidRPr="00C47EBE">
        <w:rPr>
          <w:b/>
          <w:sz w:val="22"/>
          <w:szCs w:val="22"/>
        </w:rPr>
        <w:t>country development priorities</w:t>
      </w:r>
      <w:r w:rsidR="00C47EBE" w:rsidRPr="00C47EBE">
        <w:rPr>
          <w:sz w:val="22"/>
          <w:szCs w:val="22"/>
        </w:rPr>
        <w:t xml:space="preserve">. </w:t>
      </w:r>
    </w:p>
    <w:p w14:paraId="5861D59F" w14:textId="77777777" w:rsidR="002B74B7" w:rsidRDefault="002B74B7" w:rsidP="002B74B7">
      <w:pPr>
        <w:rPr>
          <w:sz w:val="22"/>
          <w:szCs w:val="22"/>
        </w:rPr>
      </w:pPr>
    </w:p>
    <w:p w14:paraId="5D553A9C" w14:textId="5B0EF523" w:rsidR="00C47EBE" w:rsidRPr="00C47EBE" w:rsidRDefault="002B74B7" w:rsidP="002B74B7">
      <w:pPr>
        <w:rPr>
          <w:sz w:val="22"/>
          <w:szCs w:val="22"/>
        </w:rPr>
      </w:pPr>
      <w:r>
        <w:rPr>
          <w:sz w:val="22"/>
          <w:szCs w:val="22"/>
        </w:rPr>
        <w:t xml:space="preserve">However, for some alumni included in this </w:t>
      </w:r>
      <w:r w:rsidR="00EE42FA">
        <w:rPr>
          <w:sz w:val="22"/>
          <w:szCs w:val="22"/>
        </w:rPr>
        <w:t>Case Study</w:t>
      </w:r>
      <w:r>
        <w:rPr>
          <w:sz w:val="22"/>
          <w:szCs w:val="22"/>
        </w:rPr>
        <w:t xml:space="preserve">, their potential impact could have been even greater, but </w:t>
      </w:r>
      <w:r w:rsidR="00C47EBE" w:rsidRPr="00C47EBE">
        <w:rPr>
          <w:b/>
          <w:sz w:val="22"/>
          <w:szCs w:val="22"/>
        </w:rPr>
        <w:t>the Sri Lankan Civil War</w:t>
      </w:r>
      <w:r>
        <w:rPr>
          <w:b/>
          <w:sz w:val="22"/>
          <w:szCs w:val="22"/>
        </w:rPr>
        <w:t xml:space="preserve"> </w:t>
      </w:r>
      <w:r w:rsidRPr="00EA314B">
        <w:rPr>
          <w:sz w:val="22"/>
          <w:szCs w:val="22"/>
        </w:rPr>
        <w:t>(which spanned a substantial period of the careers of these alumni)</w:t>
      </w:r>
      <w:r>
        <w:rPr>
          <w:b/>
          <w:sz w:val="22"/>
          <w:szCs w:val="22"/>
        </w:rPr>
        <w:t xml:space="preserve"> </w:t>
      </w:r>
      <w:r w:rsidR="00C47EBE" w:rsidRPr="00C47EBE">
        <w:rPr>
          <w:b/>
          <w:sz w:val="22"/>
          <w:szCs w:val="22"/>
        </w:rPr>
        <w:t>limited the ability of alumni to make further contributions</w:t>
      </w:r>
      <w:r w:rsidR="00C47EBE" w:rsidRPr="00C47EBE">
        <w:rPr>
          <w:sz w:val="22"/>
          <w:szCs w:val="22"/>
        </w:rPr>
        <w:t>. The effect of civil war most significantly affected the two Sri Lankan</w:t>
      </w:r>
      <w:r w:rsidR="00520D31">
        <w:rPr>
          <w:sz w:val="22"/>
          <w:szCs w:val="22"/>
        </w:rPr>
        <w:t xml:space="preserve"> Tamil</w:t>
      </w:r>
      <w:r w:rsidR="00C47EBE" w:rsidRPr="00C47EBE">
        <w:rPr>
          <w:sz w:val="22"/>
          <w:szCs w:val="22"/>
        </w:rPr>
        <w:t xml:space="preserve"> alumnae in this </w:t>
      </w:r>
      <w:r w:rsidR="00EE42FA">
        <w:rPr>
          <w:sz w:val="22"/>
          <w:szCs w:val="22"/>
        </w:rPr>
        <w:t xml:space="preserve">Case </w:t>
      </w:r>
      <w:proofErr w:type="gramStart"/>
      <w:r w:rsidR="00EE42FA">
        <w:rPr>
          <w:sz w:val="22"/>
          <w:szCs w:val="22"/>
        </w:rPr>
        <w:t>Study</w:t>
      </w:r>
      <w:proofErr w:type="gramEnd"/>
      <w:r w:rsidR="00C47EBE" w:rsidRPr="00C47EBE">
        <w:rPr>
          <w:sz w:val="22"/>
          <w:szCs w:val="22"/>
        </w:rPr>
        <w:t xml:space="preserve"> as they were unable to return to Sri Lanka to live and work. </w:t>
      </w:r>
    </w:p>
    <w:p w14:paraId="29B65BF3" w14:textId="77777777" w:rsidR="00C47EBE" w:rsidRPr="00C47EBE" w:rsidRDefault="00C47EBE" w:rsidP="00C47EBE">
      <w:pPr>
        <w:rPr>
          <w:sz w:val="22"/>
          <w:szCs w:val="22"/>
        </w:rPr>
      </w:pPr>
    </w:p>
    <w:p w14:paraId="53F2349F" w14:textId="15CA6B95" w:rsidR="00C47EBE" w:rsidRPr="00C47EBE" w:rsidRDefault="00896008" w:rsidP="00C47EBE">
      <w:pPr>
        <w:rPr>
          <w:sz w:val="22"/>
          <w:szCs w:val="22"/>
        </w:rPr>
      </w:pPr>
      <w:r w:rsidRPr="00EA314B">
        <w:rPr>
          <w:sz w:val="22"/>
          <w:szCs w:val="22"/>
        </w:rPr>
        <w:t>Of the alumni included in this research,</w:t>
      </w:r>
      <w:r>
        <w:rPr>
          <w:b/>
          <w:sz w:val="22"/>
          <w:szCs w:val="22"/>
        </w:rPr>
        <w:t xml:space="preserve"> </w:t>
      </w:r>
      <w:r w:rsidR="00C47EBE" w:rsidRPr="00C47EBE">
        <w:rPr>
          <w:b/>
          <w:sz w:val="22"/>
          <w:szCs w:val="22"/>
        </w:rPr>
        <w:t>Mr Tennyson Rodrigo</w:t>
      </w:r>
      <w:r w:rsidR="00C47EBE" w:rsidRPr="00C47EBE">
        <w:rPr>
          <w:sz w:val="22"/>
          <w:szCs w:val="22"/>
        </w:rPr>
        <w:t xml:space="preserve"> who was amongst the first cohort of Colombo Plan scholarship recipients in </w:t>
      </w:r>
      <w:proofErr w:type="gramStart"/>
      <w:r w:rsidR="00C47EBE" w:rsidRPr="00C47EBE">
        <w:rPr>
          <w:sz w:val="22"/>
          <w:szCs w:val="22"/>
        </w:rPr>
        <w:t>1952,</w:t>
      </w:r>
      <w:proofErr w:type="gramEnd"/>
      <w:r w:rsidR="00C47EBE" w:rsidRPr="00C47EBE">
        <w:rPr>
          <w:sz w:val="22"/>
          <w:szCs w:val="22"/>
        </w:rPr>
        <w:t xml:space="preserve"> stands out as an alumn</w:t>
      </w:r>
      <w:r w:rsidR="00547E6F">
        <w:rPr>
          <w:sz w:val="22"/>
          <w:szCs w:val="22"/>
        </w:rPr>
        <w:t>us</w:t>
      </w:r>
      <w:r w:rsidR="00C47EBE" w:rsidRPr="00C47EBE">
        <w:rPr>
          <w:sz w:val="22"/>
          <w:szCs w:val="22"/>
        </w:rPr>
        <w:t xml:space="preserve"> who has transferred skills and knowledge gained on award across sectors. Mr </w:t>
      </w:r>
      <w:r w:rsidR="007811A5">
        <w:rPr>
          <w:sz w:val="22"/>
          <w:szCs w:val="22"/>
        </w:rPr>
        <w:t xml:space="preserve">T </w:t>
      </w:r>
      <w:r w:rsidR="00C47EBE" w:rsidRPr="00C47EBE">
        <w:rPr>
          <w:sz w:val="22"/>
          <w:szCs w:val="22"/>
        </w:rPr>
        <w:t xml:space="preserve">Rodrigo </w:t>
      </w:r>
      <w:r>
        <w:rPr>
          <w:sz w:val="22"/>
          <w:szCs w:val="22"/>
        </w:rPr>
        <w:t xml:space="preserve">gained a successful engineering career on return from scholarships, including </w:t>
      </w:r>
      <w:r w:rsidRPr="00C47EBE">
        <w:rPr>
          <w:sz w:val="22"/>
          <w:szCs w:val="22"/>
        </w:rPr>
        <w:t>leading the development of a fertiliser plant</w:t>
      </w:r>
      <w:r>
        <w:rPr>
          <w:sz w:val="22"/>
          <w:szCs w:val="22"/>
        </w:rPr>
        <w:t xml:space="preserve">, and then </w:t>
      </w:r>
      <w:r w:rsidR="00C47EBE" w:rsidRPr="00C47EBE">
        <w:rPr>
          <w:sz w:val="22"/>
          <w:szCs w:val="22"/>
        </w:rPr>
        <w:t xml:space="preserve">moved into the emerging venture capital sector identifying new capital opportunities for Sri Lanka. </w:t>
      </w:r>
      <w:r w:rsidR="00806059">
        <w:rPr>
          <w:b/>
          <w:sz w:val="22"/>
          <w:szCs w:val="22"/>
        </w:rPr>
        <w:t>Dr</w:t>
      </w:r>
      <w:r w:rsidR="00D613E2" w:rsidRPr="00D613E2">
        <w:rPr>
          <w:b/>
          <w:sz w:val="22"/>
          <w:szCs w:val="22"/>
        </w:rPr>
        <w:t xml:space="preserve"> </w:t>
      </w:r>
      <w:proofErr w:type="spellStart"/>
      <w:r w:rsidR="00D613E2" w:rsidRPr="00D613E2">
        <w:rPr>
          <w:b/>
          <w:sz w:val="22"/>
          <w:szCs w:val="22"/>
        </w:rPr>
        <w:t>Sarath</w:t>
      </w:r>
      <w:proofErr w:type="spellEnd"/>
      <w:r w:rsidR="00D613E2" w:rsidRPr="00D613E2">
        <w:rPr>
          <w:b/>
          <w:sz w:val="22"/>
          <w:szCs w:val="22"/>
        </w:rPr>
        <w:t xml:space="preserve"> </w:t>
      </w:r>
      <w:proofErr w:type="spellStart"/>
      <w:r w:rsidR="00D613E2" w:rsidRPr="00D613E2">
        <w:rPr>
          <w:b/>
          <w:sz w:val="22"/>
          <w:szCs w:val="22"/>
        </w:rPr>
        <w:t>Pathmasiri</w:t>
      </w:r>
      <w:proofErr w:type="spellEnd"/>
      <w:r w:rsidR="00D613E2" w:rsidRPr="00D613E2">
        <w:rPr>
          <w:b/>
          <w:sz w:val="22"/>
          <w:szCs w:val="22"/>
        </w:rPr>
        <w:t xml:space="preserve"> </w:t>
      </w:r>
      <w:proofErr w:type="spellStart"/>
      <w:r w:rsidR="00D613E2" w:rsidRPr="00D613E2">
        <w:rPr>
          <w:b/>
          <w:sz w:val="22"/>
          <w:szCs w:val="22"/>
        </w:rPr>
        <w:t>Perera</w:t>
      </w:r>
      <w:proofErr w:type="spellEnd"/>
      <w:r w:rsidR="00D613E2" w:rsidRPr="00D613E2">
        <w:rPr>
          <w:b/>
          <w:sz w:val="22"/>
          <w:szCs w:val="22"/>
        </w:rPr>
        <w:t xml:space="preserve"> </w:t>
      </w:r>
      <w:proofErr w:type="spellStart"/>
      <w:r w:rsidR="00D613E2" w:rsidRPr="00D613E2">
        <w:rPr>
          <w:b/>
          <w:sz w:val="22"/>
          <w:szCs w:val="22"/>
        </w:rPr>
        <w:t>Biyanvilage</w:t>
      </w:r>
      <w:proofErr w:type="spellEnd"/>
      <w:r w:rsidR="00D613E2" w:rsidRPr="00D613E2">
        <w:rPr>
          <w:b/>
          <w:sz w:val="22"/>
          <w:szCs w:val="22"/>
        </w:rPr>
        <w:t xml:space="preserve"> </w:t>
      </w:r>
      <w:r w:rsidR="00D613E2">
        <w:rPr>
          <w:sz w:val="22"/>
          <w:szCs w:val="22"/>
        </w:rPr>
        <w:t xml:space="preserve">(Dr </w:t>
      </w:r>
      <w:proofErr w:type="spellStart"/>
      <w:r w:rsidR="00C47EBE" w:rsidRPr="00D613E2">
        <w:rPr>
          <w:sz w:val="22"/>
          <w:szCs w:val="22"/>
        </w:rPr>
        <w:t>Perera</w:t>
      </w:r>
      <w:proofErr w:type="spellEnd"/>
      <w:r w:rsidR="00D613E2">
        <w:rPr>
          <w:sz w:val="22"/>
          <w:szCs w:val="22"/>
        </w:rPr>
        <w:t>)</w:t>
      </w:r>
      <w:r w:rsidR="00C47EBE" w:rsidRPr="00C47EBE">
        <w:rPr>
          <w:sz w:val="22"/>
          <w:szCs w:val="22"/>
        </w:rPr>
        <w:t xml:space="preserve"> and </w:t>
      </w:r>
      <w:r w:rsidR="00C47EBE" w:rsidRPr="00C47EBE">
        <w:rPr>
          <w:b/>
          <w:sz w:val="22"/>
          <w:szCs w:val="22"/>
        </w:rPr>
        <w:t>Dr</w:t>
      </w:r>
      <w:r w:rsidR="00D613E2">
        <w:rPr>
          <w:b/>
          <w:sz w:val="22"/>
          <w:szCs w:val="22"/>
        </w:rPr>
        <w:t xml:space="preserve"> Sunil Stanislaus</w:t>
      </w:r>
      <w:r w:rsidR="00C47EBE" w:rsidRPr="00C47EBE">
        <w:rPr>
          <w:b/>
          <w:sz w:val="22"/>
          <w:szCs w:val="22"/>
        </w:rPr>
        <w:t xml:space="preserve"> </w:t>
      </w:r>
      <w:proofErr w:type="spellStart"/>
      <w:r w:rsidR="00C47EBE" w:rsidRPr="00C47EBE">
        <w:rPr>
          <w:b/>
          <w:sz w:val="22"/>
          <w:szCs w:val="22"/>
        </w:rPr>
        <w:t>Wickramasuriya</w:t>
      </w:r>
      <w:proofErr w:type="spellEnd"/>
      <w:r w:rsidR="00C47EBE" w:rsidRPr="00C47EBE">
        <w:rPr>
          <w:sz w:val="22"/>
          <w:szCs w:val="22"/>
        </w:rPr>
        <w:t xml:space="preserve"> have both made significant contributions at their respective universities as program coordinators and lecturers, and have been strong advocates for developing </w:t>
      </w:r>
      <w:r w:rsidR="00CB3353">
        <w:rPr>
          <w:sz w:val="22"/>
          <w:szCs w:val="22"/>
        </w:rPr>
        <w:t>links</w:t>
      </w:r>
      <w:r w:rsidR="00CB3353" w:rsidRPr="00C47EBE">
        <w:rPr>
          <w:sz w:val="22"/>
          <w:szCs w:val="22"/>
        </w:rPr>
        <w:t xml:space="preserve"> </w:t>
      </w:r>
      <w:r w:rsidR="00C47EBE" w:rsidRPr="00C47EBE">
        <w:rPr>
          <w:sz w:val="22"/>
          <w:szCs w:val="22"/>
        </w:rPr>
        <w:t xml:space="preserve">between Australian and Sri Lankan universities. In policy, </w:t>
      </w:r>
      <w:r w:rsidR="00C47EBE" w:rsidRPr="00C47EBE">
        <w:rPr>
          <w:b/>
          <w:sz w:val="22"/>
          <w:szCs w:val="22"/>
        </w:rPr>
        <w:t xml:space="preserve">Mr </w:t>
      </w:r>
      <w:proofErr w:type="spellStart"/>
      <w:r w:rsidR="007811A5">
        <w:rPr>
          <w:b/>
          <w:sz w:val="22"/>
          <w:szCs w:val="22"/>
        </w:rPr>
        <w:t>W</w:t>
      </w:r>
      <w:r w:rsidR="00D613E2">
        <w:rPr>
          <w:b/>
          <w:sz w:val="22"/>
          <w:szCs w:val="22"/>
        </w:rPr>
        <w:t>ijaya</w:t>
      </w:r>
      <w:proofErr w:type="spellEnd"/>
      <w:r w:rsidR="007811A5">
        <w:rPr>
          <w:b/>
          <w:sz w:val="22"/>
          <w:szCs w:val="22"/>
        </w:rPr>
        <w:t xml:space="preserve"> </w:t>
      </w:r>
      <w:r w:rsidR="00C47EBE" w:rsidRPr="00C47EBE">
        <w:rPr>
          <w:b/>
          <w:sz w:val="22"/>
          <w:szCs w:val="22"/>
        </w:rPr>
        <w:t>Rodrigo</w:t>
      </w:r>
      <w:r w:rsidR="00C47EBE" w:rsidRPr="00C47EBE">
        <w:rPr>
          <w:sz w:val="22"/>
          <w:szCs w:val="22"/>
        </w:rPr>
        <w:t xml:space="preserve"> has made significant contributions in professionalising the construction industry through policy and process development, as well as guiding university infrastructure development to meet growing student needs. Other alumni such as </w:t>
      </w:r>
      <w:r w:rsidR="00C47EBE" w:rsidRPr="00C47EBE">
        <w:rPr>
          <w:b/>
          <w:sz w:val="22"/>
          <w:szCs w:val="22"/>
        </w:rPr>
        <w:t xml:space="preserve">Dr </w:t>
      </w:r>
      <w:proofErr w:type="spellStart"/>
      <w:r w:rsidR="00C47EBE" w:rsidRPr="00C47EBE">
        <w:rPr>
          <w:b/>
          <w:sz w:val="22"/>
          <w:szCs w:val="22"/>
        </w:rPr>
        <w:t>Nalini</w:t>
      </w:r>
      <w:proofErr w:type="spellEnd"/>
      <w:r w:rsidR="00C47EBE" w:rsidRPr="00C47EBE">
        <w:rPr>
          <w:sz w:val="22"/>
          <w:szCs w:val="22"/>
        </w:rPr>
        <w:t xml:space="preserve">, </w:t>
      </w:r>
      <w:r w:rsidR="00C47EBE" w:rsidRPr="00C47EBE">
        <w:rPr>
          <w:b/>
          <w:sz w:val="22"/>
          <w:szCs w:val="22"/>
        </w:rPr>
        <w:t xml:space="preserve">Ms </w:t>
      </w:r>
      <w:proofErr w:type="spellStart"/>
      <w:r w:rsidR="00C30B03">
        <w:rPr>
          <w:b/>
          <w:sz w:val="22"/>
          <w:szCs w:val="22"/>
        </w:rPr>
        <w:t>Selvi</w:t>
      </w:r>
      <w:proofErr w:type="spellEnd"/>
      <w:r w:rsidR="00C30B03">
        <w:rPr>
          <w:b/>
          <w:sz w:val="22"/>
          <w:szCs w:val="22"/>
        </w:rPr>
        <w:t xml:space="preserve"> </w:t>
      </w:r>
      <w:proofErr w:type="spellStart"/>
      <w:r w:rsidR="00C47EBE" w:rsidRPr="00C47EBE">
        <w:rPr>
          <w:b/>
          <w:sz w:val="22"/>
          <w:szCs w:val="22"/>
        </w:rPr>
        <w:t>Jay</w:t>
      </w:r>
      <w:r w:rsidR="007811A5">
        <w:rPr>
          <w:b/>
          <w:sz w:val="22"/>
          <w:szCs w:val="22"/>
        </w:rPr>
        <w:t>a</w:t>
      </w:r>
      <w:r w:rsidR="00C47EBE" w:rsidRPr="00C47EBE">
        <w:rPr>
          <w:b/>
          <w:sz w:val="22"/>
          <w:szCs w:val="22"/>
        </w:rPr>
        <w:t>ganesh</w:t>
      </w:r>
      <w:proofErr w:type="spellEnd"/>
      <w:r w:rsidR="00C47EBE" w:rsidRPr="00C47EBE">
        <w:rPr>
          <w:sz w:val="22"/>
          <w:szCs w:val="22"/>
        </w:rPr>
        <w:t xml:space="preserve">, and </w:t>
      </w:r>
      <w:r w:rsidR="00C47EBE" w:rsidRPr="00C47EBE">
        <w:rPr>
          <w:b/>
          <w:sz w:val="22"/>
          <w:szCs w:val="22"/>
        </w:rPr>
        <w:t xml:space="preserve">Mr </w:t>
      </w:r>
      <w:proofErr w:type="spellStart"/>
      <w:r w:rsidR="00D613E2">
        <w:rPr>
          <w:b/>
          <w:sz w:val="22"/>
          <w:szCs w:val="22"/>
        </w:rPr>
        <w:t>Samarasiri</w:t>
      </w:r>
      <w:proofErr w:type="spellEnd"/>
      <w:r w:rsidR="00D613E2">
        <w:rPr>
          <w:b/>
          <w:sz w:val="22"/>
          <w:szCs w:val="22"/>
        </w:rPr>
        <w:t xml:space="preserve"> </w:t>
      </w:r>
      <w:proofErr w:type="spellStart"/>
      <w:r w:rsidR="00D613E2">
        <w:rPr>
          <w:b/>
          <w:sz w:val="22"/>
          <w:szCs w:val="22"/>
        </w:rPr>
        <w:t>Sarath</w:t>
      </w:r>
      <w:proofErr w:type="spellEnd"/>
      <w:r w:rsidR="00D613E2">
        <w:rPr>
          <w:b/>
          <w:sz w:val="22"/>
          <w:szCs w:val="22"/>
        </w:rPr>
        <w:t xml:space="preserve"> </w:t>
      </w:r>
      <w:proofErr w:type="spellStart"/>
      <w:r w:rsidR="00C47EBE" w:rsidRPr="00C47EBE">
        <w:rPr>
          <w:b/>
          <w:sz w:val="22"/>
          <w:szCs w:val="22"/>
        </w:rPr>
        <w:t>Banunusinghage</w:t>
      </w:r>
      <w:proofErr w:type="spellEnd"/>
      <w:r w:rsidR="00C47EBE" w:rsidRPr="00C47EBE">
        <w:rPr>
          <w:sz w:val="22"/>
          <w:szCs w:val="22"/>
        </w:rPr>
        <w:t xml:space="preserve"> have made positive contributions </w:t>
      </w:r>
      <w:r w:rsidR="00A91F26">
        <w:rPr>
          <w:sz w:val="22"/>
          <w:szCs w:val="22"/>
        </w:rPr>
        <w:t>to</w:t>
      </w:r>
      <w:r w:rsidR="00C47EBE" w:rsidRPr="00C47EBE">
        <w:rPr>
          <w:sz w:val="22"/>
          <w:szCs w:val="22"/>
        </w:rPr>
        <w:t xml:space="preserve"> engineering practice. </w:t>
      </w:r>
      <w:r w:rsidR="00C47EBE" w:rsidRPr="00C47EBE">
        <w:rPr>
          <w:b/>
          <w:sz w:val="22"/>
          <w:szCs w:val="22"/>
        </w:rPr>
        <w:t xml:space="preserve">Overall, findings from the Sri Lanka </w:t>
      </w:r>
      <w:r w:rsidR="00EE42FA">
        <w:rPr>
          <w:b/>
          <w:sz w:val="22"/>
          <w:szCs w:val="22"/>
        </w:rPr>
        <w:t>Case Study</w:t>
      </w:r>
      <w:r w:rsidR="00C47EBE" w:rsidRPr="00C47EBE">
        <w:rPr>
          <w:b/>
          <w:sz w:val="22"/>
          <w:szCs w:val="22"/>
        </w:rPr>
        <w:t xml:space="preserve"> suggest that Australia Awards </w:t>
      </w:r>
      <w:r w:rsidR="00FA3FB5">
        <w:rPr>
          <w:b/>
          <w:sz w:val="22"/>
          <w:szCs w:val="22"/>
        </w:rPr>
        <w:t>O</w:t>
      </w:r>
      <w:r w:rsidR="00C47EBE" w:rsidRPr="00C47EBE">
        <w:rPr>
          <w:b/>
          <w:sz w:val="22"/>
          <w:szCs w:val="22"/>
        </w:rPr>
        <w:t xml:space="preserve">utcome 1 </w:t>
      </w:r>
      <w:r>
        <w:rPr>
          <w:b/>
          <w:sz w:val="22"/>
          <w:szCs w:val="22"/>
        </w:rPr>
        <w:t xml:space="preserve">– that alumni are using their skills, knowledge and networks to contribute to sustainable development – </w:t>
      </w:r>
      <w:proofErr w:type="gramStart"/>
      <w:r w:rsidR="00C47EBE" w:rsidRPr="00C47EBE">
        <w:rPr>
          <w:b/>
          <w:sz w:val="22"/>
          <w:szCs w:val="22"/>
        </w:rPr>
        <w:t>was achieved</w:t>
      </w:r>
      <w:proofErr w:type="gramEnd"/>
      <w:r w:rsidR="00C47EBE" w:rsidRPr="00C47EBE">
        <w:rPr>
          <w:b/>
          <w:sz w:val="22"/>
          <w:szCs w:val="22"/>
        </w:rPr>
        <w:t>.</w:t>
      </w:r>
      <w:r w:rsidR="00C47EBE" w:rsidRPr="00C47EBE">
        <w:rPr>
          <w:sz w:val="22"/>
          <w:szCs w:val="22"/>
        </w:rPr>
        <w:t xml:space="preserve"> </w:t>
      </w:r>
    </w:p>
    <w:p w14:paraId="0DD98C36" w14:textId="77777777" w:rsidR="00C47EBE" w:rsidRPr="00C47EBE" w:rsidRDefault="00C47EBE" w:rsidP="00C47EBE">
      <w:pPr>
        <w:rPr>
          <w:sz w:val="22"/>
          <w:szCs w:val="22"/>
        </w:rPr>
      </w:pPr>
    </w:p>
    <w:p w14:paraId="6DE49BED" w14:textId="3E4C0E23" w:rsidR="00C47EBE" w:rsidRPr="00C47EBE" w:rsidRDefault="00C47EBE" w:rsidP="00C47EBE">
      <w:pPr>
        <w:rPr>
          <w:b/>
          <w:sz w:val="22"/>
          <w:szCs w:val="22"/>
        </w:rPr>
      </w:pPr>
      <w:r w:rsidRPr="00C47EBE">
        <w:rPr>
          <w:sz w:val="22"/>
          <w:szCs w:val="22"/>
        </w:rPr>
        <w:t>In developing and maintaining links with Australia</w:t>
      </w:r>
      <w:r w:rsidRPr="00C47EBE">
        <w:rPr>
          <w:b/>
          <w:sz w:val="22"/>
          <w:szCs w:val="22"/>
        </w:rPr>
        <w:t xml:space="preserve">, alumni in this </w:t>
      </w:r>
      <w:proofErr w:type="gramStart"/>
      <w:r w:rsidR="00EE42FA">
        <w:rPr>
          <w:b/>
          <w:sz w:val="22"/>
          <w:szCs w:val="22"/>
        </w:rPr>
        <w:t>Case</w:t>
      </w:r>
      <w:proofErr w:type="gramEnd"/>
      <w:r w:rsidR="00EE42FA">
        <w:rPr>
          <w:b/>
          <w:sz w:val="22"/>
          <w:szCs w:val="22"/>
        </w:rPr>
        <w:t xml:space="preserve"> Study</w:t>
      </w:r>
      <w:r w:rsidRPr="00C47EBE">
        <w:rPr>
          <w:b/>
          <w:sz w:val="22"/>
          <w:szCs w:val="22"/>
        </w:rPr>
        <w:t xml:space="preserve"> shared a desire to remain connected but generally did not have strong ongoing links or networks. </w:t>
      </w:r>
      <w:r w:rsidRPr="00C47EBE">
        <w:rPr>
          <w:sz w:val="22"/>
          <w:szCs w:val="22"/>
        </w:rPr>
        <w:t xml:space="preserve">Engagement typically took the form of Australian </w:t>
      </w:r>
      <w:r w:rsidR="001D277B">
        <w:rPr>
          <w:sz w:val="22"/>
          <w:szCs w:val="22"/>
        </w:rPr>
        <w:t>institution</w:t>
      </w:r>
      <w:r w:rsidR="001D277B" w:rsidRPr="00C47EBE">
        <w:rPr>
          <w:sz w:val="22"/>
          <w:szCs w:val="22"/>
        </w:rPr>
        <w:t xml:space="preserve"> </w:t>
      </w:r>
      <w:r w:rsidRPr="00C47EBE">
        <w:rPr>
          <w:sz w:val="22"/>
          <w:szCs w:val="22"/>
        </w:rPr>
        <w:t xml:space="preserve">alumni association’s newsletters and emails, and friendships built with the Sri Lankan community in Australia and with peers and lecturers. However, such connections were informal and typically </w:t>
      </w:r>
      <w:r w:rsidR="00F35717">
        <w:rPr>
          <w:sz w:val="22"/>
          <w:szCs w:val="22"/>
        </w:rPr>
        <w:t>lapsed</w:t>
      </w:r>
      <w:r w:rsidR="00F35717" w:rsidRPr="00C47EBE">
        <w:rPr>
          <w:sz w:val="22"/>
          <w:szCs w:val="22"/>
        </w:rPr>
        <w:t xml:space="preserve"> </w:t>
      </w:r>
      <w:r w:rsidRPr="00C47EBE">
        <w:rPr>
          <w:sz w:val="22"/>
          <w:szCs w:val="22"/>
        </w:rPr>
        <w:t>over time. Alumni</w:t>
      </w:r>
      <w:r w:rsidR="00896008">
        <w:rPr>
          <w:sz w:val="22"/>
          <w:szCs w:val="22"/>
        </w:rPr>
        <w:t xml:space="preserve"> indicated that a lack of funding for developing links – especially within the higher education sector – was a reason for the limited ongoing partnerships.</w:t>
      </w:r>
      <w:r w:rsidRPr="00C47EBE">
        <w:rPr>
          <w:sz w:val="22"/>
          <w:szCs w:val="22"/>
        </w:rPr>
        <w:t xml:space="preserve"> </w:t>
      </w:r>
      <w:r w:rsidR="00F23F50">
        <w:rPr>
          <w:sz w:val="22"/>
          <w:szCs w:val="22"/>
        </w:rPr>
        <w:t>T</w:t>
      </w:r>
      <w:r w:rsidRPr="00C47EBE">
        <w:rPr>
          <w:sz w:val="22"/>
          <w:szCs w:val="22"/>
        </w:rPr>
        <w:t xml:space="preserve">he Australia Awards </w:t>
      </w:r>
      <w:r w:rsidR="00FA3FB5">
        <w:rPr>
          <w:sz w:val="22"/>
          <w:szCs w:val="22"/>
        </w:rPr>
        <w:t>O</w:t>
      </w:r>
      <w:r w:rsidRPr="00C47EBE">
        <w:rPr>
          <w:sz w:val="22"/>
          <w:szCs w:val="22"/>
        </w:rPr>
        <w:t>utcomes 2 and 3</w:t>
      </w:r>
      <w:r w:rsidR="00896008">
        <w:rPr>
          <w:sz w:val="22"/>
          <w:szCs w:val="22"/>
        </w:rPr>
        <w:t xml:space="preserve"> </w:t>
      </w:r>
      <w:r w:rsidR="00F7495D">
        <w:rPr>
          <w:sz w:val="22"/>
          <w:szCs w:val="22"/>
        </w:rPr>
        <w:t xml:space="preserve">are concerned with </w:t>
      </w:r>
      <w:r w:rsidR="00896008">
        <w:rPr>
          <w:sz w:val="22"/>
          <w:szCs w:val="22"/>
        </w:rPr>
        <w:t>alumni contributi</w:t>
      </w:r>
      <w:r w:rsidR="00F23F50">
        <w:rPr>
          <w:sz w:val="22"/>
          <w:szCs w:val="22"/>
        </w:rPr>
        <w:t>o</w:t>
      </w:r>
      <w:r w:rsidR="00896008">
        <w:rPr>
          <w:sz w:val="22"/>
          <w:szCs w:val="22"/>
        </w:rPr>
        <w:t>n to cooperation and effective, mutually advantageous partnerships between institutions and businesses in Australia and partner countries</w:t>
      </w:r>
      <w:r w:rsidR="00F23F50">
        <w:rPr>
          <w:sz w:val="22"/>
          <w:szCs w:val="22"/>
        </w:rPr>
        <w:t>.</w:t>
      </w:r>
      <w:r w:rsidR="00896008">
        <w:rPr>
          <w:sz w:val="22"/>
          <w:szCs w:val="22"/>
        </w:rPr>
        <w:t xml:space="preserve"> </w:t>
      </w:r>
      <w:r w:rsidR="00F23F50">
        <w:rPr>
          <w:sz w:val="22"/>
          <w:szCs w:val="22"/>
        </w:rPr>
        <w:t>T</w:t>
      </w:r>
      <w:r w:rsidR="00896008">
        <w:rPr>
          <w:sz w:val="22"/>
          <w:szCs w:val="22"/>
        </w:rPr>
        <w:t xml:space="preserve">his </w:t>
      </w:r>
      <w:r w:rsidR="00EE42FA">
        <w:rPr>
          <w:sz w:val="22"/>
          <w:szCs w:val="22"/>
        </w:rPr>
        <w:t>Case Study</w:t>
      </w:r>
      <w:r w:rsidR="00896008">
        <w:rPr>
          <w:sz w:val="22"/>
          <w:szCs w:val="22"/>
        </w:rPr>
        <w:t xml:space="preserve"> suggests that while</w:t>
      </w:r>
      <w:r w:rsidR="00DA1AF1">
        <w:rPr>
          <w:sz w:val="22"/>
          <w:szCs w:val="22"/>
        </w:rPr>
        <w:t xml:space="preserve"> there </w:t>
      </w:r>
      <w:r w:rsidR="00EA314B">
        <w:rPr>
          <w:sz w:val="22"/>
          <w:szCs w:val="22"/>
        </w:rPr>
        <w:t xml:space="preserve">is a lack of </w:t>
      </w:r>
      <w:r w:rsidR="00DA1AF1">
        <w:rPr>
          <w:sz w:val="22"/>
          <w:szCs w:val="22"/>
        </w:rPr>
        <w:t>strong</w:t>
      </w:r>
      <w:r w:rsidR="00896008">
        <w:rPr>
          <w:sz w:val="22"/>
          <w:szCs w:val="22"/>
        </w:rPr>
        <w:t xml:space="preserve"> examples in this area</w:t>
      </w:r>
      <w:r w:rsidR="00DA1AF1">
        <w:rPr>
          <w:sz w:val="22"/>
          <w:szCs w:val="22"/>
        </w:rPr>
        <w:t xml:space="preserve">, </w:t>
      </w:r>
      <w:r w:rsidR="00896008">
        <w:rPr>
          <w:sz w:val="22"/>
          <w:szCs w:val="22"/>
        </w:rPr>
        <w:t xml:space="preserve">there is </w:t>
      </w:r>
      <w:r w:rsidR="00C0383B">
        <w:rPr>
          <w:sz w:val="22"/>
          <w:szCs w:val="22"/>
        </w:rPr>
        <w:t>continuing effort and</w:t>
      </w:r>
      <w:r w:rsidR="00EA314B">
        <w:rPr>
          <w:sz w:val="22"/>
          <w:szCs w:val="22"/>
        </w:rPr>
        <w:t xml:space="preserve"> </w:t>
      </w:r>
      <w:r w:rsidR="00896008">
        <w:rPr>
          <w:sz w:val="22"/>
          <w:szCs w:val="22"/>
        </w:rPr>
        <w:t xml:space="preserve">interest on the part of alumni to strengthen </w:t>
      </w:r>
      <w:r w:rsidR="005314A0">
        <w:rPr>
          <w:sz w:val="22"/>
          <w:szCs w:val="22"/>
        </w:rPr>
        <w:t xml:space="preserve">this in coming years. The </w:t>
      </w:r>
      <w:r w:rsidRPr="00EA314B">
        <w:rPr>
          <w:sz w:val="22"/>
          <w:szCs w:val="22"/>
        </w:rPr>
        <w:t>recent development of the Sri Lankan Association of Australia Award</w:t>
      </w:r>
      <w:r w:rsidR="00D332DE">
        <w:rPr>
          <w:sz w:val="22"/>
          <w:szCs w:val="22"/>
        </w:rPr>
        <w:t>s</w:t>
      </w:r>
      <w:r w:rsidRPr="00EA314B">
        <w:rPr>
          <w:sz w:val="22"/>
          <w:szCs w:val="22"/>
        </w:rPr>
        <w:t xml:space="preserve"> Alumni</w:t>
      </w:r>
      <w:r w:rsidR="005314A0">
        <w:rPr>
          <w:b/>
          <w:sz w:val="22"/>
          <w:szCs w:val="22"/>
        </w:rPr>
        <w:t xml:space="preserve"> </w:t>
      </w:r>
      <w:r w:rsidR="005314A0" w:rsidRPr="00EA314B">
        <w:rPr>
          <w:sz w:val="22"/>
          <w:szCs w:val="22"/>
        </w:rPr>
        <w:t>could play an important role in facilitating this</w:t>
      </w:r>
      <w:r w:rsidRPr="00EA314B">
        <w:rPr>
          <w:sz w:val="22"/>
          <w:szCs w:val="22"/>
        </w:rPr>
        <w:t>.</w:t>
      </w:r>
    </w:p>
    <w:p w14:paraId="763EC8A8" w14:textId="77777777" w:rsidR="00C47EBE" w:rsidRPr="00C47EBE" w:rsidRDefault="00C47EBE" w:rsidP="00C47EBE">
      <w:pPr>
        <w:rPr>
          <w:sz w:val="22"/>
          <w:szCs w:val="22"/>
        </w:rPr>
      </w:pPr>
    </w:p>
    <w:p w14:paraId="61A4D515" w14:textId="191D8D71" w:rsidR="00C47EBE" w:rsidRPr="00C47EBE" w:rsidRDefault="00C47EBE" w:rsidP="00C47EBE">
      <w:pPr>
        <w:rPr>
          <w:sz w:val="22"/>
          <w:szCs w:val="22"/>
        </w:rPr>
      </w:pPr>
      <w:r w:rsidRPr="00C47EBE">
        <w:rPr>
          <w:b/>
          <w:sz w:val="22"/>
          <w:szCs w:val="22"/>
        </w:rPr>
        <w:t xml:space="preserve">Alumni in this </w:t>
      </w:r>
      <w:r w:rsidR="00EE42FA">
        <w:rPr>
          <w:b/>
          <w:sz w:val="22"/>
          <w:szCs w:val="22"/>
        </w:rPr>
        <w:t>Case Study</w:t>
      </w:r>
      <w:r w:rsidRPr="00C47EBE">
        <w:rPr>
          <w:b/>
          <w:sz w:val="22"/>
          <w:szCs w:val="22"/>
        </w:rPr>
        <w:t xml:space="preserve"> hold very positive views about Australia</w:t>
      </w:r>
      <w:r w:rsidRPr="00C47EBE">
        <w:rPr>
          <w:sz w:val="22"/>
          <w:szCs w:val="22"/>
        </w:rPr>
        <w:t xml:space="preserve"> that were formed </w:t>
      </w:r>
      <w:proofErr w:type="gramStart"/>
      <w:r w:rsidRPr="00C47EBE">
        <w:rPr>
          <w:sz w:val="22"/>
          <w:szCs w:val="22"/>
        </w:rPr>
        <w:t>as a result</w:t>
      </w:r>
      <w:proofErr w:type="gramEnd"/>
      <w:r w:rsidRPr="00C47EBE">
        <w:rPr>
          <w:sz w:val="22"/>
          <w:szCs w:val="22"/>
        </w:rPr>
        <w:t xml:space="preserve"> of their experiences while on award in Australia, and is further evidenced by their application of Australian theories, practices, and learning in their workplace and community. </w:t>
      </w:r>
      <w:r w:rsidRPr="00C47EBE">
        <w:rPr>
          <w:b/>
          <w:sz w:val="22"/>
          <w:szCs w:val="22"/>
        </w:rPr>
        <w:t>This indicates strong im</w:t>
      </w:r>
      <w:r w:rsidR="00203277">
        <w:rPr>
          <w:b/>
          <w:sz w:val="22"/>
          <w:szCs w:val="22"/>
        </w:rPr>
        <w:t>pact regarding Australia Awards</w:t>
      </w:r>
      <w:r w:rsidRPr="00C47EBE">
        <w:rPr>
          <w:b/>
          <w:sz w:val="22"/>
          <w:szCs w:val="22"/>
        </w:rPr>
        <w:t xml:space="preserve"> </w:t>
      </w:r>
      <w:r w:rsidR="00FA3FB5">
        <w:rPr>
          <w:b/>
          <w:sz w:val="22"/>
          <w:szCs w:val="22"/>
        </w:rPr>
        <w:t>O</w:t>
      </w:r>
      <w:r w:rsidRPr="00C47EBE">
        <w:rPr>
          <w:b/>
          <w:sz w:val="22"/>
          <w:szCs w:val="22"/>
        </w:rPr>
        <w:t>utcome 4</w:t>
      </w:r>
      <w:r w:rsidR="005314A0">
        <w:rPr>
          <w:b/>
          <w:sz w:val="22"/>
          <w:szCs w:val="22"/>
        </w:rPr>
        <w:t xml:space="preserve"> – that alumni view Australia, Australians and Australian expertise positively</w:t>
      </w:r>
      <w:r w:rsidRPr="00C47EBE">
        <w:rPr>
          <w:sz w:val="22"/>
          <w:szCs w:val="22"/>
        </w:rPr>
        <w:t>.</w:t>
      </w:r>
    </w:p>
    <w:p w14:paraId="0B8F70CE" w14:textId="77777777" w:rsidR="00C47EBE" w:rsidRPr="00C47EBE" w:rsidRDefault="00C47EBE" w:rsidP="00C47EBE">
      <w:pPr>
        <w:rPr>
          <w:sz w:val="22"/>
          <w:szCs w:val="22"/>
        </w:rPr>
      </w:pPr>
    </w:p>
    <w:p w14:paraId="18E75113" w14:textId="12016F60" w:rsidR="00C47EBE" w:rsidRPr="00C47EBE" w:rsidRDefault="00C47EBE" w:rsidP="00C47EBE">
      <w:pPr>
        <w:rPr>
          <w:sz w:val="22"/>
          <w:szCs w:val="22"/>
        </w:rPr>
      </w:pPr>
      <w:r w:rsidRPr="00C47EBE">
        <w:rPr>
          <w:sz w:val="22"/>
          <w:szCs w:val="22"/>
        </w:rPr>
        <w:t xml:space="preserve">This </w:t>
      </w:r>
      <w:r w:rsidR="00EE42FA">
        <w:rPr>
          <w:sz w:val="22"/>
          <w:szCs w:val="22"/>
        </w:rPr>
        <w:t>Case Study</w:t>
      </w:r>
      <w:r w:rsidRPr="00C47EBE">
        <w:rPr>
          <w:sz w:val="22"/>
          <w:szCs w:val="22"/>
        </w:rPr>
        <w:t xml:space="preserve"> provided profound examples of the impact of the Australia Awards </w:t>
      </w:r>
      <w:r w:rsidRPr="00C47EBE">
        <w:rPr>
          <w:b/>
          <w:sz w:val="22"/>
          <w:szCs w:val="22"/>
        </w:rPr>
        <w:t>by targeting those who would not have studied overseas or progressed in their careers to the extent that they did without a scholarship</w:t>
      </w:r>
      <w:r w:rsidRPr="00C47EBE">
        <w:rPr>
          <w:sz w:val="22"/>
          <w:szCs w:val="22"/>
        </w:rPr>
        <w:t>. However, barriers to access the Australia Awards and/or maximise the impact of the award following complete continue to exist for women, and Sri Lankan</w:t>
      </w:r>
      <w:r w:rsidR="00520D31">
        <w:rPr>
          <w:sz w:val="22"/>
          <w:szCs w:val="22"/>
        </w:rPr>
        <w:t xml:space="preserve"> Tamil</w:t>
      </w:r>
      <w:r w:rsidRPr="00C47EBE">
        <w:rPr>
          <w:sz w:val="22"/>
          <w:szCs w:val="22"/>
        </w:rPr>
        <w:t>s. No alumni rep</w:t>
      </w:r>
      <w:r w:rsidR="00D332DE">
        <w:rPr>
          <w:sz w:val="22"/>
          <w:szCs w:val="22"/>
        </w:rPr>
        <w:t>orted</w:t>
      </w:r>
      <w:r w:rsidRPr="00C47EBE">
        <w:rPr>
          <w:sz w:val="22"/>
          <w:szCs w:val="22"/>
        </w:rPr>
        <w:t xml:space="preserve"> disability in this </w:t>
      </w:r>
      <w:r w:rsidR="00EE42FA">
        <w:rPr>
          <w:sz w:val="22"/>
          <w:szCs w:val="22"/>
        </w:rPr>
        <w:t xml:space="preserve">Case </w:t>
      </w:r>
      <w:proofErr w:type="gramStart"/>
      <w:r w:rsidR="00EE42FA">
        <w:rPr>
          <w:sz w:val="22"/>
          <w:szCs w:val="22"/>
        </w:rPr>
        <w:t>Study</w:t>
      </w:r>
      <w:r w:rsidRPr="00C47EBE">
        <w:rPr>
          <w:sz w:val="22"/>
          <w:szCs w:val="22"/>
        </w:rPr>
        <w:t>,</w:t>
      </w:r>
      <w:proofErr w:type="gramEnd"/>
      <w:r w:rsidRPr="00C47EBE">
        <w:rPr>
          <w:sz w:val="22"/>
          <w:szCs w:val="22"/>
        </w:rPr>
        <w:t xml:space="preserve"> however</w:t>
      </w:r>
      <w:r w:rsidR="00A91F26">
        <w:rPr>
          <w:sz w:val="22"/>
          <w:szCs w:val="22"/>
        </w:rPr>
        <w:t>,</w:t>
      </w:r>
      <w:r w:rsidRPr="00C47EBE">
        <w:rPr>
          <w:sz w:val="22"/>
          <w:szCs w:val="22"/>
        </w:rPr>
        <w:t xml:space="preserve"> participants were able to provide some insight into some of the general barriers to employment and education faced by people with disability. This reflected the </w:t>
      </w:r>
      <w:r>
        <w:rPr>
          <w:b/>
          <w:sz w:val="22"/>
          <w:szCs w:val="22"/>
        </w:rPr>
        <w:t xml:space="preserve">broader </w:t>
      </w:r>
      <w:proofErr w:type="gramStart"/>
      <w:r>
        <w:rPr>
          <w:b/>
          <w:sz w:val="22"/>
          <w:szCs w:val="22"/>
        </w:rPr>
        <w:t>barriers which</w:t>
      </w:r>
      <w:proofErr w:type="gramEnd"/>
      <w:r>
        <w:rPr>
          <w:b/>
          <w:sz w:val="22"/>
          <w:szCs w:val="22"/>
        </w:rPr>
        <w:t xml:space="preserve"> affect</w:t>
      </w:r>
      <w:r w:rsidRPr="00C47EBE">
        <w:rPr>
          <w:b/>
          <w:sz w:val="22"/>
          <w:szCs w:val="22"/>
        </w:rPr>
        <w:t xml:space="preserve"> accessing the Australia Awards</w:t>
      </w:r>
      <w:r>
        <w:rPr>
          <w:b/>
          <w:sz w:val="22"/>
          <w:szCs w:val="22"/>
        </w:rPr>
        <w:t xml:space="preserve"> for</w:t>
      </w:r>
      <w:r w:rsidRPr="00C47EBE">
        <w:rPr>
          <w:b/>
          <w:sz w:val="22"/>
          <w:szCs w:val="22"/>
        </w:rPr>
        <w:t xml:space="preserve"> people with disability in Sri Lanka</w:t>
      </w:r>
      <w:r w:rsidRPr="00C47EBE">
        <w:rPr>
          <w:sz w:val="22"/>
          <w:szCs w:val="22"/>
        </w:rPr>
        <w:t xml:space="preserve">. In addition, </w:t>
      </w:r>
      <w:r w:rsidRPr="00C47EBE">
        <w:rPr>
          <w:b/>
          <w:sz w:val="22"/>
          <w:szCs w:val="22"/>
        </w:rPr>
        <w:t>access to English language</w:t>
      </w:r>
      <w:r w:rsidRPr="00C47EBE">
        <w:rPr>
          <w:sz w:val="22"/>
          <w:szCs w:val="22"/>
        </w:rPr>
        <w:t xml:space="preserve"> in the classroom is far less available in rural areas, representing the </w:t>
      </w:r>
      <w:r w:rsidRPr="00C47EBE">
        <w:rPr>
          <w:b/>
          <w:sz w:val="22"/>
          <w:szCs w:val="22"/>
        </w:rPr>
        <w:t xml:space="preserve">rural-urban </w:t>
      </w:r>
      <w:proofErr w:type="gramStart"/>
      <w:r w:rsidRPr="00C47EBE">
        <w:rPr>
          <w:b/>
          <w:sz w:val="22"/>
          <w:szCs w:val="22"/>
        </w:rPr>
        <w:t>divide</w:t>
      </w:r>
      <w:r w:rsidRPr="00C47EBE">
        <w:rPr>
          <w:sz w:val="22"/>
          <w:szCs w:val="22"/>
        </w:rPr>
        <w:t xml:space="preserve"> which</w:t>
      </w:r>
      <w:proofErr w:type="gramEnd"/>
      <w:r w:rsidRPr="00C47EBE">
        <w:rPr>
          <w:sz w:val="22"/>
          <w:szCs w:val="22"/>
        </w:rPr>
        <w:t xml:space="preserve"> exists in Sri Lanka and presents a barrier to accessing the Australia Awards and </w:t>
      </w:r>
      <w:r w:rsidR="005314A0" w:rsidRPr="00C47EBE">
        <w:rPr>
          <w:sz w:val="22"/>
          <w:szCs w:val="22"/>
        </w:rPr>
        <w:t>limit</w:t>
      </w:r>
      <w:r w:rsidR="005314A0">
        <w:rPr>
          <w:sz w:val="22"/>
          <w:szCs w:val="22"/>
        </w:rPr>
        <w:t>s</w:t>
      </w:r>
      <w:r w:rsidR="005314A0" w:rsidRPr="00C47EBE">
        <w:rPr>
          <w:sz w:val="22"/>
          <w:szCs w:val="22"/>
        </w:rPr>
        <w:t xml:space="preserve"> </w:t>
      </w:r>
      <w:r w:rsidRPr="00C47EBE">
        <w:rPr>
          <w:sz w:val="22"/>
          <w:szCs w:val="22"/>
        </w:rPr>
        <w:t xml:space="preserve">the impact </w:t>
      </w:r>
      <w:r w:rsidR="00B06B23">
        <w:rPr>
          <w:sz w:val="22"/>
          <w:szCs w:val="22"/>
        </w:rPr>
        <w:t>it</w:t>
      </w:r>
      <w:r w:rsidRPr="00C47EBE">
        <w:rPr>
          <w:sz w:val="22"/>
          <w:szCs w:val="22"/>
        </w:rPr>
        <w:t xml:space="preserve"> is able to have on rural </w:t>
      </w:r>
      <w:r w:rsidR="005314A0">
        <w:rPr>
          <w:sz w:val="22"/>
          <w:szCs w:val="22"/>
        </w:rPr>
        <w:t>populations</w:t>
      </w:r>
      <w:r w:rsidRPr="00C47EBE">
        <w:rPr>
          <w:sz w:val="22"/>
          <w:szCs w:val="22"/>
        </w:rPr>
        <w:t xml:space="preserve">.  </w:t>
      </w:r>
    </w:p>
    <w:p w14:paraId="7D1E0F41" w14:textId="77777777" w:rsidR="00C47EBE" w:rsidRPr="00C47EBE" w:rsidRDefault="00C47EBE" w:rsidP="00C47EBE">
      <w:pPr>
        <w:rPr>
          <w:sz w:val="22"/>
          <w:szCs w:val="22"/>
        </w:rPr>
      </w:pPr>
    </w:p>
    <w:p w14:paraId="218DCAEA" w14:textId="3C76F557" w:rsidR="00D850B0" w:rsidRPr="00C47EBE" w:rsidRDefault="00D850B0" w:rsidP="00C47EBE">
      <w:pPr>
        <w:rPr>
          <w:rFonts w:asciiTheme="majorHAnsi" w:eastAsiaTheme="majorEastAsia" w:hAnsiTheme="majorHAnsi" w:cstheme="majorBidi"/>
          <w:bCs/>
          <w:color w:val="003150" w:themeColor="text2"/>
          <w:spacing w:val="-6"/>
          <w:sz w:val="22"/>
          <w:szCs w:val="22"/>
        </w:rPr>
      </w:pPr>
      <w:r w:rsidRPr="00C47EBE">
        <w:rPr>
          <w:sz w:val="22"/>
          <w:szCs w:val="22"/>
        </w:rPr>
        <w:br w:type="page"/>
      </w:r>
    </w:p>
    <w:p w14:paraId="03FFD412" w14:textId="7F22E0DC" w:rsidR="0074140C" w:rsidRDefault="0074140C" w:rsidP="003D67B8">
      <w:pPr>
        <w:pStyle w:val="Heading1"/>
      </w:pPr>
      <w:bookmarkStart w:id="148" w:name="_Toc491074781"/>
      <w:r w:rsidRPr="007F16E3">
        <w:t xml:space="preserve">Alumni </w:t>
      </w:r>
      <w:bookmarkEnd w:id="124"/>
      <w:bookmarkEnd w:id="145"/>
      <w:r w:rsidR="004118EF">
        <w:t>p</w:t>
      </w:r>
      <w:r w:rsidR="004118EF" w:rsidRPr="007F16E3">
        <w:t>rofiles</w:t>
      </w:r>
      <w:bookmarkEnd w:id="148"/>
    </w:p>
    <w:p w14:paraId="087777BB" w14:textId="5A5A705A" w:rsidR="00802A8C" w:rsidRDefault="00F03004" w:rsidP="00CD71A0">
      <w:pPr>
        <w:rPr>
          <w:rFonts w:asciiTheme="majorHAnsi" w:hAnsiTheme="majorHAnsi" w:cstheme="majorHAnsi"/>
          <w:color w:val="005773"/>
          <w:sz w:val="28"/>
          <w:szCs w:val="28"/>
        </w:rPr>
      </w:pPr>
      <w:bookmarkStart w:id="149" w:name="_Toc355289173"/>
      <w:bookmarkStart w:id="150" w:name="_Toc355290556"/>
      <w:bookmarkStart w:id="151" w:name="_Toc355299222"/>
      <w:bookmarkStart w:id="152" w:name="_Toc355299274"/>
      <w:r>
        <w:rPr>
          <w:b/>
          <w:noProof/>
          <w:color w:val="FF0000"/>
          <w:lang w:eastAsia="en-AU"/>
        </w:rPr>
        <w:drawing>
          <wp:anchor distT="0" distB="0" distL="114300" distR="114300" simplePos="0" relativeHeight="251664384" behindDoc="0" locked="0" layoutInCell="1" allowOverlap="1" wp14:anchorId="08B979E0" wp14:editId="74B545E2">
            <wp:simplePos x="0" y="0"/>
            <wp:positionH relativeFrom="column">
              <wp:posOffset>4089400</wp:posOffset>
            </wp:positionH>
            <wp:positionV relativeFrom="paragraph">
              <wp:posOffset>133350</wp:posOffset>
            </wp:positionV>
            <wp:extent cx="1162685" cy="1720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16">
                      <a:extLst>
                        <a:ext uri="{28A0092B-C50C-407E-A947-70E740481C1C}">
                          <a14:useLocalDpi xmlns:a14="http://schemas.microsoft.com/office/drawing/2010/main" val="0"/>
                        </a:ext>
                      </a:extLst>
                    </a:blip>
                    <a:stretch>
                      <a:fillRect/>
                    </a:stretch>
                  </pic:blipFill>
                  <pic:spPr>
                    <a:xfrm flipH="1">
                      <a:off x="0" y="0"/>
                      <a:ext cx="1162685" cy="1720850"/>
                    </a:xfrm>
                    <a:prstGeom prst="rect">
                      <a:avLst/>
                    </a:prstGeom>
                  </pic:spPr>
                </pic:pic>
              </a:graphicData>
            </a:graphic>
            <wp14:sizeRelH relativeFrom="margin">
              <wp14:pctWidth>0</wp14:pctWidth>
            </wp14:sizeRelH>
            <wp14:sizeRelV relativeFrom="margin">
              <wp14:pctHeight>0</wp14:pctHeight>
            </wp14:sizeRelV>
          </wp:anchor>
        </w:drawing>
      </w:r>
      <w:r w:rsidR="003153D8" w:rsidRPr="00CD71A0">
        <w:rPr>
          <w:rFonts w:asciiTheme="majorHAnsi" w:hAnsiTheme="majorHAnsi" w:cstheme="majorHAnsi"/>
          <w:color w:val="005773"/>
          <w:sz w:val="28"/>
          <w:szCs w:val="28"/>
        </w:rPr>
        <w:t xml:space="preserve">Mr </w:t>
      </w:r>
      <w:proofErr w:type="spellStart"/>
      <w:r w:rsidR="0026498C" w:rsidRPr="00CD71A0">
        <w:rPr>
          <w:rFonts w:asciiTheme="majorHAnsi" w:hAnsiTheme="majorHAnsi" w:cstheme="majorHAnsi"/>
          <w:color w:val="005773"/>
          <w:sz w:val="28"/>
          <w:szCs w:val="28"/>
        </w:rPr>
        <w:t>Samarasiri</w:t>
      </w:r>
      <w:bookmarkEnd w:id="149"/>
      <w:bookmarkEnd w:id="150"/>
      <w:bookmarkEnd w:id="151"/>
      <w:bookmarkEnd w:id="152"/>
      <w:proofErr w:type="spellEnd"/>
      <w:r w:rsidR="0026498C" w:rsidRPr="00CD71A0">
        <w:rPr>
          <w:rFonts w:asciiTheme="majorHAnsi" w:hAnsiTheme="majorHAnsi" w:cstheme="majorHAnsi"/>
          <w:color w:val="005773"/>
          <w:sz w:val="28"/>
          <w:szCs w:val="28"/>
        </w:rPr>
        <w:t xml:space="preserve"> </w:t>
      </w:r>
      <w:proofErr w:type="spellStart"/>
      <w:r w:rsidR="004118EF" w:rsidRPr="00CD71A0">
        <w:rPr>
          <w:rFonts w:asciiTheme="majorHAnsi" w:hAnsiTheme="majorHAnsi" w:cstheme="majorHAnsi"/>
          <w:color w:val="005773"/>
          <w:sz w:val="28"/>
          <w:szCs w:val="28"/>
        </w:rPr>
        <w:t>Sarath</w:t>
      </w:r>
      <w:proofErr w:type="spellEnd"/>
      <w:r w:rsidR="004118EF" w:rsidRPr="00CD71A0">
        <w:rPr>
          <w:rFonts w:asciiTheme="majorHAnsi" w:hAnsiTheme="majorHAnsi" w:cstheme="majorHAnsi"/>
          <w:color w:val="005773"/>
          <w:sz w:val="28"/>
          <w:szCs w:val="28"/>
        </w:rPr>
        <w:t xml:space="preserve"> </w:t>
      </w:r>
      <w:proofErr w:type="spellStart"/>
      <w:r w:rsidR="004118EF" w:rsidRPr="00CD71A0">
        <w:rPr>
          <w:rFonts w:asciiTheme="majorHAnsi" w:hAnsiTheme="majorHAnsi" w:cstheme="majorHAnsi"/>
          <w:color w:val="005773"/>
          <w:sz w:val="28"/>
          <w:szCs w:val="28"/>
        </w:rPr>
        <w:t>Banunusinghage</w:t>
      </w:r>
      <w:proofErr w:type="spellEnd"/>
    </w:p>
    <w:p w14:paraId="6443C31F" w14:textId="77777777" w:rsidR="00F03004" w:rsidRDefault="00F03004" w:rsidP="00CD71A0">
      <w:pPr>
        <w:rPr>
          <w:rFonts w:cstheme="majorHAnsi"/>
          <w:color w:val="005773"/>
        </w:rPr>
      </w:pPr>
    </w:p>
    <w:p w14:paraId="518E59A0" w14:textId="018713CF" w:rsidR="004118EF" w:rsidRPr="00B013B1" w:rsidRDefault="004118EF" w:rsidP="00B013B1">
      <w:pPr>
        <w:pStyle w:val="IntenseQuote"/>
        <w:rPr>
          <w:rFonts w:eastAsiaTheme="minorHAnsi"/>
        </w:rPr>
      </w:pPr>
      <w:r w:rsidRPr="00B013B1">
        <w:t xml:space="preserve">What I </w:t>
      </w:r>
      <w:proofErr w:type="gramStart"/>
      <w:r w:rsidRPr="00B013B1">
        <w:t>am satisfied</w:t>
      </w:r>
      <w:proofErr w:type="gramEnd"/>
      <w:r w:rsidRPr="00B013B1">
        <w:t xml:space="preserve"> most by are two aspects. One thing is to see the students to whom I lectured or taught when they become professionally more qualified than us … Then as a father; I think compared to my father’s level of education I achieved more than what he could achieve. Maybe that was his ambition, I </w:t>
      </w:r>
      <w:proofErr w:type="gramStart"/>
      <w:r w:rsidRPr="00B013B1">
        <w:t>don’t</w:t>
      </w:r>
      <w:proofErr w:type="gramEnd"/>
      <w:r w:rsidRPr="00B013B1">
        <w:t xml:space="preserve"> know. </w:t>
      </w:r>
      <w:proofErr w:type="gramStart"/>
      <w:r w:rsidRPr="00B013B1">
        <w:t>So</w:t>
      </w:r>
      <w:proofErr w:type="gramEnd"/>
      <w:r w:rsidRPr="00B013B1">
        <w:t xml:space="preserve"> I also want to see my children gaining a high level of education, I think which they did, and I managed to educate them, and then be good citizens. Not citizens of the country, but a citizen of the world.</w:t>
      </w:r>
    </w:p>
    <w:tbl>
      <w:tblPr>
        <w:tblStyle w:val="TableGrid"/>
        <w:tblW w:w="0" w:type="auto"/>
        <w:tblLook w:val="04A0" w:firstRow="1" w:lastRow="0" w:firstColumn="1" w:lastColumn="0" w:noHBand="0" w:noVBand="1"/>
      </w:tblPr>
      <w:tblGrid>
        <w:gridCol w:w="1843"/>
        <w:gridCol w:w="6520"/>
      </w:tblGrid>
      <w:tr w:rsidR="004118EF" w14:paraId="4373FE3A" w14:textId="77777777" w:rsidTr="004118EF">
        <w:tc>
          <w:tcPr>
            <w:tcW w:w="1843" w:type="dxa"/>
          </w:tcPr>
          <w:p w14:paraId="7B4637A7" w14:textId="77777777" w:rsidR="004118EF" w:rsidRPr="00CD71A0" w:rsidRDefault="004118EF" w:rsidP="004118EF">
            <w:pPr>
              <w:pStyle w:val="BodyCopy"/>
              <w:rPr>
                <w:b/>
                <w:sz w:val="20"/>
              </w:rPr>
            </w:pPr>
            <w:r w:rsidRPr="00CD71A0">
              <w:rPr>
                <w:b/>
                <w:sz w:val="20"/>
              </w:rPr>
              <w:t>Scholarship</w:t>
            </w:r>
          </w:p>
        </w:tc>
        <w:tc>
          <w:tcPr>
            <w:tcW w:w="6520" w:type="dxa"/>
          </w:tcPr>
          <w:p w14:paraId="4FD1ECBD" w14:textId="1F63D3CB" w:rsidR="004118EF" w:rsidRPr="00CD71A0" w:rsidRDefault="004118EF" w:rsidP="00881BFE">
            <w:pPr>
              <w:pStyle w:val="BodyCopy"/>
              <w:rPr>
                <w:sz w:val="20"/>
              </w:rPr>
            </w:pPr>
            <w:r w:rsidRPr="00CD71A0">
              <w:rPr>
                <w:sz w:val="20"/>
              </w:rPr>
              <w:t xml:space="preserve">Colombo Plan </w:t>
            </w:r>
          </w:p>
        </w:tc>
      </w:tr>
      <w:tr w:rsidR="004118EF" w14:paraId="1307A0E8" w14:textId="77777777" w:rsidTr="004118EF">
        <w:tc>
          <w:tcPr>
            <w:tcW w:w="1843" w:type="dxa"/>
          </w:tcPr>
          <w:p w14:paraId="53ECE2AB" w14:textId="346EF400" w:rsidR="004118EF" w:rsidRPr="00CD71A0" w:rsidRDefault="004118EF" w:rsidP="004118EF">
            <w:pPr>
              <w:pStyle w:val="BodyCopy"/>
              <w:rPr>
                <w:b/>
                <w:sz w:val="20"/>
              </w:rPr>
            </w:pPr>
            <w:r w:rsidRPr="00CD71A0">
              <w:rPr>
                <w:b/>
                <w:sz w:val="20"/>
              </w:rPr>
              <w:t>Years</w:t>
            </w:r>
          </w:p>
        </w:tc>
        <w:tc>
          <w:tcPr>
            <w:tcW w:w="6520" w:type="dxa"/>
          </w:tcPr>
          <w:p w14:paraId="41C08DAB" w14:textId="1F936185" w:rsidR="004118EF" w:rsidRPr="00CD71A0" w:rsidRDefault="004118EF" w:rsidP="004118EF">
            <w:pPr>
              <w:pStyle w:val="BodyCopy"/>
              <w:rPr>
                <w:sz w:val="20"/>
              </w:rPr>
            </w:pPr>
            <w:r w:rsidRPr="00CD71A0">
              <w:rPr>
                <w:sz w:val="20"/>
              </w:rPr>
              <w:t>1982–1986</w:t>
            </w:r>
          </w:p>
        </w:tc>
      </w:tr>
      <w:tr w:rsidR="004118EF" w14:paraId="5707739F" w14:textId="77777777" w:rsidTr="004118EF">
        <w:tc>
          <w:tcPr>
            <w:tcW w:w="1843" w:type="dxa"/>
          </w:tcPr>
          <w:p w14:paraId="3C1EB0D7" w14:textId="53EB6EC2" w:rsidR="004118EF" w:rsidRPr="00CD71A0" w:rsidRDefault="004118EF" w:rsidP="004118EF">
            <w:pPr>
              <w:pStyle w:val="BodyCopy"/>
              <w:rPr>
                <w:b/>
                <w:sz w:val="20"/>
              </w:rPr>
            </w:pPr>
            <w:r w:rsidRPr="00CD71A0">
              <w:rPr>
                <w:b/>
                <w:sz w:val="20"/>
              </w:rPr>
              <w:t>Degree</w:t>
            </w:r>
          </w:p>
        </w:tc>
        <w:tc>
          <w:tcPr>
            <w:tcW w:w="6520" w:type="dxa"/>
          </w:tcPr>
          <w:p w14:paraId="00730159" w14:textId="2352C6BE" w:rsidR="004118EF" w:rsidRPr="00CD71A0" w:rsidRDefault="004118EF">
            <w:pPr>
              <w:pStyle w:val="BodyCopy"/>
              <w:rPr>
                <w:sz w:val="20"/>
              </w:rPr>
            </w:pPr>
            <w:r w:rsidRPr="00CD71A0">
              <w:rPr>
                <w:sz w:val="20"/>
              </w:rPr>
              <w:t>Doctorate (non-completion)</w:t>
            </w:r>
          </w:p>
        </w:tc>
      </w:tr>
      <w:tr w:rsidR="004118EF" w14:paraId="206300C4" w14:textId="77777777" w:rsidTr="004118EF">
        <w:tc>
          <w:tcPr>
            <w:tcW w:w="1843" w:type="dxa"/>
          </w:tcPr>
          <w:p w14:paraId="1028BBE0" w14:textId="2094434E" w:rsidR="004118EF" w:rsidRPr="00CD71A0" w:rsidRDefault="001D277B" w:rsidP="001D277B">
            <w:pPr>
              <w:pStyle w:val="BodyCopy"/>
              <w:rPr>
                <w:b/>
                <w:sz w:val="20"/>
              </w:rPr>
            </w:pPr>
            <w:r>
              <w:rPr>
                <w:b/>
                <w:sz w:val="20"/>
              </w:rPr>
              <w:t>U</w:t>
            </w:r>
            <w:r w:rsidRPr="00CD71A0">
              <w:rPr>
                <w:b/>
                <w:sz w:val="20"/>
              </w:rPr>
              <w:t>niversity</w:t>
            </w:r>
          </w:p>
        </w:tc>
        <w:tc>
          <w:tcPr>
            <w:tcW w:w="6520" w:type="dxa"/>
          </w:tcPr>
          <w:p w14:paraId="05BC35A7" w14:textId="7F2B8A87" w:rsidR="004118EF" w:rsidRPr="00CD71A0" w:rsidRDefault="004118EF" w:rsidP="004118EF">
            <w:pPr>
              <w:pStyle w:val="BodyCopy"/>
              <w:rPr>
                <w:sz w:val="20"/>
              </w:rPr>
            </w:pPr>
            <w:r w:rsidRPr="00CD71A0">
              <w:rPr>
                <w:sz w:val="20"/>
              </w:rPr>
              <w:t>University of New South Wales</w:t>
            </w:r>
          </w:p>
        </w:tc>
      </w:tr>
      <w:tr w:rsidR="00444F61" w:rsidRPr="00872C34" w14:paraId="67EBA9B1" w14:textId="77777777" w:rsidTr="004445A0">
        <w:tc>
          <w:tcPr>
            <w:tcW w:w="1843" w:type="dxa"/>
          </w:tcPr>
          <w:p w14:paraId="4FA7AA3E" w14:textId="77777777" w:rsidR="00444F61" w:rsidRPr="00CD71A0" w:rsidRDefault="00444F61" w:rsidP="004445A0">
            <w:pPr>
              <w:pStyle w:val="BodyCopy"/>
              <w:rPr>
                <w:b/>
                <w:sz w:val="20"/>
                <w:lang w:eastAsia="en-AU"/>
              </w:rPr>
            </w:pPr>
            <w:r w:rsidRPr="00CD71A0">
              <w:rPr>
                <w:b/>
                <w:sz w:val="20"/>
                <w:lang w:eastAsia="en-AU"/>
              </w:rPr>
              <w:t>Field</w:t>
            </w:r>
          </w:p>
        </w:tc>
        <w:tc>
          <w:tcPr>
            <w:tcW w:w="6520" w:type="dxa"/>
          </w:tcPr>
          <w:p w14:paraId="6E3AFC3D" w14:textId="77777777" w:rsidR="00444F61" w:rsidRPr="00CD71A0" w:rsidRDefault="00444F61" w:rsidP="004445A0">
            <w:pPr>
              <w:pStyle w:val="BodyCopy"/>
              <w:rPr>
                <w:sz w:val="20"/>
              </w:rPr>
            </w:pPr>
            <w:r w:rsidRPr="00CD71A0">
              <w:rPr>
                <w:sz w:val="20"/>
              </w:rPr>
              <w:t>Electronic Engineering</w:t>
            </w:r>
          </w:p>
        </w:tc>
      </w:tr>
      <w:tr w:rsidR="004118EF" w14:paraId="270E698A" w14:textId="77777777" w:rsidTr="004118EF">
        <w:tc>
          <w:tcPr>
            <w:tcW w:w="1843" w:type="dxa"/>
          </w:tcPr>
          <w:p w14:paraId="26B49835" w14:textId="77777777" w:rsidR="004118EF" w:rsidRPr="00CD71A0" w:rsidRDefault="004118EF" w:rsidP="004118EF">
            <w:pPr>
              <w:pStyle w:val="BodyCopy"/>
              <w:rPr>
                <w:b/>
                <w:sz w:val="20"/>
              </w:rPr>
            </w:pPr>
            <w:r w:rsidRPr="00CD71A0">
              <w:rPr>
                <w:b/>
                <w:sz w:val="20"/>
              </w:rPr>
              <w:t>Current position</w:t>
            </w:r>
          </w:p>
        </w:tc>
        <w:tc>
          <w:tcPr>
            <w:tcW w:w="6520" w:type="dxa"/>
          </w:tcPr>
          <w:p w14:paraId="793FFE5F" w14:textId="6E89A981" w:rsidR="004118EF" w:rsidRPr="00CD71A0" w:rsidRDefault="004118EF" w:rsidP="004118EF">
            <w:pPr>
              <w:pStyle w:val="BodyCopy"/>
              <w:rPr>
                <w:sz w:val="20"/>
              </w:rPr>
            </w:pPr>
            <w:r w:rsidRPr="00CD71A0">
              <w:rPr>
                <w:sz w:val="20"/>
              </w:rPr>
              <w:t>Founder and Director of Sigma Delta Technologies</w:t>
            </w:r>
          </w:p>
        </w:tc>
      </w:tr>
      <w:tr w:rsidR="004118EF" w:rsidRPr="00872C34" w14:paraId="63976FF5" w14:textId="77777777" w:rsidTr="004118EF">
        <w:tc>
          <w:tcPr>
            <w:tcW w:w="1843" w:type="dxa"/>
          </w:tcPr>
          <w:p w14:paraId="5BE8F127" w14:textId="63A0E7D8" w:rsidR="004118EF" w:rsidRPr="00CD71A0" w:rsidRDefault="00812AC1" w:rsidP="004118EF">
            <w:pPr>
              <w:pStyle w:val="BodyCopy"/>
              <w:rPr>
                <w:b/>
                <w:sz w:val="20"/>
                <w:lang w:eastAsia="en-AU"/>
              </w:rPr>
            </w:pPr>
            <w:r w:rsidRPr="00CD71A0">
              <w:rPr>
                <w:b/>
                <w:sz w:val="20"/>
                <w:lang w:eastAsia="en-AU"/>
              </w:rPr>
              <w:t>Brief b</w:t>
            </w:r>
            <w:r w:rsidR="006D5788" w:rsidRPr="00CD71A0">
              <w:rPr>
                <w:b/>
                <w:sz w:val="20"/>
                <w:lang w:eastAsia="en-AU"/>
              </w:rPr>
              <w:t>iography</w:t>
            </w:r>
          </w:p>
          <w:p w14:paraId="127846CD" w14:textId="77777777" w:rsidR="004118EF" w:rsidRPr="00CD71A0" w:rsidRDefault="004118EF" w:rsidP="004118EF">
            <w:pPr>
              <w:pStyle w:val="BodyCopy"/>
              <w:rPr>
                <w:b/>
                <w:sz w:val="20"/>
              </w:rPr>
            </w:pPr>
          </w:p>
        </w:tc>
        <w:tc>
          <w:tcPr>
            <w:tcW w:w="6520" w:type="dxa"/>
          </w:tcPr>
          <w:p w14:paraId="3332AB5D" w14:textId="080383FE" w:rsidR="00F43652" w:rsidRPr="00CD71A0" w:rsidRDefault="006D5788" w:rsidP="006D5788">
            <w:pPr>
              <w:pStyle w:val="BodyCopy"/>
              <w:rPr>
                <w:sz w:val="20"/>
              </w:rPr>
            </w:pPr>
            <w:r w:rsidRPr="00CD71A0">
              <w:rPr>
                <w:sz w:val="20"/>
              </w:rPr>
              <w:t xml:space="preserve">Mr </w:t>
            </w:r>
            <w:proofErr w:type="spellStart"/>
            <w:r w:rsidR="00992147" w:rsidRPr="00992147">
              <w:rPr>
                <w:sz w:val="20"/>
              </w:rPr>
              <w:t>Banunusinghage</w:t>
            </w:r>
            <w:proofErr w:type="spellEnd"/>
            <w:r w:rsidRPr="00CD71A0">
              <w:rPr>
                <w:sz w:val="20"/>
              </w:rPr>
              <w:t xml:space="preserve"> currently runs his own company, which provides a wide range of high-tech scientific and medical instrumentation for Sri Lanka as well as pursuing developments and distribution of solar energy technology. </w:t>
            </w:r>
          </w:p>
          <w:p w14:paraId="1BEE489F" w14:textId="5D7E3A3C" w:rsidR="00F43652" w:rsidRPr="00CD71A0" w:rsidRDefault="006D5788" w:rsidP="006D5788">
            <w:pPr>
              <w:pStyle w:val="BodyCopy"/>
              <w:rPr>
                <w:sz w:val="20"/>
              </w:rPr>
            </w:pPr>
            <w:r w:rsidRPr="00CD71A0">
              <w:rPr>
                <w:sz w:val="20"/>
              </w:rPr>
              <w:t xml:space="preserve">He grew up in a village south of Colombo with his mother, who cared for him and his four brothers, and his father who was a </w:t>
            </w:r>
            <w:proofErr w:type="gramStart"/>
            <w:r w:rsidRPr="00CD71A0">
              <w:rPr>
                <w:sz w:val="20"/>
              </w:rPr>
              <w:t>school teacher</w:t>
            </w:r>
            <w:proofErr w:type="gramEnd"/>
            <w:r w:rsidRPr="00CD71A0">
              <w:rPr>
                <w:sz w:val="20"/>
              </w:rPr>
              <w:t xml:space="preserve">. </w:t>
            </w:r>
            <w:r w:rsidR="00881BFE" w:rsidRPr="00CD71A0">
              <w:rPr>
                <w:sz w:val="20"/>
              </w:rPr>
              <w:t>Mr</w:t>
            </w:r>
            <w:r w:rsidRPr="00CD71A0">
              <w:rPr>
                <w:sz w:val="20"/>
              </w:rPr>
              <w:t xml:space="preserve"> </w:t>
            </w:r>
            <w:proofErr w:type="spellStart"/>
            <w:r w:rsidR="00992147" w:rsidRPr="00992147">
              <w:rPr>
                <w:sz w:val="20"/>
              </w:rPr>
              <w:t>Banunusinghage</w:t>
            </w:r>
            <w:proofErr w:type="spellEnd"/>
            <w:r w:rsidRPr="00CD71A0">
              <w:rPr>
                <w:sz w:val="20"/>
              </w:rPr>
              <w:t xml:space="preserve"> was one of two children in the family who went to university. </w:t>
            </w:r>
          </w:p>
          <w:p w14:paraId="54FC06A3" w14:textId="226173AF" w:rsidR="004118EF" w:rsidRPr="00CD71A0" w:rsidRDefault="006D5788" w:rsidP="00CD71A0">
            <w:pPr>
              <w:pStyle w:val="BodyCopy"/>
              <w:rPr>
                <w:sz w:val="20"/>
              </w:rPr>
            </w:pPr>
            <w:r w:rsidRPr="00CD71A0">
              <w:rPr>
                <w:sz w:val="20"/>
              </w:rPr>
              <w:t xml:space="preserve">Prior to receiving a Colombo Plan </w:t>
            </w:r>
            <w:r w:rsidR="00F43652" w:rsidRPr="00CD71A0">
              <w:rPr>
                <w:sz w:val="20"/>
              </w:rPr>
              <w:t>s</w:t>
            </w:r>
            <w:r w:rsidRPr="00CD71A0">
              <w:rPr>
                <w:sz w:val="20"/>
              </w:rPr>
              <w:t xml:space="preserve">cholarship, </w:t>
            </w:r>
            <w:r w:rsidR="00881BFE" w:rsidRPr="00CD71A0">
              <w:rPr>
                <w:sz w:val="20"/>
              </w:rPr>
              <w:t>Mr</w:t>
            </w:r>
            <w:r w:rsidRPr="00CD71A0">
              <w:rPr>
                <w:sz w:val="20"/>
              </w:rPr>
              <w:t xml:space="preserve"> </w:t>
            </w:r>
            <w:proofErr w:type="spellStart"/>
            <w:r w:rsidR="00992147" w:rsidRPr="00992147">
              <w:rPr>
                <w:sz w:val="20"/>
              </w:rPr>
              <w:t>Banunusinghage</w:t>
            </w:r>
            <w:proofErr w:type="spellEnd"/>
            <w:r w:rsidRPr="00CD71A0">
              <w:rPr>
                <w:sz w:val="20"/>
              </w:rPr>
              <w:t xml:space="preserve"> </w:t>
            </w:r>
            <w:r w:rsidR="00F43652" w:rsidRPr="00CD71A0">
              <w:rPr>
                <w:sz w:val="20"/>
              </w:rPr>
              <w:t>worked</w:t>
            </w:r>
            <w:r w:rsidRPr="00CD71A0">
              <w:rPr>
                <w:sz w:val="20"/>
              </w:rPr>
              <w:t xml:space="preserve"> as a lecturer at the University of </w:t>
            </w:r>
            <w:proofErr w:type="spellStart"/>
            <w:r w:rsidRPr="00CD71A0">
              <w:rPr>
                <w:sz w:val="20"/>
              </w:rPr>
              <w:t>Moratuwa</w:t>
            </w:r>
            <w:proofErr w:type="spellEnd"/>
            <w:r w:rsidRPr="00CD71A0">
              <w:rPr>
                <w:sz w:val="20"/>
              </w:rPr>
              <w:t xml:space="preserve">. He went to the University of New South Wales to pursue a </w:t>
            </w:r>
            <w:r w:rsidR="00F43652" w:rsidRPr="00CD71A0">
              <w:rPr>
                <w:sz w:val="20"/>
              </w:rPr>
              <w:t>doctorate</w:t>
            </w:r>
            <w:r w:rsidRPr="00CD71A0">
              <w:rPr>
                <w:sz w:val="20"/>
              </w:rPr>
              <w:t xml:space="preserve"> in electronic engineering. Unfortunately, he </w:t>
            </w:r>
            <w:r w:rsidR="00F43652" w:rsidRPr="00CD71A0">
              <w:rPr>
                <w:sz w:val="20"/>
              </w:rPr>
              <w:t xml:space="preserve">was not able to </w:t>
            </w:r>
            <w:r w:rsidRPr="00CD71A0">
              <w:rPr>
                <w:sz w:val="20"/>
              </w:rPr>
              <w:t>complete his qualification</w:t>
            </w:r>
            <w:r w:rsidR="00F43652" w:rsidRPr="00CD71A0">
              <w:rPr>
                <w:sz w:val="20"/>
              </w:rPr>
              <w:t xml:space="preserve"> and </w:t>
            </w:r>
            <w:r w:rsidRPr="00CD71A0">
              <w:rPr>
                <w:sz w:val="20"/>
              </w:rPr>
              <w:t>ha</w:t>
            </w:r>
            <w:r w:rsidR="00F43652" w:rsidRPr="00CD71A0">
              <w:rPr>
                <w:sz w:val="20"/>
              </w:rPr>
              <w:t>d</w:t>
            </w:r>
            <w:r w:rsidRPr="00CD71A0">
              <w:rPr>
                <w:sz w:val="20"/>
              </w:rPr>
              <w:t xml:space="preserve"> to return to Sri Lanka to work after being on scholarship for four years. Nonetheless, </w:t>
            </w:r>
            <w:r w:rsidR="00881BFE" w:rsidRPr="00CD71A0">
              <w:rPr>
                <w:sz w:val="20"/>
              </w:rPr>
              <w:t>Mr</w:t>
            </w:r>
            <w:r w:rsidRPr="00CD71A0">
              <w:rPr>
                <w:sz w:val="20"/>
              </w:rPr>
              <w:t xml:space="preserve"> </w:t>
            </w:r>
            <w:proofErr w:type="spellStart"/>
            <w:r w:rsidR="00992147" w:rsidRPr="00992147">
              <w:rPr>
                <w:sz w:val="20"/>
              </w:rPr>
              <w:t>Banunusinghage</w:t>
            </w:r>
            <w:proofErr w:type="spellEnd"/>
            <w:r w:rsidRPr="00CD71A0">
              <w:rPr>
                <w:sz w:val="20"/>
              </w:rPr>
              <w:t xml:space="preserve"> continued to work for the University of </w:t>
            </w:r>
            <w:proofErr w:type="spellStart"/>
            <w:r w:rsidRPr="00CD71A0">
              <w:rPr>
                <w:sz w:val="20"/>
              </w:rPr>
              <w:t>Moratuwa</w:t>
            </w:r>
            <w:proofErr w:type="spellEnd"/>
            <w:r w:rsidRPr="00CD71A0">
              <w:rPr>
                <w:sz w:val="20"/>
              </w:rPr>
              <w:t xml:space="preserve"> on </w:t>
            </w:r>
            <w:r w:rsidR="00F43652" w:rsidRPr="00CD71A0">
              <w:rPr>
                <w:sz w:val="20"/>
              </w:rPr>
              <w:t xml:space="preserve">his </w:t>
            </w:r>
            <w:r w:rsidRPr="00CD71A0">
              <w:rPr>
                <w:sz w:val="20"/>
              </w:rPr>
              <w:t>return, eventually leading the Engineering Design Centre at the university before establishing his own business.</w:t>
            </w:r>
          </w:p>
        </w:tc>
      </w:tr>
    </w:tbl>
    <w:p w14:paraId="09F509F9" w14:textId="6153C4B0" w:rsidR="00DA0C73" w:rsidRPr="004445A0" w:rsidRDefault="00DA0C73" w:rsidP="00CD71A0">
      <w:pPr>
        <w:pStyle w:val="source"/>
      </w:pPr>
      <w:r w:rsidRPr="00CD71A0">
        <w:t xml:space="preserve">Location at time of </w:t>
      </w:r>
      <w:r w:rsidR="00812AC1">
        <w:t>field research</w:t>
      </w:r>
      <w:r w:rsidRPr="00CD71A0">
        <w:t>: Colombo, Sri Lanka</w:t>
      </w:r>
    </w:p>
    <w:p w14:paraId="28FA0F41" w14:textId="4B75A4A7" w:rsidR="003153D8" w:rsidRDefault="00DA0C73" w:rsidP="00CD71A0">
      <w:pPr>
        <w:pStyle w:val="source"/>
      </w:pPr>
      <w:r w:rsidRPr="00CD71A0">
        <w:t>Date of interview: 6</w:t>
      </w:r>
      <w:r w:rsidR="006D5788" w:rsidRPr="00CD71A0">
        <w:t xml:space="preserve"> December 2</w:t>
      </w:r>
      <w:r w:rsidRPr="00CD71A0">
        <w:t>016</w:t>
      </w:r>
    </w:p>
    <w:p w14:paraId="14458DA8" w14:textId="77777777" w:rsidR="00D4194A" w:rsidRDefault="00D4194A">
      <w:pPr>
        <w:pStyle w:val="BodyCopy"/>
      </w:pPr>
      <w:r>
        <w:br w:type="page"/>
      </w:r>
    </w:p>
    <w:p w14:paraId="200BC5B6" w14:textId="2C531448" w:rsidR="00D4194A" w:rsidRPr="00CD71A0" w:rsidRDefault="00A97019" w:rsidP="00CD71A0">
      <w:pPr>
        <w:rPr>
          <w:rFonts w:asciiTheme="majorHAnsi" w:hAnsiTheme="majorHAnsi" w:cstheme="majorHAnsi"/>
          <w:color w:val="005773"/>
          <w:sz w:val="28"/>
          <w:szCs w:val="28"/>
        </w:rPr>
      </w:pPr>
      <w:r>
        <w:rPr>
          <w:rFonts w:asciiTheme="majorHAnsi" w:hAnsiTheme="majorHAnsi" w:cstheme="majorHAnsi"/>
          <w:color w:val="005773"/>
          <w:sz w:val="28"/>
          <w:szCs w:val="28"/>
        </w:rPr>
        <w:t>Dr</w:t>
      </w:r>
      <w:r w:rsidR="00812AC1">
        <w:rPr>
          <w:rFonts w:asciiTheme="majorHAnsi" w:hAnsiTheme="majorHAnsi" w:cstheme="majorHAnsi"/>
          <w:color w:val="005773"/>
          <w:sz w:val="28"/>
          <w:szCs w:val="28"/>
        </w:rPr>
        <w:t xml:space="preserve"> </w:t>
      </w:r>
      <w:proofErr w:type="spellStart"/>
      <w:r w:rsidR="00D4194A" w:rsidRPr="00CD71A0">
        <w:rPr>
          <w:rFonts w:asciiTheme="majorHAnsi" w:hAnsiTheme="majorHAnsi" w:cstheme="majorHAnsi"/>
          <w:color w:val="005773"/>
          <w:sz w:val="28"/>
          <w:szCs w:val="28"/>
        </w:rPr>
        <w:t>Sarath</w:t>
      </w:r>
      <w:proofErr w:type="spellEnd"/>
      <w:r w:rsidR="00D4194A" w:rsidRPr="00CD71A0">
        <w:rPr>
          <w:rFonts w:asciiTheme="majorHAnsi" w:hAnsiTheme="majorHAnsi" w:cstheme="majorHAnsi"/>
          <w:color w:val="005773"/>
          <w:sz w:val="28"/>
          <w:szCs w:val="28"/>
        </w:rPr>
        <w:t xml:space="preserve"> </w:t>
      </w:r>
      <w:proofErr w:type="spellStart"/>
      <w:r w:rsidR="00D4194A" w:rsidRPr="00CD71A0">
        <w:rPr>
          <w:rFonts w:asciiTheme="majorHAnsi" w:hAnsiTheme="majorHAnsi" w:cstheme="majorHAnsi"/>
          <w:color w:val="005773"/>
          <w:sz w:val="28"/>
          <w:szCs w:val="28"/>
        </w:rPr>
        <w:t>Pathmasiri</w:t>
      </w:r>
      <w:proofErr w:type="spellEnd"/>
      <w:r w:rsidR="00D4194A" w:rsidRPr="00CD71A0">
        <w:rPr>
          <w:rFonts w:asciiTheme="majorHAnsi" w:hAnsiTheme="majorHAnsi" w:cstheme="majorHAnsi"/>
          <w:color w:val="005773"/>
          <w:sz w:val="28"/>
          <w:szCs w:val="28"/>
        </w:rPr>
        <w:t xml:space="preserve"> </w:t>
      </w:r>
      <w:proofErr w:type="spellStart"/>
      <w:r w:rsidR="00D4194A" w:rsidRPr="00CD71A0">
        <w:rPr>
          <w:rFonts w:asciiTheme="majorHAnsi" w:hAnsiTheme="majorHAnsi" w:cstheme="majorHAnsi"/>
          <w:color w:val="005773"/>
          <w:sz w:val="28"/>
          <w:szCs w:val="28"/>
        </w:rPr>
        <w:t>Perera</w:t>
      </w:r>
      <w:proofErr w:type="spellEnd"/>
      <w:r w:rsidR="00D4194A" w:rsidRPr="00CD71A0">
        <w:rPr>
          <w:rFonts w:asciiTheme="majorHAnsi" w:hAnsiTheme="majorHAnsi" w:cstheme="majorHAnsi"/>
          <w:color w:val="005773"/>
          <w:sz w:val="28"/>
          <w:szCs w:val="28"/>
        </w:rPr>
        <w:t xml:space="preserve"> </w:t>
      </w:r>
      <w:proofErr w:type="spellStart"/>
      <w:r w:rsidR="00D4194A" w:rsidRPr="00CD71A0">
        <w:rPr>
          <w:rFonts w:asciiTheme="majorHAnsi" w:hAnsiTheme="majorHAnsi" w:cstheme="majorHAnsi"/>
          <w:color w:val="005773"/>
          <w:sz w:val="28"/>
          <w:szCs w:val="28"/>
        </w:rPr>
        <w:t>Biyanvilage</w:t>
      </w:r>
      <w:proofErr w:type="spellEnd"/>
    </w:p>
    <w:p w14:paraId="0EE5FECB" w14:textId="3E163530" w:rsidR="00812AC1" w:rsidRPr="00A66EE2" w:rsidRDefault="00F03004" w:rsidP="00812AC1">
      <w:pPr>
        <w:pStyle w:val="BodyCopy"/>
        <w:jc w:val="center"/>
        <w:rPr>
          <w:b/>
          <w:color w:val="FF0000"/>
        </w:rPr>
      </w:pPr>
      <w:r>
        <w:rPr>
          <w:b/>
          <w:noProof/>
          <w:color w:val="FF0000"/>
          <w:lang w:eastAsia="en-AU"/>
        </w:rPr>
        <w:drawing>
          <wp:anchor distT="0" distB="0" distL="114300" distR="114300" simplePos="0" relativeHeight="251662336" behindDoc="0" locked="0" layoutInCell="1" allowOverlap="1" wp14:anchorId="3952AF62" wp14:editId="5501B8AA">
            <wp:simplePos x="0" y="0"/>
            <wp:positionH relativeFrom="column">
              <wp:posOffset>4038600</wp:posOffset>
            </wp:positionH>
            <wp:positionV relativeFrom="paragraph">
              <wp:posOffset>43815</wp:posOffset>
            </wp:positionV>
            <wp:extent cx="1317284" cy="1843430"/>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athPerera UoWreduced.png"/>
                    <pic:cNvPicPr/>
                  </pic:nvPicPr>
                  <pic:blipFill>
                    <a:blip r:embed="rId17">
                      <a:extLst>
                        <a:ext uri="{28A0092B-C50C-407E-A947-70E740481C1C}">
                          <a14:useLocalDpi xmlns:a14="http://schemas.microsoft.com/office/drawing/2010/main" val="0"/>
                        </a:ext>
                      </a:extLst>
                    </a:blip>
                    <a:stretch>
                      <a:fillRect/>
                    </a:stretch>
                  </pic:blipFill>
                  <pic:spPr>
                    <a:xfrm>
                      <a:off x="0" y="0"/>
                      <a:ext cx="1317284" cy="1843430"/>
                    </a:xfrm>
                    <a:prstGeom prst="rect">
                      <a:avLst/>
                    </a:prstGeom>
                  </pic:spPr>
                </pic:pic>
              </a:graphicData>
            </a:graphic>
          </wp:anchor>
        </w:drawing>
      </w:r>
    </w:p>
    <w:p w14:paraId="775F6D8B" w14:textId="77777777" w:rsidR="00812AC1" w:rsidRPr="00B013B1" w:rsidRDefault="00812AC1" w:rsidP="00B013B1">
      <w:pPr>
        <w:pStyle w:val="IntenseQuote"/>
      </w:pPr>
      <w:r w:rsidRPr="00B013B1">
        <w:t xml:space="preserve">I think [what I am most proud of] is being able to progress through the various levels as an academic. These things </w:t>
      </w:r>
      <w:proofErr w:type="gramStart"/>
      <w:r w:rsidRPr="00B013B1">
        <w:t>have got</w:t>
      </w:r>
      <w:proofErr w:type="gramEnd"/>
      <w:r w:rsidRPr="00B013B1">
        <w:t xml:space="preserve"> various difficulties but being able to achieve what I have achieved so far is something that I am very proud of. </w:t>
      </w:r>
    </w:p>
    <w:p w14:paraId="22FA605D" w14:textId="37EA7370" w:rsidR="00812AC1" w:rsidRPr="00CD71A0" w:rsidRDefault="00812AC1" w:rsidP="00B013B1">
      <w:pPr>
        <w:pStyle w:val="IntenseQuote"/>
        <w:rPr>
          <w:rStyle w:val="IntenseEmphasis"/>
        </w:rPr>
      </w:pPr>
      <w:proofErr w:type="gramStart"/>
      <w:r w:rsidRPr="00B013B1">
        <w:t>In my research area, being able to do the research and [become] established in that area, and also to function as the director for a number of years for the research centre, which is nationally regarded, is a great thing</w:t>
      </w:r>
      <w:r w:rsidR="00881BFE" w:rsidRPr="00B013B1">
        <w:t xml:space="preserve"> </w:t>
      </w:r>
      <w:r w:rsidRPr="00B013B1">
        <w:t>…</w:t>
      </w:r>
      <w:r w:rsidR="00881BFE" w:rsidRPr="00B013B1">
        <w:t xml:space="preserve"> </w:t>
      </w:r>
      <w:r w:rsidRPr="00B013B1">
        <w:t>So I am really proud I have been able to achieve all these things and been of benefit to the wider community.</w:t>
      </w:r>
      <w:proofErr w:type="gramEnd"/>
      <w:r w:rsidRPr="00B013B1">
        <w:t xml:space="preserve"> I am more pleased about what I have been able to provide</w:t>
      </w:r>
      <w:r w:rsidRPr="00B16BA8">
        <w:rPr>
          <w:rStyle w:val="IntenseEmphasis"/>
        </w:rPr>
        <w:t>.</w:t>
      </w:r>
    </w:p>
    <w:tbl>
      <w:tblPr>
        <w:tblStyle w:val="TableGrid"/>
        <w:tblW w:w="0" w:type="auto"/>
        <w:tblLook w:val="04A0" w:firstRow="1" w:lastRow="0" w:firstColumn="1" w:lastColumn="0" w:noHBand="0" w:noVBand="1"/>
      </w:tblPr>
      <w:tblGrid>
        <w:gridCol w:w="1843"/>
        <w:gridCol w:w="6520"/>
      </w:tblGrid>
      <w:tr w:rsidR="00812AC1" w:rsidRPr="00A66EE2" w14:paraId="6A60FC0F" w14:textId="77777777" w:rsidTr="009562B4">
        <w:tc>
          <w:tcPr>
            <w:tcW w:w="1843" w:type="dxa"/>
          </w:tcPr>
          <w:p w14:paraId="5188D148" w14:textId="77777777" w:rsidR="00812AC1" w:rsidRPr="00CD71A0" w:rsidRDefault="00812AC1" w:rsidP="009562B4">
            <w:pPr>
              <w:pStyle w:val="BodyCopy"/>
              <w:rPr>
                <w:b/>
                <w:sz w:val="20"/>
              </w:rPr>
            </w:pPr>
            <w:r w:rsidRPr="00CD71A0">
              <w:rPr>
                <w:b/>
                <w:sz w:val="20"/>
              </w:rPr>
              <w:t>Scholarship</w:t>
            </w:r>
          </w:p>
        </w:tc>
        <w:tc>
          <w:tcPr>
            <w:tcW w:w="6520" w:type="dxa"/>
          </w:tcPr>
          <w:p w14:paraId="08D18ED3" w14:textId="6D3EF49A" w:rsidR="00812AC1" w:rsidRPr="00881BFE" w:rsidRDefault="00881BFE" w:rsidP="00881BFE">
            <w:pPr>
              <w:pStyle w:val="BodyCopy"/>
              <w:rPr>
                <w:sz w:val="20"/>
              </w:rPr>
            </w:pPr>
            <w:r w:rsidRPr="00CD71A0">
              <w:rPr>
                <w:sz w:val="20"/>
              </w:rPr>
              <w:t>Colombo Plan</w:t>
            </w:r>
          </w:p>
        </w:tc>
      </w:tr>
      <w:tr w:rsidR="00812AC1" w:rsidRPr="00A66EE2" w14:paraId="6BE9E22E" w14:textId="77777777" w:rsidTr="009562B4">
        <w:tc>
          <w:tcPr>
            <w:tcW w:w="1843" w:type="dxa"/>
          </w:tcPr>
          <w:p w14:paraId="25B2A943" w14:textId="77777777" w:rsidR="00812AC1" w:rsidRPr="00CD71A0" w:rsidRDefault="00812AC1" w:rsidP="009562B4">
            <w:pPr>
              <w:pStyle w:val="BodyCopy"/>
              <w:rPr>
                <w:b/>
                <w:sz w:val="20"/>
              </w:rPr>
            </w:pPr>
            <w:r w:rsidRPr="00CD71A0">
              <w:rPr>
                <w:b/>
                <w:sz w:val="20"/>
              </w:rPr>
              <w:t>Years</w:t>
            </w:r>
          </w:p>
        </w:tc>
        <w:tc>
          <w:tcPr>
            <w:tcW w:w="6520" w:type="dxa"/>
          </w:tcPr>
          <w:p w14:paraId="521432B3" w14:textId="0CAB527A" w:rsidR="00812AC1" w:rsidRPr="00881BFE" w:rsidRDefault="00812AC1" w:rsidP="009562B4">
            <w:pPr>
              <w:pStyle w:val="BodyCopy"/>
              <w:rPr>
                <w:sz w:val="20"/>
              </w:rPr>
            </w:pPr>
            <w:r w:rsidRPr="00881BFE">
              <w:rPr>
                <w:sz w:val="20"/>
              </w:rPr>
              <w:t>1977–1982</w:t>
            </w:r>
          </w:p>
        </w:tc>
      </w:tr>
      <w:tr w:rsidR="00812AC1" w:rsidRPr="00A66EE2" w14:paraId="149C0C6D" w14:textId="77777777" w:rsidTr="009562B4">
        <w:tc>
          <w:tcPr>
            <w:tcW w:w="1843" w:type="dxa"/>
          </w:tcPr>
          <w:p w14:paraId="0696E0CC" w14:textId="77777777" w:rsidR="00812AC1" w:rsidRPr="00CD71A0" w:rsidRDefault="00812AC1" w:rsidP="009562B4">
            <w:pPr>
              <w:pStyle w:val="BodyCopy"/>
              <w:rPr>
                <w:b/>
                <w:sz w:val="20"/>
              </w:rPr>
            </w:pPr>
            <w:r w:rsidRPr="00CD71A0">
              <w:rPr>
                <w:b/>
                <w:sz w:val="20"/>
              </w:rPr>
              <w:t>Degree</w:t>
            </w:r>
          </w:p>
        </w:tc>
        <w:tc>
          <w:tcPr>
            <w:tcW w:w="6520" w:type="dxa"/>
          </w:tcPr>
          <w:p w14:paraId="653A9CBE" w14:textId="7517C4FB" w:rsidR="00812AC1" w:rsidRPr="00881BFE" w:rsidRDefault="00812AC1" w:rsidP="00881BFE">
            <w:pPr>
              <w:pStyle w:val="BodyCopy"/>
              <w:rPr>
                <w:sz w:val="20"/>
              </w:rPr>
            </w:pPr>
            <w:r w:rsidRPr="00CD71A0">
              <w:rPr>
                <w:sz w:val="20"/>
              </w:rPr>
              <w:t>Master of Engineering, Doctor of Engineering</w:t>
            </w:r>
          </w:p>
        </w:tc>
      </w:tr>
      <w:tr w:rsidR="00812AC1" w:rsidRPr="00A66EE2" w14:paraId="5D71929E" w14:textId="77777777" w:rsidTr="009562B4">
        <w:tc>
          <w:tcPr>
            <w:tcW w:w="1843" w:type="dxa"/>
          </w:tcPr>
          <w:p w14:paraId="41957E8D" w14:textId="72E6D34F" w:rsidR="00812AC1" w:rsidRPr="00CD71A0" w:rsidRDefault="001D277B" w:rsidP="001D277B">
            <w:pPr>
              <w:pStyle w:val="BodyCopy"/>
              <w:rPr>
                <w:b/>
                <w:sz w:val="20"/>
              </w:rPr>
            </w:pPr>
            <w:r>
              <w:rPr>
                <w:b/>
                <w:sz w:val="20"/>
              </w:rPr>
              <w:t>U</w:t>
            </w:r>
            <w:r w:rsidRPr="00CD71A0">
              <w:rPr>
                <w:b/>
                <w:sz w:val="20"/>
              </w:rPr>
              <w:t>niversity</w:t>
            </w:r>
          </w:p>
        </w:tc>
        <w:tc>
          <w:tcPr>
            <w:tcW w:w="6520" w:type="dxa"/>
          </w:tcPr>
          <w:p w14:paraId="1F24AF9B" w14:textId="5645D336" w:rsidR="00812AC1" w:rsidRPr="00881BFE" w:rsidRDefault="00812AC1" w:rsidP="009562B4">
            <w:pPr>
              <w:pStyle w:val="BodyCopy"/>
              <w:rPr>
                <w:sz w:val="20"/>
              </w:rPr>
            </w:pPr>
            <w:r w:rsidRPr="00CD71A0">
              <w:rPr>
                <w:sz w:val="20"/>
              </w:rPr>
              <w:t>University of New South Wales and University of Wollongong</w:t>
            </w:r>
          </w:p>
        </w:tc>
      </w:tr>
      <w:tr w:rsidR="00812AC1" w:rsidRPr="00A66EE2" w14:paraId="789F57C8" w14:textId="77777777" w:rsidTr="009562B4">
        <w:tc>
          <w:tcPr>
            <w:tcW w:w="1843" w:type="dxa"/>
          </w:tcPr>
          <w:p w14:paraId="691291E9" w14:textId="77777777" w:rsidR="00812AC1" w:rsidRPr="00CD71A0" w:rsidRDefault="00812AC1" w:rsidP="009562B4">
            <w:pPr>
              <w:pStyle w:val="BodyCopy"/>
              <w:rPr>
                <w:b/>
                <w:sz w:val="20"/>
                <w:lang w:eastAsia="en-AU"/>
              </w:rPr>
            </w:pPr>
            <w:r w:rsidRPr="00CD71A0">
              <w:rPr>
                <w:b/>
                <w:sz w:val="20"/>
                <w:lang w:eastAsia="en-AU"/>
              </w:rPr>
              <w:t>Field</w:t>
            </w:r>
          </w:p>
        </w:tc>
        <w:tc>
          <w:tcPr>
            <w:tcW w:w="6520" w:type="dxa"/>
          </w:tcPr>
          <w:p w14:paraId="087481AC" w14:textId="40E98801" w:rsidR="00812AC1" w:rsidRPr="00881BFE" w:rsidRDefault="00812AC1" w:rsidP="009562B4">
            <w:pPr>
              <w:pStyle w:val="BodyCopy"/>
              <w:rPr>
                <w:sz w:val="20"/>
              </w:rPr>
            </w:pPr>
            <w:r w:rsidRPr="00CD71A0">
              <w:rPr>
                <w:sz w:val="20"/>
              </w:rPr>
              <w:t>Electrical Engineering</w:t>
            </w:r>
          </w:p>
        </w:tc>
      </w:tr>
      <w:tr w:rsidR="00812AC1" w:rsidRPr="00A66EE2" w14:paraId="06467083" w14:textId="77777777" w:rsidTr="009562B4">
        <w:tc>
          <w:tcPr>
            <w:tcW w:w="1843" w:type="dxa"/>
          </w:tcPr>
          <w:p w14:paraId="13F78B9F" w14:textId="77777777" w:rsidR="00812AC1" w:rsidRPr="00CD71A0" w:rsidRDefault="00812AC1" w:rsidP="009562B4">
            <w:pPr>
              <w:pStyle w:val="BodyCopy"/>
              <w:rPr>
                <w:b/>
                <w:sz w:val="20"/>
              </w:rPr>
            </w:pPr>
            <w:r w:rsidRPr="00CD71A0">
              <w:rPr>
                <w:b/>
                <w:sz w:val="20"/>
              </w:rPr>
              <w:t>Current position</w:t>
            </w:r>
          </w:p>
        </w:tc>
        <w:tc>
          <w:tcPr>
            <w:tcW w:w="6520" w:type="dxa"/>
          </w:tcPr>
          <w:p w14:paraId="590AB899" w14:textId="055FF3AF" w:rsidR="00812AC1" w:rsidRPr="00CD71A0" w:rsidRDefault="00812AC1" w:rsidP="00812AC1">
            <w:pPr>
              <w:pStyle w:val="BodyCopy"/>
              <w:rPr>
                <w:sz w:val="20"/>
              </w:rPr>
            </w:pPr>
            <w:r w:rsidRPr="00CD71A0">
              <w:rPr>
                <w:sz w:val="20"/>
              </w:rPr>
              <w:t>Professor, School of Electrical, Computer and Telecommunications Engineering, University of Wollongong</w:t>
            </w:r>
          </w:p>
          <w:p w14:paraId="1AB3FEE6" w14:textId="7C86FA5A" w:rsidR="00812AC1" w:rsidRPr="00881BFE" w:rsidRDefault="00812AC1" w:rsidP="000C36A6">
            <w:pPr>
              <w:pStyle w:val="BodyCopy"/>
              <w:rPr>
                <w:sz w:val="20"/>
              </w:rPr>
            </w:pPr>
            <w:r w:rsidRPr="00CD71A0">
              <w:rPr>
                <w:sz w:val="20"/>
              </w:rPr>
              <w:t xml:space="preserve">Technical Director, Australian Power Quality and Reliability Centre </w:t>
            </w:r>
          </w:p>
        </w:tc>
      </w:tr>
      <w:tr w:rsidR="00812AC1" w:rsidRPr="00A66EE2" w14:paraId="7FF5AE40" w14:textId="77777777" w:rsidTr="009562B4">
        <w:tc>
          <w:tcPr>
            <w:tcW w:w="1843" w:type="dxa"/>
          </w:tcPr>
          <w:p w14:paraId="4DEAEAA5" w14:textId="36040F90" w:rsidR="00812AC1" w:rsidRPr="00CD71A0" w:rsidRDefault="00812AC1" w:rsidP="009562B4">
            <w:pPr>
              <w:pStyle w:val="BodyCopy"/>
              <w:rPr>
                <w:b/>
                <w:sz w:val="20"/>
                <w:lang w:eastAsia="en-AU"/>
              </w:rPr>
            </w:pPr>
            <w:r w:rsidRPr="00CD71A0">
              <w:rPr>
                <w:b/>
                <w:sz w:val="20"/>
                <w:lang w:eastAsia="en-AU"/>
              </w:rPr>
              <w:t>Brief biography</w:t>
            </w:r>
          </w:p>
          <w:p w14:paraId="4838A511" w14:textId="77777777" w:rsidR="00812AC1" w:rsidRPr="00CD71A0" w:rsidRDefault="00812AC1" w:rsidP="009562B4">
            <w:pPr>
              <w:pStyle w:val="BodyCopy"/>
              <w:rPr>
                <w:b/>
                <w:sz w:val="20"/>
              </w:rPr>
            </w:pPr>
          </w:p>
        </w:tc>
        <w:tc>
          <w:tcPr>
            <w:tcW w:w="6520" w:type="dxa"/>
          </w:tcPr>
          <w:p w14:paraId="6A994A04" w14:textId="5B837C91" w:rsidR="00881BFE" w:rsidRDefault="00812AC1" w:rsidP="00812AC1">
            <w:pPr>
              <w:pStyle w:val="BodyCopy"/>
              <w:rPr>
                <w:sz w:val="20"/>
              </w:rPr>
            </w:pPr>
            <w:r w:rsidRPr="00CD71A0">
              <w:rPr>
                <w:sz w:val="20"/>
              </w:rPr>
              <w:t xml:space="preserve">Dr </w:t>
            </w:r>
            <w:proofErr w:type="spellStart"/>
            <w:r w:rsidRPr="00CD71A0">
              <w:rPr>
                <w:sz w:val="20"/>
              </w:rPr>
              <w:t>Perera</w:t>
            </w:r>
            <w:proofErr w:type="spellEnd"/>
            <w:r w:rsidRPr="00CD71A0">
              <w:rPr>
                <w:sz w:val="20"/>
              </w:rPr>
              <w:t xml:space="preserve"> is a Professor at the University of Wollongong, where he is a director of the Australian Power Quality and Reliability Centre.</w:t>
            </w:r>
          </w:p>
          <w:p w14:paraId="4910C701" w14:textId="5E4E9E91" w:rsidR="00881BFE" w:rsidRDefault="00812AC1" w:rsidP="00812AC1">
            <w:pPr>
              <w:pStyle w:val="BodyCopy"/>
              <w:rPr>
                <w:sz w:val="20"/>
              </w:rPr>
            </w:pPr>
            <w:r w:rsidRPr="00CD71A0">
              <w:rPr>
                <w:sz w:val="20"/>
              </w:rPr>
              <w:t xml:space="preserve">He was born and raised in Kandy, where his father was an academic at a local university. He completed his schooling in Kandy before moving for his undergraduate studies at the University of </w:t>
            </w:r>
            <w:proofErr w:type="spellStart"/>
            <w:r w:rsidRPr="00CD71A0">
              <w:rPr>
                <w:sz w:val="20"/>
              </w:rPr>
              <w:t>Moratuwa</w:t>
            </w:r>
            <w:proofErr w:type="spellEnd"/>
            <w:r w:rsidRPr="00CD71A0">
              <w:rPr>
                <w:sz w:val="20"/>
              </w:rPr>
              <w:t xml:space="preserve">. After his degree, he took up a position as instructor and lecturer at the university. </w:t>
            </w:r>
          </w:p>
          <w:p w14:paraId="183DCC0C" w14:textId="474496DF" w:rsidR="00881BFE" w:rsidRDefault="00812AC1" w:rsidP="00812AC1">
            <w:pPr>
              <w:pStyle w:val="BodyCopy"/>
              <w:rPr>
                <w:sz w:val="20"/>
              </w:rPr>
            </w:pPr>
            <w:r w:rsidRPr="00CD71A0">
              <w:rPr>
                <w:sz w:val="20"/>
              </w:rPr>
              <w:t xml:space="preserve">In the late 1970s, He </w:t>
            </w:r>
            <w:proofErr w:type="gramStart"/>
            <w:r w:rsidRPr="00CD71A0">
              <w:rPr>
                <w:sz w:val="20"/>
              </w:rPr>
              <w:t xml:space="preserve">was </w:t>
            </w:r>
            <w:r w:rsidR="00881BFE">
              <w:rPr>
                <w:sz w:val="20"/>
              </w:rPr>
              <w:t>awarded</w:t>
            </w:r>
            <w:proofErr w:type="gramEnd"/>
            <w:r w:rsidRPr="00CD71A0">
              <w:rPr>
                <w:sz w:val="20"/>
              </w:rPr>
              <w:t xml:space="preserve"> a Colombo Plan </w:t>
            </w:r>
            <w:r w:rsidR="00881BFE">
              <w:rPr>
                <w:sz w:val="20"/>
              </w:rPr>
              <w:t>s</w:t>
            </w:r>
            <w:r w:rsidRPr="00CD71A0">
              <w:rPr>
                <w:sz w:val="20"/>
              </w:rPr>
              <w:t>cholarship for a Masters in Engineering at the University of New South Wales</w:t>
            </w:r>
            <w:r w:rsidR="00881BFE">
              <w:rPr>
                <w:sz w:val="20"/>
              </w:rPr>
              <w:t>. A</w:t>
            </w:r>
            <w:r w:rsidRPr="00CD71A0">
              <w:rPr>
                <w:sz w:val="20"/>
              </w:rPr>
              <w:t xml:space="preserve">fter two years, he was able to extend the scholarship to undertake his </w:t>
            </w:r>
            <w:r w:rsidR="00881BFE">
              <w:rPr>
                <w:sz w:val="20"/>
              </w:rPr>
              <w:t>doctorate</w:t>
            </w:r>
            <w:r w:rsidRPr="00CD71A0">
              <w:rPr>
                <w:sz w:val="20"/>
              </w:rPr>
              <w:t xml:space="preserve">, following his supervisors to the University of Wollongong. </w:t>
            </w:r>
          </w:p>
          <w:p w14:paraId="68F451DE" w14:textId="722A50C4" w:rsidR="00812AC1" w:rsidRPr="00881BFE" w:rsidRDefault="00812AC1" w:rsidP="00881BFE">
            <w:pPr>
              <w:pStyle w:val="BodyCopy"/>
              <w:rPr>
                <w:sz w:val="20"/>
              </w:rPr>
            </w:pPr>
            <w:r w:rsidRPr="00CD71A0">
              <w:rPr>
                <w:sz w:val="20"/>
              </w:rPr>
              <w:t xml:space="preserve">On completion of his </w:t>
            </w:r>
            <w:r w:rsidR="00881BFE">
              <w:rPr>
                <w:sz w:val="20"/>
              </w:rPr>
              <w:t>doctorate</w:t>
            </w:r>
            <w:r w:rsidRPr="00CD71A0">
              <w:rPr>
                <w:sz w:val="20"/>
              </w:rPr>
              <w:t xml:space="preserve">, he returned to the University of </w:t>
            </w:r>
            <w:proofErr w:type="spellStart"/>
            <w:r w:rsidRPr="00CD71A0">
              <w:rPr>
                <w:sz w:val="20"/>
              </w:rPr>
              <w:t>Moratuwa</w:t>
            </w:r>
            <w:proofErr w:type="spellEnd"/>
            <w:r w:rsidRPr="00CD71A0">
              <w:rPr>
                <w:sz w:val="20"/>
              </w:rPr>
              <w:t xml:space="preserve"> </w:t>
            </w:r>
            <w:r w:rsidR="00881BFE">
              <w:rPr>
                <w:sz w:val="20"/>
              </w:rPr>
              <w:t xml:space="preserve">and gained </w:t>
            </w:r>
            <w:r w:rsidRPr="00CD71A0">
              <w:rPr>
                <w:sz w:val="20"/>
              </w:rPr>
              <w:t xml:space="preserve">a position four years later as an academic back in Wollongong. Since taking this position in 1986, Dr </w:t>
            </w:r>
            <w:proofErr w:type="spellStart"/>
            <w:r w:rsidRPr="00CD71A0">
              <w:rPr>
                <w:sz w:val="20"/>
              </w:rPr>
              <w:t>Perera</w:t>
            </w:r>
            <w:proofErr w:type="spellEnd"/>
            <w:r w:rsidRPr="00CD71A0">
              <w:rPr>
                <w:sz w:val="20"/>
              </w:rPr>
              <w:t xml:space="preserve"> has been integral in supervising dozens of Sri Lankan students on scholarship in Australia.</w:t>
            </w:r>
          </w:p>
        </w:tc>
      </w:tr>
    </w:tbl>
    <w:p w14:paraId="5FE62F1F" w14:textId="5C6962D1" w:rsidR="00812AC1" w:rsidRPr="00881BFE" w:rsidRDefault="00812AC1" w:rsidP="00CD71A0">
      <w:pPr>
        <w:pStyle w:val="source"/>
      </w:pPr>
      <w:r w:rsidRPr="00881BFE">
        <w:t xml:space="preserve">Location at time of </w:t>
      </w:r>
      <w:r>
        <w:t>field research</w:t>
      </w:r>
      <w:r w:rsidRPr="00881BFE">
        <w:t>: Wollongong, Australia</w:t>
      </w:r>
    </w:p>
    <w:p w14:paraId="1CAAA955" w14:textId="5200D041" w:rsidR="00812AC1" w:rsidRPr="00881BFE" w:rsidRDefault="00812AC1" w:rsidP="00CD71A0">
      <w:pPr>
        <w:pStyle w:val="source"/>
      </w:pPr>
      <w:r w:rsidRPr="00A9719D">
        <w:t xml:space="preserve">Date of interview: </w:t>
      </w:r>
      <w:r w:rsidR="00881BFE">
        <w:t>6 February 2017</w:t>
      </w:r>
    </w:p>
    <w:p w14:paraId="75574C6D" w14:textId="77777777" w:rsidR="00881BFE" w:rsidRDefault="00881BFE">
      <w:pPr>
        <w:rPr>
          <w:rFonts w:asciiTheme="majorHAnsi" w:eastAsiaTheme="majorEastAsia" w:hAnsiTheme="majorHAnsi" w:cstheme="majorBidi"/>
          <w:b/>
          <w:bCs/>
          <w:color w:val="005773" w:themeColor="accent1" w:themeShade="BF"/>
          <w:sz w:val="28"/>
          <w:szCs w:val="28"/>
        </w:rPr>
      </w:pPr>
      <w:r>
        <w:rPr>
          <w:b/>
        </w:rPr>
        <w:br w:type="page"/>
      </w:r>
    </w:p>
    <w:p w14:paraId="145AE25D" w14:textId="30EB42B3" w:rsidR="00881BFE" w:rsidRPr="00CD71A0" w:rsidRDefault="00881BFE" w:rsidP="00CD71A0">
      <w:pPr>
        <w:rPr>
          <w:rFonts w:asciiTheme="majorHAnsi" w:hAnsiTheme="majorHAnsi" w:cstheme="majorHAnsi"/>
          <w:color w:val="005773"/>
          <w:sz w:val="28"/>
          <w:szCs w:val="28"/>
        </w:rPr>
      </w:pPr>
      <w:r w:rsidRPr="00CD71A0">
        <w:rPr>
          <w:rFonts w:asciiTheme="majorHAnsi" w:hAnsiTheme="majorHAnsi" w:cstheme="majorHAnsi"/>
          <w:color w:val="005773"/>
          <w:sz w:val="28"/>
          <w:szCs w:val="28"/>
        </w:rPr>
        <w:t>Ms</w:t>
      </w:r>
      <w:r w:rsidR="00870F16" w:rsidRPr="00CD71A0">
        <w:rPr>
          <w:rFonts w:asciiTheme="majorHAnsi" w:hAnsiTheme="majorHAnsi" w:cstheme="majorHAnsi"/>
          <w:color w:val="005773"/>
          <w:sz w:val="28"/>
          <w:szCs w:val="28"/>
        </w:rPr>
        <w:t xml:space="preserve"> </w:t>
      </w:r>
      <w:proofErr w:type="spellStart"/>
      <w:r w:rsidRPr="00CD71A0">
        <w:rPr>
          <w:rFonts w:asciiTheme="majorHAnsi" w:hAnsiTheme="majorHAnsi" w:cstheme="majorHAnsi"/>
          <w:color w:val="005773"/>
          <w:sz w:val="28"/>
          <w:szCs w:val="28"/>
        </w:rPr>
        <w:t>Selvi</w:t>
      </w:r>
      <w:proofErr w:type="spellEnd"/>
      <w:r w:rsidRPr="00CD71A0">
        <w:rPr>
          <w:rFonts w:asciiTheme="majorHAnsi" w:hAnsiTheme="majorHAnsi" w:cstheme="majorHAnsi"/>
          <w:color w:val="005773"/>
          <w:sz w:val="28"/>
          <w:szCs w:val="28"/>
        </w:rPr>
        <w:t xml:space="preserve"> </w:t>
      </w:r>
      <w:proofErr w:type="spellStart"/>
      <w:r w:rsidR="00870F16" w:rsidRPr="00CD71A0">
        <w:rPr>
          <w:rFonts w:asciiTheme="majorHAnsi" w:hAnsiTheme="majorHAnsi" w:cstheme="majorHAnsi"/>
          <w:color w:val="005773"/>
          <w:sz w:val="28"/>
          <w:szCs w:val="28"/>
        </w:rPr>
        <w:t>Jay</w:t>
      </w:r>
      <w:r w:rsidR="007811A5">
        <w:rPr>
          <w:rFonts w:asciiTheme="majorHAnsi" w:hAnsiTheme="majorHAnsi" w:cstheme="majorHAnsi"/>
          <w:color w:val="005773"/>
          <w:sz w:val="28"/>
          <w:szCs w:val="28"/>
        </w:rPr>
        <w:t>a</w:t>
      </w:r>
      <w:r w:rsidR="00870F16" w:rsidRPr="00CD71A0">
        <w:rPr>
          <w:rFonts w:asciiTheme="majorHAnsi" w:hAnsiTheme="majorHAnsi" w:cstheme="majorHAnsi"/>
          <w:color w:val="005773"/>
          <w:sz w:val="28"/>
          <w:szCs w:val="28"/>
        </w:rPr>
        <w:t>ganesh</w:t>
      </w:r>
      <w:proofErr w:type="spellEnd"/>
      <w:r w:rsidRPr="00CD71A0">
        <w:rPr>
          <w:rFonts w:asciiTheme="majorHAnsi" w:hAnsiTheme="majorHAnsi" w:cstheme="majorHAnsi"/>
          <w:color w:val="005773"/>
          <w:sz w:val="28"/>
          <w:szCs w:val="28"/>
        </w:rPr>
        <w:t xml:space="preserve"> (nee </w:t>
      </w:r>
      <w:proofErr w:type="spellStart"/>
      <w:r w:rsidRPr="00CD71A0">
        <w:rPr>
          <w:rFonts w:asciiTheme="majorHAnsi" w:hAnsiTheme="majorHAnsi" w:cstheme="majorHAnsi"/>
          <w:color w:val="005773"/>
          <w:sz w:val="28"/>
          <w:szCs w:val="28"/>
        </w:rPr>
        <w:t>Nallathamby</w:t>
      </w:r>
      <w:proofErr w:type="spellEnd"/>
      <w:r w:rsidRPr="00CD71A0">
        <w:rPr>
          <w:rFonts w:asciiTheme="majorHAnsi" w:hAnsiTheme="majorHAnsi" w:cstheme="majorHAnsi"/>
          <w:color w:val="005773"/>
          <w:sz w:val="28"/>
          <w:szCs w:val="28"/>
        </w:rPr>
        <w:t>)</w:t>
      </w:r>
    </w:p>
    <w:p w14:paraId="043028B2" w14:textId="3C504125" w:rsidR="00E23E15" w:rsidRDefault="00F03004">
      <w:pPr>
        <w:pStyle w:val="BodyCopy"/>
        <w:jc w:val="center"/>
        <w:rPr>
          <w:b/>
          <w:color w:val="FF0000"/>
        </w:rPr>
      </w:pPr>
      <w:r>
        <w:rPr>
          <w:b/>
          <w:noProof/>
          <w:color w:val="FF0000"/>
          <w:lang w:eastAsia="en-AU"/>
        </w:rPr>
        <w:drawing>
          <wp:anchor distT="0" distB="0" distL="114300" distR="114300" simplePos="0" relativeHeight="251666432" behindDoc="0" locked="0" layoutInCell="1" allowOverlap="1" wp14:anchorId="0C8548B4" wp14:editId="2BDF9B29">
            <wp:simplePos x="0" y="0"/>
            <wp:positionH relativeFrom="margin">
              <wp:posOffset>3771900</wp:posOffset>
            </wp:positionH>
            <wp:positionV relativeFrom="paragraph">
              <wp:posOffset>43815</wp:posOffset>
            </wp:positionV>
            <wp:extent cx="1250899" cy="1801295"/>
            <wp:effectExtent l="0" t="0" r="698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vi reduced.jpg"/>
                    <pic:cNvPicPr/>
                  </pic:nvPicPr>
                  <pic:blipFill>
                    <a:blip r:embed="rId18">
                      <a:extLst>
                        <a:ext uri="{28A0092B-C50C-407E-A947-70E740481C1C}">
                          <a14:useLocalDpi xmlns:a14="http://schemas.microsoft.com/office/drawing/2010/main" val="0"/>
                        </a:ext>
                      </a:extLst>
                    </a:blip>
                    <a:stretch>
                      <a:fillRect/>
                    </a:stretch>
                  </pic:blipFill>
                  <pic:spPr>
                    <a:xfrm>
                      <a:off x="0" y="0"/>
                      <a:ext cx="1250899" cy="1801295"/>
                    </a:xfrm>
                    <a:prstGeom prst="rect">
                      <a:avLst/>
                    </a:prstGeom>
                  </pic:spPr>
                </pic:pic>
              </a:graphicData>
            </a:graphic>
          </wp:anchor>
        </w:drawing>
      </w:r>
    </w:p>
    <w:p w14:paraId="6ED89339" w14:textId="77777777" w:rsidR="00881BFE" w:rsidRPr="00B013B1" w:rsidRDefault="00881BFE" w:rsidP="00B013B1">
      <w:pPr>
        <w:pStyle w:val="IntenseQuote"/>
      </w:pPr>
      <w:r w:rsidRPr="00B013B1">
        <w:t>The thing I am most proud of I am the oldest cousin and the one everyone looks up to. They follow because I did lots of hard work when I was younger, so they followed the same way and now they are in good position. They still look up to me for that. They look to me for general life guidance. That makes me very happy.</w:t>
      </w:r>
    </w:p>
    <w:tbl>
      <w:tblPr>
        <w:tblStyle w:val="TableGrid"/>
        <w:tblW w:w="0" w:type="auto"/>
        <w:tblLook w:val="04A0" w:firstRow="1" w:lastRow="0" w:firstColumn="1" w:lastColumn="0" w:noHBand="0" w:noVBand="1"/>
      </w:tblPr>
      <w:tblGrid>
        <w:gridCol w:w="1843"/>
        <w:gridCol w:w="6520"/>
      </w:tblGrid>
      <w:tr w:rsidR="00881BFE" w:rsidRPr="00A66EE2" w14:paraId="684BDA8B" w14:textId="77777777" w:rsidTr="009562B4">
        <w:tc>
          <w:tcPr>
            <w:tcW w:w="1843" w:type="dxa"/>
          </w:tcPr>
          <w:p w14:paraId="72CDD344" w14:textId="77777777" w:rsidR="00881BFE" w:rsidRPr="00A9719D" w:rsidRDefault="00881BFE" w:rsidP="009562B4">
            <w:pPr>
              <w:pStyle w:val="BodyCopy"/>
              <w:rPr>
                <w:b/>
                <w:sz w:val="20"/>
                <w:szCs w:val="20"/>
              </w:rPr>
            </w:pPr>
            <w:r w:rsidRPr="00A9719D">
              <w:rPr>
                <w:b/>
                <w:sz w:val="20"/>
                <w:szCs w:val="20"/>
              </w:rPr>
              <w:t>Scholarship</w:t>
            </w:r>
          </w:p>
        </w:tc>
        <w:tc>
          <w:tcPr>
            <w:tcW w:w="6520" w:type="dxa"/>
          </w:tcPr>
          <w:p w14:paraId="5D2ED26F" w14:textId="27B18AF1" w:rsidR="00881BFE" w:rsidRPr="00A9719D" w:rsidRDefault="00881BFE" w:rsidP="00881BFE">
            <w:pPr>
              <w:pStyle w:val="BodyCopy"/>
              <w:rPr>
                <w:sz w:val="20"/>
                <w:szCs w:val="20"/>
              </w:rPr>
            </w:pPr>
            <w:r w:rsidRPr="00CD71A0">
              <w:rPr>
                <w:sz w:val="20"/>
                <w:szCs w:val="20"/>
              </w:rPr>
              <w:t xml:space="preserve">Australian International Development Assistance Bureau (AIDAB) </w:t>
            </w:r>
          </w:p>
        </w:tc>
      </w:tr>
      <w:tr w:rsidR="00881BFE" w:rsidRPr="00A66EE2" w14:paraId="602C2192" w14:textId="77777777" w:rsidTr="009562B4">
        <w:tc>
          <w:tcPr>
            <w:tcW w:w="1843" w:type="dxa"/>
          </w:tcPr>
          <w:p w14:paraId="410BE7C1" w14:textId="77777777" w:rsidR="00881BFE" w:rsidRPr="00A9719D" w:rsidRDefault="00881BFE" w:rsidP="009562B4">
            <w:pPr>
              <w:pStyle w:val="BodyCopy"/>
              <w:rPr>
                <w:b/>
                <w:sz w:val="20"/>
                <w:szCs w:val="20"/>
              </w:rPr>
            </w:pPr>
            <w:r w:rsidRPr="00A9719D">
              <w:rPr>
                <w:b/>
                <w:sz w:val="20"/>
                <w:szCs w:val="20"/>
              </w:rPr>
              <w:t>Years</w:t>
            </w:r>
          </w:p>
        </w:tc>
        <w:tc>
          <w:tcPr>
            <w:tcW w:w="6520" w:type="dxa"/>
          </w:tcPr>
          <w:p w14:paraId="00C6A81D" w14:textId="612C004A" w:rsidR="00881BFE" w:rsidRPr="00A9719D" w:rsidRDefault="00881BFE" w:rsidP="009562B4">
            <w:pPr>
              <w:pStyle w:val="BodyCopy"/>
              <w:rPr>
                <w:sz w:val="20"/>
                <w:szCs w:val="20"/>
              </w:rPr>
            </w:pPr>
            <w:r w:rsidRPr="00A9719D">
              <w:rPr>
                <w:sz w:val="20"/>
                <w:szCs w:val="20"/>
              </w:rPr>
              <w:t>1993–1996</w:t>
            </w:r>
          </w:p>
        </w:tc>
      </w:tr>
      <w:tr w:rsidR="00881BFE" w:rsidRPr="00A66EE2" w14:paraId="1FD17893" w14:textId="77777777" w:rsidTr="009562B4">
        <w:tc>
          <w:tcPr>
            <w:tcW w:w="1843" w:type="dxa"/>
          </w:tcPr>
          <w:p w14:paraId="1810D15C" w14:textId="77777777" w:rsidR="00881BFE" w:rsidRPr="00A9719D" w:rsidRDefault="00881BFE" w:rsidP="009562B4">
            <w:pPr>
              <w:pStyle w:val="BodyCopy"/>
              <w:rPr>
                <w:b/>
                <w:sz w:val="20"/>
                <w:szCs w:val="20"/>
              </w:rPr>
            </w:pPr>
            <w:r w:rsidRPr="00A9719D">
              <w:rPr>
                <w:b/>
                <w:sz w:val="20"/>
                <w:szCs w:val="20"/>
              </w:rPr>
              <w:t>Degree</w:t>
            </w:r>
          </w:p>
        </w:tc>
        <w:tc>
          <w:tcPr>
            <w:tcW w:w="6520" w:type="dxa"/>
          </w:tcPr>
          <w:p w14:paraId="583C63E7" w14:textId="5A1C387C" w:rsidR="00881BFE" w:rsidRPr="00A9719D" w:rsidRDefault="00202177" w:rsidP="009562B4">
            <w:pPr>
              <w:pStyle w:val="BodyCopy"/>
              <w:rPr>
                <w:sz w:val="20"/>
                <w:szCs w:val="20"/>
              </w:rPr>
            </w:pPr>
            <w:r w:rsidRPr="00CD71A0">
              <w:rPr>
                <w:sz w:val="20"/>
                <w:szCs w:val="20"/>
              </w:rPr>
              <w:t>Bachelor of Engineering</w:t>
            </w:r>
          </w:p>
        </w:tc>
      </w:tr>
      <w:tr w:rsidR="00881BFE" w:rsidRPr="00A66EE2" w14:paraId="25BEFFF4" w14:textId="77777777" w:rsidTr="009562B4">
        <w:tc>
          <w:tcPr>
            <w:tcW w:w="1843" w:type="dxa"/>
          </w:tcPr>
          <w:p w14:paraId="420B6935" w14:textId="1C4584F3" w:rsidR="00881BFE" w:rsidRPr="00A9719D" w:rsidRDefault="001D277B" w:rsidP="001D277B">
            <w:pPr>
              <w:pStyle w:val="BodyCopy"/>
              <w:rPr>
                <w:b/>
                <w:sz w:val="20"/>
                <w:szCs w:val="20"/>
              </w:rPr>
            </w:pPr>
            <w:r>
              <w:rPr>
                <w:b/>
                <w:sz w:val="20"/>
                <w:szCs w:val="20"/>
              </w:rPr>
              <w:t>U</w:t>
            </w:r>
            <w:r w:rsidRPr="00A9719D">
              <w:rPr>
                <w:b/>
                <w:sz w:val="20"/>
                <w:szCs w:val="20"/>
              </w:rPr>
              <w:t>niversity</w:t>
            </w:r>
          </w:p>
        </w:tc>
        <w:tc>
          <w:tcPr>
            <w:tcW w:w="6520" w:type="dxa"/>
          </w:tcPr>
          <w:p w14:paraId="4ACFECDF" w14:textId="65D14C00" w:rsidR="00881BFE" w:rsidRPr="00A9719D" w:rsidRDefault="00881BFE" w:rsidP="009562B4">
            <w:pPr>
              <w:pStyle w:val="BodyCopy"/>
              <w:rPr>
                <w:sz w:val="20"/>
                <w:szCs w:val="20"/>
              </w:rPr>
            </w:pPr>
            <w:r w:rsidRPr="00CD71A0">
              <w:rPr>
                <w:sz w:val="20"/>
                <w:szCs w:val="20"/>
              </w:rPr>
              <w:t>University of Melbourne</w:t>
            </w:r>
          </w:p>
        </w:tc>
      </w:tr>
      <w:tr w:rsidR="00881BFE" w:rsidRPr="00A66EE2" w14:paraId="0FACCD6E" w14:textId="77777777" w:rsidTr="009562B4">
        <w:tc>
          <w:tcPr>
            <w:tcW w:w="1843" w:type="dxa"/>
          </w:tcPr>
          <w:p w14:paraId="2B6DFE6C" w14:textId="77777777" w:rsidR="00881BFE" w:rsidRPr="00A9719D" w:rsidRDefault="00881BFE" w:rsidP="009562B4">
            <w:pPr>
              <w:pStyle w:val="BodyCopy"/>
              <w:rPr>
                <w:b/>
                <w:sz w:val="20"/>
                <w:szCs w:val="20"/>
                <w:lang w:eastAsia="en-AU"/>
              </w:rPr>
            </w:pPr>
            <w:r w:rsidRPr="00A9719D">
              <w:rPr>
                <w:b/>
                <w:sz w:val="20"/>
                <w:szCs w:val="20"/>
                <w:lang w:eastAsia="en-AU"/>
              </w:rPr>
              <w:t>Field</w:t>
            </w:r>
          </w:p>
        </w:tc>
        <w:tc>
          <w:tcPr>
            <w:tcW w:w="6520" w:type="dxa"/>
          </w:tcPr>
          <w:p w14:paraId="35C6335A" w14:textId="07AFDC9E" w:rsidR="00881BFE" w:rsidRPr="00A9719D" w:rsidRDefault="00202177" w:rsidP="009562B4">
            <w:pPr>
              <w:pStyle w:val="BodyCopy"/>
              <w:rPr>
                <w:sz w:val="20"/>
                <w:szCs w:val="20"/>
              </w:rPr>
            </w:pPr>
            <w:r w:rsidRPr="00A9719D">
              <w:rPr>
                <w:sz w:val="20"/>
                <w:szCs w:val="20"/>
              </w:rPr>
              <w:t>Engineering</w:t>
            </w:r>
          </w:p>
        </w:tc>
      </w:tr>
      <w:tr w:rsidR="00881BFE" w:rsidRPr="00A66EE2" w14:paraId="362829F4" w14:textId="77777777" w:rsidTr="009562B4">
        <w:tc>
          <w:tcPr>
            <w:tcW w:w="1843" w:type="dxa"/>
          </w:tcPr>
          <w:p w14:paraId="73519E3E" w14:textId="77777777" w:rsidR="00881BFE" w:rsidRPr="00A9719D" w:rsidRDefault="00881BFE" w:rsidP="009562B4">
            <w:pPr>
              <w:pStyle w:val="BodyCopy"/>
              <w:rPr>
                <w:b/>
                <w:sz w:val="20"/>
                <w:szCs w:val="20"/>
              </w:rPr>
            </w:pPr>
            <w:r w:rsidRPr="00A9719D">
              <w:rPr>
                <w:b/>
                <w:sz w:val="20"/>
                <w:szCs w:val="20"/>
              </w:rPr>
              <w:t>Current position</w:t>
            </w:r>
          </w:p>
        </w:tc>
        <w:tc>
          <w:tcPr>
            <w:tcW w:w="6520" w:type="dxa"/>
          </w:tcPr>
          <w:p w14:paraId="70743BD4" w14:textId="01074606" w:rsidR="00881BFE" w:rsidRPr="00A9719D" w:rsidRDefault="00881BFE" w:rsidP="009562B4">
            <w:pPr>
              <w:pStyle w:val="BodyCopy"/>
              <w:rPr>
                <w:sz w:val="20"/>
                <w:szCs w:val="20"/>
              </w:rPr>
            </w:pPr>
            <w:r w:rsidRPr="00CD71A0">
              <w:rPr>
                <w:sz w:val="20"/>
                <w:szCs w:val="20"/>
              </w:rPr>
              <w:t>Employed in Australia – Data Design</w:t>
            </w:r>
          </w:p>
        </w:tc>
      </w:tr>
      <w:tr w:rsidR="00881BFE" w:rsidRPr="00A66EE2" w14:paraId="132ED4EB" w14:textId="77777777" w:rsidTr="009562B4">
        <w:tc>
          <w:tcPr>
            <w:tcW w:w="1843" w:type="dxa"/>
          </w:tcPr>
          <w:p w14:paraId="0B854D68" w14:textId="7685506D" w:rsidR="00881BFE" w:rsidRPr="00A9719D" w:rsidRDefault="00881BFE" w:rsidP="00A9719D">
            <w:pPr>
              <w:pStyle w:val="BodyCopy"/>
              <w:rPr>
                <w:b/>
                <w:sz w:val="20"/>
                <w:szCs w:val="20"/>
              </w:rPr>
            </w:pPr>
            <w:r w:rsidRPr="00A9719D">
              <w:rPr>
                <w:b/>
                <w:sz w:val="20"/>
                <w:szCs w:val="20"/>
                <w:lang w:eastAsia="en-AU"/>
              </w:rPr>
              <w:t>Brief biography</w:t>
            </w:r>
          </w:p>
        </w:tc>
        <w:tc>
          <w:tcPr>
            <w:tcW w:w="6520" w:type="dxa"/>
          </w:tcPr>
          <w:p w14:paraId="37EF077F" w14:textId="6A2FF5E4" w:rsidR="00202177" w:rsidRDefault="009903B1" w:rsidP="00A9719D">
            <w:pPr>
              <w:pStyle w:val="BodyCopy"/>
              <w:rPr>
                <w:sz w:val="20"/>
                <w:szCs w:val="20"/>
              </w:rPr>
            </w:pPr>
            <w:proofErr w:type="gramStart"/>
            <w:r>
              <w:rPr>
                <w:sz w:val="20"/>
                <w:szCs w:val="20"/>
              </w:rPr>
              <w:t xml:space="preserve">Ms </w:t>
            </w:r>
            <w:proofErr w:type="spellStart"/>
            <w:r>
              <w:rPr>
                <w:sz w:val="20"/>
                <w:szCs w:val="20"/>
              </w:rPr>
              <w:t>Jayag</w:t>
            </w:r>
            <w:r w:rsidR="00202177">
              <w:rPr>
                <w:sz w:val="20"/>
                <w:szCs w:val="20"/>
              </w:rPr>
              <w:t>anesh</w:t>
            </w:r>
            <w:proofErr w:type="spellEnd"/>
            <w:r w:rsidR="00202177">
              <w:rPr>
                <w:sz w:val="20"/>
                <w:szCs w:val="20"/>
              </w:rPr>
              <w:t xml:space="preserve"> is of </w:t>
            </w:r>
            <w:r w:rsidR="00520D31">
              <w:rPr>
                <w:sz w:val="20"/>
                <w:szCs w:val="20"/>
              </w:rPr>
              <w:t xml:space="preserve">Sri Lankan </w:t>
            </w:r>
            <w:r w:rsidR="00881BFE" w:rsidRPr="00CD71A0">
              <w:rPr>
                <w:sz w:val="20"/>
                <w:szCs w:val="20"/>
              </w:rPr>
              <w:t>Tamil background</w:t>
            </w:r>
            <w:r w:rsidR="00202177">
              <w:rPr>
                <w:sz w:val="20"/>
                <w:szCs w:val="20"/>
              </w:rPr>
              <w:t xml:space="preserve"> and </w:t>
            </w:r>
            <w:r w:rsidR="00881BFE" w:rsidRPr="00CD71A0">
              <w:rPr>
                <w:sz w:val="20"/>
                <w:szCs w:val="20"/>
              </w:rPr>
              <w:t>grew up in a village near Jaffna.</w:t>
            </w:r>
            <w:proofErr w:type="gramEnd"/>
            <w:r w:rsidR="00881BFE" w:rsidRPr="00CD71A0">
              <w:rPr>
                <w:sz w:val="20"/>
                <w:szCs w:val="20"/>
              </w:rPr>
              <w:t xml:space="preserve"> </w:t>
            </w:r>
            <w:proofErr w:type="gramStart"/>
            <w:r w:rsidR="00881BFE" w:rsidRPr="00CD71A0">
              <w:rPr>
                <w:sz w:val="20"/>
                <w:szCs w:val="20"/>
              </w:rPr>
              <w:t>Her family was displaced by the Sri Lankan Civil War</w:t>
            </w:r>
            <w:proofErr w:type="gramEnd"/>
            <w:r w:rsidR="00881BFE" w:rsidRPr="00CD71A0">
              <w:rPr>
                <w:sz w:val="20"/>
                <w:szCs w:val="20"/>
              </w:rPr>
              <w:t xml:space="preserve">, and when the opportunity to apply for a scholarship to study in Australia arose, she was encouraged to pursue it as a means of broadening her prospects. </w:t>
            </w:r>
          </w:p>
          <w:p w14:paraId="031DCDCA" w14:textId="4CF91F4B" w:rsidR="00202177" w:rsidRDefault="00881BFE" w:rsidP="00A9719D">
            <w:pPr>
              <w:pStyle w:val="BodyCopy"/>
              <w:rPr>
                <w:sz w:val="20"/>
                <w:szCs w:val="20"/>
              </w:rPr>
            </w:pPr>
            <w:r w:rsidRPr="00CD71A0">
              <w:rPr>
                <w:sz w:val="20"/>
                <w:szCs w:val="20"/>
              </w:rPr>
              <w:t xml:space="preserve">Ms </w:t>
            </w:r>
            <w:proofErr w:type="spellStart"/>
            <w:r w:rsidRPr="00CD71A0">
              <w:rPr>
                <w:sz w:val="20"/>
                <w:szCs w:val="20"/>
              </w:rPr>
              <w:t>Ja</w:t>
            </w:r>
            <w:r w:rsidR="009903B1">
              <w:rPr>
                <w:sz w:val="20"/>
                <w:szCs w:val="20"/>
              </w:rPr>
              <w:t>ya</w:t>
            </w:r>
            <w:r w:rsidRPr="00CD71A0">
              <w:rPr>
                <w:sz w:val="20"/>
                <w:szCs w:val="20"/>
              </w:rPr>
              <w:t>ganesh</w:t>
            </w:r>
            <w:proofErr w:type="spellEnd"/>
            <w:r w:rsidRPr="00CD71A0">
              <w:rPr>
                <w:sz w:val="20"/>
                <w:szCs w:val="20"/>
              </w:rPr>
              <w:t xml:space="preserve"> gained a scholarship following her high schooling and studied at the University of Melbourne, completing her </w:t>
            </w:r>
            <w:r w:rsidR="00202177">
              <w:rPr>
                <w:sz w:val="20"/>
                <w:szCs w:val="20"/>
              </w:rPr>
              <w:t>b</w:t>
            </w:r>
            <w:r w:rsidRPr="00CD71A0">
              <w:rPr>
                <w:sz w:val="20"/>
                <w:szCs w:val="20"/>
              </w:rPr>
              <w:t xml:space="preserve">achelor degree in the mid-1990s. Following graduation, she left Australia, and unable to return to Jaffna, was granted a visa by the Singapore Economic Development Board where she remained working in information </w:t>
            </w:r>
            <w:r w:rsidR="00202177">
              <w:rPr>
                <w:sz w:val="20"/>
                <w:szCs w:val="20"/>
              </w:rPr>
              <w:t>technology</w:t>
            </w:r>
            <w:r w:rsidRPr="00CD71A0">
              <w:rPr>
                <w:sz w:val="20"/>
                <w:szCs w:val="20"/>
              </w:rPr>
              <w:t xml:space="preserve"> engineering for eight years. </w:t>
            </w:r>
          </w:p>
          <w:p w14:paraId="5F42727B" w14:textId="0C325691" w:rsidR="00881BFE" w:rsidRPr="00A9719D" w:rsidRDefault="00881BFE" w:rsidP="00A9719D">
            <w:pPr>
              <w:pStyle w:val="BodyCopy"/>
              <w:rPr>
                <w:sz w:val="20"/>
                <w:szCs w:val="20"/>
              </w:rPr>
            </w:pPr>
            <w:r w:rsidRPr="00CD71A0">
              <w:rPr>
                <w:sz w:val="20"/>
                <w:szCs w:val="20"/>
              </w:rPr>
              <w:t>In the early 2000s</w:t>
            </w:r>
            <w:r w:rsidR="00202177">
              <w:rPr>
                <w:sz w:val="20"/>
                <w:szCs w:val="20"/>
              </w:rPr>
              <w:t>,</w:t>
            </w:r>
            <w:r w:rsidRPr="00CD71A0">
              <w:rPr>
                <w:sz w:val="20"/>
                <w:szCs w:val="20"/>
              </w:rPr>
              <w:t xml:space="preserve"> </w:t>
            </w:r>
            <w:r w:rsidR="00202177" w:rsidRPr="00A66EE2">
              <w:rPr>
                <w:sz w:val="20"/>
                <w:szCs w:val="20"/>
              </w:rPr>
              <w:t xml:space="preserve">Ms </w:t>
            </w:r>
            <w:proofErr w:type="spellStart"/>
            <w:r w:rsidR="00202177" w:rsidRPr="00A66EE2">
              <w:rPr>
                <w:sz w:val="20"/>
                <w:szCs w:val="20"/>
              </w:rPr>
              <w:t>Ja</w:t>
            </w:r>
            <w:r w:rsidR="009903B1">
              <w:rPr>
                <w:sz w:val="20"/>
                <w:szCs w:val="20"/>
              </w:rPr>
              <w:t>ya</w:t>
            </w:r>
            <w:r w:rsidR="00202177" w:rsidRPr="00A66EE2">
              <w:rPr>
                <w:sz w:val="20"/>
                <w:szCs w:val="20"/>
              </w:rPr>
              <w:t>ganesh</w:t>
            </w:r>
            <w:proofErr w:type="spellEnd"/>
            <w:r w:rsidR="00202177" w:rsidRPr="00A66EE2">
              <w:rPr>
                <w:sz w:val="20"/>
                <w:szCs w:val="20"/>
              </w:rPr>
              <w:t xml:space="preserve"> </w:t>
            </w:r>
            <w:r w:rsidRPr="00CD71A0">
              <w:rPr>
                <w:sz w:val="20"/>
                <w:szCs w:val="20"/>
              </w:rPr>
              <w:t>returned to live in Australia with her husband and two children.</w:t>
            </w:r>
            <w:r w:rsidR="00202177" w:rsidRPr="00A66EE2">
              <w:rPr>
                <w:sz w:val="20"/>
                <w:szCs w:val="20"/>
              </w:rPr>
              <w:t xml:space="preserve"> </w:t>
            </w:r>
            <w:r w:rsidR="00714779">
              <w:rPr>
                <w:sz w:val="20"/>
                <w:szCs w:val="20"/>
              </w:rPr>
              <w:t xml:space="preserve">She </w:t>
            </w:r>
            <w:r w:rsidR="00202177" w:rsidRPr="00A66EE2">
              <w:rPr>
                <w:sz w:val="20"/>
                <w:szCs w:val="20"/>
              </w:rPr>
              <w:t xml:space="preserve">lives in Sydney and works in as a data design specialist with a major Australian </w:t>
            </w:r>
            <w:r w:rsidR="00202177">
              <w:rPr>
                <w:sz w:val="20"/>
                <w:szCs w:val="20"/>
              </w:rPr>
              <w:t>b</w:t>
            </w:r>
            <w:r w:rsidR="00202177" w:rsidRPr="00A66EE2">
              <w:rPr>
                <w:sz w:val="20"/>
                <w:szCs w:val="20"/>
              </w:rPr>
              <w:t>ank.</w:t>
            </w:r>
          </w:p>
        </w:tc>
      </w:tr>
    </w:tbl>
    <w:p w14:paraId="649C0098" w14:textId="3FA453C4" w:rsidR="00881BFE" w:rsidRPr="00BA4D96" w:rsidRDefault="00881BFE" w:rsidP="00305B55">
      <w:pPr>
        <w:pStyle w:val="source"/>
      </w:pPr>
      <w:r w:rsidRPr="00D4194A">
        <w:t xml:space="preserve">Location at time of </w:t>
      </w:r>
      <w:r w:rsidR="00202177">
        <w:t>field research</w:t>
      </w:r>
      <w:r w:rsidRPr="00D4194A">
        <w:t>:</w:t>
      </w:r>
      <w:r>
        <w:t xml:space="preserve"> Sydney, </w:t>
      </w:r>
      <w:r w:rsidRPr="00BA4D96">
        <w:t>Australia</w:t>
      </w:r>
    </w:p>
    <w:p w14:paraId="4FCFB3DD" w14:textId="1E2E6AFC" w:rsidR="00881BFE" w:rsidRPr="00BA4D96" w:rsidRDefault="00881BFE" w:rsidP="00305B55">
      <w:pPr>
        <w:pStyle w:val="source"/>
      </w:pPr>
      <w:r w:rsidRPr="00D4194A">
        <w:t>Date of interview</w:t>
      </w:r>
      <w:r>
        <w:t xml:space="preserve">: </w:t>
      </w:r>
      <w:r w:rsidR="00202177">
        <w:t>16 February 2017</w:t>
      </w:r>
    </w:p>
    <w:p w14:paraId="67CA6ED2" w14:textId="77777777" w:rsidR="00CF37A2" w:rsidRDefault="00CF37A2" w:rsidP="00DA0C73">
      <w:r>
        <w:br w:type="page"/>
      </w:r>
    </w:p>
    <w:p w14:paraId="17042C09" w14:textId="13CACD10" w:rsidR="00DA0C73" w:rsidRDefault="00F03004" w:rsidP="00CD71A0">
      <w:bookmarkStart w:id="153" w:name="_Toc355289176"/>
      <w:bookmarkStart w:id="154" w:name="_Toc355290559"/>
      <w:bookmarkStart w:id="155" w:name="_Toc355299225"/>
      <w:bookmarkStart w:id="156" w:name="_Toc355299277"/>
      <w:r>
        <w:rPr>
          <w:noProof/>
          <w:lang w:eastAsia="en-AU"/>
        </w:rPr>
        <w:drawing>
          <wp:anchor distT="0" distB="0" distL="114300" distR="114300" simplePos="0" relativeHeight="251668480" behindDoc="0" locked="0" layoutInCell="1" allowOverlap="1" wp14:anchorId="3F2D95DC" wp14:editId="33A32DD1">
            <wp:simplePos x="0" y="0"/>
            <wp:positionH relativeFrom="column">
              <wp:posOffset>3797300</wp:posOffset>
            </wp:positionH>
            <wp:positionV relativeFrom="paragraph">
              <wp:posOffset>69215</wp:posOffset>
            </wp:positionV>
            <wp:extent cx="1306995" cy="184973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il1 reduced.jpg"/>
                    <pic:cNvPicPr/>
                  </pic:nvPicPr>
                  <pic:blipFill>
                    <a:blip r:embed="rId19">
                      <a:extLst>
                        <a:ext uri="{28A0092B-C50C-407E-A947-70E740481C1C}">
                          <a14:useLocalDpi xmlns:a14="http://schemas.microsoft.com/office/drawing/2010/main" val="0"/>
                        </a:ext>
                      </a:extLst>
                    </a:blip>
                    <a:stretch>
                      <a:fillRect/>
                    </a:stretch>
                  </pic:blipFill>
                  <pic:spPr>
                    <a:xfrm>
                      <a:off x="0" y="0"/>
                      <a:ext cx="1306995" cy="1849730"/>
                    </a:xfrm>
                    <a:prstGeom prst="rect">
                      <a:avLst/>
                    </a:prstGeom>
                  </pic:spPr>
                </pic:pic>
              </a:graphicData>
            </a:graphic>
          </wp:anchor>
        </w:drawing>
      </w:r>
      <w:r w:rsidR="0013146B" w:rsidRPr="00CD71A0">
        <w:rPr>
          <w:rFonts w:asciiTheme="majorHAnsi" w:hAnsiTheme="majorHAnsi" w:cstheme="majorHAnsi"/>
          <w:color w:val="005773"/>
          <w:sz w:val="28"/>
          <w:szCs w:val="28"/>
        </w:rPr>
        <w:t xml:space="preserve">Dr </w:t>
      </w:r>
      <w:r w:rsidR="00714779" w:rsidRPr="00CD71A0">
        <w:rPr>
          <w:rFonts w:asciiTheme="majorHAnsi" w:hAnsiTheme="majorHAnsi" w:cstheme="majorHAnsi"/>
          <w:color w:val="005773"/>
          <w:sz w:val="28"/>
          <w:szCs w:val="28"/>
        </w:rPr>
        <w:t xml:space="preserve">Sunil Stanislaus </w:t>
      </w:r>
      <w:proofErr w:type="spellStart"/>
      <w:r w:rsidR="00714779" w:rsidRPr="00CD71A0">
        <w:rPr>
          <w:rFonts w:asciiTheme="majorHAnsi" w:hAnsiTheme="majorHAnsi" w:cstheme="majorHAnsi"/>
          <w:color w:val="005773"/>
          <w:sz w:val="28"/>
          <w:szCs w:val="28"/>
        </w:rPr>
        <w:t>Wickramasuriya</w:t>
      </w:r>
      <w:bookmarkEnd w:id="153"/>
      <w:bookmarkEnd w:id="154"/>
      <w:bookmarkEnd w:id="155"/>
      <w:bookmarkEnd w:id="156"/>
      <w:proofErr w:type="spellEnd"/>
    </w:p>
    <w:p w14:paraId="45389B14" w14:textId="77777777" w:rsidR="00714779" w:rsidRPr="00B013B1" w:rsidRDefault="00714779" w:rsidP="00B013B1">
      <w:pPr>
        <w:pStyle w:val="IntenseQuote"/>
      </w:pPr>
      <w:proofErr w:type="gramStart"/>
      <w:r w:rsidRPr="00B013B1">
        <w:t>In a nutshell</w:t>
      </w:r>
      <w:proofErr w:type="gramEnd"/>
      <w:r w:rsidRPr="00B013B1">
        <w:t xml:space="preserve">, it is not just one thing [that I am most proud of]; from undergraduate, post-graduate, and to industry; and in terms of staff-student relations. </w:t>
      </w:r>
      <w:proofErr w:type="gramStart"/>
      <w:r w:rsidRPr="00B013B1">
        <w:t>Also</w:t>
      </w:r>
      <w:proofErr w:type="gramEnd"/>
      <w:r w:rsidRPr="00B013B1">
        <w:t xml:space="preserve"> I have maintained relations with my Australian friends which brings me some happiness. </w:t>
      </w:r>
    </w:p>
    <w:p w14:paraId="27A23080" w14:textId="77777777" w:rsidR="00714779" w:rsidRPr="00B013B1" w:rsidRDefault="00714779" w:rsidP="00B013B1">
      <w:pPr>
        <w:pStyle w:val="IntenseQuote"/>
      </w:pPr>
      <w:r w:rsidRPr="00B013B1">
        <w:t>What I have done for the university at undergraduate and postgraduate level, and collaboration with industry [that is what I am most proud of].</w:t>
      </w:r>
    </w:p>
    <w:p w14:paraId="6F1A6966" w14:textId="4945BFD1" w:rsidR="00CF37A2" w:rsidRPr="00BA4D96" w:rsidRDefault="00CF37A2" w:rsidP="00CD71A0">
      <w:pPr>
        <w:pStyle w:val="BodyCopy"/>
        <w:jc w:val="center"/>
      </w:pPr>
    </w:p>
    <w:tbl>
      <w:tblPr>
        <w:tblStyle w:val="TableGrid"/>
        <w:tblW w:w="0" w:type="auto"/>
        <w:tblLook w:val="04A0" w:firstRow="1" w:lastRow="0" w:firstColumn="1" w:lastColumn="0" w:noHBand="0" w:noVBand="1"/>
      </w:tblPr>
      <w:tblGrid>
        <w:gridCol w:w="1843"/>
        <w:gridCol w:w="6520"/>
      </w:tblGrid>
      <w:tr w:rsidR="00714779" w:rsidRPr="00A66EE2" w14:paraId="55619913" w14:textId="77777777" w:rsidTr="009562B4">
        <w:tc>
          <w:tcPr>
            <w:tcW w:w="1843" w:type="dxa"/>
          </w:tcPr>
          <w:p w14:paraId="43082791" w14:textId="77777777" w:rsidR="00714779" w:rsidRPr="00A66EE2" w:rsidRDefault="00714779" w:rsidP="009562B4">
            <w:pPr>
              <w:pStyle w:val="BodyCopy"/>
              <w:rPr>
                <w:b/>
                <w:sz w:val="20"/>
                <w:szCs w:val="20"/>
              </w:rPr>
            </w:pPr>
            <w:r w:rsidRPr="00A66EE2">
              <w:rPr>
                <w:b/>
                <w:sz w:val="20"/>
                <w:szCs w:val="20"/>
              </w:rPr>
              <w:t>Scholarship</w:t>
            </w:r>
          </w:p>
        </w:tc>
        <w:tc>
          <w:tcPr>
            <w:tcW w:w="6520" w:type="dxa"/>
          </w:tcPr>
          <w:p w14:paraId="2AE2AF08" w14:textId="29A34558" w:rsidR="00714779" w:rsidRPr="00425A29" w:rsidRDefault="00714779" w:rsidP="009562B4">
            <w:pPr>
              <w:pStyle w:val="BodyCopy"/>
              <w:rPr>
                <w:sz w:val="20"/>
                <w:szCs w:val="20"/>
              </w:rPr>
            </w:pPr>
            <w:r w:rsidRPr="00425A29">
              <w:rPr>
                <w:sz w:val="20"/>
                <w:szCs w:val="20"/>
              </w:rPr>
              <w:t xml:space="preserve">Colombo Plan </w:t>
            </w:r>
          </w:p>
        </w:tc>
      </w:tr>
      <w:tr w:rsidR="00714779" w:rsidRPr="00A66EE2" w14:paraId="3EC7B049" w14:textId="77777777" w:rsidTr="009562B4">
        <w:tc>
          <w:tcPr>
            <w:tcW w:w="1843" w:type="dxa"/>
          </w:tcPr>
          <w:p w14:paraId="1C3A5F92" w14:textId="77777777" w:rsidR="00714779" w:rsidRPr="00A66EE2" w:rsidRDefault="00714779" w:rsidP="009562B4">
            <w:pPr>
              <w:pStyle w:val="BodyCopy"/>
              <w:rPr>
                <w:b/>
                <w:sz w:val="20"/>
                <w:szCs w:val="20"/>
              </w:rPr>
            </w:pPr>
            <w:r w:rsidRPr="00A66EE2">
              <w:rPr>
                <w:b/>
                <w:sz w:val="20"/>
                <w:szCs w:val="20"/>
              </w:rPr>
              <w:t>Years</w:t>
            </w:r>
          </w:p>
        </w:tc>
        <w:tc>
          <w:tcPr>
            <w:tcW w:w="6520" w:type="dxa"/>
          </w:tcPr>
          <w:p w14:paraId="06712C93" w14:textId="253C364C" w:rsidR="00714779" w:rsidRPr="00A9719D" w:rsidRDefault="00714779" w:rsidP="009562B4">
            <w:pPr>
              <w:pStyle w:val="BodyCopy"/>
              <w:rPr>
                <w:sz w:val="20"/>
                <w:szCs w:val="20"/>
              </w:rPr>
            </w:pPr>
            <w:r w:rsidRPr="00A9719D">
              <w:rPr>
                <w:sz w:val="20"/>
                <w:szCs w:val="20"/>
              </w:rPr>
              <w:t>1977–1981</w:t>
            </w:r>
          </w:p>
        </w:tc>
      </w:tr>
      <w:tr w:rsidR="00714779" w:rsidRPr="00A66EE2" w14:paraId="3C2B0427" w14:textId="77777777" w:rsidTr="009562B4">
        <w:tc>
          <w:tcPr>
            <w:tcW w:w="1843" w:type="dxa"/>
          </w:tcPr>
          <w:p w14:paraId="0DC2B2CB" w14:textId="77777777" w:rsidR="00714779" w:rsidRPr="00A66EE2" w:rsidRDefault="00714779" w:rsidP="009562B4">
            <w:pPr>
              <w:pStyle w:val="BodyCopy"/>
              <w:rPr>
                <w:b/>
                <w:sz w:val="20"/>
                <w:szCs w:val="20"/>
              </w:rPr>
            </w:pPr>
            <w:r w:rsidRPr="00A66EE2">
              <w:rPr>
                <w:b/>
                <w:sz w:val="20"/>
                <w:szCs w:val="20"/>
              </w:rPr>
              <w:t>Degree</w:t>
            </w:r>
          </w:p>
        </w:tc>
        <w:tc>
          <w:tcPr>
            <w:tcW w:w="6520" w:type="dxa"/>
          </w:tcPr>
          <w:p w14:paraId="0151DA29" w14:textId="79B2D062" w:rsidR="00714779" w:rsidRPr="00A9719D" w:rsidRDefault="00714779" w:rsidP="009562B4">
            <w:pPr>
              <w:pStyle w:val="BodyCopy"/>
              <w:rPr>
                <w:sz w:val="20"/>
                <w:szCs w:val="20"/>
              </w:rPr>
            </w:pPr>
            <w:r w:rsidRPr="00A9719D">
              <w:rPr>
                <w:sz w:val="20"/>
                <w:szCs w:val="20"/>
              </w:rPr>
              <w:t>Doctor of Engineering</w:t>
            </w:r>
          </w:p>
        </w:tc>
      </w:tr>
      <w:tr w:rsidR="00714779" w:rsidRPr="00A66EE2" w14:paraId="136572D8" w14:textId="77777777" w:rsidTr="009562B4">
        <w:tc>
          <w:tcPr>
            <w:tcW w:w="1843" w:type="dxa"/>
          </w:tcPr>
          <w:p w14:paraId="594B1AEB" w14:textId="320A0C82" w:rsidR="00714779" w:rsidRPr="00A66EE2" w:rsidRDefault="001D277B" w:rsidP="001D277B">
            <w:pPr>
              <w:pStyle w:val="BodyCopy"/>
              <w:rPr>
                <w:b/>
                <w:sz w:val="20"/>
                <w:szCs w:val="20"/>
              </w:rPr>
            </w:pPr>
            <w:r>
              <w:rPr>
                <w:b/>
                <w:sz w:val="20"/>
                <w:szCs w:val="20"/>
              </w:rPr>
              <w:t>U</w:t>
            </w:r>
            <w:r w:rsidRPr="00A66EE2">
              <w:rPr>
                <w:b/>
                <w:sz w:val="20"/>
                <w:szCs w:val="20"/>
              </w:rPr>
              <w:t>niversity</w:t>
            </w:r>
          </w:p>
        </w:tc>
        <w:tc>
          <w:tcPr>
            <w:tcW w:w="6520" w:type="dxa"/>
          </w:tcPr>
          <w:p w14:paraId="31548B01" w14:textId="38B2830A" w:rsidR="00714779" w:rsidRPr="00A9719D" w:rsidRDefault="00714779" w:rsidP="009562B4">
            <w:pPr>
              <w:pStyle w:val="BodyCopy"/>
              <w:rPr>
                <w:sz w:val="20"/>
                <w:szCs w:val="20"/>
              </w:rPr>
            </w:pPr>
            <w:r w:rsidRPr="00A9719D">
              <w:rPr>
                <w:sz w:val="20"/>
                <w:szCs w:val="20"/>
              </w:rPr>
              <w:t>University of New South Wales</w:t>
            </w:r>
          </w:p>
        </w:tc>
      </w:tr>
      <w:tr w:rsidR="00714779" w:rsidRPr="00A66EE2" w14:paraId="2A35A629" w14:textId="77777777" w:rsidTr="009562B4">
        <w:tc>
          <w:tcPr>
            <w:tcW w:w="1843" w:type="dxa"/>
          </w:tcPr>
          <w:p w14:paraId="35F374E7" w14:textId="77777777" w:rsidR="00714779" w:rsidRPr="00A66EE2" w:rsidRDefault="00714779" w:rsidP="009562B4">
            <w:pPr>
              <w:pStyle w:val="BodyCopy"/>
              <w:rPr>
                <w:b/>
                <w:sz w:val="20"/>
                <w:szCs w:val="20"/>
                <w:lang w:eastAsia="en-AU"/>
              </w:rPr>
            </w:pPr>
            <w:r w:rsidRPr="00A66EE2">
              <w:rPr>
                <w:b/>
                <w:sz w:val="20"/>
                <w:szCs w:val="20"/>
                <w:lang w:eastAsia="en-AU"/>
              </w:rPr>
              <w:t>Field</w:t>
            </w:r>
          </w:p>
        </w:tc>
        <w:tc>
          <w:tcPr>
            <w:tcW w:w="6520" w:type="dxa"/>
          </w:tcPr>
          <w:p w14:paraId="57D890BE" w14:textId="08A7AC41" w:rsidR="00714779" w:rsidRPr="00A9719D" w:rsidRDefault="00714779" w:rsidP="009562B4">
            <w:pPr>
              <w:pStyle w:val="BodyCopy"/>
              <w:rPr>
                <w:sz w:val="20"/>
                <w:szCs w:val="20"/>
              </w:rPr>
            </w:pPr>
            <w:r w:rsidRPr="00A9719D">
              <w:rPr>
                <w:sz w:val="20"/>
                <w:szCs w:val="20"/>
              </w:rPr>
              <w:t>Hydrology</w:t>
            </w:r>
          </w:p>
        </w:tc>
      </w:tr>
      <w:tr w:rsidR="00714779" w:rsidRPr="00A66EE2" w14:paraId="39BADAD7" w14:textId="77777777" w:rsidTr="009562B4">
        <w:tc>
          <w:tcPr>
            <w:tcW w:w="1843" w:type="dxa"/>
          </w:tcPr>
          <w:p w14:paraId="67344444" w14:textId="77777777" w:rsidR="00714779" w:rsidRPr="00A66EE2" w:rsidRDefault="00714779" w:rsidP="009562B4">
            <w:pPr>
              <w:pStyle w:val="BodyCopy"/>
              <w:rPr>
                <w:b/>
                <w:sz w:val="20"/>
                <w:szCs w:val="20"/>
              </w:rPr>
            </w:pPr>
            <w:r w:rsidRPr="00A66EE2">
              <w:rPr>
                <w:b/>
                <w:sz w:val="20"/>
                <w:szCs w:val="20"/>
              </w:rPr>
              <w:t>Current position</w:t>
            </w:r>
          </w:p>
        </w:tc>
        <w:tc>
          <w:tcPr>
            <w:tcW w:w="6520" w:type="dxa"/>
          </w:tcPr>
          <w:p w14:paraId="5B2BC895" w14:textId="791F4981" w:rsidR="00714779" w:rsidRPr="00A9719D" w:rsidRDefault="00714779" w:rsidP="009562B4">
            <w:pPr>
              <w:pStyle w:val="BodyCopy"/>
              <w:rPr>
                <w:sz w:val="20"/>
                <w:szCs w:val="20"/>
              </w:rPr>
            </w:pPr>
            <w:r w:rsidRPr="00CD71A0">
              <w:rPr>
                <w:sz w:val="20"/>
                <w:szCs w:val="20"/>
              </w:rPr>
              <w:t xml:space="preserve">Retired Associate Professor, Department of Civil Engineering, University of </w:t>
            </w:r>
            <w:proofErr w:type="spellStart"/>
            <w:r w:rsidRPr="00CD71A0">
              <w:rPr>
                <w:sz w:val="20"/>
                <w:szCs w:val="20"/>
              </w:rPr>
              <w:t>Moratuwa</w:t>
            </w:r>
            <w:proofErr w:type="spellEnd"/>
            <w:r w:rsidRPr="00CD71A0">
              <w:rPr>
                <w:sz w:val="20"/>
                <w:szCs w:val="20"/>
              </w:rPr>
              <w:t>, Sri Lanka</w:t>
            </w:r>
          </w:p>
        </w:tc>
      </w:tr>
      <w:tr w:rsidR="00714779" w:rsidRPr="00A66EE2" w14:paraId="7BE2EE40" w14:textId="77777777" w:rsidTr="009562B4">
        <w:tc>
          <w:tcPr>
            <w:tcW w:w="1843" w:type="dxa"/>
          </w:tcPr>
          <w:p w14:paraId="17CA7527" w14:textId="77777777" w:rsidR="00714779" w:rsidRPr="00A66EE2" w:rsidRDefault="00714779" w:rsidP="009562B4">
            <w:pPr>
              <w:pStyle w:val="BodyCopy"/>
              <w:rPr>
                <w:b/>
                <w:sz w:val="20"/>
                <w:szCs w:val="20"/>
              </w:rPr>
            </w:pPr>
            <w:r w:rsidRPr="00A66EE2">
              <w:rPr>
                <w:b/>
                <w:sz w:val="20"/>
                <w:szCs w:val="20"/>
                <w:lang w:eastAsia="en-AU"/>
              </w:rPr>
              <w:t>Brief biography</w:t>
            </w:r>
          </w:p>
        </w:tc>
        <w:tc>
          <w:tcPr>
            <w:tcW w:w="6520" w:type="dxa"/>
          </w:tcPr>
          <w:p w14:paraId="19214197" w14:textId="77777777" w:rsidR="00714779" w:rsidRPr="00A9719D" w:rsidRDefault="00714779" w:rsidP="00A9719D">
            <w:pPr>
              <w:pStyle w:val="BodyCopy"/>
              <w:rPr>
                <w:sz w:val="20"/>
                <w:szCs w:val="20"/>
              </w:rPr>
            </w:pPr>
            <w:r w:rsidRPr="00CD71A0">
              <w:rPr>
                <w:sz w:val="20"/>
                <w:szCs w:val="20"/>
              </w:rPr>
              <w:t xml:space="preserve">In December 2016, Dr </w:t>
            </w:r>
            <w:proofErr w:type="spellStart"/>
            <w:r w:rsidRPr="00CD71A0">
              <w:rPr>
                <w:sz w:val="20"/>
                <w:szCs w:val="20"/>
              </w:rPr>
              <w:t>Wickramasuriya</w:t>
            </w:r>
            <w:proofErr w:type="spellEnd"/>
            <w:r w:rsidRPr="00CD71A0">
              <w:rPr>
                <w:sz w:val="20"/>
                <w:szCs w:val="20"/>
              </w:rPr>
              <w:t xml:space="preserve"> retired </w:t>
            </w:r>
            <w:r w:rsidRPr="00A9719D">
              <w:rPr>
                <w:sz w:val="20"/>
                <w:szCs w:val="20"/>
              </w:rPr>
              <w:t>after</w:t>
            </w:r>
            <w:r w:rsidRPr="00CD71A0">
              <w:rPr>
                <w:sz w:val="20"/>
                <w:szCs w:val="20"/>
              </w:rPr>
              <w:t xml:space="preserve"> </w:t>
            </w:r>
            <w:r w:rsidRPr="00A9719D">
              <w:rPr>
                <w:sz w:val="20"/>
                <w:szCs w:val="20"/>
              </w:rPr>
              <w:t>40 ye</w:t>
            </w:r>
            <w:r w:rsidRPr="00CD71A0">
              <w:rPr>
                <w:sz w:val="20"/>
                <w:szCs w:val="20"/>
              </w:rPr>
              <w:t xml:space="preserve">ars of academic service to the University of </w:t>
            </w:r>
            <w:proofErr w:type="spellStart"/>
            <w:r w:rsidRPr="00CD71A0">
              <w:rPr>
                <w:sz w:val="20"/>
                <w:szCs w:val="20"/>
              </w:rPr>
              <w:t>Moratuwa</w:t>
            </w:r>
            <w:proofErr w:type="spellEnd"/>
            <w:r w:rsidRPr="00CD71A0">
              <w:rPr>
                <w:sz w:val="20"/>
                <w:szCs w:val="20"/>
              </w:rPr>
              <w:t xml:space="preserve"> in Sri Lanka. He continues to </w:t>
            </w:r>
            <w:proofErr w:type="gramStart"/>
            <w:r w:rsidRPr="00CD71A0">
              <w:rPr>
                <w:sz w:val="20"/>
                <w:szCs w:val="20"/>
              </w:rPr>
              <w:t>make contributions</w:t>
            </w:r>
            <w:proofErr w:type="gramEnd"/>
            <w:r w:rsidRPr="00CD71A0">
              <w:rPr>
                <w:sz w:val="20"/>
                <w:szCs w:val="20"/>
              </w:rPr>
              <w:t xml:space="preserve"> to engineering training in Sri Lanka through a number of honorary and part-time appointments. </w:t>
            </w:r>
          </w:p>
          <w:p w14:paraId="77EFE5D8" w14:textId="7B7740E1" w:rsidR="00714779" w:rsidRPr="00A9719D" w:rsidRDefault="00714779" w:rsidP="00A9719D">
            <w:pPr>
              <w:pStyle w:val="BodyCopy"/>
              <w:rPr>
                <w:sz w:val="20"/>
                <w:szCs w:val="20"/>
              </w:rPr>
            </w:pPr>
            <w:r w:rsidRPr="00CD71A0">
              <w:rPr>
                <w:sz w:val="20"/>
                <w:szCs w:val="20"/>
              </w:rPr>
              <w:t xml:space="preserve">Dr </w:t>
            </w:r>
            <w:proofErr w:type="spellStart"/>
            <w:r w:rsidRPr="00CD71A0">
              <w:rPr>
                <w:sz w:val="20"/>
                <w:szCs w:val="20"/>
              </w:rPr>
              <w:t>Wickramasuriya</w:t>
            </w:r>
            <w:proofErr w:type="spellEnd"/>
            <w:r w:rsidRPr="00CD71A0">
              <w:rPr>
                <w:sz w:val="20"/>
                <w:szCs w:val="20"/>
              </w:rPr>
              <w:t xml:space="preserve"> grew up in Colombo and undertook his undergraduate engineering degree in the mid-1970s at the University of </w:t>
            </w:r>
            <w:proofErr w:type="spellStart"/>
            <w:r w:rsidRPr="00CD71A0">
              <w:rPr>
                <w:sz w:val="20"/>
                <w:szCs w:val="20"/>
              </w:rPr>
              <w:t>Moratuwa</w:t>
            </w:r>
            <w:proofErr w:type="spellEnd"/>
            <w:r w:rsidRPr="00CD71A0">
              <w:rPr>
                <w:sz w:val="20"/>
                <w:szCs w:val="20"/>
              </w:rPr>
              <w:t xml:space="preserve">, where he then became a lecturer on graduation. He obtained a Colombo Plan scholarship through the university in 1977 and undertook his </w:t>
            </w:r>
            <w:r w:rsidRPr="00A9719D">
              <w:rPr>
                <w:sz w:val="20"/>
                <w:szCs w:val="20"/>
              </w:rPr>
              <w:t>doctorate</w:t>
            </w:r>
            <w:r w:rsidRPr="00CD71A0">
              <w:rPr>
                <w:sz w:val="20"/>
                <w:szCs w:val="20"/>
              </w:rPr>
              <w:t xml:space="preserve"> at the University of New South Wales. </w:t>
            </w:r>
          </w:p>
          <w:p w14:paraId="01462AC1" w14:textId="495176A5" w:rsidR="00714779" w:rsidRPr="00A9719D" w:rsidRDefault="00714779" w:rsidP="00A9719D">
            <w:pPr>
              <w:pStyle w:val="BodyCopy"/>
              <w:rPr>
                <w:sz w:val="20"/>
                <w:szCs w:val="20"/>
              </w:rPr>
            </w:pPr>
            <w:r w:rsidRPr="00CD71A0">
              <w:rPr>
                <w:sz w:val="20"/>
                <w:szCs w:val="20"/>
              </w:rPr>
              <w:t xml:space="preserve">On return to Sri Lanka, Dr </w:t>
            </w:r>
            <w:proofErr w:type="spellStart"/>
            <w:r w:rsidRPr="00CD71A0">
              <w:rPr>
                <w:sz w:val="20"/>
                <w:szCs w:val="20"/>
              </w:rPr>
              <w:t>Wickramasuriya</w:t>
            </w:r>
            <w:proofErr w:type="spellEnd"/>
            <w:r w:rsidRPr="00CD71A0">
              <w:rPr>
                <w:sz w:val="20"/>
                <w:szCs w:val="20"/>
              </w:rPr>
              <w:t xml:space="preserve"> took up an academic appointment at </w:t>
            </w:r>
            <w:proofErr w:type="spellStart"/>
            <w:r w:rsidRPr="00CD71A0">
              <w:rPr>
                <w:sz w:val="20"/>
                <w:szCs w:val="20"/>
              </w:rPr>
              <w:t>Moratuwa</w:t>
            </w:r>
            <w:proofErr w:type="spellEnd"/>
            <w:r w:rsidRPr="00CD71A0">
              <w:rPr>
                <w:sz w:val="20"/>
                <w:szCs w:val="20"/>
              </w:rPr>
              <w:t xml:space="preserve"> and established the first engineering masters programs in the country as well as designing and developing the university’s hydrology laboratory, still active today.</w:t>
            </w:r>
          </w:p>
        </w:tc>
      </w:tr>
    </w:tbl>
    <w:p w14:paraId="4DBA7601" w14:textId="59F46C84" w:rsidR="00714779" w:rsidRPr="00BA4D96" w:rsidRDefault="00714779" w:rsidP="00CD71A0">
      <w:pPr>
        <w:pStyle w:val="source"/>
      </w:pPr>
      <w:r w:rsidRPr="00CF37A2">
        <w:t xml:space="preserve">Location at time of </w:t>
      </w:r>
      <w:r>
        <w:t xml:space="preserve">field research: </w:t>
      </w:r>
      <w:r w:rsidRPr="00BA4D96">
        <w:t>Colombo, Sri Lanka</w:t>
      </w:r>
    </w:p>
    <w:p w14:paraId="634A54B4" w14:textId="10F3DC26" w:rsidR="00DA0C73" w:rsidRDefault="00714779" w:rsidP="00CD71A0">
      <w:pPr>
        <w:pStyle w:val="source"/>
      </w:pPr>
      <w:r w:rsidRPr="00CF37A2">
        <w:t>Date of interview</w:t>
      </w:r>
      <w:r>
        <w:t>: 5 December 2016</w:t>
      </w:r>
    </w:p>
    <w:p w14:paraId="6E0EA028" w14:textId="77777777" w:rsidR="0065020C" w:rsidRDefault="0065020C">
      <w:pPr>
        <w:pStyle w:val="BodyCopy"/>
      </w:pPr>
      <w:r>
        <w:br w:type="page"/>
      </w:r>
    </w:p>
    <w:p w14:paraId="561FFDE8" w14:textId="322CE57E" w:rsidR="009C42E7" w:rsidRDefault="00E82C28" w:rsidP="00CD71A0">
      <w:bookmarkStart w:id="157" w:name="_Toc355289177"/>
      <w:bookmarkStart w:id="158" w:name="_Toc355290560"/>
      <w:bookmarkStart w:id="159" w:name="_Toc355299226"/>
      <w:bookmarkStart w:id="160" w:name="_Toc355299278"/>
      <w:r w:rsidRPr="00CD71A0">
        <w:rPr>
          <w:rFonts w:asciiTheme="majorHAnsi" w:hAnsiTheme="majorHAnsi" w:cstheme="majorHAnsi"/>
          <w:color w:val="005773"/>
          <w:sz w:val="28"/>
          <w:szCs w:val="28"/>
        </w:rPr>
        <w:t xml:space="preserve">Mr </w:t>
      </w:r>
      <w:r w:rsidR="009C42E7" w:rsidRPr="00CD71A0">
        <w:rPr>
          <w:rFonts w:asciiTheme="majorHAnsi" w:hAnsiTheme="majorHAnsi" w:cstheme="majorHAnsi"/>
          <w:color w:val="005773"/>
          <w:sz w:val="28"/>
          <w:szCs w:val="28"/>
        </w:rPr>
        <w:t>Tennyson</w:t>
      </w:r>
      <w:bookmarkEnd w:id="157"/>
      <w:bookmarkEnd w:id="158"/>
      <w:bookmarkEnd w:id="159"/>
      <w:bookmarkEnd w:id="160"/>
      <w:r w:rsidRPr="00CD71A0">
        <w:rPr>
          <w:rFonts w:asciiTheme="majorHAnsi" w:hAnsiTheme="majorHAnsi" w:cstheme="majorHAnsi"/>
          <w:color w:val="005773"/>
          <w:sz w:val="28"/>
          <w:szCs w:val="28"/>
        </w:rPr>
        <w:t xml:space="preserve"> Rodrigo</w:t>
      </w:r>
    </w:p>
    <w:p w14:paraId="405096DA" w14:textId="7F6CEEDB" w:rsidR="00E23E15" w:rsidRPr="00CD71A0" w:rsidRDefault="00F03004">
      <w:pPr>
        <w:pStyle w:val="BodyCopy"/>
        <w:jc w:val="center"/>
        <w:rPr>
          <w:b/>
          <w:color w:val="FF0000"/>
        </w:rPr>
      </w:pPr>
      <w:r>
        <w:rPr>
          <w:noProof/>
          <w:lang w:eastAsia="en-AU"/>
        </w:rPr>
        <w:drawing>
          <wp:anchor distT="0" distB="0" distL="114300" distR="114300" simplePos="0" relativeHeight="251672576" behindDoc="0" locked="0" layoutInCell="1" allowOverlap="1" wp14:anchorId="46D24735" wp14:editId="51225629">
            <wp:simplePos x="0" y="0"/>
            <wp:positionH relativeFrom="column">
              <wp:posOffset>4521835</wp:posOffset>
            </wp:positionH>
            <wp:positionV relativeFrom="paragraph">
              <wp:posOffset>45085</wp:posOffset>
            </wp:positionV>
            <wp:extent cx="1331595" cy="16383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nnyson1 reduced.jpg"/>
                    <pic:cNvPicPr/>
                  </pic:nvPicPr>
                  <pic:blipFill>
                    <a:blip r:embed="rId20">
                      <a:extLst>
                        <a:ext uri="{28A0092B-C50C-407E-A947-70E740481C1C}">
                          <a14:useLocalDpi xmlns:a14="http://schemas.microsoft.com/office/drawing/2010/main" val="0"/>
                        </a:ext>
                      </a:extLst>
                    </a:blip>
                    <a:stretch>
                      <a:fillRect/>
                    </a:stretch>
                  </pic:blipFill>
                  <pic:spPr>
                    <a:xfrm>
                      <a:off x="0" y="0"/>
                      <a:ext cx="1331595" cy="16383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5773"/>
          <w:sz w:val="28"/>
          <w:szCs w:val="28"/>
          <w:lang w:eastAsia="en-AU"/>
        </w:rPr>
        <w:drawing>
          <wp:anchor distT="0" distB="0" distL="114300" distR="114300" simplePos="0" relativeHeight="251670528" behindDoc="0" locked="0" layoutInCell="1" allowOverlap="1" wp14:anchorId="77D50E50" wp14:editId="1DC00D7F">
            <wp:simplePos x="0" y="0"/>
            <wp:positionH relativeFrom="margin">
              <wp:align>left</wp:align>
            </wp:positionH>
            <wp:positionV relativeFrom="paragraph">
              <wp:posOffset>107315</wp:posOffset>
            </wp:positionV>
            <wp:extent cx="1264285" cy="1576142"/>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nnyson as student.jpg"/>
                    <pic:cNvPicPr/>
                  </pic:nvPicPr>
                  <pic:blipFill>
                    <a:blip r:embed="rId21">
                      <a:extLst>
                        <a:ext uri="{28A0092B-C50C-407E-A947-70E740481C1C}">
                          <a14:useLocalDpi xmlns:a14="http://schemas.microsoft.com/office/drawing/2010/main" val="0"/>
                        </a:ext>
                      </a:extLst>
                    </a:blip>
                    <a:stretch>
                      <a:fillRect/>
                    </a:stretch>
                  </pic:blipFill>
                  <pic:spPr>
                    <a:xfrm>
                      <a:off x="0" y="0"/>
                      <a:ext cx="1264285" cy="1576142"/>
                    </a:xfrm>
                    <a:prstGeom prst="rect">
                      <a:avLst/>
                    </a:prstGeom>
                  </pic:spPr>
                </pic:pic>
              </a:graphicData>
            </a:graphic>
          </wp:anchor>
        </w:drawing>
      </w:r>
    </w:p>
    <w:p w14:paraId="1FBE654F" w14:textId="2A18A2D4" w:rsidR="00E82C28" w:rsidRPr="00B013B1" w:rsidRDefault="00E82C28" w:rsidP="00B013B1">
      <w:pPr>
        <w:pStyle w:val="IntenseQuote"/>
      </w:pPr>
      <w:r w:rsidRPr="00B013B1">
        <w:t>I think my biggest achievement is the eventual completion of the massive nitrogen fertiliser factory … Eventually after a lot of setbacks, years of disappointment, I stuck [at it], and eventually, I did finish the project</w:t>
      </w:r>
      <w:r w:rsidR="00F01F5C" w:rsidRPr="00B013B1">
        <w:t xml:space="preserve"> … </w:t>
      </w:r>
      <w:r w:rsidRPr="00B013B1">
        <w:t xml:space="preserve">the factory is still running, </w:t>
      </w:r>
      <w:proofErr w:type="gramStart"/>
      <w:r w:rsidRPr="00B013B1">
        <w:t>it’s</w:t>
      </w:r>
      <w:proofErr w:type="gramEnd"/>
      <w:r w:rsidRPr="00B013B1">
        <w:t xml:space="preserve"> very, very, old now. </w:t>
      </w:r>
      <w:proofErr w:type="gramStart"/>
      <w:r w:rsidRPr="00B013B1">
        <w:t>So</w:t>
      </w:r>
      <w:proofErr w:type="gramEnd"/>
      <w:r w:rsidRPr="00B013B1">
        <w:t xml:space="preserve"> I think that to me, irrespective of the status now, it was one of the biggest challenges.</w:t>
      </w:r>
    </w:p>
    <w:tbl>
      <w:tblPr>
        <w:tblStyle w:val="TableGrid"/>
        <w:tblW w:w="0" w:type="auto"/>
        <w:tblLook w:val="04A0" w:firstRow="1" w:lastRow="0" w:firstColumn="1" w:lastColumn="0" w:noHBand="0" w:noVBand="1"/>
      </w:tblPr>
      <w:tblGrid>
        <w:gridCol w:w="1843"/>
        <w:gridCol w:w="6520"/>
      </w:tblGrid>
      <w:tr w:rsidR="00E82C28" w:rsidRPr="00A66EE2" w14:paraId="32AF5E25" w14:textId="77777777" w:rsidTr="009562B4">
        <w:tc>
          <w:tcPr>
            <w:tcW w:w="1843" w:type="dxa"/>
          </w:tcPr>
          <w:p w14:paraId="3F12BF9C" w14:textId="77777777" w:rsidR="00E82C28" w:rsidRPr="00A66EE2" w:rsidRDefault="00E82C28" w:rsidP="009562B4">
            <w:pPr>
              <w:pStyle w:val="BodyCopy"/>
              <w:rPr>
                <w:b/>
                <w:sz w:val="20"/>
                <w:szCs w:val="20"/>
              </w:rPr>
            </w:pPr>
            <w:r w:rsidRPr="00A66EE2">
              <w:rPr>
                <w:b/>
                <w:sz w:val="20"/>
                <w:szCs w:val="20"/>
              </w:rPr>
              <w:t>Scholarship</w:t>
            </w:r>
          </w:p>
        </w:tc>
        <w:tc>
          <w:tcPr>
            <w:tcW w:w="6520" w:type="dxa"/>
          </w:tcPr>
          <w:p w14:paraId="4D4D89E1" w14:textId="77777777" w:rsidR="00E82C28" w:rsidRPr="00A66EE2" w:rsidRDefault="00E82C28" w:rsidP="009562B4">
            <w:pPr>
              <w:pStyle w:val="BodyCopy"/>
              <w:rPr>
                <w:sz w:val="20"/>
                <w:szCs w:val="20"/>
              </w:rPr>
            </w:pPr>
            <w:r w:rsidRPr="00A66EE2">
              <w:rPr>
                <w:sz w:val="20"/>
                <w:szCs w:val="20"/>
              </w:rPr>
              <w:t xml:space="preserve">Colombo Plan </w:t>
            </w:r>
          </w:p>
        </w:tc>
      </w:tr>
      <w:tr w:rsidR="00E82C28" w:rsidRPr="00A66EE2" w14:paraId="685530F8" w14:textId="77777777" w:rsidTr="009562B4">
        <w:tc>
          <w:tcPr>
            <w:tcW w:w="1843" w:type="dxa"/>
          </w:tcPr>
          <w:p w14:paraId="0CBB9061" w14:textId="77777777" w:rsidR="00E82C28" w:rsidRPr="00A66EE2" w:rsidRDefault="00E82C28" w:rsidP="009562B4">
            <w:pPr>
              <w:pStyle w:val="BodyCopy"/>
              <w:rPr>
                <w:b/>
                <w:sz w:val="20"/>
                <w:szCs w:val="20"/>
              </w:rPr>
            </w:pPr>
            <w:r w:rsidRPr="00A66EE2">
              <w:rPr>
                <w:b/>
                <w:sz w:val="20"/>
                <w:szCs w:val="20"/>
              </w:rPr>
              <w:t>Years</w:t>
            </w:r>
          </w:p>
        </w:tc>
        <w:tc>
          <w:tcPr>
            <w:tcW w:w="6520" w:type="dxa"/>
          </w:tcPr>
          <w:p w14:paraId="129E9209" w14:textId="62600C0B" w:rsidR="00E82C28" w:rsidRPr="00A66EE2" w:rsidRDefault="00E82C28" w:rsidP="009562B4">
            <w:pPr>
              <w:pStyle w:val="BodyCopy"/>
              <w:rPr>
                <w:sz w:val="20"/>
                <w:szCs w:val="20"/>
              </w:rPr>
            </w:pPr>
            <w:r>
              <w:rPr>
                <w:sz w:val="20"/>
                <w:szCs w:val="20"/>
              </w:rPr>
              <w:t>1952–</w:t>
            </w:r>
            <w:r w:rsidR="00F802D8">
              <w:rPr>
                <w:sz w:val="20"/>
                <w:szCs w:val="20"/>
              </w:rPr>
              <w:t>19</w:t>
            </w:r>
            <w:r>
              <w:rPr>
                <w:sz w:val="20"/>
                <w:szCs w:val="20"/>
              </w:rPr>
              <w:t>55</w:t>
            </w:r>
          </w:p>
        </w:tc>
      </w:tr>
      <w:tr w:rsidR="00E82C28" w:rsidRPr="00A66EE2" w14:paraId="0F5E8C4D" w14:textId="77777777" w:rsidTr="009562B4">
        <w:tc>
          <w:tcPr>
            <w:tcW w:w="1843" w:type="dxa"/>
          </w:tcPr>
          <w:p w14:paraId="274481CC" w14:textId="77777777" w:rsidR="00E82C28" w:rsidRPr="00A66EE2" w:rsidRDefault="00E82C28" w:rsidP="009562B4">
            <w:pPr>
              <w:pStyle w:val="BodyCopy"/>
              <w:rPr>
                <w:b/>
                <w:sz w:val="20"/>
                <w:szCs w:val="20"/>
              </w:rPr>
            </w:pPr>
            <w:r w:rsidRPr="00A66EE2">
              <w:rPr>
                <w:b/>
                <w:sz w:val="20"/>
                <w:szCs w:val="20"/>
              </w:rPr>
              <w:t>Degree</w:t>
            </w:r>
          </w:p>
        </w:tc>
        <w:tc>
          <w:tcPr>
            <w:tcW w:w="6520" w:type="dxa"/>
          </w:tcPr>
          <w:p w14:paraId="0A343193" w14:textId="0432D5FD" w:rsidR="00E82C28" w:rsidRPr="00A66EE2" w:rsidRDefault="00E82C28" w:rsidP="009562B4">
            <w:pPr>
              <w:pStyle w:val="BodyCopy"/>
              <w:rPr>
                <w:sz w:val="20"/>
                <w:szCs w:val="20"/>
              </w:rPr>
            </w:pPr>
            <w:r>
              <w:rPr>
                <w:sz w:val="20"/>
                <w:szCs w:val="20"/>
              </w:rPr>
              <w:t>Bachelor</w:t>
            </w:r>
            <w:r w:rsidRPr="00A66EE2">
              <w:rPr>
                <w:sz w:val="20"/>
                <w:szCs w:val="20"/>
              </w:rPr>
              <w:t xml:space="preserve"> of Engineering</w:t>
            </w:r>
          </w:p>
        </w:tc>
      </w:tr>
      <w:tr w:rsidR="00E82C28" w:rsidRPr="00A66EE2" w14:paraId="4A3726F5" w14:textId="77777777" w:rsidTr="009562B4">
        <w:tc>
          <w:tcPr>
            <w:tcW w:w="1843" w:type="dxa"/>
          </w:tcPr>
          <w:p w14:paraId="39392CC8" w14:textId="468EB3D6" w:rsidR="00E82C28" w:rsidRPr="00A66EE2" w:rsidRDefault="001D277B" w:rsidP="001D277B">
            <w:pPr>
              <w:pStyle w:val="BodyCopy"/>
              <w:rPr>
                <w:b/>
                <w:sz w:val="20"/>
                <w:szCs w:val="20"/>
              </w:rPr>
            </w:pPr>
            <w:r>
              <w:rPr>
                <w:b/>
                <w:sz w:val="20"/>
                <w:szCs w:val="20"/>
              </w:rPr>
              <w:t>U</w:t>
            </w:r>
            <w:r w:rsidRPr="00A66EE2">
              <w:rPr>
                <w:b/>
                <w:sz w:val="20"/>
                <w:szCs w:val="20"/>
              </w:rPr>
              <w:t>niversity</w:t>
            </w:r>
          </w:p>
        </w:tc>
        <w:tc>
          <w:tcPr>
            <w:tcW w:w="6520" w:type="dxa"/>
          </w:tcPr>
          <w:p w14:paraId="6177C115" w14:textId="77777777" w:rsidR="00E82C28" w:rsidRPr="00A66EE2" w:rsidRDefault="00E82C28" w:rsidP="009562B4">
            <w:pPr>
              <w:pStyle w:val="BodyCopy"/>
              <w:rPr>
                <w:sz w:val="20"/>
                <w:szCs w:val="20"/>
              </w:rPr>
            </w:pPr>
            <w:r w:rsidRPr="00A66EE2">
              <w:rPr>
                <w:sz w:val="20"/>
                <w:szCs w:val="20"/>
              </w:rPr>
              <w:t>University of New South Wales</w:t>
            </w:r>
          </w:p>
        </w:tc>
      </w:tr>
      <w:tr w:rsidR="00E82C28" w:rsidRPr="00A66EE2" w14:paraId="3C226655" w14:textId="77777777" w:rsidTr="009562B4">
        <w:tc>
          <w:tcPr>
            <w:tcW w:w="1843" w:type="dxa"/>
          </w:tcPr>
          <w:p w14:paraId="40DE6729" w14:textId="77777777" w:rsidR="00E82C28" w:rsidRPr="00A66EE2" w:rsidRDefault="00E82C28" w:rsidP="009562B4">
            <w:pPr>
              <w:pStyle w:val="BodyCopy"/>
              <w:rPr>
                <w:b/>
                <w:sz w:val="20"/>
                <w:szCs w:val="20"/>
                <w:lang w:eastAsia="en-AU"/>
              </w:rPr>
            </w:pPr>
            <w:r w:rsidRPr="00A66EE2">
              <w:rPr>
                <w:b/>
                <w:sz w:val="20"/>
                <w:szCs w:val="20"/>
                <w:lang w:eastAsia="en-AU"/>
              </w:rPr>
              <w:t>Field</w:t>
            </w:r>
          </w:p>
        </w:tc>
        <w:tc>
          <w:tcPr>
            <w:tcW w:w="6520" w:type="dxa"/>
          </w:tcPr>
          <w:p w14:paraId="2F2867C9" w14:textId="021DF686" w:rsidR="00E82C28" w:rsidRPr="00A66EE2" w:rsidRDefault="00E82C28" w:rsidP="009562B4">
            <w:pPr>
              <w:pStyle w:val="BodyCopy"/>
              <w:rPr>
                <w:sz w:val="20"/>
                <w:szCs w:val="20"/>
              </w:rPr>
            </w:pPr>
            <w:r>
              <w:rPr>
                <w:sz w:val="20"/>
                <w:szCs w:val="20"/>
              </w:rPr>
              <w:t>Chemical Engineering</w:t>
            </w:r>
          </w:p>
        </w:tc>
      </w:tr>
      <w:tr w:rsidR="00E82C28" w:rsidRPr="00A66EE2" w14:paraId="6C076596" w14:textId="77777777" w:rsidTr="009562B4">
        <w:tc>
          <w:tcPr>
            <w:tcW w:w="1843" w:type="dxa"/>
          </w:tcPr>
          <w:p w14:paraId="0EBC9C54" w14:textId="77777777" w:rsidR="00E82C28" w:rsidRPr="00A66EE2" w:rsidRDefault="00E82C28" w:rsidP="009562B4">
            <w:pPr>
              <w:pStyle w:val="BodyCopy"/>
              <w:rPr>
                <w:b/>
                <w:sz w:val="20"/>
                <w:szCs w:val="20"/>
              </w:rPr>
            </w:pPr>
            <w:r w:rsidRPr="00A66EE2">
              <w:rPr>
                <w:b/>
                <w:sz w:val="20"/>
                <w:szCs w:val="20"/>
              </w:rPr>
              <w:t>Current position</w:t>
            </w:r>
          </w:p>
        </w:tc>
        <w:tc>
          <w:tcPr>
            <w:tcW w:w="6520" w:type="dxa"/>
          </w:tcPr>
          <w:p w14:paraId="74C606FF" w14:textId="4972EC2E" w:rsidR="00E82C28" w:rsidRPr="0035420C" w:rsidRDefault="00E82C28" w:rsidP="00A9719D">
            <w:pPr>
              <w:pStyle w:val="BodyCopy"/>
              <w:rPr>
                <w:sz w:val="20"/>
                <w:szCs w:val="20"/>
              </w:rPr>
            </w:pPr>
            <w:r w:rsidRPr="00407D4C">
              <w:rPr>
                <w:sz w:val="20"/>
                <w:szCs w:val="20"/>
              </w:rPr>
              <w:t>Retired Chemical Engineer, former Managing Director and Chief Executive of Capital Development and Investment Company PLC</w:t>
            </w:r>
          </w:p>
        </w:tc>
      </w:tr>
      <w:tr w:rsidR="00E82C28" w:rsidRPr="00A66EE2" w14:paraId="35B1419A" w14:textId="77777777" w:rsidTr="009562B4">
        <w:tc>
          <w:tcPr>
            <w:tcW w:w="1843" w:type="dxa"/>
          </w:tcPr>
          <w:p w14:paraId="2E2E26E1" w14:textId="77777777" w:rsidR="00E82C28" w:rsidRPr="00A66EE2" w:rsidRDefault="00E82C28" w:rsidP="009562B4">
            <w:pPr>
              <w:pStyle w:val="BodyCopy"/>
              <w:rPr>
                <w:b/>
                <w:sz w:val="20"/>
                <w:szCs w:val="20"/>
              </w:rPr>
            </w:pPr>
            <w:r w:rsidRPr="00A66EE2">
              <w:rPr>
                <w:b/>
                <w:sz w:val="20"/>
                <w:szCs w:val="20"/>
                <w:lang w:eastAsia="en-AU"/>
              </w:rPr>
              <w:t>Brief biography</w:t>
            </w:r>
          </w:p>
        </w:tc>
        <w:tc>
          <w:tcPr>
            <w:tcW w:w="6520" w:type="dxa"/>
          </w:tcPr>
          <w:p w14:paraId="5D1934C3" w14:textId="77777777" w:rsidR="006D43D7" w:rsidRDefault="00E82C28" w:rsidP="00A9719D">
            <w:pPr>
              <w:pStyle w:val="BodyCopy"/>
              <w:rPr>
                <w:sz w:val="20"/>
              </w:rPr>
            </w:pPr>
            <w:proofErr w:type="gramStart"/>
            <w:r w:rsidRPr="00CD71A0">
              <w:rPr>
                <w:sz w:val="20"/>
              </w:rPr>
              <w:t>Mr T Rodrigo lives in the centre of Colombo and has enjoyed retirement for the past 15 years.</w:t>
            </w:r>
            <w:proofErr w:type="gramEnd"/>
            <w:r w:rsidRPr="00CD71A0">
              <w:rPr>
                <w:sz w:val="20"/>
              </w:rPr>
              <w:t xml:space="preserve"> </w:t>
            </w:r>
          </w:p>
          <w:p w14:paraId="386BC155" w14:textId="77777777" w:rsidR="006D43D7" w:rsidRDefault="00E82C28" w:rsidP="00A9719D">
            <w:pPr>
              <w:pStyle w:val="BodyCopy"/>
              <w:rPr>
                <w:sz w:val="20"/>
              </w:rPr>
            </w:pPr>
            <w:r w:rsidRPr="00CD71A0">
              <w:rPr>
                <w:sz w:val="20"/>
              </w:rPr>
              <w:t xml:space="preserve">He grew up in a village about 70 kilometres from Colombo and gained a bachelor degree in science from the University of Ceylon. He was working as a teacher when he applied for a Colombo Plan scholarship and </w:t>
            </w:r>
            <w:proofErr w:type="gramStart"/>
            <w:r w:rsidRPr="00CD71A0">
              <w:rPr>
                <w:sz w:val="20"/>
              </w:rPr>
              <w:t>was awarded</w:t>
            </w:r>
            <w:proofErr w:type="gramEnd"/>
            <w:r w:rsidRPr="00CD71A0">
              <w:rPr>
                <w:sz w:val="20"/>
              </w:rPr>
              <w:t xml:space="preserve"> a place at the University of New South Wales in only the second year of the Colombo Plan. </w:t>
            </w:r>
          </w:p>
          <w:p w14:paraId="11E267B5" w14:textId="59A03F96" w:rsidR="00E82C28" w:rsidRPr="00A66EE2" w:rsidRDefault="00E82C28" w:rsidP="00A9719D">
            <w:pPr>
              <w:pStyle w:val="BodyCopy"/>
              <w:rPr>
                <w:sz w:val="20"/>
                <w:szCs w:val="20"/>
              </w:rPr>
            </w:pPr>
            <w:r w:rsidRPr="00CD71A0">
              <w:rPr>
                <w:sz w:val="20"/>
              </w:rPr>
              <w:t xml:space="preserve">Mr T Rodrigo studied chemical engineering and on his return to Colombo worked on a range of significant infrastructure projects for the Sri Lankan government. He eventually moved to the private sector, becoming the </w:t>
            </w:r>
            <w:r w:rsidR="006D43D7">
              <w:rPr>
                <w:sz w:val="20"/>
              </w:rPr>
              <w:t>‘</w:t>
            </w:r>
            <w:r w:rsidR="006D43D7" w:rsidRPr="00A9719D">
              <w:rPr>
                <w:sz w:val="20"/>
              </w:rPr>
              <w:t>father of venture capital</w:t>
            </w:r>
            <w:r w:rsidR="006D43D7">
              <w:rPr>
                <w:sz w:val="20"/>
              </w:rPr>
              <w:t>’</w:t>
            </w:r>
            <w:r w:rsidRPr="00CD71A0">
              <w:rPr>
                <w:sz w:val="20"/>
              </w:rPr>
              <w:t xml:space="preserve"> in Sri Lanka.</w:t>
            </w:r>
          </w:p>
        </w:tc>
      </w:tr>
    </w:tbl>
    <w:p w14:paraId="1D4D2442" w14:textId="5A4BE271" w:rsidR="00F802D8" w:rsidRPr="00BA4D96" w:rsidRDefault="00F802D8" w:rsidP="00CD71A0">
      <w:pPr>
        <w:pStyle w:val="source"/>
      </w:pPr>
      <w:r w:rsidRPr="0065020C">
        <w:t xml:space="preserve">Location at time of </w:t>
      </w:r>
      <w:r>
        <w:t xml:space="preserve">field research: </w:t>
      </w:r>
      <w:r w:rsidRPr="00BA4D96">
        <w:t>Colombo, Sri Lanka</w:t>
      </w:r>
    </w:p>
    <w:p w14:paraId="3374B7BE" w14:textId="2C3ADFBF" w:rsidR="00F802D8" w:rsidRDefault="00F802D8" w:rsidP="00CD71A0">
      <w:pPr>
        <w:pStyle w:val="source"/>
      </w:pPr>
      <w:r w:rsidRPr="0065020C">
        <w:t>Date of interview</w:t>
      </w:r>
      <w:r>
        <w:t>: 30 November 2016</w:t>
      </w:r>
    </w:p>
    <w:p w14:paraId="40D8BDD6" w14:textId="060BAC1C" w:rsidR="00F35C7C" w:rsidRPr="00F35C7C" w:rsidRDefault="00F35C7C" w:rsidP="00CD71A0">
      <w:pPr>
        <w:pStyle w:val="source"/>
        <w:rPr>
          <w:sz w:val="12"/>
          <w:szCs w:val="12"/>
        </w:rPr>
      </w:pPr>
      <w:r w:rsidRPr="00F35C7C">
        <w:rPr>
          <w:sz w:val="12"/>
          <w:szCs w:val="12"/>
        </w:rPr>
        <w:t>Photo credit (</w:t>
      </w:r>
      <w:r w:rsidR="00756E00">
        <w:rPr>
          <w:sz w:val="12"/>
          <w:szCs w:val="12"/>
        </w:rPr>
        <w:t>‘</w:t>
      </w:r>
      <w:r w:rsidRPr="00F35C7C">
        <w:rPr>
          <w:sz w:val="12"/>
          <w:szCs w:val="12"/>
        </w:rPr>
        <w:t>young Tennyson</w:t>
      </w:r>
      <w:r w:rsidR="00756E00">
        <w:rPr>
          <w:sz w:val="12"/>
          <w:szCs w:val="12"/>
        </w:rPr>
        <w:t>’</w:t>
      </w:r>
      <w:r w:rsidRPr="00F35C7C">
        <w:rPr>
          <w:sz w:val="12"/>
          <w:szCs w:val="12"/>
        </w:rPr>
        <w:t xml:space="preserve">): Sydney Morning Herald, article </w:t>
      </w:r>
      <w:r w:rsidR="00756E00">
        <w:rPr>
          <w:sz w:val="12"/>
          <w:szCs w:val="12"/>
        </w:rPr>
        <w:t xml:space="preserve">23 </w:t>
      </w:r>
      <w:proofErr w:type="gramStart"/>
      <w:r w:rsidRPr="00F35C7C">
        <w:rPr>
          <w:sz w:val="12"/>
          <w:szCs w:val="12"/>
        </w:rPr>
        <w:t>No</w:t>
      </w:r>
      <w:r w:rsidR="00756E00">
        <w:rPr>
          <w:sz w:val="12"/>
          <w:szCs w:val="12"/>
        </w:rPr>
        <w:t>v</w:t>
      </w:r>
      <w:r w:rsidRPr="00F35C7C">
        <w:rPr>
          <w:sz w:val="12"/>
          <w:szCs w:val="12"/>
        </w:rPr>
        <w:t>,</w:t>
      </w:r>
      <w:proofErr w:type="gramEnd"/>
      <w:r w:rsidRPr="00F35C7C">
        <w:rPr>
          <w:sz w:val="12"/>
          <w:szCs w:val="12"/>
        </w:rPr>
        <w:t xml:space="preserve"> 2012</w:t>
      </w:r>
    </w:p>
    <w:p w14:paraId="09182BC9" w14:textId="77777777" w:rsidR="0065020C" w:rsidRDefault="0065020C" w:rsidP="00DA0C73">
      <w:r>
        <w:br w:type="page"/>
      </w:r>
    </w:p>
    <w:p w14:paraId="6356E08B" w14:textId="57F4EEE9" w:rsidR="00DA0C73" w:rsidRDefault="00881BFE" w:rsidP="00CD71A0">
      <w:bookmarkStart w:id="161" w:name="_Toc355289178"/>
      <w:bookmarkStart w:id="162" w:name="_Toc355290561"/>
      <w:bookmarkStart w:id="163" w:name="_Toc355299227"/>
      <w:bookmarkStart w:id="164" w:name="_Toc355299279"/>
      <w:r w:rsidRPr="00CD71A0">
        <w:rPr>
          <w:rFonts w:asciiTheme="majorHAnsi" w:hAnsiTheme="majorHAnsi" w:cstheme="majorHAnsi"/>
          <w:color w:val="005773"/>
          <w:sz w:val="28"/>
          <w:szCs w:val="28"/>
        </w:rPr>
        <w:t>Mr</w:t>
      </w:r>
      <w:r w:rsidR="00BC014B" w:rsidRPr="00CD71A0">
        <w:rPr>
          <w:rFonts w:asciiTheme="majorHAnsi" w:hAnsiTheme="majorHAnsi" w:cstheme="majorHAnsi"/>
          <w:color w:val="005773"/>
          <w:sz w:val="28"/>
          <w:szCs w:val="28"/>
        </w:rPr>
        <w:t xml:space="preserve"> </w:t>
      </w:r>
      <w:proofErr w:type="spellStart"/>
      <w:r w:rsidR="00F01F5C" w:rsidRPr="00CD71A0">
        <w:rPr>
          <w:rFonts w:asciiTheme="majorHAnsi" w:hAnsiTheme="majorHAnsi" w:cstheme="majorHAnsi"/>
          <w:color w:val="005773"/>
          <w:sz w:val="28"/>
          <w:szCs w:val="28"/>
        </w:rPr>
        <w:t>Wijaya</w:t>
      </w:r>
      <w:proofErr w:type="spellEnd"/>
      <w:r w:rsidR="00F01F5C" w:rsidRPr="00CD71A0">
        <w:rPr>
          <w:rFonts w:asciiTheme="majorHAnsi" w:hAnsiTheme="majorHAnsi" w:cstheme="majorHAnsi"/>
          <w:color w:val="005773"/>
          <w:sz w:val="28"/>
          <w:szCs w:val="28"/>
        </w:rPr>
        <w:t xml:space="preserve"> (U. W.) </w:t>
      </w:r>
      <w:r w:rsidR="00DA0C73" w:rsidRPr="00CD71A0">
        <w:rPr>
          <w:rFonts w:asciiTheme="majorHAnsi" w:hAnsiTheme="majorHAnsi" w:cstheme="majorHAnsi"/>
          <w:color w:val="005773"/>
          <w:sz w:val="28"/>
          <w:szCs w:val="28"/>
        </w:rPr>
        <w:t>Rodrigo</w:t>
      </w:r>
      <w:bookmarkEnd w:id="161"/>
      <w:bookmarkEnd w:id="162"/>
      <w:bookmarkEnd w:id="163"/>
      <w:bookmarkEnd w:id="164"/>
    </w:p>
    <w:p w14:paraId="39FA05C2" w14:textId="1A123135" w:rsidR="00E23E15" w:rsidRPr="00CD71A0" w:rsidRDefault="00F03004">
      <w:pPr>
        <w:pStyle w:val="BodyCopy"/>
        <w:jc w:val="center"/>
        <w:rPr>
          <w:b/>
          <w:color w:val="FF0000"/>
        </w:rPr>
      </w:pPr>
      <w:r>
        <w:rPr>
          <w:noProof/>
          <w:lang w:eastAsia="en-AU"/>
        </w:rPr>
        <w:drawing>
          <wp:anchor distT="0" distB="0" distL="114300" distR="114300" simplePos="0" relativeHeight="251674624" behindDoc="0" locked="0" layoutInCell="1" allowOverlap="1" wp14:anchorId="657370A2" wp14:editId="5E75F133">
            <wp:simplePos x="0" y="0"/>
            <wp:positionH relativeFrom="margin">
              <wp:align>right</wp:align>
            </wp:positionH>
            <wp:positionV relativeFrom="paragraph">
              <wp:posOffset>87713</wp:posOffset>
            </wp:positionV>
            <wp:extent cx="1183411" cy="174152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drigo2 reduced.jpg"/>
                    <pic:cNvPicPr/>
                  </pic:nvPicPr>
                  <pic:blipFill>
                    <a:blip r:embed="rId22">
                      <a:extLst>
                        <a:ext uri="{28A0092B-C50C-407E-A947-70E740481C1C}">
                          <a14:useLocalDpi xmlns:a14="http://schemas.microsoft.com/office/drawing/2010/main" val="0"/>
                        </a:ext>
                      </a:extLst>
                    </a:blip>
                    <a:stretch>
                      <a:fillRect/>
                    </a:stretch>
                  </pic:blipFill>
                  <pic:spPr>
                    <a:xfrm>
                      <a:off x="0" y="0"/>
                      <a:ext cx="1183411" cy="1741526"/>
                    </a:xfrm>
                    <a:prstGeom prst="rect">
                      <a:avLst/>
                    </a:prstGeom>
                  </pic:spPr>
                </pic:pic>
              </a:graphicData>
            </a:graphic>
          </wp:anchor>
        </w:drawing>
      </w:r>
    </w:p>
    <w:p w14:paraId="11FF9F6E" w14:textId="3CC2AEB7" w:rsidR="00D92239" w:rsidRPr="00B013B1" w:rsidRDefault="009562B4" w:rsidP="00B013B1">
      <w:pPr>
        <w:pStyle w:val="IntenseQuote"/>
      </w:pPr>
      <w:r w:rsidRPr="00B013B1">
        <w:t xml:space="preserve">I got the courage because of the scholarship. </w:t>
      </w:r>
      <w:proofErr w:type="gramStart"/>
      <w:r w:rsidRPr="00B013B1">
        <w:t>I</w:t>
      </w:r>
      <w:r w:rsidR="00F01F5C" w:rsidRPr="00B013B1">
        <w:t>’</w:t>
      </w:r>
      <w:r w:rsidRPr="00B013B1">
        <w:t>m</w:t>
      </w:r>
      <w:proofErr w:type="gramEnd"/>
      <w:r w:rsidRPr="00B013B1">
        <w:t xml:space="preserve"> not boasting because I've got nothing to boast [laughs]. </w:t>
      </w:r>
      <w:proofErr w:type="gramStart"/>
      <w:r w:rsidRPr="00B013B1">
        <w:t>So</w:t>
      </w:r>
      <w:proofErr w:type="gramEnd"/>
      <w:r w:rsidRPr="00B013B1">
        <w:t xml:space="preserve"> this is the time that I achieved the most. </w:t>
      </w:r>
      <w:proofErr w:type="gramStart"/>
      <w:r w:rsidRPr="00B013B1">
        <w:t>And also</w:t>
      </w:r>
      <w:proofErr w:type="gramEnd"/>
      <w:r w:rsidRPr="00B013B1">
        <w:t xml:space="preserve"> the most important thing is, even when you say academics it is all the fields, not only in engineering. </w:t>
      </w:r>
      <w:proofErr w:type="gramStart"/>
      <w:r w:rsidRPr="00B013B1">
        <w:t>So</w:t>
      </w:r>
      <w:proofErr w:type="gramEnd"/>
      <w:r w:rsidRPr="00B013B1">
        <w:t xml:space="preserve"> now of course after long years, they have retired and gone, but after a few more years whenever I go to any place I can find somebody. They recognise me as a hard working honest engineer, not as a drinking man, or something like that. So that, I am very proud of that, very proud of that.</w:t>
      </w:r>
    </w:p>
    <w:tbl>
      <w:tblPr>
        <w:tblStyle w:val="TableGrid"/>
        <w:tblW w:w="0" w:type="auto"/>
        <w:tblLook w:val="04A0" w:firstRow="1" w:lastRow="0" w:firstColumn="1" w:lastColumn="0" w:noHBand="0" w:noVBand="1"/>
      </w:tblPr>
      <w:tblGrid>
        <w:gridCol w:w="1843"/>
        <w:gridCol w:w="6520"/>
      </w:tblGrid>
      <w:tr w:rsidR="009562B4" w:rsidRPr="00A66EE2" w14:paraId="334E2F35" w14:textId="77777777" w:rsidTr="009562B4">
        <w:tc>
          <w:tcPr>
            <w:tcW w:w="1843" w:type="dxa"/>
          </w:tcPr>
          <w:p w14:paraId="27F11E5E" w14:textId="77777777" w:rsidR="009562B4" w:rsidRPr="00A66EE2" w:rsidRDefault="009562B4" w:rsidP="009562B4">
            <w:pPr>
              <w:pStyle w:val="BodyCopy"/>
              <w:rPr>
                <w:b/>
                <w:sz w:val="20"/>
                <w:szCs w:val="20"/>
              </w:rPr>
            </w:pPr>
            <w:r w:rsidRPr="00A66EE2">
              <w:rPr>
                <w:b/>
                <w:sz w:val="20"/>
                <w:szCs w:val="20"/>
              </w:rPr>
              <w:t>Scholarship</w:t>
            </w:r>
          </w:p>
        </w:tc>
        <w:tc>
          <w:tcPr>
            <w:tcW w:w="6520" w:type="dxa"/>
          </w:tcPr>
          <w:p w14:paraId="6826CB32" w14:textId="77777777" w:rsidR="009562B4" w:rsidRPr="00CD10F3" w:rsidRDefault="009562B4" w:rsidP="009562B4">
            <w:pPr>
              <w:pStyle w:val="BodyCopy"/>
              <w:rPr>
                <w:sz w:val="20"/>
                <w:szCs w:val="20"/>
              </w:rPr>
            </w:pPr>
            <w:r w:rsidRPr="00CD10F3">
              <w:rPr>
                <w:sz w:val="20"/>
                <w:szCs w:val="20"/>
              </w:rPr>
              <w:t xml:space="preserve">Colombo Plan </w:t>
            </w:r>
          </w:p>
        </w:tc>
      </w:tr>
      <w:tr w:rsidR="009562B4" w:rsidRPr="00A66EE2" w14:paraId="03C8A81E" w14:textId="77777777" w:rsidTr="009562B4">
        <w:tc>
          <w:tcPr>
            <w:tcW w:w="1843" w:type="dxa"/>
          </w:tcPr>
          <w:p w14:paraId="5975C943" w14:textId="77777777" w:rsidR="009562B4" w:rsidRPr="00A66EE2" w:rsidRDefault="009562B4" w:rsidP="009562B4">
            <w:pPr>
              <w:pStyle w:val="BodyCopy"/>
              <w:rPr>
                <w:b/>
                <w:sz w:val="20"/>
                <w:szCs w:val="20"/>
              </w:rPr>
            </w:pPr>
            <w:r w:rsidRPr="00A66EE2">
              <w:rPr>
                <w:b/>
                <w:sz w:val="20"/>
                <w:szCs w:val="20"/>
              </w:rPr>
              <w:t>Years</w:t>
            </w:r>
          </w:p>
        </w:tc>
        <w:tc>
          <w:tcPr>
            <w:tcW w:w="6520" w:type="dxa"/>
          </w:tcPr>
          <w:p w14:paraId="16B6F459" w14:textId="47A5DFE0" w:rsidR="009562B4" w:rsidRPr="00CD10F3" w:rsidRDefault="00F01F5C" w:rsidP="009562B4">
            <w:pPr>
              <w:pStyle w:val="BodyCopy"/>
              <w:rPr>
                <w:sz w:val="20"/>
                <w:szCs w:val="20"/>
              </w:rPr>
            </w:pPr>
            <w:r w:rsidRPr="00CD10F3">
              <w:rPr>
                <w:sz w:val="20"/>
                <w:szCs w:val="20"/>
              </w:rPr>
              <w:t>1991–1992</w:t>
            </w:r>
          </w:p>
        </w:tc>
      </w:tr>
      <w:tr w:rsidR="009562B4" w:rsidRPr="00A66EE2" w14:paraId="2BD7893C" w14:textId="77777777" w:rsidTr="009562B4">
        <w:tc>
          <w:tcPr>
            <w:tcW w:w="1843" w:type="dxa"/>
          </w:tcPr>
          <w:p w14:paraId="43E639B3" w14:textId="77777777" w:rsidR="009562B4" w:rsidRPr="00A66EE2" w:rsidRDefault="009562B4" w:rsidP="009562B4">
            <w:pPr>
              <w:pStyle w:val="BodyCopy"/>
              <w:rPr>
                <w:b/>
                <w:sz w:val="20"/>
                <w:szCs w:val="20"/>
              </w:rPr>
            </w:pPr>
            <w:r w:rsidRPr="00A66EE2">
              <w:rPr>
                <w:b/>
                <w:sz w:val="20"/>
                <w:szCs w:val="20"/>
              </w:rPr>
              <w:t>Degree</w:t>
            </w:r>
          </w:p>
        </w:tc>
        <w:tc>
          <w:tcPr>
            <w:tcW w:w="6520" w:type="dxa"/>
          </w:tcPr>
          <w:p w14:paraId="724067B5" w14:textId="707EFA61" w:rsidR="009562B4" w:rsidRPr="00CD10F3" w:rsidRDefault="00F01F5C" w:rsidP="009562B4">
            <w:pPr>
              <w:pStyle w:val="BodyCopy"/>
              <w:rPr>
                <w:sz w:val="20"/>
                <w:szCs w:val="20"/>
              </w:rPr>
            </w:pPr>
            <w:r w:rsidRPr="00CD10F3">
              <w:rPr>
                <w:sz w:val="20"/>
                <w:szCs w:val="20"/>
              </w:rPr>
              <w:t>Masters</w:t>
            </w:r>
            <w:r w:rsidR="009562B4" w:rsidRPr="00CD10F3">
              <w:rPr>
                <w:sz w:val="20"/>
                <w:szCs w:val="20"/>
              </w:rPr>
              <w:t xml:space="preserve"> of Engineering</w:t>
            </w:r>
          </w:p>
        </w:tc>
      </w:tr>
      <w:tr w:rsidR="009562B4" w:rsidRPr="00A66EE2" w14:paraId="4E0625B9" w14:textId="77777777" w:rsidTr="009562B4">
        <w:tc>
          <w:tcPr>
            <w:tcW w:w="1843" w:type="dxa"/>
          </w:tcPr>
          <w:p w14:paraId="06B88DA7" w14:textId="6B96060F" w:rsidR="009562B4" w:rsidRPr="00A66EE2" w:rsidRDefault="001D277B" w:rsidP="001D277B">
            <w:pPr>
              <w:pStyle w:val="BodyCopy"/>
              <w:rPr>
                <w:b/>
                <w:sz w:val="20"/>
                <w:szCs w:val="20"/>
              </w:rPr>
            </w:pPr>
            <w:r>
              <w:rPr>
                <w:b/>
                <w:sz w:val="20"/>
                <w:szCs w:val="20"/>
              </w:rPr>
              <w:t>U</w:t>
            </w:r>
            <w:r w:rsidRPr="00A66EE2">
              <w:rPr>
                <w:b/>
                <w:sz w:val="20"/>
                <w:szCs w:val="20"/>
              </w:rPr>
              <w:t>niversity</w:t>
            </w:r>
          </w:p>
        </w:tc>
        <w:tc>
          <w:tcPr>
            <w:tcW w:w="6520" w:type="dxa"/>
          </w:tcPr>
          <w:p w14:paraId="711F04C0" w14:textId="77777777" w:rsidR="009562B4" w:rsidRPr="00CD10F3" w:rsidRDefault="009562B4" w:rsidP="009562B4">
            <w:pPr>
              <w:pStyle w:val="BodyCopy"/>
              <w:rPr>
                <w:sz w:val="20"/>
                <w:szCs w:val="20"/>
              </w:rPr>
            </w:pPr>
            <w:r w:rsidRPr="00CD10F3">
              <w:rPr>
                <w:sz w:val="20"/>
                <w:szCs w:val="20"/>
              </w:rPr>
              <w:t>University of New South Wales</w:t>
            </w:r>
          </w:p>
        </w:tc>
      </w:tr>
      <w:tr w:rsidR="009562B4" w:rsidRPr="00A66EE2" w14:paraId="6178D082" w14:textId="77777777" w:rsidTr="009562B4">
        <w:tc>
          <w:tcPr>
            <w:tcW w:w="1843" w:type="dxa"/>
          </w:tcPr>
          <w:p w14:paraId="5CE1FA4E" w14:textId="77777777" w:rsidR="009562B4" w:rsidRPr="00A66EE2" w:rsidRDefault="009562B4" w:rsidP="009562B4">
            <w:pPr>
              <w:pStyle w:val="BodyCopy"/>
              <w:rPr>
                <w:b/>
                <w:sz w:val="20"/>
                <w:szCs w:val="20"/>
                <w:lang w:eastAsia="en-AU"/>
              </w:rPr>
            </w:pPr>
            <w:r w:rsidRPr="00A66EE2">
              <w:rPr>
                <w:b/>
                <w:sz w:val="20"/>
                <w:szCs w:val="20"/>
                <w:lang w:eastAsia="en-AU"/>
              </w:rPr>
              <w:t>Field</w:t>
            </w:r>
          </w:p>
        </w:tc>
        <w:tc>
          <w:tcPr>
            <w:tcW w:w="6520" w:type="dxa"/>
          </w:tcPr>
          <w:p w14:paraId="644C62D7" w14:textId="7DA292D7" w:rsidR="009562B4" w:rsidRPr="00CD10F3" w:rsidRDefault="00F01F5C" w:rsidP="009562B4">
            <w:pPr>
              <w:pStyle w:val="BodyCopy"/>
              <w:rPr>
                <w:sz w:val="20"/>
                <w:szCs w:val="20"/>
              </w:rPr>
            </w:pPr>
            <w:r w:rsidRPr="00CD10F3">
              <w:rPr>
                <w:sz w:val="20"/>
                <w:szCs w:val="20"/>
              </w:rPr>
              <w:t>Structural</w:t>
            </w:r>
            <w:r w:rsidR="009562B4" w:rsidRPr="00CD10F3">
              <w:rPr>
                <w:sz w:val="20"/>
                <w:szCs w:val="20"/>
              </w:rPr>
              <w:t xml:space="preserve"> Engineering</w:t>
            </w:r>
          </w:p>
        </w:tc>
      </w:tr>
      <w:tr w:rsidR="009562B4" w:rsidRPr="00A66EE2" w14:paraId="5DCC8A5A" w14:textId="77777777" w:rsidTr="009562B4">
        <w:tc>
          <w:tcPr>
            <w:tcW w:w="1843" w:type="dxa"/>
          </w:tcPr>
          <w:p w14:paraId="72E3F579" w14:textId="77777777" w:rsidR="009562B4" w:rsidRPr="00A66EE2" w:rsidRDefault="009562B4" w:rsidP="009562B4">
            <w:pPr>
              <w:pStyle w:val="BodyCopy"/>
              <w:rPr>
                <w:b/>
                <w:sz w:val="20"/>
                <w:szCs w:val="20"/>
              </w:rPr>
            </w:pPr>
            <w:r w:rsidRPr="00A66EE2">
              <w:rPr>
                <w:b/>
                <w:sz w:val="20"/>
                <w:szCs w:val="20"/>
              </w:rPr>
              <w:t>Current position</w:t>
            </w:r>
          </w:p>
        </w:tc>
        <w:tc>
          <w:tcPr>
            <w:tcW w:w="6520" w:type="dxa"/>
          </w:tcPr>
          <w:p w14:paraId="2E4D1287" w14:textId="30ED033A" w:rsidR="009562B4" w:rsidRPr="00CD10F3" w:rsidRDefault="00F01F5C" w:rsidP="009562B4">
            <w:pPr>
              <w:pStyle w:val="BodyCopy"/>
              <w:rPr>
                <w:sz w:val="20"/>
                <w:szCs w:val="20"/>
              </w:rPr>
            </w:pPr>
            <w:r w:rsidRPr="00CD10F3">
              <w:rPr>
                <w:sz w:val="20"/>
                <w:szCs w:val="20"/>
              </w:rPr>
              <w:t>Consultant Engineer</w:t>
            </w:r>
          </w:p>
        </w:tc>
      </w:tr>
      <w:tr w:rsidR="009562B4" w:rsidRPr="00A66EE2" w14:paraId="59A755ED" w14:textId="77777777" w:rsidTr="009562B4">
        <w:tc>
          <w:tcPr>
            <w:tcW w:w="1843" w:type="dxa"/>
          </w:tcPr>
          <w:p w14:paraId="6D687040" w14:textId="77777777" w:rsidR="009562B4" w:rsidRPr="00A66EE2" w:rsidRDefault="009562B4" w:rsidP="009562B4">
            <w:pPr>
              <w:pStyle w:val="BodyCopy"/>
              <w:rPr>
                <w:b/>
                <w:sz w:val="20"/>
                <w:szCs w:val="20"/>
              </w:rPr>
            </w:pPr>
            <w:r w:rsidRPr="00A66EE2">
              <w:rPr>
                <w:b/>
                <w:sz w:val="20"/>
                <w:szCs w:val="20"/>
                <w:lang w:eastAsia="en-AU"/>
              </w:rPr>
              <w:t>Brief biography</w:t>
            </w:r>
          </w:p>
        </w:tc>
        <w:tc>
          <w:tcPr>
            <w:tcW w:w="6520" w:type="dxa"/>
          </w:tcPr>
          <w:p w14:paraId="27D77AF4" w14:textId="7FC76DC4" w:rsidR="006A67F3" w:rsidRPr="00CD10F3" w:rsidRDefault="009562B4" w:rsidP="009562B4">
            <w:pPr>
              <w:pStyle w:val="BodyCopy"/>
              <w:rPr>
                <w:sz w:val="20"/>
                <w:szCs w:val="20"/>
              </w:rPr>
            </w:pPr>
            <w:r w:rsidRPr="00CD10F3">
              <w:rPr>
                <w:sz w:val="20"/>
                <w:szCs w:val="20"/>
              </w:rPr>
              <w:t xml:space="preserve">Mr </w:t>
            </w:r>
            <w:r w:rsidR="007811A5">
              <w:rPr>
                <w:sz w:val="20"/>
                <w:szCs w:val="20"/>
              </w:rPr>
              <w:t xml:space="preserve">W </w:t>
            </w:r>
            <w:r w:rsidRPr="00CD10F3">
              <w:rPr>
                <w:sz w:val="20"/>
                <w:szCs w:val="20"/>
              </w:rPr>
              <w:t xml:space="preserve">Rodrigo is a semi-retired engineering consultant, directing structural engineering projects in Sri Lanka. </w:t>
            </w:r>
          </w:p>
          <w:p w14:paraId="3032E45B" w14:textId="261E5A27" w:rsidR="006A67F3" w:rsidRPr="00CD10F3" w:rsidRDefault="009562B4" w:rsidP="009562B4">
            <w:pPr>
              <w:pStyle w:val="BodyCopy"/>
              <w:rPr>
                <w:sz w:val="20"/>
                <w:szCs w:val="20"/>
              </w:rPr>
            </w:pPr>
            <w:r w:rsidRPr="00CD10F3">
              <w:rPr>
                <w:sz w:val="20"/>
                <w:szCs w:val="20"/>
              </w:rPr>
              <w:t xml:space="preserve">The eldest of eight children, Mr </w:t>
            </w:r>
            <w:r w:rsidR="007811A5">
              <w:rPr>
                <w:sz w:val="20"/>
                <w:szCs w:val="20"/>
              </w:rPr>
              <w:t xml:space="preserve">W </w:t>
            </w:r>
            <w:r w:rsidRPr="00CD10F3">
              <w:rPr>
                <w:sz w:val="20"/>
                <w:szCs w:val="20"/>
              </w:rPr>
              <w:t xml:space="preserve">Rodrigo began schooling in his village, before gaining a science scholarship to study at a boarding school, where he learnt English. Graduating from </w:t>
            </w:r>
            <w:proofErr w:type="spellStart"/>
            <w:r w:rsidR="00A91F26" w:rsidRPr="00CD10F3">
              <w:rPr>
                <w:sz w:val="20"/>
                <w:szCs w:val="20"/>
              </w:rPr>
              <w:t>Peradeniya</w:t>
            </w:r>
            <w:proofErr w:type="spellEnd"/>
            <w:r w:rsidRPr="00CD10F3">
              <w:rPr>
                <w:sz w:val="20"/>
                <w:szCs w:val="20"/>
              </w:rPr>
              <w:t xml:space="preserve"> University in 1974, Mr </w:t>
            </w:r>
            <w:r w:rsidR="007811A5">
              <w:rPr>
                <w:sz w:val="20"/>
                <w:szCs w:val="20"/>
              </w:rPr>
              <w:t xml:space="preserve">W </w:t>
            </w:r>
            <w:r w:rsidRPr="00CD10F3">
              <w:rPr>
                <w:sz w:val="20"/>
                <w:szCs w:val="20"/>
              </w:rPr>
              <w:t>Rodrigo embarked on a career in the Buildings Department in the Sri Lankan public service.</w:t>
            </w:r>
          </w:p>
          <w:p w14:paraId="531B9C63" w14:textId="7575540B" w:rsidR="006A67F3" w:rsidRPr="00CD10F3" w:rsidRDefault="009562B4" w:rsidP="009562B4">
            <w:pPr>
              <w:pStyle w:val="BodyCopy"/>
              <w:rPr>
                <w:sz w:val="20"/>
                <w:szCs w:val="20"/>
              </w:rPr>
            </w:pPr>
            <w:r w:rsidRPr="00CD10F3">
              <w:rPr>
                <w:sz w:val="20"/>
                <w:szCs w:val="20"/>
              </w:rPr>
              <w:t>In the early 1990s</w:t>
            </w:r>
            <w:r w:rsidR="006A67F3" w:rsidRPr="00CD10F3">
              <w:rPr>
                <w:sz w:val="20"/>
                <w:szCs w:val="20"/>
              </w:rPr>
              <w:t>,</w:t>
            </w:r>
            <w:r w:rsidRPr="00CD10F3">
              <w:rPr>
                <w:sz w:val="20"/>
                <w:szCs w:val="20"/>
              </w:rPr>
              <w:t xml:space="preserve"> an opportunity to take up a Colombo Plan scholarship arose, and Mr </w:t>
            </w:r>
            <w:r w:rsidR="007811A5">
              <w:rPr>
                <w:sz w:val="20"/>
                <w:szCs w:val="20"/>
              </w:rPr>
              <w:t xml:space="preserve">W </w:t>
            </w:r>
            <w:r w:rsidRPr="00CD10F3">
              <w:rPr>
                <w:sz w:val="20"/>
                <w:szCs w:val="20"/>
              </w:rPr>
              <w:t xml:space="preserve">Rodrigo identified a course at the University of New South Wales that would equip him with contract law and project management skills in engineering. </w:t>
            </w:r>
          </w:p>
          <w:p w14:paraId="5AA7279B" w14:textId="31262DF2" w:rsidR="009562B4" w:rsidRPr="00CD10F3" w:rsidRDefault="009562B4" w:rsidP="009562B4">
            <w:pPr>
              <w:pStyle w:val="BodyCopy"/>
              <w:rPr>
                <w:sz w:val="20"/>
                <w:szCs w:val="20"/>
              </w:rPr>
            </w:pPr>
            <w:r w:rsidRPr="00CD10F3">
              <w:rPr>
                <w:sz w:val="20"/>
                <w:szCs w:val="20"/>
              </w:rPr>
              <w:t xml:space="preserve">On return to Sri Lanka, Mr </w:t>
            </w:r>
            <w:r w:rsidR="007811A5">
              <w:rPr>
                <w:sz w:val="20"/>
                <w:szCs w:val="20"/>
              </w:rPr>
              <w:t xml:space="preserve">W </w:t>
            </w:r>
            <w:r w:rsidRPr="00CD10F3">
              <w:rPr>
                <w:sz w:val="20"/>
                <w:szCs w:val="20"/>
              </w:rPr>
              <w:t>Rodrigo led a number of large construction projects for Sri Lanka, as well as implementing new processes, technologies and management approaches to professionalise the industry. He retired from the public service having reached the ‘topmost post’.</w:t>
            </w:r>
          </w:p>
        </w:tc>
      </w:tr>
    </w:tbl>
    <w:p w14:paraId="15A45236" w14:textId="13B5817E" w:rsidR="00F01F5C" w:rsidRPr="00BA4D96" w:rsidRDefault="00F01F5C" w:rsidP="00CD71A0">
      <w:pPr>
        <w:pStyle w:val="source"/>
      </w:pPr>
      <w:r w:rsidRPr="002D3D0F">
        <w:t xml:space="preserve">Location at time of </w:t>
      </w:r>
      <w:r>
        <w:t xml:space="preserve">field research: </w:t>
      </w:r>
      <w:r w:rsidRPr="00BA4D96">
        <w:t>Colombo</w:t>
      </w:r>
      <w:r>
        <w:t xml:space="preserve">, </w:t>
      </w:r>
      <w:r w:rsidRPr="00BA4D96">
        <w:t>Sri Lanka</w:t>
      </w:r>
    </w:p>
    <w:p w14:paraId="21B778C1" w14:textId="2BDFE3B4" w:rsidR="00BC014B" w:rsidRPr="00BA4D96" w:rsidRDefault="00F01F5C" w:rsidP="00CD71A0">
      <w:pPr>
        <w:pStyle w:val="source"/>
      </w:pPr>
      <w:r w:rsidRPr="002D3D0F">
        <w:t>Date of interview</w:t>
      </w:r>
      <w:r>
        <w:t>: 7 December 20</w:t>
      </w:r>
      <w:r w:rsidRPr="00BA4D96">
        <w:t>16</w:t>
      </w:r>
    </w:p>
    <w:p w14:paraId="70F2D7F0" w14:textId="77777777" w:rsidR="007E5CDE" w:rsidRDefault="007E5CDE" w:rsidP="00DA0C73">
      <w:r>
        <w:br w:type="page"/>
      </w:r>
    </w:p>
    <w:p w14:paraId="211AB652" w14:textId="1C7AD79A" w:rsidR="00DA0C73" w:rsidRDefault="00881BFE" w:rsidP="00CD71A0">
      <w:bookmarkStart w:id="165" w:name="_Toc355289179"/>
      <w:bookmarkStart w:id="166" w:name="_Toc355290562"/>
      <w:bookmarkStart w:id="167" w:name="_Toc355299228"/>
      <w:bookmarkStart w:id="168" w:name="_Toc355299280"/>
      <w:r w:rsidRPr="00CD71A0">
        <w:rPr>
          <w:rFonts w:asciiTheme="majorHAnsi" w:hAnsiTheme="majorHAnsi" w:cstheme="majorHAnsi"/>
          <w:color w:val="005773"/>
          <w:sz w:val="28"/>
          <w:szCs w:val="28"/>
        </w:rPr>
        <w:t>Dr</w:t>
      </w:r>
      <w:r w:rsidR="00A11238" w:rsidRPr="00CD71A0">
        <w:rPr>
          <w:rFonts w:asciiTheme="majorHAnsi" w:hAnsiTheme="majorHAnsi" w:cstheme="majorHAnsi"/>
          <w:color w:val="005773"/>
          <w:sz w:val="28"/>
          <w:szCs w:val="28"/>
        </w:rPr>
        <w:t xml:space="preserve"> </w:t>
      </w:r>
      <w:proofErr w:type="spellStart"/>
      <w:r w:rsidR="00DA0C73" w:rsidRPr="00CD71A0">
        <w:rPr>
          <w:rFonts w:asciiTheme="majorHAnsi" w:hAnsiTheme="majorHAnsi" w:cstheme="majorHAnsi"/>
          <w:color w:val="005773"/>
          <w:sz w:val="28"/>
          <w:szCs w:val="28"/>
        </w:rPr>
        <w:t>Nalini</w:t>
      </w:r>
      <w:bookmarkEnd w:id="165"/>
      <w:bookmarkEnd w:id="166"/>
      <w:bookmarkEnd w:id="167"/>
      <w:bookmarkEnd w:id="168"/>
      <w:proofErr w:type="spellEnd"/>
      <w:r w:rsidR="00FB4A10" w:rsidRPr="00CD71A0">
        <w:rPr>
          <w:rFonts w:asciiTheme="majorHAnsi" w:hAnsiTheme="majorHAnsi" w:cstheme="majorHAnsi"/>
          <w:color w:val="005773"/>
          <w:sz w:val="28"/>
          <w:szCs w:val="28"/>
        </w:rPr>
        <w:t>*</w:t>
      </w:r>
    </w:p>
    <w:p w14:paraId="6AFB513E" w14:textId="707AC82F" w:rsidR="00FB4A10" w:rsidRPr="00B013B1" w:rsidRDefault="00FB4A10" w:rsidP="00B013B1">
      <w:pPr>
        <w:pStyle w:val="IntenseQuote"/>
      </w:pPr>
      <w:r w:rsidRPr="00B013B1">
        <w:t>I am happy that I was able to complete my PhD … I had a few crises and things but overcame that to complete.</w:t>
      </w:r>
    </w:p>
    <w:tbl>
      <w:tblPr>
        <w:tblStyle w:val="TableGrid"/>
        <w:tblW w:w="0" w:type="auto"/>
        <w:tblLook w:val="04A0" w:firstRow="1" w:lastRow="0" w:firstColumn="1" w:lastColumn="0" w:noHBand="0" w:noVBand="1"/>
      </w:tblPr>
      <w:tblGrid>
        <w:gridCol w:w="1843"/>
        <w:gridCol w:w="6520"/>
      </w:tblGrid>
      <w:tr w:rsidR="00FB4A10" w:rsidRPr="00A66EE2" w14:paraId="705C6409" w14:textId="77777777" w:rsidTr="00A9719D">
        <w:tc>
          <w:tcPr>
            <w:tcW w:w="1843" w:type="dxa"/>
          </w:tcPr>
          <w:p w14:paraId="2E19E862" w14:textId="77777777" w:rsidR="00FB4A10" w:rsidRPr="00794F74" w:rsidRDefault="00FB4A10" w:rsidP="00A9719D">
            <w:pPr>
              <w:pStyle w:val="BodyCopy"/>
              <w:rPr>
                <w:b/>
                <w:sz w:val="20"/>
                <w:szCs w:val="20"/>
              </w:rPr>
            </w:pPr>
            <w:r w:rsidRPr="00794F74">
              <w:rPr>
                <w:b/>
                <w:sz w:val="20"/>
                <w:szCs w:val="20"/>
              </w:rPr>
              <w:t>Scholarship</w:t>
            </w:r>
          </w:p>
        </w:tc>
        <w:tc>
          <w:tcPr>
            <w:tcW w:w="6520" w:type="dxa"/>
          </w:tcPr>
          <w:p w14:paraId="32F4B1F9" w14:textId="648DD41B" w:rsidR="00FB4A10" w:rsidRPr="00794F74" w:rsidRDefault="00FB4A10" w:rsidP="00A9719D">
            <w:pPr>
              <w:pStyle w:val="BodyCopy"/>
              <w:rPr>
                <w:sz w:val="20"/>
                <w:szCs w:val="20"/>
              </w:rPr>
            </w:pPr>
            <w:r w:rsidRPr="00794F74">
              <w:rPr>
                <w:sz w:val="20"/>
                <w:szCs w:val="20"/>
              </w:rPr>
              <w:t>Equity and Merit Scholarship Scheme, AIDAB</w:t>
            </w:r>
          </w:p>
        </w:tc>
      </w:tr>
      <w:tr w:rsidR="00FB4A10" w:rsidRPr="00A66EE2" w14:paraId="59394BD8" w14:textId="77777777" w:rsidTr="00A9719D">
        <w:tc>
          <w:tcPr>
            <w:tcW w:w="1843" w:type="dxa"/>
          </w:tcPr>
          <w:p w14:paraId="2376B185" w14:textId="77777777" w:rsidR="00FB4A10" w:rsidRPr="00794F74" w:rsidRDefault="00FB4A10" w:rsidP="00A9719D">
            <w:pPr>
              <w:pStyle w:val="BodyCopy"/>
              <w:rPr>
                <w:b/>
                <w:sz w:val="20"/>
                <w:szCs w:val="20"/>
              </w:rPr>
            </w:pPr>
            <w:r w:rsidRPr="00794F74">
              <w:rPr>
                <w:b/>
                <w:sz w:val="20"/>
                <w:szCs w:val="20"/>
              </w:rPr>
              <w:t>Years</w:t>
            </w:r>
          </w:p>
        </w:tc>
        <w:tc>
          <w:tcPr>
            <w:tcW w:w="6520" w:type="dxa"/>
          </w:tcPr>
          <w:p w14:paraId="1B8505B9" w14:textId="6DBB25FA" w:rsidR="00FB4A10" w:rsidRPr="00794F74" w:rsidRDefault="00FB4A10" w:rsidP="00A9719D">
            <w:pPr>
              <w:pStyle w:val="BodyCopy"/>
              <w:rPr>
                <w:sz w:val="20"/>
                <w:szCs w:val="20"/>
              </w:rPr>
            </w:pPr>
            <w:r w:rsidRPr="00794F74">
              <w:rPr>
                <w:sz w:val="20"/>
                <w:szCs w:val="20"/>
              </w:rPr>
              <w:t>1990–1994</w:t>
            </w:r>
          </w:p>
        </w:tc>
      </w:tr>
      <w:tr w:rsidR="00FB4A10" w:rsidRPr="00A66EE2" w14:paraId="47105E57" w14:textId="77777777" w:rsidTr="00A9719D">
        <w:tc>
          <w:tcPr>
            <w:tcW w:w="1843" w:type="dxa"/>
          </w:tcPr>
          <w:p w14:paraId="061F7BCF" w14:textId="77777777" w:rsidR="00FB4A10" w:rsidRPr="00794F74" w:rsidRDefault="00FB4A10" w:rsidP="00A9719D">
            <w:pPr>
              <w:pStyle w:val="BodyCopy"/>
              <w:rPr>
                <w:b/>
                <w:sz w:val="20"/>
                <w:szCs w:val="20"/>
              </w:rPr>
            </w:pPr>
            <w:r w:rsidRPr="00794F74">
              <w:rPr>
                <w:b/>
                <w:sz w:val="20"/>
                <w:szCs w:val="20"/>
              </w:rPr>
              <w:t>Degree</w:t>
            </w:r>
          </w:p>
        </w:tc>
        <w:tc>
          <w:tcPr>
            <w:tcW w:w="6520" w:type="dxa"/>
          </w:tcPr>
          <w:p w14:paraId="00DD5B9E" w14:textId="77777777" w:rsidR="00FB4A10" w:rsidRPr="00794F74" w:rsidRDefault="00FB4A10" w:rsidP="00A9719D">
            <w:pPr>
              <w:pStyle w:val="BodyCopy"/>
              <w:rPr>
                <w:sz w:val="20"/>
                <w:szCs w:val="20"/>
              </w:rPr>
            </w:pPr>
            <w:r w:rsidRPr="00794F74">
              <w:rPr>
                <w:sz w:val="20"/>
                <w:szCs w:val="20"/>
              </w:rPr>
              <w:t>Masters of Engineering</w:t>
            </w:r>
          </w:p>
        </w:tc>
      </w:tr>
      <w:tr w:rsidR="00FB4A10" w:rsidRPr="00A66EE2" w14:paraId="447CE7BE" w14:textId="77777777" w:rsidTr="00A9719D">
        <w:tc>
          <w:tcPr>
            <w:tcW w:w="1843" w:type="dxa"/>
          </w:tcPr>
          <w:p w14:paraId="5A00144F" w14:textId="68569095" w:rsidR="00FB4A10" w:rsidRPr="00794F74" w:rsidRDefault="001D277B" w:rsidP="001D277B">
            <w:pPr>
              <w:pStyle w:val="BodyCopy"/>
              <w:rPr>
                <w:b/>
                <w:sz w:val="20"/>
                <w:szCs w:val="20"/>
              </w:rPr>
            </w:pPr>
            <w:r>
              <w:rPr>
                <w:b/>
                <w:sz w:val="20"/>
                <w:szCs w:val="20"/>
              </w:rPr>
              <w:t>U</w:t>
            </w:r>
            <w:r w:rsidRPr="00794F74">
              <w:rPr>
                <w:b/>
                <w:sz w:val="20"/>
                <w:szCs w:val="20"/>
              </w:rPr>
              <w:t>niversity</w:t>
            </w:r>
          </w:p>
        </w:tc>
        <w:tc>
          <w:tcPr>
            <w:tcW w:w="6520" w:type="dxa"/>
          </w:tcPr>
          <w:p w14:paraId="501804CC" w14:textId="306D210D" w:rsidR="00FB4A10" w:rsidRPr="00794F74" w:rsidRDefault="00FB4A10" w:rsidP="00A9719D">
            <w:pPr>
              <w:pStyle w:val="BodyCopy"/>
              <w:rPr>
                <w:sz w:val="20"/>
                <w:szCs w:val="20"/>
              </w:rPr>
            </w:pPr>
            <w:r w:rsidRPr="00794F74">
              <w:rPr>
                <w:sz w:val="20"/>
                <w:szCs w:val="20"/>
              </w:rPr>
              <w:t>University of Sydney</w:t>
            </w:r>
          </w:p>
        </w:tc>
      </w:tr>
      <w:tr w:rsidR="00FB4A10" w:rsidRPr="00A66EE2" w14:paraId="0BDD0870" w14:textId="77777777" w:rsidTr="00A9719D">
        <w:tc>
          <w:tcPr>
            <w:tcW w:w="1843" w:type="dxa"/>
          </w:tcPr>
          <w:p w14:paraId="06D33181" w14:textId="77777777" w:rsidR="00FB4A10" w:rsidRPr="00794F74" w:rsidRDefault="00FB4A10" w:rsidP="00A9719D">
            <w:pPr>
              <w:pStyle w:val="BodyCopy"/>
              <w:rPr>
                <w:b/>
                <w:sz w:val="20"/>
                <w:szCs w:val="20"/>
                <w:lang w:eastAsia="en-AU"/>
              </w:rPr>
            </w:pPr>
            <w:r w:rsidRPr="00794F74">
              <w:rPr>
                <w:b/>
                <w:sz w:val="20"/>
                <w:szCs w:val="20"/>
                <w:lang w:eastAsia="en-AU"/>
              </w:rPr>
              <w:t>Field</w:t>
            </w:r>
          </w:p>
        </w:tc>
        <w:tc>
          <w:tcPr>
            <w:tcW w:w="6520" w:type="dxa"/>
          </w:tcPr>
          <w:p w14:paraId="6F1ECE4B" w14:textId="5626AC5C" w:rsidR="00FB4A10" w:rsidRPr="00794F74" w:rsidRDefault="00FB4A10" w:rsidP="00A9719D">
            <w:pPr>
              <w:pStyle w:val="BodyCopy"/>
              <w:rPr>
                <w:sz w:val="20"/>
                <w:szCs w:val="20"/>
              </w:rPr>
            </w:pPr>
            <w:r w:rsidRPr="00794F74">
              <w:rPr>
                <w:sz w:val="20"/>
                <w:szCs w:val="20"/>
              </w:rPr>
              <w:t>Engineering</w:t>
            </w:r>
          </w:p>
        </w:tc>
      </w:tr>
      <w:tr w:rsidR="00FB4A10" w:rsidRPr="00A66EE2" w14:paraId="4FA7670A" w14:textId="77777777" w:rsidTr="00A9719D">
        <w:tc>
          <w:tcPr>
            <w:tcW w:w="1843" w:type="dxa"/>
          </w:tcPr>
          <w:p w14:paraId="39996776" w14:textId="77777777" w:rsidR="00FB4A10" w:rsidRPr="00794F74" w:rsidRDefault="00FB4A10" w:rsidP="00A9719D">
            <w:pPr>
              <w:pStyle w:val="BodyCopy"/>
              <w:rPr>
                <w:b/>
                <w:sz w:val="20"/>
                <w:szCs w:val="20"/>
              </w:rPr>
            </w:pPr>
            <w:r w:rsidRPr="00794F74">
              <w:rPr>
                <w:b/>
                <w:sz w:val="20"/>
                <w:szCs w:val="20"/>
              </w:rPr>
              <w:t>Current position</w:t>
            </w:r>
          </w:p>
        </w:tc>
        <w:tc>
          <w:tcPr>
            <w:tcW w:w="6520" w:type="dxa"/>
          </w:tcPr>
          <w:p w14:paraId="4D22EB3D" w14:textId="7D376072" w:rsidR="00FB4A10" w:rsidRPr="00794F74" w:rsidRDefault="00FB4A10" w:rsidP="00A9719D">
            <w:pPr>
              <w:pStyle w:val="BodyCopy"/>
              <w:rPr>
                <w:sz w:val="20"/>
                <w:szCs w:val="20"/>
              </w:rPr>
            </w:pPr>
            <w:r w:rsidRPr="00794F74">
              <w:rPr>
                <w:sz w:val="20"/>
                <w:szCs w:val="20"/>
              </w:rPr>
              <w:t>Employed in Australia</w:t>
            </w:r>
          </w:p>
        </w:tc>
      </w:tr>
      <w:tr w:rsidR="00FB4A10" w:rsidRPr="00A66EE2" w14:paraId="761BC561" w14:textId="77777777" w:rsidTr="00A9719D">
        <w:tc>
          <w:tcPr>
            <w:tcW w:w="1843" w:type="dxa"/>
          </w:tcPr>
          <w:p w14:paraId="1692F725" w14:textId="77777777" w:rsidR="00FB4A10" w:rsidRPr="00794F74" w:rsidRDefault="00FB4A10" w:rsidP="00A9719D">
            <w:pPr>
              <w:pStyle w:val="BodyCopy"/>
              <w:rPr>
                <w:b/>
                <w:sz w:val="20"/>
                <w:szCs w:val="20"/>
              </w:rPr>
            </w:pPr>
            <w:r w:rsidRPr="00794F74">
              <w:rPr>
                <w:b/>
                <w:sz w:val="20"/>
                <w:szCs w:val="20"/>
                <w:lang w:eastAsia="en-AU"/>
              </w:rPr>
              <w:t>Brief biography</w:t>
            </w:r>
          </w:p>
        </w:tc>
        <w:tc>
          <w:tcPr>
            <w:tcW w:w="6520" w:type="dxa"/>
          </w:tcPr>
          <w:p w14:paraId="7434C1AB" w14:textId="77777777" w:rsidR="00FB4A10" w:rsidRPr="00794F74" w:rsidRDefault="00FB4A10" w:rsidP="00CD71A0">
            <w:pPr>
              <w:pStyle w:val="BodyCopy"/>
              <w:rPr>
                <w:sz w:val="20"/>
                <w:szCs w:val="20"/>
              </w:rPr>
            </w:pPr>
            <w:r w:rsidRPr="00794F74">
              <w:rPr>
                <w:sz w:val="20"/>
                <w:szCs w:val="20"/>
              </w:rPr>
              <w:t xml:space="preserve">Dr </w:t>
            </w:r>
            <w:proofErr w:type="spellStart"/>
            <w:r w:rsidRPr="00794F74">
              <w:rPr>
                <w:sz w:val="20"/>
                <w:szCs w:val="20"/>
              </w:rPr>
              <w:t>Nalini</w:t>
            </w:r>
            <w:proofErr w:type="spellEnd"/>
            <w:r w:rsidRPr="00794F74">
              <w:rPr>
                <w:sz w:val="20"/>
                <w:szCs w:val="20"/>
              </w:rPr>
              <w:t xml:space="preserve"> grew up near Jaffna in Sri </w:t>
            </w:r>
            <w:proofErr w:type="gramStart"/>
            <w:r w:rsidRPr="00794F74">
              <w:rPr>
                <w:sz w:val="20"/>
                <w:szCs w:val="20"/>
              </w:rPr>
              <w:t>Lanka and come to Australia on an Equity and Merit Scholarship</w:t>
            </w:r>
            <w:proofErr w:type="gramEnd"/>
            <w:r w:rsidRPr="00794F74">
              <w:rPr>
                <w:sz w:val="20"/>
                <w:szCs w:val="20"/>
              </w:rPr>
              <w:t xml:space="preserve"> and studied for a Bachelor of Engineering at the University of Sydney. </w:t>
            </w:r>
          </w:p>
          <w:p w14:paraId="17665DB2" w14:textId="169C0C85" w:rsidR="00FB4A10" w:rsidRPr="00794F74" w:rsidRDefault="00FB4A10" w:rsidP="00CD71A0">
            <w:pPr>
              <w:pStyle w:val="BodyCopy"/>
              <w:rPr>
                <w:sz w:val="20"/>
                <w:szCs w:val="20"/>
              </w:rPr>
            </w:pPr>
            <w:r w:rsidRPr="00794F74">
              <w:rPr>
                <w:sz w:val="20"/>
                <w:szCs w:val="20"/>
              </w:rPr>
              <w:t xml:space="preserve">After receiving her degree, Dr </w:t>
            </w:r>
            <w:proofErr w:type="spellStart"/>
            <w:r w:rsidRPr="00794F74">
              <w:rPr>
                <w:sz w:val="20"/>
                <w:szCs w:val="20"/>
              </w:rPr>
              <w:t>Nalini</w:t>
            </w:r>
            <w:proofErr w:type="spellEnd"/>
            <w:r w:rsidRPr="00794F74">
              <w:rPr>
                <w:sz w:val="20"/>
                <w:szCs w:val="20"/>
              </w:rPr>
              <w:t xml:space="preserve"> was unable to return to Sri Lanka due to the impact that the Civil War had on her homeland and her </w:t>
            </w:r>
            <w:r w:rsidR="00520D31">
              <w:rPr>
                <w:sz w:val="20"/>
                <w:szCs w:val="20"/>
              </w:rPr>
              <w:t xml:space="preserve">Sri Lankan </w:t>
            </w:r>
            <w:r w:rsidRPr="00794F74">
              <w:rPr>
                <w:sz w:val="20"/>
                <w:szCs w:val="20"/>
              </w:rPr>
              <w:t xml:space="preserve">Tamil family. </w:t>
            </w:r>
          </w:p>
          <w:p w14:paraId="52648A55" w14:textId="66D3A43A" w:rsidR="00FB4A10" w:rsidRPr="00794F74" w:rsidRDefault="00FB4A10">
            <w:pPr>
              <w:pStyle w:val="BodyCopy"/>
              <w:rPr>
                <w:sz w:val="20"/>
                <w:szCs w:val="20"/>
              </w:rPr>
            </w:pPr>
            <w:r w:rsidRPr="00794F74">
              <w:rPr>
                <w:sz w:val="20"/>
                <w:szCs w:val="20"/>
              </w:rPr>
              <w:t xml:space="preserve">She lived and worked in Singapore and the United Kingdom, before returning to live in Australia with her husband and children. On return to Australia, she gained a doctorate from the University of Sydney in the mid-2000s. Dr </w:t>
            </w:r>
            <w:proofErr w:type="spellStart"/>
            <w:r w:rsidRPr="00794F74">
              <w:rPr>
                <w:sz w:val="20"/>
                <w:szCs w:val="20"/>
              </w:rPr>
              <w:t>Nalini</w:t>
            </w:r>
            <w:proofErr w:type="spellEnd"/>
            <w:r w:rsidRPr="00794F74">
              <w:rPr>
                <w:sz w:val="20"/>
                <w:szCs w:val="20"/>
              </w:rPr>
              <w:t xml:space="preserve"> currently lives and works in Sydney.</w:t>
            </w:r>
          </w:p>
        </w:tc>
      </w:tr>
    </w:tbl>
    <w:p w14:paraId="0019DB00" w14:textId="7B5C1548" w:rsidR="00FB4A10" w:rsidRDefault="00FB4A10" w:rsidP="00CD71A0">
      <w:pPr>
        <w:pStyle w:val="source"/>
      </w:pPr>
      <w:r>
        <w:t xml:space="preserve">*Dr </w:t>
      </w:r>
      <w:proofErr w:type="spellStart"/>
      <w:r>
        <w:t>Nalini</w:t>
      </w:r>
      <w:proofErr w:type="spellEnd"/>
      <w:r>
        <w:t xml:space="preserve"> requested an </w:t>
      </w:r>
      <w:r w:rsidR="009903B1">
        <w:t xml:space="preserve">alias </w:t>
      </w:r>
      <w:proofErr w:type="gramStart"/>
      <w:r w:rsidR="009903B1">
        <w:t>be</w:t>
      </w:r>
      <w:r>
        <w:t xml:space="preserve"> used</w:t>
      </w:r>
      <w:proofErr w:type="gramEnd"/>
      <w:r>
        <w:t xml:space="preserve"> for reporting on this </w:t>
      </w:r>
      <w:r w:rsidR="00EE42FA">
        <w:t>Case Study</w:t>
      </w:r>
      <w:r>
        <w:t xml:space="preserve">. </w:t>
      </w:r>
    </w:p>
    <w:p w14:paraId="021F8282" w14:textId="7AF345EB" w:rsidR="00FB4A10" w:rsidRDefault="00FB4A10" w:rsidP="00CD71A0">
      <w:pPr>
        <w:pStyle w:val="source"/>
      </w:pPr>
      <w:r w:rsidRPr="007E5CDE">
        <w:t xml:space="preserve">Location at time of </w:t>
      </w:r>
      <w:r>
        <w:t xml:space="preserve">field research: Sydney, </w:t>
      </w:r>
      <w:r w:rsidRPr="00BA4D96">
        <w:t>Australia</w:t>
      </w:r>
    </w:p>
    <w:p w14:paraId="16258A5B" w14:textId="69E77C7F" w:rsidR="00FB4A10" w:rsidRPr="00A9719D" w:rsidRDefault="00FB4A10" w:rsidP="00CD71A0">
      <w:pPr>
        <w:pStyle w:val="source"/>
      </w:pPr>
      <w:r w:rsidRPr="007E5CDE">
        <w:t>Date of interview</w:t>
      </w:r>
      <w:r>
        <w:t>: 6 February 2017</w:t>
      </w:r>
    </w:p>
    <w:p w14:paraId="7041CC97" w14:textId="77777777" w:rsidR="00EF49EC" w:rsidRDefault="00EF49EC">
      <w:pPr>
        <w:rPr>
          <w:rFonts w:asciiTheme="majorHAnsi" w:eastAsiaTheme="majorEastAsia" w:hAnsiTheme="majorHAnsi" w:cstheme="majorBidi"/>
          <w:bCs/>
          <w:color w:val="003150" w:themeColor="text2"/>
          <w:spacing w:val="-6"/>
          <w:sz w:val="56"/>
          <w:szCs w:val="28"/>
          <w:lang w:val="en-US"/>
        </w:rPr>
      </w:pPr>
      <w:bookmarkStart w:id="169" w:name="_Toc355289180"/>
      <w:r>
        <w:rPr>
          <w:lang w:val="en-US"/>
        </w:rPr>
        <w:br w:type="page"/>
      </w:r>
    </w:p>
    <w:p w14:paraId="118E07E3" w14:textId="77777777" w:rsidR="00EF49EC" w:rsidRDefault="00EF49EC" w:rsidP="003D67B8">
      <w:pPr>
        <w:pStyle w:val="Heading1"/>
      </w:pPr>
      <w:bookmarkStart w:id="170" w:name="_Toc491074782"/>
      <w:r>
        <w:t>References</w:t>
      </w:r>
      <w:bookmarkEnd w:id="170"/>
    </w:p>
    <w:p w14:paraId="10D145CB" w14:textId="77777777" w:rsidR="00EF49EC" w:rsidRDefault="00EF49EC" w:rsidP="00EF49EC">
      <w:pPr>
        <w:pStyle w:val="BodyCopy"/>
        <w:rPr>
          <w:rStyle w:val="Hyperlink"/>
        </w:rPr>
      </w:pPr>
      <w:r w:rsidRPr="009026C1">
        <w:t>Australian Government, Department of Foreign Affairs and Trade</w:t>
      </w:r>
      <w:r>
        <w:t>.</w:t>
      </w:r>
      <w:r w:rsidRPr="009026C1">
        <w:t xml:space="preserve"> </w:t>
      </w:r>
      <w:r w:rsidRPr="00FC2247">
        <w:rPr>
          <w:i/>
        </w:rPr>
        <w:t>Aid Investment Plan: Sri Lanka Program, 2015–2019</w:t>
      </w:r>
      <w:r>
        <w:t>. Retrieved from:</w:t>
      </w:r>
      <w:r w:rsidRPr="009026C1">
        <w:t xml:space="preserve"> </w:t>
      </w:r>
      <w:hyperlink r:id="rId23" w:history="1">
        <w:r w:rsidRPr="009026C1">
          <w:rPr>
            <w:rStyle w:val="Hyperlink"/>
          </w:rPr>
          <w:t>http://dfat.gov.au/about-us/publications/Documents/sri-lanka-aid-investment-plan-2015-19.pdf</w:t>
        </w:r>
      </w:hyperlink>
    </w:p>
    <w:p w14:paraId="476F244F" w14:textId="77777777" w:rsidR="00EF49EC" w:rsidRPr="009026C1" w:rsidRDefault="00EF49EC" w:rsidP="00EF49EC">
      <w:pPr>
        <w:pStyle w:val="BodyCopy"/>
      </w:pPr>
      <w:r w:rsidRPr="009026C1">
        <w:t>Colombo Plan Secretariat, (2010)</w:t>
      </w:r>
      <w:r>
        <w:t>.</w:t>
      </w:r>
      <w:r w:rsidRPr="009026C1">
        <w:t xml:space="preserve"> </w:t>
      </w:r>
      <w:r w:rsidRPr="009026C1">
        <w:rPr>
          <w:i/>
        </w:rPr>
        <w:t>A Legacy of Excellence, the Story of the Colombo Plan</w:t>
      </w:r>
      <w:r w:rsidRPr="009026C1">
        <w:t>.</w:t>
      </w:r>
    </w:p>
    <w:p w14:paraId="0DD0C0F2" w14:textId="77777777" w:rsidR="00EF49EC" w:rsidRPr="00152330" w:rsidRDefault="00EF49EC" w:rsidP="00EF49EC">
      <w:pPr>
        <w:pStyle w:val="FootnoteText"/>
        <w:spacing w:before="57" w:after="113"/>
        <w:rPr>
          <w:sz w:val="22"/>
          <w:szCs w:val="22"/>
        </w:rPr>
      </w:pPr>
      <w:r w:rsidRPr="009026C1">
        <w:rPr>
          <w:sz w:val="22"/>
          <w:szCs w:val="22"/>
        </w:rPr>
        <w:t>Day, R., &amp; Geddes, N. (2008)</w:t>
      </w:r>
      <w:r>
        <w:rPr>
          <w:sz w:val="22"/>
          <w:szCs w:val="22"/>
        </w:rPr>
        <w:t>.</w:t>
      </w:r>
      <w:r w:rsidRPr="009026C1">
        <w:rPr>
          <w:sz w:val="22"/>
          <w:szCs w:val="22"/>
        </w:rPr>
        <w:t xml:space="preserve"> </w:t>
      </w:r>
      <w:r w:rsidRPr="00FC2247">
        <w:rPr>
          <w:i/>
          <w:sz w:val="22"/>
          <w:szCs w:val="22"/>
        </w:rPr>
        <w:t>Evaluating the impact of Commonwealth Scholarships in the United Kingdom: Results of the alumni survey</w:t>
      </w:r>
      <w:r>
        <w:rPr>
          <w:sz w:val="22"/>
          <w:szCs w:val="22"/>
        </w:rPr>
        <w:t>.</w:t>
      </w:r>
      <w:r w:rsidRPr="009026C1">
        <w:rPr>
          <w:sz w:val="22"/>
          <w:szCs w:val="22"/>
        </w:rPr>
        <w:t xml:space="preserve"> Commonwealth S</w:t>
      </w:r>
      <w:r>
        <w:rPr>
          <w:sz w:val="22"/>
          <w:szCs w:val="22"/>
        </w:rPr>
        <w:t>cholarship Commission in the UK.</w:t>
      </w:r>
    </w:p>
    <w:p w14:paraId="1C86BA04" w14:textId="77777777" w:rsidR="00EF49EC" w:rsidRDefault="00EF49EC" w:rsidP="00EF49EC">
      <w:pPr>
        <w:pStyle w:val="BodyCopy"/>
      </w:pPr>
      <w:r w:rsidRPr="009026C1">
        <w:t xml:space="preserve">DFAT (2015), </w:t>
      </w:r>
      <w:r w:rsidRPr="009026C1">
        <w:rPr>
          <w:i/>
        </w:rPr>
        <w:t>Case Study: Impacts of Disadvantage-related Awards in Sri Lanka</w:t>
      </w:r>
      <w:r w:rsidRPr="009026C1">
        <w:t>, Australia Awards South and West Asia</w:t>
      </w:r>
      <w:r>
        <w:t>.</w:t>
      </w:r>
    </w:p>
    <w:p w14:paraId="779AE478" w14:textId="77777777" w:rsidR="00EF49EC" w:rsidRPr="00152330" w:rsidRDefault="00EF49EC" w:rsidP="00EF49EC">
      <w:pPr>
        <w:pStyle w:val="BodyCopy"/>
        <w:rPr>
          <w:color w:val="00759A" w:themeColor="hyperlink"/>
          <w:u w:val="single"/>
        </w:rPr>
      </w:pPr>
      <w:r w:rsidRPr="009026C1">
        <w:t xml:space="preserve">Education Policy and Data </w:t>
      </w:r>
      <w:proofErr w:type="spellStart"/>
      <w:r w:rsidRPr="009026C1">
        <w:t>Center</w:t>
      </w:r>
      <w:proofErr w:type="spellEnd"/>
      <w:r>
        <w:t>.</w:t>
      </w:r>
      <w:r w:rsidRPr="009026C1">
        <w:t xml:space="preserve"> </w:t>
      </w:r>
      <w:r w:rsidRPr="00FC2247">
        <w:rPr>
          <w:i/>
        </w:rPr>
        <w:t>Sri Lanka</w:t>
      </w:r>
      <w:r>
        <w:t xml:space="preserve">. Retrieved from: </w:t>
      </w:r>
      <w:hyperlink r:id="rId24" w:history="1">
        <w:r w:rsidRPr="009026C1">
          <w:rPr>
            <w:rStyle w:val="Hyperlink"/>
          </w:rPr>
          <w:t>http://www.epdc.org/country/srilanka</w:t>
        </w:r>
      </w:hyperlink>
    </w:p>
    <w:p w14:paraId="0C3BD891" w14:textId="77777777" w:rsidR="00EF49EC" w:rsidRDefault="00EF49EC" w:rsidP="00EF49EC">
      <w:pPr>
        <w:pStyle w:val="FootnoteText"/>
        <w:spacing w:before="57" w:after="113"/>
        <w:rPr>
          <w:sz w:val="22"/>
          <w:szCs w:val="22"/>
        </w:rPr>
      </w:pPr>
      <w:proofErr w:type="spellStart"/>
      <w:r w:rsidRPr="00FC2247">
        <w:rPr>
          <w:sz w:val="22"/>
          <w:szCs w:val="22"/>
        </w:rPr>
        <w:t>Mawer</w:t>
      </w:r>
      <w:proofErr w:type="spellEnd"/>
      <w:r w:rsidRPr="00FC2247">
        <w:rPr>
          <w:sz w:val="22"/>
          <w:szCs w:val="22"/>
        </w:rPr>
        <w:t xml:space="preserve">, M. (2014). </w:t>
      </w:r>
      <w:r w:rsidRPr="00152330">
        <w:rPr>
          <w:i/>
          <w:sz w:val="22"/>
          <w:szCs w:val="22"/>
        </w:rPr>
        <w:t>A study of research methodology used in evaluations of international scholarship schemes for higher education</w:t>
      </w:r>
      <w:r w:rsidRPr="00FC2247">
        <w:rPr>
          <w:sz w:val="22"/>
          <w:szCs w:val="22"/>
        </w:rPr>
        <w:t>. Commonwealth Scholarship Commission in the UK. Retrieved from: http://cscuk.dfid.gov.uk/wp-content/uploads/2014/06/evaluation-research-methodology-study.pdf</w:t>
      </w:r>
    </w:p>
    <w:p w14:paraId="6EEFE7A6" w14:textId="77777777" w:rsidR="00EF49EC" w:rsidRDefault="00EF49EC" w:rsidP="00EF49EC">
      <w:pPr>
        <w:pStyle w:val="BodyCopy"/>
      </w:pPr>
      <w:r>
        <w:t xml:space="preserve">The World Bank. </w:t>
      </w:r>
      <w:r w:rsidRPr="00152330">
        <w:rPr>
          <w:i/>
        </w:rPr>
        <w:t>Sri Lanka, Adult Literacy rate, population 15+ years, both sexes (</w:t>
      </w:r>
      <w:proofErr w:type="gramStart"/>
      <w:r w:rsidRPr="00152330">
        <w:rPr>
          <w:i/>
        </w:rPr>
        <w:t>%</w:t>
      </w:r>
      <w:proofErr w:type="gramEnd"/>
      <w:r w:rsidRPr="00152330">
        <w:rPr>
          <w:i/>
        </w:rPr>
        <w:t>).</w:t>
      </w:r>
      <w:r w:rsidRPr="00FC2247">
        <w:t xml:space="preserve"> </w:t>
      </w:r>
      <w:r>
        <w:t xml:space="preserve">Retrieved from: </w:t>
      </w:r>
      <w:hyperlink r:id="rId25" w:history="1">
        <w:r w:rsidRPr="002E2806">
          <w:rPr>
            <w:rStyle w:val="Hyperlink"/>
          </w:rPr>
          <w:t>http://data.worldbank.org/indicator/SE.ADT.LITR.ZS?locations=LK</w:t>
        </w:r>
      </w:hyperlink>
      <w:r>
        <w:t xml:space="preserve"> </w:t>
      </w:r>
    </w:p>
    <w:p w14:paraId="0496B542" w14:textId="77777777" w:rsidR="00EF49EC" w:rsidRPr="00286408" w:rsidRDefault="00EF49EC" w:rsidP="00EF49EC">
      <w:pPr>
        <w:pStyle w:val="FootnoteText"/>
        <w:spacing w:before="57" w:after="113"/>
        <w:rPr>
          <w:sz w:val="22"/>
          <w:szCs w:val="22"/>
        </w:rPr>
      </w:pPr>
      <w:r w:rsidRPr="00152330">
        <w:rPr>
          <w:sz w:val="22"/>
          <w:szCs w:val="22"/>
        </w:rPr>
        <w:t>The World Bank (2017)</w:t>
      </w:r>
      <w:r>
        <w:rPr>
          <w:sz w:val="22"/>
          <w:szCs w:val="22"/>
        </w:rPr>
        <w:t>.</w:t>
      </w:r>
      <w:r w:rsidRPr="00152330">
        <w:rPr>
          <w:sz w:val="22"/>
          <w:szCs w:val="22"/>
        </w:rPr>
        <w:t xml:space="preserve"> </w:t>
      </w:r>
      <w:r w:rsidRPr="00152330">
        <w:rPr>
          <w:i/>
          <w:sz w:val="22"/>
          <w:szCs w:val="22"/>
        </w:rPr>
        <w:t>Sri Lanka Country Overview</w:t>
      </w:r>
      <w:r>
        <w:rPr>
          <w:sz w:val="22"/>
          <w:szCs w:val="22"/>
        </w:rPr>
        <w:t>.</w:t>
      </w:r>
      <w:r w:rsidRPr="00286408">
        <w:rPr>
          <w:sz w:val="22"/>
          <w:szCs w:val="22"/>
        </w:rPr>
        <w:t xml:space="preserve"> </w:t>
      </w:r>
      <w:r>
        <w:rPr>
          <w:sz w:val="22"/>
          <w:szCs w:val="22"/>
        </w:rPr>
        <w:t xml:space="preserve">Retrieved from: </w:t>
      </w:r>
      <w:hyperlink r:id="rId26" w:history="1">
        <w:r w:rsidRPr="002E2806">
          <w:rPr>
            <w:rStyle w:val="Hyperlink"/>
            <w:sz w:val="22"/>
            <w:szCs w:val="22"/>
          </w:rPr>
          <w:t>http://www.worldbank.org/en/country/srilanka/overview</w:t>
        </w:r>
      </w:hyperlink>
      <w:r>
        <w:rPr>
          <w:sz w:val="22"/>
          <w:szCs w:val="22"/>
        </w:rPr>
        <w:t xml:space="preserve"> </w:t>
      </w:r>
    </w:p>
    <w:p w14:paraId="24B45276" w14:textId="77777777" w:rsidR="00EF49EC" w:rsidRPr="00152330" w:rsidRDefault="00EF49EC" w:rsidP="00EF49EC">
      <w:pPr>
        <w:pStyle w:val="BodyCopy"/>
        <w:rPr>
          <w:rStyle w:val="Hyperlink"/>
        </w:rPr>
      </w:pPr>
      <w:proofErr w:type="spellStart"/>
      <w:r w:rsidRPr="00152330">
        <w:t>Wickremesinghe</w:t>
      </w:r>
      <w:proofErr w:type="spellEnd"/>
      <w:r w:rsidRPr="00152330">
        <w:t>, R. (2016)</w:t>
      </w:r>
      <w:r>
        <w:t>.</w:t>
      </w:r>
      <w:r w:rsidRPr="00152330">
        <w:t xml:space="preserve"> </w:t>
      </w:r>
      <w:r w:rsidRPr="00152330">
        <w:rPr>
          <w:i/>
        </w:rPr>
        <w:t>The future of Sri Lanka’s economy</w:t>
      </w:r>
      <w:r>
        <w:t>.</w:t>
      </w:r>
      <w:r w:rsidRPr="00286408">
        <w:t xml:space="preserve"> World Economic Forum, Davos.</w:t>
      </w:r>
      <w:r>
        <w:t xml:space="preserve"> Retrieved from:</w:t>
      </w:r>
      <w:r w:rsidRPr="00286408">
        <w:t xml:space="preserve"> </w:t>
      </w:r>
      <w:hyperlink r:id="rId27" w:history="1">
        <w:r w:rsidRPr="00152330">
          <w:rPr>
            <w:rStyle w:val="Hyperlink"/>
          </w:rPr>
          <w:t>https://www.weforum.org/agenda/2016/01/the-future-of-sri-lanka-s-economy</w:t>
        </w:r>
      </w:hyperlink>
      <w:r>
        <w:rPr>
          <w:rStyle w:val="Hyperlink"/>
        </w:rPr>
        <w:t xml:space="preserve"> </w:t>
      </w:r>
    </w:p>
    <w:p w14:paraId="2820E8C1" w14:textId="77777777" w:rsidR="00EF49EC" w:rsidRDefault="00EF49EC">
      <w:pPr>
        <w:rPr>
          <w:rFonts w:asciiTheme="majorHAnsi" w:eastAsiaTheme="majorEastAsia" w:hAnsiTheme="majorHAnsi" w:cstheme="majorBidi"/>
          <w:bCs/>
          <w:color w:val="003150" w:themeColor="text2"/>
          <w:spacing w:val="-6"/>
          <w:sz w:val="56"/>
          <w:szCs w:val="28"/>
          <w:lang w:val="en-US"/>
        </w:rPr>
      </w:pPr>
      <w:r>
        <w:rPr>
          <w:lang w:val="en-US"/>
        </w:rPr>
        <w:br w:type="page"/>
      </w:r>
    </w:p>
    <w:p w14:paraId="46B3A4A2" w14:textId="06F171E7" w:rsidR="00E46ECC" w:rsidRPr="002517B4" w:rsidRDefault="00D00BA7" w:rsidP="00231932">
      <w:pPr>
        <w:pStyle w:val="Heading1"/>
        <w:numPr>
          <w:ilvl w:val="0"/>
          <w:numId w:val="0"/>
        </w:numPr>
        <w:rPr>
          <w:rFonts w:ascii="Times New Roman" w:hAnsi="Times New Roman"/>
          <w:color w:val="005773"/>
          <w:sz w:val="24"/>
        </w:rPr>
      </w:pPr>
      <w:bookmarkStart w:id="171" w:name="_Toc491074783"/>
      <w:r w:rsidRPr="000A6360">
        <w:rPr>
          <w:lang w:val="en-US"/>
        </w:rPr>
        <w:t xml:space="preserve">Annex </w:t>
      </w:r>
      <w:r w:rsidR="00DC2082">
        <w:rPr>
          <w:lang w:val="en-US"/>
        </w:rPr>
        <w:t>1</w:t>
      </w:r>
      <w:r w:rsidRPr="000A6360">
        <w:rPr>
          <w:lang w:val="en-US"/>
        </w:rPr>
        <w:t xml:space="preserve">: </w:t>
      </w:r>
      <w:bookmarkEnd w:id="169"/>
      <w:r w:rsidR="00877707">
        <w:rPr>
          <w:lang w:val="en-US"/>
        </w:rPr>
        <w:t>Case Study</w:t>
      </w:r>
      <w:r w:rsidR="00877707" w:rsidRPr="000A6360">
        <w:rPr>
          <w:lang w:val="en-US"/>
        </w:rPr>
        <w:t xml:space="preserve"> </w:t>
      </w:r>
      <w:r w:rsidR="0071532C">
        <w:rPr>
          <w:lang w:val="en-US"/>
        </w:rPr>
        <w:t>p</w:t>
      </w:r>
      <w:r w:rsidR="0071532C" w:rsidRPr="000A6360">
        <w:rPr>
          <w:lang w:val="en-US"/>
        </w:rPr>
        <w:t>ropositions</w:t>
      </w:r>
      <w:bookmarkEnd w:id="171"/>
      <w:r w:rsidR="00EB56F4">
        <w:rPr>
          <w:lang w:val="en-US"/>
        </w:rPr>
        <w:t xml:space="preserve"> </w:t>
      </w:r>
    </w:p>
    <w:p w14:paraId="74BFC775" w14:textId="5CC3DB41" w:rsidR="00E46ECC" w:rsidRPr="002517B4" w:rsidRDefault="00E46ECC" w:rsidP="00C252D0">
      <w:pPr>
        <w:pStyle w:val="BodyCopy"/>
      </w:pPr>
      <w:r w:rsidRPr="002517B4">
        <w:t xml:space="preserve">Explanatory </w:t>
      </w:r>
      <w:r w:rsidR="00EE42FA">
        <w:t>Case Studies</w:t>
      </w:r>
      <w:r w:rsidRPr="002517B4">
        <w:t xml:space="preserve"> require the development of propositions that </w:t>
      </w:r>
      <w:proofErr w:type="gramStart"/>
      <w:r w:rsidRPr="002517B4">
        <w:t>are intricately linked</w:t>
      </w:r>
      <w:proofErr w:type="gramEnd"/>
      <w:r w:rsidRPr="002517B4">
        <w:t xml:space="preserve"> to the original research questions. A proposition is a statement that helps direct attention to something that </w:t>
      </w:r>
      <w:proofErr w:type="gramStart"/>
      <w:r w:rsidRPr="002517B4">
        <w:t>should be examined</w:t>
      </w:r>
      <w:proofErr w:type="gramEnd"/>
      <w:r w:rsidRPr="002517B4">
        <w:t xml:space="preserve"> in a </w:t>
      </w:r>
      <w:r w:rsidR="00EE42FA">
        <w:t>Case Study</w:t>
      </w:r>
      <w:r w:rsidRPr="002517B4">
        <w:t xml:space="preserve">. The researcher has to make a speculation, </w:t>
      </w:r>
      <w:proofErr w:type="gramStart"/>
      <w:r w:rsidRPr="002517B4">
        <w:t>on the basis of</w:t>
      </w:r>
      <w:proofErr w:type="gramEnd"/>
      <w:r w:rsidRPr="002517B4">
        <w:t xml:space="preserve"> the literature and any other earlier evidence, as to what they expect the findings of the research to be. When a </w:t>
      </w:r>
      <w:r w:rsidR="00EE42FA">
        <w:t>Case Study</w:t>
      </w:r>
      <w:r w:rsidRPr="002517B4">
        <w:t xml:space="preserve">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w:t>
      </w:r>
      <w:proofErr w:type="gramStart"/>
      <w:r w:rsidRPr="002517B4">
        <w:t>can then be structured</w:t>
      </w:r>
      <w:proofErr w:type="gramEnd"/>
      <w:r w:rsidRPr="002517B4">
        <w:t xml:space="preserve"> in order to support or refute the research propositions. </w:t>
      </w:r>
    </w:p>
    <w:p w14:paraId="7C53CB89" w14:textId="60D00880" w:rsidR="00E46ECC" w:rsidRPr="002517B4" w:rsidRDefault="00E46ECC" w:rsidP="00C252D0">
      <w:pPr>
        <w:pStyle w:val="BodyCopy"/>
      </w:pPr>
      <w:r w:rsidRPr="002517B4">
        <w:t xml:space="preserve">For </w:t>
      </w:r>
      <w:r w:rsidR="005947AB">
        <w:t>the Facility</w:t>
      </w:r>
      <w:r w:rsidRPr="002517B4">
        <w:t xml:space="preserve">, propositions </w:t>
      </w:r>
      <w:proofErr w:type="gramStart"/>
      <w:r w:rsidRPr="002517B4">
        <w:t>were formed</w:t>
      </w:r>
      <w:proofErr w:type="gramEnd"/>
      <w:r w:rsidRPr="002517B4">
        <w:t xml:space="preserve"> using the </w:t>
      </w:r>
      <w:r w:rsidR="005947AB">
        <w:t>Global Strategy</w:t>
      </w:r>
      <w:r w:rsidRPr="002517B4">
        <w:t xml:space="preserve"> outcomes as the basis. Sub-propositions </w:t>
      </w:r>
      <w:proofErr w:type="gramStart"/>
      <w:r w:rsidRPr="002517B4">
        <w:t>were formulated</w:t>
      </w:r>
      <w:proofErr w:type="gramEnd"/>
      <w:r w:rsidRPr="002517B4">
        <w:t xml:space="preserve"> by speculating on the underlying assumption or enabling factors that realise the proposition. In alignment with the methodology, instruments </w:t>
      </w:r>
      <w:proofErr w:type="gramStart"/>
      <w:r w:rsidRPr="002517B4">
        <w:t>will be designed</w:t>
      </w:r>
      <w:proofErr w:type="gramEnd"/>
      <w:r w:rsidRPr="002517B4">
        <w:t xml:space="preserve"> to collect data that both support and refute the propositions. </w:t>
      </w:r>
    </w:p>
    <w:p w14:paraId="35B446AC" w14:textId="4F1121E5" w:rsidR="00E46ECC" w:rsidRPr="002517B4" w:rsidRDefault="00C252D0" w:rsidP="00C252D0">
      <w:pPr>
        <w:pStyle w:val="Numberedlist0"/>
      </w:pPr>
      <w:r>
        <w:t>1</w:t>
      </w:r>
      <w:r>
        <w:tab/>
      </w:r>
      <w:r w:rsidR="00E46ECC" w:rsidRPr="002517B4">
        <w:t>Alumni use their skills knowledge and networks to contribute to achieving partner-country development goals</w:t>
      </w:r>
      <w:r w:rsidR="00E46ECC" w:rsidRPr="002517B4">
        <w:rPr>
          <w:vertAlign w:val="superscript"/>
        </w:rPr>
        <w:footnoteReference w:id="15"/>
      </w:r>
    </w:p>
    <w:p w14:paraId="600810B8" w14:textId="4C84283A" w:rsidR="00E46ECC" w:rsidRPr="00C252D0" w:rsidRDefault="00C252D0" w:rsidP="00C252D0">
      <w:pPr>
        <w:pStyle w:val="Numberedlist2"/>
      </w:pPr>
      <w:proofErr w:type="spellStart"/>
      <w:proofErr w:type="gramStart"/>
      <w:r w:rsidRPr="00C252D0">
        <w:t>a</w:t>
      </w:r>
      <w:proofErr w:type="spellEnd"/>
      <w:proofErr w:type="gramEnd"/>
      <w:r w:rsidRPr="00C252D0">
        <w:tab/>
      </w:r>
      <w:r w:rsidR="00E46ECC" w:rsidRPr="00C252D0">
        <w:t>alumni develop skills, knowledge and networks on award that enable and are used to contribute to achieving partner-country development goals</w:t>
      </w:r>
    </w:p>
    <w:p w14:paraId="307653B0" w14:textId="05082259" w:rsidR="00E46ECC" w:rsidRPr="002517B4" w:rsidRDefault="00C252D0" w:rsidP="00C252D0">
      <w:pPr>
        <w:pStyle w:val="Numberedlist2"/>
      </w:pPr>
      <w:proofErr w:type="gramStart"/>
      <w:r>
        <w:t>b</w:t>
      </w:r>
      <w:proofErr w:type="gramEnd"/>
      <w:r>
        <w:tab/>
      </w:r>
      <w:r w:rsidR="00E46ECC" w:rsidRPr="002517B4">
        <w:t>alumni understand, value and want to contribute to partner-country development goals</w:t>
      </w:r>
    </w:p>
    <w:p w14:paraId="46754F8B" w14:textId="4CD52B50" w:rsidR="00E46ECC" w:rsidRPr="002517B4" w:rsidRDefault="00C252D0" w:rsidP="00C252D0">
      <w:pPr>
        <w:pStyle w:val="Numberedlist0"/>
        <w:rPr>
          <w:lang w:val="en-GB"/>
        </w:rPr>
      </w:pPr>
      <w:r>
        <w:rPr>
          <w:lang w:val="en-GB"/>
        </w:rPr>
        <w:t>2</w:t>
      </w:r>
      <w:r>
        <w:rPr>
          <w:lang w:val="en-GB"/>
        </w:rPr>
        <w:tab/>
      </w:r>
      <w:r w:rsidR="00E46ECC" w:rsidRPr="002517B4">
        <w:rPr>
          <w:lang w:val="en-GB"/>
        </w:rPr>
        <w:t>Alumni are contributing to cooperation between Australia and partner countries</w:t>
      </w:r>
    </w:p>
    <w:p w14:paraId="1D7961B6" w14:textId="241A6BAD" w:rsidR="00E46ECC" w:rsidRPr="002517B4" w:rsidRDefault="00C252D0" w:rsidP="00C252D0">
      <w:pPr>
        <w:pStyle w:val="Numberedlist2"/>
      </w:pPr>
      <w:proofErr w:type="spellStart"/>
      <w:proofErr w:type="gramStart"/>
      <w:r>
        <w:t>a</w:t>
      </w:r>
      <w:proofErr w:type="spellEnd"/>
      <w:proofErr w:type="gramEnd"/>
      <w:r>
        <w:tab/>
      </w:r>
      <w:r w:rsidR="00E46ECC" w:rsidRPr="002517B4">
        <w:t>alumni possess and are able to leverage their useful networks and relationships</w:t>
      </w:r>
    </w:p>
    <w:p w14:paraId="54A65144" w14:textId="28EB7275" w:rsidR="00E46ECC" w:rsidRPr="002517B4" w:rsidRDefault="00C252D0" w:rsidP="00C252D0">
      <w:pPr>
        <w:pStyle w:val="Numberedlist0"/>
        <w:rPr>
          <w:lang w:val="en-GB"/>
        </w:rPr>
      </w:pPr>
      <w:r>
        <w:rPr>
          <w:lang w:val="en-GB"/>
        </w:rPr>
        <w:t>3</w:t>
      </w:r>
      <w:r>
        <w:rPr>
          <w:lang w:val="en-GB"/>
        </w:rPr>
        <w:tab/>
      </w:r>
      <w:r w:rsidR="00E46ECC" w:rsidRPr="002517B4">
        <w:rPr>
          <w:lang w:val="en-GB"/>
        </w:rPr>
        <w:t>Effective, mutually advantageous partnerships between institutions and business [have been developed] in Australia and partner countries.</w:t>
      </w:r>
    </w:p>
    <w:p w14:paraId="0B8888DB" w14:textId="24A1A04B" w:rsidR="00E46ECC" w:rsidRPr="002517B4" w:rsidRDefault="00C252D0" w:rsidP="00C252D0">
      <w:pPr>
        <w:pStyle w:val="Numberedlist2"/>
      </w:pPr>
      <w:proofErr w:type="spellStart"/>
      <w:proofErr w:type="gramStart"/>
      <w:r>
        <w:t>a</w:t>
      </w:r>
      <w:proofErr w:type="spellEnd"/>
      <w:proofErr w:type="gramEnd"/>
      <w:r>
        <w:tab/>
      </w:r>
      <w:r w:rsidR="00E46ECC" w:rsidRPr="002517B4">
        <w:t>alumni possess and are able to leverage their useful networks and relationships</w:t>
      </w:r>
    </w:p>
    <w:p w14:paraId="0FF6E34C" w14:textId="678F2BEB" w:rsidR="00E46ECC" w:rsidRPr="002517B4" w:rsidRDefault="00C252D0" w:rsidP="00C252D0">
      <w:pPr>
        <w:pStyle w:val="Numberedlist2"/>
      </w:pPr>
      <w:proofErr w:type="gramStart"/>
      <w:r>
        <w:t>b</w:t>
      </w:r>
      <w:proofErr w:type="gramEnd"/>
      <w:r>
        <w:tab/>
      </w:r>
      <w:r w:rsidR="00E46ECC" w:rsidRPr="002517B4">
        <w:t>partnerships that are developed are effective and mutually advantageous to participating countries</w:t>
      </w:r>
    </w:p>
    <w:p w14:paraId="0D7A94C2" w14:textId="6B92B689" w:rsidR="00E46ECC" w:rsidRPr="002517B4" w:rsidRDefault="00C252D0" w:rsidP="00C252D0">
      <w:pPr>
        <w:pStyle w:val="Numberedlist0"/>
      </w:pPr>
      <w:r>
        <w:t>4</w:t>
      </w:r>
      <w:r>
        <w:tab/>
      </w:r>
      <w:r w:rsidR="00E46ECC" w:rsidRPr="002517B4">
        <w:t>Alumni view Australia and Australian expertise positively</w:t>
      </w:r>
    </w:p>
    <w:p w14:paraId="32A98828" w14:textId="7A94CBEE" w:rsidR="00E46ECC" w:rsidRPr="002517B4" w:rsidRDefault="00C252D0" w:rsidP="00C252D0">
      <w:pPr>
        <w:pStyle w:val="Numberedlist2"/>
      </w:pPr>
      <w:proofErr w:type="spellStart"/>
      <w:proofErr w:type="gramStart"/>
      <w:r>
        <w:t>a</w:t>
      </w:r>
      <w:proofErr w:type="spellEnd"/>
      <w:proofErr w:type="gramEnd"/>
      <w:r>
        <w:tab/>
      </w:r>
      <w:r w:rsidR="00E46ECC" w:rsidRPr="002517B4">
        <w:t>alumni’s views are underpinned by their experiences in Australia</w:t>
      </w:r>
    </w:p>
    <w:p w14:paraId="2CD92A6B" w14:textId="7671A345" w:rsidR="00E46ECC" w:rsidRPr="002517B4" w:rsidRDefault="00C252D0" w:rsidP="00C252D0">
      <w:pPr>
        <w:pStyle w:val="Numberedlist0"/>
      </w:pPr>
      <w:proofErr w:type="gramStart"/>
      <w:r>
        <w:t>5</w:t>
      </w:r>
      <w:r>
        <w:tab/>
      </w:r>
      <w:r w:rsidR="00E46ECC" w:rsidRPr="002517B4">
        <w:t>The benefits of receiving an Australia Award or scholarship are experienced equally by all recipients</w:t>
      </w:r>
      <w:proofErr w:type="gramEnd"/>
      <w:r w:rsidR="00E46ECC" w:rsidRPr="002517B4">
        <w:t>.</w:t>
      </w:r>
    </w:p>
    <w:p w14:paraId="3233ACC3" w14:textId="5FD903ED" w:rsidR="005947AB" w:rsidRPr="00C252D0" w:rsidRDefault="00C252D0" w:rsidP="00C252D0">
      <w:pPr>
        <w:pStyle w:val="Numberedlist2"/>
        <w:rPr>
          <w:rStyle w:val="st1"/>
        </w:rPr>
      </w:pPr>
      <w:proofErr w:type="gramStart"/>
      <w:r w:rsidRPr="00C252D0">
        <w:rPr>
          <w:rStyle w:val="st1"/>
        </w:rPr>
        <w:t>a</w:t>
      </w:r>
      <w:proofErr w:type="gramEnd"/>
      <w:r w:rsidRPr="00C252D0">
        <w:rPr>
          <w:rStyle w:val="st1"/>
        </w:rPr>
        <w:tab/>
      </w:r>
      <w:r w:rsidR="00E46ECC" w:rsidRPr="00C252D0">
        <w:rPr>
          <w:rStyle w:val="st1"/>
        </w:rPr>
        <w:t>receiving an Australia Award or scholarship positively addresses, rather than reinforces, imbalances that are associated with gender and disability.</w:t>
      </w:r>
    </w:p>
    <w:p w14:paraId="319477B9" w14:textId="77777777" w:rsidR="005947AB" w:rsidRDefault="005947AB" w:rsidP="00C252D0">
      <w:pPr>
        <w:pStyle w:val="Numberedlist2"/>
      </w:pPr>
      <w:r>
        <w:br w:type="page"/>
      </w:r>
    </w:p>
    <w:p w14:paraId="4CF3A018" w14:textId="71A34874" w:rsidR="005947AB" w:rsidRDefault="005947AB" w:rsidP="00231932">
      <w:pPr>
        <w:pStyle w:val="Heading1"/>
        <w:numPr>
          <w:ilvl w:val="0"/>
          <w:numId w:val="0"/>
        </w:numPr>
        <w:rPr>
          <w:lang w:eastAsia="en-AU"/>
        </w:rPr>
      </w:pPr>
      <w:bookmarkStart w:id="172" w:name="_Toc481148781"/>
      <w:bookmarkStart w:id="173" w:name="_Toc491074784"/>
      <w:r>
        <w:rPr>
          <w:lang w:eastAsia="en-AU"/>
        </w:rPr>
        <w:t xml:space="preserve">Annex </w:t>
      </w:r>
      <w:bookmarkEnd w:id="172"/>
      <w:r>
        <w:rPr>
          <w:lang w:eastAsia="en-AU"/>
        </w:rPr>
        <w:t>2</w:t>
      </w:r>
      <w:r w:rsidR="00C252D0">
        <w:rPr>
          <w:lang w:eastAsia="en-AU"/>
        </w:rPr>
        <w:t xml:space="preserve">: </w:t>
      </w:r>
      <w:bookmarkStart w:id="174" w:name="_Toc481148782"/>
      <w:r>
        <w:rPr>
          <w:lang w:eastAsia="en-AU"/>
        </w:rPr>
        <w:t>Key participant questions</w:t>
      </w:r>
      <w:bookmarkEnd w:id="173"/>
      <w:bookmarkEnd w:id="174"/>
    </w:p>
    <w:p w14:paraId="39519807" w14:textId="77777777" w:rsidR="005947AB" w:rsidRDefault="005947AB" w:rsidP="00873427">
      <w:pPr>
        <w:pStyle w:val="Heading3"/>
        <w:numPr>
          <w:ilvl w:val="0"/>
          <w:numId w:val="0"/>
        </w:numPr>
      </w:pPr>
      <w:r>
        <w:t>Alumni</w:t>
      </w:r>
    </w:p>
    <w:p w14:paraId="0A42202F" w14:textId="77777777" w:rsidR="005947AB" w:rsidRDefault="005947AB" w:rsidP="005947AB">
      <w:pPr>
        <w:pStyle w:val="BodyCopy"/>
      </w:pPr>
      <w:r>
        <w:t>[</w:t>
      </w:r>
      <w:r w:rsidRPr="00456F21">
        <w:rPr>
          <w:i/>
        </w:rPr>
        <w:t xml:space="preserve">Validation </w:t>
      </w:r>
      <w:r>
        <w:rPr>
          <w:i/>
        </w:rPr>
        <w:t>q</w:t>
      </w:r>
      <w:r w:rsidRPr="00456F21">
        <w:rPr>
          <w:i/>
        </w:rPr>
        <w:t>uestion</w:t>
      </w:r>
      <w:r>
        <w:t xml:space="preserve">] </w:t>
      </w:r>
    </w:p>
    <w:p w14:paraId="25D9642C" w14:textId="77777777" w:rsidR="005947AB" w:rsidRPr="00146376" w:rsidRDefault="005947AB" w:rsidP="00C252D0">
      <w:pPr>
        <w:pStyle w:val="BodyCopy"/>
        <w:rPr>
          <w:rFonts w:cstheme="minorHAnsi"/>
        </w:rPr>
      </w:pPr>
      <w:proofErr w:type="gramStart"/>
      <w:r w:rsidRPr="00146376">
        <w:rPr>
          <w:rFonts w:cstheme="minorHAnsi"/>
        </w:rPr>
        <w:t>We’d</w:t>
      </w:r>
      <w:proofErr w:type="gramEnd"/>
      <w:r w:rsidRPr="00146376">
        <w:rPr>
          <w:rFonts w:cstheme="minorHAnsi"/>
        </w:rPr>
        <w:t xml:space="preserve"> like to start with learning a bit about you. We understand you are a scholarship alumni and you studied [in x year/s, at x university, in x field], is that right? Can you give us some background about your study and then your subsequent career pathway from then?</w:t>
      </w:r>
    </w:p>
    <w:p w14:paraId="1FE4AF33"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1</w:t>
      </w:r>
      <w:r w:rsidRPr="00146376">
        <w:rPr>
          <w:rFonts w:asciiTheme="minorHAnsi" w:hAnsiTheme="minorHAnsi" w:cstheme="minorHAnsi"/>
          <w:sz w:val="22"/>
          <w:szCs w:val="22"/>
        </w:rPr>
        <w:tab/>
        <w:t>Can you please let me know why you applied? What was your motivation?</w:t>
      </w:r>
    </w:p>
    <w:p w14:paraId="2321E862"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Were there any difficulties or barriers to overcome in accepting the Australia Award/scholarship? On reflection, would you have made the same decisions? (G)</w:t>
      </w:r>
    </w:p>
    <w:p w14:paraId="66DCBB8F"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2</w:t>
      </w:r>
      <w:r w:rsidRPr="00146376">
        <w:rPr>
          <w:rFonts w:asciiTheme="minorHAnsi" w:hAnsiTheme="minorHAnsi" w:cstheme="minorHAnsi"/>
          <w:sz w:val="22"/>
          <w:szCs w:val="22"/>
        </w:rPr>
        <w:tab/>
        <w:t>Can you tell me about your time in Australia and experience as a scholarship recipient?</w:t>
      </w:r>
    </w:p>
    <w:p w14:paraId="3D14537C" w14:textId="77777777" w:rsidR="005947AB" w:rsidRPr="00146376" w:rsidRDefault="005947AB" w:rsidP="005947AB">
      <w:pPr>
        <w:pStyle w:val="BodyCopy"/>
        <w:rPr>
          <w:rFonts w:cstheme="minorHAnsi"/>
        </w:rPr>
      </w:pPr>
      <w:proofErr w:type="gramStart"/>
      <w:r w:rsidRPr="00146376">
        <w:rPr>
          <w:rFonts w:cstheme="minorHAnsi"/>
        </w:rPr>
        <w:t>[</w:t>
      </w:r>
      <w:r w:rsidRPr="00146376">
        <w:rPr>
          <w:rFonts w:cstheme="minorHAnsi"/>
          <w:i/>
        </w:rPr>
        <w:t>Ask a. and b. after interviewee has had an opportunity to answer the main question</w:t>
      </w:r>
      <w:r w:rsidRPr="00146376">
        <w:rPr>
          <w:rFonts w:cstheme="minorHAnsi"/>
        </w:rPr>
        <w:t>]</w:t>
      </w:r>
      <w:proofErr w:type="gramEnd"/>
    </w:p>
    <w:p w14:paraId="4FD3A386"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Did you make friends and professional networks?</w:t>
      </w:r>
    </w:p>
    <w:p w14:paraId="05351F9A" w14:textId="77777777" w:rsidR="005947AB" w:rsidRPr="00146376" w:rsidRDefault="005947AB" w:rsidP="005947AB">
      <w:pPr>
        <w:pStyle w:val="xList2"/>
        <w:rPr>
          <w:rFonts w:asciiTheme="minorHAnsi" w:hAnsiTheme="minorHAnsi" w:cstheme="minorHAnsi"/>
          <w:sz w:val="22"/>
          <w:szCs w:val="22"/>
        </w:rPr>
      </w:pPr>
      <w:r w:rsidRPr="00146376">
        <w:rPr>
          <w:rFonts w:asciiTheme="minorHAnsi" w:hAnsiTheme="minorHAnsi" w:cstheme="minorHAnsi"/>
          <w:sz w:val="22"/>
          <w:szCs w:val="22"/>
        </w:rPr>
        <w:t>b</w:t>
      </w:r>
      <w:r w:rsidRPr="00146376">
        <w:rPr>
          <w:rFonts w:asciiTheme="minorHAnsi" w:hAnsiTheme="minorHAnsi" w:cstheme="minorHAnsi"/>
          <w:sz w:val="22"/>
          <w:szCs w:val="22"/>
        </w:rPr>
        <w:tab/>
        <w:t>Thinking about the friendships and networks that you might have developed on award, were there any that were long lasting, resulting in working together or connecting other people?</w:t>
      </w:r>
    </w:p>
    <w:p w14:paraId="620A1B34"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3</w:t>
      </w:r>
      <w:r w:rsidRPr="00146376">
        <w:rPr>
          <w:rFonts w:asciiTheme="minorHAnsi" w:hAnsiTheme="minorHAnsi" w:cstheme="minorHAnsi"/>
          <w:sz w:val="22"/>
          <w:szCs w:val="22"/>
        </w:rPr>
        <w:tab/>
        <w:t>After you returned, what was your job and were you able to apply the skills and knowledge gained during your time on award?</w:t>
      </w:r>
    </w:p>
    <w:p w14:paraId="38C285F0"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What were some of the barriers to applying these skills and knowledge when you returned home?</w:t>
      </w:r>
    </w:p>
    <w:p w14:paraId="19991F2F"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What do you think is needed to assist alumni to use their skills and knowledge when they return home?</w:t>
      </w:r>
    </w:p>
    <w:p w14:paraId="224DFD22"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4</w:t>
      </w:r>
      <w:r w:rsidRPr="00146376">
        <w:rPr>
          <w:rFonts w:asciiTheme="minorHAnsi" w:hAnsiTheme="minorHAnsi" w:cstheme="minorHAnsi"/>
          <w:sz w:val="22"/>
          <w:szCs w:val="22"/>
        </w:rPr>
        <w:tab/>
        <w:t>Based on your personal and/or professional experiences, what do you believe are the greatest benefits of the Australia Awards/scholarships initiative?</w:t>
      </w:r>
    </w:p>
    <w:p w14:paraId="24F4B787" w14:textId="579AEFF8" w:rsidR="005947AB" w:rsidRPr="00146376" w:rsidRDefault="005947AB" w:rsidP="005947AB">
      <w:pPr>
        <w:pStyle w:val="xList1"/>
        <w:rPr>
          <w:rFonts w:asciiTheme="minorHAnsi" w:hAnsiTheme="minorHAnsi" w:cstheme="minorHAnsi"/>
          <w:sz w:val="22"/>
          <w:szCs w:val="22"/>
        </w:rPr>
      </w:pPr>
      <w:proofErr w:type="gramStart"/>
      <w:r w:rsidRPr="00146376">
        <w:rPr>
          <w:rFonts w:asciiTheme="minorHAnsi" w:hAnsiTheme="minorHAnsi" w:cstheme="minorHAnsi"/>
          <w:sz w:val="22"/>
          <w:szCs w:val="22"/>
        </w:rPr>
        <w:t>5</w:t>
      </w:r>
      <w:proofErr w:type="gramEnd"/>
      <w:r w:rsidRPr="00146376">
        <w:rPr>
          <w:rFonts w:asciiTheme="minorHAnsi" w:hAnsiTheme="minorHAnsi" w:cstheme="minorHAnsi"/>
          <w:sz w:val="22"/>
          <w:szCs w:val="22"/>
        </w:rPr>
        <w:tab/>
        <w:t xml:space="preserve">[During your career], Have you ever drawn upon Australian expertise in your work? Can you give an example of this, such as Australian-developed practices, ways of working, processes, theory/theorists, consultants, journals, models, equipment </w:t>
      </w:r>
      <w:r w:rsidR="00603445" w:rsidRPr="00146376">
        <w:rPr>
          <w:rFonts w:asciiTheme="minorHAnsi" w:hAnsiTheme="minorHAnsi" w:cstheme="minorHAnsi"/>
          <w:sz w:val="22"/>
          <w:szCs w:val="22"/>
        </w:rPr>
        <w:t>etc.</w:t>
      </w:r>
      <w:r w:rsidRPr="00146376">
        <w:rPr>
          <w:rFonts w:asciiTheme="minorHAnsi" w:hAnsiTheme="minorHAnsi" w:cstheme="minorHAnsi"/>
          <w:sz w:val="22"/>
          <w:szCs w:val="22"/>
        </w:rPr>
        <w:t>?</w:t>
      </w:r>
    </w:p>
    <w:p w14:paraId="5B317608" w14:textId="77777777" w:rsidR="005947AB" w:rsidRPr="00146376" w:rsidRDefault="005947AB" w:rsidP="005947AB">
      <w:pPr>
        <w:pStyle w:val="xList1"/>
        <w:rPr>
          <w:rFonts w:asciiTheme="minorHAnsi" w:hAnsiTheme="minorHAnsi" w:cstheme="minorHAnsi"/>
          <w:sz w:val="22"/>
          <w:szCs w:val="22"/>
        </w:rPr>
      </w:pPr>
      <w:proofErr w:type="gramStart"/>
      <w:r w:rsidRPr="00146376">
        <w:rPr>
          <w:rFonts w:asciiTheme="minorHAnsi" w:hAnsiTheme="minorHAnsi" w:cstheme="minorHAnsi"/>
          <w:sz w:val="22"/>
          <w:szCs w:val="22"/>
        </w:rPr>
        <w:t>6</w:t>
      </w:r>
      <w:proofErr w:type="gramEnd"/>
      <w:r w:rsidRPr="00146376">
        <w:rPr>
          <w:rFonts w:asciiTheme="minorHAnsi" w:hAnsiTheme="minorHAnsi" w:cstheme="minorHAnsi"/>
          <w:sz w:val="22"/>
          <w:szCs w:val="22"/>
        </w:rPr>
        <w:tab/>
        <w:t>Are you currently or have been a member of an alumni association, can you please describe for us how this is/was relevant for you?</w:t>
      </w:r>
    </w:p>
    <w:p w14:paraId="1389EF65"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What more could be done?</w:t>
      </w:r>
    </w:p>
    <w:p w14:paraId="2DB1AB0B"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If not why not?</w:t>
      </w:r>
    </w:p>
    <w:p w14:paraId="13FB8510"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7</w:t>
      </w:r>
      <w:r w:rsidRPr="00146376">
        <w:rPr>
          <w:rFonts w:asciiTheme="minorHAnsi" w:hAnsiTheme="minorHAnsi" w:cstheme="minorHAnsi"/>
          <w:sz w:val="22"/>
          <w:szCs w:val="22"/>
        </w:rPr>
        <w:tab/>
        <w:t xml:space="preserve">Can you describe an achievement that you are most proud of, in your work or community? </w:t>
      </w:r>
    </w:p>
    <w:p w14:paraId="332C75E7"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Is there any relationship between this achievement and receiving an Australia Award?</w:t>
      </w:r>
    </w:p>
    <w:p w14:paraId="4BB3F682" w14:textId="02FF46C0"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8</w:t>
      </w:r>
      <w:r w:rsidRPr="00146376">
        <w:rPr>
          <w:rFonts w:asciiTheme="minorHAnsi" w:hAnsiTheme="minorHAnsi" w:cstheme="minorHAnsi"/>
          <w:sz w:val="22"/>
          <w:szCs w:val="22"/>
        </w:rPr>
        <w:tab/>
        <w:t xml:space="preserve">Were your beliefs or perspectives of the world changed or </w:t>
      </w:r>
      <w:proofErr w:type="gramStart"/>
      <w:r w:rsidRPr="00146376">
        <w:rPr>
          <w:rFonts w:asciiTheme="minorHAnsi" w:hAnsiTheme="minorHAnsi" w:cstheme="minorHAnsi"/>
          <w:sz w:val="22"/>
          <w:szCs w:val="22"/>
        </w:rPr>
        <w:t>challenged</w:t>
      </w:r>
      <w:proofErr w:type="gramEnd"/>
      <w:r w:rsidRPr="00146376">
        <w:rPr>
          <w:rFonts w:asciiTheme="minorHAnsi" w:hAnsiTheme="minorHAnsi" w:cstheme="minorHAnsi"/>
          <w:sz w:val="22"/>
          <w:szCs w:val="22"/>
        </w:rPr>
        <w:t xml:space="preserve"> in any way whil</w:t>
      </w:r>
      <w:r w:rsidR="00520D31">
        <w:rPr>
          <w:rFonts w:asciiTheme="minorHAnsi" w:hAnsiTheme="minorHAnsi" w:cstheme="minorHAnsi"/>
          <w:sz w:val="22"/>
          <w:szCs w:val="22"/>
        </w:rPr>
        <w:t>e</w:t>
      </w:r>
      <w:r w:rsidRPr="00146376">
        <w:rPr>
          <w:rFonts w:asciiTheme="minorHAnsi" w:hAnsiTheme="minorHAnsi" w:cstheme="minorHAnsi"/>
          <w:sz w:val="22"/>
          <w:szCs w:val="22"/>
        </w:rPr>
        <w:t xml:space="preserve"> on award? (G and I)</w:t>
      </w:r>
    </w:p>
    <w:p w14:paraId="5204C007" w14:textId="68029CAC"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9</w:t>
      </w:r>
      <w:r w:rsidRPr="00146376">
        <w:rPr>
          <w:rFonts w:asciiTheme="minorHAnsi" w:hAnsiTheme="minorHAnsi" w:cstheme="minorHAnsi"/>
          <w:sz w:val="22"/>
          <w:szCs w:val="22"/>
        </w:rPr>
        <w:tab/>
        <w:t xml:space="preserve">Compared with the </w:t>
      </w:r>
      <w:r w:rsidR="00CB3353">
        <w:rPr>
          <w:rFonts w:asciiTheme="minorHAnsi" w:hAnsiTheme="minorHAnsi" w:cstheme="minorHAnsi"/>
          <w:sz w:val="22"/>
          <w:szCs w:val="22"/>
        </w:rPr>
        <w:t>men</w:t>
      </w:r>
      <w:r w:rsidRPr="00146376">
        <w:rPr>
          <w:rFonts w:asciiTheme="minorHAnsi" w:hAnsiTheme="minorHAnsi" w:cstheme="minorHAnsi"/>
          <w:sz w:val="22"/>
          <w:szCs w:val="22"/>
        </w:rPr>
        <w:t>/</w:t>
      </w:r>
      <w:r w:rsidR="00CB3353">
        <w:rPr>
          <w:rFonts w:asciiTheme="minorHAnsi" w:hAnsiTheme="minorHAnsi" w:cstheme="minorHAnsi"/>
          <w:sz w:val="22"/>
          <w:szCs w:val="22"/>
        </w:rPr>
        <w:t>women</w:t>
      </w:r>
      <w:r w:rsidR="00CB3353" w:rsidRPr="00146376">
        <w:rPr>
          <w:rFonts w:asciiTheme="minorHAnsi" w:hAnsiTheme="minorHAnsi" w:cstheme="minorHAnsi"/>
          <w:sz w:val="22"/>
          <w:szCs w:val="22"/>
        </w:rPr>
        <w:t xml:space="preserve"> </w:t>
      </w:r>
      <w:r w:rsidRPr="00146376">
        <w:rPr>
          <w:rFonts w:asciiTheme="minorHAnsi" w:hAnsiTheme="minorHAnsi" w:cstheme="minorHAnsi"/>
          <w:sz w:val="22"/>
          <w:szCs w:val="22"/>
        </w:rPr>
        <w:t>who have received an Australia Award from [country X], how has your career progressed since returning home? (G)</w:t>
      </w:r>
    </w:p>
    <w:p w14:paraId="1B47AE7A"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Do you think gender impacts career progress?</w:t>
      </w:r>
    </w:p>
    <w:p w14:paraId="27FD414F"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Do you think disability impacts career progress?</w:t>
      </w:r>
    </w:p>
    <w:p w14:paraId="39BF3603"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10</w:t>
      </w:r>
      <w:r w:rsidRPr="00146376">
        <w:rPr>
          <w:rFonts w:asciiTheme="minorHAnsi" w:hAnsiTheme="minorHAnsi" w:cstheme="minorHAnsi"/>
          <w:sz w:val="22"/>
          <w:szCs w:val="22"/>
        </w:rPr>
        <w:tab/>
        <w:t>Compared to peers similar to you but did not receive an opportunity to study overseas, do you believe there are any differences in how your careers have progressed?</w:t>
      </w:r>
    </w:p>
    <w:p w14:paraId="7787E169"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11</w:t>
      </w:r>
      <w:r w:rsidRPr="00146376">
        <w:rPr>
          <w:rFonts w:asciiTheme="minorHAnsi" w:hAnsiTheme="minorHAnsi" w:cstheme="minorHAnsi"/>
          <w:sz w:val="22"/>
          <w:szCs w:val="22"/>
        </w:rPr>
        <w:tab/>
        <w:t>Do you have anything further to add?</w:t>
      </w:r>
    </w:p>
    <w:p w14:paraId="32DF6E8F" w14:textId="3DEAED41" w:rsidR="005947AB" w:rsidRDefault="005947AB" w:rsidP="00873427">
      <w:pPr>
        <w:pStyle w:val="Heading3"/>
        <w:numPr>
          <w:ilvl w:val="0"/>
          <w:numId w:val="0"/>
        </w:numPr>
      </w:pPr>
      <w:r>
        <w:t>Employers</w:t>
      </w:r>
      <w:r w:rsidR="00BE211B">
        <w:t>/Colleagues</w:t>
      </w:r>
      <w:r>
        <w:t xml:space="preserve"> – F</w:t>
      </w:r>
      <w:r w:rsidRPr="00D66C60">
        <w:t>or interviews regarding an individual alumni</w:t>
      </w:r>
    </w:p>
    <w:p w14:paraId="40A12FB4" w14:textId="77777777" w:rsidR="005947AB" w:rsidRPr="00146376" w:rsidRDefault="005947AB" w:rsidP="005947AB">
      <w:pPr>
        <w:pStyle w:val="BodyCopy"/>
        <w:rPr>
          <w:rFonts w:cstheme="minorHAnsi"/>
        </w:rPr>
      </w:pPr>
      <w:r w:rsidRPr="00146376">
        <w:rPr>
          <w:rFonts w:cstheme="minorHAnsi"/>
        </w:rPr>
        <w:t>[</w:t>
      </w:r>
      <w:r w:rsidRPr="00146376">
        <w:rPr>
          <w:rFonts w:cstheme="minorHAnsi"/>
          <w:i/>
        </w:rPr>
        <w:t>Validation question</w:t>
      </w:r>
      <w:r w:rsidRPr="00146376">
        <w:rPr>
          <w:rFonts w:cstheme="minorHAnsi"/>
        </w:rPr>
        <w:t xml:space="preserve">] </w:t>
      </w:r>
    </w:p>
    <w:p w14:paraId="02AFD85F"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Could you please tell us about yourself? (What is your profession, or what is your role in the organisation?)</w:t>
      </w:r>
    </w:p>
    <w:p w14:paraId="2F0C6F08"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1</w:t>
      </w:r>
      <w:r w:rsidRPr="00146376">
        <w:rPr>
          <w:rFonts w:asciiTheme="minorHAnsi" w:hAnsiTheme="minorHAnsi" w:cstheme="minorHAnsi"/>
          <w:sz w:val="22"/>
          <w:szCs w:val="22"/>
        </w:rPr>
        <w:tab/>
        <w:t>Could you please tell us how long have you known X and in what capacity?</w:t>
      </w:r>
    </w:p>
    <w:p w14:paraId="0B0C5A6E"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Did you know X before s/he received an award?</w:t>
      </w:r>
    </w:p>
    <w:p w14:paraId="73F5F43E"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Were you his/her manager?</w:t>
      </w:r>
    </w:p>
    <w:p w14:paraId="3DA7D6E6"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2</w:t>
      </w:r>
      <w:r w:rsidRPr="00146376">
        <w:rPr>
          <w:rFonts w:asciiTheme="minorHAnsi" w:hAnsiTheme="minorHAnsi" w:cstheme="minorHAnsi"/>
          <w:sz w:val="22"/>
          <w:szCs w:val="22"/>
        </w:rPr>
        <w:tab/>
        <w:t>To your knowledge, what skills, knowledge and networks did X use after returning to country X after completing their scholarship?</w:t>
      </w:r>
    </w:p>
    <w:p w14:paraId="6AEC1071"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Could you provide examples of how this was applied?</w:t>
      </w:r>
    </w:p>
    <w:p w14:paraId="7D3FA58D"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3</w:t>
      </w:r>
      <w:r w:rsidRPr="00146376">
        <w:rPr>
          <w:rFonts w:asciiTheme="minorHAnsi" w:hAnsiTheme="minorHAnsi" w:cstheme="minorHAnsi"/>
          <w:sz w:val="22"/>
          <w:szCs w:val="22"/>
        </w:rPr>
        <w:tab/>
        <w:t xml:space="preserve">How did the organisation support X to use his/her skills, knowledge and networks post return from Australia? </w:t>
      </w:r>
    </w:p>
    <w:p w14:paraId="0DBEFEA6"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What was your role in supporting X’s return to your country post award?</w:t>
      </w:r>
    </w:p>
    <w:p w14:paraId="733BD37C" w14:textId="77777777" w:rsidR="005947AB" w:rsidRPr="00146376" w:rsidRDefault="005947AB" w:rsidP="005947AB">
      <w:pPr>
        <w:pStyle w:val="xList3"/>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i</w:t>
      </w:r>
      <w:proofErr w:type="spellEnd"/>
      <w:proofErr w:type="gramEnd"/>
      <w:r w:rsidRPr="00146376">
        <w:rPr>
          <w:rFonts w:asciiTheme="minorHAnsi" w:hAnsiTheme="minorHAnsi" w:cstheme="minorHAnsi"/>
          <w:sz w:val="22"/>
          <w:szCs w:val="22"/>
        </w:rPr>
        <w:tab/>
        <w:t>Developing reintegration/return to work plan?</w:t>
      </w:r>
    </w:p>
    <w:p w14:paraId="592D2A31" w14:textId="77777777" w:rsidR="005947AB" w:rsidRPr="00146376" w:rsidRDefault="005947AB" w:rsidP="005947AB">
      <w:pPr>
        <w:pStyle w:val="xList3"/>
        <w:rPr>
          <w:rFonts w:asciiTheme="minorHAnsi" w:hAnsiTheme="minorHAnsi" w:cstheme="minorHAnsi"/>
          <w:sz w:val="22"/>
          <w:szCs w:val="22"/>
        </w:rPr>
      </w:pPr>
      <w:proofErr w:type="gramStart"/>
      <w:r w:rsidRPr="00146376">
        <w:rPr>
          <w:rFonts w:asciiTheme="minorHAnsi" w:hAnsiTheme="minorHAnsi" w:cstheme="minorHAnsi"/>
          <w:sz w:val="22"/>
          <w:szCs w:val="22"/>
        </w:rPr>
        <w:t>ii</w:t>
      </w:r>
      <w:proofErr w:type="gramEnd"/>
      <w:r w:rsidRPr="00146376">
        <w:rPr>
          <w:rFonts w:asciiTheme="minorHAnsi" w:hAnsiTheme="minorHAnsi" w:cstheme="minorHAnsi"/>
          <w:sz w:val="22"/>
          <w:szCs w:val="22"/>
        </w:rPr>
        <w:tab/>
        <w:t>If so why? What did involve?</w:t>
      </w:r>
    </w:p>
    <w:p w14:paraId="34B8743E" w14:textId="77777777" w:rsidR="005947AB" w:rsidRPr="00146376" w:rsidRDefault="005947AB" w:rsidP="005947AB">
      <w:pPr>
        <w:pStyle w:val="xList3"/>
        <w:rPr>
          <w:rFonts w:asciiTheme="minorHAnsi" w:hAnsiTheme="minorHAnsi" w:cstheme="minorHAnsi"/>
          <w:sz w:val="22"/>
          <w:szCs w:val="22"/>
        </w:rPr>
      </w:pPr>
      <w:proofErr w:type="gramStart"/>
      <w:r w:rsidRPr="00146376">
        <w:rPr>
          <w:rFonts w:asciiTheme="minorHAnsi" w:hAnsiTheme="minorHAnsi" w:cstheme="minorHAnsi"/>
          <w:sz w:val="22"/>
          <w:szCs w:val="22"/>
        </w:rPr>
        <w:t>iii</w:t>
      </w:r>
      <w:proofErr w:type="gramEnd"/>
      <w:r w:rsidRPr="00146376">
        <w:rPr>
          <w:rFonts w:asciiTheme="minorHAnsi" w:hAnsiTheme="minorHAnsi" w:cstheme="minorHAnsi"/>
          <w:sz w:val="22"/>
          <w:szCs w:val="22"/>
        </w:rPr>
        <w:tab/>
        <w:t>If not, why?</w:t>
      </w:r>
    </w:p>
    <w:p w14:paraId="23502B38"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Did X return to the same role post return?</w:t>
      </w:r>
    </w:p>
    <w:p w14:paraId="5596BBC4"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c</w:t>
      </w:r>
      <w:proofErr w:type="gramEnd"/>
      <w:r w:rsidRPr="00146376">
        <w:rPr>
          <w:rFonts w:asciiTheme="minorHAnsi" w:hAnsiTheme="minorHAnsi" w:cstheme="minorHAnsi"/>
          <w:sz w:val="22"/>
          <w:szCs w:val="22"/>
        </w:rPr>
        <w:tab/>
        <w:t>Did they receive additional responsibilities post return?</w:t>
      </w:r>
    </w:p>
    <w:p w14:paraId="12AE1F6E" w14:textId="16A97481"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4</w:t>
      </w:r>
      <w:r w:rsidRPr="00146376">
        <w:rPr>
          <w:rFonts w:asciiTheme="minorHAnsi" w:hAnsiTheme="minorHAnsi" w:cstheme="minorHAnsi"/>
          <w:sz w:val="22"/>
          <w:szCs w:val="22"/>
        </w:rPr>
        <w:tab/>
        <w:t xml:space="preserve">In your view, how did X’s qualification </w:t>
      </w:r>
      <w:proofErr w:type="gramStart"/>
      <w:r w:rsidRPr="00146376">
        <w:rPr>
          <w:rFonts w:asciiTheme="minorHAnsi" w:hAnsiTheme="minorHAnsi" w:cstheme="minorHAnsi"/>
          <w:sz w:val="22"/>
          <w:szCs w:val="22"/>
        </w:rPr>
        <w:t>impact</w:t>
      </w:r>
      <w:proofErr w:type="gramEnd"/>
      <w:r w:rsidRPr="00146376">
        <w:rPr>
          <w:rFonts w:asciiTheme="minorHAnsi" w:hAnsiTheme="minorHAnsi" w:cstheme="minorHAnsi"/>
          <w:sz w:val="22"/>
          <w:szCs w:val="22"/>
        </w:rPr>
        <w:t xml:space="preserve"> his/her career</w:t>
      </w:r>
      <w:r w:rsidR="009903B1">
        <w:rPr>
          <w:rFonts w:asciiTheme="minorHAnsi" w:hAnsiTheme="minorHAnsi" w:cstheme="minorHAnsi"/>
          <w:sz w:val="22"/>
          <w:szCs w:val="22"/>
        </w:rPr>
        <w:t>?</w:t>
      </w:r>
    </w:p>
    <w:p w14:paraId="3CF86E8A"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5</w:t>
      </w:r>
      <w:r w:rsidRPr="00146376">
        <w:rPr>
          <w:rFonts w:asciiTheme="minorHAnsi" w:hAnsiTheme="minorHAnsi" w:cstheme="minorHAnsi"/>
          <w:sz w:val="22"/>
          <w:szCs w:val="22"/>
        </w:rPr>
        <w:tab/>
        <w:t xml:space="preserve">Have you or your organisation benefited from any networks or friendships between [country X] and Australia created by the alumnus </w:t>
      </w:r>
      <w:proofErr w:type="gramStart"/>
      <w:r w:rsidRPr="00146376">
        <w:rPr>
          <w:rFonts w:asciiTheme="minorHAnsi" w:hAnsiTheme="minorHAnsi" w:cstheme="minorHAnsi"/>
          <w:sz w:val="22"/>
          <w:szCs w:val="22"/>
        </w:rPr>
        <w:t>as a result</w:t>
      </w:r>
      <w:proofErr w:type="gramEnd"/>
      <w:r w:rsidRPr="00146376">
        <w:rPr>
          <w:rFonts w:asciiTheme="minorHAnsi" w:hAnsiTheme="minorHAnsi" w:cstheme="minorHAnsi"/>
          <w:sz w:val="22"/>
          <w:szCs w:val="22"/>
        </w:rPr>
        <w:t xml:space="preserve"> of being an Australian scholarship recipient?</w:t>
      </w:r>
    </w:p>
    <w:p w14:paraId="21B58B16"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Please explain further; who and what?</w:t>
      </w:r>
    </w:p>
    <w:p w14:paraId="4CA5947F"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What about any other countries?</w:t>
      </w:r>
    </w:p>
    <w:p w14:paraId="073EAD3F"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6</w:t>
      </w:r>
      <w:r w:rsidRPr="00146376">
        <w:rPr>
          <w:rFonts w:asciiTheme="minorHAnsi" w:hAnsiTheme="minorHAnsi" w:cstheme="minorHAnsi"/>
          <w:sz w:val="22"/>
          <w:szCs w:val="22"/>
        </w:rPr>
        <w:tab/>
        <w:t xml:space="preserve">Are you aware of any other links X has created between people in X and Australia </w:t>
      </w:r>
      <w:proofErr w:type="gramStart"/>
      <w:r w:rsidRPr="00146376">
        <w:rPr>
          <w:rFonts w:asciiTheme="minorHAnsi" w:hAnsiTheme="minorHAnsi" w:cstheme="minorHAnsi"/>
          <w:sz w:val="22"/>
          <w:szCs w:val="22"/>
        </w:rPr>
        <w:t>as a result</w:t>
      </w:r>
      <w:proofErr w:type="gramEnd"/>
      <w:r w:rsidRPr="00146376">
        <w:rPr>
          <w:rFonts w:asciiTheme="minorHAnsi" w:hAnsiTheme="minorHAnsi" w:cstheme="minorHAnsi"/>
          <w:sz w:val="22"/>
          <w:szCs w:val="22"/>
        </w:rPr>
        <w:t xml:space="preserve"> of being an Australian scholarship recipient?</w:t>
      </w:r>
    </w:p>
    <w:p w14:paraId="0A890CF3"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Please explain further; who, what why?</w:t>
      </w:r>
    </w:p>
    <w:p w14:paraId="46C28F8F"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What about between people in X and any other countries?</w:t>
      </w:r>
    </w:p>
    <w:p w14:paraId="310A2D27"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7</w:t>
      </w:r>
      <w:r w:rsidRPr="00146376">
        <w:rPr>
          <w:rFonts w:asciiTheme="minorHAnsi" w:hAnsiTheme="minorHAnsi" w:cstheme="minorHAnsi"/>
          <w:sz w:val="22"/>
          <w:szCs w:val="22"/>
        </w:rPr>
        <w:tab/>
        <w:t xml:space="preserve">What more </w:t>
      </w:r>
      <w:proofErr w:type="gramStart"/>
      <w:r w:rsidRPr="00146376">
        <w:rPr>
          <w:rFonts w:asciiTheme="minorHAnsi" w:hAnsiTheme="minorHAnsi" w:cstheme="minorHAnsi"/>
          <w:sz w:val="22"/>
          <w:szCs w:val="22"/>
        </w:rPr>
        <w:t>could be done</w:t>
      </w:r>
      <w:proofErr w:type="gramEnd"/>
      <w:r w:rsidRPr="00146376">
        <w:rPr>
          <w:rFonts w:asciiTheme="minorHAnsi" w:hAnsiTheme="minorHAnsi" w:cstheme="minorHAnsi"/>
          <w:sz w:val="22"/>
          <w:szCs w:val="22"/>
        </w:rPr>
        <w:t xml:space="preserve"> to increase opportunities to create institutional links between Australia and your country?</w:t>
      </w:r>
    </w:p>
    <w:p w14:paraId="6E730097"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8</w:t>
      </w:r>
      <w:r w:rsidRPr="00146376">
        <w:rPr>
          <w:rFonts w:asciiTheme="minorHAnsi" w:hAnsiTheme="minorHAnsi" w:cstheme="minorHAnsi"/>
          <w:sz w:val="22"/>
          <w:szCs w:val="22"/>
        </w:rPr>
        <w:tab/>
        <w:t xml:space="preserve">How has having an Australian scholarship recipient in your organisation </w:t>
      </w:r>
      <w:proofErr w:type="gramStart"/>
      <w:r w:rsidRPr="00146376">
        <w:rPr>
          <w:rFonts w:asciiTheme="minorHAnsi" w:hAnsiTheme="minorHAnsi" w:cstheme="minorHAnsi"/>
          <w:sz w:val="22"/>
          <w:szCs w:val="22"/>
        </w:rPr>
        <w:t>impacted</w:t>
      </w:r>
      <w:proofErr w:type="gramEnd"/>
      <w:r w:rsidRPr="00146376">
        <w:rPr>
          <w:rFonts w:asciiTheme="minorHAnsi" w:hAnsiTheme="minorHAnsi" w:cstheme="minorHAnsi"/>
          <w:sz w:val="22"/>
          <w:szCs w:val="22"/>
        </w:rPr>
        <w:t xml:space="preserve"> how you view Australia and Australian expertise? </w:t>
      </w:r>
    </w:p>
    <w:p w14:paraId="4CEA8F60"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a</w:t>
      </w:r>
      <w:proofErr w:type="gramEnd"/>
      <w:r w:rsidRPr="00146376">
        <w:rPr>
          <w:rFonts w:asciiTheme="minorHAnsi" w:hAnsiTheme="minorHAnsi" w:cstheme="minorHAnsi"/>
          <w:sz w:val="22"/>
          <w:szCs w:val="22"/>
        </w:rPr>
        <w:tab/>
        <w:t>As a result, do you draw on Australian expertise for your work?</w:t>
      </w:r>
    </w:p>
    <w:p w14:paraId="5D8B2CB7"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9</w:t>
      </w:r>
      <w:r w:rsidRPr="00146376">
        <w:rPr>
          <w:rFonts w:asciiTheme="minorHAnsi" w:hAnsiTheme="minorHAnsi" w:cstheme="minorHAnsi"/>
          <w:sz w:val="22"/>
          <w:szCs w:val="22"/>
        </w:rPr>
        <w:tab/>
        <w:t>What are some of the things that make it easy or difficult for women to progress in their careers in your country?</w:t>
      </w:r>
    </w:p>
    <w:p w14:paraId="3F3F5653" w14:textId="77777777" w:rsidR="005947AB" w:rsidRDefault="005947AB" w:rsidP="005947AB">
      <w:pPr>
        <w:pStyle w:val="xList1"/>
      </w:pPr>
      <w:r w:rsidRPr="00146376">
        <w:rPr>
          <w:rFonts w:asciiTheme="minorHAnsi" w:hAnsiTheme="minorHAnsi" w:cstheme="minorHAnsi"/>
          <w:sz w:val="22"/>
          <w:szCs w:val="22"/>
        </w:rPr>
        <w:t>10</w:t>
      </w:r>
      <w:r w:rsidRPr="00146376">
        <w:rPr>
          <w:rFonts w:asciiTheme="minorHAnsi" w:hAnsiTheme="minorHAnsi" w:cstheme="minorHAnsi"/>
          <w:sz w:val="22"/>
          <w:szCs w:val="22"/>
        </w:rPr>
        <w:tab/>
        <w:t>What are some of the things that make it easy or difficult for those with a disability to progress in their careers in your country?</w:t>
      </w:r>
    </w:p>
    <w:p w14:paraId="7BDF92ED" w14:textId="789CAC67" w:rsidR="005947AB" w:rsidRDefault="005947AB" w:rsidP="00873427">
      <w:pPr>
        <w:pStyle w:val="Heading3"/>
        <w:numPr>
          <w:ilvl w:val="0"/>
          <w:numId w:val="0"/>
        </w:numPr>
      </w:pPr>
      <w:r>
        <w:t>Employers</w:t>
      </w:r>
      <w:r w:rsidR="00BE211B">
        <w:t>/Stakeholders</w:t>
      </w:r>
      <w:r>
        <w:t xml:space="preserve"> –</w:t>
      </w:r>
      <w:r w:rsidRPr="00D66C60">
        <w:t xml:space="preserve"> For interviews regarding alumni generally</w:t>
      </w:r>
    </w:p>
    <w:p w14:paraId="4B149A10" w14:textId="77777777" w:rsidR="005947AB" w:rsidRPr="00146376" w:rsidRDefault="005947AB" w:rsidP="005947AB">
      <w:pPr>
        <w:pStyle w:val="BodyCopy"/>
        <w:rPr>
          <w:rFonts w:cstheme="minorHAnsi"/>
        </w:rPr>
      </w:pPr>
      <w:r w:rsidRPr="00146376">
        <w:rPr>
          <w:rFonts w:cstheme="minorHAnsi"/>
        </w:rPr>
        <w:t>[</w:t>
      </w:r>
      <w:r w:rsidRPr="00146376">
        <w:rPr>
          <w:rFonts w:cstheme="minorHAnsi"/>
          <w:i/>
        </w:rPr>
        <w:t>Validation question</w:t>
      </w:r>
      <w:r w:rsidRPr="00146376">
        <w:rPr>
          <w:rFonts w:cstheme="minorHAnsi"/>
        </w:rPr>
        <w:t xml:space="preserve">] </w:t>
      </w:r>
    </w:p>
    <w:p w14:paraId="70673D56"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Could you please tell us about yourself? (What is your profession, or what is your role in the organisation?)</w:t>
      </w:r>
    </w:p>
    <w:p w14:paraId="43A9112A" w14:textId="60BF2EC5"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1</w:t>
      </w:r>
      <w:r w:rsidRPr="00146376">
        <w:rPr>
          <w:rFonts w:asciiTheme="minorHAnsi" w:hAnsiTheme="minorHAnsi" w:cstheme="minorHAnsi"/>
          <w:sz w:val="22"/>
          <w:szCs w:val="22"/>
        </w:rPr>
        <w:tab/>
        <w:t>In your view, what has been the overall long</w:t>
      </w:r>
      <w:r w:rsidR="00FA3FB5">
        <w:rPr>
          <w:rFonts w:asciiTheme="minorHAnsi" w:hAnsiTheme="minorHAnsi" w:cstheme="minorHAnsi"/>
          <w:sz w:val="22"/>
          <w:szCs w:val="22"/>
        </w:rPr>
        <w:t>-</w:t>
      </w:r>
      <w:r w:rsidRPr="00146376">
        <w:rPr>
          <w:rFonts w:asciiTheme="minorHAnsi" w:hAnsiTheme="minorHAnsi" w:cstheme="minorHAnsi"/>
          <w:sz w:val="22"/>
          <w:szCs w:val="22"/>
        </w:rPr>
        <w:t>term impact of having Australian scholarship recipients in your organisation?</w:t>
      </w:r>
    </w:p>
    <w:p w14:paraId="48045B17"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Estimated, how many Australian scholarship recipients have worked for your organisation?</w:t>
      </w:r>
    </w:p>
    <w:p w14:paraId="6A274B3C"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How has having a number of Australian scholarship recipients over a number of years influenced your department’s ability to achieve its goals and /or objectives?</w:t>
      </w:r>
    </w:p>
    <w:p w14:paraId="007E1A63"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c</w:t>
      </w:r>
      <w:proofErr w:type="gramEnd"/>
      <w:r w:rsidRPr="00146376">
        <w:rPr>
          <w:rFonts w:asciiTheme="minorHAnsi" w:hAnsiTheme="minorHAnsi" w:cstheme="minorHAnsi"/>
          <w:sz w:val="22"/>
          <w:szCs w:val="22"/>
        </w:rPr>
        <w:tab/>
        <w:t>With regards to skills and knowledge; i.e. changed practices, processes or systems?</w:t>
      </w:r>
    </w:p>
    <w:p w14:paraId="00C6F66D"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2</w:t>
      </w:r>
      <w:r w:rsidRPr="00146376">
        <w:rPr>
          <w:rFonts w:asciiTheme="minorHAnsi" w:hAnsiTheme="minorHAnsi" w:cstheme="minorHAnsi"/>
          <w:sz w:val="22"/>
          <w:szCs w:val="22"/>
        </w:rPr>
        <w:tab/>
        <w:t xml:space="preserve">Has your organisation been able to leverage any networks or relationships </w:t>
      </w:r>
      <w:proofErr w:type="gramStart"/>
      <w:r w:rsidRPr="00146376">
        <w:rPr>
          <w:rFonts w:asciiTheme="minorHAnsi" w:hAnsiTheme="minorHAnsi" w:cstheme="minorHAnsi"/>
          <w:sz w:val="22"/>
          <w:szCs w:val="22"/>
        </w:rPr>
        <w:t>as a result</w:t>
      </w:r>
      <w:proofErr w:type="gramEnd"/>
      <w:r w:rsidRPr="00146376">
        <w:rPr>
          <w:rFonts w:asciiTheme="minorHAnsi" w:hAnsiTheme="minorHAnsi" w:cstheme="minorHAnsi"/>
          <w:sz w:val="22"/>
          <w:szCs w:val="22"/>
        </w:rPr>
        <w:t xml:space="preserve"> of having Australian government scholarship alumni?</w:t>
      </w:r>
    </w:p>
    <w:p w14:paraId="6BE85863"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What examples can you provide?</w:t>
      </w:r>
    </w:p>
    <w:p w14:paraId="4B93BA6C"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What have been the outcomes of this?</w:t>
      </w:r>
    </w:p>
    <w:p w14:paraId="7D63947A"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3</w:t>
      </w:r>
      <w:r w:rsidRPr="00146376">
        <w:rPr>
          <w:rFonts w:asciiTheme="minorHAnsi" w:hAnsiTheme="minorHAnsi" w:cstheme="minorHAnsi"/>
          <w:sz w:val="22"/>
          <w:szCs w:val="22"/>
        </w:rPr>
        <w:tab/>
        <w:t>As a result of having a number of Australian scholarship recipients over a number of years in your organisation, have they influenced the way you view Australia and Australian expertise?</w:t>
      </w:r>
    </w:p>
    <w:p w14:paraId="704404F4"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4</w:t>
      </w:r>
      <w:r w:rsidRPr="00146376">
        <w:rPr>
          <w:rFonts w:asciiTheme="minorHAnsi" w:hAnsiTheme="minorHAnsi" w:cstheme="minorHAnsi"/>
          <w:sz w:val="22"/>
          <w:szCs w:val="22"/>
        </w:rPr>
        <w:tab/>
        <w:t>Have alumni proposed any links between your organisation and organisations in Australia?</w:t>
      </w:r>
    </w:p>
    <w:p w14:paraId="7C7EEF8F"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If yes what has been the result of these links?</w:t>
      </w:r>
    </w:p>
    <w:p w14:paraId="2CB948F2"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Benefits to you?</w:t>
      </w:r>
    </w:p>
    <w:p w14:paraId="5B303977"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c</w:t>
      </w:r>
      <w:proofErr w:type="gramEnd"/>
      <w:r w:rsidRPr="00146376">
        <w:rPr>
          <w:rFonts w:asciiTheme="minorHAnsi" w:hAnsiTheme="minorHAnsi" w:cstheme="minorHAnsi"/>
          <w:sz w:val="22"/>
          <w:szCs w:val="22"/>
        </w:rPr>
        <w:tab/>
        <w:t>Benefits to your workplace?</w:t>
      </w:r>
    </w:p>
    <w:p w14:paraId="641963FE"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d</w:t>
      </w:r>
      <w:proofErr w:type="gramEnd"/>
      <w:r w:rsidRPr="00146376">
        <w:rPr>
          <w:rFonts w:asciiTheme="minorHAnsi" w:hAnsiTheme="minorHAnsi" w:cstheme="minorHAnsi"/>
          <w:sz w:val="22"/>
          <w:szCs w:val="22"/>
        </w:rPr>
        <w:tab/>
        <w:t>Benefits to your country?</w:t>
      </w:r>
    </w:p>
    <w:p w14:paraId="3D1DF857"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e</w:t>
      </w:r>
      <w:proofErr w:type="gramEnd"/>
      <w:r w:rsidRPr="00146376">
        <w:rPr>
          <w:rFonts w:asciiTheme="minorHAnsi" w:hAnsiTheme="minorHAnsi" w:cstheme="minorHAnsi"/>
          <w:sz w:val="22"/>
          <w:szCs w:val="22"/>
        </w:rPr>
        <w:tab/>
        <w:t>If no, why not?</w:t>
      </w:r>
    </w:p>
    <w:p w14:paraId="41CCFF1E"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5</w:t>
      </w:r>
      <w:r w:rsidRPr="00146376">
        <w:rPr>
          <w:rFonts w:asciiTheme="minorHAnsi" w:hAnsiTheme="minorHAnsi" w:cstheme="minorHAnsi"/>
          <w:sz w:val="22"/>
          <w:szCs w:val="22"/>
        </w:rPr>
        <w:tab/>
        <w:t>Are you aware if alumni have presented any opportunities on return to link your workplace or any other organisation in your country with an organisation in another country?</w:t>
      </w:r>
    </w:p>
    <w:p w14:paraId="7063EFBF"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If yes what has been the result of these links?</w:t>
      </w:r>
    </w:p>
    <w:p w14:paraId="44F16806"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Benefits to you?</w:t>
      </w:r>
    </w:p>
    <w:p w14:paraId="7C308EE9"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c</w:t>
      </w:r>
      <w:proofErr w:type="gramEnd"/>
      <w:r w:rsidRPr="00146376">
        <w:rPr>
          <w:rFonts w:asciiTheme="minorHAnsi" w:hAnsiTheme="minorHAnsi" w:cstheme="minorHAnsi"/>
          <w:sz w:val="22"/>
          <w:szCs w:val="22"/>
        </w:rPr>
        <w:tab/>
        <w:t>Benefits to your workplace?</w:t>
      </w:r>
    </w:p>
    <w:p w14:paraId="6DE76D96"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d</w:t>
      </w:r>
      <w:proofErr w:type="gramEnd"/>
      <w:r w:rsidRPr="00146376">
        <w:rPr>
          <w:rFonts w:asciiTheme="minorHAnsi" w:hAnsiTheme="minorHAnsi" w:cstheme="minorHAnsi"/>
          <w:sz w:val="22"/>
          <w:szCs w:val="22"/>
        </w:rPr>
        <w:tab/>
        <w:t>Benefits to your country?</w:t>
      </w:r>
    </w:p>
    <w:p w14:paraId="626417E4"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e</w:t>
      </w:r>
      <w:proofErr w:type="gramEnd"/>
      <w:r w:rsidRPr="00146376">
        <w:rPr>
          <w:rFonts w:asciiTheme="minorHAnsi" w:hAnsiTheme="minorHAnsi" w:cstheme="minorHAnsi"/>
          <w:sz w:val="22"/>
          <w:szCs w:val="22"/>
        </w:rPr>
        <w:tab/>
        <w:t>If no, why not?</w:t>
      </w:r>
    </w:p>
    <w:p w14:paraId="34F55E2B"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6</w:t>
      </w:r>
      <w:r w:rsidRPr="00146376">
        <w:rPr>
          <w:rFonts w:asciiTheme="minorHAnsi" w:hAnsiTheme="minorHAnsi" w:cstheme="minorHAnsi"/>
          <w:sz w:val="22"/>
          <w:szCs w:val="22"/>
        </w:rPr>
        <w:tab/>
        <w:t>What are some of the things that make it easy or difficult for women to progress in their careers in your country?</w:t>
      </w:r>
    </w:p>
    <w:p w14:paraId="442A7761"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7</w:t>
      </w:r>
      <w:r w:rsidRPr="00146376">
        <w:rPr>
          <w:rFonts w:asciiTheme="minorHAnsi" w:hAnsiTheme="minorHAnsi" w:cstheme="minorHAnsi"/>
          <w:sz w:val="22"/>
          <w:szCs w:val="22"/>
        </w:rPr>
        <w:tab/>
        <w:t>What are some of the things that make it easy or difficult for those with a disability to progress in their careers in your country?</w:t>
      </w:r>
    </w:p>
    <w:p w14:paraId="2C32A353" w14:textId="77777777" w:rsidR="005947AB" w:rsidRDefault="005947AB" w:rsidP="00873427">
      <w:pPr>
        <w:pStyle w:val="Heading3"/>
        <w:numPr>
          <w:ilvl w:val="0"/>
          <w:numId w:val="0"/>
        </w:numPr>
      </w:pPr>
      <w:r>
        <w:t>DFAT</w:t>
      </w:r>
    </w:p>
    <w:p w14:paraId="2DB06DE3" w14:textId="77777777" w:rsidR="005947AB" w:rsidRPr="00146376" w:rsidRDefault="005947AB" w:rsidP="005947AB">
      <w:pPr>
        <w:pStyle w:val="BodyCopy"/>
        <w:rPr>
          <w:rFonts w:cstheme="minorHAnsi"/>
        </w:rPr>
      </w:pPr>
      <w:r w:rsidRPr="00146376">
        <w:rPr>
          <w:rFonts w:cstheme="minorHAnsi"/>
        </w:rPr>
        <w:t>[</w:t>
      </w:r>
      <w:r w:rsidRPr="00146376">
        <w:rPr>
          <w:rFonts w:cstheme="minorHAnsi"/>
          <w:i/>
        </w:rPr>
        <w:t>Validation question</w:t>
      </w:r>
      <w:r w:rsidRPr="00146376">
        <w:rPr>
          <w:rFonts w:cstheme="minorHAnsi"/>
        </w:rPr>
        <w:t xml:space="preserve">] </w:t>
      </w:r>
    </w:p>
    <w:p w14:paraId="647462EC" w14:textId="77777777" w:rsidR="005947AB" w:rsidRPr="00146376" w:rsidRDefault="005947AB" w:rsidP="005947AB">
      <w:pPr>
        <w:pStyle w:val="xList1"/>
        <w:rPr>
          <w:rFonts w:asciiTheme="minorHAnsi" w:hAnsiTheme="minorHAnsi" w:cstheme="minorHAnsi"/>
          <w:sz w:val="22"/>
          <w:szCs w:val="22"/>
        </w:rPr>
      </w:pPr>
      <w:r w:rsidRPr="00146376">
        <w:rPr>
          <w:rFonts w:asciiTheme="minorHAnsi" w:hAnsiTheme="minorHAnsi" w:cstheme="minorHAnsi"/>
          <w:sz w:val="22"/>
          <w:szCs w:val="22"/>
        </w:rPr>
        <w:t>Could you please tell us about yourself and your role with the Australia Awards initiative?</w:t>
      </w:r>
    </w:p>
    <w:p w14:paraId="6003E02F"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1</w:t>
      </w:r>
      <w:r w:rsidRPr="00146376">
        <w:rPr>
          <w:rFonts w:asciiTheme="minorHAnsi" w:hAnsiTheme="minorHAnsi" w:cstheme="minorHAnsi"/>
          <w:sz w:val="22"/>
          <w:szCs w:val="22"/>
          <w:lang w:val="en-GB"/>
        </w:rPr>
        <w:tab/>
        <w:t xml:space="preserve">In your own words, what is the purpose of the Australia Awards initiative? </w:t>
      </w:r>
    </w:p>
    <w:p w14:paraId="0FBC4CDC" w14:textId="77777777" w:rsidR="005947AB" w:rsidRPr="00146376" w:rsidRDefault="005947AB" w:rsidP="005947AB">
      <w:pPr>
        <w:pStyle w:val="xList2"/>
        <w:rPr>
          <w:rFonts w:asciiTheme="minorHAnsi" w:hAnsiTheme="minorHAnsi" w:cstheme="minorHAnsi"/>
          <w:sz w:val="22"/>
          <w:szCs w:val="22"/>
          <w:lang w:val="en-GB"/>
        </w:rPr>
      </w:pPr>
      <w:proofErr w:type="spellStart"/>
      <w:proofErr w:type="gramStart"/>
      <w:r w:rsidRPr="00146376">
        <w:rPr>
          <w:rFonts w:asciiTheme="minorHAnsi" w:hAnsiTheme="minorHAnsi" w:cstheme="minorHAnsi"/>
          <w:sz w:val="22"/>
          <w:szCs w:val="22"/>
          <w:lang w:val="en-GB"/>
        </w:rPr>
        <w:t>a</w:t>
      </w:r>
      <w:proofErr w:type="spellEnd"/>
      <w:proofErr w:type="gramEnd"/>
      <w:r w:rsidRPr="00146376">
        <w:rPr>
          <w:rFonts w:asciiTheme="minorHAnsi" w:hAnsiTheme="minorHAnsi" w:cstheme="minorHAnsi"/>
          <w:sz w:val="22"/>
          <w:szCs w:val="22"/>
          <w:lang w:val="en-GB"/>
        </w:rPr>
        <w:tab/>
        <w:t>In your own words how does the initiative achieve [points stated in the previous response]?</w:t>
      </w:r>
    </w:p>
    <w:p w14:paraId="45DD48F9"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2</w:t>
      </w:r>
      <w:r w:rsidRPr="00146376">
        <w:rPr>
          <w:rFonts w:asciiTheme="minorHAnsi" w:hAnsiTheme="minorHAnsi" w:cstheme="minorHAnsi"/>
          <w:sz w:val="22"/>
          <w:szCs w:val="22"/>
          <w:lang w:val="en-GB"/>
        </w:rPr>
        <w:tab/>
        <w:t>Based on your experience what would you say are the strengths of the Australia Awards initiative?</w:t>
      </w:r>
    </w:p>
    <w:p w14:paraId="55454302"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3</w:t>
      </w:r>
      <w:r w:rsidRPr="00146376">
        <w:rPr>
          <w:rFonts w:asciiTheme="minorHAnsi" w:hAnsiTheme="minorHAnsi" w:cstheme="minorHAnsi"/>
          <w:sz w:val="22"/>
          <w:szCs w:val="22"/>
          <w:lang w:val="en-GB"/>
        </w:rPr>
        <w:tab/>
        <w:t>How do you think an alumni’s participation in the Australia Awards initiative contributes to [Country X’s] development goals?</w:t>
      </w:r>
    </w:p>
    <w:p w14:paraId="5D2899AA" w14:textId="77777777" w:rsidR="005947AB" w:rsidRPr="00146376" w:rsidRDefault="005947AB" w:rsidP="005947AB">
      <w:pPr>
        <w:pStyle w:val="xList2"/>
        <w:rPr>
          <w:rFonts w:asciiTheme="minorHAnsi" w:hAnsiTheme="minorHAnsi" w:cstheme="minorHAnsi"/>
          <w:sz w:val="22"/>
          <w:szCs w:val="22"/>
          <w:lang w:val="en-GB"/>
        </w:rPr>
      </w:pPr>
      <w:proofErr w:type="spellStart"/>
      <w:proofErr w:type="gramStart"/>
      <w:r w:rsidRPr="00146376">
        <w:rPr>
          <w:rFonts w:asciiTheme="minorHAnsi" w:hAnsiTheme="minorHAnsi" w:cstheme="minorHAnsi"/>
          <w:sz w:val="22"/>
          <w:szCs w:val="22"/>
          <w:lang w:val="en-GB"/>
        </w:rPr>
        <w:t>a</w:t>
      </w:r>
      <w:proofErr w:type="spellEnd"/>
      <w:proofErr w:type="gramEnd"/>
      <w:r w:rsidRPr="00146376">
        <w:rPr>
          <w:rFonts w:asciiTheme="minorHAnsi" w:hAnsiTheme="minorHAnsi" w:cstheme="minorHAnsi"/>
          <w:sz w:val="22"/>
          <w:szCs w:val="22"/>
          <w:lang w:val="en-GB"/>
        </w:rPr>
        <w:tab/>
        <w:t>What evidence have you seen of this either personally or professionally?</w:t>
      </w:r>
    </w:p>
    <w:p w14:paraId="799BE4D9" w14:textId="77777777" w:rsidR="005947AB" w:rsidRPr="00146376" w:rsidRDefault="005947AB" w:rsidP="005947AB">
      <w:pPr>
        <w:pStyle w:val="xList2"/>
        <w:rPr>
          <w:rFonts w:asciiTheme="minorHAnsi" w:hAnsiTheme="minorHAnsi" w:cstheme="minorHAnsi"/>
          <w:sz w:val="22"/>
          <w:szCs w:val="22"/>
          <w:lang w:val="en-GB"/>
        </w:rPr>
      </w:pPr>
      <w:proofErr w:type="gramStart"/>
      <w:r w:rsidRPr="00146376">
        <w:rPr>
          <w:rFonts w:asciiTheme="minorHAnsi" w:hAnsiTheme="minorHAnsi" w:cstheme="minorHAnsi"/>
          <w:sz w:val="22"/>
          <w:szCs w:val="22"/>
          <w:lang w:val="en-GB"/>
        </w:rPr>
        <w:t>b</w:t>
      </w:r>
      <w:proofErr w:type="gramEnd"/>
      <w:r w:rsidRPr="00146376">
        <w:rPr>
          <w:rFonts w:asciiTheme="minorHAnsi" w:hAnsiTheme="minorHAnsi" w:cstheme="minorHAnsi"/>
          <w:sz w:val="22"/>
          <w:szCs w:val="22"/>
          <w:lang w:val="en-GB"/>
        </w:rPr>
        <w:tab/>
        <w:t>Do you think the program lead to benefits for both Australia and [Country X]?</w:t>
      </w:r>
    </w:p>
    <w:p w14:paraId="6CA74DB8"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4</w:t>
      </w:r>
      <w:r w:rsidRPr="00146376">
        <w:rPr>
          <w:rFonts w:asciiTheme="minorHAnsi" w:hAnsiTheme="minorHAnsi" w:cstheme="minorHAnsi"/>
          <w:sz w:val="22"/>
          <w:szCs w:val="22"/>
          <w:lang w:val="en-GB"/>
        </w:rPr>
        <w:tab/>
        <w:t>In your opinion, how do you think an alumni’s participation in the Australia Awards initiative contributes to a positive relationships between [Country X] and Australia?</w:t>
      </w:r>
    </w:p>
    <w:p w14:paraId="695D7378" w14:textId="77777777" w:rsidR="005947AB" w:rsidRPr="00146376" w:rsidRDefault="005947AB" w:rsidP="005947AB">
      <w:pPr>
        <w:pStyle w:val="xList2"/>
        <w:rPr>
          <w:rFonts w:asciiTheme="minorHAnsi" w:hAnsiTheme="minorHAnsi" w:cstheme="minorHAnsi"/>
          <w:sz w:val="22"/>
          <w:szCs w:val="22"/>
          <w:lang w:val="en-GB"/>
        </w:rPr>
      </w:pPr>
      <w:proofErr w:type="spellStart"/>
      <w:proofErr w:type="gramStart"/>
      <w:r w:rsidRPr="00146376">
        <w:rPr>
          <w:rFonts w:asciiTheme="minorHAnsi" w:hAnsiTheme="minorHAnsi" w:cstheme="minorHAnsi"/>
          <w:sz w:val="22"/>
          <w:szCs w:val="22"/>
          <w:lang w:val="en-GB"/>
        </w:rPr>
        <w:t>a</w:t>
      </w:r>
      <w:proofErr w:type="spellEnd"/>
      <w:proofErr w:type="gramEnd"/>
      <w:r w:rsidRPr="00146376">
        <w:rPr>
          <w:rFonts w:asciiTheme="minorHAnsi" w:hAnsiTheme="minorHAnsi" w:cstheme="minorHAnsi"/>
          <w:sz w:val="22"/>
          <w:szCs w:val="22"/>
          <w:lang w:val="en-GB"/>
        </w:rPr>
        <w:tab/>
        <w:t>What factors/events have informed this opinion?</w:t>
      </w:r>
    </w:p>
    <w:p w14:paraId="4123A486"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5</w:t>
      </w:r>
      <w:r w:rsidRPr="00146376">
        <w:rPr>
          <w:rFonts w:asciiTheme="minorHAnsi" w:hAnsiTheme="minorHAnsi" w:cstheme="minorHAnsi"/>
          <w:sz w:val="22"/>
          <w:szCs w:val="22"/>
          <w:lang w:val="en-GB"/>
        </w:rPr>
        <w:tab/>
        <w:t>How do you think the Australia Awards initiative contributes to gender equality and disability inclusiveness?</w:t>
      </w:r>
    </w:p>
    <w:p w14:paraId="0F6B9208" w14:textId="77777777" w:rsidR="005947AB" w:rsidRPr="00146376" w:rsidRDefault="005947AB" w:rsidP="005947AB">
      <w:pPr>
        <w:pStyle w:val="xList2"/>
        <w:rPr>
          <w:rFonts w:asciiTheme="minorHAnsi" w:hAnsiTheme="minorHAnsi" w:cstheme="minorHAnsi"/>
          <w:sz w:val="22"/>
          <w:szCs w:val="22"/>
          <w:lang w:val="en-GB"/>
        </w:rPr>
      </w:pPr>
      <w:proofErr w:type="gramStart"/>
      <w:r w:rsidRPr="00146376">
        <w:rPr>
          <w:rFonts w:asciiTheme="minorHAnsi" w:hAnsiTheme="minorHAnsi" w:cstheme="minorHAnsi"/>
          <w:sz w:val="22"/>
          <w:szCs w:val="22"/>
          <w:lang w:val="en-GB"/>
        </w:rPr>
        <w:t>a</w:t>
      </w:r>
      <w:proofErr w:type="gramEnd"/>
      <w:r w:rsidRPr="00146376">
        <w:rPr>
          <w:rFonts w:asciiTheme="minorHAnsi" w:hAnsiTheme="minorHAnsi" w:cstheme="minorHAnsi"/>
          <w:sz w:val="22"/>
          <w:szCs w:val="22"/>
          <w:lang w:val="en-GB"/>
        </w:rPr>
        <w:tab/>
        <w:t>Let’s start with gender equality</w:t>
      </w:r>
    </w:p>
    <w:p w14:paraId="2CCDFF38" w14:textId="77777777" w:rsidR="005947AB" w:rsidRPr="00146376" w:rsidRDefault="005947AB" w:rsidP="005947AB">
      <w:pPr>
        <w:pStyle w:val="xList2"/>
        <w:rPr>
          <w:rFonts w:asciiTheme="minorHAnsi" w:hAnsiTheme="minorHAnsi" w:cstheme="minorHAnsi"/>
          <w:sz w:val="22"/>
          <w:szCs w:val="22"/>
          <w:lang w:val="en-GB"/>
        </w:rPr>
      </w:pPr>
      <w:proofErr w:type="gramStart"/>
      <w:r w:rsidRPr="00146376">
        <w:rPr>
          <w:rFonts w:asciiTheme="minorHAnsi" w:hAnsiTheme="minorHAnsi" w:cstheme="minorHAnsi"/>
          <w:sz w:val="22"/>
          <w:szCs w:val="22"/>
          <w:lang w:val="en-GB"/>
        </w:rPr>
        <w:t>b</w:t>
      </w:r>
      <w:proofErr w:type="gramEnd"/>
      <w:r w:rsidRPr="00146376">
        <w:rPr>
          <w:rFonts w:asciiTheme="minorHAnsi" w:hAnsiTheme="minorHAnsi" w:cstheme="minorHAnsi"/>
          <w:sz w:val="22"/>
          <w:szCs w:val="22"/>
          <w:lang w:val="en-GB"/>
        </w:rPr>
        <w:tab/>
        <w:t>What about disability inclusiveness</w:t>
      </w:r>
    </w:p>
    <w:p w14:paraId="75C4D7AA" w14:textId="77777777" w:rsidR="005947AB" w:rsidRPr="00146376" w:rsidRDefault="005947AB" w:rsidP="005947AB">
      <w:pPr>
        <w:pStyle w:val="xList1"/>
        <w:rPr>
          <w:rFonts w:asciiTheme="minorHAnsi" w:hAnsiTheme="minorHAnsi" w:cstheme="minorHAnsi"/>
          <w:sz w:val="22"/>
          <w:szCs w:val="22"/>
          <w:lang w:val="en-GB"/>
        </w:rPr>
      </w:pPr>
      <w:proofErr w:type="gramStart"/>
      <w:r w:rsidRPr="00146376">
        <w:rPr>
          <w:rFonts w:asciiTheme="minorHAnsi" w:hAnsiTheme="minorHAnsi" w:cstheme="minorHAnsi"/>
          <w:sz w:val="22"/>
          <w:szCs w:val="22"/>
          <w:lang w:val="en-GB"/>
        </w:rPr>
        <w:t>6</w:t>
      </w:r>
      <w:r w:rsidRPr="00146376">
        <w:rPr>
          <w:rFonts w:asciiTheme="minorHAnsi" w:hAnsiTheme="minorHAnsi" w:cstheme="minorHAnsi"/>
          <w:sz w:val="22"/>
          <w:szCs w:val="22"/>
          <w:lang w:val="en-GB"/>
        </w:rPr>
        <w:tab/>
        <w:t>Based on your professional and personal experience living in [Country X] what barriers are there to achieving gender equality and disability inclusiveness?</w:t>
      </w:r>
      <w:proofErr w:type="gramEnd"/>
    </w:p>
    <w:p w14:paraId="1B928A2C" w14:textId="77777777" w:rsidR="005947AB" w:rsidRPr="00146376" w:rsidRDefault="005947AB" w:rsidP="005947AB">
      <w:pPr>
        <w:pStyle w:val="xList2"/>
        <w:rPr>
          <w:rFonts w:asciiTheme="minorHAnsi" w:hAnsiTheme="minorHAnsi" w:cstheme="minorHAnsi"/>
          <w:sz w:val="22"/>
          <w:szCs w:val="22"/>
        </w:rPr>
      </w:pPr>
      <w:proofErr w:type="spellStart"/>
      <w:proofErr w:type="gramStart"/>
      <w:r w:rsidRPr="00146376">
        <w:rPr>
          <w:rFonts w:asciiTheme="minorHAnsi" w:hAnsiTheme="minorHAnsi" w:cstheme="minorHAnsi"/>
          <w:sz w:val="22"/>
          <w:szCs w:val="22"/>
        </w:rPr>
        <w:t>a</w:t>
      </w:r>
      <w:proofErr w:type="spellEnd"/>
      <w:proofErr w:type="gramEnd"/>
      <w:r w:rsidRPr="00146376">
        <w:rPr>
          <w:rFonts w:asciiTheme="minorHAnsi" w:hAnsiTheme="minorHAnsi" w:cstheme="minorHAnsi"/>
          <w:sz w:val="22"/>
          <w:szCs w:val="22"/>
        </w:rPr>
        <w:tab/>
        <w:t>Do you feel [barriers stated in the previous response] have changed over time?</w:t>
      </w:r>
    </w:p>
    <w:p w14:paraId="5FCB85BC" w14:textId="77777777" w:rsidR="005947AB" w:rsidRPr="00146376" w:rsidRDefault="005947AB" w:rsidP="005947AB">
      <w:pPr>
        <w:pStyle w:val="xList2"/>
        <w:rPr>
          <w:rFonts w:asciiTheme="minorHAnsi" w:hAnsiTheme="minorHAnsi" w:cstheme="minorHAnsi"/>
          <w:sz w:val="22"/>
          <w:szCs w:val="22"/>
        </w:rPr>
      </w:pPr>
      <w:proofErr w:type="gramStart"/>
      <w:r w:rsidRPr="00146376">
        <w:rPr>
          <w:rFonts w:asciiTheme="minorHAnsi" w:hAnsiTheme="minorHAnsi" w:cstheme="minorHAnsi"/>
          <w:sz w:val="22"/>
          <w:szCs w:val="22"/>
        </w:rPr>
        <w:t>b</w:t>
      </w:r>
      <w:proofErr w:type="gramEnd"/>
      <w:r w:rsidRPr="00146376">
        <w:rPr>
          <w:rFonts w:asciiTheme="minorHAnsi" w:hAnsiTheme="minorHAnsi" w:cstheme="minorHAnsi"/>
          <w:sz w:val="22"/>
          <w:szCs w:val="22"/>
        </w:rPr>
        <w:tab/>
        <w:t>In what way?</w:t>
      </w:r>
    </w:p>
    <w:p w14:paraId="1DD66FA4"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7</w:t>
      </w:r>
      <w:r w:rsidRPr="00146376">
        <w:rPr>
          <w:rFonts w:asciiTheme="minorHAnsi" w:hAnsiTheme="minorHAnsi" w:cstheme="minorHAnsi"/>
          <w:sz w:val="22"/>
          <w:szCs w:val="22"/>
          <w:lang w:val="en-GB"/>
        </w:rPr>
        <w:tab/>
        <w:t>If you had the power to change things about the Australia Awards initiative what would you make different?</w:t>
      </w:r>
    </w:p>
    <w:p w14:paraId="4685A119" w14:textId="77777777" w:rsidR="005947AB" w:rsidRPr="00146376" w:rsidRDefault="005947AB" w:rsidP="005947AB">
      <w:pPr>
        <w:pStyle w:val="xList1"/>
        <w:rPr>
          <w:rFonts w:asciiTheme="minorHAnsi" w:hAnsiTheme="minorHAnsi" w:cstheme="minorHAnsi"/>
          <w:sz w:val="22"/>
          <w:szCs w:val="22"/>
          <w:lang w:val="en-GB"/>
        </w:rPr>
      </w:pPr>
      <w:r w:rsidRPr="00146376">
        <w:rPr>
          <w:rFonts w:asciiTheme="minorHAnsi" w:hAnsiTheme="minorHAnsi" w:cstheme="minorHAnsi"/>
          <w:sz w:val="22"/>
          <w:szCs w:val="22"/>
          <w:lang w:val="en-GB"/>
        </w:rPr>
        <w:t>8</w:t>
      </w:r>
      <w:r w:rsidRPr="00146376">
        <w:rPr>
          <w:rFonts w:asciiTheme="minorHAnsi" w:hAnsiTheme="minorHAnsi" w:cstheme="minorHAnsi"/>
          <w:sz w:val="22"/>
          <w:szCs w:val="22"/>
          <w:lang w:val="en-GB"/>
        </w:rPr>
        <w:tab/>
        <w:t xml:space="preserve">That covers the things I wanted to ask. Anything you would like to </w:t>
      </w:r>
      <w:proofErr w:type="gramStart"/>
      <w:r w:rsidRPr="00146376">
        <w:rPr>
          <w:rFonts w:asciiTheme="minorHAnsi" w:hAnsiTheme="minorHAnsi" w:cstheme="minorHAnsi"/>
          <w:sz w:val="22"/>
          <w:szCs w:val="22"/>
          <w:lang w:val="en-GB"/>
        </w:rPr>
        <w:t>add?</w:t>
      </w:r>
      <w:proofErr w:type="gramEnd"/>
    </w:p>
    <w:p w14:paraId="42A4EBF9" w14:textId="1177D9CB" w:rsidR="005947AB" w:rsidRDefault="005947AB" w:rsidP="00FE2E1D">
      <w:pPr>
        <w:pStyle w:val="xList1"/>
      </w:pPr>
    </w:p>
    <w:p w14:paraId="56C6CD91" w14:textId="77777777" w:rsidR="009C42E7" w:rsidRPr="00AD4585" w:rsidRDefault="009C42E7">
      <w:pPr>
        <w:pStyle w:val="BodyCopy"/>
      </w:pPr>
    </w:p>
    <w:p w14:paraId="68C8B342" w14:textId="47FC6FC6" w:rsidR="00877707" w:rsidRPr="00877707" w:rsidRDefault="00877707">
      <w:pPr>
        <w:rPr>
          <w:spacing w:val="-2"/>
          <w:sz w:val="22"/>
          <w:szCs w:val="22"/>
        </w:rPr>
      </w:pPr>
      <w:r>
        <w:br w:type="page"/>
      </w:r>
    </w:p>
    <w:p w14:paraId="25DC027E" w14:textId="47898533" w:rsidR="00877707" w:rsidRPr="00F72895" w:rsidRDefault="00877707" w:rsidP="003D67B8">
      <w:pPr>
        <w:pStyle w:val="Heading1"/>
        <w:numPr>
          <w:ilvl w:val="0"/>
          <w:numId w:val="0"/>
        </w:numPr>
        <w:rPr>
          <w:lang w:eastAsia="en-AU"/>
        </w:rPr>
      </w:pPr>
      <w:bookmarkStart w:id="175" w:name="_Toc488050440"/>
      <w:bookmarkStart w:id="176" w:name="_Toc488065958"/>
      <w:bookmarkStart w:id="177" w:name="_Toc491074785"/>
      <w:r w:rsidRPr="00877707">
        <w:rPr>
          <w:lang w:eastAsia="en-AU"/>
        </w:rPr>
        <w:t xml:space="preserve">Annex </w:t>
      </w:r>
      <w:bookmarkEnd w:id="175"/>
      <w:r>
        <w:rPr>
          <w:lang w:eastAsia="en-AU"/>
        </w:rPr>
        <w:t>3</w:t>
      </w:r>
      <w:r w:rsidRPr="00877707">
        <w:rPr>
          <w:lang w:eastAsia="en-AU"/>
        </w:rPr>
        <w:t xml:space="preserve">: </w:t>
      </w:r>
      <w:r>
        <w:rPr>
          <w:lang w:eastAsia="en-AU"/>
        </w:rPr>
        <w:t>Sri Lanka</w:t>
      </w:r>
      <w:r w:rsidRPr="00877707">
        <w:rPr>
          <w:lang w:eastAsia="en-AU"/>
        </w:rPr>
        <w:t xml:space="preserve"> Case Study</w:t>
      </w:r>
      <w:r>
        <w:rPr>
          <w:lang w:eastAsia="en-AU"/>
        </w:rPr>
        <w:t xml:space="preserve"> </w:t>
      </w:r>
      <w:r w:rsidRPr="00877707">
        <w:rPr>
          <w:lang w:eastAsia="en-AU"/>
        </w:rPr>
        <w:t>participants</w:t>
      </w:r>
      <w:bookmarkEnd w:id="176"/>
      <w:bookmarkEnd w:id="177"/>
    </w:p>
    <w:p w14:paraId="28DE073F" w14:textId="7963987B" w:rsidR="001B7A10" w:rsidRPr="00F72895" w:rsidRDefault="00F72895" w:rsidP="00F72895">
      <w:pPr>
        <w:pStyle w:val="Caption"/>
        <w:keepNext/>
        <w:rPr>
          <w:rFonts w:asciiTheme="majorHAnsi" w:hAnsiTheme="majorHAnsi" w:cstheme="majorHAnsi"/>
          <w:sz w:val="28"/>
          <w:szCs w:val="28"/>
        </w:rPr>
      </w:pPr>
      <w:bookmarkStart w:id="178" w:name="_Toc363934899"/>
      <w:r w:rsidRPr="00F72895">
        <w:rPr>
          <w:rFonts w:asciiTheme="majorHAnsi" w:hAnsiTheme="majorHAnsi" w:cstheme="majorHAnsi"/>
          <w:sz w:val="28"/>
          <w:szCs w:val="28"/>
        </w:rPr>
        <w:t xml:space="preserve">Table </w:t>
      </w:r>
      <w:r w:rsidRPr="00F72895">
        <w:rPr>
          <w:rFonts w:asciiTheme="majorHAnsi" w:hAnsiTheme="majorHAnsi" w:cstheme="majorHAnsi"/>
          <w:sz w:val="28"/>
          <w:szCs w:val="28"/>
        </w:rPr>
        <w:fldChar w:fldCharType="begin"/>
      </w:r>
      <w:r w:rsidRPr="00F72895">
        <w:rPr>
          <w:rFonts w:asciiTheme="majorHAnsi" w:hAnsiTheme="majorHAnsi" w:cstheme="majorHAnsi"/>
          <w:sz w:val="28"/>
          <w:szCs w:val="28"/>
        </w:rPr>
        <w:instrText xml:space="preserve"> SEQ Table \* ARABIC </w:instrText>
      </w:r>
      <w:r w:rsidRPr="00F72895">
        <w:rPr>
          <w:rFonts w:asciiTheme="majorHAnsi" w:hAnsiTheme="majorHAnsi" w:cstheme="majorHAnsi"/>
          <w:sz w:val="28"/>
          <w:szCs w:val="28"/>
        </w:rPr>
        <w:fldChar w:fldCharType="separate"/>
      </w:r>
      <w:r w:rsidR="00360D4C">
        <w:rPr>
          <w:rFonts w:asciiTheme="majorHAnsi" w:hAnsiTheme="majorHAnsi" w:cstheme="majorHAnsi"/>
          <w:noProof/>
          <w:sz w:val="28"/>
          <w:szCs w:val="28"/>
        </w:rPr>
        <w:t>3</w:t>
      </w:r>
      <w:r w:rsidRPr="00F72895">
        <w:rPr>
          <w:rFonts w:asciiTheme="majorHAnsi" w:hAnsiTheme="majorHAnsi" w:cstheme="majorHAnsi"/>
          <w:sz w:val="28"/>
          <w:szCs w:val="28"/>
        </w:rPr>
        <w:fldChar w:fldCharType="end"/>
      </w:r>
      <w:r w:rsidRPr="00F72895">
        <w:rPr>
          <w:rFonts w:asciiTheme="majorHAnsi" w:hAnsiTheme="majorHAnsi" w:cstheme="majorHAnsi"/>
          <w:sz w:val="28"/>
          <w:szCs w:val="28"/>
        </w:rPr>
        <w:tab/>
        <w:t>Participants in the Australia Awards Sri Lanka Case Study</w:t>
      </w:r>
      <w:bookmarkEnd w:id="178"/>
    </w:p>
    <w:tbl>
      <w:tblPr>
        <w:tblStyle w:val="Table"/>
        <w:tblW w:w="5000" w:type="pct"/>
        <w:tblLayout w:type="fixed"/>
        <w:tblLook w:val="04A0" w:firstRow="1" w:lastRow="0" w:firstColumn="1" w:lastColumn="0" w:noHBand="0" w:noVBand="1"/>
      </w:tblPr>
      <w:tblGrid>
        <w:gridCol w:w="1276"/>
        <w:gridCol w:w="581"/>
        <w:gridCol w:w="2497"/>
        <w:gridCol w:w="4009"/>
      </w:tblGrid>
      <w:tr w:rsidR="004C7A63" w:rsidRPr="006B75E1" w14:paraId="1F156737" w14:textId="77777777" w:rsidTr="00F72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nil"/>
              <w:right w:val="nil"/>
            </w:tcBorders>
            <w:shd w:val="clear" w:color="auto" w:fill="288B9F"/>
            <w:hideMark/>
          </w:tcPr>
          <w:p w14:paraId="0013D7F7" w14:textId="77777777" w:rsidR="004C7A63" w:rsidRPr="0064156F" w:rsidRDefault="004C7A63" w:rsidP="0013447D">
            <w:pPr>
              <w:pStyle w:val="BodyCopy"/>
              <w:rPr>
                <w:rFonts w:cstheme="minorHAnsi"/>
                <w:b/>
                <w:color w:val="FFFFFF" w:themeColor="background1"/>
                <w:sz w:val="20"/>
                <w:szCs w:val="20"/>
              </w:rPr>
            </w:pPr>
            <w:r w:rsidRPr="0064156F">
              <w:rPr>
                <w:rFonts w:cstheme="minorHAnsi"/>
                <w:b/>
                <w:color w:val="FFFFFF" w:themeColor="background1"/>
                <w:sz w:val="20"/>
                <w:szCs w:val="20"/>
              </w:rPr>
              <w:t>Type</w:t>
            </w:r>
          </w:p>
        </w:tc>
        <w:tc>
          <w:tcPr>
            <w:tcW w:w="581" w:type="dxa"/>
            <w:tcBorders>
              <w:left w:val="nil"/>
              <w:right w:val="nil"/>
            </w:tcBorders>
            <w:shd w:val="clear" w:color="auto" w:fill="288B9F"/>
            <w:hideMark/>
          </w:tcPr>
          <w:p w14:paraId="1450CF49" w14:textId="77777777" w:rsidR="004C7A63" w:rsidRPr="0064156F" w:rsidRDefault="004C7A63" w:rsidP="0013447D">
            <w:pPr>
              <w:pStyle w:val="BodyCopy"/>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64156F">
              <w:rPr>
                <w:rFonts w:cstheme="minorHAnsi"/>
                <w:b/>
                <w:color w:val="FFFFFF" w:themeColor="background1"/>
                <w:sz w:val="20"/>
                <w:szCs w:val="20"/>
              </w:rPr>
              <w:t>Date</w:t>
            </w:r>
          </w:p>
        </w:tc>
        <w:tc>
          <w:tcPr>
            <w:tcW w:w="2497" w:type="dxa"/>
            <w:tcBorders>
              <w:left w:val="nil"/>
              <w:right w:val="nil"/>
            </w:tcBorders>
            <w:shd w:val="clear" w:color="auto" w:fill="288B9F"/>
            <w:hideMark/>
          </w:tcPr>
          <w:p w14:paraId="7B2CF1F8" w14:textId="77777777" w:rsidR="004C7A63" w:rsidRPr="0064156F" w:rsidRDefault="004C7A63" w:rsidP="0013447D">
            <w:pPr>
              <w:pStyle w:val="BodyCopy"/>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64156F">
              <w:rPr>
                <w:rFonts w:cstheme="minorHAnsi"/>
                <w:b/>
                <w:color w:val="FFFFFF" w:themeColor="background1"/>
                <w:sz w:val="20"/>
                <w:szCs w:val="20"/>
              </w:rPr>
              <w:t>Name</w:t>
            </w:r>
          </w:p>
        </w:tc>
        <w:tc>
          <w:tcPr>
            <w:tcW w:w="4009" w:type="dxa"/>
            <w:tcBorders>
              <w:left w:val="nil"/>
              <w:right w:val="nil"/>
            </w:tcBorders>
            <w:shd w:val="clear" w:color="auto" w:fill="288B9F"/>
            <w:hideMark/>
          </w:tcPr>
          <w:p w14:paraId="064BA569" w14:textId="77777777" w:rsidR="004C7A63" w:rsidRPr="0064156F" w:rsidRDefault="004C7A63" w:rsidP="0013447D">
            <w:pPr>
              <w:pStyle w:val="BodyCopy"/>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64156F">
              <w:rPr>
                <w:rFonts w:cstheme="minorHAnsi"/>
                <w:b/>
                <w:color w:val="FFFFFF" w:themeColor="background1"/>
                <w:sz w:val="20"/>
                <w:szCs w:val="20"/>
              </w:rPr>
              <w:t>Position or Degree</w:t>
            </w:r>
          </w:p>
        </w:tc>
      </w:tr>
      <w:tr w:rsidR="004C7A63" w:rsidRPr="006B75E1" w14:paraId="5CBD7640"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562A08C3" w14:textId="6B6E6232" w:rsidR="004C7A63" w:rsidRPr="0064156F" w:rsidRDefault="004C7A63" w:rsidP="0013447D">
            <w:pPr>
              <w:pStyle w:val="BodyCopy"/>
              <w:rPr>
                <w:rFonts w:cstheme="minorHAnsi"/>
                <w:b/>
                <w:sz w:val="20"/>
                <w:szCs w:val="20"/>
              </w:rPr>
            </w:pPr>
            <w:r w:rsidRPr="0064156F">
              <w:rPr>
                <w:rFonts w:cstheme="minorHAnsi"/>
                <w:b/>
                <w:sz w:val="20"/>
                <w:szCs w:val="20"/>
              </w:rPr>
              <w:t>Alumni</w:t>
            </w:r>
          </w:p>
        </w:tc>
        <w:tc>
          <w:tcPr>
            <w:tcW w:w="581" w:type="dxa"/>
            <w:tcBorders>
              <w:left w:val="nil"/>
              <w:right w:val="nil"/>
            </w:tcBorders>
          </w:tcPr>
          <w:p w14:paraId="259EF6B6" w14:textId="551AB03F"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06/02</w:t>
            </w:r>
          </w:p>
        </w:tc>
        <w:tc>
          <w:tcPr>
            <w:tcW w:w="2497" w:type="dxa"/>
            <w:tcBorders>
              <w:left w:val="nil"/>
              <w:right w:val="nil"/>
            </w:tcBorders>
          </w:tcPr>
          <w:p w14:paraId="5E6B5DBC" w14:textId="6FD5CB3E"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w:t>
            </w:r>
            <w:proofErr w:type="spellStart"/>
            <w:r w:rsidRPr="0064156F">
              <w:rPr>
                <w:rFonts w:cstheme="minorHAnsi"/>
                <w:sz w:val="20"/>
                <w:szCs w:val="20"/>
              </w:rPr>
              <w:t>Nalini</w:t>
            </w:r>
            <w:proofErr w:type="spellEnd"/>
            <w:r w:rsidRPr="0064156F">
              <w:rPr>
                <w:rFonts w:cstheme="minorHAnsi"/>
                <w:sz w:val="20"/>
                <w:szCs w:val="20"/>
              </w:rPr>
              <w:t>*</w:t>
            </w:r>
          </w:p>
        </w:tc>
        <w:tc>
          <w:tcPr>
            <w:tcW w:w="4009" w:type="dxa"/>
            <w:tcBorders>
              <w:left w:val="nil"/>
              <w:right w:val="nil"/>
            </w:tcBorders>
          </w:tcPr>
          <w:p w14:paraId="57F7E949" w14:textId="7ACB9CD0"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Research – testing and verification</w:t>
            </w:r>
          </w:p>
        </w:tc>
      </w:tr>
      <w:tr w:rsidR="004C7A63" w:rsidRPr="006B75E1" w14:paraId="645DEE94"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49D2C26"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7CB38F5C" w14:textId="5D58B69D"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06/12</w:t>
            </w:r>
          </w:p>
        </w:tc>
        <w:tc>
          <w:tcPr>
            <w:tcW w:w="2497" w:type="dxa"/>
            <w:tcBorders>
              <w:left w:val="nil"/>
              <w:right w:val="nil"/>
            </w:tcBorders>
          </w:tcPr>
          <w:p w14:paraId="0F8FA94C" w14:textId="3E04E883"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Mr </w:t>
            </w:r>
            <w:proofErr w:type="spellStart"/>
            <w:r w:rsidRPr="0064156F">
              <w:rPr>
                <w:rFonts w:cstheme="minorHAnsi"/>
                <w:sz w:val="20"/>
                <w:szCs w:val="20"/>
              </w:rPr>
              <w:t>Samarasiri</w:t>
            </w:r>
            <w:proofErr w:type="spellEnd"/>
            <w:r w:rsidRPr="0064156F">
              <w:rPr>
                <w:rFonts w:cstheme="minorHAnsi"/>
                <w:sz w:val="20"/>
                <w:szCs w:val="20"/>
              </w:rPr>
              <w:t xml:space="preserve"> </w:t>
            </w:r>
            <w:proofErr w:type="spellStart"/>
            <w:r w:rsidRPr="0064156F">
              <w:rPr>
                <w:rFonts w:cstheme="minorHAnsi"/>
                <w:sz w:val="20"/>
                <w:szCs w:val="20"/>
              </w:rPr>
              <w:t>Sarath</w:t>
            </w:r>
            <w:proofErr w:type="spellEnd"/>
            <w:r w:rsidRPr="0064156F">
              <w:rPr>
                <w:rFonts w:cstheme="minorHAnsi"/>
                <w:sz w:val="20"/>
                <w:szCs w:val="20"/>
              </w:rPr>
              <w:t xml:space="preserve"> </w:t>
            </w:r>
            <w:proofErr w:type="spellStart"/>
            <w:r w:rsidRPr="0064156F">
              <w:rPr>
                <w:rFonts w:cstheme="minorHAnsi"/>
                <w:sz w:val="20"/>
                <w:szCs w:val="20"/>
              </w:rPr>
              <w:t>Banunusinghage</w:t>
            </w:r>
            <w:proofErr w:type="spellEnd"/>
          </w:p>
        </w:tc>
        <w:tc>
          <w:tcPr>
            <w:tcW w:w="4009" w:type="dxa"/>
            <w:tcBorders>
              <w:left w:val="nil"/>
              <w:right w:val="nil"/>
            </w:tcBorders>
          </w:tcPr>
          <w:p w14:paraId="155E793E" w14:textId="4B152FA2"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Founder and Director of Sigma Delta Technologies</w:t>
            </w:r>
          </w:p>
        </w:tc>
      </w:tr>
      <w:tr w:rsidR="004C7A63" w:rsidRPr="006B75E1" w14:paraId="44AAF8D2"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0296804E"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62C4F053" w14:textId="79E765A4"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06/12</w:t>
            </w:r>
          </w:p>
        </w:tc>
        <w:tc>
          <w:tcPr>
            <w:tcW w:w="2497" w:type="dxa"/>
            <w:tcBorders>
              <w:left w:val="nil"/>
              <w:right w:val="nil"/>
            </w:tcBorders>
          </w:tcPr>
          <w:p w14:paraId="38447EA4" w14:textId="3EC7AF5C"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w:t>
            </w:r>
            <w:proofErr w:type="spellStart"/>
            <w:r w:rsidRPr="0064156F">
              <w:rPr>
                <w:rFonts w:cstheme="minorHAnsi"/>
                <w:sz w:val="20"/>
                <w:szCs w:val="20"/>
              </w:rPr>
              <w:t>Sarath</w:t>
            </w:r>
            <w:proofErr w:type="spellEnd"/>
            <w:r w:rsidRPr="0064156F">
              <w:rPr>
                <w:rFonts w:cstheme="minorHAnsi"/>
                <w:sz w:val="20"/>
                <w:szCs w:val="20"/>
              </w:rPr>
              <w:t xml:space="preserve"> </w:t>
            </w:r>
            <w:proofErr w:type="spellStart"/>
            <w:r w:rsidRPr="0064156F">
              <w:rPr>
                <w:rFonts w:cstheme="minorHAnsi"/>
                <w:sz w:val="20"/>
                <w:szCs w:val="20"/>
              </w:rPr>
              <w:t>Pathmasiri</w:t>
            </w:r>
            <w:proofErr w:type="spellEnd"/>
            <w:r w:rsidRPr="0064156F">
              <w:rPr>
                <w:rFonts w:cstheme="minorHAnsi"/>
                <w:sz w:val="20"/>
                <w:szCs w:val="20"/>
              </w:rPr>
              <w:t xml:space="preserve"> </w:t>
            </w:r>
            <w:proofErr w:type="spellStart"/>
            <w:r w:rsidRPr="0064156F">
              <w:rPr>
                <w:rFonts w:cstheme="minorHAnsi"/>
                <w:sz w:val="20"/>
                <w:szCs w:val="20"/>
              </w:rPr>
              <w:t>Perera</w:t>
            </w:r>
            <w:proofErr w:type="spellEnd"/>
            <w:r w:rsidRPr="0064156F">
              <w:rPr>
                <w:rFonts w:cstheme="minorHAnsi"/>
                <w:sz w:val="20"/>
                <w:szCs w:val="20"/>
              </w:rPr>
              <w:t xml:space="preserve"> </w:t>
            </w:r>
            <w:proofErr w:type="spellStart"/>
            <w:r w:rsidRPr="0064156F">
              <w:rPr>
                <w:rFonts w:cstheme="minorHAnsi"/>
                <w:sz w:val="20"/>
                <w:szCs w:val="20"/>
              </w:rPr>
              <w:t>Biyanvilage</w:t>
            </w:r>
            <w:proofErr w:type="spellEnd"/>
          </w:p>
        </w:tc>
        <w:tc>
          <w:tcPr>
            <w:tcW w:w="4009" w:type="dxa"/>
            <w:tcBorders>
              <w:left w:val="nil"/>
              <w:right w:val="nil"/>
            </w:tcBorders>
          </w:tcPr>
          <w:p w14:paraId="36BB25EE" w14:textId="7B8A0B7B"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Professor, School of Electrical, Computer and Telecommunications Engineering, University of Wollongong; Technical Director, Australian Power Quality and Reliability Centre (APQRC)</w:t>
            </w:r>
          </w:p>
        </w:tc>
      </w:tr>
      <w:tr w:rsidR="004C7A63" w:rsidRPr="006B75E1" w14:paraId="0DE1E1E5"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E187690"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3B897031" w14:textId="760ADCF1"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16/02</w:t>
            </w:r>
          </w:p>
        </w:tc>
        <w:tc>
          <w:tcPr>
            <w:tcW w:w="2497" w:type="dxa"/>
            <w:tcBorders>
              <w:left w:val="nil"/>
              <w:right w:val="nil"/>
            </w:tcBorders>
          </w:tcPr>
          <w:p w14:paraId="22A1E7A3" w14:textId="4C6A9E19"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Ms </w:t>
            </w:r>
            <w:proofErr w:type="spellStart"/>
            <w:r w:rsidRPr="0064156F">
              <w:rPr>
                <w:rFonts w:cstheme="minorHAnsi"/>
                <w:sz w:val="20"/>
                <w:szCs w:val="20"/>
              </w:rPr>
              <w:t>Selvi</w:t>
            </w:r>
            <w:proofErr w:type="spellEnd"/>
            <w:r w:rsidRPr="0064156F">
              <w:rPr>
                <w:rFonts w:cstheme="minorHAnsi"/>
                <w:sz w:val="20"/>
                <w:szCs w:val="20"/>
              </w:rPr>
              <w:t xml:space="preserve"> </w:t>
            </w:r>
            <w:proofErr w:type="spellStart"/>
            <w:r w:rsidRPr="0064156F">
              <w:rPr>
                <w:rFonts w:cstheme="minorHAnsi"/>
                <w:sz w:val="20"/>
                <w:szCs w:val="20"/>
              </w:rPr>
              <w:t>Jay</w:t>
            </w:r>
            <w:r w:rsidR="007811A5" w:rsidRPr="0064156F">
              <w:rPr>
                <w:rFonts w:cstheme="minorHAnsi"/>
                <w:sz w:val="20"/>
                <w:szCs w:val="20"/>
              </w:rPr>
              <w:t>a</w:t>
            </w:r>
            <w:r w:rsidRPr="0064156F">
              <w:rPr>
                <w:rFonts w:cstheme="minorHAnsi"/>
                <w:sz w:val="20"/>
                <w:szCs w:val="20"/>
              </w:rPr>
              <w:t>ganesh</w:t>
            </w:r>
            <w:proofErr w:type="spellEnd"/>
          </w:p>
        </w:tc>
        <w:tc>
          <w:tcPr>
            <w:tcW w:w="4009" w:type="dxa"/>
            <w:tcBorders>
              <w:left w:val="nil"/>
              <w:right w:val="nil"/>
            </w:tcBorders>
          </w:tcPr>
          <w:p w14:paraId="384017E8" w14:textId="2F62A2C3"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Data Design Specialist, Commonwealth Bank, Sydney, Australia.</w:t>
            </w:r>
          </w:p>
        </w:tc>
      </w:tr>
      <w:tr w:rsidR="004C7A63" w:rsidRPr="006B75E1" w14:paraId="30BF6153"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2DA3D407"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0109CF1D" w14:textId="3C5A64D0"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05/12</w:t>
            </w:r>
          </w:p>
        </w:tc>
        <w:tc>
          <w:tcPr>
            <w:tcW w:w="2497" w:type="dxa"/>
            <w:tcBorders>
              <w:left w:val="nil"/>
              <w:right w:val="nil"/>
            </w:tcBorders>
          </w:tcPr>
          <w:p w14:paraId="705B3258" w14:textId="66F884E9"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Sunil Stanislaus </w:t>
            </w:r>
            <w:proofErr w:type="spellStart"/>
            <w:r w:rsidRPr="0064156F">
              <w:rPr>
                <w:rFonts w:cstheme="minorHAnsi"/>
                <w:sz w:val="20"/>
                <w:szCs w:val="20"/>
              </w:rPr>
              <w:t>Wickramasuriya</w:t>
            </w:r>
            <w:proofErr w:type="spellEnd"/>
          </w:p>
        </w:tc>
        <w:tc>
          <w:tcPr>
            <w:tcW w:w="4009" w:type="dxa"/>
            <w:tcBorders>
              <w:left w:val="nil"/>
              <w:right w:val="nil"/>
            </w:tcBorders>
          </w:tcPr>
          <w:p w14:paraId="75A75D9E" w14:textId="32A69978"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Retired (December 2016), Professor, Department of Civil Engineering, University of </w:t>
            </w:r>
            <w:proofErr w:type="spellStart"/>
            <w:r w:rsidRPr="0064156F">
              <w:rPr>
                <w:rFonts w:cstheme="minorHAnsi"/>
                <w:sz w:val="20"/>
                <w:szCs w:val="20"/>
              </w:rPr>
              <w:t>Moratuwa</w:t>
            </w:r>
            <w:proofErr w:type="spellEnd"/>
            <w:r w:rsidRPr="0064156F">
              <w:rPr>
                <w:rFonts w:cstheme="minorHAnsi"/>
                <w:sz w:val="20"/>
                <w:szCs w:val="20"/>
              </w:rPr>
              <w:t>, Sri Lanka</w:t>
            </w:r>
          </w:p>
        </w:tc>
      </w:tr>
      <w:tr w:rsidR="004C7A63" w:rsidRPr="006B75E1" w14:paraId="79774E2F"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51FCFDF9"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71A8141E" w14:textId="177ED99A"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30/11</w:t>
            </w:r>
          </w:p>
        </w:tc>
        <w:tc>
          <w:tcPr>
            <w:tcW w:w="2497" w:type="dxa"/>
            <w:tcBorders>
              <w:left w:val="nil"/>
              <w:right w:val="nil"/>
            </w:tcBorders>
          </w:tcPr>
          <w:p w14:paraId="5818BADC" w14:textId="28A14346"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Mr Tennyson Rodrigo</w:t>
            </w:r>
          </w:p>
        </w:tc>
        <w:tc>
          <w:tcPr>
            <w:tcW w:w="4009" w:type="dxa"/>
            <w:tcBorders>
              <w:left w:val="nil"/>
              <w:right w:val="nil"/>
            </w:tcBorders>
          </w:tcPr>
          <w:p w14:paraId="47C55C6B" w14:textId="71384A14"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Retired (1999), Chemical engineer, former Managing Director and Chief Executive of Capital Development and Investment Company PLC</w:t>
            </w:r>
          </w:p>
        </w:tc>
      </w:tr>
      <w:tr w:rsidR="004C7A63" w:rsidRPr="006B75E1" w14:paraId="62720544"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1CE9F660" w14:textId="77777777" w:rsidR="004C7A63" w:rsidRPr="0064156F" w:rsidRDefault="004C7A63" w:rsidP="0013447D">
            <w:pPr>
              <w:pStyle w:val="BodyCopy"/>
              <w:rPr>
                <w:rFonts w:cstheme="minorHAnsi"/>
                <w:b/>
                <w:sz w:val="20"/>
                <w:szCs w:val="20"/>
              </w:rPr>
            </w:pPr>
          </w:p>
        </w:tc>
        <w:tc>
          <w:tcPr>
            <w:tcW w:w="581" w:type="dxa"/>
            <w:tcBorders>
              <w:left w:val="nil"/>
              <w:right w:val="nil"/>
            </w:tcBorders>
          </w:tcPr>
          <w:p w14:paraId="569D6FDB" w14:textId="54128590"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07/12</w:t>
            </w:r>
          </w:p>
        </w:tc>
        <w:tc>
          <w:tcPr>
            <w:tcW w:w="2497" w:type="dxa"/>
            <w:tcBorders>
              <w:left w:val="nil"/>
              <w:right w:val="nil"/>
            </w:tcBorders>
          </w:tcPr>
          <w:p w14:paraId="70D8FA20" w14:textId="739C891E"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Mr </w:t>
            </w:r>
            <w:proofErr w:type="spellStart"/>
            <w:r w:rsidRPr="0064156F">
              <w:rPr>
                <w:rFonts w:cstheme="minorHAnsi"/>
                <w:sz w:val="20"/>
                <w:szCs w:val="20"/>
              </w:rPr>
              <w:t>Wijaya</w:t>
            </w:r>
            <w:proofErr w:type="spellEnd"/>
            <w:r w:rsidRPr="0064156F">
              <w:rPr>
                <w:rFonts w:cstheme="minorHAnsi"/>
                <w:sz w:val="20"/>
                <w:szCs w:val="20"/>
              </w:rPr>
              <w:t xml:space="preserve"> (U.W.) Rodrigo</w:t>
            </w:r>
          </w:p>
        </w:tc>
        <w:tc>
          <w:tcPr>
            <w:tcW w:w="4009" w:type="dxa"/>
            <w:tcBorders>
              <w:left w:val="nil"/>
              <w:right w:val="nil"/>
            </w:tcBorders>
          </w:tcPr>
          <w:p w14:paraId="4F008819" w14:textId="0EA46710" w:rsidR="004C7A63" w:rsidRPr="0064156F" w:rsidRDefault="004C7A63"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Consultant – Association of Consulting Engineers</w:t>
            </w:r>
          </w:p>
        </w:tc>
      </w:tr>
      <w:tr w:rsidR="001810C7" w:rsidRPr="006B75E1" w14:paraId="23204881"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3878EA87" w14:textId="6903718E" w:rsidR="001810C7" w:rsidRPr="0064156F" w:rsidRDefault="001810C7" w:rsidP="0013447D">
            <w:pPr>
              <w:pStyle w:val="BodyCopy"/>
              <w:rPr>
                <w:rFonts w:cstheme="minorHAnsi"/>
                <w:b/>
                <w:sz w:val="20"/>
                <w:szCs w:val="20"/>
              </w:rPr>
            </w:pPr>
            <w:r w:rsidRPr="0064156F">
              <w:rPr>
                <w:rFonts w:cstheme="minorHAnsi"/>
                <w:b/>
                <w:sz w:val="20"/>
                <w:szCs w:val="20"/>
              </w:rPr>
              <w:t>Alumni employers or colleagues</w:t>
            </w:r>
          </w:p>
        </w:tc>
        <w:tc>
          <w:tcPr>
            <w:tcW w:w="581" w:type="dxa"/>
            <w:tcBorders>
              <w:left w:val="nil"/>
              <w:right w:val="nil"/>
            </w:tcBorders>
          </w:tcPr>
          <w:p w14:paraId="11CA0906" w14:textId="5AC31B26" w:rsidR="001810C7" w:rsidRPr="0064156F" w:rsidRDefault="001810C7"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07/12</w:t>
            </w:r>
          </w:p>
        </w:tc>
        <w:tc>
          <w:tcPr>
            <w:tcW w:w="2497" w:type="dxa"/>
            <w:tcBorders>
              <w:left w:val="nil"/>
              <w:right w:val="nil"/>
            </w:tcBorders>
          </w:tcPr>
          <w:p w14:paraId="0EC8E5B4" w14:textId="33CD2F8E" w:rsidR="001810C7" w:rsidRPr="0064156F" w:rsidRDefault="001810C7"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w:t>
            </w:r>
            <w:proofErr w:type="spellStart"/>
            <w:r w:rsidRPr="0064156F">
              <w:rPr>
                <w:rFonts w:cstheme="minorHAnsi"/>
                <w:sz w:val="20"/>
                <w:szCs w:val="20"/>
              </w:rPr>
              <w:t>Kumari</w:t>
            </w:r>
            <w:proofErr w:type="spellEnd"/>
            <w:r w:rsidRPr="0064156F">
              <w:rPr>
                <w:rFonts w:cstheme="minorHAnsi"/>
                <w:sz w:val="20"/>
                <w:szCs w:val="20"/>
              </w:rPr>
              <w:t xml:space="preserve"> Fernando</w:t>
            </w:r>
          </w:p>
        </w:tc>
        <w:tc>
          <w:tcPr>
            <w:tcW w:w="4009" w:type="dxa"/>
            <w:tcBorders>
              <w:left w:val="nil"/>
              <w:right w:val="nil"/>
            </w:tcBorders>
          </w:tcPr>
          <w:p w14:paraId="4C20D88C" w14:textId="313F0C2E" w:rsidR="001810C7" w:rsidRPr="0064156F" w:rsidRDefault="001810C7" w:rsidP="0013447D">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Dean, Faculty of Engineering, General Sir </w:t>
            </w:r>
            <w:proofErr w:type="spellStart"/>
            <w:r w:rsidRPr="0064156F">
              <w:rPr>
                <w:rFonts w:cstheme="minorHAnsi"/>
                <w:sz w:val="20"/>
                <w:szCs w:val="20"/>
              </w:rPr>
              <w:t>Kotelawala</w:t>
            </w:r>
            <w:proofErr w:type="spellEnd"/>
            <w:r w:rsidRPr="0064156F">
              <w:rPr>
                <w:rFonts w:cstheme="minorHAnsi"/>
                <w:sz w:val="20"/>
                <w:szCs w:val="20"/>
              </w:rPr>
              <w:t xml:space="preserve"> Defence University</w:t>
            </w:r>
          </w:p>
        </w:tc>
      </w:tr>
      <w:tr w:rsidR="001810C7" w:rsidRPr="006B75E1" w14:paraId="2BA29A62"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368477B1" w14:textId="77777777" w:rsidR="001810C7" w:rsidRPr="0064156F" w:rsidRDefault="001810C7" w:rsidP="001810C7">
            <w:pPr>
              <w:pStyle w:val="BodyCopy"/>
              <w:rPr>
                <w:rFonts w:cstheme="minorHAnsi"/>
                <w:b/>
                <w:sz w:val="20"/>
                <w:szCs w:val="20"/>
              </w:rPr>
            </w:pPr>
          </w:p>
        </w:tc>
        <w:tc>
          <w:tcPr>
            <w:tcW w:w="581" w:type="dxa"/>
            <w:tcBorders>
              <w:left w:val="nil"/>
              <w:right w:val="nil"/>
            </w:tcBorders>
          </w:tcPr>
          <w:p w14:paraId="12F097D9" w14:textId="778A7A11"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02/03</w:t>
            </w:r>
          </w:p>
        </w:tc>
        <w:tc>
          <w:tcPr>
            <w:tcW w:w="2497" w:type="dxa"/>
            <w:tcBorders>
              <w:left w:val="nil"/>
              <w:right w:val="nil"/>
            </w:tcBorders>
          </w:tcPr>
          <w:p w14:paraId="32FE0B71" w14:textId="16AC3855"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w:t>
            </w:r>
            <w:proofErr w:type="spellStart"/>
            <w:r w:rsidRPr="0064156F">
              <w:rPr>
                <w:rFonts w:cstheme="minorHAnsi"/>
                <w:sz w:val="20"/>
                <w:szCs w:val="20"/>
              </w:rPr>
              <w:t>Upuli</w:t>
            </w:r>
            <w:proofErr w:type="spellEnd"/>
            <w:r w:rsidRPr="0064156F">
              <w:rPr>
                <w:rFonts w:cstheme="minorHAnsi"/>
                <w:sz w:val="20"/>
                <w:szCs w:val="20"/>
              </w:rPr>
              <w:t xml:space="preserve"> </w:t>
            </w:r>
            <w:proofErr w:type="spellStart"/>
            <w:r w:rsidRPr="0064156F">
              <w:rPr>
                <w:rFonts w:cstheme="minorHAnsi"/>
                <w:sz w:val="20"/>
                <w:szCs w:val="20"/>
              </w:rPr>
              <w:t>Jayatunga</w:t>
            </w:r>
            <w:proofErr w:type="spellEnd"/>
          </w:p>
        </w:tc>
        <w:tc>
          <w:tcPr>
            <w:tcW w:w="4009" w:type="dxa"/>
            <w:tcBorders>
              <w:left w:val="nil"/>
              <w:right w:val="nil"/>
            </w:tcBorders>
          </w:tcPr>
          <w:p w14:paraId="5709BCF3" w14:textId="67F9DC6F"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Senior Lecturer, Faculty of Engineering, University of </w:t>
            </w:r>
            <w:proofErr w:type="spellStart"/>
            <w:r w:rsidRPr="0064156F">
              <w:rPr>
                <w:rFonts w:cstheme="minorHAnsi"/>
                <w:sz w:val="20"/>
                <w:szCs w:val="20"/>
              </w:rPr>
              <w:t>Moratuwa</w:t>
            </w:r>
            <w:proofErr w:type="spellEnd"/>
          </w:p>
        </w:tc>
      </w:tr>
      <w:tr w:rsidR="001810C7" w:rsidRPr="006B75E1" w14:paraId="75CF36F5"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18096EDB" w14:textId="3A22A45E" w:rsidR="001810C7" w:rsidRPr="0064156F" w:rsidRDefault="001810C7" w:rsidP="001810C7">
            <w:pPr>
              <w:pStyle w:val="BodyCopy"/>
              <w:rPr>
                <w:rFonts w:cstheme="minorHAnsi"/>
                <w:b/>
                <w:sz w:val="20"/>
                <w:szCs w:val="20"/>
              </w:rPr>
            </w:pPr>
            <w:r w:rsidRPr="0064156F">
              <w:rPr>
                <w:rFonts w:cstheme="minorHAnsi"/>
                <w:b/>
                <w:sz w:val="20"/>
                <w:szCs w:val="20"/>
              </w:rPr>
              <w:t>Australian High Commission Sri Lanka</w:t>
            </w:r>
          </w:p>
        </w:tc>
        <w:tc>
          <w:tcPr>
            <w:tcW w:w="581" w:type="dxa"/>
            <w:tcBorders>
              <w:left w:val="nil"/>
              <w:right w:val="nil"/>
            </w:tcBorders>
          </w:tcPr>
          <w:p w14:paraId="3CEE8573" w14:textId="51A63026"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06/12</w:t>
            </w:r>
          </w:p>
        </w:tc>
        <w:tc>
          <w:tcPr>
            <w:tcW w:w="2497" w:type="dxa"/>
            <w:tcBorders>
              <w:left w:val="nil"/>
              <w:right w:val="nil"/>
            </w:tcBorders>
          </w:tcPr>
          <w:p w14:paraId="258267F8" w14:textId="60C4AC57"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Ms Chandrika de </w:t>
            </w:r>
            <w:proofErr w:type="spellStart"/>
            <w:r w:rsidRPr="0064156F">
              <w:rPr>
                <w:rFonts w:cstheme="minorHAnsi"/>
                <w:sz w:val="20"/>
                <w:szCs w:val="20"/>
              </w:rPr>
              <w:t>Alwis</w:t>
            </w:r>
            <w:proofErr w:type="spellEnd"/>
          </w:p>
        </w:tc>
        <w:tc>
          <w:tcPr>
            <w:tcW w:w="4009" w:type="dxa"/>
            <w:tcBorders>
              <w:left w:val="nil"/>
              <w:right w:val="nil"/>
            </w:tcBorders>
          </w:tcPr>
          <w:p w14:paraId="16DB4ABF" w14:textId="74148102"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Former Manager, Australia Awards, Sri Lanka and Maldives DFAT – 1988 to ~2014</w:t>
            </w:r>
          </w:p>
        </w:tc>
      </w:tr>
      <w:tr w:rsidR="001810C7" w:rsidRPr="006B75E1" w14:paraId="1939D9F5"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6B82499E" w14:textId="77777777" w:rsidR="001810C7" w:rsidRPr="0064156F" w:rsidRDefault="001810C7" w:rsidP="001810C7">
            <w:pPr>
              <w:pStyle w:val="BodyCopy"/>
              <w:rPr>
                <w:rFonts w:cstheme="minorHAnsi"/>
                <w:b/>
                <w:sz w:val="20"/>
                <w:szCs w:val="20"/>
              </w:rPr>
            </w:pPr>
          </w:p>
        </w:tc>
        <w:tc>
          <w:tcPr>
            <w:tcW w:w="581" w:type="dxa"/>
            <w:tcBorders>
              <w:left w:val="nil"/>
              <w:right w:val="nil"/>
            </w:tcBorders>
          </w:tcPr>
          <w:p w14:paraId="004F2438" w14:textId="584CF1E8"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02/12</w:t>
            </w:r>
          </w:p>
        </w:tc>
        <w:tc>
          <w:tcPr>
            <w:tcW w:w="2497" w:type="dxa"/>
            <w:tcBorders>
              <w:left w:val="nil"/>
              <w:right w:val="nil"/>
            </w:tcBorders>
          </w:tcPr>
          <w:p w14:paraId="772D2885" w14:textId="36DA7C8B"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Ms Krishni Goonesena</w:t>
            </w:r>
          </w:p>
        </w:tc>
        <w:tc>
          <w:tcPr>
            <w:tcW w:w="4009" w:type="dxa"/>
            <w:tcBorders>
              <w:left w:val="nil"/>
              <w:right w:val="nil"/>
            </w:tcBorders>
          </w:tcPr>
          <w:p w14:paraId="1A786EA8" w14:textId="76E8B3F7"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First Secretary, Development Cooperation, Sri Lanka and Maldives, DFAT</w:t>
            </w:r>
          </w:p>
        </w:tc>
      </w:tr>
      <w:tr w:rsidR="001810C7" w:rsidRPr="006B75E1" w14:paraId="022B090F"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5B6B44F3" w14:textId="77777777" w:rsidR="001810C7" w:rsidRPr="0064156F" w:rsidRDefault="001810C7" w:rsidP="001810C7">
            <w:pPr>
              <w:pStyle w:val="BodyCopy"/>
              <w:rPr>
                <w:rFonts w:cstheme="minorHAnsi"/>
                <w:b/>
                <w:sz w:val="20"/>
                <w:szCs w:val="20"/>
              </w:rPr>
            </w:pPr>
          </w:p>
        </w:tc>
        <w:tc>
          <w:tcPr>
            <w:tcW w:w="581" w:type="dxa"/>
            <w:tcBorders>
              <w:left w:val="nil"/>
              <w:right w:val="nil"/>
            </w:tcBorders>
          </w:tcPr>
          <w:p w14:paraId="3D40F9EA" w14:textId="25622AC0"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02/12</w:t>
            </w:r>
          </w:p>
        </w:tc>
        <w:tc>
          <w:tcPr>
            <w:tcW w:w="2497" w:type="dxa"/>
            <w:tcBorders>
              <w:left w:val="nil"/>
              <w:right w:val="nil"/>
            </w:tcBorders>
          </w:tcPr>
          <w:p w14:paraId="00C06578" w14:textId="04BDF54C"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Ms Pubudu Gnanissara</w:t>
            </w:r>
          </w:p>
        </w:tc>
        <w:tc>
          <w:tcPr>
            <w:tcW w:w="4009" w:type="dxa"/>
            <w:tcBorders>
              <w:left w:val="nil"/>
              <w:right w:val="nil"/>
            </w:tcBorders>
          </w:tcPr>
          <w:p w14:paraId="70016FCD" w14:textId="06781072"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Manager, Australia Awards, Sri Lanka and Maldives, DFAT</w:t>
            </w:r>
          </w:p>
        </w:tc>
      </w:tr>
      <w:tr w:rsidR="001810C7" w:rsidRPr="006B75E1" w14:paraId="3A06B540"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4BB5C218" w14:textId="471BA2DB" w:rsidR="001810C7" w:rsidRPr="0064156F" w:rsidRDefault="001810C7" w:rsidP="001810C7">
            <w:pPr>
              <w:pStyle w:val="BodyCopy"/>
              <w:rPr>
                <w:rFonts w:cstheme="minorHAnsi"/>
                <w:b/>
                <w:sz w:val="20"/>
                <w:szCs w:val="20"/>
              </w:rPr>
            </w:pPr>
            <w:r w:rsidRPr="0064156F">
              <w:rPr>
                <w:rFonts w:cstheme="minorHAnsi"/>
                <w:b/>
                <w:sz w:val="20"/>
                <w:szCs w:val="20"/>
              </w:rPr>
              <w:t>Australia Awards South and West Asia</w:t>
            </w:r>
          </w:p>
        </w:tc>
        <w:tc>
          <w:tcPr>
            <w:tcW w:w="581" w:type="dxa"/>
            <w:tcBorders>
              <w:left w:val="nil"/>
              <w:right w:val="nil"/>
            </w:tcBorders>
          </w:tcPr>
          <w:p w14:paraId="16E3F387" w14:textId="420ECEB5"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02/12</w:t>
            </w:r>
          </w:p>
        </w:tc>
        <w:tc>
          <w:tcPr>
            <w:tcW w:w="2497" w:type="dxa"/>
            <w:tcBorders>
              <w:left w:val="nil"/>
              <w:right w:val="nil"/>
            </w:tcBorders>
          </w:tcPr>
          <w:p w14:paraId="42024F98" w14:textId="6B5C973B"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Mr Pieter Bossink</w:t>
            </w:r>
          </w:p>
        </w:tc>
        <w:tc>
          <w:tcPr>
            <w:tcW w:w="4009" w:type="dxa"/>
            <w:tcBorders>
              <w:left w:val="nil"/>
              <w:right w:val="nil"/>
            </w:tcBorders>
          </w:tcPr>
          <w:p w14:paraId="6DB453FB" w14:textId="7F63471B" w:rsidR="001810C7" w:rsidRPr="0064156F" w:rsidRDefault="001810C7" w:rsidP="00B06B23">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Operations Manager, </w:t>
            </w:r>
            <w:r w:rsidR="00B06B23" w:rsidRPr="0064156F">
              <w:rPr>
                <w:rFonts w:cstheme="minorHAnsi"/>
                <w:sz w:val="20"/>
                <w:szCs w:val="20"/>
              </w:rPr>
              <w:t xml:space="preserve">Australia Awards </w:t>
            </w:r>
            <w:r w:rsidRPr="0064156F">
              <w:rPr>
                <w:rFonts w:cstheme="minorHAnsi"/>
                <w:sz w:val="20"/>
                <w:szCs w:val="20"/>
              </w:rPr>
              <w:t xml:space="preserve">South and West Asia </w:t>
            </w:r>
          </w:p>
        </w:tc>
      </w:tr>
      <w:tr w:rsidR="001810C7" w:rsidRPr="006B75E1" w14:paraId="09C27E41"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0D201B14" w14:textId="77777777" w:rsidR="001810C7" w:rsidRPr="0064156F" w:rsidRDefault="001810C7" w:rsidP="001810C7">
            <w:pPr>
              <w:pStyle w:val="BodyCopy"/>
              <w:rPr>
                <w:rFonts w:cstheme="minorHAnsi"/>
                <w:b/>
                <w:sz w:val="20"/>
                <w:szCs w:val="20"/>
              </w:rPr>
            </w:pPr>
          </w:p>
        </w:tc>
        <w:tc>
          <w:tcPr>
            <w:tcW w:w="581" w:type="dxa"/>
            <w:tcBorders>
              <w:left w:val="nil"/>
              <w:right w:val="nil"/>
            </w:tcBorders>
          </w:tcPr>
          <w:p w14:paraId="23BB9719" w14:textId="4D1CD01E"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02/12</w:t>
            </w:r>
          </w:p>
        </w:tc>
        <w:tc>
          <w:tcPr>
            <w:tcW w:w="2497" w:type="dxa"/>
            <w:tcBorders>
              <w:left w:val="nil"/>
              <w:right w:val="nil"/>
            </w:tcBorders>
          </w:tcPr>
          <w:p w14:paraId="6EA062D6" w14:textId="12818514"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Ms </w:t>
            </w:r>
            <w:proofErr w:type="spellStart"/>
            <w:r w:rsidRPr="0064156F">
              <w:rPr>
                <w:rFonts w:cstheme="minorHAnsi"/>
                <w:sz w:val="20"/>
                <w:szCs w:val="20"/>
              </w:rPr>
              <w:t>Sajani</w:t>
            </w:r>
            <w:proofErr w:type="spellEnd"/>
            <w:r w:rsidRPr="0064156F">
              <w:rPr>
                <w:rFonts w:cstheme="minorHAnsi"/>
                <w:sz w:val="20"/>
                <w:szCs w:val="20"/>
              </w:rPr>
              <w:t xml:space="preserve"> </w:t>
            </w:r>
            <w:proofErr w:type="spellStart"/>
            <w:r w:rsidRPr="0064156F">
              <w:rPr>
                <w:rFonts w:cstheme="minorHAnsi"/>
                <w:sz w:val="20"/>
                <w:szCs w:val="20"/>
              </w:rPr>
              <w:t>Ranatunge</w:t>
            </w:r>
            <w:proofErr w:type="spellEnd"/>
          </w:p>
        </w:tc>
        <w:tc>
          <w:tcPr>
            <w:tcW w:w="4009" w:type="dxa"/>
            <w:tcBorders>
              <w:left w:val="nil"/>
              <w:right w:val="nil"/>
            </w:tcBorders>
          </w:tcPr>
          <w:p w14:paraId="19FC93E5" w14:textId="3BE8AF6D" w:rsidR="001810C7" w:rsidRPr="0064156F" w:rsidRDefault="001810C7" w:rsidP="00B06B23">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Country Program Manager, Sri Lanka, </w:t>
            </w:r>
            <w:r w:rsidR="00B06B23" w:rsidRPr="0064156F">
              <w:rPr>
                <w:rFonts w:cstheme="minorHAnsi"/>
                <w:sz w:val="20"/>
                <w:szCs w:val="20"/>
              </w:rPr>
              <w:t xml:space="preserve">Australia Awards </w:t>
            </w:r>
            <w:r w:rsidRPr="0064156F">
              <w:rPr>
                <w:rFonts w:cstheme="minorHAnsi"/>
                <w:sz w:val="20"/>
                <w:szCs w:val="20"/>
              </w:rPr>
              <w:t xml:space="preserve">South and West Asia </w:t>
            </w:r>
          </w:p>
        </w:tc>
      </w:tr>
      <w:tr w:rsidR="001810C7" w:rsidRPr="006B75E1" w14:paraId="16002364"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val="restart"/>
            <w:tcBorders>
              <w:left w:val="nil"/>
              <w:right w:val="nil"/>
            </w:tcBorders>
          </w:tcPr>
          <w:p w14:paraId="297C5056" w14:textId="5E088F3A" w:rsidR="001810C7" w:rsidRPr="0064156F" w:rsidRDefault="001810C7" w:rsidP="001810C7">
            <w:pPr>
              <w:pStyle w:val="BodyCopy"/>
              <w:rPr>
                <w:rFonts w:cstheme="minorHAnsi"/>
                <w:b/>
                <w:sz w:val="20"/>
                <w:szCs w:val="20"/>
              </w:rPr>
            </w:pPr>
            <w:r w:rsidRPr="0064156F">
              <w:rPr>
                <w:rFonts w:cstheme="minorHAnsi"/>
                <w:b/>
                <w:sz w:val="20"/>
                <w:szCs w:val="20"/>
              </w:rPr>
              <w:t>Other stakeholders</w:t>
            </w:r>
          </w:p>
        </w:tc>
        <w:tc>
          <w:tcPr>
            <w:tcW w:w="581" w:type="dxa"/>
            <w:tcBorders>
              <w:left w:val="nil"/>
              <w:right w:val="nil"/>
            </w:tcBorders>
          </w:tcPr>
          <w:p w14:paraId="2122CC7C" w14:textId="7DED55FE"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02/12</w:t>
            </w:r>
          </w:p>
        </w:tc>
        <w:tc>
          <w:tcPr>
            <w:tcW w:w="2497" w:type="dxa"/>
            <w:tcBorders>
              <w:left w:val="nil"/>
              <w:right w:val="nil"/>
            </w:tcBorders>
          </w:tcPr>
          <w:p w14:paraId="4F0B7156" w14:textId="1508E87D"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Dr </w:t>
            </w:r>
            <w:proofErr w:type="spellStart"/>
            <w:r w:rsidRPr="0064156F">
              <w:rPr>
                <w:rFonts w:cstheme="minorHAnsi"/>
                <w:sz w:val="20"/>
                <w:szCs w:val="20"/>
              </w:rPr>
              <w:t>Jagath</w:t>
            </w:r>
            <w:proofErr w:type="spellEnd"/>
            <w:r w:rsidRPr="0064156F">
              <w:rPr>
                <w:rFonts w:cstheme="minorHAnsi"/>
                <w:sz w:val="20"/>
                <w:szCs w:val="20"/>
              </w:rPr>
              <w:t xml:space="preserve"> </w:t>
            </w:r>
            <w:proofErr w:type="spellStart"/>
            <w:r w:rsidRPr="0064156F">
              <w:rPr>
                <w:rFonts w:cstheme="minorHAnsi"/>
                <w:sz w:val="20"/>
                <w:szCs w:val="20"/>
              </w:rPr>
              <w:t>Peiris</w:t>
            </w:r>
            <w:proofErr w:type="spellEnd"/>
          </w:p>
        </w:tc>
        <w:tc>
          <w:tcPr>
            <w:tcW w:w="4009" w:type="dxa"/>
            <w:tcBorders>
              <w:left w:val="nil"/>
              <w:right w:val="nil"/>
            </w:tcBorders>
          </w:tcPr>
          <w:p w14:paraId="0507C43E" w14:textId="11CBC4FA"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Chief Executive Officer, Institution of Engineers Sri Lanka</w:t>
            </w:r>
          </w:p>
        </w:tc>
      </w:tr>
      <w:tr w:rsidR="001810C7" w:rsidRPr="006B75E1" w14:paraId="16B03DBD" w14:textId="77777777" w:rsidTr="00F72895">
        <w:tc>
          <w:tcPr>
            <w:cnfStyle w:val="001000000000" w:firstRow="0" w:lastRow="0" w:firstColumn="1" w:lastColumn="0" w:oddVBand="0" w:evenVBand="0" w:oddHBand="0" w:evenHBand="0" w:firstRowFirstColumn="0" w:firstRowLastColumn="0" w:lastRowFirstColumn="0" w:lastRowLastColumn="0"/>
            <w:tcW w:w="1276" w:type="dxa"/>
            <w:vMerge/>
            <w:tcBorders>
              <w:left w:val="nil"/>
              <w:right w:val="nil"/>
            </w:tcBorders>
          </w:tcPr>
          <w:p w14:paraId="71AD5162" w14:textId="77777777" w:rsidR="001810C7" w:rsidRPr="0064156F" w:rsidRDefault="001810C7" w:rsidP="001810C7">
            <w:pPr>
              <w:pStyle w:val="BodyCopy"/>
              <w:rPr>
                <w:rFonts w:cstheme="minorHAnsi"/>
                <w:b/>
                <w:sz w:val="20"/>
                <w:szCs w:val="20"/>
              </w:rPr>
            </w:pPr>
          </w:p>
        </w:tc>
        <w:tc>
          <w:tcPr>
            <w:tcW w:w="581" w:type="dxa"/>
            <w:tcBorders>
              <w:left w:val="nil"/>
              <w:right w:val="nil"/>
            </w:tcBorders>
          </w:tcPr>
          <w:p w14:paraId="21180248" w14:textId="43A3628C"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05/12</w:t>
            </w:r>
          </w:p>
        </w:tc>
        <w:tc>
          <w:tcPr>
            <w:tcW w:w="2497" w:type="dxa"/>
            <w:tcBorders>
              <w:left w:val="nil"/>
              <w:right w:val="nil"/>
            </w:tcBorders>
          </w:tcPr>
          <w:p w14:paraId="311C4A5E" w14:textId="399892E5"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 xml:space="preserve">Mr Kinley </w:t>
            </w:r>
            <w:proofErr w:type="spellStart"/>
            <w:r w:rsidRPr="0064156F">
              <w:rPr>
                <w:rFonts w:cstheme="minorHAnsi"/>
                <w:sz w:val="20"/>
                <w:szCs w:val="20"/>
              </w:rPr>
              <w:t>Dorji</w:t>
            </w:r>
            <w:proofErr w:type="spellEnd"/>
          </w:p>
        </w:tc>
        <w:tc>
          <w:tcPr>
            <w:tcW w:w="4009" w:type="dxa"/>
            <w:tcBorders>
              <w:left w:val="nil"/>
              <w:right w:val="nil"/>
            </w:tcBorders>
          </w:tcPr>
          <w:p w14:paraId="255DB332" w14:textId="2D48243F" w:rsidR="001810C7" w:rsidRPr="0064156F" w:rsidRDefault="001810C7" w:rsidP="001810C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156F">
              <w:rPr>
                <w:rFonts w:cstheme="minorHAnsi"/>
                <w:sz w:val="20"/>
                <w:szCs w:val="20"/>
              </w:rPr>
              <w:t>Secretary General, Colombo Plan Secretariat</w:t>
            </w:r>
          </w:p>
        </w:tc>
      </w:tr>
    </w:tbl>
    <w:p w14:paraId="69F3159D" w14:textId="64C5298C" w:rsidR="00877707" w:rsidRPr="004445A0" w:rsidRDefault="00877707" w:rsidP="00877707">
      <w:pPr>
        <w:pStyle w:val="ChartTitle"/>
      </w:pPr>
      <w:bookmarkStart w:id="179" w:name="_Toc490128474"/>
      <w:r w:rsidRPr="00061A14">
        <w:t>*Name has been changed at participant’s request</w:t>
      </w:r>
      <w:bookmarkEnd w:id="179"/>
    </w:p>
    <w:p w14:paraId="1DD155A2" w14:textId="195DA23C" w:rsidR="0013447D" w:rsidRPr="00EF49EC" w:rsidRDefault="0013447D">
      <w:pPr>
        <w:rPr>
          <w:color w:val="00759A" w:themeColor="hyperlink"/>
          <w:u w:val="single"/>
        </w:rPr>
      </w:pPr>
      <w:r>
        <w:br w:type="page"/>
      </w:r>
    </w:p>
    <w:p w14:paraId="603355F1" w14:textId="77777777" w:rsidR="00877707" w:rsidRDefault="00877707">
      <w:pPr>
        <w:pStyle w:val="BodyCopy"/>
        <w:sectPr w:rsidR="00877707" w:rsidSect="004A70C0">
          <w:headerReference w:type="even" r:id="rId28"/>
          <w:type w:val="oddPage"/>
          <w:pgSz w:w="11906" w:h="16838" w:code="9"/>
          <w:pgMar w:top="3119" w:right="1558" w:bottom="1418" w:left="1985" w:header="0" w:footer="0" w:gutter="0"/>
          <w:cols w:space="720"/>
          <w:docGrid w:linePitch="360"/>
        </w:sectPr>
      </w:pPr>
    </w:p>
    <w:sdt>
      <w:sdtPr>
        <w:alias w:val="Select a back cover"/>
        <w:tag w:val="Select a back cover"/>
        <w:id w:val="-838460955"/>
        <w:lock w:val="sdtLocked"/>
        <w:placeholder>
          <w:docPart w:val="73EEA0307F4442D7A26847FC4257D04D"/>
        </w:placeholder>
        <w:docPartList>
          <w:docPartGallery w:val="Quick Parts"/>
          <w:docPartCategory w:val="Back Covers"/>
        </w:docPartList>
      </w:sdtPr>
      <w:sdtEndPr/>
      <w:sdtContent>
        <w:p w14:paraId="74C49F5A" w14:textId="77777777" w:rsidR="001B7A10" w:rsidRPr="001B7A10" w:rsidRDefault="001B7A10">
          <w:pPr>
            <w:pStyle w:val="BodyCopy"/>
          </w:pPr>
          <w:r>
            <w:rPr>
              <w:noProof/>
              <w:lang w:eastAsia="en-AU"/>
            </w:rPr>
            <w:drawing>
              <wp:anchor distT="0" distB="0" distL="114300" distR="114300" simplePos="0" relativeHeight="251660288" behindDoc="1" locked="0" layoutInCell="1" allowOverlap="1" wp14:anchorId="03F99E3E" wp14:editId="3B767DBB">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A542D" w14:textId="77777777" w:rsidR="008B3BAB" w:rsidRDefault="008B3BAB" w:rsidP="000B4C9E">
      <w:r>
        <w:separator/>
      </w:r>
    </w:p>
  </w:endnote>
  <w:endnote w:type="continuationSeparator" w:id="0">
    <w:p w14:paraId="69FC3974" w14:textId="77777777" w:rsidR="008B3BAB" w:rsidRDefault="008B3BAB"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0830F4" w14:paraId="55A92535"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64D83654" w14:textId="78F5F83A" w:rsidR="000830F4" w:rsidRDefault="000830F4"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7D7CFA">
                <w:rPr>
                  <w:rFonts w:ascii="Times New Roman" w:hAnsi="Times New Roman"/>
                  <w:noProof/>
                  <w:color w:val="003150" w:themeColor="text2"/>
                  <w:spacing w:val="-2"/>
                  <w:sz w:val="16"/>
                </w:rPr>
                <w:t>20</w:t>
              </w:r>
              <w:r w:rsidRPr="00DF54B9">
                <w:rPr>
                  <w:rFonts w:ascii="Times New Roman" w:hAnsi="Times New Roman"/>
                  <w:noProof/>
                  <w:color w:val="003150" w:themeColor="text2"/>
                  <w:spacing w:val="-2"/>
                  <w:sz w:val="16"/>
                </w:rPr>
                <w:fldChar w:fldCharType="end"/>
              </w:r>
            </w:p>
          </w:sdtContent>
        </w:sdt>
      </w:tc>
    </w:tr>
  </w:tbl>
  <w:p w14:paraId="55054349" w14:textId="77777777" w:rsidR="000830F4" w:rsidRDefault="0008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0830F4" w14:paraId="7AA03B88"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1C9E2939" w14:textId="109258C6" w:rsidR="000830F4" w:rsidRDefault="000830F4"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7D7CFA">
                <w:rPr>
                  <w:rFonts w:ascii="Times New Roman" w:hAnsi="Times New Roman"/>
                  <w:noProof/>
                  <w:color w:val="003150" w:themeColor="text2"/>
                  <w:spacing w:val="-2"/>
                  <w:sz w:val="16"/>
                </w:rPr>
                <w:t>21</w:t>
              </w:r>
              <w:r w:rsidRPr="00DF54B9">
                <w:rPr>
                  <w:rFonts w:ascii="Times New Roman" w:hAnsi="Times New Roman"/>
                  <w:noProof/>
                  <w:color w:val="003150" w:themeColor="text2"/>
                  <w:spacing w:val="-2"/>
                  <w:sz w:val="16"/>
                </w:rPr>
                <w:fldChar w:fldCharType="end"/>
              </w:r>
            </w:p>
          </w:sdtContent>
        </w:sdt>
      </w:tc>
    </w:tr>
  </w:tbl>
  <w:p w14:paraId="7018C9B6" w14:textId="77777777" w:rsidR="000830F4" w:rsidRDefault="000830F4"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143B9" w14:textId="77777777" w:rsidR="008B3BAB" w:rsidRDefault="008B3BAB" w:rsidP="000B4C9E">
      <w:r>
        <w:separator/>
      </w:r>
    </w:p>
  </w:footnote>
  <w:footnote w:type="continuationSeparator" w:id="0">
    <w:p w14:paraId="415B861C" w14:textId="77777777" w:rsidR="008B3BAB" w:rsidRDefault="008B3BAB" w:rsidP="000B4C9E">
      <w:r>
        <w:continuationSeparator/>
      </w:r>
    </w:p>
  </w:footnote>
  <w:footnote w:id="1">
    <w:p w14:paraId="3FC30026" w14:textId="77777777" w:rsidR="000830F4" w:rsidRDefault="000830F4" w:rsidP="00552880">
      <w:pPr>
        <w:pStyle w:val="BodyCopy"/>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10DC35BD" w14:textId="07EF0E49" w:rsidR="000830F4" w:rsidRPr="003A6BFF" w:rsidRDefault="000830F4">
      <w:pPr>
        <w:pStyle w:val="FootnoteText"/>
      </w:pPr>
      <w:r>
        <w:rPr>
          <w:rStyle w:val="FootnoteReference"/>
        </w:rPr>
        <w:footnoteRef/>
      </w:r>
      <w:r>
        <w:t xml:space="preserve"> </w:t>
      </w:r>
      <w:r w:rsidRPr="00822DC5">
        <w:rPr>
          <w:sz w:val="18"/>
          <w:szCs w:val="18"/>
        </w:rPr>
        <w:t xml:space="preserve">The World Bank (2017), </w:t>
      </w:r>
      <w:r w:rsidRPr="00822DC5">
        <w:rPr>
          <w:i/>
          <w:sz w:val="18"/>
          <w:szCs w:val="18"/>
        </w:rPr>
        <w:t>Sri Lanka Country Overview</w:t>
      </w:r>
      <w:r>
        <w:rPr>
          <w:sz w:val="18"/>
          <w:szCs w:val="18"/>
        </w:rPr>
        <w:t xml:space="preserve">, retrieved from: </w:t>
      </w:r>
      <w:hyperlink r:id="rId3" w:history="1">
        <w:r w:rsidRPr="00D72144">
          <w:rPr>
            <w:rStyle w:val="Hyperlink"/>
            <w:sz w:val="18"/>
            <w:szCs w:val="18"/>
          </w:rPr>
          <w:t>http://www.worldbank.org/en/country/srilanka/overview</w:t>
        </w:r>
      </w:hyperlink>
      <w:r>
        <w:rPr>
          <w:sz w:val="18"/>
          <w:szCs w:val="18"/>
        </w:rPr>
        <w:t xml:space="preserve"> </w:t>
      </w:r>
    </w:p>
  </w:footnote>
  <w:footnote w:id="3">
    <w:p w14:paraId="728983A5" w14:textId="482AB06E" w:rsidR="000830F4" w:rsidRPr="00983599" w:rsidRDefault="000830F4">
      <w:pPr>
        <w:pStyle w:val="FootnoteText"/>
      </w:pPr>
      <w:r>
        <w:rPr>
          <w:rStyle w:val="FootnoteReference"/>
        </w:rPr>
        <w:footnoteRef/>
      </w:r>
      <w:r>
        <w:t xml:space="preserve"> </w:t>
      </w:r>
      <w:proofErr w:type="spellStart"/>
      <w:r w:rsidRPr="00822DC5">
        <w:rPr>
          <w:sz w:val="18"/>
          <w:szCs w:val="18"/>
        </w:rPr>
        <w:t>Wickremesinghe</w:t>
      </w:r>
      <w:proofErr w:type="spellEnd"/>
      <w:r w:rsidRPr="00822DC5">
        <w:rPr>
          <w:sz w:val="18"/>
          <w:szCs w:val="18"/>
        </w:rPr>
        <w:t xml:space="preserve">, R. (2016), </w:t>
      </w:r>
      <w:r w:rsidRPr="00822DC5">
        <w:rPr>
          <w:i/>
          <w:sz w:val="18"/>
          <w:szCs w:val="18"/>
        </w:rPr>
        <w:t>The future of Sri Lanka’s economy</w:t>
      </w:r>
      <w:r w:rsidRPr="00822DC5">
        <w:rPr>
          <w:sz w:val="18"/>
          <w:szCs w:val="18"/>
        </w:rPr>
        <w:t xml:space="preserve">, World Economic </w:t>
      </w:r>
      <w:r>
        <w:rPr>
          <w:sz w:val="18"/>
          <w:szCs w:val="18"/>
        </w:rPr>
        <w:t xml:space="preserve">Forum, Davos, retrieved from: </w:t>
      </w:r>
      <w:hyperlink r:id="rId4" w:history="1">
        <w:r w:rsidRPr="00822DC5">
          <w:rPr>
            <w:rStyle w:val="Hyperlink"/>
            <w:sz w:val="18"/>
            <w:szCs w:val="18"/>
          </w:rPr>
          <w:t>https://www.weforum.org/agenda/2016/01/the-future-of-sri-lanka-s-economy/</w:t>
        </w:r>
      </w:hyperlink>
      <w:r w:rsidRPr="00822DC5">
        <w:rPr>
          <w:sz w:val="18"/>
          <w:szCs w:val="18"/>
        </w:rPr>
        <w:tab/>
      </w:r>
    </w:p>
  </w:footnote>
  <w:footnote w:id="4">
    <w:p w14:paraId="0B8DE893" w14:textId="1D097F15" w:rsidR="000830F4" w:rsidRPr="00806059" w:rsidRDefault="000830F4" w:rsidP="00EB23C5">
      <w:pPr>
        <w:pStyle w:val="FootnoteText"/>
        <w:rPr>
          <w:i/>
          <w:sz w:val="18"/>
          <w:szCs w:val="18"/>
        </w:rPr>
      </w:pPr>
      <w:r>
        <w:rPr>
          <w:rStyle w:val="FootnoteReference"/>
        </w:rPr>
        <w:footnoteRef/>
      </w:r>
      <w:r>
        <w:t xml:space="preserve"> </w:t>
      </w:r>
      <w:proofErr w:type="spellStart"/>
      <w:r w:rsidRPr="00822DC5">
        <w:rPr>
          <w:sz w:val="18"/>
          <w:szCs w:val="18"/>
        </w:rPr>
        <w:t>Mawer</w:t>
      </w:r>
      <w:proofErr w:type="spellEnd"/>
      <w:r w:rsidRPr="00822DC5">
        <w:rPr>
          <w:sz w:val="18"/>
          <w:szCs w:val="18"/>
        </w:rPr>
        <w:t xml:space="preserve">, M (2014), </w:t>
      </w:r>
      <w:r w:rsidRPr="00806059">
        <w:rPr>
          <w:i/>
          <w:sz w:val="18"/>
          <w:szCs w:val="18"/>
        </w:rPr>
        <w:t>A study of research methodology used in evaluations of</w:t>
      </w:r>
    </w:p>
    <w:p w14:paraId="2650F330" w14:textId="260EA762" w:rsidR="000830F4" w:rsidRDefault="000830F4" w:rsidP="00EB23C5">
      <w:pPr>
        <w:pStyle w:val="FootnoteText"/>
      </w:pPr>
      <w:r w:rsidRPr="00806059">
        <w:rPr>
          <w:i/>
          <w:sz w:val="18"/>
          <w:szCs w:val="18"/>
        </w:rPr>
        <w:t>international scholarship schemes for higher education</w:t>
      </w:r>
      <w:r w:rsidRPr="00822DC5">
        <w:rPr>
          <w:sz w:val="18"/>
          <w:szCs w:val="18"/>
        </w:rPr>
        <w:t>, Commonwealth Sc</w:t>
      </w:r>
      <w:r>
        <w:rPr>
          <w:sz w:val="18"/>
          <w:szCs w:val="18"/>
        </w:rPr>
        <w:t xml:space="preserve">holarship Commission in the UK, retrieved from: </w:t>
      </w:r>
      <w:hyperlink r:id="rId5" w:history="1">
        <w:r w:rsidRPr="00822DC5">
          <w:rPr>
            <w:rStyle w:val="Hyperlink"/>
            <w:sz w:val="18"/>
            <w:szCs w:val="18"/>
          </w:rPr>
          <w:t>http://cscuk.dfid.gov.uk/wp-content/uploads/2014/06/evaluation-research-methodology-study.pdf</w:t>
        </w:r>
      </w:hyperlink>
      <w:r w:rsidRPr="00822DC5">
        <w:rPr>
          <w:sz w:val="18"/>
          <w:szCs w:val="18"/>
        </w:rPr>
        <w:t>, pp. 9 -10</w:t>
      </w:r>
    </w:p>
  </w:footnote>
  <w:footnote w:id="5">
    <w:p w14:paraId="6200C090" w14:textId="4B7E6F22" w:rsidR="000830F4" w:rsidRDefault="000830F4" w:rsidP="00EB23C5">
      <w:pPr>
        <w:pStyle w:val="FootnoteText"/>
      </w:pPr>
      <w:r>
        <w:rPr>
          <w:rStyle w:val="FootnoteReference"/>
        </w:rPr>
        <w:footnoteRef/>
      </w:r>
      <w:r>
        <w:t xml:space="preserve"> </w:t>
      </w:r>
      <w:r w:rsidRPr="00FD4B65">
        <w:rPr>
          <w:sz w:val="18"/>
          <w:szCs w:val="18"/>
        </w:rPr>
        <w:t xml:space="preserve">Day, R., &amp; Geddes, N. (2008), </w:t>
      </w:r>
      <w:r w:rsidRPr="00806059">
        <w:rPr>
          <w:i/>
          <w:sz w:val="18"/>
          <w:szCs w:val="18"/>
        </w:rPr>
        <w:t>Evaluating the impact of Commonwealth Scholarships in the United Kingdom: Results of the alumni survey</w:t>
      </w:r>
      <w:r w:rsidRPr="00FD4B65">
        <w:rPr>
          <w:sz w:val="18"/>
          <w:szCs w:val="18"/>
        </w:rPr>
        <w:t>, Commonwealth Scholarship Commission in the UK</w:t>
      </w:r>
    </w:p>
  </w:footnote>
  <w:footnote w:id="6">
    <w:p w14:paraId="71383026" w14:textId="67DAE645" w:rsidR="000830F4" w:rsidRPr="00806059" w:rsidRDefault="000830F4" w:rsidP="00EB23C5">
      <w:pPr>
        <w:pStyle w:val="FootnoteText"/>
        <w:rPr>
          <w:sz w:val="18"/>
          <w:szCs w:val="18"/>
        </w:rPr>
      </w:pPr>
      <w:r>
        <w:rPr>
          <w:rStyle w:val="FootnoteReference"/>
        </w:rPr>
        <w:footnoteRef/>
      </w:r>
      <w:r>
        <w:t xml:space="preserve"> </w:t>
      </w:r>
      <w:proofErr w:type="spellStart"/>
      <w:r w:rsidRPr="00FD4B65">
        <w:rPr>
          <w:sz w:val="18"/>
          <w:szCs w:val="18"/>
        </w:rPr>
        <w:t>Mawer</w:t>
      </w:r>
      <w:proofErr w:type="spellEnd"/>
      <w:r w:rsidRPr="00FD4B65">
        <w:rPr>
          <w:sz w:val="18"/>
          <w:szCs w:val="18"/>
        </w:rPr>
        <w:t xml:space="preserve">, M (2014), </w:t>
      </w:r>
      <w:proofErr w:type="gramStart"/>
      <w:r w:rsidRPr="00806059">
        <w:rPr>
          <w:i/>
          <w:sz w:val="18"/>
          <w:szCs w:val="18"/>
        </w:rPr>
        <w:t>A</w:t>
      </w:r>
      <w:proofErr w:type="gramEnd"/>
      <w:r w:rsidRPr="00806059">
        <w:rPr>
          <w:i/>
          <w:sz w:val="18"/>
          <w:szCs w:val="18"/>
        </w:rPr>
        <w:t xml:space="preserve"> study of research methodology used in evaluations of international scholarship schemes for higher education</w:t>
      </w:r>
      <w:r w:rsidRPr="00FD4B65">
        <w:rPr>
          <w:sz w:val="18"/>
          <w:szCs w:val="18"/>
        </w:rPr>
        <w:t>.</w:t>
      </w:r>
    </w:p>
  </w:footnote>
  <w:footnote w:id="7">
    <w:p w14:paraId="71624050" w14:textId="245EE038" w:rsidR="000830F4" w:rsidRPr="00EA314B" w:rsidRDefault="000830F4">
      <w:pPr>
        <w:pStyle w:val="FootnoteText"/>
        <w:rPr>
          <w:i/>
        </w:rPr>
      </w:pPr>
      <w:r>
        <w:rPr>
          <w:rStyle w:val="FootnoteReference"/>
        </w:rPr>
        <w:footnoteRef/>
      </w:r>
      <w:r>
        <w:t xml:space="preserve"> </w:t>
      </w:r>
      <w:r w:rsidRPr="00FD4B65">
        <w:rPr>
          <w:i/>
          <w:sz w:val="18"/>
          <w:szCs w:val="18"/>
        </w:rPr>
        <w:t>ibid</w:t>
      </w:r>
    </w:p>
  </w:footnote>
  <w:footnote w:id="8">
    <w:p w14:paraId="3F2AECFD" w14:textId="0FCCFC67" w:rsidR="000830F4" w:rsidRPr="00ED7806" w:rsidRDefault="000830F4" w:rsidP="00552880">
      <w:pPr>
        <w:pStyle w:val="BodyCopy"/>
        <w:rPr>
          <w:lang w:val="en-US"/>
        </w:rPr>
      </w:pPr>
      <w:r>
        <w:rPr>
          <w:rStyle w:val="FootnoteReference"/>
        </w:rPr>
        <w:footnoteRef/>
      </w:r>
      <w:r>
        <w:t xml:space="preserve"> </w:t>
      </w:r>
      <w:hyperlink r:id="rId6" w:history="1">
        <w:r w:rsidRPr="00822DC5">
          <w:rPr>
            <w:rStyle w:val="Hyperlink"/>
            <w:sz w:val="18"/>
            <w:szCs w:val="18"/>
          </w:rPr>
          <w:t>http://dfat.gov.au/geo/sri-lanka/Pages/sri-lanka.aspx</w:t>
        </w:r>
      </w:hyperlink>
      <w:r>
        <w:t xml:space="preserve"> </w:t>
      </w:r>
    </w:p>
  </w:footnote>
  <w:footnote w:id="9">
    <w:p w14:paraId="20DE241C" w14:textId="55333C11" w:rsidR="000830F4" w:rsidRPr="002E3C29" w:rsidRDefault="000830F4" w:rsidP="002E3C29">
      <w:pPr>
        <w:pStyle w:val="FootnoteText"/>
      </w:pPr>
      <w:r w:rsidRPr="002E3C29">
        <w:rPr>
          <w:rStyle w:val="FootnoteReference"/>
        </w:rPr>
        <w:footnoteRef/>
      </w:r>
      <w:r w:rsidRPr="002E3C29">
        <w:t xml:space="preserve"> </w:t>
      </w:r>
      <w:r w:rsidRPr="00FD4B65">
        <w:rPr>
          <w:sz w:val="18"/>
          <w:szCs w:val="18"/>
        </w:rPr>
        <w:t xml:space="preserve">See </w:t>
      </w:r>
      <w:hyperlink r:id="rId7" w:history="1">
        <w:r w:rsidRPr="00D72144">
          <w:rPr>
            <w:rStyle w:val="Hyperlink"/>
            <w:sz w:val="18"/>
            <w:szCs w:val="18"/>
          </w:rPr>
          <w:t>http://dfat.gov.au/about-us/business-opportunities/tenders/Pages/investment-concept-for-the-australia-awards-global-tracer-facility-phase-1.aspx</w:t>
        </w:r>
      </w:hyperlink>
      <w:r>
        <w:rPr>
          <w:rStyle w:val="Hyperlink"/>
          <w:color w:val="auto"/>
          <w:sz w:val="18"/>
          <w:szCs w:val="18"/>
          <w:u w:val="none"/>
        </w:rPr>
        <w:t xml:space="preserve"> </w:t>
      </w:r>
    </w:p>
  </w:footnote>
  <w:footnote w:id="10">
    <w:p w14:paraId="5B7C8152" w14:textId="00E00714" w:rsidR="000830F4" w:rsidRPr="0047628A" w:rsidRDefault="000830F4" w:rsidP="00F038EB">
      <w:pPr>
        <w:pStyle w:val="FootnoteText"/>
        <w:rPr>
          <w:i/>
          <w:lang w:val="en-US"/>
        </w:rPr>
      </w:pPr>
      <w:r>
        <w:rPr>
          <w:rStyle w:val="FootnoteReference"/>
        </w:rPr>
        <w:footnoteRef/>
      </w:r>
      <w:r>
        <w:t xml:space="preserve"> </w:t>
      </w:r>
      <w:r w:rsidRPr="00FD4B65">
        <w:rPr>
          <w:sz w:val="18"/>
          <w:szCs w:val="18"/>
        </w:rPr>
        <w:t xml:space="preserve">Colombo Plan Secretariat, (2010), </w:t>
      </w:r>
      <w:proofErr w:type="gramStart"/>
      <w:r w:rsidRPr="00FD4B65">
        <w:rPr>
          <w:i/>
          <w:sz w:val="18"/>
          <w:szCs w:val="18"/>
        </w:rPr>
        <w:t>A</w:t>
      </w:r>
      <w:proofErr w:type="gramEnd"/>
      <w:r w:rsidRPr="00FD4B65">
        <w:rPr>
          <w:i/>
          <w:sz w:val="18"/>
          <w:szCs w:val="18"/>
        </w:rPr>
        <w:t xml:space="preserve"> Legacy of Excellence, The Story of the Colombo Plan</w:t>
      </w:r>
      <w:r w:rsidRPr="00FD4B65">
        <w:rPr>
          <w:sz w:val="18"/>
          <w:szCs w:val="18"/>
        </w:rPr>
        <w:t>.</w:t>
      </w:r>
    </w:p>
  </w:footnote>
  <w:footnote w:id="11">
    <w:p w14:paraId="21361996" w14:textId="77777777" w:rsidR="000830F4" w:rsidRPr="007A5473" w:rsidRDefault="000830F4" w:rsidP="002D2D67">
      <w:pPr>
        <w:pStyle w:val="FootnoteText"/>
      </w:pPr>
      <w:r>
        <w:rPr>
          <w:rStyle w:val="FootnoteReference"/>
        </w:rPr>
        <w:footnoteRef/>
      </w:r>
      <w:r>
        <w:t xml:space="preserve"> </w:t>
      </w:r>
      <w:r w:rsidRPr="00FD4B65">
        <w:rPr>
          <w:sz w:val="18"/>
          <w:szCs w:val="18"/>
        </w:rPr>
        <w:t xml:space="preserve">DFAT (2015), </w:t>
      </w:r>
      <w:r w:rsidRPr="00FD4B65">
        <w:rPr>
          <w:i/>
          <w:sz w:val="18"/>
          <w:szCs w:val="18"/>
        </w:rPr>
        <w:t>Case Study: Impacts of Disadvantage-related Awards in Sri Lanka</w:t>
      </w:r>
      <w:r w:rsidRPr="00FD4B65">
        <w:rPr>
          <w:sz w:val="18"/>
          <w:szCs w:val="18"/>
        </w:rPr>
        <w:t>, Australia Awards South and West Asia.</w:t>
      </w:r>
    </w:p>
  </w:footnote>
  <w:footnote w:id="12">
    <w:p w14:paraId="33804DD5" w14:textId="2D7C3AF8" w:rsidR="000830F4" w:rsidRDefault="000830F4" w:rsidP="00356ABE">
      <w:pPr>
        <w:pStyle w:val="FootnoteText"/>
      </w:pPr>
      <w:r>
        <w:rPr>
          <w:rStyle w:val="FootnoteReference"/>
        </w:rPr>
        <w:footnoteRef/>
      </w:r>
      <w:r>
        <w:t xml:space="preserve"> </w:t>
      </w:r>
      <w:r w:rsidRPr="00FD4B65">
        <w:rPr>
          <w:sz w:val="18"/>
          <w:szCs w:val="18"/>
        </w:rPr>
        <w:t xml:space="preserve">Australian Government, Department of Foreign Affairs and Trade, ‘Aid Investment Plan: Sri Lanka Program, 2015–2019, at </w:t>
      </w:r>
      <w:hyperlink r:id="rId8" w:history="1">
        <w:r w:rsidRPr="00FD4B65">
          <w:rPr>
            <w:rStyle w:val="Hyperlink"/>
            <w:sz w:val="18"/>
            <w:szCs w:val="18"/>
          </w:rPr>
          <w:t>http://dfat.gov.au/about-us/publications/Documents/sri-lanka-aid-investment-plan-2015-19.pdf</w:t>
        </w:r>
      </w:hyperlink>
      <w:r w:rsidRPr="00FD4B65">
        <w:rPr>
          <w:sz w:val="18"/>
          <w:szCs w:val="18"/>
        </w:rPr>
        <w:t>, p.3.</w:t>
      </w:r>
    </w:p>
  </w:footnote>
  <w:footnote w:id="13">
    <w:p w14:paraId="5C36C303" w14:textId="77777777" w:rsidR="000830F4" w:rsidRDefault="000830F4" w:rsidP="00356ABE">
      <w:pPr>
        <w:pStyle w:val="FootnoteText"/>
      </w:pPr>
      <w:r>
        <w:rPr>
          <w:rStyle w:val="FootnoteReference"/>
        </w:rPr>
        <w:footnoteRef/>
      </w:r>
      <w:r>
        <w:t xml:space="preserve"> </w:t>
      </w:r>
      <w:r w:rsidRPr="00FD4B65">
        <w:rPr>
          <w:sz w:val="18"/>
          <w:szCs w:val="18"/>
        </w:rPr>
        <w:t xml:space="preserve">‘Sri Lanka’, Education Policy and Data </w:t>
      </w:r>
      <w:proofErr w:type="spellStart"/>
      <w:r w:rsidRPr="00FD4B65">
        <w:rPr>
          <w:sz w:val="18"/>
          <w:szCs w:val="18"/>
        </w:rPr>
        <w:t>Center</w:t>
      </w:r>
      <w:proofErr w:type="spellEnd"/>
      <w:r w:rsidRPr="00FD4B65">
        <w:rPr>
          <w:sz w:val="18"/>
          <w:szCs w:val="18"/>
        </w:rPr>
        <w:t xml:space="preserve">, accessed at </w:t>
      </w:r>
      <w:hyperlink r:id="rId9" w:history="1">
        <w:r w:rsidRPr="00FD4B65">
          <w:rPr>
            <w:rStyle w:val="Hyperlink"/>
            <w:sz w:val="18"/>
            <w:szCs w:val="18"/>
          </w:rPr>
          <w:t>http://www.epdc.org/country/srilanka</w:t>
        </w:r>
      </w:hyperlink>
      <w:r w:rsidRPr="00FD4B65">
        <w:rPr>
          <w:sz w:val="18"/>
          <w:szCs w:val="18"/>
        </w:rPr>
        <w:t>, 19 April 2017.</w:t>
      </w:r>
    </w:p>
  </w:footnote>
  <w:footnote w:id="14">
    <w:p w14:paraId="3BE433BD" w14:textId="1BCBC45F" w:rsidR="000830F4" w:rsidRDefault="000830F4" w:rsidP="00356ABE">
      <w:pPr>
        <w:pStyle w:val="FootnoteText"/>
      </w:pPr>
      <w:r>
        <w:rPr>
          <w:rStyle w:val="FootnoteReference"/>
        </w:rPr>
        <w:footnoteRef/>
      </w:r>
      <w:r>
        <w:t xml:space="preserve"> </w:t>
      </w:r>
      <w:r w:rsidRPr="00806059">
        <w:rPr>
          <w:i/>
          <w:sz w:val="18"/>
          <w:szCs w:val="18"/>
        </w:rPr>
        <w:t>Sri Lanka, Adult Literacy rate, popul</w:t>
      </w:r>
      <w:r>
        <w:rPr>
          <w:i/>
          <w:sz w:val="18"/>
          <w:szCs w:val="18"/>
        </w:rPr>
        <w:t>ation 15+ years, both sexes (%)</w:t>
      </w:r>
      <w:r w:rsidRPr="00FD4B65">
        <w:rPr>
          <w:sz w:val="18"/>
          <w:szCs w:val="18"/>
        </w:rPr>
        <w:t xml:space="preserve">, The World Bank, accessed at </w:t>
      </w:r>
      <w:hyperlink r:id="rId10" w:history="1">
        <w:r w:rsidRPr="00FD4B65">
          <w:rPr>
            <w:rStyle w:val="Hyperlink"/>
            <w:sz w:val="18"/>
            <w:szCs w:val="18"/>
          </w:rPr>
          <w:t>http://data.worldbank.org/indicator/SE.ADT.LITR.ZS?locations=LK</w:t>
        </w:r>
      </w:hyperlink>
      <w:r w:rsidRPr="00FD4B65">
        <w:rPr>
          <w:sz w:val="18"/>
          <w:szCs w:val="18"/>
        </w:rPr>
        <w:t>. 19 April 2017.</w:t>
      </w:r>
    </w:p>
  </w:footnote>
  <w:footnote w:id="15">
    <w:p w14:paraId="1C380880" w14:textId="6B5705C4" w:rsidR="000830F4" w:rsidRDefault="000830F4" w:rsidP="00E46ECC">
      <w:pPr>
        <w:pStyle w:val="FootnoteText1"/>
      </w:pPr>
      <w:r>
        <w:rPr>
          <w:rStyle w:val="FootnoteReference"/>
        </w:rPr>
        <w:footnoteRef/>
      </w:r>
      <w:r>
        <w:t xml:space="preserve"> </w:t>
      </w:r>
      <w:r w:rsidRPr="0001324C">
        <w:rPr>
          <w:sz w:val="18"/>
          <w:szCs w:val="18"/>
        </w:rPr>
        <w:t xml:space="preserve">This proposition differs from the Australia Awards Program Logic </w:t>
      </w:r>
      <w:r>
        <w:rPr>
          <w:sz w:val="18"/>
          <w:szCs w:val="18"/>
        </w:rPr>
        <w:t>l</w:t>
      </w:r>
      <w:r w:rsidRPr="0001324C">
        <w:rPr>
          <w:sz w:val="18"/>
          <w:szCs w:val="18"/>
        </w:rPr>
        <w:t>ong</w:t>
      </w:r>
      <w:r>
        <w:rPr>
          <w:sz w:val="18"/>
          <w:szCs w:val="18"/>
        </w:rPr>
        <w:t>-term O</w:t>
      </w:r>
      <w:r w:rsidRPr="0001324C">
        <w:rPr>
          <w:sz w:val="18"/>
          <w:szCs w:val="18"/>
        </w:rPr>
        <w:t>utcome 1 in order to link this proposition to the Goal of the Australia Awards Program</w:t>
      </w:r>
      <w:r>
        <w:rPr>
          <w:sz w:val="18"/>
          <w:szCs w:val="18"/>
        </w:rPr>
        <w:t xml:space="preserve"> (see page 2)</w:t>
      </w:r>
      <w:r w:rsidRPr="0001324C">
        <w:rPr>
          <w:sz w:val="18"/>
          <w:szCs w:val="18"/>
        </w:rPr>
        <w:t xml:space="preserve">. </w:t>
      </w:r>
      <w:r>
        <w:rPr>
          <w:sz w:val="18"/>
          <w:szCs w:val="18"/>
        </w:rPr>
        <w:t xml:space="preserve">The use of the term ‘partner-country development goals instead of ‘sustainable development’ makes the proposition and ensuing questions more relevant and relatable to alumni.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830F4" w14:paraId="1AF3E94B" w14:textId="77777777" w:rsidTr="006E1857">
      <w:trPr>
        <w:trHeight w:val="284"/>
      </w:trPr>
      <w:tc>
        <w:tcPr>
          <w:tcW w:w="10773" w:type="dxa"/>
          <w:vAlign w:val="center"/>
        </w:tcPr>
        <w:p w14:paraId="7AEAC0D0" w14:textId="77777777" w:rsidR="000830F4" w:rsidRPr="00661B9C" w:rsidRDefault="000830F4" w:rsidP="006E1857">
          <w:pPr>
            <w:pStyle w:val="HeaderText"/>
          </w:pPr>
          <w:r w:rsidRPr="006E1857">
            <w:rPr>
              <w:noProof/>
              <w:lang w:eastAsia="en-AU"/>
            </w:rPr>
            <w:drawing>
              <wp:inline distT="0" distB="0" distL="0" distR="0" wp14:anchorId="3CB67A97" wp14:editId="3F89B47E">
                <wp:extent cx="190500" cy="107950"/>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t>Background of the Study</w:t>
          </w:r>
        </w:p>
      </w:tc>
    </w:tr>
  </w:tbl>
  <w:p w14:paraId="1A49B44C" w14:textId="77777777" w:rsidR="000830F4" w:rsidRDefault="00083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830F4" w14:paraId="2BB082F2" w14:textId="77777777" w:rsidTr="00782F80">
      <w:trPr>
        <w:trHeight w:val="284"/>
      </w:trPr>
      <w:tc>
        <w:tcPr>
          <w:tcW w:w="7938" w:type="dxa"/>
          <w:vAlign w:val="center"/>
        </w:tcPr>
        <w:p w14:paraId="5F647384" w14:textId="77777777" w:rsidR="000830F4" w:rsidRPr="00661B9C" w:rsidRDefault="000830F4" w:rsidP="006E1857">
          <w:pPr>
            <w:pStyle w:val="HeaderText"/>
            <w:jc w:val="right"/>
          </w:pPr>
        </w:p>
      </w:tc>
    </w:tr>
  </w:tbl>
  <w:p w14:paraId="2D9C3849" w14:textId="77777777" w:rsidR="000830F4" w:rsidRDefault="000830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830F4" w14:paraId="6913A5C1" w14:textId="77777777" w:rsidTr="006E1857">
      <w:trPr>
        <w:trHeight w:val="284"/>
      </w:trPr>
      <w:tc>
        <w:tcPr>
          <w:tcW w:w="10773" w:type="dxa"/>
          <w:vAlign w:val="center"/>
        </w:tcPr>
        <w:p w14:paraId="3A6C555D" w14:textId="77777777" w:rsidR="000830F4" w:rsidRPr="00661B9C" w:rsidRDefault="000830F4" w:rsidP="006E1857">
          <w:pPr>
            <w:pStyle w:val="HeaderText"/>
          </w:pPr>
        </w:p>
      </w:tc>
    </w:tr>
  </w:tbl>
  <w:p w14:paraId="31CACD35" w14:textId="77777777" w:rsidR="000830F4" w:rsidRDefault="00083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9E0A8A6A"/>
    <w:styleLink w:val="Bullets"/>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7B4320"/>
    <w:multiLevelType w:val="multilevel"/>
    <w:tmpl w:val="83D03AA8"/>
    <w:styleLink w:val="NumberedList"/>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 w15:restartNumberingAfterBreak="0">
    <w:nsid w:val="46DF1440"/>
    <w:multiLevelType w:val="hybridMultilevel"/>
    <w:tmpl w:val="7BD29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62100E5"/>
    <w:multiLevelType w:val="multilevel"/>
    <w:tmpl w:val="DF706504"/>
    <w:lvl w:ilvl="0">
      <w:start w:val="1"/>
      <w:numFmt w:val="decimal"/>
      <w:pStyle w:val="TOC-1"/>
      <w:lvlText w:val="%1."/>
      <w:lvlJc w:val="left"/>
      <w:pPr>
        <w:ind w:left="360" w:hanging="360"/>
      </w:pPr>
      <w:rPr>
        <w:rFonts w:asciiTheme="minorHAnsi" w:hAnsiTheme="minorHAnsi" w:hint="default"/>
        <w:b/>
        <w:color w:val="005773" w:themeColor="accent1" w:themeShade="BF"/>
        <w:sz w:val="28"/>
        <w:szCs w:val="28"/>
      </w:rPr>
    </w:lvl>
    <w:lvl w:ilvl="1">
      <w:start w:val="1"/>
      <w:numFmt w:val="decimal"/>
      <w:pStyle w:val="TOC-2"/>
      <w:lvlText w:val="%1.%2."/>
      <w:lvlJc w:val="left"/>
      <w:pPr>
        <w:ind w:left="1000" w:hanging="432"/>
      </w:pPr>
    </w:lvl>
    <w:lvl w:ilvl="2">
      <w:start w:val="1"/>
      <w:numFmt w:val="decimal"/>
      <w:pStyle w:val="TOC-3"/>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DEF346D"/>
    <w:multiLevelType w:val="multilevel"/>
    <w:tmpl w:val="6B10B1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688" w:hanging="576"/>
      </w:pPr>
      <w:rPr>
        <w:rFonts w:hint="default"/>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noProof w:val="0"/>
        <w:vanish w:val="0"/>
        <w:color w:val="00315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6B"/>
    <w:rsid w:val="00000928"/>
    <w:rsid w:val="000023AB"/>
    <w:rsid w:val="00004D9A"/>
    <w:rsid w:val="00007A9F"/>
    <w:rsid w:val="000110BA"/>
    <w:rsid w:val="00011FBD"/>
    <w:rsid w:val="0001274C"/>
    <w:rsid w:val="00015AE4"/>
    <w:rsid w:val="00017D9A"/>
    <w:rsid w:val="000201B1"/>
    <w:rsid w:val="0002547F"/>
    <w:rsid w:val="000272C0"/>
    <w:rsid w:val="00031CFF"/>
    <w:rsid w:val="0004182E"/>
    <w:rsid w:val="0004388A"/>
    <w:rsid w:val="0005774D"/>
    <w:rsid w:val="00060205"/>
    <w:rsid w:val="00061A14"/>
    <w:rsid w:val="000650E9"/>
    <w:rsid w:val="00067952"/>
    <w:rsid w:val="0007248F"/>
    <w:rsid w:val="00073E4B"/>
    <w:rsid w:val="00073F9E"/>
    <w:rsid w:val="00081946"/>
    <w:rsid w:val="00081C1B"/>
    <w:rsid w:val="0008256D"/>
    <w:rsid w:val="000830F4"/>
    <w:rsid w:val="000872CC"/>
    <w:rsid w:val="00090F64"/>
    <w:rsid w:val="000A119E"/>
    <w:rsid w:val="000B2C78"/>
    <w:rsid w:val="000B4C9E"/>
    <w:rsid w:val="000B4F7E"/>
    <w:rsid w:val="000B5E81"/>
    <w:rsid w:val="000B6C00"/>
    <w:rsid w:val="000C0F3C"/>
    <w:rsid w:val="000C20D5"/>
    <w:rsid w:val="000C36A6"/>
    <w:rsid w:val="000C468B"/>
    <w:rsid w:val="000C5006"/>
    <w:rsid w:val="000C68FB"/>
    <w:rsid w:val="000C7A49"/>
    <w:rsid w:val="000C7B68"/>
    <w:rsid w:val="000E15FD"/>
    <w:rsid w:val="000E49F1"/>
    <w:rsid w:val="000F04D2"/>
    <w:rsid w:val="000F242C"/>
    <w:rsid w:val="000F28B8"/>
    <w:rsid w:val="000F3766"/>
    <w:rsid w:val="00110BE4"/>
    <w:rsid w:val="00111F0C"/>
    <w:rsid w:val="00116453"/>
    <w:rsid w:val="00117169"/>
    <w:rsid w:val="00120449"/>
    <w:rsid w:val="0012595B"/>
    <w:rsid w:val="00130C35"/>
    <w:rsid w:val="0013146B"/>
    <w:rsid w:val="0013447D"/>
    <w:rsid w:val="00135ADC"/>
    <w:rsid w:val="00135D65"/>
    <w:rsid w:val="001365D7"/>
    <w:rsid w:val="001369CE"/>
    <w:rsid w:val="00141D0E"/>
    <w:rsid w:val="001422AD"/>
    <w:rsid w:val="00142E0D"/>
    <w:rsid w:val="00145E2D"/>
    <w:rsid w:val="00146376"/>
    <w:rsid w:val="00151DA2"/>
    <w:rsid w:val="00152330"/>
    <w:rsid w:val="0015720D"/>
    <w:rsid w:val="00162174"/>
    <w:rsid w:val="001640E7"/>
    <w:rsid w:val="00164E15"/>
    <w:rsid w:val="00170913"/>
    <w:rsid w:val="0017113D"/>
    <w:rsid w:val="00171417"/>
    <w:rsid w:val="00171E35"/>
    <w:rsid w:val="001736E7"/>
    <w:rsid w:val="001748C8"/>
    <w:rsid w:val="001763D4"/>
    <w:rsid w:val="0017704C"/>
    <w:rsid w:val="001810C7"/>
    <w:rsid w:val="00183152"/>
    <w:rsid w:val="00185306"/>
    <w:rsid w:val="00185887"/>
    <w:rsid w:val="00197B4D"/>
    <w:rsid w:val="001A38A3"/>
    <w:rsid w:val="001A69F6"/>
    <w:rsid w:val="001A7E86"/>
    <w:rsid w:val="001B0FE4"/>
    <w:rsid w:val="001B5886"/>
    <w:rsid w:val="001B62B2"/>
    <w:rsid w:val="001B7A10"/>
    <w:rsid w:val="001C326B"/>
    <w:rsid w:val="001C3B29"/>
    <w:rsid w:val="001C53CE"/>
    <w:rsid w:val="001C62CD"/>
    <w:rsid w:val="001D277B"/>
    <w:rsid w:val="001D561F"/>
    <w:rsid w:val="001D7A41"/>
    <w:rsid w:val="001E0B84"/>
    <w:rsid w:val="001E61EB"/>
    <w:rsid w:val="001E66CE"/>
    <w:rsid w:val="001F1006"/>
    <w:rsid w:val="001F3B6B"/>
    <w:rsid w:val="001F425F"/>
    <w:rsid w:val="001F4F81"/>
    <w:rsid w:val="00202177"/>
    <w:rsid w:val="00203277"/>
    <w:rsid w:val="00207273"/>
    <w:rsid w:val="00210A80"/>
    <w:rsid w:val="0021459F"/>
    <w:rsid w:val="00221DC2"/>
    <w:rsid w:val="00222C2C"/>
    <w:rsid w:val="00231932"/>
    <w:rsid w:val="00232E09"/>
    <w:rsid w:val="0023301A"/>
    <w:rsid w:val="00235CCD"/>
    <w:rsid w:val="002374AD"/>
    <w:rsid w:val="00243B8E"/>
    <w:rsid w:val="0025190D"/>
    <w:rsid w:val="00252D2C"/>
    <w:rsid w:val="0025452E"/>
    <w:rsid w:val="00256462"/>
    <w:rsid w:val="002573D5"/>
    <w:rsid w:val="00263AF9"/>
    <w:rsid w:val="0026498C"/>
    <w:rsid w:val="00266D83"/>
    <w:rsid w:val="00267AB0"/>
    <w:rsid w:val="00286408"/>
    <w:rsid w:val="00291F65"/>
    <w:rsid w:val="00295B73"/>
    <w:rsid w:val="00297018"/>
    <w:rsid w:val="002A1344"/>
    <w:rsid w:val="002A14EC"/>
    <w:rsid w:val="002A41E1"/>
    <w:rsid w:val="002A56A2"/>
    <w:rsid w:val="002A6124"/>
    <w:rsid w:val="002B0717"/>
    <w:rsid w:val="002B1FF4"/>
    <w:rsid w:val="002B6574"/>
    <w:rsid w:val="002B74B7"/>
    <w:rsid w:val="002C431D"/>
    <w:rsid w:val="002D2D67"/>
    <w:rsid w:val="002D3D0F"/>
    <w:rsid w:val="002D72EF"/>
    <w:rsid w:val="002D7BCD"/>
    <w:rsid w:val="002E0ADA"/>
    <w:rsid w:val="002E0B9A"/>
    <w:rsid w:val="002E3C29"/>
    <w:rsid w:val="002E4D62"/>
    <w:rsid w:val="002F7056"/>
    <w:rsid w:val="002F7558"/>
    <w:rsid w:val="003021F0"/>
    <w:rsid w:val="0030394A"/>
    <w:rsid w:val="00305B55"/>
    <w:rsid w:val="00312A30"/>
    <w:rsid w:val="00313008"/>
    <w:rsid w:val="003131AB"/>
    <w:rsid w:val="003153D8"/>
    <w:rsid w:val="00316D2B"/>
    <w:rsid w:val="003217BE"/>
    <w:rsid w:val="0032368D"/>
    <w:rsid w:val="00323B57"/>
    <w:rsid w:val="00324651"/>
    <w:rsid w:val="0032540B"/>
    <w:rsid w:val="003276F7"/>
    <w:rsid w:val="00327A6E"/>
    <w:rsid w:val="00327ACB"/>
    <w:rsid w:val="00335367"/>
    <w:rsid w:val="003360DA"/>
    <w:rsid w:val="00336F37"/>
    <w:rsid w:val="00345174"/>
    <w:rsid w:val="00345651"/>
    <w:rsid w:val="0035420C"/>
    <w:rsid w:val="00356ABE"/>
    <w:rsid w:val="0035789D"/>
    <w:rsid w:val="00360889"/>
    <w:rsid w:val="00360D4C"/>
    <w:rsid w:val="003634BE"/>
    <w:rsid w:val="00364311"/>
    <w:rsid w:val="00370C9D"/>
    <w:rsid w:val="00372F14"/>
    <w:rsid w:val="00377B57"/>
    <w:rsid w:val="003A34A9"/>
    <w:rsid w:val="003A465F"/>
    <w:rsid w:val="003A5C67"/>
    <w:rsid w:val="003A6BFF"/>
    <w:rsid w:val="003B1CC2"/>
    <w:rsid w:val="003B2F3A"/>
    <w:rsid w:val="003B32D7"/>
    <w:rsid w:val="003C2B0C"/>
    <w:rsid w:val="003C7FF0"/>
    <w:rsid w:val="003D0544"/>
    <w:rsid w:val="003D3B1D"/>
    <w:rsid w:val="003D47E5"/>
    <w:rsid w:val="003D5099"/>
    <w:rsid w:val="003D5DBE"/>
    <w:rsid w:val="003D67B8"/>
    <w:rsid w:val="003E0374"/>
    <w:rsid w:val="003E51DA"/>
    <w:rsid w:val="003E6DCE"/>
    <w:rsid w:val="003F0B7B"/>
    <w:rsid w:val="003F5997"/>
    <w:rsid w:val="004039C8"/>
    <w:rsid w:val="00403DE3"/>
    <w:rsid w:val="00404841"/>
    <w:rsid w:val="00404AA7"/>
    <w:rsid w:val="00406C9D"/>
    <w:rsid w:val="00407D4C"/>
    <w:rsid w:val="00410394"/>
    <w:rsid w:val="0041107E"/>
    <w:rsid w:val="004118EF"/>
    <w:rsid w:val="00411AEB"/>
    <w:rsid w:val="00412059"/>
    <w:rsid w:val="00416B8B"/>
    <w:rsid w:val="00425A29"/>
    <w:rsid w:val="0042761E"/>
    <w:rsid w:val="00431344"/>
    <w:rsid w:val="004324BE"/>
    <w:rsid w:val="0043296A"/>
    <w:rsid w:val="00437170"/>
    <w:rsid w:val="004372AD"/>
    <w:rsid w:val="00440AC7"/>
    <w:rsid w:val="00441E79"/>
    <w:rsid w:val="004445A0"/>
    <w:rsid w:val="00444F61"/>
    <w:rsid w:val="00445C6F"/>
    <w:rsid w:val="004534D7"/>
    <w:rsid w:val="00460CDE"/>
    <w:rsid w:val="00466140"/>
    <w:rsid w:val="004664E1"/>
    <w:rsid w:val="00470EC7"/>
    <w:rsid w:val="004716E5"/>
    <w:rsid w:val="004719DF"/>
    <w:rsid w:val="00472E05"/>
    <w:rsid w:val="00474DF3"/>
    <w:rsid w:val="0047601A"/>
    <w:rsid w:val="00483A58"/>
    <w:rsid w:val="00486B19"/>
    <w:rsid w:val="00492C63"/>
    <w:rsid w:val="00496B5A"/>
    <w:rsid w:val="00497E8B"/>
    <w:rsid w:val="004A0C5E"/>
    <w:rsid w:val="004A33DB"/>
    <w:rsid w:val="004A70C0"/>
    <w:rsid w:val="004A7E1E"/>
    <w:rsid w:val="004B7C04"/>
    <w:rsid w:val="004C3FB8"/>
    <w:rsid w:val="004C7A63"/>
    <w:rsid w:val="004D167D"/>
    <w:rsid w:val="004D1B12"/>
    <w:rsid w:val="004D7F17"/>
    <w:rsid w:val="004E4293"/>
    <w:rsid w:val="004E6F43"/>
    <w:rsid w:val="004E7F37"/>
    <w:rsid w:val="004F1797"/>
    <w:rsid w:val="004F2016"/>
    <w:rsid w:val="004F42FB"/>
    <w:rsid w:val="004F4C5E"/>
    <w:rsid w:val="00505540"/>
    <w:rsid w:val="005064C2"/>
    <w:rsid w:val="00513197"/>
    <w:rsid w:val="00516BCC"/>
    <w:rsid w:val="00520D31"/>
    <w:rsid w:val="005314A0"/>
    <w:rsid w:val="0053180B"/>
    <w:rsid w:val="00536599"/>
    <w:rsid w:val="00537662"/>
    <w:rsid w:val="00547E6F"/>
    <w:rsid w:val="00552880"/>
    <w:rsid w:val="00552C2E"/>
    <w:rsid w:val="00553A40"/>
    <w:rsid w:val="00554700"/>
    <w:rsid w:val="00557C3A"/>
    <w:rsid w:val="005679B1"/>
    <w:rsid w:val="0058138F"/>
    <w:rsid w:val="00582367"/>
    <w:rsid w:val="00583998"/>
    <w:rsid w:val="005901EB"/>
    <w:rsid w:val="005947AB"/>
    <w:rsid w:val="0059664B"/>
    <w:rsid w:val="00596679"/>
    <w:rsid w:val="00597903"/>
    <w:rsid w:val="005A29C0"/>
    <w:rsid w:val="005A2EF6"/>
    <w:rsid w:val="005A67A9"/>
    <w:rsid w:val="005B2B10"/>
    <w:rsid w:val="005B762C"/>
    <w:rsid w:val="005C0A75"/>
    <w:rsid w:val="005C1D3C"/>
    <w:rsid w:val="005C343B"/>
    <w:rsid w:val="005C43E6"/>
    <w:rsid w:val="005D20D5"/>
    <w:rsid w:val="005E3903"/>
    <w:rsid w:val="005E4395"/>
    <w:rsid w:val="005E44E1"/>
    <w:rsid w:val="005E50E1"/>
    <w:rsid w:val="005F5011"/>
    <w:rsid w:val="005F6154"/>
    <w:rsid w:val="00601642"/>
    <w:rsid w:val="00603445"/>
    <w:rsid w:val="00604DDE"/>
    <w:rsid w:val="00607064"/>
    <w:rsid w:val="00607388"/>
    <w:rsid w:val="00613E5F"/>
    <w:rsid w:val="0061585E"/>
    <w:rsid w:val="00615EEE"/>
    <w:rsid w:val="00616EBA"/>
    <w:rsid w:val="00621FA1"/>
    <w:rsid w:val="006230E1"/>
    <w:rsid w:val="0062327E"/>
    <w:rsid w:val="00627ACC"/>
    <w:rsid w:val="0063119A"/>
    <w:rsid w:val="00632C08"/>
    <w:rsid w:val="00633ACB"/>
    <w:rsid w:val="0064156F"/>
    <w:rsid w:val="00641F60"/>
    <w:rsid w:val="0065020C"/>
    <w:rsid w:val="00651C71"/>
    <w:rsid w:val="0065302C"/>
    <w:rsid w:val="00656EC7"/>
    <w:rsid w:val="00657873"/>
    <w:rsid w:val="00661B9C"/>
    <w:rsid w:val="00663930"/>
    <w:rsid w:val="0066610B"/>
    <w:rsid w:val="00667A08"/>
    <w:rsid w:val="00670655"/>
    <w:rsid w:val="0067074A"/>
    <w:rsid w:val="00670D0D"/>
    <w:rsid w:val="00671ED2"/>
    <w:rsid w:val="00672994"/>
    <w:rsid w:val="00674D3D"/>
    <w:rsid w:val="00682476"/>
    <w:rsid w:val="00684EFE"/>
    <w:rsid w:val="00685534"/>
    <w:rsid w:val="00687C29"/>
    <w:rsid w:val="006952F5"/>
    <w:rsid w:val="006969C1"/>
    <w:rsid w:val="006A67F3"/>
    <w:rsid w:val="006B1A16"/>
    <w:rsid w:val="006B462A"/>
    <w:rsid w:val="006C157D"/>
    <w:rsid w:val="006C3473"/>
    <w:rsid w:val="006D43D7"/>
    <w:rsid w:val="006D500A"/>
    <w:rsid w:val="006D5788"/>
    <w:rsid w:val="006E0E61"/>
    <w:rsid w:val="006E1285"/>
    <w:rsid w:val="006E179D"/>
    <w:rsid w:val="006E1857"/>
    <w:rsid w:val="006E269D"/>
    <w:rsid w:val="006E5316"/>
    <w:rsid w:val="006E6DC2"/>
    <w:rsid w:val="00703F3F"/>
    <w:rsid w:val="00714779"/>
    <w:rsid w:val="0071532C"/>
    <w:rsid w:val="007157BF"/>
    <w:rsid w:val="00720CDD"/>
    <w:rsid w:val="00723822"/>
    <w:rsid w:val="00723A00"/>
    <w:rsid w:val="0074140C"/>
    <w:rsid w:val="007418F7"/>
    <w:rsid w:val="00746202"/>
    <w:rsid w:val="00746232"/>
    <w:rsid w:val="00752C6B"/>
    <w:rsid w:val="00754202"/>
    <w:rsid w:val="007548D3"/>
    <w:rsid w:val="00754E3C"/>
    <w:rsid w:val="00755E77"/>
    <w:rsid w:val="00756E00"/>
    <w:rsid w:val="007604A6"/>
    <w:rsid w:val="0076454C"/>
    <w:rsid w:val="00764CEB"/>
    <w:rsid w:val="00767A02"/>
    <w:rsid w:val="00772DD1"/>
    <w:rsid w:val="00773C93"/>
    <w:rsid w:val="007760F6"/>
    <w:rsid w:val="00781130"/>
    <w:rsid w:val="007811A5"/>
    <w:rsid w:val="00782F6E"/>
    <w:rsid w:val="00782F80"/>
    <w:rsid w:val="007830EC"/>
    <w:rsid w:val="00784AE5"/>
    <w:rsid w:val="00794F74"/>
    <w:rsid w:val="0079604A"/>
    <w:rsid w:val="00797276"/>
    <w:rsid w:val="007A0979"/>
    <w:rsid w:val="007A1BE8"/>
    <w:rsid w:val="007A49AB"/>
    <w:rsid w:val="007A7380"/>
    <w:rsid w:val="007B1A07"/>
    <w:rsid w:val="007B3137"/>
    <w:rsid w:val="007B3D79"/>
    <w:rsid w:val="007B55F0"/>
    <w:rsid w:val="007B5AB8"/>
    <w:rsid w:val="007B5B9F"/>
    <w:rsid w:val="007B6A39"/>
    <w:rsid w:val="007C04BE"/>
    <w:rsid w:val="007C152B"/>
    <w:rsid w:val="007D0574"/>
    <w:rsid w:val="007D0FC8"/>
    <w:rsid w:val="007D5D99"/>
    <w:rsid w:val="007D7CFA"/>
    <w:rsid w:val="007D7FA1"/>
    <w:rsid w:val="007E4E77"/>
    <w:rsid w:val="007E5583"/>
    <w:rsid w:val="007E5CDE"/>
    <w:rsid w:val="007F16E3"/>
    <w:rsid w:val="007F767C"/>
    <w:rsid w:val="00802A8C"/>
    <w:rsid w:val="008057B8"/>
    <w:rsid w:val="00806059"/>
    <w:rsid w:val="00806154"/>
    <w:rsid w:val="00810E68"/>
    <w:rsid w:val="008126C2"/>
    <w:rsid w:val="00812AC1"/>
    <w:rsid w:val="0081508E"/>
    <w:rsid w:val="00820F20"/>
    <w:rsid w:val="008224AE"/>
    <w:rsid w:val="00822DC5"/>
    <w:rsid w:val="00823666"/>
    <w:rsid w:val="00825754"/>
    <w:rsid w:val="00825EBA"/>
    <w:rsid w:val="00830783"/>
    <w:rsid w:val="00833B75"/>
    <w:rsid w:val="00833E17"/>
    <w:rsid w:val="00836F5F"/>
    <w:rsid w:val="00844C2D"/>
    <w:rsid w:val="00861AAD"/>
    <w:rsid w:val="008623C3"/>
    <w:rsid w:val="00870F16"/>
    <w:rsid w:val="0087302E"/>
    <w:rsid w:val="00873427"/>
    <w:rsid w:val="008738A5"/>
    <w:rsid w:val="008741E5"/>
    <w:rsid w:val="00876E45"/>
    <w:rsid w:val="00877662"/>
    <w:rsid w:val="00877707"/>
    <w:rsid w:val="00877A72"/>
    <w:rsid w:val="00877DAC"/>
    <w:rsid w:val="00881BFE"/>
    <w:rsid w:val="008869A4"/>
    <w:rsid w:val="0088715F"/>
    <w:rsid w:val="008875F9"/>
    <w:rsid w:val="00891DB8"/>
    <w:rsid w:val="008922FB"/>
    <w:rsid w:val="00892F0F"/>
    <w:rsid w:val="008942FE"/>
    <w:rsid w:val="00896008"/>
    <w:rsid w:val="00896155"/>
    <w:rsid w:val="008B1E20"/>
    <w:rsid w:val="008B3BAB"/>
    <w:rsid w:val="008B3BF0"/>
    <w:rsid w:val="008B55CF"/>
    <w:rsid w:val="008C397A"/>
    <w:rsid w:val="008E41B0"/>
    <w:rsid w:val="008E5F2C"/>
    <w:rsid w:val="008F6665"/>
    <w:rsid w:val="00905397"/>
    <w:rsid w:val="009062AA"/>
    <w:rsid w:val="00914AA8"/>
    <w:rsid w:val="0092223A"/>
    <w:rsid w:val="0092232F"/>
    <w:rsid w:val="00923838"/>
    <w:rsid w:val="009270C7"/>
    <w:rsid w:val="00927B6B"/>
    <w:rsid w:val="009345F1"/>
    <w:rsid w:val="00934E20"/>
    <w:rsid w:val="00936AB7"/>
    <w:rsid w:val="00937012"/>
    <w:rsid w:val="009426E3"/>
    <w:rsid w:val="00946D1F"/>
    <w:rsid w:val="009518C9"/>
    <w:rsid w:val="00952C0B"/>
    <w:rsid w:val="00953DA9"/>
    <w:rsid w:val="009562B4"/>
    <w:rsid w:val="00957D83"/>
    <w:rsid w:val="009602F0"/>
    <w:rsid w:val="00961072"/>
    <w:rsid w:val="009624C6"/>
    <w:rsid w:val="00973652"/>
    <w:rsid w:val="00977EAE"/>
    <w:rsid w:val="00983599"/>
    <w:rsid w:val="009837C7"/>
    <w:rsid w:val="00985F1F"/>
    <w:rsid w:val="009903B1"/>
    <w:rsid w:val="00992147"/>
    <w:rsid w:val="00992366"/>
    <w:rsid w:val="00995EB4"/>
    <w:rsid w:val="00996398"/>
    <w:rsid w:val="00997C78"/>
    <w:rsid w:val="009A1B03"/>
    <w:rsid w:val="009A4122"/>
    <w:rsid w:val="009A5D55"/>
    <w:rsid w:val="009A6247"/>
    <w:rsid w:val="009B05C0"/>
    <w:rsid w:val="009B5BFB"/>
    <w:rsid w:val="009B643D"/>
    <w:rsid w:val="009B724F"/>
    <w:rsid w:val="009C42E7"/>
    <w:rsid w:val="009D10AA"/>
    <w:rsid w:val="009E200F"/>
    <w:rsid w:val="009E750F"/>
    <w:rsid w:val="009E768D"/>
    <w:rsid w:val="009F0BAC"/>
    <w:rsid w:val="00A03A83"/>
    <w:rsid w:val="00A04D96"/>
    <w:rsid w:val="00A0504D"/>
    <w:rsid w:val="00A05B33"/>
    <w:rsid w:val="00A0629B"/>
    <w:rsid w:val="00A07715"/>
    <w:rsid w:val="00A11238"/>
    <w:rsid w:val="00A14768"/>
    <w:rsid w:val="00A2070E"/>
    <w:rsid w:val="00A25B17"/>
    <w:rsid w:val="00A27360"/>
    <w:rsid w:val="00A32E5A"/>
    <w:rsid w:val="00A341DF"/>
    <w:rsid w:val="00A35290"/>
    <w:rsid w:val="00A368C2"/>
    <w:rsid w:val="00A37D0F"/>
    <w:rsid w:val="00A425D0"/>
    <w:rsid w:val="00A43CAF"/>
    <w:rsid w:val="00A4526B"/>
    <w:rsid w:val="00A479CF"/>
    <w:rsid w:val="00A54266"/>
    <w:rsid w:val="00A54E32"/>
    <w:rsid w:val="00A551B0"/>
    <w:rsid w:val="00A56C5F"/>
    <w:rsid w:val="00A576D7"/>
    <w:rsid w:val="00A60B2B"/>
    <w:rsid w:val="00A6309B"/>
    <w:rsid w:val="00A74BD6"/>
    <w:rsid w:val="00A7779B"/>
    <w:rsid w:val="00A8092B"/>
    <w:rsid w:val="00A86399"/>
    <w:rsid w:val="00A90D1B"/>
    <w:rsid w:val="00A919D3"/>
    <w:rsid w:val="00A91F26"/>
    <w:rsid w:val="00A93059"/>
    <w:rsid w:val="00A949B7"/>
    <w:rsid w:val="00A95501"/>
    <w:rsid w:val="00A97019"/>
    <w:rsid w:val="00A9719D"/>
    <w:rsid w:val="00A9799F"/>
    <w:rsid w:val="00AA250C"/>
    <w:rsid w:val="00AA5AA1"/>
    <w:rsid w:val="00AA649B"/>
    <w:rsid w:val="00AA7B4D"/>
    <w:rsid w:val="00AB1075"/>
    <w:rsid w:val="00AB4982"/>
    <w:rsid w:val="00AB5BB0"/>
    <w:rsid w:val="00AB7E04"/>
    <w:rsid w:val="00AC03C6"/>
    <w:rsid w:val="00AD4585"/>
    <w:rsid w:val="00AD59EA"/>
    <w:rsid w:val="00AE2C5E"/>
    <w:rsid w:val="00AE4E6C"/>
    <w:rsid w:val="00AE55CE"/>
    <w:rsid w:val="00AE7770"/>
    <w:rsid w:val="00AF2264"/>
    <w:rsid w:val="00AF4AC6"/>
    <w:rsid w:val="00AF654D"/>
    <w:rsid w:val="00AF7AF1"/>
    <w:rsid w:val="00B00451"/>
    <w:rsid w:val="00B013B1"/>
    <w:rsid w:val="00B06B23"/>
    <w:rsid w:val="00B0700F"/>
    <w:rsid w:val="00B16082"/>
    <w:rsid w:val="00B16BA8"/>
    <w:rsid w:val="00B207E0"/>
    <w:rsid w:val="00B20918"/>
    <w:rsid w:val="00B25371"/>
    <w:rsid w:val="00B32D9F"/>
    <w:rsid w:val="00B3337F"/>
    <w:rsid w:val="00B343E0"/>
    <w:rsid w:val="00B37D72"/>
    <w:rsid w:val="00B50A4D"/>
    <w:rsid w:val="00B5519E"/>
    <w:rsid w:val="00B5613A"/>
    <w:rsid w:val="00B61DE0"/>
    <w:rsid w:val="00B65446"/>
    <w:rsid w:val="00B710F1"/>
    <w:rsid w:val="00B73DCB"/>
    <w:rsid w:val="00B8020C"/>
    <w:rsid w:val="00B80C53"/>
    <w:rsid w:val="00B824D1"/>
    <w:rsid w:val="00B839A4"/>
    <w:rsid w:val="00B85322"/>
    <w:rsid w:val="00B90DC2"/>
    <w:rsid w:val="00B91944"/>
    <w:rsid w:val="00B9299F"/>
    <w:rsid w:val="00B92FA0"/>
    <w:rsid w:val="00B956FE"/>
    <w:rsid w:val="00B958D8"/>
    <w:rsid w:val="00B97C23"/>
    <w:rsid w:val="00BA4FCF"/>
    <w:rsid w:val="00BA6578"/>
    <w:rsid w:val="00BA7FE1"/>
    <w:rsid w:val="00BC014B"/>
    <w:rsid w:val="00BC093A"/>
    <w:rsid w:val="00BC14B4"/>
    <w:rsid w:val="00BC4ACC"/>
    <w:rsid w:val="00BC6083"/>
    <w:rsid w:val="00BD1AFD"/>
    <w:rsid w:val="00BD4FD2"/>
    <w:rsid w:val="00BE211B"/>
    <w:rsid w:val="00BE2183"/>
    <w:rsid w:val="00BE37B5"/>
    <w:rsid w:val="00BE7449"/>
    <w:rsid w:val="00BE772B"/>
    <w:rsid w:val="00BF50E8"/>
    <w:rsid w:val="00BF6506"/>
    <w:rsid w:val="00C005D5"/>
    <w:rsid w:val="00C02E63"/>
    <w:rsid w:val="00C0383B"/>
    <w:rsid w:val="00C076B7"/>
    <w:rsid w:val="00C11E76"/>
    <w:rsid w:val="00C13345"/>
    <w:rsid w:val="00C17C7A"/>
    <w:rsid w:val="00C217A8"/>
    <w:rsid w:val="00C23468"/>
    <w:rsid w:val="00C252D0"/>
    <w:rsid w:val="00C30B03"/>
    <w:rsid w:val="00C34ACD"/>
    <w:rsid w:val="00C4053A"/>
    <w:rsid w:val="00C46BB5"/>
    <w:rsid w:val="00C4788C"/>
    <w:rsid w:val="00C47EBE"/>
    <w:rsid w:val="00C50B75"/>
    <w:rsid w:val="00C538C5"/>
    <w:rsid w:val="00C5745F"/>
    <w:rsid w:val="00C60FFD"/>
    <w:rsid w:val="00C646C9"/>
    <w:rsid w:val="00C70D9D"/>
    <w:rsid w:val="00C71320"/>
    <w:rsid w:val="00C75395"/>
    <w:rsid w:val="00C8166F"/>
    <w:rsid w:val="00C821C7"/>
    <w:rsid w:val="00C8362F"/>
    <w:rsid w:val="00C9089E"/>
    <w:rsid w:val="00C9468E"/>
    <w:rsid w:val="00C97922"/>
    <w:rsid w:val="00CA2542"/>
    <w:rsid w:val="00CB3353"/>
    <w:rsid w:val="00CB5EB0"/>
    <w:rsid w:val="00CB6EBE"/>
    <w:rsid w:val="00CB7DC6"/>
    <w:rsid w:val="00CC09F8"/>
    <w:rsid w:val="00CC2923"/>
    <w:rsid w:val="00CD10F3"/>
    <w:rsid w:val="00CD1727"/>
    <w:rsid w:val="00CD4568"/>
    <w:rsid w:val="00CD5692"/>
    <w:rsid w:val="00CD5925"/>
    <w:rsid w:val="00CD71A0"/>
    <w:rsid w:val="00CD7CCE"/>
    <w:rsid w:val="00CE2C18"/>
    <w:rsid w:val="00CE365F"/>
    <w:rsid w:val="00CE4AF1"/>
    <w:rsid w:val="00CE5315"/>
    <w:rsid w:val="00CE557A"/>
    <w:rsid w:val="00CE6450"/>
    <w:rsid w:val="00CF2DDD"/>
    <w:rsid w:val="00CF37A2"/>
    <w:rsid w:val="00CF60C4"/>
    <w:rsid w:val="00CF6B49"/>
    <w:rsid w:val="00D00BA7"/>
    <w:rsid w:val="00D05B2F"/>
    <w:rsid w:val="00D1410C"/>
    <w:rsid w:val="00D1423D"/>
    <w:rsid w:val="00D16C77"/>
    <w:rsid w:val="00D20EA8"/>
    <w:rsid w:val="00D27E6D"/>
    <w:rsid w:val="00D30CBB"/>
    <w:rsid w:val="00D326F5"/>
    <w:rsid w:val="00D328FE"/>
    <w:rsid w:val="00D332DE"/>
    <w:rsid w:val="00D342CE"/>
    <w:rsid w:val="00D34EA9"/>
    <w:rsid w:val="00D41645"/>
    <w:rsid w:val="00D4194A"/>
    <w:rsid w:val="00D475F5"/>
    <w:rsid w:val="00D50FE3"/>
    <w:rsid w:val="00D51ABF"/>
    <w:rsid w:val="00D57F79"/>
    <w:rsid w:val="00D613E2"/>
    <w:rsid w:val="00D6161F"/>
    <w:rsid w:val="00D627A8"/>
    <w:rsid w:val="00D66B88"/>
    <w:rsid w:val="00D823A3"/>
    <w:rsid w:val="00D848FC"/>
    <w:rsid w:val="00D84950"/>
    <w:rsid w:val="00D850B0"/>
    <w:rsid w:val="00D856FF"/>
    <w:rsid w:val="00D904F0"/>
    <w:rsid w:val="00D91378"/>
    <w:rsid w:val="00D92239"/>
    <w:rsid w:val="00D93CFA"/>
    <w:rsid w:val="00D946D2"/>
    <w:rsid w:val="00DA03F7"/>
    <w:rsid w:val="00DA05E4"/>
    <w:rsid w:val="00DA0C73"/>
    <w:rsid w:val="00DA1AF1"/>
    <w:rsid w:val="00DA2BF7"/>
    <w:rsid w:val="00DA75A8"/>
    <w:rsid w:val="00DB0920"/>
    <w:rsid w:val="00DB6298"/>
    <w:rsid w:val="00DB64E4"/>
    <w:rsid w:val="00DC1123"/>
    <w:rsid w:val="00DC16D2"/>
    <w:rsid w:val="00DC1CA5"/>
    <w:rsid w:val="00DC2082"/>
    <w:rsid w:val="00DD0152"/>
    <w:rsid w:val="00DD1408"/>
    <w:rsid w:val="00DD356D"/>
    <w:rsid w:val="00DD452E"/>
    <w:rsid w:val="00DD6DE1"/>
    <w:rsid w:val="00DE5E25"/>
    <w:rsid w:val="00DE6B36"/>
    <w:rsid w:val="00DF2311"/>
    <w:rsid w:val="00DF54B9"/>
    <w:rsid w:val="00E002DD"/>
    <w:rsid w:val="00E03EA5"/>
    <w:rsid w:val="00E04364"/>
    <w:rsid w:val="00E049D5"/>
    <w:rsid w:val="00E10856"/>
    <w:rsid w:val="00E15FA3"/>
    <w:rsid w:val="00E2171C"/>
    <w:rsid w:val="00E237FE"/>
    <w:rsid w:val="00E23E15"/>
    <w:rsid w:val="00E24C66"/>
    <w:rsid w:val="00E25706"/>
    <w:rsid w:val="00E264E7"/>
    <w:rsid w:val="00E31A62"/>
    <w:rsid w:val="00E33A76"/>
    <w:rsid w:val="00E3434F"/>
    <w:rsid w:val="00E34C6E"/>
    <w:rsid w:val="00E43B19"/>
    <w:rsid w:val="00E46AE6"/>
    <w:rsid w:val="00E46ECC"/>
    <w:rsid w:val="00E57C35"/>
    <w:rsid w:val="00E604A4"/>
    <w:rsid w:val="00E64DCE"/>
    <w:rsid w:val="00E708FE"/>
    <w:rsid w:val="00E76376"/>
    <w:rsid w:val="00E7711E"/>
    <w:rsid w:val="00E80A78"/>
    <w:rsid w:val="00E82C28"/>
    <w:rsid w:val="00E84012"/>
    <w:rsid w:val="00E8419E"/>
    <w:rsid w:val="00E90C8E"/>
    <w:rsid w:val="00EA0724"/>
    <w:rsid w:val="00EA314B"/>
    <w:rsid w:val="00EA6A56"/>
    <w:rsid w:val="00EA6D6A"/>
    <w:rsid w:val="00EA6E9A"/>
    <w:rsid w:val="00EB05EA"/>
    <w:rsid w:val="00EB23C5"/>
    <w:rsid w:val="00EB56F4"/>
    <w:rsid w:val="00EB6414"/>
    <w:rsid w:val="00EC0AA9"/>
    <w:rsid w:val="00ED0867"/>
    <w:rsid w:val="00ED0C57"/>
    <w:rsid w:val="00ED21CC"/>
    <w:rsid w:val="00ED72BD"/>
    <w:rsid w:val="00EE0697"/>
    <w:rsid w:val="00EE42FA"/>
    <w:rsid w:val="00EF49EC"/>
    <w:rsid w:val="00EF7163"/>
    <w:rsid w:val="00F01F5C"/>
    <w:rsid w:val="00F03004"/>
    <w:rsid w:val="00F038EB"/>
    <w:rsid w:val="00F21FA8"/>
    <w:rsid w:val="00F23F50"/>
    <w:rsid w:val="00F25251"/>
    <w:rsid w:val="00F35717"/>
    <w:rsid w:val="00F35C7C"/>
    <w:rsid w:val="00F36E00"/>
    <w:rsid w:val="00F40449"/>
    <w:rsid w:val="00F43652"/>
    <w:rsid w:val="00F509B0"/>
    <w:rsid w:val="00F5341C"/>
    <w:rsid w:val="00F604C2"/>
    <w:rsid w:val="00F6566E"/>
    <w:rsid w:val="00F72895"/>
    <w:rsid w:val="00F73B5E"/>
    <w:rsid w:val="00F7495D"/>
    <w:rsid w:val="00F762BB"/>
    <w:rsid w:val="00F802D2"/>
    <w:rsid w:val="00F802D8"/>
    <w:rsid w:val="00F81931"/>
    <w:rsid w:val="00F82542"/>
    <w:rsid w:val="00F865F5"/>
    <w:rsid w:val="00FA3FB5"/>
    <w:rsid w:val="00FA486F"/>
    <w:rsid w:val="00FA526A"/>
    <w:rsid w:val="00FA5A7B"/>
    <w:rsid w:val="00FB2B37"/>
    <w:rsid w:val="00FB4A10"/>
    <w:rsid w:val="00FB6BEF"/>
    <w:rsid w:val="00FC2247"/>
    <w:rsid w:val="00FC3A86"/>
    <w:rsid w:val="00FD4724"/>
    <w:rsid w:val="00FD4B65"/>
    <w:rsid w:val="00FD6B94"/>
    <w:rsid w:val="00FE2E1D"/>
    <w:rsid w:val="00FE3BB2"/>
    <w:rsid w:val="00FE7FDF"/>
    <w:rsid w:val="00FF57C0"/>
    <w:rsid w:val="00FF6B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F4F298"/>
  <w15:docId w15:val="{CEE5B9B1-696E-42BC-AD9C-55C7A65E0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C326B"/>
    <w:rPr>
      <w:rFonts w:asciiTheme="minorHAnsi" w:hAnsiTheme="minorHAnsi"/>
    </w:rPr>
  </w:style>
  <w:style w:type="paragraph" w:styleId="Heading1">
    <w:name w:val="heading 1"/>
    <w:next w:val="BodyCopy"/>
    <w:link w:val="Heading1Char"/>
    <w:qFormat/>
    <w:rsid w:val="0043296A"/>
    <w:pPr>
      <w:keepNext/>
      <w:keepLines/>
      <w:pageBreakBefore/>
      <w:numPr>
        <w:numId w:val="7"/>
      </w:numPr>
      <w:tabs>
        <w:tab w:val="left" w:pos="851"/>
      </w:tabs>
      <w:spacing w:after="567" w:line="560" w:lineRule="exact"/>
      <w:ind w:left="851" w:hanging="851"/>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TOC-2"/>
    <w:next w:val="BodyCopy"/>
    <w:link w:val="Heading2Char"/>
    <w:uiPriority w:val="9"/>
    <w:qFormat/>
    <w:rsid w:val="0043296A"/>
    <w:pPr>
      <w:numPr>
        <w:numId w:val="7"/>
      </w:numPr>
      <w:ind w:left="851" w:hanging="851"/>
      <w:outlineLvl w:val="1"/>
    </w:pPr>
    <w:rPr>
      <w:sz w:val="28"/>
      <w:szCs w:val="28"/>
    </w:rPr>
  </w:style>
  <w:style w:type="paragraph" w:styleId="Heading3">
    <w:name w:val="heading 3"/>
    <w:next w:val="BodyCopy"/>
    <w:link w:val="Heading3Char"/>
    <w:qFormat/>
    <w:rsid w:val="0043296A"/>
    <w:pPr>
      <w:keepNext/>
      <w:keepLines/>
      <w:numPr>
        <w:ilvl w:val="2"/>
        <w:numId w:val="7"/>
      </w:numPr>
      <w:spacing w:before="113" w:after="57" w:line="240" w:lineRule="atLeast"/>
      <w:ind w:left="851" w:hanging="851"/>
      <w:outlineLvl w:val="2"/>
    </w:pPr>
    <w:rPr>
      <w:rFonts w:asciiTheme="minorHAnsi" w:eastAsia="Times New Roman" w:hAnsiTheme="minorHAnsi" w:cstheme="majorBidi"/>
      <w:b/>
      <w:bCs/>
      <w:color w:val="003150" w:themeColor="text2"/>
      <w:spacing w:val="-2"/>
      <w:sz w:val="22"/>
      <w:szCs w:val="22"/>
    </w:rPr>
  </w:style>
  <w:style w:type="paragraph" w:styleId="Heading4">
    <w:name w:val="heading 4"/>
    <w:next w:val="BodyCopy"/>
    <w:link w:val="Heading4Char"/>
    <w:uiPriority w:val="4"/>
    <w:qFormat/>
    <w:rsid w:val="002B0717"/>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958D8"/>
    <w:rPr>
      <w:rFonts w:ascii="Tahoma" w:hAnsi="Tahoma" w:cs="Tahoma"/>
      <w:sz w:val="16"/>
      <w:szCs w:val="16"/>
    </w:rPr>
  </w:style>
  <w:style w:type="character" w:customStyle="1" w:styleId="BalloonTextChar">
    <w:name w:val="Balloon Text Char"/>
    <w:basedOn w:val="DefaultParagraphFont"/>
    <w:link w:val="BalloonText"/>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43296A"/>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rsid w:val="00B958D8"/>
    <w:rPr>
      <w:rFonts w:asciiTheme="minorHAnsi" w:hAnsiTheme="minorHAnsi"/>
    </w:rPr>
  </w:style>
  <w:style w:type="character" w:customStyle="1" w:styleId="Heading2Char">
    <w:name w:val="Heading 2 Char"/>
    <w:basedOn w:val="DefaultParagraphFont"/>
    <w:link w:val="Heading2"/>
    <w:uiPriority w:val="9"/>
    <w:rsid w:val="0043296A"/>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43296A"/>
    <w:rPr>
      <w:rFonts w:asciiTheme="minorHAnsi" w:eastAsia="Times New Roman"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2B0717"/>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B958D8"/>
    <w:rPr>
      <w:rFonts w:asciiTheme="minorHAnsi" w:hAnsiTheme="minorHAnsi"/>
    </w:rPr>
  </w:style>
  <w:style w:type="character" w:customStyle="1" w:styleId="FootnoteTextChar">
    <w:name w:val="Footnote Text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621FA1"/>
    <w:pPr>
      <w:tabs>
        <w:tab w:val="left" w:pos="993"/>
        <w:tab w:val="right" w:leader="dot" w:pos="8353"/>
      </w:tabs>
      <w:spacing w:after="100"/>
      <w:ind w:left="567" w:hanging="567"/>
    </w:pPr>
    <w:rPr>
      <w:rFonts w:asciiTheme="minorHAnsi" w:hAnsiTheme="minorHAnsi"/>
      <w:b/>
      <w:noProof/>
      <w:sz w:val="22"/>
    </w:rPr>
  </w:style>
  <w:style w:type="paragraph" w:styleId="TOC2">
    <w:name w:val="toc 2"/>
    <w:autoRedefine/>
    <w:uiPriority w:val="39"/>
    <w:rsid w:val="00B5613A"/>
    <w:pPr>
      <w:tabs>
        <w:tab w:val="left" w:pos="1134"/>
        <w:tab w:val="right" w:leader="dot" w:pos="8364"/>
      </w:tabs>
      <w:spacing w:after="100"/>
      <w:ind w:left="1134" w:hanging="567"/>
    </w:pPr>
    <w:rPr>
      <w:rFonts w:asciiTheme="minorHAnsi" w:hAnsiTheme="minorHAnsi"/>
    </w:rPr>
  </w:style>
  <w:style w:type="paragraph" w:styleId="TOC3">
    <w:name w:val="toc 3"/>
    <w:autoRedefine/>
    <w:uiPriority w:val="39"/>
    <w:rsid w:val="004A33DB"/>
    <w:pPr>
      <w:tabs>
        <w:tab w:val="left" w:pos="1100"/>
        <w:tab w:val="right" w:leader="dot" w:pos="8070"/>
      </w:tabs>
      <w:spacing w:after="100"/>
      <w:ind w:left="1134" w:hanging="734"/>
    </w:pPr>
    <w:rPr>
      <w:rFonts w:asciiTheme="minorHAnsi" w:hAnsiTheme="minorHAnsi"/>
    </w:rPr>
  </w:style>
  <w:style w:type="paragraph" w:styleId="TOCHeading">
    <w:name w:val="TOC Heading"/>
    <w:basedOn w:val="Heading1"/>
    <w:next w:val="BodyText"/>
    <w:uiPriority w:val="39"/>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552880"/>
    <w:pPr>
      <w:spacing w:before="57" w:after="113" w:line="240" w:lineRule="atLeast"/>
    </w:pPr>
    <w:rPr>
      <w:rFonts w:asciiTheme="minorHAnsi" w:hAnsiTheme="minorHAnsi"/>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641F60"/>
    <w:pPr>
      <w:tabs>
        <w:tab w:val="left" w:pos="567"/>
      </w:tabs>
      <w:ind w:left="567" w:hanging="567"/>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5613A"/>
    <w:pPr>
      <w:spacing w:before="43"/>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NoNumbering">
    <w:name w:val="Heading 2 No Numbering"/>
    <w:basedOn w:val="Heading2"/>
    <w:next w:val="BodyCopy"/>
    <w:uiPriority w:val="9"/>
    <w:rsid w:val="00C4053A"/>
    <w:pPr>
      <w:numPr>
        <w:ilvl w:val="0"/>
        <w:numId w:val="0"/>
      </w:numPr>
    </w:pPr>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4F1797"/>
    <w:pPr>
      <w:tabs>
        <w:tab w:val="left" w:pos="567"/>
      </w:tabs>
      <w:ind w:left="567" w:hanging="567"/>
    </w:pPr>
  </w:style>
  <w:style w:type="paragraph" w:styleId="ListParagraph">
    <w:name w:val="List Paragraph"/>
    <w:basedOn w:val="Normal"/>
    <w:link w:val="ListParagraphChar"/>
    <w:uiPriority w:val="34"/>
    <w:qFormat/>
    <w:rsid w:val="0074140C"/>
    <w:pPr>
      <w:ind w:left="720"/>
      <w:contextualSpacing/>
    </w:pPr>
    <w:rPr>
      <w:rFonts w:ascii="Calibri" w:eastAsia="Times New Roman" w:hAnsi="Calibri"/>
      <w:sz w:val="22"/>
      <w:szCs w:val="22"/>
    </w:rPr>
  </w:style>
  <w:style w:type="character" w:styleId="CommentReference">
    <w:name w:val="annotation reference"/>
    <w:basedOn w:val="DefaultParagraphFont"/>
    <w:rsid w:val="0074140C"/>
    <w:rPr>
      <w:sz w:val="16"/>
      <w:szCs w:val="16"/>
    </w:rPr>
  </w:style>
  <w:style w:type="paragraph" w:styleId="CommentText">
    <w:name w:val="annotation text"/>
    <w:basedOn w:val="Normal"/>
    <w:link w:val="CommentTextChar"/>
    <w:rsid w:val="0074140C"/>
    <w:rPr>
      <w:rFonts w:ascii="Calibri" w:eastAsia="Times New Roman" w:hAnsi="Calibri"/>
    </w:rPr>
  </w:style>
  <w:style w:type="character" w:customStyle="1" w:styleId="CommentTextChar">
    <w:name w:val="Comment Text Char"/>
    <w:basedOn w:val="DefaultParagraphFont"/>
    <w:link w:val="CommentText"/>
    <w:rsid w:val="0074140C"/>
    <w:rPr>
      <w:rFonts w:ascii="Calibri" w:eastAsia="Times New Roman" w:hAnsi="Calibri"/>
    </w:rPr>
  </w:style>
  <w:style w:type="paragraph" w:styleId="CommentSubject">
    <w:name w:val="annotation subject"/>
    <w:basedOn w:val="CommentText"/>
    <w:next w:val="CommentText"/>
    <w:link w:val="CommentSubjectChar"/>
    <w:rsid w:val="0074140C"/>
    <w:rPr>
      <w:b/>
      <w:bCs/>
    </w:rPr>
  </w:style>
  <w:style w:type="character" w:customStyle="1" w:styleId="CommentSubjectChar">
    <w:name w:val="Comment Subject Char"/>
    <w:basedOn w:val="CommentTextChar"/>
    <w:link w:val="CommentSubject"/>
    <w:rsid w:val="0074140C"/>
    <w:rPr>
      <w:rFonts w:ascii="Calibri" w:eastAsia="Times New Roman" w:hAnsi="Calibri"/>
      <w:b/>
      <w:bCs/>
    </w:rPr>
  </w:style>
  <w:style w:type="character" w:styleId="Hyperlink">
    <w:name w:val="Hyperlink"/>
    <w:basedOn w:val="DefaultParagraphFont"/>
    <w:uiPriority w:val="99"/>
    <w:unhideWhenUsed/>
    <w:rsid w:val="0074140C"/>
    <w:rPr>
      <w:color w:val="00759A" w:themeColor="hyperlink"/>
      <w:u w:val="single"/>
    </w:rPr>
  </w:style>
  <w:style w:type="character" w:styleId="FootnoteReference">
    <w:name w:val="footnote reference"/>
    <w:basedOn w:val="DefaultParagraphFont"/>
    <w:uiPriority w:val="99"/>
    <w:rsid w:val="0074140C"/>
    <w:rPr>
      <w:vertAlign w:val="superscript"/>
    </w:rPr>
  </w:style>
  <w:style w:type="character" w:customStyle="1" w:styleId="tgc">
    <w:name w:val="_tgc"/>
    <w:basedOn w:val="DefaultParagraphFont"/>
    <w:rsid w:val="0074140C"/>
  </w:style>
  <w:style w:type="paragraph" w:customStyle="1" w:styleId="TOC-1">
    <w:name w:val="TOC-1"/>
    <w:basedOn w:val="Heading1"/>
    <w:link w:val="TOC-1Char"/>
    <w:rsid w:val="0074140C"/>
    <w:pPr>
      <w:pageBreakBefore w:val="0"/>
      <w:numPr>
        <w:numId w:val="5"/>
      </w:numPr>
      <w:spacing w:before="240" w:after="0" w:line="240" w:lineRule="auto"/>
    </w:pPr>
    <w:rPr>
      <w:rFonts w:ascii="Calibri" w:hAnsi="Calibri"/>
      <w:b/>
      <w:bCs w:val="0"/>
      <w:color w:val="005773" w:themeColor="accent1" w:themeShade="BF"/>
      <w:spacing w:val="0"/>
      <w:sz w:val="28"/>
    </w:rPr>
  </w:style>
  <w:style w:type="paragraph" w:customStyle="1" w:styleId="TOC-2">
    <w:name w:val="TOC-2"/>
    <w:basedOn w:val="Heading1"/>
    <w:link w:val="TOC-2Char"/>
    <w:qFormat/>
    <w:rsid w:val="0074140C"/>
    <w:pPr>
      <w:pageBreakBefore w:val="0"/>
      <w:numPr>
        <w:ilvl w:val="1"/>
        <w:numId w:val="5"/>
      </w:numPr>
      <w:spacing w:before="240" w:after="120" w:line="240" w:lineRule="auto"/>
      <w:ind w:left="567" w:hanging="567"/>
    </w:pPr>
    <w:rPr>
      <w:color w:val="005773" w:themeColor="accent1" w:themeShade="BF"/>
      <w:spacing w:val="0"/>
      <w:sz w:val="24"/>
      <w:szCs w:val="24"/>
    </w:rPr>
  </w:style>
  <w:style w:type="character" w:customStyle="1" w:styleId="TOC-1Char">
    <w:name w:val="TOC-1 Char"/>
    <w:basedOn w:val="Heading1Char"/>
    <w:link w:val="TOC-1"/>
    <w:rsid w:val="0074140C"/>
    <w:rPr>
      <w:rFonts w:ascii="Calibri" w:eastAsiaTheme="majorEastAsia" w:hAnsi="Calibri" w:cstheme="majorBidi"/>
      <w:b/>
      <w:bCs w:val="0"/>
      <w:color w:val="005773" w:themeColor="accent1" w:themeShade="BF"/>
      <w:spacing w:val="-6"/>
      <w:sz w:val="28"/>
      <w:szCs w:val="28"/>
    </w:rPr>
  </w:style>
  <w:style w:type="paragraph" w:customStyle="1" w:styleId="TOC-3">
    <w:name w:val="TOC-3"/>
    <w:basedOn w:val="Heading1"/>
    <w:link w:val="TOC-3Char"/>
    <w:rsid w:val="0074140C"/>
    <w:pPr>
      <w:pageBreakBefore w:val="0"/>
      <w:numPr>
        <w:ilvl w:val="2"/>
        <w:numId w:val="5"/>
      </w:numPr>
      <w:spacing w:before="240" w:after="120" w:line="240" w:lineRule="auto"/>
      <w:ind w:left="709" w:hanging="709"/>
    </w:pPr>
    <w:rPr>
      <w:rFonts w:eastAsia="Times New Roman"/>
      <w:color w:val="00759A" w:themeColor="accent1"/>
      <w:spacing w:val="0"/>
      <w:sz w:val="22"/>
      <w:szCs w:val="22"/>
    </w:rPr>
  </w:style>
  <w:style w:type="character" w:customStyle="1" w:styleId="TOC-2Char">
    <w:name w:val="TOC-2 Char"/>
    <w:basedOn w:val="Heading1Char"/>
    <w:link w:val="TOC-2"/>
    <w:rsid w:val="0074140C"/>
    <w:rPr>
      <w:rFonts w:asciiTheme="majorHAnsi" w:eastAsiaTheme="majorEastAsia" w:hAnsiTheme="majorHAnsi" w:cstheme="majorBidi"/>
      <w:bCs/>
      <w:color w:val="005773" w:themeColor="accent1" w:themeShade="BF"/>
      <w:spacing w:val="-6"/>
      <w:sz w:val="24"/>
      <w:szCs w:val="24"/>
    </w:rPr>
  </w:style>
  <w:style w:type="character" w:customStyle="1" w:styleId="TOC-3Char">
    <w:name w:val="TOC-3 Char"/>
    <w:basedOn w:val="Heading1Char"/>
    <w:link w:val="TOC-3"/>
    <w:rsid w:val="0074140C"/>
    <w:rPr>
      <w:rFonts w:asciiTheme="majorHAnsi" w:eastAsia="Times New Roman" w:hAnsiTheme="majorHAnsi" w:cstheme="majorBidi"/>
      <w:bCs/>
      <w:color w:val="00759A" w:themeColor="accent1"/>
      <w:spacing w:val="-6"/>
      <w:sz w:val="22"/>
      <w:szCs w:val="22"/>
    </w:rPr>
  </w:style>
  <w:style w:type="character" w:styleId="FollowedHyperlink">
    <w:name w:val="FollowedHyperlink"/>
    <w:basedOn w:val="DefaultParagraphFont"/>
    <w:rsid w:val="0074140C"/>
    <w:rPr>
      <w:color w:val="A17AAA" w:themeColor="followedHyperlink"/>
      <w:u w:val="single"/>
    </w:rPr>
  </w:style>
  <w:style w:type="paragraph" w:styleId="Revision">
    <w:name w:val="Revision"/>
    <w:hidden/>
    <w:uiPriority w:val="99"/>
    <w:semiHidden/>
    <w:rsid w:val="0074140C"/>
    <w:rPr>
      <w:rFonts w:ascii="Calibri" w:eastAsia="Times New Roman" w:hAnsi="Calibri"/>
      <w:sz w:val="22"/>
      <w:szCs w:val="22"/>
    </w:rPr>
  </w:style>
  <w:style w:type="character" w:customStyle="1" w:styleId="ListParagraphChar">
    <w:name w:val="List Paragraph Char"/>
    <w:link w:val="ListParagraph"/>
    <w:uiPriority w:val="34"/>
    <w:rsid w:val="0074140C"/>
    <w:rPr>
      <w:rFonts w:ascii="Calibri" w:eastAsia="Times New Roman" w:hAnsi="Calibri"/>
      <w:sz w:val="22"/>
      <w:szCs w:val="22"/>
    </w:rPr>
  </w:style>
  <w:style w:type="paragraph" w:styleId="IntenseQuote">
    <w:name w:val="Intense Quote"/>
    <w:basedOn w:val="Normal"/>
    <w:next w:val="Normal"/>
    <w:link w:val="IntenseQuoteChar"/>
    <w:uiPriority w:val="30"/>
    <w:qFormat/>
    <w:rsid w:val="009562B4"/>
    <w:pPr>
      <w:pBdr>
        <w:top w:val="single" w:sz="4" w:space="10" w:color="00759A" w:themeColor="accent1"/>
        <w:bottom w:val="single" w:sz="4" w:space="10" w:color="00759A" w:themeColor="accent1"/>
      </w:pBdr>
      <w:spacing w:before="60" w:after="60"/>
      <w:ind w:right="-142"/>
    </w:pPr>
    <w:rPr>
      <w:rFonts w:ascii="Times New Roman" w:eastAsia="Times New Roman" w:hAnsi="Times New Roman"/>
      <w:i/>
      <w:iCs/>
      <w:color w:val="00759A" w:themeColor="accent1"/>
      <w:sz w:val="22"/>
      <w:szCs w:val="24"/>
    </w:rPr>
  </w:style>
  <w:style w:type="character" w:customStyle="1" w:styleId="IntenseQuoteChar">
    <w:name w:val="Intense Quote Char"/>
    <w:basedOn w:val="DefaultParagraphFont"/>
    <w:link w:val="IntenseQuote"/>
    <w:uiPriority w:val="30"/>
    <w:rsid w:val="009562B4"/>
    <w:rPr>
      <w:rFonts w:ascii="Times New Roman" w:eastAsia="Times New Roman" w:hAnsi="Times New Roman"/>
      <w:i/>
      <w:iCs/>
      <w:color w:val="00759A" w:themeColor="accent1"/>
      <w:sz w:val="22"/>
      <w:szCs w:val="24"/>
    </w:rPr>
  </w:style>
  <w:style w:type="character" w:styleId="Strong">
    <w:name w:val="Strong"/>
    <w:basedOn w:val="DefaultParagraphFont"/>
    <w:rsid w:val="0074140C"/>
    <w:rPr>
      <w:b/>
      <w:bCs/>
    </w:rPr>
  </w:style>
  <w:style w:type="character" w:customStyle="1" w:styleId="st1">
    <w:name w:val="st1"/>
    <w:basedOn w:val="DefaultParagraphFont"/>
    <w:rsid w:val="00D05B2F"/>
  </w:style>
  <w:style w:type="character" w:styleId="IntenseEmphasis">
    <w:name w:val="Intense Emphasis"/>
    <w:basedOn w:val="DefaultParagraphFont"/>
    <w:uiPriority w:val="99"/>
    <w:qFormat/>
    <w:rsid w:val="00DA0C73"/>
    <w:rPr>
      <w:i/>
      <w:iCs/>
      <w:color w:val="00759A" w:themeColor="accent1"/>
    </w:rPr>
  </w:style>
  <w:style w:type="character" w:styleId="IntenseReference">
    <w:name w:val="Intense Reference"/>
    <w:basedOn w:val="DefaultParagraphFont"/>
    <w:uiPriority w:val="99"/>
    <w:qFormat/>
    <w:rsid w:val="00DA0C73"/>
    <w:rPr>
      <w:b/>
      <w:bCs/>
      <w:smallCaps/>
      <w:color w:val="00759A" w:themeColor="accent1"/>
      <w:spacing w:val="5"/>
    </w:rPr>
  </w:style>
  <w:style w:type="character" w:styleId="SubtleEmphasis">
    <w:name w:val="Subtle Emphasis"/>
    <w:basedOn w:val="DefaultParagraphFont"/>
    <w:uiPriority w:val="99"/>
    <w:qFormat/>
    <w:rsid w:val="00DA0C73"/>
    <w:rPr>
      <w:i/>
      <w:iCs/>
      <w:color w:val="404040" w:themeColor="text1" w:themeTint="BF"/>
    </w:rPr>
  </w:style>
  <w:style w:type="character" w:styleId="SubtleReference">
    <w:name w:val="Subtle Reference"/>
    <w:basedOn w:val="DefaultParagraphFont"/>
    <w:uiPriority w:val="99"/>
    <w:qFormat/>
    <w:rsid w:val="00DA0C73"/>
    <w:rPr>
      <w:smallCaps/>
      <w:color w:val="5A5A5A" w:themeColor="text1" w:themeTint="A5"/>
    </w:rPr>
  </w:style>
  <w:style w:type="table" w:customStyle="1" w:styleId="TableGrid1">
    <w:name w:val="Table Grid1"/>
    <w:basedOn w:val="TableNormal"/>
    <w:next w:val="TableGrid"/>
    <w:uiPriority w:val="59"/>
    <w:rsid w:val="00D00BA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unhideWhenUsed/>
    <w:rsid w:val="00F40449"/>
    <w:pPr>
      <w:ind w:left="600"/>
    </w:pPr>
  </w:style>
  <w:style w:type="paragraph" w:styleId="TOC5">
    <w:name w:val="toc 5"/>
    <w:basedOn w:val="Normal"/>
    <w:next w:val="Normal"/>
    <w:autoRedefine/>
    <w:uiPriority w:val="99"/>
    <w:unhideWhenUsed/>
    <w:rsid w:val="00F40449"/>
    <w:pPr>
      <w:ind w:left="800"/>
    </w:pPr>
  </w:style>
  <w:style w:type="paragraph" w:styleId="TOC6">
    <w:name w:val="toc 6"/>
    <w:basedOn w:val="Normal"/>
    <w:next w:val="Normal"/>
    <w:autoRedefine/>
    <w:uiPriority w:val="99"/>
    <w:unhideWhenUsed/>
    <w:rsid w:val="00F40449"/>
    <w:pPr>
      <w:ind w:left="1000"/>
    </w:pPr>
  </w:style>
  <w:style w:type="paragraph" w:styleId="TOC7">
    <w:name w:val="toc 7"/>
    <w:basedOn w:val="Normal"/>
    <w:next w:val="Normal"/>
    <w:autoRedefine/>
    <w:uiPriority w:val="99"/>
    <w:unhideWhenUsed/>
    <w:rsid w:val="00F40449"/>
    <w:pPr>
      <w:ind w:left="1200"/>
    </w:pPr>
  </w:style>
  <w:style w:type="paragraph" w:styleId="TOC8">
    <w:name w:val="toc 8"/>
    <w:basedOn w:val="Normal"/>
    <w:next w:val="Normal"/>
    <w:autoRedefine/>
    <w:uiPriority w:val="99"/>
    <w:unhideWhenUsed/>
    <w:rsid w:val="00F40449"/>
    <w:pPr>
      <w:ind w:left="1400"/>
    </w:pPr>
  </w:style>
  <w:style w:type="paragraph" w:styleId="TOC9">
    <w:name w:val="toc 9"/>
    <w:basedOn w:val="Normal"/>
    <w:next w:val="Normal"/>
    <w:autoRedefine/>
    <w:uiPriority w:val="99"/>
    <w:unhideWhenUsed/>
    <w:rsid w:val="00F40449"/>
    <w:pPr>
      <w:ind w:left="1600"/>
    </w:pPr>
  </w:style>
  <w:style w:type="character" w:customStyle="1" w:styleId="Mention1">
    <w:name w:val="Mention1"/>
    <w:basedOn w:val="DefaultParagraphFont"/>
    <w:uiPriority w:val="99"/>
    <w:semiHidden/>
    <w:unhideWhenUsed/>
    <w:rsid w:val="000C68FB"/>
    <w:rPr>
      <w:color w:val="2B579A"/>
      <w:shd w:val="clear" w:color="auto" w:fill="E6E6E6"/>
    </w:rPr>
  </w:style>
  <w:style w:type="paragraph" w:customStyle="1" w:styleId="Quote1">
    <w:name w:val="Quote1"/>
    <w:basedOn w:val="BodyCopy"/>
    <w:rsid w:val="00552880"/>
    <w:pPr>
      <w:ind w:left="720"/>
    </w:pPr>
    <w:rPr>
      <w:sz w:val="20"/>
      <w:szCs w:val="20"/>
    </w:rPr>
  </w:style>
  <w:style w:type="paragraph" w:customStyle="1" w:styleId="source">
    <w:name w:val="source"/>
    <w:basedOn w:val="BodyCopy"/>
    <w:rsid w:val="00061A14"/>
    <w:pPr>
      <w:spacing w:before="40" w:after="160" w:line="240" w:lineRule="auto"/>
      <w:contextualSpacing/>
      <w:jc w:val="right"/>
    </w:pPr>
    <w:rPr>
      <w:sz w:val="16"/>
    </w:rPr>
  </w:style>
  <w:style w:type="character" w:styleId="Emphasis">
    <w:name w:val="Emphasis"/>
    <w:basedOn w:val="DefaultParagraphFont"/>
    <w:uiPriority w:val="20"/>
    <w:qFormat/>
    <w:rsid w:val="00714779"/>
    <w:rPr>
      <w:i/>
      <w:iCs/>
    </w:rPr>
  </w:style>
  <w:style w:type="paragraph" w:customStyle="1" w:styleId="FootnoteText1">
    <w:name w:val="Footnote Text1"/>
    <w:next w:val="FootnoteText"/>
    <w:uiPriority w:val="99"/>
    <w:rsid w:val="00E46ECC"/>
    <w:rPr>
      <w:rFonts w:ascii="Arial" w:eastAsia="Times New Roman" w:hAnsi="Arial"/>
      <w:sz w:val="22"/>
      <w:szCs w:val="24"/>
      <w:lang w:eastAsia="en-AU"/>
    </w:rPr>
  </w:style>
  <w:style w:type="paragraph" w:customStyle="1" w:styleId="xList1">
    <w:name w:val="xList1"/>
    <w:basedOn w:val="BodyCopy"/>
    <w:rsid w:val="005947AB"/>
    <w:pPr>
      <w:tabs>
        <w:tab w:val="left" w:pos="567"/>
      </w:tabs>
      <w:ind w:left="567" w:hanging="567"/>
    </w:pPr>
    <w:rPr>
      <w:rFonts w:ascii="Times New Roman" w:hAnsi="Times New Roman"/>
      <w:sz w:val="24"/>
      <w:szCs w:val="24"/>
    </w:rPr>
  </w:style>
  <w:style w:type="paragraph" w:customStyle="1" w:styleId="xList2">
    <w:name w:val="xList2"/>
    <w:basedOn w:val="BodyCopy"/>
    <w:rsid w:val="005947AB"/>
    <w:pPr>
      <w:tabs>
        <w:tab w:val="left" w:pos="1418"/>
      </w:tabs>
      <w:ind w:left="1418" w:hanging="851"/>
    </w:pPr>
    <w:rPr>
      <w:rFonts w:ascii="Times New Roman" w:hAnsi="Times New Roman"/>
      <w:sz w:val="24"/>
      <w:szCs w:val="24"/>
    </w:rPr>
  </w:style>
  <w:style w:type="paragraph" w:customStyle="1" w:styleId="xList3">
    <w:name w:val="xList3"/>
    <w:basedOn w:val="BodyCopy"/>
    <w:rsid w:val="005947AB"/>
    <w:pPr>
      <w:ind w:left="1843" w:hanging="425"/>
    </w:pPr>
    <w:rPr>
      <w:rFonts w:asciiTheme="majorHAnsi" w:hAnsiTheme="majorHAnsi" w:cstheme="majorHAnsi"/>
      <w:sz w:val="24"/>
      <w:szCs w:val="24"/>
    </w:rPr>
  </w:style>
  <w:style w:type="paragraph" w:customStyle="1" w:styleId="Numberedlist2">
    <w:name w:val="Numbered list 2"/>
    <w:basedOn w:val="Normal"/>
    <w:rsid w:val="00C252D0"/>
    <w:pPr>
      <w:tabs>
        <w:tab w:val="left" w:pos="1134"/>
      </w:tabs>
      <w:ind w:left="1134" w:hanging="567"/>
    </w:pPr>
    <w:rPr>
      <w:rFonts w:ascii="Arial" w:eastAsia="Arial" w:hAnsi="Arial"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481538765">
      <w:bodyDiv w:val="1"/>
      <w:marLeft w:val="0"/>
      <w:marRight w:val="0"/>
      <w:marTop w:val="0"/>
      <w:marBottom w:val="0"/>
      <w:divBdr>
        <w:top w:val="none" w:sz="0" w:space="0" w:color="auto"/>
        <w:left w:val="none" w:sz="0" w:space="0" w:color="auto"/>
        <w:bottom w:val="none" w:sz="0" w:space="0" w:color="auto"/>
        <w:right w:val="none" w:sz="0" w:space="0" w:color="auto"/>
      </w:divBdr>
    </w:div>
    <w:div w:id="15859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worldbank.org/en/country/srilanka/overview"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data.worldbank.org/indicator/SE.ADT.LITR.ZS?locations=LK"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pdc.org/country/srilank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dfat.gov.au/about-us/publications/Documents/sri-lanka-aid-investment-plan-2015-19.pdf"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www.weforum.org/agenda/2016/01/the-future-of-sri-lanka-s-economy" TargetMode="Externa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dfat.gov.au/about-us/publications/Documents/sri-lanka-aid-investment-plan-2015-19.pdf" TargetMode="External"/><Relationship Id="rId3" Type="http://schemas.openxmlformats.org/officeDocument/2006/relationships/hyperlink" Target="http://www.worldbank.org/en/country/srilanka/overview" TargetMode="External"/><Relationship Id="rId7" Type="http://schemas.openxmlformats.org/officeDocument/2006/relationships/hyperlink" Target="http://dfat.gov.au/about-us/business-opportunities/tenders/Pages/investment-concept-for-the-australia-awards-global-tracer-facility-phase-1.aspx" TargetMode="External"/><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 Id="rId6" Type="http://schemas.openxmlformats.org/officeDocument/2006/relationships/hyperlink" Target="http://dfat.gov.au/geo/sri-lanka/Pages/sri-lanka.aspx" TargetMode="External"/><Relationship Id="rId5" Type="http://schemas.openxmlformats.org/officeDocument/2006/relationships/hyperlink" Target="http://cscuk.dfid.gov.uk/wp-content/uploads/2014/06/evaluation-research-methodology-study.pdf" TargetMode="External"/><Relationship Id="rId10" Type="http://schemas.openxmlformats.org/officeDocument/2006/relationships/hyperlink" Target="http://data.worldbank.org/indicator/SE.ADT.LITR.ZS?locations=LK" TargetMode="External"/><Relationship Id="rId4" Type="http://schemas.openxmlformats.org/officeDocument/2006/relationships/hyperlink" Target="https://www.weforum.org/agenda/2016/01/the-future-of-sri-lanka-s-economy/" TargetMode="External"/><Relationship Id="rId9" Type="http://schemas.openxmlformats.org/officeDocument/2006/relationships/hyperlink" Target="http://www.epdc.org/country/srilan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Desktop\ACER%20work\AAGTF\Australia%20Awards%20Report%201-Column%20+%20Cove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EEA0307F4442D7A26847FC4257D04D"/>
        <w:category>
          <w:name w:val="General"/>
          <w:gallery w:val="placeholder"/>
        </w:category>
        <w:types>
          <w:type w:val="bbPlcHdr"/>
        </w:types>
        <w:behaviors>
          <w:behavior w:val="content"/>
        </w:behaviors>
        <w:guid w:val="{F8C717D7-D807-4F31-A8F0-72913B134454}"/>
      </w:docPartPr>
      <w:docPartBody>
        <w:p w:rsidR="007175C0" w:rsidRDefault="007D7151">
          <w:pPr>
            <w:pStyle w:val="73EEA0307F4442D7A26847FC4257D04D"/>
          </w:pPr>
          <w:r w:rsidRPr="00975405">
            <w:rPr>
              <w:rStyle w:val="PlaceholderText"/>
            </w:rPr>
            <w:t>Choose a building block.</w:t>
          </w:r>
        </w:p>
      </w:docPartBody>
    </w:docPart>
    <w:docPart>
      <w:docPartPr>
        <w:name w:val="12126AAB976943F2AD82145BAC024918"/>
        <w:category>
          <w:name w:val="General"/>
          <w:gallery w:val="placeholder"/>
        </w:category>
        <w:types>
          <w:type w:val="bbPlcHdr"/>
        </w:types>
        <w:behaviors>
          <w:behavior w:val="content"/>
        </w:behaviors>
        <w:guid w:val="{BB25D0C3-DB7B-40F8-A790-FC1DB4200449}"/>
      </w:docPartPr>
      <w:docPartBody>
        <w:p w:rsidR="007175C0" w:rsidRDefault="007D7151">
          <w:pPr>
            <w:pStyle w:val="12126AAB976943F2AD82145BAC024918"/>
          </w:pPr>
          <w:r w:rsidRPr="00975405">
            <w:rPr>
              <w:rStyle w:val="PlaceholderText"/>
            </w:rPr>
            <w:t>Choose a building block.</w:t>
          </w:r>
        </w:p>
      </w:docPartBody>
    </w:docPart>
    <w:docPart>
      <w:docPartPr>
        <w:name w:val="771346CFCC9F449C9CC8DE9E8E25E9C6"/>
        <w:category>
          <w:name w:val="General"/>
          <w:gallery w:val="placeholder"/>
        </w:category>
        <w:types>
          <w:type w:val="bbPlcHdr"/>
        </w:types>
        <w:behaviors>
          <w:behavior w:val="content"/>
        </w:behaviors>
        <w:guid w:val="{DA159DA0-8F01-4714-8201-625D6D20680B}"/>
      </w:docPartPr>
      <w:docPartBody>
        <w:p w:rsidR="007175C0" w:rsidRDefault="007D7151">
          <w:pPr>
            <w:pStyle w:val="771346CFCC9F449C9CC8DE9E8E25E9C6"/>
          </w:pPr>
          <w:r w:rsidRPr="007B3D79">
            <w:rPr>
              <w:rStyle w:val="PlaceholderText"/>
            </w:rPr>
            <w:t>[Title]</w:t>
          </w:r>
        </w:p>
      </w:docPartBody>
    </w:docPart>
    <w:docPart>
      <w:docPartPr>
        <w:name w:val="905BC51A53274FBDB226571496004D3F"/>
        <w:category>
          <w:name w:val="General"/>
          <w:gallery w:val="placeholder"/>
        </w:category>
        <w:types>
          <w:type w:val="bbPlcHdr"/>
        </w:types>
        <w:behaviors>
          <w:behavior w:val="content"/>
        </w:behaviors>
        <w:guid w:val="{11D3015E-8823-4EA3-9209-6B71D0A70E25}"/>
      </w:docPartPr>
      <w:docPartBody>
        <w:p w:rsidR="007175C0" w:rsidRDefault="007D7151">
          <w:pPr>
            <w:pStyle w:val="905BC51A53274FBDB226571496004D3F"/>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mbusSanNov">
    <w:altName w:val="Arial"/>
    <w:panose1 w:val="00000000000000000000"/>
    <w:charset w:val="00"/>
    <w:family w:val="moder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7D7151"/>
    <w:rsid w:val="000340D9"/>
    <w:rsid w:val="00085D2F"/>
    <w:rsid w:val="000967BC"/>
    <w:rsid w:val="000A12CE"/>
    <w:rsid w:val="00120B69"/>
    <w:rsid w:val="00174855"/>
    <w:rsid w:val="001A5D10"/>
    <w:rsid w:val="0027073B"/>
    <w:rsid w:val="00276095"/>
    <w:rsid w:val="002852D6"/>
    <w:rsid w:val="002C5E67"/>
    <w:rsid w:val="003D078F"/>
    <w:rsid w:val="00403072"/>
    <w:rsid w:val="004472AA"/>
    <w:rsid w:val="004F599A"/>
    <w:rsid w:val="0052669A"/>
    <w:rsid w:val="00597FF8"/>
    <w:rsid w:val="0060020C"/>
    <w:rsid w:val="0065118B"/>
    <w:rsid w:val="006702AF"/>
    <w:rsid w:val="006A3CC5"/>
    <w:rsid w:val="006C5162"/>
    <w:rsid w:val="0070033D"/>
    <w:rsid w:val="007175C0"/>
    <w:rsid w:val="007D7151"/>
    <w:rsid w:val="00802F4B"/>
    <w:rsid w:val="008659C5"/>
    <w:rsid w:val="008677DE"/>
    <w:rsid w:val="00886C7C"/>
    <w:rsid w:val="0089704E"/>
    <w:rsid w:val="008B4FC3"/>
    <w:rsid w:val="008E173F"/>
    <w:rsid w:val="00927BCF"/>
    <w:rsid w:val="00976AAE"/>
    <w:rsid w:val="0098521C"/>
    <w:rsid w:val="009F0461"/>
    <w:rsid w:val="00A136A0"/>
    <w:rsid w:val="00A27A27"/>
    <w:rsid w:val="00A97621"/>
    <w:rsid w:val="00BA2B17"/>
    <w:rsid w:val="00BC2978"/>
    <w:rsid w:val="00BF2C60"/>
    <w:rsid w:val="00C35DF8"/>
    <w:rsid w:val="00C76709"/>
    <w:rsid w:val="00D060C0"/>
    <w:rsid w:val="00D44D03"/>
    <w:rsid w:val="00DA1986"/>
    <w:rsid w:val="00DA2CCA"/>
    <w:rsid w:val="00E108BD"/>
    <w:rsid w:val="00E2166D"/>
    <w:rsid w:val="00E8055D"/>
    <w:rsid w:val="00EA555F"/>
    <w:rsid w:val="00EA7A6B"/>
    <w:rsid w:val="00EB07BB"/>
    <w:rsid w:val="00ED31DB"/>
    <w:rsid w:val="00F576B1"/>
    <w:rsid w:val="00F833C4"/>
    <w:rsid w:val="00FE4D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E67"/>
    <w:rPr>
      <w:color w:val="808080"/>
    </w:rPr>
  </w:style>
  <w:style w:type="paragraph" w:customStyle="1" w:styleId="73EEA0307F4442D7A26847FC4257D04D">
    <w:name w:val="73EEA0307F4442D7A26847FC4257D04D"/>
    <w:rsid w:val="007175C0"/>
  </w:style>
  <w:style w:type="paragraph" w:customStyle="1" w:styleId="12126AAB976943F2AD82145BAC024918">
    <w:name w:val="12126AAB976943F2AD82145BAC024918"/>
    <w:rsid w:val="007175C0"/>
  </w:style>
  <w:style w:type="paragraph" w:customStyle="1" w:styleId="771346CFCC9F449C9CC8DE9E8E25E9C6">
    <w:name w:val="771346CFCC9F449C9CC8DE9E8E25E9C6"/>
    <w:rsid w:val="007175C0"/>
  </w:style>
  <w:style w:type="paragraph" w:customStyle="1" w:styleId="905BC51A53274FBDB226571496004D3F">
    <w:name w:val="905BC51A53274FBDB226571496004D3F"/>
    <w:rsid w:val="007175C0"/>
  </w:style>
  <w:style w:type="paragraph" w:customStyle="1" w:styleId="A2659E464CAD4D8D833A34E57DB700FD">
    <w:name w:val="A2659E464CAD4D8D833A34E57DB700FD"/>
    <w:rsid w:val="0070033D"/>
  </w:style>
  <w:style w:type="paragraph" w:customStyle="1" w:styleId="4432A8BB14A94C0BA8DF014DF7D2CE3C">
    <w:name w:val="4432A8BB14A94C0BA8DF014DF7D2CE3C"/>
    <w:rsid w:val="0070033D"/>
  </w:style>
  <w:style w:type="paragraph" w:customStyle="1" w:styleId="12017B56C2B04908A49BAD8820B54B9D">
    <w:name w:val="12017B56C2B04908A49BAD8820B54B9D"/>
    <w:rsid w:val="0070033D"/>
  </w:style>
  <w:style w:type="paragraph" w:customStyle="1" w:styleId="4B92F19B4AE146C0815C54D5A291921E">
    <w:name w:val="4B92F19B4AE146C0815C54D5A291921E"/>
    <w:rsid w:val="0070033D"/>
  </w:style>
  <w:style w:type="paragraph" w:customStyle="1" w:styleId="96D64E518BD840C78007B0A80FB9535E">
    <w:name w:val="96D64E518BD840C78007B0A80FB9535E"/>
    <w:rsid w:val="0070033D"/>
  </w:style>
  <w:style w:type="paragraph" w:customStyle="1" w:styleId="68A78F56BA804469AD337C6CE07B1FD6">
    <w:name w:val="68A78F56BA804469AD337C6CE07B1FD6"/>
    <w:rsid w:val="00120B69"/>
  </w:style>
  <w:style w:type="paragraph" w:customStyle="1" w:styleId="188C8FAC4B0B46A791F84919E39A006A">
    <w:name w:val="188C8FAC4B0B46A791F84919E39A006A"/>
    <w:rsid w:val="00120B69"/>
  </w:style>
  <w:style w:type="paragraph" w:customStyle="1" w:styleId="3ACA3AC31C1C429B842706AF5F539A5E">
    <w:name w:val="3ACA3AC31C1C429B842706AF5F539A5E"/>
    <w:rsid w:val="00120B69"/>
  </w:style>
  <w:style w:type="paragraph" w:customStyle="1" w:styleId="513C29ED79C249CDBE05FF89965D1532">
    <w:name w:val="513C29ED79C249CDBE05FF89965D1532"/>
    <w:rsid w:val="002C5E6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17A60-05DA-4A7B-8F4B-A2DFE82E28C5}"/>
</file>

<file path=customXml/itemProps2.xml><?xml version="1.0" encoding="utf-8"?>
<ds:datastoreItem xmlns:ds="http://schemas.openxmlformats.org/officeDocument/2006/customXml" ds:itemID="{EF796900-AAF8-4F0F-B4E0-755D6B9F1D4E}"/>
</file>

<file path=customXml/itemProps3.xml><?xml version="1.0" encoding="utf-8"?>
<ds:datastoreItem xmlns:ds="http://schemas.openxmlformats.org/officeDocument/2006/customXml" ds:itemID="{6F27D30C-FFCC-4F02-8DA8-F40401FD188E}"/>
</file>

<file path=customXml/itemProps4.xml><?xml version="1.0" encoding="utf-8"?>
<ds:datastoreItem xmlns:ds="http://schemas.openxmlformats.org/officeDocument/2006/customXml" ds:itemID="{CBBCFA65-E4F5-4FE1-BE32-52C31546B826}"/>
</file>

<file path=docProps/app.xml><?xml version="1.0" encoding="utf-8"?>
<Properties xmlns="http://schemas.openxmlformats.org/officeDocument/2006/extended-properties" xmlns:vt="http://schemas.openxmlformats.org/officeDocument/2006/docPropsVTypes">
  <Template>Australia Awards Report 1-Column + Covers.dotx</Template>
  <TotalTime>5</TotalTime>
  <Pages>69</Pages>
  <Words>22477</Words>
  <Characters>128120</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Australia Awards Global Tracer Facility
Case Study #2:
Sri Lanka</vt:lpstr>
    </vt:vector>
  </TitlesOfParts>
  <Company>Dr.doc</Company>
  <LinksUpToDate>false</LinksUpToDate>
  <CharactersWithSpaces>150297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#2:
Sri Lanka</dc:title>
  <dc:subject>May 2017</dc:subject>
  <dc:creator>Meredith Bramich</dc:creator>
  <cp:lastModifiedBy>Holland, Melinda</cp:lastModifiedBy>
  <cp:revision>5</cp:revision>
  <cp:lastPrinted>2017-11-06T21:51:00Z</cp:lastPrinted>
  <dcterms:created xsi:type="dcterms:W3CDTF">2017-09-18T01:05:00Z</dcterms:created>
  <dcterms:modified xsi:type="dcterms:W3CDTF">2017-11-06T21:53:00Z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8b5804ff-362c-492c-959c-39a175ecca0a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920900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