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150469"/>
    <w:p w14:paraId="189BC62D" w14:textId="0CE89137" w:rsidR="001E0BB5" w:rsidRPr="00A97E64" w:rsidRDefault="00747D3E" w:rsidP="001E0BB5">
      <w:pPr>
        <w:pStyle w:val="Crossheading0"/>
        <w:pBdr>
          <w:top w:val="none" w:sz="0" w:space="0" w:color="auto"/>
          <w:left w:val="none" w:sz="0" w:space="0" w:color="auto"/>
          <w:bottom w:val="none" w:sz="0" w:space="0" w:color="auto"/>
          <w:right w:val="none" w:sz="0" w:space="0" w:color="auto"/>
        </w:pBdr>
        <w:jc w:val="center"/>
        <w:rPr>
          <w:rStyle w:val="Emphasis"/>
          <w:b/>
          <w:bCs w:val="0"/>
        </w:rPr>
        <w:sectPr w:rsidR="001E0BB5" w:rsidRPr="00A97E64" w:rsidSect="00523E03">
          <w:footerReference w:type="default" r:id="rId11"/>
          <w:footerReference w:type="first" r:id="rId12"/>
          <w:pgSz w:w="11900" w:h="16840" w:code="9"/>
          <w:pgMar w:top="1440" w:right="1440" w:bottom="1440" w:left="1440" w:header="567" w:footer="567" w:gutter="0"/>
          <w:pgNumType w:fmt="lowerRoman"/>
          <w:cols w:space="720"/>
          <w:titlePg/>
          <w:docGrid w:linePitch="326"/>
          <w15:footnoteColumns w:val="1"/>
        </w:sectPr>
      </w:pPr>
      <w:r>
        <w:rPr>
          <w:rFonts w:ascii="Arial Nova" w:hAnsi="Arial Nova"/>
          <w:b/>
          <w:iCs/>
          <w:color w:val="464646" w:themeColor="text2" w:themeShade="BF"/>
          <w:sz w:val="24"/>
          <w:bdr w:val="none" w:sz="0" w:space="0" w:color="auto"/>
        </w:rPr>
        <mc:AlternateContent>
          <mc:Choice Requires="wps">
            <w:drawing>
              <wp:anchor distT="0" distB="0" distL="114300" distR="114300" simplePos="0" relativeHeight="251667456" behindDoc="0" locked="0" layoutInCell="1" allowOverlap="1" wp14:anchorId="5117A98B" wp14:editId="56502A0D">
                <wp:simplePos x="0" y="0"/>
                <wp:positionH relativeFrom="page">
                  <wp:align>right</wp:align>
                </wp:positionH>
                <wp:positionV relativeFrom="paragraph">
                  <wp:posOffset>-910417</wp:posOffset>
                </wp:positionV>
                <wp:extent cx="7533640" cy="1075309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3640" cy="1075309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4165" id="Rectangle 2" o:spid="_x0000_s1026" alt="&quot;&quot;" style="position:absolute;margin-left:542pt;margin-top:-71.7pt;width:593.2pt;height:846.7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" stroked="f" strokeweight="2pt">
                <v:fill r:id="rId14" o:title="" recolor="t" rotate="t" type="frame"/>
                <v:stroke miterlimit="4"/>
                <v:textbox inset="3pt,3pt,3pt,3pt"/>
                <w10:wrap anchorx="page"/>
              </v:rect>
            </w:pict>
          </mc:Fallback>
        </mc:AlternateContent>
      </w:r>
    </w:p>
    <w:p w14:paraId="615F54BF" w14:textId="77777777" w:rsidR="001E0BB5" w:rsidRPr="00A97E64"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rPr>
      </w:pPr>
    </w:p>
    <w:p w14:paraId="22F3807E" w14:textId="77777777" w:rsidR="001E0BB5" w:rsidRPr="00A97E64"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rPr>
      </w:pPr>
    </w:p>
    <w:p w14:paraId="600EBF5F" w14:textId="13E2AE6B" w:rsidR="001E0BB5" w:rsidRPr="00A97E64" w:rsidRDefault="005313CD" w:rsidP="00914532">
      <w:pPr>
        <w:pStyle w:val="subtitlecover"/>
        <w:jc w:val="center"/>
        <w:rPr>
          <w:rStyle w:val="Emphasis"/>
          <w:b w:val="0"/>
          <w:bCs w:val="0"/>
          <w:lang w:val="en-AU"/>
        </w:rPr>
      </w:pPr>
      <w:bookmarkStart w:id="1" w:name="_Hlk99912699"/>
      <w:r w:rsidRPr="00A97E64">
        <w:rPr>
          <w:lang w:val="en-AU"/>
        </w:rPr>
        <w:t>ONE YEAR INTO THE PANDEMIC: SOCIOECONOMIC IMPACTS OF COVID-19 AND ACCESS TO SOCIAL PROTECTION FOR PEOPLE WITH DISABILITIES IN INDONESIA</w:t>
      </w:r>
    </w:p>
    <w:p w14:paraId="4C86986E" w14:textId="77777777" w:rsidR="001E0BB5" w:rsidRPr="00A97E64"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rPr>
      </w:pPr>
    </w:p>
    <w:p w14:paraId="005331A5" w14:textId="612582AB" w:rsidR="005313CD" w:rsidRPr="00A97E64" w:rsidRDefault="005313CD" w:rsidP="005313CD">
      <w:pPr>
        <w:pStyle w:val="DisclaimerText"/>
        <w:jc w:val="center"/>
        <w:rPr>
          <w:rStyle w:val="Emphasis"/>
          <w:lang w:val="en-AU"/>
        </w:rPr>
      </w:pPr>
      <w:bookmarkStart w:id="2" w:name="_Hlk99973000"/>
      <w:r w:rsidRPr="00A97E64">
        <w:rPr>
          <w:rStyle w:val="Emphasis"/>
          <w:lang w:val="en-AU"/>
        </w:rPr>
        <w:t>Written By Sinta Satriana, Karishma Huda and Diah Hidayati</w:t>
      </w:r>
    </w:p>
    <w:p w14:paraId="12A4315B" w14:textId="77777777" w:rsidR="005313CD" w:rsidRPr="00A97E64" w:rsidRDefault="005313CD" w:rsidP="005313CD">
      <w:pPr>
        <w:pStyle w:val="DisclaimerText"/>
        <w:jc w:val="center"/>
        <w:rPr>
          <w:rStyle w:val="Emphasis"/>
          <w:lang w:val="en-AU"/>
        </w:rPr>
      </w:pPr>
      <w:r w:rsidRPr="00A97E64">
        <w:rPr>
          <w:rStyle w:val="Emphasis"/>
          <w:lang w:val="en-AU"/>
        </w:rPr>
        <w:t>Contributions By Maliki, Annissa Sri Kusumawati, and Adhi Rachman Prana</w:t>
      </w:r>
    </w:p>
    <w:bookmarkEnd w:id="2"/>
    <w:p w14:paraId="17F15FAC" w14:textId="21F019E2" w:rsidR="001E0BB5" w:rsidRPr="00A97E64" w:rsidRDefault="001E0BB5" w:rsidP="001E0BB5">
      <w:pPr>
        <w:pStyle w:val="BodyText"/>
        <w:rPr>
          <w:lang w:val="en-AU"/>
        </w:rPr>
      </w:pPr>
    </w:p>
    <w:p w14:paraId="131DC91F" w14:textId="78B971D1" w:rsidR="001E0BB5" w:rsidRPr="00A97E64" w:rsidRDefault="001E0BB5" w:rsidP="001E0BB5">
      <w:pPr>
        <w:pStyle w:val="BodyText"/>
        <w:rPr>
          <w:lang w:val="en-AU"/>
        </w:rPr>
      </w:pPr>
    </w:p>
    <w:p w14:paraId="7D504AAB" w14:textId="0C4D8A1F" w:rsidR="001E0BB5" w:rsidRPr="00A97E64" w:rsidRDefault="001E0BB5" w:rsidP="001E0BB5">
      <w:pPr>
        <w:pStyle w:val="BodyText"/>
        <w:rPr>
          <w:lang w:val="en-AU"/>
        </w:rPr>
      </w:pPr>
    </w:p>
    <w:p w14:paraId="1F79ADDD" w14:textId="77777777" w:rsidR="00022E2B" w:rsidRPr="00A97E64" w:rsidRDefault="00022E2B" w:rsidP="00022E2B">
      <w:pPr>
        <w:pStyle w:val="BodyText"/>
        <w:jc w:val="center"/>
        <w:rPr>
          <w:lang w:val="en-AU"/>
        </w:rPr>
      </w:pPr>
    </w:p>
    <w:p w14:paraId="6A698638" w14:textId="77777777" w:rsidR="00022E2B" w:rsidRPr="00A97E64" w:rsidRDefault="00022E2B" w:rsidP="00022E2B">
      <w:pPr>
        <w:pStyle w:val="BodyText"/>
        <w:jc w:val="center"/>
        <w:rPr>
          <w:lang w:val="en-AU"/>
        </w:rPr>
      </w:pPr>
    </w:p>
    <w:p w14:paraId="0D9A05A8" w14:textId="77777777" w:rsidR="00022E2B" w:rsidRPr="00A97E64" w:rsidRDefault="00022E2B" w:rsidP="00022E2B">
      <w:pPr>
        <w:pStyle w:val="BodyText"/>
        <w:jc w:val="center"/>
        <w:rPr>
          <w:lang w:val="en-AU"/>
        </w:rPr>
      </w:pPr>
    </w:p>
    <w:p w14:paraId="36EC8C73" w14:textId="77777777" w:rsidR="00022E2B" w:rsidRPr="00A97E64" w:rsidRDefault="00022E2B" w:rsidP="00022E2B">
      <w:pPr>
        <w:pStyle w:val="BodyText"/>
        <w:jc w:val="center"/>
        <w:rPr>
          <w:lang w:val="en-AU"/>
        </w:rPr>
      </w:pPr>
    </w:p>
    <w:p w14:paraId="2237D83B" w14:textId="77777777" w:rsidR="00022E2B" w:rsidRPr="00A97E64" w:rsidRDefault="00022E2B" w:rsidP="00022E2B">
      <w:pPr>
        <w:pStyle w:val="BodyText"/>
        <w:jc w:val="center"/>
        <w:rPr>
          <w:lang w:val="en-AU"/>
        </w:rPr>
      </w:pPr>
    </w:p>
    <w:p w14:paraId="654DF0A0" w14:textId="77777777" w:rsidR="00022E2B" w:rsidRPr="00A97E64" w:rsidRDefault="00022E2B" w:rsidP="00022E2B">
      <w:pPr>
        <w:pStyle w:val="BodyText"/>
        <w:jc w:val="center"/>
        <w:rPr>
          <w:lang w:val="en-AU"/>
        </w:rPr>
      </w:pPr>
    </w:p>
    <w:p w14:paraId="14C71B13" w14:textId="77777777" w:rsidR="00022E2B" w:rsidRPr="00A97E64" w:rsidRDefault="00022E2B" w:rsidP="00022E2B">
      <w:pPr>
        <w:pStyle w:val="BodyText"/>
        <w:jc w:val="center"/>
        <w:rPr>
          <w:lang w:val="en-AU"/>
        </w:rPr>
      </w:pPr>
    </w:p>
    <w:p w14:paraId="36364299" w14:textId="77777777" w:rsidR="00022E2B" w:rsidRPr="00A97E64" w:rsidRDefault="00022E2B" w:rsidP="00022E2B">
      <w:pPr>
        <w:pStyle w:val="BodyText"/>
        <w:jc w:val="center"/>
        <w:rPr>
          <w:lang w:val="en-AU"/>
        </w:rPr>
      </w:pPr>
    </w:p>
    <w:p w14:paraId="20230A23" w14:textId="77777777" w:rsidR="00022E2B" w:rsidRPr="00A97E64" w:rsidRDefault="00022E2B" w:rsidP="00022E2B">
      <w:pPr>
        <w:pStyle w:val="BodyText"/>
        <w:jc w:val="center"/>
        <w:rPr>
          <w:lang w:val="en-AU"/>
        </w:rPr>
      </w:pPr>
    </w:p>
    <w:p w14:paraId="2E973D5D" w14:textId="77777777" w:rsidR="00022E2B" w:rsidRPr="00A97E64" w:rsidRDefault="00022E2B" w:rsidP="00022E2B">
      <w:pPr>
        <w:pStyle w:val="BodyText"/>
        <w:jc w:val="center"/>
        <w:rPr>
          <w:lang w:val="en-AU"/>
        </w:rPr>
      </w:pPr>
    </w:p>
    <w:p w14:paraId="2DABB3BB" w14:textId="77777777" w:rsidR="00022E2B" w:rsidRPr="00A97E64" w:rsidRDefault="00022E2B" w:rsidP="00022E2B">
      <w:pPr>
        <w:pStyle w:val="BodyText"/>
        <w:jc w:val="center"/>
        <w:rPr>
          <w:lang w:val="en-AU"/>
        </w:rPr>
      </w:pPr>
    </w:p>
    <w:p w14:paraId="31E6BBB6" w14:textId="77777777" w:rsidR="00022E2B" w:rsidRPr="00A97E64" w:rsidRDefault="00022E2B" w:rsidP="00022E2B">
      <w:pPr>
        <w:pStyle w:val="BodyText"/>
        <w:jc w:val="center"/>
        <w:rPr>
          <w:lang w:val="en-AU"/>
        </w:rPr>
      </w:pPr>
    </w:p>
    <w:p w14:paraId="784BE209" w14:textId="77777777" w:rsidR="00022E2B" w:rsidRPr="00A97E64" w:rsidRDefault="00022E2B" w:rsidP="00022E2B">
      <w:pPr>
        <w:pStyle w:val="BodyText"/>
        <w:jc w:val="center"/>
        <w:rPr>
          <w:lang w:val="en-AU"/>
        </w:rPr>
      </w:pPr>
    </w:p>
    <w:p w14:paraId="26B7C931" w14:textId="77777777" w:rsidR="00022E2B" w:rsidRPr="00A97E64" w:rsidRDefault="00022E2B" w:rsidP="00022E2B">
      <w:pPr>
        <w:pStyle w:val="BodyText"/>
        <w:jc w:val="center"/>
        <w:rPr>
          <w:lang w:val="en-AU"/>
        </w:rPr>
      </w:pPr>
    </w:p>
    <w:p w14:paraId="54ACB413" w14:textId="77777777" w:rsidR="00914532" w:rsidRPr="00A97E64" w:rsidRDefault="00914532" w:rsidP="00022E2B">
      <w:pPr>
        <w:pStyle w:val="BodyText"/>
        <w:jc w:val="center"/>
        <w:rPr>
          <w:b/>
          <w:bCs/>
          <w:lang w:val="en-AU"/>
        </w:rPr>
      </w:pPr>
    </w:p>
    <w:p w14:paraId="15B86E74" w14:textId="40B4018F" w:rsidR="001E0BB5" w:rsidRPr="00A97E64" w:rsidRDefault="001E0BB5" w:rsidP="00022E2B">
      <w:pPr>
        <w:pStyle w:val="BodyText"/>
        <w:jc w:val="center"/>
        <w:rPr>
          <w:rStyle w:val="Emphasis"/>
          <w:b/>
          <w:bCs w:val="0"/>
          <w:lang w:val="en-AU"/>
        </w:rPr>
      </w:pPr>
      <w:r w:rsidRPr="00A97E64">
        <w:rPr>
          <w:rStyle w:val="Emphasis"/>
          <w:b/>
          <w:bCs w:val="0"/>
          <w:lang w:val="en-AU"/>
        </w:rPr>
        <w:t>April 2022</w:t>
      </w:r>
    </w:p>
    <w:p w14:paraId="5B576E6A" w14:textId="77777777" w:rsidR="00022E2B" w:rsidRPr="00A97E64"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rPr>
      </w:pPr>
    </w:p>
    <w:p w14:paraId="5273A199" w14:textId="77777777" w:rsidR="00022E2B" w:rsidRPr="00A97E64"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rPr>
      </w:pPr>
      <w:r w:rsidRPr="00A97E64">
        <w:rPr>
          <w:rStyle w:val="Emphasis"/>
          <w:b/>
          <w:bCs w:val="0"/>
        </w:rPr>
        <w:t>Direktorat Penanggulangan Kemiskinan dan Pemberdayaan Masyarakat,</w:t>
      </w:r>
    </w:p>
    <w:p w14:paraId="4433B6FE" w14:textId="390B4C84" w:rsidR="00022E2B" w:rsidRPr="00A97E64"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rPr>
      </w:pPr>
      <w:r w:rsidRPr="00A97E64">
        <w:rPr>
          <w:rStyle w:val="Emphasis"/>
          <w:b/>
          <w:bCs w:val="0"/>
        </w:rPr>
        <w:t>Badan Perencanaan Pembangunan Nasional Republik Indonesia</w:t>
      </w:r>
    </w:p>
    <w:p w14:paraId="24DA0751" w14:textId="3B023683" w:rsidR="00022E2B" w:rsidRPr="00A97E64" w:rsidRDefault="00022E2B" w:rsidP="00022E2B">
      <w:pPr>
        <w:pStyle w:val="BodyText"/>
        <w:jc w:val="center"/>
        <w:rPr>
          <w:lang w:val="en-AU"/>
        </w:rPr>
      </w:pPr>
    </w:p>
    <w:p w14:paraId="41789156" w14:textId="77777777" w:rsidR="005313CD" w:rsidRPr="008F46DB" w:rsidRDefault="005313CD" w:rsidP="00DB26ED">
      <w:pPr>
        <w:pStyle w:val="Crossheading0"/>
        <w:pBdr>
          <w:top w:val="none" w:sz="0" w:space="0" w:color="auto"/>
          <w:left w:val="none" w:sz="0" w:space="0" w:color="auto"/>
          <w:bottom w:val="none" w:sz="0" w:space="0" w:color="auto"/>
          <w:right w:val="none" w:sz="0" w:space="0" w:color="auto"/>
        </w:pBdr>
        <w:rPr>
          <w:rStyle w:val="Emphasis"/>
          <w:b/>
          <w:bCs w:val="0"/>
          <w:sz w:val="22"/>
          <w:szCs w:val="22"/>
        </w:rPr>
      </w:pPr>
      <w:r w:rsidRPr="008F46DB">
        <w:rPr>
          <w:rStyle w:val="Emphasis"/>
          <w:b/>
          <w:bCs w:val="0"/>
          <w:sz w:val="22"/>
          <w:szCs w:val="22"/>
        </w:rPr>
        <w:t>ONE YEAR INTO THE PANDEMIC: SOCIOECONOMIC IMPACTS OF COVID-19 AND ACCESS TO SOCIAL PROTECTION FOR PEOPLE WITH DISABILITIES IN INDONESIA</w:t>
      </w:r>
    </w:p>
    <w:p w14:paraId="050CB51F" w14:textId="77777777" w:rsidR="005313CD" w:rsidRPr="008F46DB" w:rsidRDefault="005313CD" w:rsidP="005313CD">
      <w:pPr>
        <w:pStyle w:val="BodyText"/>
        <w:rPr>
          <w:rStyle w:val="Emphasis"/>
          <w:sz w:val="22"/>
          <w:szCs w:val="18"/>
          <w:lang w:val="en-AU"/>
        </w:rPr>
      </w:pPr>
      <w:r w:rsidRPr="008F46DB">
        <w:rPr>
          <w:rStyle w:val="Emphasis"/>
          <w:sz w:val="22"/>
          <w:szCs w:val="18"/>
          <w:lang w:val="en-AU"/>
        </w:rPr>
        <w:t>Written By Sinta Satriana, Karishma Huda and Diah Hidayati</w:t>
      </w:r>
    </w:p>
    <w:p w14:paraId="46B61139" w14:textId="66BF7DBA" w:rsidR="00DB26ED" w:rsidRPr="008F46DB" w:rsidRDefault="005313CD" w:rsidP="005313CD">
      <w:pPr>
        <w:pStyle w:val="BodyText"/>
        <w:rPr>
          <w:rStyle w:val="Emphasis"/>
          <w:sz w:val="22"/>
          <w:szCs w:val="18"/>
          <w:lang w:val="en-AU"/>
        </w:rPr>
      </w:pPr>
      <w:r w:rsidRPr="008F46DB">
        <w:rPr>
          <w:rStyle w:val="Emphasis"/>
          <w:sz w:val="22"/>
          <w:szCs w:val="18"/>
          <w:lang w:val="en-AU"/>
        </w:rPr>
        <w:t>Contributions By Maliki, Annissa Sri Kusumawati, and Adhi Rachman Prana</w:t>
      </w:r>
    </w:p>
    <w:p w14:paraId="0FDD6567" w14:textId="77777777" w:rsidR="005313CD" w:rsidRPr="008F46DB" w:rsidRDefault="005313CD" w:rsidP="00914532">
      <w:pPr>
        <w:pStyle w:val="DisclaimerText"/>
        <w:ind w:left="0"/>
        <w:rPr>
          <w:rStyle w:val="Emphasis"/>
          <w:sz w:val="22"/>
          <w:szCs w:val="20"/>
          <w:lang w:val="en-AU"/>
        </w:rPr>
      </w:pPr>
      <w:r w:rsidRPr="008F46DB">
        <w:rPr>
          <w:rStyle w:val="Emphasis"/>
          <w:sz w:val="22"/>
          <w:szCs w:val="20"/>
          <w:lang w:val="en-AU"/>
        </w:rPr>
        <w:t>This report presents findings from the second-round of a quantitative survey on COVID-19 Impacts on People with Disabilities in Indonesia. Data collection was led by the Organisation for People with Disabilities (OPD) Network for More Inclusive COVID-19 Response, with support from the Government of Indonesia through the Ministry of National Development Planning (Bappenas) and the Australian Government through two development cooperation programs, Towards a Strong and Prosperous Indonesian Society (MAHKOTA) and the Australia-Indonesia Partnership for Justice (AIPJ2).</w:t>
      </w:r>
    </w:p>
    <w:p w14:paraId="764E8D9D" w14:textId="77777777" w:rsidR="005313CD" w:rsidRPr="008F46DB" w:rsidRDefault="005313CD" w:rsidP="00CD6CAA">
      <w:pPr>
        <w:pStyle w:val="DisclaimerText"/>
        <w:ind w:left="0"/>
        <w:rPr>
          <w:rStyle w:val="Emphasis"/>
          <w:b/>
          <w:bCs w:val="0"/>
          <w:sz w:val="22"/>
          <w:szCs w:val="20"/>
          <w:lang w:val="en-AU"/>
        </w:rPr>
      </w:pPr>
      <w:r w:rsidRPr="008F46DB">
        <w:rPr>
          <w:rStyle w:val="Emphasis"/>
          <w:b/>
          <w:bCs w:val="0"/>
          <w:sz w:val="22"/>
          <w:szCs w:val="20"/>
          <w:lang w:val="en-AU"/>
        </w:rPr>
        <w:t>Direktorat Penanggulangan Kemiskinan dan Pemberdayaan Masyarakat, Badan Perencanaan Pembangunan Nasional Republik Indonesia, with support from MAHKOTA</w:t>
      </w:r>
    </w:p>
    <w:p w14:paraId="77D199D7" w14:textId="60728294" w:rsidR="005313CD" w:rsidRPr="008F46DB" w:rsidRDefault="005313CD" w:rsidP="00CD6CAA">
      <w:pPr>
        <w:pStyle w:val="DisclaimerText"/>
        <w:ind w:left="0"/>
        <w:rPr>
          <w:rStyle w:val="Emphasis"/>
          <w:sz w:val="22"/>
          <w:szCs w:val="20"/>
          <w:lang w:val="en-AU"/>
        </w:rPr>
      </w:pPr>
      <w:r w:rsidRPr="008F46DB">
        <w:rPr>
          <w:rStyle w:val="Emphasis"/>
          <w:b/>
          <w:bCs w:val="0"/>
          <w:sz w:val="22"/>
          <w:szCs w:val="20"/>
          <w:lang w:val="en-AU"/>
        </w:rPr>
        <w:t>M</w:t>
      </w:r>
      <w:r w:rsidR="00D2589F" w:rsidRPr="008F46DB">
        <w:rPr>
          <w:rStyle w:val="Emphasis"/>
          <w:b/>
          <w:bCs w:val="0"/>
          <w:sz w:val="22"/>
          <w:szCs w:val="20"/>
          <w:lang w:val="en-AU"/>
        </w:rPr>
        <w:t>AHKOTA</w:t>
      </w:r>
      <w:r w:rsidR="00D2589F" w:rsidRPr="008F46DB">
        <w:rPr>
          <w:rStyle w:val="Emphasis"/>
          <w:sz w:val="22"/>
          <w:szCs w:val="20"/>
          <w:lang w:val="en-AU"/>
        </w:rPr>
        <w:t xml:space="preserve"> </w:t>
      </w:r>
      <w:r w:rsidRPr="008F46DB">
        <w:rPr>
          <w:rStyle w:val="Emphasis"/>
          <w:sz w:val="22"/>
          <w:szCs w:val="20"/>
          <w:lang w:val="en-AU"/>
        </w:rPr>
        <w:t>(Towards A Strong and Prosperous Indonesian Society, 2015-2022) is an Australian Government-Funded Program supporting the Government of Indonesia (GoI) to improve its social protection system and to reduce poverty and inequality.</w:t>
      </w:r>
    </w:p>
    <w:p w14:paraId="60FDC0D9" w14:textId="77777777" w:rsidR="00CD6CAA" w:rsidRPr="008F46DB" w:rsidRDefault="00CD6CAA" w:rsidP="00CD6CAA">
      <w:pPr>
        <w:pStyle w:val="DisclaimerText"/>
        <w:ind w:left="0"/>
        <w:rPr>
          <w:rStyle w:val="Emphasis"/>
          <w:sz w:val="22"/>
          <w:szCs w:val="20"/>
          <w:lang w:val="en-AU"/>
        </w:rPr>
      </w:pPr>
    </w:p>
    <w:p w14:paraId="376482E3" w14:textId="77777777" w:rsidR="008F46DB" w:rsidRPr="008F46DB" w:rsidRDefault="008F46DB" w:rsidP="00CD6CAA">
      <w:pPr>
        <w:pStyle w:val="DisclaimerText"/>
        <w:ind w:left="0"/>
        <w:rPr>
          <w:rStyle w:val="Emphasis"/>
          <w:sz w:val="22"/>
          <w:szCs w:val="20"/>
          <w:lang w:val="en-AU"/>
        </w:rPr>
      </w:pPr>
    </w:p>
    <w:p w14:paraId="62B285EF" w14:textId="77777777" w:rsidR="008F46DB" w:rsidRDefault="008F46DB" w:rsidP="00CD6CAA">
      <w:pPr>
        <w:pStyle w:val="DisclaimerText"/>
        <w:ind w:left="0"/>
        <w:rPr>
          <w:rStyle w:val="Emphasis"/>
          <w:sz w:val="22"/>
          <w:szCs w:val="20"/>
          <w:lang w:val="en-AU"/>
        </w:rPr>
      </w:pPr>
    </w:p>
    <w:p w14:paraId="3E11B066" w14:textId="77777777" w:rsidR="008F46DB" w:rsidRDefault="008F46DB" w:rsidP="00CD6CAA">
      <w:pPr>
        <w:pStyle w:val="DisclaimerText"/>
        <w:ind w:left="0"/>
        <w:rPr>
          <w:rStyle w:val="Emphasis"/>
          <w:sz w:val="22"/>
          <w:szCs w:val="20"/>
          <w:lang w:val="en-AU"/>
        </w:rPr>
      </w:pPr>
    </w:p>
    <w:p w14:paraId="3CB9A7B1" w14:textId="77777777" w:rsidR="008F46DB" w:rsidRDefault="008F46DB" w:rsidP="00CD6CAA">
      <w:pPr>
        <w:pStyle w:val="DisclaimerText"/>
        <w:ind w:left="0"/>
        <w:rPr>
          <w:rStyle w:val="Emphasis"/>
          <w:sz w:val="22"/>
          <w:szCs w:val="20"/>
          <w:lang w:val="en-AU"/>
        </w:rPr>
      </w:pPr>
    </w:p>
    <w:p w14:paraId="25E90A2F" w14:textId="77777777" w:rsidR="008F46DB" w:rsidRDefault="008F46DB" w:rsidP="00CD6CAA">
      <w:pPr>
        <w:pStyle w:val="DisclaimerText"/>
        <w:ind w:left="0"/>
        <w:rPr>
          <w:rStyle w:val="Emphasis"/>
          <w:sz w:val="22"/>
          <w:szCs w:val="20"/>
          <w:lang w:val="en-AU"/>
        </w:rPr>
      </w:pPr>
    </w:p>
    <w:p w14:paraId="2B631345" w14:textId="77777777" w:rsidR="008F46DB" w:rsidRDefault="008F46DB" w:rsidP="00CD6CAA">
      <w:pPr>
        <w:pStyle w:val="DisclaimerText"/>
        <w:ind w:left="0"/>
        <w:rPr>
          <w:rStyle w:val="Emphasis"/>
          <w:sz w:val="22"/>
          <w:szCs w:val="20"/>
          <w:lang w:val="en-AU"/>
        </w:rPr>
      </w:pPr>
    </w:p>
    <w:p w14:paraId="419C29DB" w14:textId="77777777" w:rsidR="008F46DB" w:rsidRDefault="008F46DB" w:rsidP="00CD6CAA">
      <w:pPr>
        <w:pStyle w:val="DisclaimerText"/>
        <w:ind w:left="0"/>
        <w:rPr>
          <w:rStyle w:val="Emphasis"/>
          <w:sz w:val="22"/>
          <w:szCs w:val="20"/>
          <w:lang w:val="en-AU"/>
        </w:rPr>
      </w:pPr>
    </w:p>
    <w:p w14:paraId="788076CC" w14:textId="12E6F6F1" w:rsidR="005313CD" w:rsidRPr="008F46DB" w:rsidRDefault="005313CD" w:rsidP="00CD6CAA">
      <w:pPr>
        <w:pStyle w:val="DisclaimerText"/>
        <w:ind w:left="0"/>
        <w:rPr>
          <w:rStyle w:val="Emphasis"/>
          <w:sz w:val="22"/>
          <w:szCs w:val="20"/>
          <w:lang w:val="en-AU"/>
        </w:rPr>
      </w:pPr>
      <w:r w:rsidRPr="008F46DB">
        <w:rPr>
          <w:rStyle w:val="Emphasis"/>
          <w:sz w:val="22"/>
          <w:szCs w:val="20"/>
          <w:lang w:val="en-AU"/>
        </w:rPr>
        <w:t>All rights reserved @2022 BAPPENAS RI</w:t>
      </w:r>
    </w:p>
    <w:p w14:paraId="642C3ADC" w14:textId="77777777" w:rsidR="00CD6CAA" w:rsidRPr="008F46DB" w:rsidRDefault="005313CD" w:rsidP="00CD6CAA">
      <w:pPr>
        <w:pStyle w:val="DisclaimerText"/>
        <w:ind w:left="0"/>
        <w:rPr>
          <w:rStyle w:val="Emphasis"/>
          <w:sz w:val="22"/>
          <w:szCs w:val="20"/>
          <w:lang w:val="en-AU"/>
        </w:rPr>
      </w:pPr>
      <w:r w:rsidRPr="008F46DB">
        <w:rPr>
          <w:rStyle w:val="Emphasis"/>
          <w:sz w:val="22"/>
          <w:szCs w:val="20"/>
          <w:lang w:val="en-AU"/>
        </w:rPr>
        <w:t>Support to this publication is provided by the Australian Government through the MAHKOTA Program.</w:t>
      </w:r>
    </w:p>
    <w:p w14:paraId="7C3D1EB3" w14:textId="79CA625B" w:rsidR="005313CD" w:rsidRPr="008F46DB" w:rsidRDefault="005313CD" w:rsidP="00CD6CAA">
      <w:pPr>
        <w:pStyle w:val="DisclaimerText"/>
        <w:ind w:left="0"/>
        <w:rPr>
          <w:rStyle w:val="Emphasis"/>
          <w:sz w:val="22"/>
          <w:szCs w:val="20"/>
          <w:lang w:val="en-AU"/>
        </w:rPr>
      </w:pPr>
      <w:r w:rsidRPr="008F46DB">
        <w:rPr>
          <w:rStyle w:val="Emphasis"/>
          <w:sz w:val="22"/>
          <w:szCs w:val="20"/>
          <w:lang w:val="en-AU"/>
        </w:rPr>
        <w:t>The findings, interpretations and conclusions herein are those of the author(s) and do not necessarily reflect the views of the Government of Indonesia or the Government of Australia.</w:t>
      </w:r>
    </w:p>
    <w:p w14:paraId="4FCFC1FF" w14:textId="77777777" w:rsidR="005313CD" w:rsidRPr="008F46DB" w:rsidRDefault="005313CD" w:rsidP="00CD6CAA">
      <w:pPr>
        <w:pStyle w:val="DisclaimerText"/>
        <w:ind w:left="0"/>
        <w:rPr>
          <w:rStyle w:val="Emphasis"/>
          <w:sz w:val="22"/>
          <w:szCs w:val="20"/>
          <w:lang w:val="en-AU"/>
        </w:rPr>
      </w:pPr>
      <w:r w:rsidRPr="008F46DB">
        <w:rPr>
          <w:rStyle w:val="Emphasis"/>
          <w:sz w:val="22"/>
          <w:szCs w:val="20"/>
          <w:lang w:val="en-AU"/>
        </w:rPr>
        <w:t>You are free to copy, distribute and transmit this work, for non-commercial purposes.</w:t>
      </w:r>
    </w:p>
    <w:p w14:paraId="70522EF9" w14:textId="77777777" w:rsidR="005313CD" w:rsidRPr="008F46DB" w:rsidRDefault="005313CD" w:rsidP="00CD6CAA">
      <w:pPr>
        <w:pStyle w:val="DisclaimerText"/>
        <w:ind w:left="0"/>
        <w:rPr>
          <w:rStyle w:val="Emphasis"/>
          <w:sz w:val="22"/>
          <w:szCs w:val="20"/>
          <w:lang w:val="en-AU"/>
        </w:rPr>
      </w:pPr>
      <w:r w:rsidRPr="008F46DB">
        <w:rPr>
          <w:rStyle w:val="Emphasis"/>
          <w:b/>
          <w:bCs w:val="0"/>
          <w:sz w:val="22"/>
          <w:szCs w:val="20"/>
          <w:lang w:val="en-AU"/>
        </w:rPr>
        <w:t>Suggested citation:</w:t>
      </w:r>
      <w:r w:rsidRPr="008F46DB">
        <w:rPr>
          <w:rStyle w:val="Emphasis"/>
          <w:sz w:val="22"/>
          <w:szCs w:val="20"/>
          <w:lang w:val="en-AU"/>
        </w:rPr>
        <w:t xml:space="preserve"> Satriana, S., Huda, K., Hidayati, D., (2022), “One Year into the Pandemic: Socioeconomic Impacts of COVID-19 and Access to Social Protection for People with Disabilities in Indonesia,” MAHKOTA and AIPJ2 with support of the Australian Government, Jakarta: Indonesia</w:t>
      </w:r>
    </w:p>
    <w:p w14:paraId="1BE0F068" w14:textId="286C19EA" w:rsidR="005313CD" w:rsidRPr="008F46DB" w:rsidRDefault="005313CD" w:rsidP="00CD6CAA">
      <w:pPr>
        <w:pStyle w:val="DisclaimerText"/>
        <w:ind w:left="0"/>
        <w:rPr>
          <w:rStyle w:val="Emphasis"/>
          <w:sz w:val="22"/>
          <w:szCs w:val="20"/>
          <w:lang w:val="en-AU"/>
        </w:rPr>
      </w:pPr>
      <w:r w:rsidRPr="008F46DB">
        <w:rPr>
          <w:rStyle w:val="Emphasis"/>
          <w:sz w:val="22"/>
          <w:szCs w:val="20"/>
          <w:lang w:val="en-AU"/>
        </w:rPr>
        <w:t xml:space="preserve">To request copies of this paper or for more information, please contact: </w:t>
      </w:r>
      <w:hyperlink r:id="rId15" w:history="1">
        <w:r w:rsidRPr="008F46DB">
          <w:rPr>
            <w:rStyle w:val="Emphasis"/>
            <w:b/>
            <w:bCs w:val="0"/>
            <w:sz w:val="22"/>
            <w:szCs w:val="20"/>
            <w:lang w:val="en-AU"/>
          </w:rPr>
          <w:t>ditpk@bappenas.go.id</w:t>
        </w:r>
      </w:hyperlink>
      <w:r w:rsidRPr="008F46DB">
        <w:rPr>
          <w:rStyle w:val="Emphasis"/>
          <w:sz w:val="22"/>
          <w:szCs w:val="20"/>
          <w:lang w:val="en-AU"/>
        </w:rPr>
        <w:t xml:space="preserve"> or </w:t>
      </w:r>
      <w:hyperlink r:id="rId16" w:history="1">
        <w:r w:rsidRPr="008F46DB">
          <w:rPr>
            <w:rStyle w:val="Emphasis"/>
            <w:b/>
            <w:bCs w:val="0"/>
            <w:sz w:val="22"/>
            <w:szCs w:val="20"/>
            <w:lang w:val="en-AU"/>
          </w:rPr>
          <w:t>mahkota.comms@mahkota.or.id</w:t>
        </w:r>
      </w:hyperlink>
    </w:p>
    <w:p w14:paraId="08D7D145" w14:textId="278171DC" w:rsidR="00DB26ED" w:rsidRDefault="00DB26ED" w:rsidP="00DB26ED">
      <w:pPr>
        <w:pStyle w:val="BodyText"/>
        <w:rPr>
          <w:lang w:val="en-AU"/>
        </w:rPr>
      </w:pPr>
    </w:p>
    <w:p w14:paraId="057951EB" w14:textId="596A7FC0" w:rsidR="00DB26ED" w:rsidRDefault="00736C73" w:rsidP="00DB26ED">
      <w:pPr>
        <w:pStyle w:val="Heading1"/>
        <w:rPr>
          <w:lang w:val="en-AU"/>
        </w:rPr>
      </w:pPr>
      <w:bookmarkStart w:id="3" w:name="_Toc99976015"/>
      <w:bookmarkStart w:id="4" w:name="_Toc100588392"/>
      <w:bookmarkEnd w:id="1"/>
      <w:r w:rsidRPr="00A97E64">
        <w:rPr>
          <w:lang w:val="en-AU"/>
        </w:rPr>
        <w:lastRenderedPageBreak/>
        <w:t>Foreword</w:t>
      </w:r>
      <w:bookmarkEnd w:id="3"/>
      <w:bookmarkEnd w:id="4"/>
    </w:p>
    <w:p w14:paraId="62DAE2F6" w14:textId="77777777" w:rsidR="008F29D0" w:rsidRDefault="008F29D0" w:rsidP="008F29D0">
      <w:pPr>
        <w:rPr>
          <w:lang w:val="en-AU"/>
        </w:rPr>
      </w:pPr>
    </w:p>
    <w:p w14:paraId="34D52F77" w14:textId="77777777" w:rsidR="008F29D0" w:rsidRDefault="008F29D0" w:rsidP="008F29D0">
      <w:pPr>
        <w:rPr>
          <w:lang w:val="en-AU"/>
        </w:rPr>
      </w:pPr>
    </w:p>
    <w:p w14:paraId="6ECC3CF1" w14:textId="77777777" w:rsidR="008F29D0" w:rsidRPr="008F29D0" w:rsidRDefault="008F29D0" w:rsidP="008F29D0">
      <w:pPr>
        <w:pStyle w:val="BodyText"/>
        <w:rPr>
          <w:lang w:val="en-AU"/>
        </w:rPr>
      </w:pPr>
      <w:r w:rsidRPr="008F29D0">
        <w:rPr>
          <w:lang w:val="en-AU"/>
        </w:rPr>
        <w:t>Government Regulation Number 70 Year 2019 on Planning, Budgeting, and Evaluation mandates the Master Plan for People with Disabilities (RIPD) in realizing more inclusive development for People with Disabilities through the multidimensional 7 (seven) strategic objectives. The paradigm shift in Law 8/2016 has consequences that the affairs of People with Disabilities are not only related to social assistance, but also development on data collection, unhindered environmental infrastructure, access to justice and politics, habilitation and rehabilitation, access to jobs or businesses, educational services, and health insurance.</w:t>
      </w:r>
    </w:p>
    <w:p w14:paraId="2C4ACF88" w14:textId="77777777" w:rsidR="008F29D0" w:rsidRPr="008F29D0" w:rsidRDefault="008F29D0" w:rsidP="008F29D0">
      <w:pPr>
        <w:pStyle w:val="BodyText"/>
        <w:rPr>
          <w:lang w:val="en-AU"/>
        </w:rPr>
      </w:pPr>
      <w:r w:rsidRPr="008F29D0">
        <w:rPr>
          <w:lang w:val="en-AU"/>
        </w:rPr>
        <w:t>With the COVID-19 pandemic, the challenge in fulfilling the Rights of People with Disabilities is certainly a priority in the context of realizing inclusive development in Indonesia. Therefore, the study result of the socio-economic impact of COVID-19 on People with Disabilities is strategically implemented within a comprehensive and collaborative multi-sectoral planning and budgeting mitigation framework. The main findings of this social impact study has shown that the livelihoods of People with Disabilities were greatly affected due to COVID-19, including a decrease in income to termination of work rights, difficulties in meeting daily needs, and difficulties in accessing assistive devices services.</w:t>
      </w:r>
    </w:p>
    <w:p w14:paraId="4D085020" w14:textId="613CD65F" w:rsidR="008F29D0" w:rsidRPr="008F29D0" w:rsidRDefault="008F29D0" w:rsidP="008F29D0">
      <w:pPr>
        <w:pStyle w:val="BodyText"/>
        <w:rPr>
          <w:lang w:val="en-AU"/>
        </w:rPr>
      </w:pPr>
      <w:r w:rsidRPr="008F29D0">
        <w:rPr>
          <w:lang w:val="en-AU"/>
        </w:rPr>
        <w:t xml:space="preserve">We hope that this </w:t>
      </w:r>
      <w:r>
        <w:rPr>
          <w:lang w:val="en-AU"/>
        </w:rPr>
        <w:t>study result</w:t>
      </w:r>
      <w:r w:rsidRPr="008F29D0">
        <w:rPr>
          <w:lang w:val="en-AU"/>
        </w:rPr>
        <w:t>, which has been successfully written with the support of DPO Network for More Inclusive COVID-19 Response, can be a reference for policy making by all decision makers. In the future, with various cross-sector collaboration efforts, People with Disabilities can be independent and inclusively participate in supporting economic transformation to achieve an advanced Indonesia.</w:t>
      </w:r>
    </w:p>
    <w:p w14:paraId="52F6AC8C" w14:textId="77777777" w:rsidR="008F29D0" w:rsidRPr="008F29D0" w:rsidRDefault="008F29D0" w:rsidP="008F29D0">
      <w:pPr>
        <w:pStyle w:val="BodyText"/>
        <w:rPr>
          <w:lang w:val="en-AU"/>
        </w:rPr>
      </w:pPr>
    </w:p>
    <w:p w14:paraId="5C46574A" w14:textId="77777777" w:rsidR="008F29D0" w:rsidRPr="008F29D0" w:rsidRDefault="008F29D0" w:rsidP="008F29D0">
      <w:pPr>
        <w:pStyle w:val="BodyText"/>
        <w:rPr>
          <w:lang w:val="en-AU"/>
        </w:rPr>
      </w:pPr>
    </w:p>
    <w:p w14:paraId="118FA952" w14:textId="3E219A5F" w:rsidR="008F29D0" w:rsidRPr="008F29D0" w:rsidRDefault="008F29D0" w:rsidP="008F29D0">
      <w:pPr>
        <w:pStyle w:val="BodyText"/>
        <w:rPr>
          <w:lang w:val="en-AU"/>
        </w:rPr>
      </w:pPr>
      <w:r w:rsidRPr="008F29D0">
        <w:rPr>
          <w:lang w:val="en-AU"/>
        </w:rPr>
        <w:t>Jakarta,  April 2022</w:t>
      </w:r>
    </w:p>
    <w:p w14:paraId="4F5F76CB" w14:textId="40C2C624" w:rsidR="008F29D0" w:rsidRPr="008F29D0" w:rsidRDefault="002A07B7" w:rsidP="008F29D0">
      <w:pPr>
        <w:pStyle w:val="BodyText"/>
        <w:rPr>
          <w:lang w:val="en-AU"/>
        </w:rPr>
      </w:pPr>
      <w:r w:rsidRPr="00C53872">
        <w:rPr>
          <w:noProof/>
          <w:lang w:val="en-AU"/>
        </w:rPr>
        <w:drawing>
          <wp:inline distT="0" distB="0" distL="0" distR="0" wp14:anchorId="0B3817A4" wp14:editId="54223CEA">
            <wp:extent cx="2310333" cy="735106"/>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324336" cy="739561"/>
                    </a:xfrm>
                    <a:prstGeom prst="rect">
                      <a:avLst/>
                    </a:prstGeom>
                  </pic:spPr>
                </pic:pic>
              </a:graphicData>
            </a:graphic>
          </wp:inline>
        </w:drawing>
      </w:r>
    </w:p>
    <w:p w14:paraId="30636752" w14:textId="77777777" w:rsidR="008F29D0" w:rsidRPr="008F29D0" w:rsidRDefault="008F29D0" w:rsidP="00FF5AAD">
      <w:pPr>
        <w:pStyle w:val="BodyText"/>
        <w:spacing w:after="0" w:line="240" w:lineRule="auto"/>
        <w:rPr>
          <w:lang w:val="en-AU"/>
        </w:rPr>
      </w:pPr>
      <w:r w:rsidRPr="008F29D0">
        <w:rPr>
          <w:lang w:val="en-AU"/>
        </w:rPr>
        <w:t>Maliki, ST, MSIE, Ph.D</w:t>
      </w:r>
    </w:p>
    <w:p w14:paraId="707F7A52" w14:textId="77777777" w:rsidR="008F29D0" w:rsidRPr="008F29D0" w:rsidRDefault="008F29D0" w:rsidP="00FF5AAD">
      <w:pPr>
        <w:pStyle w:val="BodyText"/>
        <w:spacing w:after="0" w:line="240" w:lineRule="auto"/>
        <w:rPr>
          <w:lang w:val="en-AU"/>
        </w:rPr>
      </w:pPr>
      <w:r w:rsidRPr="008F29D0">
        <w:rPr>
          <w:lang w:val="en-AU"/>
        </w:rPr>
        <w:t>Director of Poverty Alleviation and Community Empowerment</w:t>
      </w:r>
    </w:p>
    <w:p w14:paraId="28A7516F" w14:textId="65848B35" w:rsidR="008F29D0" w:rsidRPr="008F29D0" w:rsidRDefault="008F29D0" w:rsidP="00FF5AAD">
      <w:pPr>
        <w:pStyle w:val="BodyText"/>
        <w:spacing w:after="0" w:line="240" w:lineRule="auto"/>
        <w:rPr>
          <w:lang w:val="en-AU"/>
        </w:rPr>
        <w:sectPr w:rsidR="008F29D0" w:rsidRPr="008F29D0" w:rsidSect="00FF5599">
          <w:pgSz w:w="11900" w:h="16840" w:code="9"/>
          <w:pgMar w:top="1440" w:right="1440" w:bottom="1440" w:left="1440" w:header="567" w:footer="567" w:gutter="0"/>
          <w:pgNumType w:fmt="lowerRoman"/>
          <w:cols w:space="720"/>
          <w:docGrid w:linePitch="360"/>
        </w:sectPr>
      </w:pPr>
      <w:r w:rsidRPr="008F29D0">
        <w:rPr>
          <w:lang w:val="en-AU"/>
        </w:rPr>
        <w:t>Ministry of National Development Planning/Bappenas</w:t>
      </w:r>
    </w:p>
    <w:p w14:paraId="03DC7ADE" w14:textId="096F6E4D" w:rsidR="00EA6644" w:rsidRPr="00A97E64" w:rsidRDefault="00E03332" w:rsidP="00B1724D">
      <w:pPr>
        <w:pStyle w:val="Heading1"/>
        <w:rPr>
          <w:lang w:val="en-AU"/>
        </w:rPr>
      </w:pPr>
      <w:bookmarkStart w:id="5" w:name="_Toc99976016"/>
      <w:bookmarkStart w:id="6" w:name="_Toc100588393"/>
      <w:bookmarkEnd w:id="0"/>
      <w:r w:rsidRPr="00A97E64">
        <w:rPr>
          <w:lang w:val="en-AU"/>
        </w:rPr>
        <w:lastRenderedPageBreak/>
        <w:t>Content</w:t>
      </w:r>
      <w:bookmarkEnd w:id="5"/>
      <w:bookmarkEnd w:id="6"/>
    </w:p>
    <w:sdt>
      <w:sdtPr>
        <w:rPr>
          <w:b/>
          <w:color w:val="5E5E5E" w:themeColor="text2"/>
        </w:rPr>
        <w:id w:val="-1105723048"/>
        <w:docPartObj>
          <w:docPartGallery w:val="Table of Contents"/>
          <w:docPartUnique/>
        </w:docPartObj>
      </w:sdtPr>
      <w:sdtEndPr>
        <w:rPr>
          <w:b w:val="0"/>
          <w:bCs/>
          <w:color w:val="464646" w:themeColor="text2" w:themeShade="BF"/>
        </w:rPr>
      </w:sdtEndPr>
      <w:sdtContent>
        <w:p w14:paraId="2A90C81F" w14:textId="06CA3D87" w:rsidR="00A2032E" w:rsidRDefault="00663C0F" w:rsidP="00A2032E">
          <w:pPr>
            <w:pStyle w:val="TableContent"/>
            <w:rPr>
              <w:rFonts w:asciiTheme="minorHAnsi" w:eastAsiaTheme="minorEastAsia" w:hAnsiTheme="minorHAnsi" w:cstheme="minorBidi"/>
              <w:b/>
              <w:sz w:val="22"/>
              <w:szCs w:val="22"/>
              <w:bdr w:val="none" w:sz="0" w:space="0" w:color="auto"/>
              <w:lang w:val="en-US"/>
            </w:rPr>
          </w:pPr>
          <w:r w:rsidRPr="00A97E64">
            <w:rPr>
              <w:color w:val="004B67" w:themeColor="accent5"/>
            </w:rPr>
            <w:fldChar w:fldCharType="begin"/>
          </w:r>
          <w:r w:rsidRPr="00A97E64">
            <w:instrText xml:space="preserve"> TOC \o "1-3" \h \z \u </w:instrText>
          </w:r>
          <w:r w:rsidRPr="00A97E64">
            <w:rPr>
              <w:color w:val="004B67" w:themeColor="accent5"/>
            </w:rPr>
            <w:fldChar w:fldCharType="separate"/>
          </w:r>
          <w:hyperlink w:anchor="_Toc100588392" w:history="1">
            <w:r w:rsidR="00A2032E" w:rsidRPr="00FE741D">
              <w:rPr>
                <w:rStyle w:val="Hyperlink"/>
              </w:rPr>
              <w:t>Foreword</w:t>
            </w:r>
            <w:r w:rsidR="00A2032E">
              <w:rPr>
                <w:webHidden/>
              </w:rPr>
              <w:tab/>
            </w:r>
            <w:r w:rsidR="00A2032E">
              <w:rPr>
                <w:webHidden/>
              </w:rPr>
              <w:fldChar w:fldCharType="begin"/>
            </w:r>
            <w:r w:rsidR="00A2032E">
              <w:rPr>
                <w:webHidden/>
              </w:rPr>
              <w:instrText xml:space="preserve"> PAGEREF _Toc100588392 \h </w:instrText>
            </w:r>
            <w:r w:rsidR="00A2032E">
              <w:rPr>
                <w:webHidden/>
              </w:rPr>
            </w:r>
            <w:r w:rsidR="00A2032E">
              <w:rPr>
                <w:webHidden/>
              </w:rPr>
              <w:fldChar w:fldCharType="separate"/>
            </w:r>
            <w:r w:rsidR="00E22A1C">
              <w:rPr>
                <w:webHidden/>
              </w:rPr>
              <w:t>iv</w:t>
            </w:r>
            <w:r w:rsidR="00A2032E">
              <w:rPr>
                <w:webHidden/>
              </w:rPr>
              <w:fldChar w:fldCharType="end"/>
            </w:r>
          </w:hyperlink>
        </w:p>
        <w:p w14:paraId="6E180873" w14:textId="6E792E7F"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395" w:history="1">
            <w:r w:rsidR="00A2032E" w:rsidRPr="00FE741D">
              <w:rPr>
                <w:rStyle w:val="Hyperlink"/>
              </w:rPr>
              <w:t>Acronyms and Abbreviations</w:t>
            </w:r>
            <w:r w:rsidR="00A2032E">
              <w:rPr>
                <w:webHidden/>
              </w:rPr>
              <w:tab/>
            </w:r>
            <w:r w:rsidR="00A2032E">
              <w:rPr>
                <w:webHidden/>
              </w:rPr>
              <w:fldChar w:fldCharType="begin"/>
            </w:r>
            <w:r w:rsidR="00A2032E">
              <w:rPr>
                <w:webHidden/>
              </w:rPr>
              <w:instrText xml:space="preserve"> PAGEREF _Toc100588395 \h </w:instrText>
            </w:r>
            <w:r w:rsidR="00A2032E">
              <w:rPr>
                <w:webHidden/>
              </w:rPr>
            </w:r>
            <w:r w:rsidR="00A2032E">
              <w:rPr>
                <w:webHidden/>
              </w:rPr>
              <w:fldChar w:fldCharType="separate"/>
            </w:r>
            <w:r w:rsidR="00E22A1C">
              <w:rPr>
                <w:webHidden/>
              </w:rPr>
              <w:t>vii</w:t>
            </w:r>
            <w:r w:rsidR="00A2032E">
              <w:rPr>
                <w:webHidden/>
              </w:rPr>
              <w:fldChar w:fldCharType="end"/>
            </w:r>
          </w:hyperlink>
        </w:p>
        <w:p w14:paraId="2B09124C" w14:textId="3836B8E9"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396" w:history="1">
            <w:r w:rsidR="00A2032E" w:rsidRPr="00FE741D">
              <w:rPr>
                <w:rStyle w:val="Hyperlink"/>
              </w:rPr>
              <w:t>Introduction and Approach of the Study</w:t>
            </w:r>
            <w:r w:rsidR="00A2032E">
              <w:rPr>
                <w:webHidden/>
              </w:rPr>
              <w:tab/>
            </w:r>
            <w:r w:rsidR="00A2032E">
              <w:rPr>
                <w:webHidden/>
              </w:rPr>
              <w:fldChar w:fldCharType="begin"/>
            </w:r>
            <w:r w:rsidR="00A2032E">
              <w:rPr>
                <w:webHidden/>
              </w:rPr>
              <w:instrText xml:space="preserve"> PAGEREF _Toc100588396 \h </w:instrText>
            </w:r>
            <w:r w:rsidR="00A2032E">
              <w:rPr>
                <w:webHidden/>
              </w:rPr>
            </w:r>
            <w:r w:rsidR="00A2032E">
              <w:rPr>
                <w:webHidden/>
              </w:rPr>
              <w:fldChar w:fldCharType="separate"/>
            </w:r>
            <w:r w:rsidR="00E22A1C">
              <w:rPr>
                <w:webHidden/>
              </w:rPr>
              <w:t>1</w:t>
            </w:r>
            <w:r w:rsidR="00A2032E">
              <w:rPr>
                <w:webHidden/>
              </w:rPr>
              <w:fldChar w:fldCharType="end"/>
            </w:r>
          </w:hyperlink>
        </w:p>
        <w:p w14:paraId="160FC474" w14:textId="60215818"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397" w:history="1">
            <w:r w:rsidR="00A2032E" w:rsidRPr="00FE741D">
              <w:rPr>
                <w:rStyle w:val="Hyperlink"/>
              </w:rPr>
              <w:t>Profile of Respondents and the Barriers Faced by People with Disabilities</w:t>
            </w:r>
            <w:r w:rsidR="00A2032E">
              <w:rPr>
                <w:webHidden/>
              </w:rPr>
              <w:tab/>
            </w:r>
            <w:r w:rsidR="00A2032E">
              <w:rPr>
                <w:webHidden/>
              </w:rPr>
              <w:fldChar w:fldCharType="begin"/>
            </w:r>
            <w:r w:rsidR="00A2032E">
              <w:rPr>
                <w:webHidden/>
              </w:rPr>
              <w:instrText xml:space="preserve"> PAGEREF _Toc100588397 \h </w:instrText>
            </w:r>
            <w:r w:rsidR="00A2032E">
              <w:rPr>
                <w:webHidden/>
              </w:rPr>
            </w:r>
            <w:r w:rsidR="00A2032E">
              <w:rPr>
                <w:webHidden/>
              </w:rPr>
              <w:fldChar w:fldCharType="separate"/>
            </w:r>
            <w:r w:rsidR="00E22A1C">
              <w:rPr>
                <w:webHidden/>
              </w:rPr>
              <w:t>3</w:t>
            </w:r>
            <w:r w:rsidR="00A2032E">
              <w:rPr>
                <w:webHidden/>
              </w:rPr>
              <w:fldChar w:fldCharType="end"/>
            </w:r>
          </w:hyperlink>
        </w:p>
        <w:p w14:paraId="75F05D9F" w14:textId="215E9F6D"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398" w:history="1">
            <w:r w:rsidR="00A2032E" w:rsidRPr="00FE741D">
              <w:rPr>
                <w:rStyle w:val="Hyperlink"/>
              </w:rPr>
              <w:t>Changes in Employment and Income of People with Disabilities Through the COVID-19 Pandemic</w:t>
            </w:r>
            <w:r w:rsidR="00A2032E">
              <w:rPr>
                <w:webHidden/>
              </w:rPr>
              <w:tab/>
            </w:r>
            <w:r w:rsidR="00A2032E">
              <w:rPr>
                <w:webHidden/>
              </w:rPr>
              <w:fldChar w:fldCharType="begin"/>
            </w:r>
            <w:r w:rsidR="00A2032E">
              <w:rPr>
                <w:webHidden/>
              </w:rPr>
              <w:instrText xml:space="preserve"> PAGEREF _Toc100588398 \h </w:instrText>
            </w:r>
            <w:r w:rsidR="00A2032E">
              <w:rPr>
                <w:webHidden/>
              </w:rPr>
            </w:r>
            <w:r w:rsidR="00A2032E">
              <w:rPr>
                <w:webHidden/>
              </w:rPr>
              <w:fldChar w:fldCharType="separate"/>
            </w:r>
            <w:r w:rsidR="00E22A1C">
              <w:rPr>
                <w:webHidden/>
              </w:rPr>
              <w:t>8</w:t>
            </w:r>
            <w:r w:rsidR="00A2032E">
              <w:rPr>
                <w:webHidden/>
              </w:rPr>
              <w:fldChar w:fldCharType="end"/>
            </w:r>
          </w:hyperlink>
        </w:p>
        <w:p w14:paraId="2144818B" w14:textId="74913BB5"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399" w:history="1">
            <w:r w:rsidR="00A2032E" w:rsidRPr="00FE741D">
              <w:rPr>
                <w:rStyle w:val="Hyperlink"/>
              </w:rPr>
              <w:t>COVID-19 Impacts on Access to Services for People with Disabilities</w:t>
            </w:r>
            <w:r w:rsidR="00A2032E">
              <w:rPr>
                <w:webHidden/>
              </w:rPr>
              <w:tab/>
            </w:r>
            <w:r w:rsidR="00A2032E">
              <w:rPr>
                <w:webHidden/>
              </w:rPr>
              <w:fldChar w:fldCharType="begin"/>
            </w:r>
            <w:r w:rsidR="00A2032E">
              <w:rPr>
                <w:webHidden/>
              </w:rPr>
              <w:instrText xml:space="preserve"> PAGEREF _Toc100588399 \h </w:instrText>
            </w:r>
            <w:r w:rsidR="00A2032E">
              <w:rPr>
                <w:webHidden/>
              </w:rPr>
            </w:r>
            <w:r w:rsidR="00A2032E">
              <w:rPr>
                <w:webHidden/>
              </w:rPr>
              <w:fldChar w:fldCharType="separate"/>
            </w:r>
            <w:r w:rsidR="00E22A1C">
              <w:rPr>
                <w:webHidden/>
              </w:rPr>
              <w:t>16</w:t>
            </w:r>
            <w:r w:rsidR="00A2032E">
              <w:rPr>
                <w:webHidden/>
              </w:rPr>
              <w:fldChar w:fldCharType="end"/>
            </w:r>
          </w:hyperlink>
        </w:p>
        <w:p w14:paraId="5C2A70CF" w14:textId="30C16114"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400" w:history="1">
            <w:r w:rsidR="00A2032E" w:rsidRPr="00FE741D">
              <w:rPr>
                <w:rStyle w:val="Hyperlink"/>
              </w:rPr>
              <w:t>Access to Education for People with Disabilities During the Pandemic</w:t>
            </w:r>
            <w:r w:rsidR="00A2032E">
              <w:rPr>
                <w:webHidden/>
              </w:rPr>
              <w:tab/>
            </w:r>
            <w:r w:rsidR="00A2032E">
              <w:rPr>
                <w:webHidden/>
              </w:rPr>
              <w:fldChar w:fldCharType="begin"/>
            </w:r>
            <w:r w:rsidR="00A2032E">
              <w:rPr>
                <w:webHidden/>
              </w:rPr>
              <w:instrText xml:space="preserve"> PAGEREF _Toc100588400 \h </w:instrText>
            </w:r>
            <w:r w:rsidR="00A2032E">
              <w:rPr>
                <w:webHidden/>
              </w:rPr>
            </w:r>
            <w:r w:rsidR="00A2032E">
              <w:rPr>
                <w:webHidden/>
              </w:rPr>
              <w:fldChar w:fldCharType="separate"/>
            </w:r>
            <w:r w:rsidR="00E22A1C">
              <w:rPr>
                <w:webHidden/>
              </w:rPr>
              <w:t>19</w:t>
            </w:r>
            <w:r w:rsidR="00A2032E">
              <w:rPr>
                <w:webHidden/>
              </w:rPr>
              <w:fldChar w:fldCharType="end"/>
            </w:r>
          </w:hyperlink>
        </w:p>
        <w:p w14:paraId="6336A1B2" w14:textId="36134BA1"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401" w:history="1">
            <w:r w:rsidR="00A2032E" w:rsidRPr="00FE741D">
              <w:rPr>
                <w:rStyle w:val="Hyperlink"/>
              </w:rPr>
              <w:t>Social Protection Coverage in the COVID-19 Pandemic</w:t>
            </w:r>
            <w:r w:rsidR="00A2032E">
              <w:rPr>
                <w:webHidden/>
              </w:rPr>
              <w:tab/>
            </w:r>
            <w:r w:rsidR="00A2032E">
              <w:rPr>
                <w:webHidden/>
              </w:rPr>
              <w:fldChar w:fldCharType="begin"/>
            </w:r>
            <w:r w:rsidR="00A2032E">
              <w:rPr>
                <w:webHidden/>
              </w:rPr>
              <w:instrText xml:space="preserve"> PAGEREF _Toc100588401 \h </w:instrText>
            </w:r>
            <w:r w:rsidR="00A2032E">
              <w:rPr>
                <w:webHidden/>
              </w:rPr>
            </w:r>
            <w:r w:rsidR="00A2032E">
              <w:rPr>
                <w:webHidden/>
              </w:rPr>
              <w:fldChar w:fldCharType="separate"/>
            </w:r>
            <w:r w:rsidR="00E22A1C">
              <w:rPr>
                <w:webHidden/>
              </w:rPr>
              <w:t>23</w:t>
            </w:r>
            <w:r w:rsidR="00A2032E">
              <w:rPr>
                <w:webHidden/>
              </w:rPr>
              <w:fldChar w:fldCharType="end"/>
            </w:r>
          </w:hyperlink>
        </w:p>
        <w:p w14:paraId="41E6041A" w14:textId="1D7F594F"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402" w:history="1">
            <w:r w:rsidR="00A2032E" w:rsidRPr="00FE741D">
              <w:rPr>
                <w:rStyle w:val="Hyperlink"/>
              </w:rPr>
              <w:t>Conclusion</w:t>
            </w:r>
            <w:r w:rsidR="00A2032E">
              <w:rPr>
                <w:webHidden/>
              </w:rPr>
              <w:tab/>
            </w:r>
            <w:r w:rsidR="00A2032E">
              <w:rPr>
                <w:webHidden/>
              </w:rPr>
              <w:fldChar w:fldCharType="begin"/>
            </w:r>
            <w:r w:rsidR="00A2032E">
              <w:rPr>
                <w:webHidden/>
              </w:rPr>
              <w:instrText xml:space="preserve"> PAGEREF _Toc100588402 \h </w:instrText>
            </w:r>
            <w:r w:rsidR="00A2032E">
              <w:rPr>
                <w:webHidden/>
              </w:rPr>
            </w:r>
            <w:r w:rsidR="00A2032E">
              <w:rPr>
                <w:webHidden/>
              </w:rPr>
              <w:fldChar w:fldCharType="separate"/>
            </w:r>
            <w:r w:rsidR="00E22A1C">
              <w:rPr>
                <w:webHidden/>
              </w:rPr>
              <w:t>30</w:t>
            </w:r>
            <w:r w:rsidR="00A2032E">
              <w:rPr>
                <w:webHidden/>
              </w:rPr>
              <w:fldChar w:fldCharType="end"/>
            </w:r>
          </w:hyperlink>
        </w:p>
        <w:p w14:paraId="30383C80" w14:textId="30926053"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403" w:history="1">
            <w:r w:rsidR="00A2032E" w:rsidRPr="00FE741D">
              <w:rPr>
                <w:rStyle w:val="Hyperlink"/>
              </w:rPr>
              <w:t>Recommendation</w:t>
            </w:r>
            <w:r w:rsidR="00A2032E">
              <w:rPr>
                <w:webHidden/>
              </w:rPr>
              <w:tab/>
            </w:r>
            <w:r w:rsidR="00A2032E">
              <w:rPr>
                <w:webHidden/>
              </w:rPr>
              <w:fldChar w:fldCharType="begin"/>
            </w:r>
            <w:r w:rsidR="00A2032E">
              <w:rPr>
                <w:webHidden/>
              </w:rPr>
              <w:instrText xml:space="preserve"> PAGEREF _Toc100588403 \h </w:instrText>
            </w:r>
            <w:r w:rsidR="00A2032E">
              <w:rPr>
                <w:webHidden/>
              </w:rPr>
            </w:r>
            <w:r w:rsidR="00A2032E">
              <w:rPr>
                <w:webHidden/>
              </w:rPr>
              <w:fldChar w:fldCharType="separate"/>
            </w:r>
            <w:r w:rsidR="00E22A1C">
              <w:rPr>
                <w:webHidden/>
              </w:rPr>
              <w:t>31</w:t>
            </w:r>
            <w:r w:rsidR="00A2032E">
              <w:rPr>
                <w:webHidden/>
              </w:rPr>
              <w:fldChar w:fldCharType="end"/>
            </w:r>
          </w:hyperlink>
        </w:p>
        <w:p w14:paraId="7875D948" w14:textId="07538EF8" w:rsidR="00A2032E" w:rsidRDefault="00332939" w:rsidP="00A2032E">
          <w:pPr>
            <w:pStyle w:val="TableContent"/>
            <w:rPr>
              <w:rFonts w:asciiTheme="minorHAnsi" w:eastAsiaTheme="minorEastAsia" w:hAnsiTheme="minorHAnsi" w:cstheme="minorBidi"/>
              <w:b/>
              <w:sz w:val="22"/>
              <w:szCs w:val="22"/>
              <w:bdr w:val="none" w:sz="0" w:space="0" w:color="auto"/>
              <w:lang w:val="en-US"/>
            </w:rPr>
          </w:pPr>
          <w:hyperlink w:anchor="_Toc100588404" w:history="1">
            <w:r w:rsidR="00A2032E" w:rsidRPr="00FE741D">
              <w:rPr>
                <w:rStyle w:val="Hyperlink"/>
              </w:rPr>
              <w:t>References</w:t>
            </w:r>
            <w:r w:rsidR="00A2032E">
              <w:rPr>
                <w:webHidden/>
              </w:rPr>
              <w:tab/>
            </w:r>
            <w:r w:rsidR="00A2032E">
              <w:rPr>
                <w:webHidden/>
              </w:rPr>
              <w:fldChar w:fldCharType="begin"/>
            </w:r>
            <w:r w:rsidR="00A2032E">
              <w:rPr>
                <w:webHidden/>
              </w:rPr>
              <w:instrText xml:space="preserve"> PAGEREF _Toc100588404 \h </w:instrText>
            </w:r>
            <w:r w:rsidR="00A2032E">
              <w:rPr>
                <w:webHidden/>
              </w:rPr>
            </w:r>
            <w:r w:rsidR="00A2032E">
              <w:rPr>
                <w:webHidden/>
              </w:rPr>
              <w:fldChar w:fldCharType="separate"/>
            </w:r>
            <w:r w:rsidR="00E22A1C">
              <w:rPr>
                <w:webHidden/>
              </w:rPr>
              <w:t>33</w:t>
            </w:r>
            <w:r w:rsidR="00A2032E">
              <w:rPr>
                <w:webHidden/>
              </w:rPr>
              <w:fldChar w:fldCharType="end"/>
            </w:r>
          </w:hyperlink>
        </w:p>
        <w:p w14:paraId="5C1D96BE" w14:textId="437910FD" w:rsidR="00A2032E" w:rsidRDefault="00332939" w:rsidP="00A2032E">
          <w:pPr>
            <w:pStyle w:val="TableContent"/>
            <w:rPr>
              <w:rFonts w:asciiTheme="minorHAnsi" w:eastAsiaTheme="minorEastAsia" w:hAnsiTheme="minorHAnsi" w:cstheme="minorBidi"/>
              <w:sz w:val="22"/>
              <w:szCs w:val="22"/>
              <w:bdr w:val="none" w:sz="0" w:space="0" w:color="auto"/>
              <w:lang w:val="en-US"/>
            </w:rPr>
          </w:pPr>
          <w:hyperlink w:anchor="_Toc100588405" w:history="1">
            <w:r w:rsidR="00A2032E" w:rsidRPr="00FE741D">
              <w:rPr>
                <w:rStyle w:val="Hyperlink"/>
                <w:rFonts w:cstheme="minorHAnsi"/>
              </w:rPr>
              <w:t>Annex 1</w:t>
            </w:r>
            <w:r w:rsidR="00A2032E">
              <w:rPr>
                <w:rFonts w:asciiTheme="minorHAnsi" w:eastAsiaTheme="minorEastAsia" w:hAnsiTheme="minorHAnsi" w:cstheme="minorBidi"/>
                <w:sz w:val="22"/>
                <w:szCs w:val="22"/>
                <w:bdr w:val="none" w:sz="0" w:space="0" w:color="auto"/>
                <w:lang w:val="en-US"/>
              </w:rPr>
              <w:tab/>
            </w:r>
            <w:r w:rsidR="00A2032E" w:rsidRPr="00FE741D">
              <w:rPr>
                <w:rStyle w:val="Hyperlink"/>
              </w:rPr>
              <w:t>Program Bantuan Sosial dan Ketenagakerjaan Respons COVID-19 di Indonesia</w:t>
            </w:r>
            <w:r w:rsidR="00A2032E">
              <w:rPr>
                <w:webHidden/>
              </w:rPr>
              <w:tab/>
            </w:r>
            <w:r w:rsidR="00A2032E">
              <w:rPr>
                <w:webHidden/>
              </w:rPr>
              <w:fldChar w:fldCharType="begin"/>
            </w:r>
            <w:r w:rsidR="00A2032E">
              <w:rPr>
                <w:webHidden/>
              </w:rPr>
              <w:instrText xml:space="preserve"> PAGEREF _Toc100588405 \h </w:instrText>
            </w:r>
            <w:r w:rsidR="00A2032E">
              <w:rPr>
                <w:webHidden/>
              </w:rPr>
            </w:r>
            <w:r w:rsidR="00A2032E">
              <w:rPr>
                <w:webHidden/>
              </w:rPr>
              <w:fldChar w:fldCharType="separate"/>
            </w:r>
            <w:r w:rsidR="00E22A1C">
              <w:rPr>
                <w:webHidden/>
              </w:rPr>
              <w:t>35</w:t>
            </w:r>
            <w:r w:rsidR="00A2032E">
              <w:rPr>
                <w:webHidden/>
              </w:rPr>
              <w:fldChar w:fldCharType="end"/>
            </w:r>
          </w:hyperlink>
        </w:p>
        <w:p w14:paraId="762CCCF7" w14:textId="524728F4" w:rsidR="00A2032E" w:rsidRDefault="00332939" w:rsidP="00CD6CAA">
          <w:pPr>
            <w:pStyle w:val="TableContent"/>
            <w:rPr>
              <w:rFonts w:asciiTheme="minorHAnsi" w:eastAsiaTheme="minorEastAsia" w:hAnsiTheme="minorHAnsi" w:cstheme="minorBidi"/>
              <w:sz w:val="22"/>
              <w:szCs w:val="22"/>
              <w:bdr w:val="none" w:sz="0" w:space="0" w:color="auto"/>
              <w:lang w:val="en-US"/>
            </w:rPr>
          </w:pPr>
          <w:hyperlink w:anchor="_Toc100588406" w:history="1">
            <w:r w:rsidR="00A2032E" w:rsidRPr="00FE741D">
              <w:rPr>
                <w:rStyle w:val="Hyperlink"/>
                <w:rFonts w:cstheme="minorHAnsi"/>
              </w:rPr>
              <w:t>Annex 2</w:t>
            </w:r>
            <w:r w:rsidR="00A2032E">
              <w:rPr>
                <w:rFonts w:asciiTheme="minorHAnsi" w:eastAsiaTheme="minorEastAsia" w:hAnsiTheme="minorHAnsi" w:cstheme="minorBidi"/>
                <w:sz w:val="22"/>
                <w:szCs w:val="22"/>
                <w:bdr w:val="none" w:sz="0" w:space="0" w:color="auto"/>
                <w:lang w:val="en-US"/>
              </w:rPr>
              <w:tab/>
            </w:r>
            <w:r w:rsidR="00A2032E" w:rsidRPr="00FE741D">
              <w:rPr>
                <w:rStyle w:val="Hyperlink"/>
              </w:rPr>
              <w:t>Organisasi Penyandang Disabilitas yang Tergabung dalam Jaringan DPO untuk COVID-19 yang Lebih Responsif di Indonesia</w:t>
            </w:r>
            <w:r w:rsidR="00A2032E">
              <w:rPr>
                <w:webHidden/>
              </w:rPr>
              <w:tab/>
            </w:r>
            <w:r w:rsidR="00A2032E">
              <w:rPr>
                <w:webHidden/>
              </w:rPr>
              <w:fldChar w:fldCharType="begin"/>
            </w:r>
            <w:r w:rsidR="00A2032E">
              <w:rPr>
                <w:webHidden/>
              </w:rPr>
              <w:instrText xml:space="preserve"> PAGEREF _Toc100588406 \h </w:instrText>
            </w:r>
            <w:r w:rsidR="00A2032E">
              <w:rPr>
                <w:webHidden/>
              </w:rPr>
            </w:r>
            <w:r w:rsidR="00A2032E">
              <w:rPr>
                <w:webHidden/>
              </w:rPr>
              <w:fldChar w:fldCharType="separate"/>
            </w:r>
            <w:r w:rsidR="00E22A1C">
              <w:rPr>
                <w:webHidden/>
              </w:rPr>
              <w:t>37</w:t>
            </w:r>
            <w:r w:rsidR="00A2032E">
              <w:rPr>
                <w:webHidden/>
              </w:rPr>
              <w:fldChar w:fldCharType="end"/>
            </w:r>
          </w:hyperlink>
        </w:p>
        <w:p w14:paraId="2FC006AF" w14:textId="4D1B2002" w:rsidR="00A2032E" w:rsidRDefault="00332939" w:rsidP="00CD6CAA">
          <w:pPr>
            <w:pStyle w:val="TableContent"/>
            <w:rPr>
              <w:rFonts w:asciiTheme="minorHAnsi" w:eastAsiaTheme="minorEastAsia" w:hAnsiTheme="minorHAnsi" w:cstheme="minorBidi"/>
              <w:sz w:val="22"/>
              <w:szCs w:val="22"/>
              <w:bdr w:val="none" w:sz="0" w:space="0" w:color="auto"/>
              <w:lang w:val="en-US"/>
            </w:rPr>
          </w:pPr>
          <w:hyperlink w:anchor="_Toc100588407" w:history="1">
            <w:r w:rsidR="00A2032E" w:rsidRPr="00FE741D">
              <w:rPr>
                <w:rStyle w:val="Hyperlink"/>
                <w:rFonts w:cstheme="minorHAnsi"/>
              </w:rPr>
              <w:t>Annex 3</w:t>
            </w:r>
            <w:r w:rsidR="00A2032E">
              <w:rPr>
                <w:rFonts w:asciiTheme="minorHAnsi" w:eastAsiaTheme="minorEastAsia" w:hAnsiTheme="minorHAnsi" w:cstheme="minorBidi"/>
                <w:sz w:val="22"/>
                <w:szCs w:val="22"/>
                <w:bdr w:val="none" w:sz="0" w:space="0" w:color="auto"/>
                <w:lang w:val="en-US"/>
              </w:rPr>
              <w:tab/>
            </w:r>
            <w:r w:rsidR="00A2032E" w:rsidRPr="00FE741D">
              <w:rPr>
                <w:rStyle w:val="Hyperlink"/>
              </w:rPr>
              <w:t>Second Survey Questionnaire: Impact of the COVID-19 Pandemic on Persons with Disabilities</w:t>
            </w:r>
            <w:r w:rsidR="00A2032E">
              <w:rPr>
                <w:webHidden/>
              </w:rPr>
              <w:tab/>
            </w:r>
            <w:r w:rsidR="00A2032E">
              <w:rPr>
                <w:webHidden/>
              </w:rPr>
              <w:fldChar w:fldCharType="begin"/>
            </w:r>
            <w:r w:rsidR="00A2032E">
              <w:rPr>
                <w:webHidden/>
              </w:rPr>
              <w:instrText xml:space="preserve"> PAGEREF _Toc100588407 \h </w:instrText>
            </w:r>
            <w:r w:rsidR="00A2032E">
              <w:rPr>
                <w:webHidden/>
              </w:rPr>
            </w:r>
            <w:r w:rsidR="00A2032E">
              <w:rPr>
                <w:webHidden/>
              </w:rPr>
              <w:fldChar w:fldCharType="separate"/>
            </w:r>
            <w:r w:rsidR="00E22A1C">
              <w:rPr>
                <w:webHidden/>
              </w:rPr>
              <w:t>39</w:t>
            </w:r>
            <w:r w:rsidR="00A2032E">
              <w:rPr>
                <w:webHidden/>
              </w:rPr>
              <w:fldChar w:fldCharType="end"/>
            </w:r>
          </w:hyperlink>
        </w:p>
        <w:p w14:paraId="2635EC70" w14:textId="74CD313A" w:rsidR="00663C0F" w:rsidRPr="00A97E64" w:rsidRDefault="00663C0F" w:rsidP="00A2032E">
          <w:pPr>
            <w:pStyle w:val="TableContent"/>
          </w:pPr>
          <w:r w:rsidRPr="00A97E64">
            <w:rPr>
              <w:bCs/>
            </w:rPr>
            <w:fldChar w:fldCharType="end"/>
          </w:r>
        </w:p>
      </w:sdtContent>
    </w:sdt>
    <w:p w14:paraId="79F1486D" w14:textId="0DE426E8" w:rsidR="00BC35EC" w:rsidRPr="00A97E64" w:rsidRDefault="00BC35EC" w:rsidP="00734886">
      <w:pPr>
        <w:pStyle w:val="TOCHeading"/>
        <w:rPr>
          <w:lang w:val="en-AU"/>
        </w:rPr>
      </w:pPr>
    </w:p>
    <w:p w14:paraId="5185F9BD" w14:textId="60E38EFB" w:rsidR="00EE6072" w:rsidRPr="00A97E64" w:rsidRDefault="00E03332" w:rsidP="00EA6644">
      <w:pPr>
        <w:pStyle w:val="Heading2"/>
        <w:rPr>
          <w:rStyle w:val="Hyperlink"/>
          <w:u w:val="none"/>
          <w:lang w:val="en-AU"/>
        </w:rPr>
      </w:pPr>
      <w:bookmarkStart w:id="7" w:name="_Toc100588394"/>
      <w:r w:rsidRPr="00A97E64">
        <w:rPr>
          <w:rStyle w:val="Hyperlink"/>
          <w:u w:val="none"/>
          <w:lang w:val="en-AU"/>
        </w:rPr>
        <w:t>List of Figures and Table</w:t>
      </w:r>
      <w:bookmarkEnd w:id="7"/>
    </w:p>
    <w:p w14:paraId="6E4A1444" w14:textId="77777777" w:rsidR="00ED6FD4" w:rsidRPr="00A97E64" w:rsidRDefault="00ED6FD4" w:rsidP="00ED6FD4">
      <w:pPr>
        <w:rPr>
          <w:lang w:val="en-AU"/>
        </w:rPr>
      </w:pPr>
    </w:p>
    <w:bookmarkStart w:id="8" w:name="_Toc99140488"/>
    <w:p w14:paraId="5DE98C78" w14:textId="41CCAF8A" w:rsidR="001247CB" w:rsidRPr="00A97E64" w:rsidRDefault="001247CB" w:rsidP="005C2BD0">
      <w:pPr>
        <w:pStyle w:val="TableContent"/>
        <w:rPr>
          <w:rFonts w:asciiTheme="minorHAnsi" w:eastAsiaTheme="minorEastAsia" w:hAnsiTheme="minorHAnsi" w:cstheme="minorBidi"/>
          <w:sz w:val="22"/>
          <w:szCs w:val="22"/>
          <w:bdr w:val="none" w:sz="0" w:space="0" w:color="auto"/>
        </w:rPr>
      </w:pPr>
      <w:r w:rsidRPr="00A97E64">
        <w:fldChar w:fldCharType="begin"/>
      </w:r>
      <w:r w:rsidRPr="00A97E64">
        <w:instrText xml:space="preserve"> TOC \h \z \c "Figure" </w:instrText>
      </w:r>
      <w:r w:rsidRPr="00A97E64">
        <w:fldChar w:fldCharType="separate"/>
      </w:r>
      <w:hyperlink w:anchor="_Toc99975946" w:history="1">
        <w:r w:rsidRPr="00A97E64">
          <w:rPr>
            <w:rStyle w:val="Hyperlink"/>
          </w:rPr>
          <w:t>Figure 1: Type of Disability reported by respondents</w:t>
        </w:r>
        <w:r w:rsidRPr="00A97E64">
          <w:rPr>
            <w:webHidden/>
          </w:rPr>
          <w:tab/>
        </w:r>
        <w:r w:rsidRPr="00A97E64">
          <w:rPr>
            <w:webHidden/>
          </w:rPr>
          <w:fldChar w:fldCharType="begin"/>
        </w:r>
        <w:r w:rsidRPr="00A97E64">
          <w:rPr>
            <w:webHidden/>
          </w:rPr>
          <w:instrText xml:space="preserve"> PAGEREF _Toc99975946 \h </w:instrText>
        </w:r>
        <w:r w:rsidRPr="00A97E64">
          <w:rPr>
            <w:webHidden/>
          </w:rPr>
        </w:r>
        <w:r w:rsidRPr="00A97E64">
          <w:rPr>
            <w:webHidden/>
          </w:rPr>
          <w:fldChar w:fldCharType="separate"/>
        </w:r>
        <w:r w:rsidR="00E22A1C">
          <w:rPr>
            <w:webHidden/>
          </w:rPr>
          <w:t>3</w:t>
        </w:r>
        <w:r w:rsidRPr="00A97E64">
          <w:rPr>
            <w:webHidden/>
          </w:rPr>
          <w:fldChar w:fldCharType="end"/>
        </w:r>
      </w:hyperlink>
    </w:p>
    <w:p w14:paraId="63BEB04F" w14:textId="45A0B32B"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47" w:history="1">
        <w:r w:rsidR="001247CB" w:rsidRPr="00A97E64">
          <w:rPr>
            <w:rStyle w:val="Hyperlink"/>
          </w:rPr>
          <w:t>Figure 2: Ownership of Identification Documents</w:t>
        </w:r>
        <w:r w:rsidR="001247CB" w:rsidRPr="00A97E64">
          <w:rPr>
            <w:webHidden/>
          </w:rPr>
          <w:tab/>
        </w:r>
        <w:r w:rsidR="001247CB" w:rsidRPr="00A97E64">
          <w:rPr>
            <w:webHidden/>
          </w:rPr>
          <w:fldChar w:fldCharType="begin"/>
        </w:r>
        <w:r w:rsidR="001247CB" w:rsidRPr="00A97E64">
          <w:rPr>
            <w:webHidden/>
          </w:rPr>
          <w:instrText xml:space="preserve"> PAGEREF _Toc99975947 \h </w:instrText>
        </w:r>
        <w:r w:rsidR="001247CB" w:rsidRPr="00A97E64">
          <w:rPr>
            <w:webHidden/>
          </w:rPr>
        </w:r>
        <w:r w:rsidR="001247CB" w:rsidRPr="00A97E64">
          <w:rPr>
            <w:webHidden/>
          </w:rPr>
          <w:fldChar w:fldCharType="separate"/>
        </w:r>
        <w:r w:rsidR="00E22A1C">
          <w:rPr>
            <w:webHidden/>
          </w:rPr>
          <w:t>4</w:t>
        </w:r>
        <w:r w:rsidR="001247CB" w:rsidRPr="00A97E64">
          <w:rPr>
            <w:webHidden/>
          </w:rPr>
          <w:fldChar w:fldCharType="end"/>
        </w:r>
      </w:hyperlink>
    </w:p>
    <w:p w14:paraId="257EA2F0" w14:textId="294319CD"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48" w:history="1">
        <w:r w:rsidR="001247CB" w:rsidRPr="00A97E64">
          <w:rPr>
            <w:rStyle w:val="Hyperlink"/>
          </w:rPr>
          <w:t>Figure 3: Ownership of Birth Certificate (by Age)</w:t>
        </w:r>
        <w:r w:rsidR="001247CB" w:rsidRPr="00A97E64">
          <w:rPr>
            <w:webHidden/>
          </w:rPr>
          <w:tab/>
        </w:r>
        <w:r w:rsidR="001247CB" w:rsidRPr="00A97E64">
          <w:rPr>
            <w:webHidden/>
          </w:rPr>
          <w:fldChar w:fldCharType="begin"/>
        </w:r>
        <w:r w:rsidR="001247CB" w:rsidRPr="00A97E64">
          <w:rPr>
            <w:webHidden/>
          </w:rPr>
          <w:instrText xml:space="preserve"> PAGEREF _Toc99975948 \h </w:instrText>
        </w:r>
        <w:r w:rsidR="001247CB" w:rsidRPr="00A97E64">
          <w:rPr>
            <w:webHidden/>
          </w:rPr>
        </w:r>
        <w:r w:rsidR="001247CB" w:rsidRPr="00A97E64">
          <w:rPr>
            <w:webHidden/>
          </w:rPr>
          <w:fldChar w:fldCharType="separate"/>
        </w:r>
        <w:r w:rsidR="00E22A1C">
          <w:rPr>
            <w:webHidden/>
          </w:rPr>
          <w:t>5</w:t>
        </w:r>
        <w:r w:rsidR="001247CB" w:rsidRPr="00A97E64">
          <w:rPr>
            <w:webHidden/>
          </w:rPr>
          <w:fldChar w:fldCharType="end"/>
        </w:r>
      </w:hyperlink>
    </w:p>
    <w:p w14:paraId="063D9BAC" w14:textId="05CE0FFB" w:rsidR="001247CB" w:rsidRPr="00A97E64" w:rsidRDefault="00332939" w:rsidP="00641DC1">
      <w:pPr>
        <w:pStyle w:val="TableContent"/>
        <w:rPr>
          <w:rFonts w:asciiTheme="minorHAnsi" w:eastAsiaTheme="minorEastAsia" w:hAnsiTheme="minorHAnsi" w:cstheme="minorBidi"/>
          <w:sz w:val="22"/>
          <w:szCs w:val="22"/>
          <w:bdr w:val="none" w:sz="0" w:space="0" w:color="auto"/>
        </w:rPr>
      </w:pPr>
      <w:hyperlink w:anchor="_Toc99975949" w:history="1">
        <w:r w:rsidR="001247CB" w:rsidRPr="00A97E64">
          <w:rPr>
            <w:rStyle w:val="Hyperlink"/>
          </w:rPr>
          <w:t>Figure 4: Labour Force Participation Rate Among Respondents (16 Years of Age and Above) (by Gender)</w:t>
        </w:r>
        <w:r w:rsidR="001247CB" w:rsidRPr="00A97E64">
          <w:rPr>
            <w:webHidden/>
          </w:rPr>
          <w:tab/>
        </w:r>
        <w:r w:rsidR="001247CB" w:rsidRPr="00A97E64">
          <w:rPr>
            <w:webHidden/>
          </w:rPr>
          <w:fldChar w:fldCharType="begin"/>
        </w:r>
        <w:r w:rsidR="001247CB" w:rsidRPr="00A97E64">
          <w:rPr>
            <w:webHidden/>
          </w:rPr>
          <w:instrText xml:space="preserve"> PAGEREF _Toc99975949 \h </w:instrText>
        </w:r>
        <w:r w:rsidR="001247CB" w:rsidRPr="00A97E64">
          <w:rPr>
            <w:webHidden/>
          </w:rPr>
        </w:r>
        <w:r w:rsidR="001247CB" w:rsidRPr="00A97E64">
          <w:rPr>
            <w:webHidden/>
          </w:rPr>
          <w:fldChar w:fldCharType="separate"/>
        </w:r>
        <w:r w:rsidR="00E22A1C">
          <w:rPr>
            <w:webHidden/>
          </w:rPr>
          <w:t>5</w:t>
        </w:r>
        <w:r w:rsidR="001247CB" w:rsidRPr="00A97E64">
          <w:rPr>
            <w:webHidden/>
          </w:rPr>
          <w:fldChar w:fldCharType="end"/>
        </w:r>
      </w:hyperlink>
    </w:p>
    <w:p w14:paraId="0489B7BB" w14:textId="57D61D49" w:rsidR="001247CB" w:rsidRPr="00A97E64" w:rsidRDefault="00332939" w:rsidP="00641DC1">
      <w:pPr>
        <w:pStyle w:val="TableContent"/>
        <w:rPr>
          <w:rFonts w:asciiTheme="minorHAnsi" w:eastAsiaTheme="minorEastAsia" w:hAnsiTheme="minorHAnsi" w:cstheme="minorBidi"/>
          <w:sz w:val="22"/>
          <w:szCs w:val="22"/>
          <w:bdr w:val="none" w:sz="0" w:space="0" w:color="auto"/>
        </w:rPr>
      </w:pPr>
      <w:hyperlink w:anchor="_Toc99975950" w:history="1">
        <w:r w:rsidR="001247CB" w:rsidRPr="00A97E64">
          <w:rPr>
            <w:rStyle w:val="Hyperlink"/>
          </w:rPr>
          <w:t>Figure 5: Employment Sector and Status</w:t>
        </w:r>
        <w:r w:rsidR="001247CB" w:rsidRPr="00A97E64">
          <w:rPr>
            <w:webHidden/>
          </w:rPr>
          <w:tab/>
        </w:r>
        <w:r w:rsidR="001247CB" w:rsidRPr="00A97E64">
          <w:rPr>
            <w:webHidden/>
          </w:rPr>
          <w:fldChar w:fldCharType="begin"/>
        </w:r>
        <w:r w:rsidR="001247CB" w:rsidRPr="00A97E64">
          <w:rPr>
            <w:webHidden/>
          </w:rPr>
          <w:instrText xml:space="preserve"> PAGEREF _Toc99975950 \h </w:instrText>
        </w:r>
        <w:r w:rsidR="001247CB" w:rsidRPr="00A97E64">
          <w:rPr>
            <w:webHidden/>
          </w:rPr>
        </w:r>
        <w:r w:rsidR="001247CB" w:rsidRPr="00A97E64">
          <w:rPr>
            <w:webHidden/>
          </w:rPr>
          <w:fldChar w:fldCharType="separate"/>
        </w:r>
        <w:r w:rsidR="00E22A1C">
          <w:rPr>
            <w:webHidden/>
          </w:rPr>
          <w:t>6</w:t>
        </w:r>
        <w:r w:rsidR="001247CB" w:rsidRPr="00A97E64">
          <w:rPr>
            <w:webHidden/>
          </w:rPr>
          <w:fldChar w:fldCharType="end"/>
        </w:r>
      </w:hyperlink>
    </w:p>
    <w:p w14:paraId="325A34C9" w14:textId="2AADA629" w:rsidR="001247CB" w:rsidRPr="00A97E64" w:rsidRDefault="00332939" w:rsidP="00641DC1">
      <w:pPr>
        <w:pStyle w:val="TableContent"/>
        <w:rPr>
          <w:rFonts w:asciiTheme="minorHAnsi" w:eastAsiaTheme="minorEastAsia" w:hAnsiTheme="minorHAnsi" w:cstheme="minorBidi"/>
          <w:sz w:val="22"/>
          <w:szCs w:val="22"/>
          <w:bdr w:val="none" w:sz="0" w:space="0" w:color="auto"/>
        </w:rPr>
      </w:pPr>
      <w:hyperlink w:anchor="_Toc99975951" w:history="1">
        <w:r w:rsidR="001247CB" w:rsidRPr="00A97E64">
          <w:rPr>
            <w:rStyle w:val="Hyperlink"/>
          </w:rPr>
          <w:t>Figure 6: Education Attainment Among Respondents (18 Years of Age and Above) (by Type of Disability)</w:t>
        </w:r>
        <w:r w:rsidR="001247CB" w:rsidRPr="00A97E64">
          <w:rPr>
            <w:webHidden/>
          </w:rPr>
          <w:tab/>
        </w:r>
        <w:r w:rsidR="001247CB" w:rsidRPr="00A97E64">
          <w:rPr>
            <w:webHidden/>
          </w:rPr>
          <w:fldChar w:fldCharType="begin"/>
        </w:r>
        <w:r w:rsidR="001247CB" w:rsidRPr="00A97E64">
          <w:rPr>
            <w:webHidden/>
          </w:rPr>
          <w:instrText xml:space="preserve"> PAGEREF _Toc99975951 \h </w:instrText>
        </w:r>
        <w:r w:rsidR="001247CB" w:rsidRPr="00A97E64">
          <w:rPr>
            <w:webHidden/>
          </w:rPr>
        </w:r>
        <w:r w:rsidR="001247CB" w:rsidRPr="00A97E64">
          <w:rPr>
            <w:webHidden/>
          </w:rPr>
          <w:fldChar w:fldCharType="separate"/>
        </w:r>
        <w:r w:rsidR="00E22A1C">
          <w:rPr>
            <w:webHidden/>
          </w:rPr>
          <w:t>7</w:t>
        </w:r>
        <w:r w:rsidR="001247CB" w:rsidRPr="00A97E64">
          <w:rPr>
            <w:webHidden/>
          </w:rPr>
          <w:fldChar w:fldCharType="end"/>
        </w:r>
      </w:hyperlink>
    </w:p>
    <w:p w14:paraId="49A7D12B" w14:textId="516C6832"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2" w:history="1">
        <w:r w:rsidR="001247CB" w:rsidRPr="00A97E64">
          <w:rPr>
            <w:rStyle w:val="Hyperlink"/>
          </w:rPr>
          <w:t>Figure 7: Workers Experiencing Changes in Their Jobs</w:t>
        </w:r>
        <w:r w:rsidR="001247CB" w:rsidRPr="00A97E64">
          <w:rPr>
            <w:webHidden/>
          </w:rPr>
          <w:tab/>
        </w:r>
        <w:r w:rsidR="001247CB" w:rsidRPr="00A97E64">
          <w:rPr>
            <w:webHidden/>
          </w:rPr>
          <w:fldChar w:fldCharType="begin"/>
        </w:r>
        <w:r w:rsidR="001247CB" w:rsidRPr="00A97E64">
          <w:rPr>
            <w:webHidden/>
          </w:rPr>
          <w:instrText xml:space="preserve"> PAGEREF _Toc99975952 \h </w:instrText>
        </w:r>
        <w:r w:rsidR="001247CB" w:rsidRPr="00A97E64">
          <w:rPr>
            <w:webHidden/>
          </w:rPr>
        </w:r>
        <w:r w:rsidR="001247CB" w:rsidRPr="00A97E64">
          <w:rPr>
            <w:webHidden/>
          </w:rPr>
          <w:fldChar w:fldCharType="separate"/>
        </w:r>
        <w:r w:rsidR="00E22A1C">
          <w:rPr>
            <w:webHidden/>
          </w:rPr>
          <w:t>8</w:t>
        </w:r>
        <w:r w:rsidR="001247CB" w:rsidRPr="00A97E64">
          <w:rPr>
            <w:webHidden/>
          </w:rPr>
          <w:fldChar w:fldCharType="end"/>
        </w:r>
      </w:hyperlink>
    </w:p>
    <w:p w14:paraId="461049C5" w14:textId="044724F9"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3" w:history="1">
        <w:r w:rsidR="001247CB" w:rsidRPr="00A97E64">
          <w:rPr>
            <w:rStyle w:val="Hyperlink"/>
          </w:rPr>
          <w:t>Figure 8: Changes in Number of Workdays During the Pandemic</w:t>
        </w:r>
        <w:r w:rsidR="001247CB" w:rsidRPr="00A97E64">
          <w:rPr>
            <w:webHidden/>
          </w:rPr>
          <w:tab/>
        </w:r>
        <w:r w:rsidR="001247CB" w:rsidRPr="00A97E64">
          <w:rPr>
            <w:webHidden/>
          </w:rPr>
          <w:fldChar w:fldCharType="begin"/>
        </w:r>
        <w:r w:rsidR="001247CB" w:rsidRPr="00A97E64">
          <w:rPr>
            <w:webHidden/>
          </w:rPr>
          <w:instrText xml:space="preserve"> PAGEREF _Toc99975953 \h </w:instrText>
        </w:r>
        <w:r w:rsidR="001247CB" w:rsidRPr="00A97E64">
          <w:rPr>
            <w:webHidden/>
          </w:rPr>
        </w:r>
        <w:r w:rsidR="001247CB" w:rsidRPr="00A97E64">
          <w:rPr>
            <w:webHidden/>
          </w:rPr>
          <w:fldChar w:fldCharType="separate"/>
        </w:r>
        <w:r w:rsidR="00E22A1C">
          <w:rPr>
            <w:webHidden/>
          </w:rPr>
          <w:t>9</w:t>
        </w:r>
        <w:r w:rsidR="001247CB" w:rsidRPr="00A97E64">
          <w:rPr>
            <w:webHidden/>
          </w:rPr>
          <w:fldChar w:fldCharType="end"/>
        </w:r>
      </w:hyperlink>
    </w:p>
    <w:p w14:paraId="79EADAA9" w14:textId="24B04F58"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4" w:history="1">
        <w:r w:rsidR="001247CB" w:rsidRPr="00A97E64">
          <w:rPr>
            <w:rStyle w:val="Hyperlink"/>
          </w:rPr>
          <w:t>Figure 9: Changes in Number of Days Worked per Week</w:t>
        </w:r>
        <w:r w:rsidR="001247CB" w:rsidRPr="00A97E64">
          <w:rPr>
            <w:webHidden/>
          </w:rPr>
          <w:tab/>
        </w:r>
        <w:r w:rsidR="001247CB" w:rsidRPr="00A97E64">
          <w:rPr>
            <w:webHidden/>
          </w:rPr>
          <w:fldChar w:fldCharType="begin"/>
        </w:r>
        <w:r w:rsidR="001247CB" w:rsidRPr="00A97E64">
          <w:rPr>
            <w:webHidden/>
          </w:rPr>
          <w:instrText xml:space="preserve"> PAGEREF _Toc99975954 \h </w:instrText>
        </w:r>
        <w:r w:rsidR="001247CB" w:rsidRPr="00A97E64">
          <w:rPr>
            <w:webHidden/>
          </w:rPr>
        </w:r>
        <w:r w:rsidR="001247CB" w:rsidRPr="00A97E64">
          <w:rPr>
            <w:webHidden/>
          </w:rPr>
          <w:fldChar w:fldCharType="separate"/>
        </w:r>
        <w:r w:rsidR="00E22A1C">
          <w:rPr>
            <w:webHidden/>
          </w:rPr>
          <w:t>10</w:t>
        </w:r>
        <w:r w:rsidR="001247CB" w:rsidRPr="00A97E64">
          <w:rPr>
            <w:webHidden/>
          </w:rPr>
          <w:fldChar w:fldCharType="end"/>
        </w:r>
      </w:hyperlink>
    </w:p>
    <w:p w14:paraId="41D38C44" w14:textId="39A42F49"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5" w:history="1">
        <w:r w:rsidR="001247CB" w:rsidRPr="00A97E64">
          <w:rPr>
            <w:rStyle w:val="Hyperlink"/>
          </w:rPr>
          <w:t>Figure 10: Monthly Income Range of Workers During the Pandemic</w:t>
        </w:r>
        <w:r w:rsidR="001247CB" w:rsidRPr="00A97E64">
          <w:rPr>
            <w:webHidden/>
          </w:rPr>
          <w:tab/>
        </w:r>
        <w:r w:rsidR="001247CB" w:rsidRPr="00A97E64">
          <w:rPr>
            <w:webHidden/>
          </w:rPr>
          <w:fldChar w:fldCharType="begin"/>
        </w:r>
        <w:r w:rsidR="001247CB" w:rsidRPr="00A97E64">
          <w:rPr>
            <w:webHidden/>
          </w:rPr>
          <w:instrText xml:space="preserve"> PAGEREF _Toc99975955 \h </w:instrText>
        </w:r>
        <w:r w:rsidR="001247CB" w:rsidRPr="00A97E64">
          <w:rPr>
            <w:webHidden/>
          </w:rPr>
        </w:r>
        <w:r w:rsidR="001247CB" w:rsidRPr="00A97E64">
          <w:rPr>
            <w:webHidden/>
          </w:rPr>
          <w:fldChar w:fldCharType="separate"/>
        </w:r>
        <w:r w:rsidR="00E22A1C">
          <w:rPr>
            <w:webHidden/>
          </w:rPr>
          <w:t>11</w:t>
        </w:r>
        <w:r w:rsidR="001247CB" w:rsidRPr="00A97E64">
          <w:rPr>
            <w:webHidden/>
          </w:rPr>
          <w:fldChar w:fldCharType="end"/>
        </w:r>
      </w:hyperlink>
    </w:p>
    <w:p w14:paraId="6BB8E4BE" w14:textId="0611902E"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6" w:history="1">
        <w:r w:rsidR="001247CB" w:rsidRPr="00A97E64">
          <w:rPr>
            <w:rStyle w:val="Hyperlink"/>
          </w:rPr>
          <w:t>Figure 11: Income Level Before the Pandemic and in the Mar-Jun 2020 Period (by Gender)</w:t>
        </w:r>
        <w:r w:rsidR="001247CB" w:rsidRPr="00A97E64">
          <w:rPr>
            <w:webHidden/>
          </w:rPr>
          <w:tab/>
        </w:r>
        <w:r w:rsidR="001247CB" w:rsidRPr="00A97E64">
          <w:rPr>
            <w:webHidden/>
          </w:rPr>
          <w:fldChar w:fldCharType="begin"/>
        </w:r>
        <w:r w:rsidR="001247CB" w:rsidRPr="00A97E64">
          <w:rPr>
            <w:webHidden/>
          </w:rPr>
          <w:instrText xml:space="preserve"> PAGEREF _Toc99975956 \h </w:instrText>
        </w:r>
        <w:r w:rsidR="001247CB" w:rsidRPr="00A97E64">
          <w:rPr>
            <w:webHidden/>
          </w:rPr>
        </w:r>
        <w:r w:rsidR="001247CB" w:rsidRPr="00A97E64">
          <w:rPr>
            <w:webHidden/>
          </w:rPr>
          <w:fldChar w:fldCharType="separate"/>
        </w:r>
        <w:r w:rsidR="00E22A1C">
          <w:rPr>
            <w:webHidden/>
          </w:rPr>
          <w:t>12</w:t>
        </w:r>
        <w:r w:rsidR="001247CB" w:rsidRPr="00A97E64">
          <w:rPr>
            <w:webHidden/>
          </w:rPr>
          <w:fldChar w:fldCharType="end"/>
        </w:r>
      </w:hyperlink>
    </w:p>
    <w:p w14:paraId="2F2C3746" w14:textId="076BADA0" w:rsidR="001247CB" w:rsidRPr="00A97E64" w:rsidRDefault="00332939" w:rsidP="00CD6CAA">
      <w:pPr>
        <w:pStyle w:val="TableContent"/>
        <w:rPr>
          <w:rFonts w:asciiTheme="minorHAnsi" w:eastAsiaTheme="minorEastAsia" w:hAnsiTheme="minorHAnsi" w:cstheme="minorBidi"/>
          <w:sz w:val="22"/>
          <w:szCs w:val="22"/>
          <w:bdr w:val="none" w:sz="0" w:space="0" w:color="auto"/>
        </w:rPr>
      </w:pPr>
      <w:hyperlink w:anchor="_Toc99975957" w:history="1">
        <w:r w:rsidR="001247CB" w:rsidRPr="00A97E64">
          <w:rPr>
            <w:rStyle w:val="Hyperlink"/>
          </w:rPr>
          <w:t>Figure 12: Workers Experiencing Significant Income Reduction and Income Recovery by the End of the Survey Period</w:t>
        </w:r>
        <w:r w:rsidR="001247CB" w:rsidRPr="00A97E64">
          <w:rPr>
            <w:webHidden/>
          </w:rPr>
          <w:tab/>
        </w:r>
        <w:r w:rsidR="001247CB" w:rsidRPr="00A97E64">
          <w:rPr>
            <w:webHidden/>
          </w:rPr>
          <w:fldChar w:fldCharType="begin"/>
        </w:r>
        <w:r w:rsidR="001247CB" w:rsidRPr="00A97E64">
          <w:rPr>
            <w:webHidden/>
          </w:rPr>
          <w:instrText xml:space="preserve"> PAGEREF _Toc99975957 \h </w:instrText>
        </w:r>
        <w:r w:rsidR="001247CB" w:rsidRPr="00A97E64">
          <w:rPr>
            <w:webHidden/>
          </w:rPr>
        </w:r>
        <w:r w:rsidR="001247CB" w:rsidRPr="00A97E64">
          <w:rPr>
            <w:webHidden/>
          </w:rPr>
          <w:fldChar w:fldCharType="separate"/>
        </w:r>
        <w:r w:rsidR="00E22A1C">
          <w:rPr>
            <w:webHidden/>
          </w:rPr>
          <w:t>13</w:t>
        </w:r>
        <w:r w:rsidR="001247CB" w:rsidRPr="00A97E64">
          <w:rPr>
            <w:webHidden/>
          </w:rPr>
          <w:fldChar w:fldCharType="end"/>
        </w:r>
      </w:hyperlink>
    </w:p>
    <w:p w14:paraId="4E5141C9" w14:textId="51487282"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8" w:history="1">
        <w:r w:rsidR="001247CB" w:rsidRPr="00A97E64">
          <w:rPr>
            <w:rStyle w:val="Hyperlink"/>
          </w:rPr>
          <w:t>Figure 13: Difficulty Affording Necessities by Household Income Level (in January-March 2021)</w:t>
        </w:r>
        <w:r w:rsidR="001247CB" w:rsidRPr="00A97E64">
          <w:rPr>
            <w:webHidden/>
          </w:rPr>
          <w:tab/>
        </w:r>
        <w:r w:rsidR="001247CB" w:rsidRPr="00A97E64">
          <w:rPr>
            <w:webHidden/>
          </w:rPr>
          <w:fldChar w:fldCharType="begin"/>
        </w:r>
        <w:r w:rsidR="001247CB" w:rsidRPr="00A97E64">
          <w:rPr>
            <w:webHidden/>
          </w:rPr>
          <w:instrText xml:space="preserve"> PAGEREF _Toc99975958 \h </w:instrText>
        </w:r>
        <w:r w:rsidR="001247CB" w:rsidRPr="00A97E64">
          <w:rPr>
            <w:webHidden/>
          </w:rPr>
        </w:r>
        <w:r w:rsidR="001247CB" w:rsidRPr="00A97E64">
          <w:rPr>
            <w:webHidden/>
          </w:rPr>
          <w:fldChar w:fldCharType="separate"/>
        </w:r>
        <w:r w:rsidR="00E22A1C">
          <w:rPr>
            <w:webHidden/>
          </w:rPr>
          <w:t>14</w:t>
        </w:r>
        <w:r w:rsidR="001247CB" w:rsidRPr="00A97E64">
          <w:rPr>
            <w:webHidden/>
          </w:rPr>
          <w:fldChar w:fldCharType="end"/>
        </w:r>
      </w:hyperlink>
    </w:p>
    <w:p w14:paraId="1E558F31" w14:textId="21466085"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59" w:history="1">
        <w:r w:rsidR="001247CB" w:rsidRPr="00A97E64">
          <w:rPr>
            <w:rStyle w:val="Hyperlink"/>
          </w:rPr>
          <w:t>Figure 14: Difficulty Affording Necessities and Income Reduction</w:t>
        </w:r>
        <w:r w:rsidR="001247CB" w:rsidRPr="00A97E64">
          <w:rPr>
            <w:webHidden/>
          </w:rPr>
          <w:tab/>
        </w:r>
        <w:r w:rsidR="001247CB" w:rsidRPr="00A97E64">
          <w:rPr>
            <w:webHidden/>
          </w:rPr>
          <w:fldChar w:fldCharType="begin"/>
        </w:r>
        <w:r w:rsidR="001247CB" w:rsidRPr="00A97E64">
          <w:rPr>
            <w:webHidden/>
          </w:rPr>
          <w:instrText xml:space="preserve"> PAGEREF _Toc99975959 \h </w:instrText>
        </w:r>
        <w:r w:rsidR="001247CB" w:rsidRPr="00A97E64">
          <w:rPr>
            <w:webHidden/>
          </w:rPr>
        </w:r>
        <w:r w:rsidR="001247CB" w:rsidRPr="00A97E64">
          <w:rPr>
            <w:webHidden/>
          </w:rPr>
          <w:fldChar w:fldCharType="separate"/>
        </w:r>
        <w:r w:rsidR="00E22A1C">
          <w:rPr>
            <w:webHidden/>
          </w:rPr>
          <w:t>14</w:t>
        </w:r>
        <w:r w:rsidR="001247CB" w:rsidRPr="00A97E64">
          <w:rPr>
            <w:webHidden/>
          </w:rPr>
          <w:fldChar w:fldCharType="end"/>
        </w:r>
      </w:hyperlink>
    </w:p>
    <w:p w14:paraId="5363161A" w14:textId="03D091A1"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0" w:history="1">
        <w:r w:rsidR="001247CB" w:rsidRPr="00A97E64">
          <w:rPr>
            <w:rStyle w:val="Hyperlink"/>
          </w:rPr>
          <w:t>Figure 15: Coping Strategies Among Respondents Who Faced Difficulty Affording Necessities</w:t>
        </w:r>
        <w:r w:rsidR="001247CB" w:rsidRPr="00A97E64">
          <w:rPr>
            <w:webHidden/>
          </w:rPr>
          <w:tab/>
        </w:r>
        <w:r w:rsidR="001247CB" w:rsidRPr="00A97E64">
          <w:rPr>
            <w:webHidden/>
          </w:rPr>
          <w:fldChar w:fldCharType="begin"/>
        </w:r>
        <w:r w:rsidR="001247CB" w:rsidRPr="00A97E64">
          <w:rPr>
            <w:webHidden/>
          </w:rPr>
          <w:instrText xml:space="preserve"> PAGEREF _Toc99975960 \h </w:instrText>
        </w:r>
        <w:r w:rsidR="001247CB" w:rsidRPr="00A97E64">
          <w:rPr>
            <w:webHidden/>
          </w:rPr>
        </w:r>
        <w:r w:rsidR="001247CB" w:rsidRPr="00A97E64">
          <w:rPr>
            <w:webHidden/>
          </w:rPr>
          <w:fldChar w:fldCharType="separate"/>
        </w:r>
        <w:r w:rsidR="00E22A1C">
          <w:rPr>
            <w:webHidden/>
          </w:rPr>
          <w:t>15</w:t>
        </w:r>
        <w:r w:rsidR="001247CB" w:rsidRPr="00A97E64">
          <w:rPr>
            <w:webHidden/>
          </w:rPr>
          <w:fldChar w:fldCharType="end"/>
        </w:r>
      </w:hyperlink>
    </w:p>
    <w:p w14:paraId="1B53D257" w14:textId="15E1AA5B"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1" w:history="1">
        <w:r w:rsidR="001247CB" w:rsidRPr="00A97E64">
          <w:rPr>
            <w:rStyle w:val="Hyperlink"/>
          </w:rPr>
          <w:t>Figure 16: Level of Difficulty Accessing Services by People with Disabilities During the Pandemic</w:t>
        </w:r>
        <w:r w:rsidR="001247CB" w:rsidRPr="00A97E64">
          <w:rPr>
            <w:webHidden/>
          </w:rPr>
          <w:tab/>
        </w:r>
        <w:r w:rsidR="001247CB" w:rsidRPr="00A97E64">
          <w:rPr>
            <w:webHidden/>
          </w:rPr>
          <w:fldChar w:fldCharType="begin"/>
        </w:r>
        <w:r w:rsidR="001247CB" w:rsidRPr="00A97E64">
          <w:rPr>
            <w:webHidden/>
          </w:rPr>
          <w:instrText xml:space="preserve"> PAGEREF _Toc99975961 \h </w:instrText>
        </w:r>
        <w:r w:rsidR="001247CB" w:rsidRPr="00A97E64">
          <w:rPr>
            <w:webHidden/>
          </w:rPr>
        </w:r>
        <w:r w:rsidR="001247CB" w:rsidRPr="00A97E64">
          <w:rPr>
            <w:webHidden/>
          </w:rPr>
          <w:fldChar w:fldCharType="separate"/>
        </w:r>
        <w:r w:rsidR="00E22A1C">
          <w:rPr>
            <w:webHidden/>
          </w:rPr>
          <w:t>17</w:t>
        </w:r>
        <w:r w:rsidR="001247CB" w:rsidRPr="00A97E64">
          <w:rPr>
            <w:webHidden/>
          </w:rPr>
          <w:fldChar w:fldCharType="end"/>
        </w:r>
      </w:hyperlink>
    </w:p>
    <w:p w14:paraId="79B926D9" w14:textId="7D65F793"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2" w:history="1">
        <w:r w:rsidR="001247CB" w:rsidRPr="00A97E64">
          <w:rPr>
            <w:rStyle w:val="Hyperlink"/>
          </w:rPr>
          <w:t>Figure 17: Reasons for Disruptions in Accessing Services During the Pandemic</w:t>
        </w:r>
        <w:r w:rsidR="001247CB" w:rsidRPr="00A97E64">
          <w:rPr>
            <w:webHidden/>
          </w:rPr>
          <w:tab/>
        </w:r>
        <w:r w:rsidR="001247CB" w:rsidRPr="00A97E64">
          <w:rPr>
            <w:webHidden/>
          </w:rPr>
          <w:fldChar w:fldCharType="begin"/>
        </w:r>
        <w:r w:rsidR="001247CB" w:rsidRPr="00A97E64">
          <w:rPr>
            <w:webHidden/>
          </w:rPr>
          <w:instrText xml:space="preserve"> PAGEREF _Toc99975962 \h </w:instrText>
        </w:r>
        <w:r w:rsidR="001247CB" w:rsidRPr="00A97E64">
          <w:rPr>
            <w:webHidden/>
          </w:rPr>
        </w:r>
        <w:r w:rsidR="001247CB" w:rsidRPr="00A97E64">
          <w:rPr>
            <w:webHidden/>
          </w:rPr>
          <w:fldChar w:fldCharType="separate"/>
        </w:r>
        <w:r w:rsidR="00E22A1C">
          <w:rPr>
            <w:webHidden/>
          </w:rPr>
          <w:t>17</w:t>
        </w:r>
        <w:r w:rsidR="001247CB" w:rsidRPr="00A97E64">
          <w:rPr>
            <w:webHidden/>
          </w:rPr>
          <w:fldChar w:fldCharType="end"/>
        </w:r>
      </w:hyperlink>
    </w:p>
    <w:p w14:paraId="4F144B77" w14:textId="2C7766E8"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3" w:history="1">
        <w:r w:rsidR="001247CB" w:rsidRPr="00A97E64">
          <w:rPr>
            <w:rStyle w:val="Hyperlink"/>
          </w:rPr>
          <w:t>Figure 18: Ownership of Assistive Devices Among Respondents Needed to Perform Daily Activities</w:t>
        </w:r>
        <w:r w:rsidR="001247CB" w:rsidRPr="00A97E64">
          <w:rPr>
            <w:webHidden/>
          </w:rPr>
          <w:tab/>
        </w:r>
        <w:r w:rsidR="001247CB" w:rsidRPr="00A97E64">
          <w:rPr>
            <w:webHidden/>
          </w:rPr>
          <w:fldChar w:fldCharType="begin"/>
        </w:r>
        <w:r w:rsidR="001247CB" w:rsidRPr="00A97E64">
          <w:rPr>
            <w:webHidden/>
          </w:rPr>
          <w:instrText xml:space="preserve"> PAGEREF _Toc99975963 \h </w:instrText>
        </w:r>
        <w:r w:rsidR="001247CB" w:rsidRPr="00A97E64">
          <w:rPr>
            <w:webHidden/>
          </w:rPr>
        </w:r>
        <w:r w:rsidR="001247CB" w:rsidRPr="00A97E64">
          <w:rPr>
            <w:webHidden/>
          </w:rPr>
          <w:fldChar w:fldCharType="separate"/>
        </w:r>
        <w:r w:rsidR="00E22A1C">
          <w:rPr>
            <w:webHidden/>
          </w:rPr>
          <w:t>18</w:t>
        </w:r>
        <w:r w:rsidR="001247CB" w:rsidRPr="00A97E64">
          <w:rPr>
            <w:webHidden/>
          </w:rPr>
          <w:fldChar w:fldCharType="end"/>
        </w:r>
      </w:hyperlink>
    </w:p>
    <w:p w14:paraId="589FFF27" w14:textId="33BCF704"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4" w:history="1">
        <w:r w:rsidR="001247CB" w:rsidRPr="00A97E64">
          <w:rPr>
            <w:rStyle w:val="Hyperlink"/>
          </w:rPr>
          <w:t>Figure 19: Reasons for Not Owning or Using Assistive Device</w:t>
        </w:r>
        <w:r w:rsidR="001247CB" w:rsidRPr="00A97E64">
          <w:rPr>
            <w:webHidden/>
          </w:rPr>
          <w:tab/>
        </w:r>
        <w:r w:rsidR="001247CB" w:rsidRPr="00A97E64">
          <w:rPr>
            <w:webHidden/>
          </w:rPr>
          <w:fldChar w:fldCharType="begin"/>
        </w:r>
        <w:r w:rsidR="001247CB" w:rsidRPr="00A97E64">
          <w:rPr>
            <w:webHidden/>
          </w:rPr>
          <w:instrText xml:space="preserve"> PAGEREF _Toc99975964 \h </w:instrText>
        </w:r>
        <w:r w:rsidR="001247CB" w:rsidRPr="00A97E64">
          <w:rPr>
            <w:webHidden/>
          </w:rPr>
        </w:r>
        <w:r w:rsidR="001247CB" w:rsidRPr="00A97E64">
          <w:rPr>
            <w:webHidden/>
          </w:rPr>
          <w:fldChar w:fldCharType="separate"/>
        </w:r>
        <w:r w:rsidR="00E22A1C">
          <w:rPr>
            <w:webHidden/>
          </w:rPr>
          <w:t>18</w:t>
        </w:r>
        <w:r w:rsidR="001247CB" w:rsidRPr="00A97E64">
          <w:rPr>
            <w:webHidden/>
          </w:rPr>
          <w:fldChar w:fldCharType="end"/>
        </w:r>
      </w:hyperlink>
    </w:p>
    <w:p w14:paraId="0D0C5CBA" w14:textId="588C4781" w:rsidR="001247CB" w:rsidRPr="00A97E64" w:rsidRDefault="00332939" w:rsidP="00641DC1">
      <w:pPr>
        <w:pStyle w:val="TableContent"/>
        <w:ind w:left="1008" w:hanging="1008"/>
        <w:rPr>
          <w:rFonts w:asciiTheme="minorHAnsi" w:eastAsiaTheme="minorEastAsia" w:hAnsiTheme="minorHAnsi" w:cstheme="minorBidi"/>
          <w:sz w:val="22"/>
          <w:szCs w:val="22"/>
          <w:bdr w:val="none" w:sz="0" w:space="0" w:color="auto"/>
        </w:rPr>
      </w:pPr>
      <w:hyperlink w:anchor="_Toc99975965" w:history="1">
        <w:r w:rsidR="001247CB" w:rsidRPr="00A97E64">
          <w:rPr>
            <w:rStyle w:val="Hyperlink"/>
          </w:rPr>
          <w:t>Figure 20: Level of Difficulty Following Remote Learning Among Student Respondents (by Type of Disability)</w:t>
        </w:r>
        <w:r w:rsidR="001247CB" w:rsidRPr="00A97E64">
          <w:rPr>
            <w:webHidden/>
          </w:rPr>
          <w:tab/>
        </w:r>
        <w:r w:rsidR="001247CB" w:rsidRPr="00A97E64">
          <w:rPr>
            <w:webHidden/>
          </w:rPr>
          <w:fldChar w:fldCharType="begin"/>
        </w:r>
        <w:r w:rsidR="001247CB" w:rsidRPr="00A97E64">
          <w:rPr>
            <w:webHidden/>
          </w:rPr>
          <w:instrText xml:space="preserve"> PAGEREF _Toc99975965 \h </w:instrText>
        </w:r>
        <w:r w:rsidR="001247CB" w:rsidRPr="00A97E64">
          <w:rPr>
            <w:webHidden/>
          </w:rPr>
        </w:r>
        <w:r w:rsidR="001247CB" w:rsidRPr="00A97E64">
          <w:rPr>
            <w:webHidden/>
          </w:rPr>
          <w:fldChar w:fldCharType="separate"/>
        </w:r>
        <w:r w:rsidR="00E22A1C">
          <w:rPr>
            <w:webHidden/>
          </w:rPr>
          <w:t>20</w:t>
        </w:r>
        <w:r w:rsidR="001247CB" w:rsidRPr="00A97E64">
          <w:rPr>
            <w:webHidden/>
          </w:rPr>
          <w:fldChar w:fldCharType="end"/>
        </w:r>
      </w:hyperlink>
    </w:p>
    <w:p w14:paraId="2E4E1214" w14:textId="4D0A36C0"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6" w:history="1">
        <w:r w:rsidR="001247CB" w:rsidRPr="00A97E64">
          <w:rPr>
            <w:rStyle w:val="Hyperlink"/>
          </w:rPr>
          <w:t>Figure 21: Reasons for Difficulties in Following Remote Learning for Student Respondents</w:t>
        </w:r>
        <w:r w:rsidR="001247CB" w:rsidRPr="00A97E64">
          <w:rPr>
            <w:webHidden/>
          </w:rPr>
          <w:tab/>
        </w:r>
        <w:r w:rsidR="001247CB" w:rsidRPr="00A97E64">
          <w:rPr>
            <w:webHidden/>
          </w:rPr>
          <w:fldChar w:fldCharType="begin"/>
        </w:r>
        <w:r w:rsidR="001247CB" w:rsidRPr="00A97E64">
          <w:rPr>
            <w:webHidden/>
          </w:rPr>
          <w:instrText xml:space="preserve"> PAGEREF _Toc99975966 \h </w:instrText>
        </w:r>
        <w:r w:rsidR="001247CB" w:rsidRPr="00A97E64">
          <w:rPr>
            <w:webHidden/>
          </w:rPr>
        </w:r>
        <w:r w:rsidR="001247CB" w:rsidRPr="00A97E64">
          <w:rPr>
            <w:webHidden/>
          </w:rPr>
          <w:fldChar w:fldCharType="separate"/>
        </w:r>
        <w:r w:rsidR="00E22A1C">
          <w:rPr>
            <w:webHidden/>
          </w:rPr>
          <w:t>20</w:t>
        </w:r>
        <w:r w:rsidR="001247CB" w:rsidRPr="00A97E64">
          <w:rPr>
            <w:webHidden/>
          </w:rPr>
          <w:fldChar w:fldCharType="end"/>
        </w:r>
      </w:hyperlink>
    </w:p>
    <w:p w14:paraId="04186030" w14:textId="79344AB6"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7" w:history="1">
        <w:r w:rsidR="001247CB" w:rsidRPr="00A97E64">
          <w:rPr>
            <w:rStyle w:val="Hyperlink"/>
          </w:rPr>
          <w:t>Figure 22: Use of Digital Learning Platforms Among Students with Disability</w:t>
        </w:r>
        <w:r w:rsidR="001247CB" w:rsidRPr="00A97E64">
          <w:rPr>
            <w:webHidden/>
          </w:rPr>
          <w:tab/>
        </w:r>
        <w:r w:rsidR="001247CB" w:rsidRPr="00A97E64">
          <w:rPr>
            <w:webHidden/>
          </w:rPr>
          <w:fldChar w:fldCharType="begin"/>
        </w:r>
        <w:r w:rsidR="001247CB" w:rsidRPr="00A97E64">
          <w:rPr>
            <w:webHidden/>
          </w:rPr>
          <w:instrText xml:space="preserve"> PAGEREF _Toc99975967 \h </w:instrText>
        </w:r>
        <w:r w:rsidR="001247CB" w:rsidRPr="00A97E64">
          <w:rPr>
            <w:webHidden/>
          </w:rPr>
        </w:r>
        <w:r w:rsidR="001247CB" w:rsidRPr="00A97E64">
          <w:rPr>
            <w:webHidden/>
          </w:rPr>
          <w:fldChar w:fldCharType="separate"/>
        </w:r>
        <w:r w:rsidR="00E22A1C">
          <w:rPr>
            <w:webHidden/>
          </w:rPr>
          <w:t>21</w:t>
        </w:r>
        <w:r w:rsidR="001247CB" w:rsidRPr="00A97E64">
          <w:rPr>
            <w:webHidden/>
          </w:rPr>
          <w:fldChar w:fldCharType="end"/>
        </w:r>
      </w:hyperlink>
    </w:p>
    <w:p w14:paraId="362EB986" w14:textId="6DF121FB"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8" w:history="1">
        <w:r w:rsidR="001247CB" w:rsidRPr="00A97E64">
          <w:rPr>
            <w:rStyle w:val="Hyperlink"/>
          </w:rPr>
          <w:t>Figure 23: Changes in the Use of Digital Learning Platforms for Students (by Type of Disability)</w:t>
        </w:r>
        <w:r w:rsidR="001247CB" w:rsidRPr="00A97E64">
          <w:rPr>
            <w:webHidden/>
          </w:rPr>
          <w:tab/>
        </w:r>
        <w:r w:rsidR="001247CB" w:rsidRPr="00A97E64">
          <w:rPr>
            <w:webHidden/>
          </w:rPr>
          <w:fldChar w:fldCharType="begin"/>
        </w:r>
        <w:r w:rsidR="001247CB" w:rsidRPr="00A97E64">
          <w:rPr>
            <w:webHidden/>
          </w:rPr>
          <w:instrText xml:space="preserve"> PAGEREF _Toc99975968 \h </w:instrText>
        </w:r>
        <w:r w:rsidR="001247CB" w:rsidRPr="00A97E64">
          <w:rPr>
            <w:webHidden/>
          </w:rPr>
        </w:r>
        <w:r w:rsidR="001247CB" w:rsidRPr="00A97E64">
          <w:rPr>
            <w:webHidden/>
          </w:rPr>
          <w:fldChar w:fldCharType="separate"/>
        </w:r>
        <w:r w:rsidR="00E22A1C">
          <w:rPr>
            <w:webHidden/>
          </w:rPr>
          <w:t>21</w:t>
        </w:r>
        <w:r w:rsidR="001247CB" w:rsidRPr="00A97E64">
          <w:rPr>
            <w:webHidden/>
          </w:rPr>
          <w:fldChar w:fldCharType="end"/>
        </w:r>
      </w:hyperlink>
    </w:p>
    <w:p w14:paraId="39902A57" w14:textId="75CD41AC"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69" w:history="1">
        <w:r w:rsidR="001247CB" w:rsidRPr="00A97E64">
          <w:rPr>
            <w:rStyle w:val="Hyperlink"/>
          </w:rPr>
          <w:t>Figure 24: Level of Difficulty Affording Tuition Fees and School Supplies</w:t>
        </w:r>
        <w:r w:rsidR="001247CB" w:rsidRPr="00A97E64">
          <w:rPr>
            <w:webHidden/>
          </w:rPr>
          <w:tab/>
        </w:r>
        <w:r w:rsidR="001247CB" w:rsidRPr="00A97E64">
          <w:rPr>
            <w:webHidden/>
          </w:rPr>
          <w:fldChar w:fldCharType="begin"/>
        </w:r>
        <w:r w:rsidR="001247CB" w:rsidRPr="00A97E64">
          <w:rPr>
            <w:webHidden/>
          </w:rPr>
          <w:instrText xml:space="preserve"> PAGEREF _Toc99975969 \h </w:instrText>
        </w:r>
        <w:r w:rsidR="001247CB" w:rsidRPr="00A97E64">
          <w:rPr>
            <w:webHidden/>
          </w:rPr>
        </w:r>
        <w:r w:rsidR="001247CB" w:rsidRPr="00A97E64">
          <w:rPr>
            <w:webHidden/>
          </w:rPr>
          <w:fldChar w:fldCharType="separate"/>
        </w:r>
        <w:r w:rsidR="00E22A1C">
          <w:rPr>
            <w:webHidden/>
          </w:rPr>
          <w:t>22</w:t>
        </w:r>
        <w:r w:rsidR="001247CB" w:rsidRPr="00A97E64">
          <w:rPr>
            <w:webHidden/>
          </w:rPr>
          <w:fldChar w:fldCharType="end"/>
        </w:r>
      </w:hyperlink>
    </w:p>
    <w:p w14:paraId="6AB50B38" w14:textId="3F394F19"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70" w:history="1">
        <w:r w:rsidR="001247CB" w:rsidRPr="00A97E64">
          <w:rPr>
            <w:rStyle w:val="Hyperlink"/>
          </w:rPr>
          <w:t>Figure 25: Level of Difficulty Engaging Learning Assistant</w:t>
        </w:r>
        <w:r w:rsidR="001247CB" w:rsidRPr="00A97E64">
          <w:rPr>
            <w:webHidden/>
          </w:rPr>
          <w:tab/>
        </w:r>
        <w:r w:rsidR="001247CB" w:rsidRPr="00A97E64">
          <w:rPr>
            <w:webHidden/>
          </w:rPr>
          <w:fldChar w:fldCharType="begin"/>
        </w:r>
        <w:r w:rsidR="001247CB" w:rsidRPr="00A97E64">
          <w:rPr>
            <w:webHidden/>
          </w:rPr>
          <w:instrText xml:space="preserve"> PAGEREF _Toc99975970 \h </w:instrText>
        </w:r>
        <w:r w:rsidR="001247CB" w:rsidRPr="00A97E64">
          <w:rPr>
            <w:webHidden/>
          </w:rPr>
        </w:r>
        <w:r w:rsidR="001247CB" w:rsidRPr="00A97E64">
          <w:rPr>
            <w:webHidden/>
          </w:rPr>
          <w:fldChar w:fldCharType="separate"/>
        </w:r>
        <w:r w:rsidR="00E22A1C">
          <w:rPr>
            <w:webHidden/>
          </w:rPr>
          <w:t>22</w:t>
        </w:r>
        <w:r w:rsidR="001247CB" w:rsidRPr="00A97E64">
          <w:rPr>
            <w:webHidden/>
          </w:rPr>
          <w:fldChar w:fldCharType="end"/>
        </w:r>
      </w:hyperlink>
    </w:p>
    <w:p w14:paraId="3E7C455A" w14:textId="48E327E2"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71" w:history="1">
        <w:r w:rsidR="001247CB" w:rsidRPr="00A97E64">
          <w:rPr>
            <w:rStyle w:val="Hyperlink"/>
          </w:rPr>
          <w:t>Figure 26: Number of Respondents Reporting Receipt of Government Social Protection Programs</w:t>
        </w:r>
        <w:r w:rsidR="001247CB" w:rsidRPr="00A97E64">
          <w:rPr>
            <w:webHidden/>
          </w:rPr>
          <w:tab/>
        </w:r>
        <w:r w:rsidR="001247CB" w:rsidRPr="00A97E64">
          <w:rPr>
            <w:webHidden/>
          </w:rPr>
          <w:fldChar w:fldCharType="begin"/>
        </w:r>
        <w:r w:rsidR="001247CB" w:rsidRPr="00A97E64">
          <w:rPr>
            <w:webHidden/>
          </w:rPr>
          <w:instrText xml:space="preserve"> PAGEREF _Toc99975971 \h </w:instrText>
        </w:r>
        <w:r w:rsidR="001247CB" w:rsidRPr="00A97E64">
          <w:rPr>
            <w:webHidden/>
          </w:rPr>
        </w:r>
        <w:r w:rsidR="001247CB" w:rsidRPr="00A97E64">
          <w:rPr>
            <w:webHidden/>
          </w:rPr>
          <w:fldChar w:fldCharType="separate"/>
        </w:r>
        <w:r w:rsidR="00E22A1C">
          <w:rPr>
            <w:webHidden/>
          </w:rPr>
          <w:t>24</w:t>
        </w:r>
        <w:r w:rsidR="001247CB" w:rsidRPr="00A97E64">
          <w:rPr>
            <w:webHidden/>
          </w:rPr>
          <w:fldChar w:fldCharType="end"/>
        </w:r>
      </w:hyperlink>
    </w:p>
    <w:p w14:paraId="407D57A6" w14:textId="72555F43" w:rsidR="001247CB" w:rsidRPr="00A97E64" w:rsidRDefault="00332939" w:rsidP="00CD6CAA">
      <w:pPr>
        <w:pStyle w:val="TableContent"/>
        <w:rPr>
          <w:rFonts w:asciiTheme="minorHAnsi" w:eastAsiaTheme="minorEastAsia" w:hAnsiTheme="minorHAnsi" w:cstheme="minorBidi"/>
          <w:sz w:val="22"/>
          <w:szCs w:val="22"/>
          <w:bdr w:val="none" w:sz="0" w:space="0" w:color="auto"/>
        </w:rPr>
      </w:pPr>
      <w:hyperlink w:anchor="_Toc99975972" w:history="1">
        <w:r w:rsidR="001247CB" w:rsidRPr="00A97E64">
          <w:rPr>
            <w:rStyle w:val="Hyperlink"/>
          </w:rPr>
          <w:t>Figure 27: Coverage of Main Government Social Protection Programs for People with Disabilities (July-December 2020)</w:t>
        </w:r>
        <w:r w:rsidR="001247CB" w:rsidRPr="00A97E64">
          <w:rPr>
            <w:webHidden/>
          </w:rPr>
          <w:tab/>
        </w:r>
        <w:r w:rsidR="001247CB" w:rsidRPr="00A97E64">
          <w:rPr>
            <w:webHidden/>
          </w:rPr>
          <w:fldChar w:fldCharType="begin"/>
        </w:r>
        <w:r w:rsidR="001247CB" w:rsidRPr="00A97E64">
          <w:rPr>
            <w:webHidden/>
          </w:rPr>
          <w:instrText xml:space="preserve"> PAGEREF _Toc99975972 \h </w:instrText>
        </w:r>
        <w:r w:rsidR="001247CB" w:rsidRPr="00A97E64">
          <w:rPr>
            <w:webHidden/>
          </w:rPr>
        </w:r>
        <w:r w:rsidR="001247CB" w:rsidRPr="00A97E64">
          <w:rPr>
            <w:webHidden/>
          </w:rPr>
          <w:fldChar w:fldCharType="separate"/>
        </w:r>
        <w:r w:rsidR="00E22A1C">
          <w:rPr>
            <w:webHidden/>
          </w:rPr>
          <w:t>25</w:t>
        </w:r>
        <w:r w:rsidR="001247CB" w:rsidRPr="00A97E64">
          <w:rPr>
            <w:webHidden/>
          </w:rPr>
          <w:fldChar w:fldCharType="end"/>
        </w:r>
      </w:hyperlink>
    </w:p>
    <w:p w14:paraId="23985FDC" w14:textId="09861213" w:rsidR="001247CB" w:rsidRPr="00A97E64" w:rsidRDefault="00332939" w:rsidP="00CD6CAA">
      <w:pPr>
        <w:pStyle w:val="TableContent"/>
        <w:rPr>
          <w:rFonts w:asciiTheme="minorHAnsi" w:eastAsiaTheme="minorEastAsia" w:hAnsiTheme="minorHAnsi" w:cstheme="minorBidi"/>
          <w:sz w:val="22"/>
          <w:szCs w:val="22"/>
          <w:bdr w:val="none" w:sz="0" w:space="0" w:color="auto"/>
        </w:rPr>
      </w:pPr>
      <w:hyperlink w:anchor="_Toc99975973" w:history="1">
        <w:r w:rsidR="001247CB" w:rsidRPr="00A97E64">
          <w:rPr>
            <w:rStyle w:val="Hyperlink"/>
          </w:rPr>
          <w:t>Figure 28: Number of Respondent who Receive Regular Social Protection Programs (Various Periods)</w:t>
        </w:r>
        <w:r w:rsidR="001247CB" w:rsidRPr="00A97E64">
          <w:rPr>
            <w:webHidden/>
          </w:rPr>
          <w:tab/>
        </w:r>
        <w:r w:rsidR="001247CB" w:rsidRPr="00A97E64">
          <w:rPr>
            <w:webHidden/>
          </w:rPr>
          <w:fldChar w:fldCharType="begin"/>
        </w:r>
        <w:r w:rsidR="001247CB" w:rsidRPr="00A97E64">
          <w:rPr>
            <w:webHidden/>
          </w:rPr>
          <w:instrText xml:space="preserve"> PAGEREF _Toc99975973 \h </w:instrText>
        </w:r>
        <w:r w:rsidR="001247CB" w:rsidRPr="00A97E64">
          <w:rPr>
            <w:webHidden/>
          </w:rPr>
        </w:r>
        <w:r w:rsidR="001247CB" w:rsidRPr="00A97E64">
          <w:rPr>
            <w:webHidden/>
          </w:rPr>
          <w:fldChar w:fldCharType="separate"/>
        </w:r>
        <w:r w:rsidR="00E22A1C">
          <w:rPr>
            <w:webHidden/>
          </w:rPr>
          <w:t>27</w:t>
        </w:r>
        <w:r w:rsidR="001247CB" w:rsidRPr="00A97E64">
          <w:rPr>
            <w:webHidden/>
          </w:rPr>
          <w:fldChar w:fldCharType="end"/>
        </w:r>
      </w:hyperlink>
    </w:p>
    <w:p w14:paraId="27A24B9F" w14:textId="21ACFDB3" w:rsidR="001247CB" w:rsidRPr="00A97E64" w:rsidRDefault="00332939" w:rsidP="00CD6CAA">
      <w:pPr>
        <w:pStyle w:val="TableContent"/>
        <w:rPr>
          <w:rFonts w:asciiTheme="minorHAnsi" w:eastAsiaTheme="minorEastAsia" w:hAnsiTheme="minorHAnsi" w:cstheme="minorBidi"/>
          <w:sz w:val="22"/>
          <w:szCs w:val="22"/>
          <w:bdr w:val="none" w:sz="0" w:space="0" w:color="auto"/>
        </w:rPr>
      </w:pPr>
      <w:hyperlink w:anchor="_Toc99975974" w:history="1">
        <w:r w:rsidR="001247CB" w:rsidRPr="00A97E64">
          <w:rPr>
            <w:rStyle w:val="Hyperlink"/>
          </w:rPr>
          <w:t>Figure 29: Number of Respondent who Receive COVID-19 Social Protection Programs (in the period of March-June 2020 and July-December 2020)</w:t>
        </w:r>
        <w:r w:rsidR="001247CB" w:rsidRPr="00A97E64">
          <w:rPr>
            <w:webHidden/>
          </w:rPr>
          <w:tab/>
        </w:r>
        <w:r w:rsidR="001247CB" w:rsidRPr="00A97E64">
          <w:rPr>
            <w:webHidden/>
          </w:rPr>
          <w:fldChar w:fldCharType="begin"/>
        </w:r>
        <w:r w:rsidR="001247CB" w:rsidRPr="00A97E64">
          <w:rPr>
            <w:webHidden/>
          </w:rPr>
          <w:instrText xml:space="preserve"> PAGEREF _Toc99975974 \h </w:instrText>
        </w:r>
        <w:r w:rsidR="001247CB" w:rsidRPr="00A97E64">
          <w:rPr>
            <w:webHidden/>
          </w:rPr>
        </w:r>
        <w:r w:rsidR="001247CB" w:rsidRPr="00A97E64">
          <w:rPr>
            <w:webHidden/>
          </w:rPr>
          <w:fldChar w:fldCharType="separate"/>
        </w:r>
        <w:r w:rsidR="00E22A1C">
          <w:rPr>
            <w:webHidden/>
          </w:rPr>
          <w:t>27</w:t>
        </w:r>
        <w:r w:rsidR="001247CB" w:rsidRPr="00A97E64">
          <w:rPr>
            <w:webHidden/>
          </w:rPr>
          <w:fldChar w:fldCharType="end"/>
        </w:r>
      </w:hyperlink>
    </w:p>
    <w:p w14:paraId="183BDE4B" w14:textId="40C7BBDD" w:rsidR="001247CB" w:rsidRPr="00A97E64" w:rsidRDefault="00332939" w:rsidP="00CD6CAA">
      <w:pPr>
        <w:pStyle w:val="TableContent"/>
        <w:rPr>
          <w:rFonts w:asciiTheme="minorHAnsi" w:eastAsiaTheme="minorEastAsia" w:hAnsiTheme="minorHAnsi" w:cstheme="minorBidi"/>
          <w:sz w:val="22"/>
          <w:szCs w:val="22"/>
          <w:bdr w:val="none" w:sz="0" w:space="0" w:color="auto"/>
        </w:rPr>
      </w:pPr>
      <w:hyperlink w:anchor="_Toc99975975" w:history="1">
        <w:r w:rsidR="001247CB" w:rsidRPr="00A97E64">
          <w:rPr>
            <w:rStyle w:val="Hyperlink"/>
          </w:rPr>
          <w:t>Figure 30: Beneficiaries of Main Government Social Protection Programs by Income Level (March-June 2020)</w:t>
        </w:r>
        <w:r w:rsidR="001247CB" w:rsidRPr="00A97E64">
          <w:rPr>
            <w:webHidden/>
          </w:rPr>
          <w:tab/>
        </w:r>
        <w:r w:rsidR="001247CB" w:rsidRPr="00A97E64">
          <w:rPr>
            <w:webHidden/>
          </w:rPr>
          <w:fldChar w:fldCharType="begin"/>
        </w:r>
        <w:r w:rsidR="001247CB" w:rsidRPr="00A97E64">
          <w:rPr>
            <w:webHidden/>
          </w:rPr>
          <w:instrText xml:space="preserve"> PAGEREF _Toc99975975 \h </w:instrText>
        </w:r>
        <w:r w:rsidR="001247CB" w:rsidRPr="00A97E64">
          <w:rPr>
            <w:webHidden/>
          </w:rPr>
        </w:r>
        <w:r w:rsidR="001247CB" w:rsidRPr="00A97E64">
          <w:rPr>
            <w:webHidden/>
          </w:rPr>
          <w:fldChar w:fldCharType="separate"/>
        </w:r>
        <w:r w:rsidR="00E22A1C">
          <w:rPr>
            <w:webHidden/>
          </w:rPr>
          <w:t>28</w:t>
        </w:r>
        <w:r w:rsidR="001247CB" w:rsidRPr="00A97E64">
          <w:rPr>
            <w:webHidden/>
          </w:rPr>
          <w:fldChar w:fldCharType="end"/>
        </w:r>
      </w:hyperlink>
    </w:p>
    <w:p w14:paraId="4BCB9A51" w14:textId="24028D79" w:rsidR="001247CB" w:rsidRPr="00A97E64" w:rsidRDefault="00332939" w:rsidP="005C2BD0">
      <w:pPr>
        <w:pStyle w:val="TableContent"/>
        <w:rPr>
          <w:rFonts w:asciiTheme="minorHAnsi" w:eastAsiaTheme="minorEastAsia" w:hAnsiTheme="minorHAnsi" w:cstheme="minorBidi"/>
          <w:sz w:val="22"/>
          <w:szCs w:val="22"/>
          <w:bdr w:val="none" w:sz="0" w:space="0" w:color="auto"/>
        </w:rPr>
      </w:pPr>
      <w:hyperlink w:anchor="_Toc99975976" w:history="1">
        <w:r w:rsidR="001247CB" w:rsidRPr="00A97E64">
          <w:rPr>
            <w:rStyle w:val="Hyperlink"/>
          </w:rPr>
          <w:t>Figure 31: Proportion of Workers With/Without Social Protection (by Income Change)</w:t>
        </w:r>
        <w:r w:rsidR="001247CB" w:rsidRPr="00A97E64">
          <w:rPr>
            <w:webHidden/>
          </w:rPr>
          <w:tab/>
        </w:r>
        <w:r w:rsidR="001247CB" w:rsidRPr="00A97E64">
          <w:rPr>
            <w:webHidden/>
          </w:rPr>
          <w:fldChar w:fldCharType="begin"/>
        </w:r>
        <w:r w:rsidR="001247CB" w:rsidRPr="00A97E64">
          <w:rPr>
            <w:webHidden/>
          </w:rPr>
          <w:instrText xml:space="preserve"> PAGEREF _Toc99975976 \h </w:instrText>
        </w:r>
        <w:r w:rsidR="001247CB" w:rsidRPr="00A97E64">
          <w:rPr>
            <w:webHidden/>
          </w:rPr>
        </w:r>
        <w:r w:rsidR="001247CB" w:rsidRPr="00A97E64">
          <w:rPr>
            <w:webHidden/>
          </w:rPr>
          <w:fldChar w:fldCharType="separate"/>
        </w:r>
        <w:r w:rsidR="00E22A1C">
          <w:rPr>
            <w:webHidden/>
          </w:rPr>
          <w:t>28</w:t>
        </w:r>
        <w:r w:rsidR="001247CB" w:rsidRPr="00A97E64">
          <w:rPr>
            <w:webHidden/>
          </w:rPr>
          <w:fldChar w:fldCharType="end"/>
        </w:r>
      </w:hyperlink>
    </w:p>
    <w:p w14:paraId="3FB0C811" w14:textId="5CEC02AB" w:rsidR="00ED6FD4" w:rsidRPr="00A97E64" w:rsidRDefault="001247CB" w:rsidP="003407FA">
      <w:pPr>
        <w:pStyle w:val="TableContent"/>
      </w:pPr>
      <w:r w:rsidRPr="00A97E64">
        <w:fldChar w:fldCharType="end"/>
      </w:r>
    </w:p>
    <w:p w14:paraId="714508F5" w14:textId="65AC371D" w:rsidR="00B00264" w:rsidRDefault="005C2BD0" w:rsidP="00B00264">
      <w:pPr>
        <w:pStyle w:val="TableContent"/>
        <w:rPr>
          <w:rFonts w:asciiTheme="minorHAnsi" w:eastAsiaTheme="minorEastAsia" w:hAnsiTheme="minorHAnsi" w:cstheme="minorBidi"/>
          <w:sz w:val="22"/>
          <w:szCs w:val="22"/>
          <w:bdr w:val="none" w:sz="0" w:space="0" w:color="auto"/>
          <w:lang w:val="en-US"/>
        </w:rPr>
      </w:pPr>
      <w:r w:rsidRPr="00A97E64">
        <w:fldChar w:fldCharType="begin"/>
      </w:r>
      <w:r w:rsidRPr="00A97E64">
        <w:instrText xml:space="preserve"> TOC \h \z \c "Table" </w:instrText>
      </w:r>
      <w:r w:rsidRPr="00A97E64">
        <w:fldChar w:fldCharType="separate"/>
      </w:r>
      <w:hyperlink w:anchor="_Toc101544646" w:history="1">
        <w:r w:rsidR="00B00264" w:rsidRPr="00083AD4">
          <w:rPr>
            <w:rStyle w:val="Hyperlink"/>
          </w:rPr>
          <w:t>Table 1: Respondents Reporting Difficulty Affording Necessities (by Level of Difficulty)</w:t>
        </w:r>
        <w:r w:rsidR="00B00264">
          <w:rPr>
            <w:webHidden/>
          </w:rPr>
          <w:tab/>
        </w:r>
        <w:r w:rsidR="00B00264">
          <w:rPr>
            <w:webHidden/>
          </w:rPr>
          <w:fldChar w:fldCharType="begin"/>
        </w:r>
        <w:r w:rsidR="00B00264">
          <w:rPr>
            <w:webHidden/>
          </w:rPr>
          <w:instrText xml:space="preserve"> PAGEREF _Toc101544646 \h </w:instrText>
        </w:r>
        <w:r w:rsidR="00B00264">
          <w:rPr>
            <w:webHidden/>
          </w:rPr>
        </w:r>
        <w:r w:rsidR="00B00264">
          <w:rPr>
            <w:webHidden/>
          </w:rPr>
          <w:fldChar w:fldCharType="separate"/>
        </w:r>
        <w:r w:rsidR="00E22A1C">
          <w:rPr>
            <w:webHidden/>
          </w:rPr>
          <w:t>13</w:t>
        </w:r>
        <w:r w:rsidR="00B00264">
          <w:rPr>
            <w:webHidden/>
          </w:rPr>
          <w:fldChar w:fldCharType="end"/>
        </w:r>
      </w:hyperlink>
    </w:p>
    <w:p w14:paraId="31A50E9B" w14:textId="0075A401" w:rsidR="00ED6FD4" w:rsidRPr="00A97E64" w:rsidRDefault="005C2BD0" w:rsidP="005C2BD0">
      <w:pPr>
        <w:pStyle w:val="TableContent"/>
        <w:sectPr w:rsidR="00ED6FD4" w:rsidRPr="00A97E64" w:rsidSect="00FF5599">
          <w:pgSz w:w="11900" w:h="16840" w:code="9"/>
          <w:pgMar w:top="1440" w:right="1440" w:bottom="1440" w:left="1440" w:header="567" w:footer="567" w:gutter="0"/>
          <w:pgNumType w:fmt="lowerRoman"/>
          <w:cols w:space="720"/>
          <w:titlePg/>
          <w:docGrid w:linePitch="326"/>
          <w15:footnoteColumns w:val="1"/>
        </w:sectPr>
      </w:pPr>
      <w:r w:rsidRPr="00A97E64">
        <w:fldChar w:fldCharType="end"/>
      </w:r>
    </w:p>
    <w:p w14:paraId="074822EF" w14:textId="78AD9D21" w:rsidR="00EA6644" w:rsidRPr="00A97E64" w:rsidRDefault="00194639" w:rsidP="00342A43">
      <w:pPr>
        <w:pStyle w:val="Heading1"/>
        <w:rPr>
          <w:lang w:val="en-AU"/>
        </w:rPr>
      </w:pPr>
      <w:bookmarkStart w:id="9" w:name="_Toc100588395"/>
      <w:bookmarkEnd w:id="8"/>
      <w:r w:rsidRPr="00A97E64">
        <w:rPr>
          <w:lang w:val="en-AU"/>
        </w:rPr>
        <w:lastRenderedPageBreak/>
        <w:t>Acronyms and Abbreviations</w:t>
      </w:r>
      <w:bookmarkEnd w:id="9"/>
    </w:p>
    <w:p w14:paraId="377203A9" w14:textId="77777777" w:rsidR="00194639" w:rsidRPr="00A97E64" w:rsidRDefault="00194639" w:rsidP="00EA6644">
      <w:pPr>
        <w:rPr>
          <w:lang w:val="en-AU"/>
        </w:rPr>
      </w:pPr>
    </w:p>
    <w:p w14:paraId="72BDDB40"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ASPD</w:t>
      </w:r>
      <w:r w:rsidRPr="00A97E64">
        <w:rPr>
          <w:rFonts w:cs="Open Sans"/>
          <w:szCs w:val="22"/>
          <w:lang w:val="en-AU"/>
        </w:rPr>
        <w:tab/>
        <w:t>Asistensi Sosial Penyandang Disabilitas (Social Assistance for People with Disabilities)</w:t>
      </w:r>
    </w:p>
    <w:p w14:paraId="78912207"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Bappenas</w:t>
      </w:r>
      <w:r w:rsidRPr="00A97E64">
        <w:rPr>
          <w:rFonts w:cs="Open Sans"/>
          <w:szCs w:val="22"/>
          <w:lang w:val="en-AU"/>
        </w:rPr>
        <w:tab/>
        <w:t>Badan Perencanaan Pembangunan Nasional (Ministry of National Development Planning, Indonesia)</w:t>
      </w:r>
    </w:p>
    <w:p w14:paraId="72D36971"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BLT-DD</w:t>
      </w:r>
      <w:r w:rsidRPr="00A97E64">
        <w:rPr>
          <w:rFonts w:cs="Open Sans"/>
          <w:szCs w:val="22"/>
          <w:lang w:val="en-AU"/>
        </w:rPr>
        <w:tab/>
        <w:t>Bantuan Langsung Tunai – Dana Desa (Unconditional Cash Transfer – Village Fund)</w:t>
      </w:r>
    </w:p>
    <w:p w14:paraId="3380FA7B"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BPJS-TK</w:t>
      </w:r>
      <w:r w:rsidRPr="00A97E64">
        <w:rPr>
          <w:rFonts w:cs="Open Sans"/>
          <w:szCs w:val="22"/>
          <w:lang w:val="en-AU"/>
        </w:rPr>
        <w:tab/>
        <w:t>Badan Penyelenggara Jaminan Sosial Ketenagakerjaan (Social Security Implementation Agency – Employment)</w:t>
      </w:r>
    </w:p>
    <w:p w14:paraId="7615FFD8"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 xml:space="preserve">BBRVPD </w:t>
      </w:r>
      <w:r w:rsidRPr="00A97E64">
        <w:rPr>
          <w:rFonts w:cs="Open Sans"/>
          <w:szCs w:val="22"/>
          <w:lang w:val="en-AU"/>
        </w:rPr>
        <w:tab/>
        <w:t>Balai Besar Rehabilitasi Vokasional Penyandang Disabilitas (National Vocational Rehabilitation Center for People with Disabilities)</w:t>
      </w:r>
    </w:p>
    <w:p w14:paraId="45050664"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BPNT</w:t>
      </w:r>
      <w:r w:rsidRPr="00A97E64">
        <w:rPr>
          <w:rFonts w:cs="Open Sans"/>
          <w:szCs w:val="22"/>
          <w:lang w:val="en-AU"/>
        </w:rPr>
        <w:tab/>
        <w:t>Bantuan Pangan Nontunai (Noncash Food Assistance)</w:t>
      </w:r>
    </w:p>
    <w:p w14:paraId="6CD30D28"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BST</w:t>
      </w:r>
      <w:r w:rsidRPr="00A97E64">
        <w:rPr>
          <w:rFonts w:cs="Open Sans"/>
          <w:szCs w:val="22"/>
          <w:lang w:val="en-AU"/>
        </w:rPr>
        <w:tab/>
        <w:t>Bantuan Sosial Tunai (Cash Transfer)</w:t>
      </w:r>
    </w:p>
    <w:p w14:paraId="77ACA7C5"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CBR</w:t>
      </w:r>
      <w:r w:rsidRPr="00A97E64">
        <w:rPr>
          <w:rFonts w:cs="Open Sans"/>
          <w:szCs w:val="22"/>
          <w:lang w:val="en-AU"/>
        </w:rPr>
        <w:tab/>
        <w:t>Community-based Rehabilitation</w:t>
      </w:r>
    </w:p>
    <w:p w14:paraId="35AD34AA"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DTKS</w:t>
      </w:r>
      <w:r w:rsidRPr="00A97E64">
        <w:rPr>
          <w:rFonts w:cs="Open Sans"/>
          <w:szCs w:val="22"/>
          <w:lang w:val="en-AU"/>
        </w:rPr>
        <w:tab/>
        <w:t>Data Terpadu Kesejahteraan Sosial (Integrated Social Welfare Database)</w:t>
      </w:r>
    </w:p>
    <w:p w14:paraId="50CA4096"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JKN</w:t>
      </w:r>
      <w:r w:rsidRPr="00A97E64">
        <w:rPr>
          <w:rFonts w:cs="Open Sans"/>
          <w:szCs w:val="22"/>
          <w:lang w:val="en-AU"/>
        </w:rPr>
        <w:tab/>
        <w:t>Jaminan Kesehatan Nasional (National Health Insurance)</w:t>
      </w:r>
    </w:p>
    <w:p w14:paraId="7A1CAABB"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KIP</w:t>
      </w:r>
      <w:r w:rsidRPr="00A97E64">
        <w:rPr>
          <w:rFonts w:cs="Open Sans"/>
          <w:szCs w:val="22"/>
          <w:lang w:val="en-AU"/>
        </w:rPr>
        <w:tab/>
        <w:t>Kartu Indonesia Pintar (Smart Indonesia Card)</w:t>
      </w:r>
    </w:p>
    <w:p w14:paraId="38CECBE2"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KK</w:t>
      </w:r>
      <w:r w:rsidRPr="00A97E64">
        <w:rPr>
          <w:rFonts w:cs="Open Sans"/>
          <w:szCs w:val="22"/>
          <w:lang w:val="en-AU"/>
        </w:rPr>
        <w:tab/>
        <w:t>Kartu Keluarga (Family Card)</w:t>
      </w:r>
    </w:p>
    <w:p w14:paraId="707071FE"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KTP</w:t>
      </w:r>
      <w:r w:rsidRPr="00A97E64">
        <w:rPr>
          <w:rFonts w:cs="Open Sans"/>
          <w:szCs w:val="22"/>
          <w:lang w:val="en-AU"/>
        </w:rPr>
        <w:tab/>
        <w:t>Kartu Tanda Penduduk (National Identity Card)</w:t>
      </w:r>
    </w:p>
    <w:p w14:paraId="24D215C3"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MoSA</w:t>
      </w:r>
      <w:r w:rsidRPr="00A97E64">
        <w:rPr>
          <w:rFonts w:cs="Open Sans"/>
          <w:szCs w:val="22"/>
          <w:lang w:val="en-AU"/>
        </w:rPr>
        <w:tab/>
        <w:t>Ministry of Social Affairs</w:t>
      </w:r>
    </w:p>
    <w:p w14:paraId="2A999050"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OPD</w:t>
      </w:r>
      <w:r w:rsidRPr="00A97E64">
        <w:rPr>
          <w:rFonts w:cs="Open Sans"/>
          <w:szCs w:val="22"/>
          <w:lang w:val="en-AU"/>
        </w:rPr>
        <w:tab/>
        <w:t>Organisation of People with Disabilities</w:t>
      </w:r>
    </w:p>
    <w:p w14:paraId="604228EC" w14:textId="77777777" w:rsidR="00194639" w:rsidRPr="00A97E64" w:rsidRDefault="00194639" w:rsidP="00194639">
      <w:pPr>
        <w:pStyle w:val="BodyText"/>
        <w:ind w:left="1440" w:hanging="1440"/>
        <w:rPr>
          <w:rFonts w:cs="Open Sans"/>
          <w:szCs w:val="22"/>
          <w:lang w:val="en-AU"/>
        </w:rPr>
      </w:pPr>
      <w:r w:rsidRPr="00A97E64">
        <w:rPr>
          <w:rFonts w:cs="Open Sans"/>
          <w:szCs w:val="22"/>
          <w:lang w:val="en-AU"/>
        </w:rPr>
        <w:t xml:space="preserve">PKAKN </w:t>
      </w:r>
      <w:r w:rsidRPr="00A97E64">
        <w:rPr>
          <w:rFonts w:cs="Open Sans"/>
          <w:szCs w:val="22"/>
          <w:lang w:val="en-AU"/>
        </w:rPr>
        <w:tab/>
        <w:t xml:space="preserve">Pusat Kajian Akuntabilitas Negara (Center for State Accountability Study) </w:t>
      </w:r>
    </w:p>
    <w:p w14:paraId="07AE2701" w14:textId="6528DA19" w:rsidR="00201221" w:rsidRPr="00A97E64" w:rsidRDefault="00194639" w:rsidP="00194639">
      <w:pPr>
        <w:pStyle w:val="BodyText"/>
        <w:ind w:left="1440" w:hanging="1440"/>
        <w:rPr>
          <w:rFonts w:cs="Open Sans"/>
          <w:szCs w:val="22"/>
          <w:lang w:val="en-AU"/>
        </w:rPr>
      </w:pPr>
      <w:r w:rsidRPr="00A97E64">
        <w:rPr>
          <w:rFonts w:cs="Open Sans"/>
          <w:szCs w:val="22"/>
          <w:lang w:val="en-AU"/>
        </w:rPr>
        <w:t>PKH</w:t>
      </w:r>
      <w:r w:rsidRPr="00A97E64">
        <w:rPr>
          <w:rFonts w:cs="Open Sans"/>
          <w:szCs w:val="22"/>
          <w:lang w:val="en-AU"/>
        </w:rPr>
        <w:tab/>
        <w:t>Program Keluarga Harapan (Family Hope Program)</w:t>
      </w:r>
    </w:p>
    <w:p w14:paraId="3F1AF3C1" w14:textId="77777777" w:rsidR="00201221" w:rsidRPr="00A97E64" w:rsidRDefault="00201221" w:rsidP="00201221">
      <w:pPr>
        <w:pStyle w:val="BodyText"/>
        <w:ind w:left="1440" w:hanging="1440"/>
        <w:rPr>
          <w:rFonts w:cs="Open Sans"/>
          <w:szCs w:val="22"/>
          <w:lang w:val="en-AU"/>
        </w:rPr>
      </w:pPr>
    </w:p>
    <w:p w14:paraId="08061B44" w14:textId="77777777" w:rsidR="00201221" w:rsidRPr="00A97E64" w:rsidRDefault="00201221" w:rsidP="00201221">
      <w:pPr>
        <w:pStyle w:val="BodyText"/>
        <w:ind w:left="1440" w:hanging="1440"/>
        <w:rPr>
          <w:rFonts w:cs="Open Sans"/>
          <w:szCs w:val="22"/>
          <w:lang w:val="en-AU"/>
        </w:rPr>
      </w:pPr>
    </w:p>
    <w:p w14:paraId="6D50C59C" w14:textId="77777777" w:rsidR="00201221" w:rsidRPr="00A97E64" w:rsidRDefault="00201221" w:rsidP="00201221">
      <w:pPr>
        <w:pStyle w:val="BodyText"/>
        <w:spacing w:after="0"/>
        <w:rPr>
          <w:rFonts w:cs="Open Sans"/>
          <w:szCs w:val="22"/>
          <w:lang w:val="en-AU"/>
        </w:rPr>
        <w:sectPr w:rsidR="00201221" w:rsidRPr="00A97E64" w:rsidSect="00FF5599">
          <w:pgSz w:w="11900" w:h="16840" w:code="9"/>
          <w:pgMar w:top="1440" w:right="1440" w:bottom="1440" w:left="1440" w:header="562" w:footer="562" w:gutter="0"/>
          <w:pgNumType w:fmt="lowerRoman"/>
          <w:cols w:space="720"/>
          <w:titlePg/>
          <w:docGrid w:linePitch="326"/>
          <w15:footnoteColumns w:val="1"/>
        </w:sectPr>
      </w:pPr>
    </w:p>
    <w:p w14:paraId="4B75F318" w14:textId="29383787" w:rsidR="00201221" w:rsidRPr="00A97E64" w:rsidRDefault="00194639" w:rsidP="00342A43">
      <w:pPr>
        <w:pStyle w:val="Heading1"/>
        <w:rPr>
          <w:lang w:val="en-AU"/>
        </w:rPr>
      </w:pPr>
      <w:bookmarkStart w:id="10" w:name="_Toc100588396"/>
      <w:r w:rsidRPr="00A97E64">
        <w:rPr>
          <w:lang w:val="en-AU"/>
        </w:rPr>
        <w:lastRenderedPageBreak/>
        <w:t>Introduction and Approach of the Study</w:t>
      </w:r>
      <w:bookmarkEnd w:id="10"/>
    </w:p>
    <w:p w14:paraId="669353F7" w14:textId="77777777" w:rsidR="00342A43" w:rsidRPr="00A97E64" w:rsidRDefault="00342A43" w:rsidP="00736C73">
      <w:pPr>
        <w:pBdr>
          <w:top w:val="nil"/>
          <w:left w:val="nil"/>
          <w:bottom w:val="nil"/>
          <w:right w:val="nil"/>
          <w:between w:val="nil"/>
          <w:bar w:val="nil"/>
        </w:pBdr>
        <w:spacing w:after="120" w:line="276" w:lineRule="auto"/>
        <w:jc w:val="both"/>
        <w:rPr>
          <w:rFonts w:ascii="Open Sans" w:eastAsia="Arial Unicode MS" w:hAnsi="Open Sans" w:cs="Arial Unicode MS"/>
          <w:color w:val="002E44" w:themeColor="accent6"/>
          <w:sz w:val="22"/>
          <w:szCs w:val="20"/>
          <w:u w:color="000000"/>
          <w:bdr w:val="nil"/>
          <w:lang w:val="en-AU"/>
        </w:rPr>
      </w:pPr>
      <w:bookmarkStart w:id="11" w:name="_Toc90883733"/>
      <w:bookmarkStart w:id="12" w:name="_Toc99140490"/>
    </w:p>
    <w:p w14:paraId="74CF72C3" w14:textId="6BEFB8D9" w:rsidR="00736C73" w:rsidRPr="00A97E64" w:rsidRDefault="00736C73" w:rsidP="00342A43">
      <w:pPr>
        <w:pStyle w:val="BodyText"/>
        <w:rPr>
          <w:lang w:val="en-AU"/>
        </w:rPr>
      </w:pPr>
      <w:r w:rsidRPr="00A97E64">
        <w:rPr>
          <w:lang w:val="en-AU"/>
        </w:rPr>
        <w:t xml:space="preserve">This analysis is part of a </w:t>
      </w:r>
      <w:bookmarkStart w:id="13" w:name="_Hlk94707500"/>
      <w:r w:rsidRPr="00A97E64">
        <w:rPr>
          <w:lang w:val="en-AU"/>
        </w:rPr>
        <w:t>series of studies conducted on the impact of the COVID-19 crisis on people with disabilities in Indonesia and their access to social protection during the pandemic</w:t>
      </w:r>
      <w:bookmarkEnd w:id="13"/>
      <w:r w:rsidRPr="00A97E64">
        <w:rPr>
          <w:lang w:val="en-AU"/>
        </w:rPr>
        <w:t xml:space="preserve">. It was preceded by: (i) a quantitative survey conducted in April 2020 looking at the initial impacts of COVID-19 and access to COVID-19 economic response programs; and (ii) qualitative research conducted in July-August 2020 which took a granular look at ways in which COVID-19 shaped the lives of people with disabilities and how they navigated access to social protection (pre- and post-COVID). </w:t>
      </w:r>
    </w:p>
    <w:p w14:paraId="55728DC3" w14:textId="77777777" w:rsidR="00736C73" w:rsidRPr="00A97E64" w:rsidRDefault="00736C73" w:rsidP="00342A43">
      <w:pPr>
        <w:pStyle w:val="BodyText"/>
        <w:rPr>
          <w:lang w:val="en-AU"/>
        </w:rPr>
      </w:pPr>
      <w:r w:rsidRPr="00A97E64">
        <w:rPr>
          <w:lang w:val="en-AU"/>
        </w:rPr>
        <w:t>The series of surveys were designed and carried out collectively by the network of OPDs for Inclusive Covid-19 Response</w:t>
      </w:r>
      <w:r w:rsidRPr="00A97E64">
        <w:rPr>
          <w:vertAlign w:val="superscript"/>
          <w:lang w:val="en-AU"/>
        </w:rPr>
        <w:footnoteReference w:id="1"/>
      </w:r>
      <w:r w:rsidRPr="00A97E64">
        <w:rPr>
          <w:lang w:val="en-AU"/>
        </w:rPr>
        <w:t>, with support from the Government of Indonesia (GOI) and Australian Government development cooperation programs</w:t>
      </w:r>
      <w:r w:rsidRPr="00A97E64">
        <w:rPr>
          <w:vertAlign w:val="superscript"/>
          <w:lang w:val="en-AU"/>
        </w:rPr>
        <w:footnoteReference w:id="2"/>
      </w:r>
      <w:r w:rsidRPr="00A97E64">
        <w:rPr>
          <w:lang w:val="en-AU"/>
        </w:rPr>
        <w:t xml:space="preserve">.  For reports of the study, see </w:t>
      </w:r>
      <w:hyperlink r:id="rId19" w:history="1">
        <w:r w:rsidRPr="00A97E64">
          <w:rPr>
            <w:u w:val="single"/>
            <w:lang w:val="en-AU"/>
          </w:rPr>
          <w:t>OPD Network for Inclusive COVID-19 Response (2020)</w:t>
        </w:r>
      </w:hyperlink>
      <w:r w:rsidRPr="00A97E64">
        <w:rPr>
          <w:lang w:val="en-AU"/>
        </w:rPr>
        <w:t xml:space="preserve">; Satriana (2020); and Satriana et.al. (2021). </w:t>
      </w:r>
    </w:p>
    <w:p w14:paraId="26B55379" w14:textId="77777777" w:rsidR="00736C73" w:rsidRPr="00A97E64" w:rsidRDefault="00736C73" w:rsidP="00342A43">
      <w:pPr>
        <w:pStyle w:val="BodyText"/>
        <w:rPr>
          <w:lang w:val="en-AU"/>
        </w:rPr>
      </w:pPr>
      <w:bookmarkStart w:id="14" w:name="_Hlk94707443"/>
      <w:bookmarkStart w:id="15" w:name="_Hlk94708020"/>
      <w:r w:rsidRPr="00A97E64">
        <w:rPr>
          <w:lang w:val="en-AU"/>
        </w:rPr>
        <w:t>This report is based on the second round of a quantitative survey conducted in February-March 2021 that assessed how people with disabilities have been faring nearly a year after the pandemic first impacted Indonesia. It followed the first round of the survey conducted in April 2020. While the general topics covered in the second round of the survey were similar to the first round, changes were made to the questions to adjust to the changing nature of the crisis and the ensuing need for new information.</w:t>
      </w:r>
    </w:p>
    <w:p w14:paraId="15501670" w14:textId="77777777" w:rsidR="00736C73" w:rsidRPr="00A97E64" w:rsidRDefault="00736C73" w:rsidP="00342A43">
      <w:pPr>
        <w:pStyle w:val="BodyText"/>
        <w:rPr>
          <w:lang w:val="en-AU"/>
        </w:rPr>
      </w:pPr>
      <w:r w:rsidRPr="00A97E64">
        <w:rPr>
          <w:lang w:val="en-AU"/>
        </w:rPr>
        <w:t xml:space="preserve">Whereas the previous studies assessed the impacts experienced by people with disability in the early stage of the pandemic, this round of the survey attempts to deepen our understanding by capturing the different levels/severity of the impact of COVID-19 throughout different periods and how the situation had changed compared to before the pandemic. </w:t>
      </w:r>
      <w:bookmarkEnd w:id="14"/>
      <w:r w:rsidRPr="00A97E64">
        <w:rPr>
          <w:lang w:val="en-AU"/>
        </w:rPr>
        <w:t xml:space="preserve">During the survey, respondents were asked to recall their situation in the following periods: </w:t>
      </w:r>
    </w:p>
    <w:bookmarkEnd w:id="15"/>
    <w:p w14:paraId="3C79731F" w14:textId="77777777" w:rsidR="00736C73" w:rsidRPr="00A97E64" w:rsidRDefault="00736C73" w:rsidP="00CD1A32">
      <w:pPr>
        <w:pStyle w:val="ListBullet"/>
        <w:numPr>
          <w:ilvl w:val="0"/>
          <w:numId w:val="13"/>
        </w:numPr>
        <w:rPr>
          <w:lang w:val="en-AU"/>
        </w:rPr>
      </w:pPr>
      <w:r w:rsidRPr="00A97E64">
        <w:rPr>
          <w:b/>
          <w:bCs/>
          <w:lang w:val="en-AU"/>
        </w:rPr>
        <w:t>Prior to March 2020</w:t>
      </w:r>
      <w:r w:rsidRPr="00A97E64">
        <w:rPr>
          <w:lang w:val="en-AU"/>
        </w:rPr>
        <w:t>, the pre-pandemic period.</w:t>
      </w:r>
    </w:p>
    <w:p w14:paraId="1A423B17" w14:textId="77777777" w:rsidR="00736C73" w:rsidRPr="00A97E64" w:rsidRDefault="00736C73" w:rsidP="00CD1A32">
      <w:pPr>
        <w:pStyle w:val="ListBullet"/>
        <w:numPr>
          <w:ilvl w:val="0"/>
          <w:numId w:val="13"/>
        </w:numPr>
        <w:rPr>
          <w:lang w:val="en-AU"/>
        </w:rPr>
      </w:pPr>
      <w:r w:rsidRPr="00A97E64">
        <w:rPr>
          <w:b/>
          <w:bCs/>
          <w:lang w:val="en-AU"/>
        </w:rPr>
        <w:t>March-June 2020,</w:t>
      </w:r>
      <w:r w:rsidRPr="00A97E64">
        <w:rPr>
          <w:lang w:val="en-AU"/>
        </w:rPr>
        <w:t xml:space="preserve"> the beginning of the pandemic when strict restrictions were put in place. Following the announcement of the pandemic in Indonesia in the beginning of March, the country implemented the disaster emergency status due to the COVID-19 pandemic (BNPB decision no.9A of 2020 and no.13A of 2020). </w:t>
      </w:r>
      <w:r w:rsidRPr="00A97E64">
        <w:rPr>
          <w:lang w:val="en-AU"/>
        </w:rPr>
        <w:lastRenderedPageBreak/>
        <w:t xml:space="preserve">Restrictions in this period include movement restrictions and suspension of some modes of transportation, as well as suspension/reduction of non-essential business operations which affected millions of workers across the country.  </w:t>
      </w:r>
    </w:p>
    <w:p w14:paraId="79E19820" w14:textId="77777777" w:rsidR="00736C73" w:rsidRPr="00A97E64" w:rsidRDefault="00736C73" w:rsidP="00CD1A32">
      <w:pPr>
        <w:pStyle w:val="ListBullet"/>
        <w:numPr>
          <w:ilvl w:val="0"/>
          <w:numId w:val="13"/>
        </w:numPr>
        <w:rPr>
          <w:lang w:val="en-AU"/>
        </w:rPr>
      </w:pPr>
      <w:r w:rsidRPr="00A97E64">
        <w:rPr>
          <w:b/>
          <w:bCs/>
          <w:lang w:val="en-AU"/>
        </w:rPr>
        <w:t>July-December 2020</w:t>
      </w:r>
      <w:r w:rsidRPr="00A97E64">
        <w:rPr>
          <w:lang w:val="en-AU"/>
        </w:rPr>
        <w:t>, when some restrictions were relaxed with the implementation of “transitional restrictions” in some areas. The transition period meant that most businesses and public transportation were allowed to gradually resume operation with reduced capacity (</w:t>
      </w:r>
      <w:hyperlink r:id="rId20" w:history="1">
        <w:r w:rsidRPr="00A97E64">
          <w:rPr>
            <w:bCs/>
            <w:u w:val="single"/>
            <w:lang w:val="en-AU"/>
          </w:rPr>
          <w:t>Tempo, 2021</w:t>
        </w:r>
      </w:hyperlink>
      <w:r w:rsidRPr="00A97E64">
        <w:rPr>
          <w:lang w:val="en-AU"/>
        </w:rPr>
        <w:t>)</w:t>
      </w:r>
    </w:p>
    <w:p w14:paraId="5E95FB5C" w14:textId="77777777" w:rsidR="00736C73" w:rsidRPr="00A97E64" w:rsidRDefault="00736C73" w:rsidP="00CD1A32">
      <w:pPr>
        <w:pStyle w:val="ListBullet"/>
        <w:numPr>
          <w:ilvl w:val="0"/>
          <w:numId w:val="13"/>
        </w:numPr>
        <w:rPr>
          <w:lang w:val="en-AU"/>
        </w:rPr>
      </w:pPr>
      <w:r w:rsidRPr="00A97E64">
        <w:rPr>
          <w:b/>
          <w:bCs/>
          <w:lang w:val="en-AU"/>
        </w:rPr>
        <w:t>January-March 2021</w:t>
      </w:r>
      <w:r w:rsidRPr="00A97E64">
        <w:rPr>
          <w:lang w:val="en-AU"/>
        </w:rPr>
        <w:t xml:space="preserve">, the period closest to the survey. Some regulations on the COVID-19 response programmes were revised at the start of 2021 and while most COVID-19 response programmes continued in 2021, this was not well understood in the beginning of the year.  </w:t>
      </w:r>
    </w:p>
    <w:p w14:paraId="3AD8DC74" w14:textId="77777777" w:rsidR="00736C73" w:rsidRPr="00A97E64" w:rsidRDefault="00736C73" w:rsidP="00A879BE">
      <w:pPr>
        <w:pStyle w:val="BodyText"/>
        <w:rPr>
          <w:lang w:val="en-AU"/>
        </w:rPr>
      </w:pPr>
      <w:r w:rsidRPr="00A97E64">
        <w:rPr>
          <w:lang w:val="en-AU"/>
        </w:rPr>
        <w:t>Some analyses shown in this report may include all four periods, while others exclude some periods for simplicity or data confidence purposes</w:t>
      </w:r>
      <w:r w:rsidRPr="00A97E64">
        <w:rPr>
          <w:vertAlign w:val="superscript"/>
          <w:lang w:val="en-AU"/>
        </w:rPr>
        <w:footnoteReference w:id="3"/>
      </w:r>
      <w:r w:rsidRPr="00A97E64">
        <w:rPr>
          <w:lang w:val="en-AU"/>
        </w:rPr>
        <w:t xml:space="preserve">. </w:t>
      </w:r>
    </w:p>
    <w:p w14:paraId="2C8E146D" w14:textId="77777777" w:rsidR="00736C73" w:rsidRPr="00A97E64" w:rsidRDefault="00736C73" w:rsidP="00A879BE">
      <w:pPr>
        <w:pStyle w:val="BodyText"/>
        <w:rPr>
          <w:lang w:val="en-AU"/>
        </w:rPr>
      </w:pPr>
      <w:r w:rsidRPr="00A97E64">
        <w:rPr>
          <w:lang w:val="en-AU"/>
        </w:rPr>
        <w:t xml:space="preserve">The survey used a combination of online questionnaire, phone interview and (in exceptional cases) face-to-face interviews, to ensure accessibility for respondents with different types of disabilities and those in areas with limited connectivity.  The survey employed enumerators, who are members of local OPDs in each province, who were tasked to actively contact potential respondents and ensure respondent representation based on gender, age, and types of disability. </w:t>
      </w:r>
    </w:p>
    <w:p w14:paraId="61B25B9C" w14:textId="77777777" w:rsidR="00736C73" w:rsidRPr="00A97E64" w:rsidRDefault="00736C73" w:rsidP="00A879BE">
      <w:pPr>
        <w:pStyle w:val="BodyText"/>
        <w:rPr>
          <w:lang w:val="en-AU"/>
        </w:rPr>
      </w:pPr>
      <w:r w:rsidRPr="00A97E64">
        <w:rPr>
          <w:lang w:val="en-AU"/>
        </w:rPr>
        <w:t xml:space="preserve">This survey, therefore, attempts to purposely target reasonable representation of all groups of people with disabilities. The survey had 1,597 respondents from 34 provinces. Twenty six percent of respondents responded to questions directly in the online platform, while the majority (74 per cent) used the help of enumerators by answering questions by phone or face-to-face interview. However, the survey is limited in the distribution within provinces, and rural dwellers tend to be underrepresented. Half of respondents are located in urban areas, 23 per cent in semi-urban areas and 27 per cent in rural areas. </w:t>
      </w:r>
    </w:p>
    <w:p w14:paraId="12714A7D" w14:textId="77777777" w:rsidR="00736C73" w:rsidRPr="00A97E64" w:rsidRDefault="00736C73" w:rsidP="00A879BE">
      <w:pPr>
        <w:pStyle w:val="BodyText"/>
        <w:rPr>
          <w:lang w:val="en-AU"/>
        </w:rPr>
      </w:pPr>
      <w:r w:rsidRPr="00A97E64">
        <w:rPr>
          <w:lang w:val="en-AU"/>
        </w:rPr>
        <w:t>This policy brief, produced by MAHKOTA, AIPJ2 and the Directorate for Poverty Alleviation and Community Development of Bappenas, focuses on selected aspects of the findings and accompanies the full report produced jointly by all organisations involved. For the full report or the survey findings and methodology, see OPD Network for Inclusive COVID-19 Response (forthcoming).</w:t>
      </w:r>
    </w:p>
    <w:p w14:paraId="262EE6EC" w14:textId="77777777" w:rsidR="00E2467A" w:rsidRPr="00A97E64" w:rsidRDefault="00E2467A" w:rsidP="00201221">
      <w:pPr>
        <w:pStyle w:val="Heading1"/>
        <w:rPr>
          <w:lang w:val="en-AU"/>
        </w:rPr>
        <w:sectPr w:rsidR="00E2467A" w:rsidRPr="00A97E64" w:rsidSect="00FF5599">
          <w:footerReference w:type="default" r:id="rId21"/>
          <w:pgSz w:w="11900" w:h="16840" w:code="9"/>
          <w:pgMar w:top="1440" w:right="1440" w:bottom="1440" w:left="1440" w:header="567" w:footer="567" w:gutter="0"/>
          <w:pgNumType w:start="1"/>
          <w:cols w:space="720"/>
          <w:docGrid w:linePitch="360"/>
          <w15:footnoteColumns w:val="1"/>
        </w:sectPr>
      </w:pPr>
    </w:p>
    <w:p w14:paraId="5633FAD5" w14:textId="77777777" w:rsidR="009860C4" w:rsidRPr="00A97E64" w:rsidRDefault="009860C4" w:rsidP="00A879BE">
      <w:pPr>
        <w:pStyle w:val="Heading1"/>
        <w:rPr>
          <w:lang w:val="en-AU"/>
        </w:rPr>
      </w:pPr>
      <w:bookmarkStart w:id="16" w:name="_Toc98150473"/>
      <w:bookmarkStart w:id="17" w:name="_Toc100588397"/>
      <w:bookmarkEnd w:id="11"/>
      <w:bookmarkEnd w:id="12"/>
      <w:r w:rsidRPr="00A97E64">
        <w:rPr>
          <w:lang w:val="en-AU"/>
        </w:rPr>
        <w:lastRenderedPageBreak/>
        <w:t>Profile of Respondents and the Barriers Faced by People with Disabilities</w:t>
      </w:r>
      <w:bookmarkEnd w:id="16"/>
      <w:bookmarkEnd w:id="17"/>
    </w:p>
    <w:p w14:paraId="598BACD9" w14:textId="77777777" w:rsidR="00201221" w:rsidRPr="00A97E64" w:rsidRDefault="00201221" w:rsidP="00201221">
      <w:pPr>
        <w:pStyle w:val="BodyText"/>
        <w:rPr>
          <w:rFonts w:cs="Open Sans"/>
          <w:szCs w:val="22"/>
          <w:lang w:val="en-AU"/>
        </w:rPr>
      </w:pPr>
    </w:p>
    <w:p w14:paraId="5E72D640" w14:textId="77777777" w:rsidR="00201221" w:rsidRPr="00A97E64" w:rsidRDefault="00201221" w:rsidP="00201221">
      <w:pPr>
        <w:pStyle w:val="BodyText"/>
        <w:rPr>
          <w:rFonts w:cs="Open Sans"/>
          <w:szCs w:val="22"/>
          <w:lang w:val="en-AU"/>
        </w:rPr>
        <w:sectPr w:rsidR="00201221" w:rsidRPr="00A97E64" w:rsidSect="00CD6CAA">
          <w:pgSz w:w="11900" w:h="16840" w:code="9"/>
          <w:pgMar w:top="1440" w:right="1440" w:bottom="1440" w:left="1440" w:header="567" w:footer="567" w:gutter="0"/>
          <w:cols w:space="720"/>
          <w:docGrid w:linePitch="360"/>
          <w15:footnoteColumns w:val="1"/>
        </w:sectPr>
      </w:pPr>
    </w:p>
    <w:p w14:paraId="762C6295" w14:textId="5AA51BDF" w:rsidR="00C67DA2" w:rsidRPr="00A97E64" w:rsidRDefault="00C67DA2" w:rsidP="00C67DA2">
      <w:pPr>
        <w:pStyle w:val="BodyText"/>
        <w:rPr>
          <w:rFonts w:cs="Open Sans"/>
          <w:szCs w:val="22"/>
          <w:lang w:val="en-AU"/>
        </w:rPr>
      </w:pPr>
      <w:r w:rsidRPr="00A97E64">
        <w:rPr>
          <w:rFonts w:cs="Open Sans"/>
          <w:szCs w:val="22"/>
          <w:lang w:val="en-AU"/>
        </w:rPr>
        <w:t>A total of 1,597 people with disabilities participated in the second quantitative survey. Of these 821 (51 per cent) were male, 775 (49 per cent) female and one respondent identified as other. Types of disability among respondents are summarised in</w:t>
      </w:r>
      <w:r w:rsidR="00881991">
        <w:rPr>
          <w:rFonts w:cs="Open Sans"/>
          <w:szCs w:val="22"/>
          <w:lang w:val="en-AU"/>
        </w:rPr>
        <w:t xml:space="preserve"> </w:t>
      </w:r>
      <w:r w:rsidR="00881991">
        <w:rPr>
          <w:rFonts w:cs="Open Sans"/>
          <w:szCs w:val="22"/>
          <w:lang w:val="en-AU"/>
        </w:rPr>
        <w:fldChar w:fldCharType="begin"/>
      </w:r>
      <w:r w:rsidR="00881991">
        <w:rPr>
          <w:rFonts w:cs="Open Sans"/>
          <w:szCs w:val="22"/>
          <w:lang w:val="en-AU"/>
        </w:rPr>
        <w:instrText xml:space="preserve"> REF _Ref101528119 \h </w:instrText>
      </w:r>
      <w:r w:rsidR="00881991">
        <w:rPr>
          <w:rFonts w:cs="Open Sans"/>
          <w:szCs w:val="22"/>
          <w:lang w:val="en-AU"/>
        </w:rPr>
      </w:r>
      <w:r w:rsidR="00881991">
        <w:rPr>
          <w:rFonts w:cs="Open Sans"/>
          <w:szCs w:val="22"/>
          <w:lang w:val="en-AU"/>
        </w:rPr>
        <w:fldChar w:fldCharType="separate"/>
      </w:r>
      <w:r w:rsidR="00E22A1C" w:rsidRPr="00A97E64">
        <w:t xml:space="preserve">Figure </w:t>
      </w:r>
      <w:r w:rsidR="00E22A1C">
        <w:rPr>
          <w:noProof/>
        </w:rPr>
        <w:t>1</w:t>
      </w:r>
      <w:r w:rsidR="00881991">
        <w:rPr>
          <w:rFonts w:cs="Open Sans"/>
          <w:szCs w:val="22"/>
          <w:lang w:val="en-AU"/>
        </w:rPr>
        <w:fldChar w:fldCharType="end"/>
      </w:r>
      <w:r w:rsidRPr="00A97E64">
        <w:rPr>
          <w:rFonts w:cs="Open Sans"/>
          <w:szCs w:val="22"/>
          <w:lang w:val="en-AU"/>
        </w:rPr>
        <w:t>, noting that the biggest proportion (36 per cent) reported physical disability</w:t>
      </w:r>
      <w:r w:rsidRPr="00A97E64">
        <w:rPr>
          <w:rFonts w:cs="Open Sans"/>
          <w:szCs w:val="22"/>
          <w:vertAlign w:val="superscript"/>
          <w:lang w:val="en-AU"/>
        </w:rPr>
        <w:footnoteReference w:id="4"/>
      </w:r>
      <w:r w:rsidRPr="00A97E64">
        <w:rPr>
          <w:rFonts w:cs="Open Sans"/>
          <w:szCs w:val="22"/>
          <w:lang w:val="en-AU"/>
        </w:rPr>
        <w:t xml:space="preserve">. </w:t>
      </w:r>
      <w:bookmarkStart w:id="18" w:name="_Ref92377637"/>
    </w:p>
    <w:p w14:paraId="3587128B" w14:textId="14DCD036" w:rsidR="00C67DA2" w:rsidRPr="00A97E64" w:rsidRDefault="00C67DA2" w:rsidP="00C67DA2">
      <w:pPr>
        <w:pStyle w:val="BodyText"/>
        <w:rPr>
          <w:rFonts w:cs="Open Sans"/>
          <w:szCs w:val="22"/>
          <w:lang w:val="en-AU"/>
        </w:rPr>
      </w:pPr>
      <w:r w:rsidRPr="00A97E64">
        <w:rPr>
          <w:rFonts w:cs="Open Sans"/>
          <w:szCs w:val="22"/>
          <w:lang w:val="en-AU"/>
        </w:rPr>
        <w:t>Sixty-eight per cent of respondents are between the ages of 18, 24 per cent are below the age of 18, and the remaining 8 per cent above 60 years of age.</w:t>
      </w:r>
      <w:bookmarkEnd w:id="18"/>
    </w:p>
    <w:p w14:paraId="618CD25F" w14:textId="25E5D930" w:rsidR="00D2589F" w:rsidRPr="00A97E64" w:rsidRDefault="00D2589F" w:rsidP="00D2589F">
      <w:pPr>
        <w:pStyle w:val="Caption"/>
        <w:sectPr w:rsidR="00D2589F" w:rsidRPr="00A97E64" w:rsidSect="00CD6CAA">
          <w:type w:val="continuous"/>
          <w:pgSz w:w="11900" w:h="16840" w:code="9"/>
          <w:pgMar w:top="1440" w:right="1440" w:bottom="1440" w:left="1440" w:header="567" w:footer="567" w:gutter="0"/>
          <w:cols w:space="720"/>
          <w:docGrid w:linePitch="360"/>
          <w15:footnoteColumns w:val="1"/>
        </w:sectPr>
      </w:pPr>
      <w:bookmarkStart w:id="19" w:name="_Ref101528119"/>
      <w:bookmarkStart w:id="20" w:name="_Toc99975946"/>
      <w:r w:rsidRPr="00A97E64">
        <w:t xml:space="preserve">Figure </w:t>
      </w:r>
      <w:r w:rsidRPr="00A97E64">
        <w:fldChar w:fldCharType="begin"/>
      </w:r>
      <w:r w:rsidRPr="00A97E64">
        <w:instrText xml:space="preserve"> SEQ Figure \* ARABIC </w:instrText>
      </w:r>
      <w:r w:rsidRPr="00A97E64">
        <w:fldChar w:fldCharType="separate"/>
      </w:r>
      <w:r w:rsidR="00E22A1C">
        <w:rPr>
          <w:noProof/>
        </w:rPr>
        <w:t>1</w:t>
      </w:r>
      <w:r w:rsidRPr="00A97E64">
        <w:fldChar w:fldCharType="end"/>
      </w:r>
      <w:bookmarkEnd w:id="19"/>
      <w:r w:rsidRPr="00A97E64">
        <w:t>: Type of Disability reported by respondents</w:t>
      </w:r>
      <w:bookmarkEnd w:id="20"/>
    </w:p>
    <w:p w14:paraId="36882617" w14:textId="77777777" w:rsidR="00201221" w:rsidRPr="00A97E64" w:rsidRDefault="00201221" w:rsidP="00201221">
      <w:pPr>
        <w:pStyle w:val="BodyText"/>
        <w:tabs>
          <w:tab w:val="right" w:pos="9064"/>
        </w:tabs>
        <w:jc w:val="center"/>
        <w:rPr>
          <w:rFonts w:cs="Open Sans"/>
          <w:szCs w:val="22"/>
          <w:lang w:val="en-AU"/>
        </w:rPr>
      </w:pPr>
      <w:r w:rsidRPr="00A97E64">
        <w:rPr>
          <w:rFonts w:cs="Open Sans"/>
          <w:noProof/>
          <w:szCs w:val="22"/>
          <w:lang w:val="en-AU"/>
        </w:rPr>
        <w:drawing>
          <wp:inline distT="0" distB="0" distL="0" distR="0" wp14:anchorId="5F065776" wp14:editId="266EE02C">
            <wp:extent cx="3020291" cy="3048000"/>
            <wp:effectExtent l="0" t="0" r="8890" b="0"/>
            <wp:docPr id="28" name="Picture 28" descr="Figure 1 is a pie chart showing various types of disabilities that the research respondents have. From the total of 1,597 respondents, 35.8% have a physical disability; 19.5% have a sensory-visual disability; 18.9% have a sensory-hearing disability; 9.5% have an intellectual disability; 8.6% have a psychosocial disability; 7.3% have multiple disabil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Figure 1 is a pie chart showing various types of disabilities that the research respondents have. From the total of 1,597 respondents, 35.8% have a physical disability; 19.5% have a sensory-visual disability; 18.9% have a sensory-hearing disability; 9.5% have an intellectual disability; 8.6% have a psychosocial disability; 7.3% have multiple disabiliti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7309" cy="3055082"/>
                    </a:xfrm>
                    <a:prstGeom prst="rect">
                      <a:avLst/>
                    </a:prstGeom>
                  </pic:spPr>
                </pic:pic>
              </a:graphicData>
            </a:graphic>
          </wp:inline>
        </w:drawing>
      </w:r>
    </w:p>
    <w:p w14:paraId="202A1EB1" w14:textId="77777777" w:rsidR="00201221" w:rsidRPr="00A97E64" w:rsidRDefault="00201221" w:rsidP="00201221">
      <w:pPr>
        <w:pStyle w:val="BodyText"/>
        <w:rPr>
          <w:rFonts w:cs="Open Sans"/>
          <w:szCs w:val="22"/>
          <w:lang w:val="en-AU"/>
        </w:rPr>
      </w:pPr>
    </w:p>
    <w:p w14:paraId="0AE83A14"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221341A9" w14:textId="4DD34A4B" w:rsidR="00C67DA2" w:rsidRPr="00A97E64" w:rsidRDefault="00C67DA2" w:rsidP="00C67DA2">
      <w:pPr>
        <w:pStyle w:val="BodyText"/>
        <w:rPr>
          <w:lang w:val="en-AU"/>
        </w:rPr>
      </w:pPr>
      <w:bookmarkStart w:id="21" w:name="_Ref99024395"/>
      <w:bookmarkStart w:id="22" w:name="_Toc99140094"/>
      <w:r w:rsidRPr="00A97E64">
        <w:rPr>
          <w:lang w:val="en-AU"/>
        </w:rPr>
        <w:lastRenderedPageBreak/>
        <w:t>Ownership of identification documents such as the national identification card (Kartu Tanda Penduduk: KTP), family card (Kartu Keluarga: KK), and birth certificate among people with disabilities is low compared to the general population. KTP ownership is mandatory among Indonesian citizens who are above 17 years old and/or have been married. Around 86 per cent of survey respondents 18 years of age and over own a KTP</w:t>
      </w:r>
      <w:r w:rsidRPr="00A97E64">
        <w:rPr>
          <w:rFonts w:ascii="Arial" w:hAnsi="Arial" w:cs="Arial"/>
          <w:lang w:val="en-AU"/>
        </w:rPr>
        <w:t>‒</w:t>
      </w:r>
      <w:r w:rsidRPr="00A97E64">
        <w:rPr>
          <w:lang w:val="en-AU"/>
        </w:rPr>
        <w:t>significantly lower than the general population where KTP registry is recorded at 99 per cent (</w:t>
      </w:r>
      <w:r w:rsidR="00881991">
        <w:rPr>
          <w:lang w:val="en-AU"/>
        </w:rPr>
        <w:fldChar w:fldCharType="begin"/>
      </w:r>
      <w:r w:rsidR="00881991">
        <w:rPr>
          <w:lang w:val="en-AU"/>
        </w:rPr>
        <w:instrText xml:space="preserve"> REF _Ref101528189 \h </w:instrText>
      </w:r>
      <w:r w:rsidR="00881991">
        <w:rPr>
          <w:lang w:val="en-AU"/>
        </w:rPr>
      </w:r>
      <w:r w:rsidR="00881991">
        <w:rPr>
          <w:lang w:val="en-AU"/>
        </w:rPr>
        <w:fldChar w:fldCharType="separate"/>
      </w:r>
      <w:r w:rsidR="00E22A1C" w:rsidRPr="00A97E64">
        <w:t xml:space="preserve">Figure </w:t>
      </w:r>
      <w:r w:rsidR="00E22A1C">
        <w:rPr>
          <w:noProof/>
        </w:rPr>
        <w:t>2</w:t>
      </w:r>
      <w:r w:rsidR="00881991">
        <w:rPr>
          <w:lang w:val="en-AU"/>
        </w:rPr>
        <w:fldChar w:fldCharType="end"/>
      </w:r>
      <w:r w:rsidRPr="00A97E64">
        <w:rPr>
          <w:lang w:val="en-AU"/>
        </w:rPr>
        <w:t>)</w:t>
      </w:r>
      <w:r w:rsidRPr="00A97E64">
        <w:rPr>
          <w:rStyle w:val="FootnoteReference"/>
          <w:lang w:val="en-AU"/>
        </w:rPr>
        <w:footnoteReference w:id="5"/>
      </w:r>
      <w:r w:rsidRPr="00A97E64">
        <w:rPr>
          <w:lang w:val="en-AU"/>
        </w:rPr>
        <w:t>.  Birth certificate ownership among respondents is particularly low at 53 per cent and the lowest is among those above the age of 60 (12 per cent) (</w:t>
      </w:r>
      <w:r w:rsidR="00881991">
        <w:rPr>
          <w:lang w:val="en-AU"/>
        </w:rPr>
        <w:fldChar w:fldCharType="begin"/>
      </w:r>
      <w:r w:rsidR="00881991">
        <w:rPr>
          <w:lang w:val="en-AU"/>
        </w:rPr>
        <w:instrText xml:space="preserve"> REF _Ref101528201 \h </w:instrText>
      </w:r>
      <w:r w:rsidR="00881991">
        <w:rPr>
          <w:lang w:val="en-AU"/>
        </w:rPr>
      </w:r>
      <w:r w:rsidR="00881991">
        <w:rPr>
          <w:lang w:val="en-AU"/>
        </w:rPr>
        <w:fldChar w:fldCharType="separate"/>
      </w:r>
      <w:r w:rsidR="00E22A1C" w:rsidRPr="00A97E64">
        <w:t xml:space="preserve">Figure </w:t>
      </w:r>
      <w:r w:rsidR="00E22A1C">
        <w:rPr>
          <w:noProof/>
        </w:rPr>
        <w:t>3</w:t>
      </w:r>
      <w:r w:rsidR="00881991">
        <w:rPr>
          <w:lang w:val="en-AU"/>
        </w:rPr>
        <w:fldChar w:fldCharType="end"/>
      </w:r>
      <w:r w:rsidRPr="00A97E64">
        <w:rPr>
          <w:lang w:val="en-AU"/>
        </w:rPr>
        <w:t>). In the 0-17 years age group, 75.6 per cent of respondents own a birth certificate. Nevertheless, this is still significantly lower in comparison to the 93.5 per cent of Indonesian children who own birth certificates (</w:t>
      </w:r>
      <w:hyperlink r:id="rId23" w:history="1">
        <w:r w:rsidRPr="00A97E64">
          <w:rPr>
            <w:rStyle w:val="Hyperlink"/>
            <w:lang w:val="en-AU"/>
          </w:rPr>
          <w:t>MOHA, 2021</w:t>
        </w:r>
      </w:hyperlink>
      <w:r w:rsidRPr="00A97E64">
        <w:rPr>
          <w:lang w:val="en-AU"/>
        </w:rPr>
        <w:t xml:space="preserve">). </w:t>
      </w:r>
    </w:p>
    <w:p w14:paraId="57CAB7E0" w14:textId="77777777" w:rsidR="00C67DA2" w:rsidRPr="00A97E64" w:rsidRDefault="00C67DA2" w:rsidP="00C67DA2">
      <w:pPr>
        <w:pStyle w:val="BodyText"/>
        <w:rPr>
          <w:lang w:val="en-AU"/>
        </w:rPr>
      </w:pPr>
      <w:r w:rsidRPr="00A97E64">
        <w:rPr>
          <w:lang w:val="en-AU"/>
        </w:rPr>
        <w:t>Based on disability type, ownership of birth certificate was lowest among people with psychosocial disability and multiple disability. Since the national identity number is often a requirement for various services (ranging from health and education to asset ownership and banking services), the low ownership among people with disabilities may significantly reduce access to services for people with disabilities, who are already facing significant barriers.</w:t>
      </w:r>
    </w:p>
    <w:p w14:paraId="5ECA570A" w14:textId="2B01129C" w:rsidR="00E2467A" w:rsidRPr="00A97E64" w:rsidRDefault="00B87B24" w:rsidP="00B87B24">
      <w:pPr>
        <w:pStyle w:val="Caption"/>
      </w:pPr>
      <w:bookmarkStart w:id="23" w:name="_Ref101528189"/>
      <w:bookmarkStart w:id="24" w:name="_Toc99975947"/>
      <w:bookmarkEnd w:id="21"/>
      <w:bookmarkEnd w:id="22"/>
      <w:r w:rsidRPr="00A97E64">
        <w:t xml:space="preserve">Figure </w:t>
      </w:r>
      <w:r w:rsidRPr="00A97E64">
        <w:fldChar w:fldCharType="begin"/>
      </w:r>
      <w:r w:rsidRPr="00A97E64">
        <w:instrText xml:space="preserve"> SEQ Figure \* ARABIC </w:instrText>
      </w:r>
      <w:r w:rsidRPr="00A97E64">
        <w:fldChar w:fldCharType="separate"/>
      </w:r>
      <w:r w:rsidR="00E22A1C">
        <w:rPr>
          <w:noProof/>
        </w:rPr>
        <w:t>2</w:t>
      </w:r>
      <w:r w:rsidRPr="00A97E64">
        <w:fldChar w:fldCharType="end"/>
      </w:r>
      <w:bookmarkEnd w:id="23"/>
      <w:r w:rsidRPr="00A97E64">
        <w:t>: Ownership of Identification Documents</w:t>
      </w:r>
      <w:bookmarkEnd w:id="24"/>
    </w:p>
    <w:p w14:paraId="3939CEB8" w14:textId="77777777" w:rsidR="00E2467A" w:rsidRPr="00A97E64" w:rsidRDefault="00E2467A" w:rsidP="00E2467A">
      <w:pPr>
        <w:pStyle w:val="BodyText"/>
        <w:jc w:val="center"/>
        <w:rPr>
          <w:rFonts w:cs="Open Sans"/>
          <w:szCs w:val="22"/>
          <w:lang w:val="en-AU"/>
        </w:rPr>
      </w:pPr>
      <w:r w:rsidRPr="00A97E64">
        <w:rPr>
          <w:rFonts w:cs="Open Sans"/>
          <w:noProof/>
          <w:szCs w:val="22"/>
          <w:lang w:val="en-AU"/>
        </w:rPr>
        <w:drawing>
          <wp:inline distT="0" distB="0" distL="0" distR="0" wp14:anchorId="4887D8EC" wp14:editId="1430F1D7">
            <wp:extent cx="5395341" cy="2953813"/>
            <wp:effectExtent l="0" t="0" r="0" b="0"/>
            <wp:docPr id="32" name="Picture 32" descr="Figure 2 shows, out of 1,597 respondents, only 86% have an ID card, 89% have a family identity card, and only 53% have a birth certific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Figure 2 shows, out of 1,597 respondents, only 86% have an ID card, 89% have a family identity card, and only 53% have a birth certificate."/>
                    <pic:cNvPicPr/>
                  </pic:nvPicPr>
                  <pic:blipFill>
                    <a:blip r:embed="rId24" cstate="print">
                      <a:extLst>
                        <a:ext uri="{28A0092B-C50C-407E-A947-70E740481C1C}">
                          <a14:useLocalDpi xmlns:a14="http://schemas.microsoft.com/office/drawing/2010/main" val="0"/>
                        </a:ext>
                      </a:extLst>
                    </a:blip>
                    <a:srcRect t="1704" b="1704"/>
                    <a:stretch>
                      <a:fillRect/>
                    </a:stretch>
                  </pic:blipFill>
                  <pic:spPr bwMode="auto">
                    <a:xfrm>
                      <a:off x="0" y="0"/>
                      <a:ext cx="5395341" cy="2953813"/>
                    </a:xfrm>
                    <a:prstGeom prst="rect">
                      <a:avLst/>
                    </a:prstGeom>
                    <a:ln>
                      <a:noFill/>
                    </a:ln>
                    <a:extLst>
                      <a:ext uri="{53640926-AAD7-44D8-BBD7-CCE9431645EC}">
                        <a14:shadowObscured xmlns:a14="http://schemas.microsoft.com/office/drawing/2010/main"/>
                      </a:ext>
                    </a:extLst>
                  </pic:spPr>
                </pic:pic>
              </a:graphicData>
            </a:graphic>
          </wp:inline>
        </w:drawing>
      </w:r>
    </w:p>
    <w:p w14:paraId="27A159A4" w14:textId="0A81D0A4" w:rsidR="00E2467A" w:rsidRPr="00A97E64" w:rsidRDefault="00B87B24" w:rsidP="00B87B24">
      <w:pPr>
        <w:pStyle w:val="Caption"/>
      </w:pPr>
      <w:bookmarkStart w:id="25" w:name="_Ref101528201"/>
      <w:bookmarkStart w:id="26" w:name="_Toc99975948"/>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3</w:t>
      </w:r>
      <w:r w:rsidRPr="00A97E64">
        <w:fldChar w:fldCharType="end"/>
      </w:r>
      <w:bookmarkEnd w:id="25"/>
      <w:r w:rsidRPr="00A97E64">
        <w:t>: Ownership of Birth Certificate (by Age)</w:t>
      </w:r>
      <w:bookmarkEnd w:id="26"/>
    </w:p>
    <w:p w14:paraId="50548545" w14:textId="77777777" w:rsidR="00E2467A" w:rsidRDefault="00E2467A" w:rsidP="008F46DB">
      <w:pPr>
        <w:pStyle w:val="BodyText"/>
        <w:jc w:val="center"/>
        <w:rPr>
          <w:rFonts w:cs="Open Sans"/>
          <w:szCs w:val="22"/>
          <w:lang w:val="en-AU"/>
        </w:rPr>
      </w:pPr>
      <w:r w:rsidRPr="00A97E64">
        <w:rPr>
          <w:rFonts w:cs="Open Sans"/>
          <w:noProof/>
          <w:szCs w:val="22"/>
          <w:lang w:val="en-AU"/>
        </w:rPr>
        <w:drawing>
          <wp:inline distT="0" distB="0" distL="0" distR="0" wp14:anchorId="59E944A9" wp14:editId="32568A32">
            <wp:extent cx="4966138" cy="2790497"/>
            <wp:effectExtent l="0" t="0" r="6350" b="0"/>
            <wp:docPr id="33" name="Picture 33" descr="The graph shows the percentage of respondents (out of a total of 1,597 people) who already have a birth certificate by age: &#10;- more than 70% for those under the age of 12 years old; &#10;- 80% for 12-15 years old; &#10;- more than 60% for 16-17 years old; &#10;- 50% for 18-60 years old; and &#10;- only 12% for those over 60 years o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The graph shows the percentage of respondents (out of a total of 1,597 people) who already have a birth certificate by age: &#10;- more than 70% for those under the age of 12 years old; &#10;- 80% for 12-15 years old; &#10;- more than 60% for 16-17 years old; &#10;- 50% for 18-60 years old; and &#10;- only 12% for those over 60 years old."/>
                    <pic:cNvPicPr/>
                  </pic:nvPicPr>
                  <pic:blipFill>
                    <a:blip r:embed="rId25" cstate="print">
                      <a:extLst>
                        <a:ext uri="{28A0092B-C50C-407E-A947-70E740481C1C}">
                          <a14:useLocalDpi xmlns:a14="http://schemas.microsoft.com/office/drawing/2010/main" val="0"/>
                        </a:ext>
                      </a:extLst>
                    </a:blip>
                    <a:srcRect t="2095" b="2095"/>
                    <a:stretch>
                      <a:fillRect/>
                    </a:stretch>
                  </pic:blipFill>
                  <pic:spPr bwMode="auto">
                    <a:xfrm>
                      <a:off x="0" y="0"/>
                      <a:ext cx="4972248" cy="2793930"/>
                    </a:xfrm>
                    <a:prstGeom prst="rect">
                      <a:avLst/>
                    </a:prstGeom>
                    <a:ln>
                      <a:noFill/>
                    </a:ln>
                    <a:extLst>
                      <a:ext uri="{53640926-AAD7-44D8-BBD7-CCE9431645EC}">
                        <a14:shadowObscured xmlns:a14="http://schemas.microsoft.com/office/drawing/2010/main"/>
                      </a:ext>
                    </a:extLst>
                  </pic:spPr>
                </pic:pic>
              </a:graphicData>
            </a:graphic>
          </wp:inline>
        </w:drawing>
      </w:r>
    </w:p>
    <w:p w14:paraId="4B8E9B0D" w14:textId="6AE9CA81" w:rsidR="00C67DA2" w:rsidRPr="00A97E64" w:rsidRDefault="00C67DA2" w:rsidP="00C67DA2">
      <w:pPr>
        <w:pStyle w:val="BodyText"/>
        <w:rPr>
          <w:lang w:val="en-AU"/>
        </w:rPr>
      </w:pPr>
      <w:r w:rsidRPr="00A97E64">
        <w:rPr>
          <w:lang w:val="en-AU"/>
        </w:rPr>
        <w:t>Labour force participation among working age respondents is very low, particularly among women. While the national labour force participation rate in February 2021 was 68 per cent (BPS 2021b), only 39 per cent of respondents reported being in work. The gender difference in labour force participation is also significant as only 30 per cent of female respondents reported being in work compared to 48 per cent among male respondents (</w:t>
      </w:r>
      <w:r w:rsidR="00881991">
        <w:rPr>
          <w:lang w:val="en-AU"/>
        </w:rPr>
        <w:fldChar w:fldCharType="begin"/>
      </w:r>
      <w:r w:rsidR="00881991">
        <w:rPr>
          <w:lang w:val="en-AU"/>
        </w:rPr>
        <w:instrText xml:space="preserve"> REF _Ref101528238 \h </w:instrText>
      </w:r>
      <w:r w:rsidR="00881991">
        <w:rPr>
          <w:lang w:val="en-AU"/>
        </w:rPr>
      </w:r>
      <w:r w:rsidR="00881991">
        <w:rPr>
          <w:lang w:val="en-AU"/>
        </w:rPr>
        <w:fldChar w:fldCharType="separate"/>
      </w:r>
      <w:r w:rsidR="00E22A1C" w:rsidRPr="00A97E64">
        <w:t xml:space="preserve">Figure </w:t>
      </w:r>
      <w:r w:rsidR="00E22A1C">
        <w:rPr>
          <w:noProof/>
        </w:rPr>
        <w:t>4</w:t>
      </w:r>
      <w:r w:rsidR="00881991">
        <w:rPr>
          <w:lang w:val="en-AU"/>
        </w:rPr>
        <w:fldChar w:fldCharType="end"/>
      </w:r>
      <w:r w:rsidRPr="00A97E64">
        <w:rPr>
          <w:lang w:val="en-AU"/>
        </w:rPr>
        <w:t xml:space="preserve">).  </w:t>
      </w:r>
    </w:p>
    <w:p w14:paraId="1F18C481" w14:textId="3A724129" w:rsidR="00E2467A" w:rsidRPr="00A97E64" w:rsidRDefault="00B87B24" w:rsidP="00B87B24">
      <w:pPr>
        <w:pStyle w:val="Caption"/>
      </w:pPr>
      <w:bookmarkStart w:id="27" w:name="_Ref101528238"/>
      <w:bookmarkStart w:id="28" w:name="_Toc99975949"/>
      <w:r w:rsidRPr="00A97E64">
        <w:t xml:space="preserve">Figure </w:t>
      </w:r>
      <w:r w:rsidRPr="00A97E64">
        <w:fldChar w:fldCharType="begin"/>
      </w:r>
      <w:r w:rsidRPr="00A97E64">
        <w:instrText xml:space="preserve"> SEQ Figure \* ARABIC </w:instrText>
      </w:r>
      <w:r w:rsidRPr="00A97E64">
        <w:fldChar w:fldCharType="separate"/>
      </w:r>
      <w:r w:rsidR="00E22A1C">
        <w:rPr>
          <w:noProof/>
        </w:rPr>
        <w:t>4</w:t>
      </w:r>
      <w:r w:rsidRPr="00A97E64">
        <w:fldChar w:fldCharType="end"/>
      </w:r>
      <w:bookmarkEnd w:id="27"/>
      <w:r w:rsidRPr="00A97E64">
        <w:t>: Labour Force Participation Rate Among Respondents (16 Years of Age and Above) (by Gender)</w:t>
      </w:r>
      <w:bookmarkEnd w:id="28"/>
    </w:p>
    <w:p w14:paraId="143743AF" w14:textId="77777777" w:rsidR="00E2467A" w:rsidRPr="00A97E64" w:rsidRDefault="00E2467A" w:rsidP="00E2467A">
      <w:pPr>
        <w:pStyle w:val="BodyText"/>
        <w:jc w:val="center"/>
        <w:rPr>
          <w:rFonts w:cs="Open Sans"/>
          <w:szCs w:val="22"/>
          <w:lang w:val="en-AU"/>
        </w:rPr>
      </w:pPr>
      <w:r w:rsidRPr="00A97E64">
        <w:rPr>
          <w:rFonts w:cs="Open Sans"/>
          <w:noProof/>
          <w:szCs w:val="22"/>
          <w:lang w:val="en-AU"/>
        </w:rPr>
        <w:drawing>
          <wp:inline distT="0" distB="0" distL="0" distR="0" wp14:anchorId="7551152B" wp14:editId="111F9D3C">
            <wp:extent cx="3941380" cy="2459421"/>
            <wp:effectExtent l="0" t="0" r="2540" b="0"/>
            <wp:docPr id="36" name="Picture 36" descr="The graph shows the comparison of female and male respondents who are working and not working: 48% of male respondents are working, and only 30% of female respondents are 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The graph shows the comparison of female and male respondents who are working and not working: 48% of male respondents are working, and only 30% of female respondents are working."/>
                    <pic:cNvPicPr/>
                  </pic:nvPicPr>
                  <pic:blipFill>
                    <a:blip r:embed="rId26" cstate="print">
                      <a:extLst>
                        <a:ext uri="{28A0092B-C50C-407E-A947-70E740481C1C}">
                          <a14:useLocalDpi xmlns:a14="http://schemas.microsoft.com/office/drawing/2010/main" val="0"/>
                        </a:ext>
                      </a:extLst>
                    </a:blip>
                    <a:srcRect t="876" b="876"/>
                    <a:stretch>
                      <a:fillRect/>
                    </a:stretch>
                  </pic:blipFill>
                  <pic:spPr bwMode="auto">
                    <a:xfrm>
                      <a:off x="0" y="0"/>
                      <a:ext cx="4025582" cy="2511963"/>
                    </a:xfrm>
                    <a:prstGeom prst="rect">
                      <a:avLst/>
                    </a:prstGeom>
                    <a:ln>
                      <a:noFill/>
                    </a:ln>
                    <a:extLst>
                      <a:ext uri="{53640926-AAD7-44D8-BBD7-CCE9431645EC}">
                        <a14:shadowObscured xmlns:a14="http://schemas.microsoft.com/office/drawing/2010/main"/>
                      </a:ext>
                    </a:extLst>
                  </pic:spPr>
                </pic:pic>
              </a:graphicData>
            </a:graphic>
          </wp:inline>
        </w:drawing>
      </w:r>
    </w:p>
    <w:p w14:paraId="5F9EE13B" w14:textId="46340BFB" w:rsidR="00C67DA2" w:rsidRDefault="00C67DA2" w:rsidP="00C67DA2">
      <w:pPr>
        <w:pStyle w:val="BodyText"/>
        <w:rPr>
          <w:lang w:val="en-AU"/>
        </w:rPr>
      </w:pPr>
      <w:bookmarkStart w:id="29" w:name="_Ref99024938"/>
      <w:bookmarkStart w:id="30" w:name="_Toc99140097"/>
      <w:r w:rsidRPr="00A97E64">
        <w:rPr>
          <w:lang w:val="en-AU"/>
        </w:rPr>
        <w:t>Among respondents who work, the vast majority (88.5 per cent) were in informal employment (</w:t>
      </w:r>
      <w:r w:rsidR="00C342C2">
        <w:rPr>
          <w:lang w:val="en-AU"/>
        </w:rPr>
        <w:fldChar w:fldCharType="begin"/>
      </w:r>
      <w:r w:rsidR="00C342C2">
        <w:rPr>
          <w:lang w:val="en-AU"/>
        </w:rPr>
        <w:instrText xml:space="preserve"> REF _Ref101528257 \h </w:instrText>
      </w:r>
      <w:r w:rsidR="00C342C2">
        <w:rPr>
          <w:lang w:val="en-AU"/>
        </w:rPr>
      </w:r>
      <w:r w:rsidR="00C342C2">
        <w:rPr>
          <w:lang w:val="en-AU"/>
        </w:rPr>
        <w:fldChar w:fldCharType="separate"/>
      </w:r>
      <w:r w:rsidR="00E22A1C" w:rsidRPr="00A97E64">
        <w:t xml:space="preserve">Figure </w:t>
      </w:r>
      <w:r w:rsidR="00E22A1C">
        <w:rPr>
          <w:noProof/>
        </w:rPr>
        <w:t>5</w:t>
      </w:r>
      <w:r w:rsidR="00C342C2">
        <w:rPr>
          <w:lang w:val="en-AU"/>
        </w:rPr>
        <w:fldChar w:fldCharType="end"/>
      </w:r>
      <w:r w:rsidRPr="00A97E64">
        <w:rPr>
          <w:lang w:val="en-AU"/>
        </w:rPr>
        <w:t xml:space="preserve">). These include owners of small businesses (44 per cent), casual labour (20 per cent), workers in the private sector without a fixed-term contract (19 per cent), volunteers (2 per cent) and other types of employment (4 per cent). The remaining 11 per cent of workers are in the formal sector, including government employees (5 per </w:t>
      </w:r>
      <w:r w:rsidRPr="00A97E64">
        <w:rPr>
          <w:lang w:val="en-AU"/>
        </w:rPr>
        <w:lastRenderedPageBreak/>
        <w:t>cent) and employees in the private sector with fixed-term contracts. Informal employment among people with disabilities comes with poor and irregular income. Furthermore, informal jobs do not provide social insurance or severance pay in case of unemployment, providing very little income security and little protection in times of crisis (Satriana et al., 2021).</w:t>
      </w:r>
    </w:p>
    <w:p w14:paraId="042EA657" w14:textId="393171F9" w:rsidR="00E2467A" w:rsidRPr="00A97E64" w:rsidRDefault="00B87B24" w:rsidP="00B87B24">
      <w:pPr>
        <w:pStyle w:val="Caption"/>
        <w:rPr>
          <w:rFonts w:ascii="Open Sans" w:hAnsi="Open Sans" w:cs="Open Sans"/>
          <w:sz w:val="22"/>
          <w:szCs w:val="22"/>
        </w:rPr>
      </w:pPr>
      <w:bookmarkStart w:id="31" w:name="_Ref101528257"/>
      <w:bookmarkStart w:id="32" w:name="_Toc99975950"/>
      <w:bookmarkEnd w:id="29"/>
      <w:bookmarkEnd w:id="30"/>
      <w:r w:rsidRPr="00A97E64">
        <w:t xml:space="preserve">Figure </w:t>
      </w:r>
      <w:r w:rsidRPr="00A97E64">
        <w:fldChar w:fldCharType="begin"/>
      </w:r>
      <w:r w:rsidRPr="00A97E64">
        <w:instrText xml:space="preserve"> SEQ Figure \* ARABIC </w:instrText>
      </w:r>
      <w:r w:rsidRPr="00A97E64">
        <w:fldChar w:fldCharType="separate"/>
      </w:r>
      <w:r w:rsidR="00E22A1C">
        <w:rPr>
          <w:noProof/>
        </w:rPr>
        <w:t>5</w:t>
      </w:r>
      <w:r w:rsidRPr="00A97E64">
        <w:fldChar w:fldCharType="end"/>
      </w:r>
      <w:bookmarkEnd w:id="31"/>
      <w:r w:rsidRPr="00A97E64">
        <w:t>: Employment Sector and Status</w:t>
      </w:r>
      <w:bookmarkEnd w:id="32"/>
    </w:p>
    <w:p w14:paraId="0CB01B7E" w14:textId="77777777" w:rsidR="00E2467A" w:rsidRPr="00A97E64" w:rsidRDefault="00E2467A" w:rsidP="00E2467A">
      <w:pPr>
        <w:pStyle w:val="BodyText"/>
        <w:jc w:val="center"/>
        <w:rPr>
          <w:rFonts w:cs="Open Sans"/>
          <w:szCs w:val="22"/>
          <w:lang w:val="en-AU"/>
        </w:rPr>
        <w:sectPr w:rsidR="00E2467A" w:rsidRPr="00A97E64" w:rsidSect="00CD6CAA">
          <w:pgSz w:w="11900" w:h="16840" w:code="9"/>
          <w:pgMar w:top="1440" w:right="1440" w:bottom="1440" w:left="1440" w:header="567" w:footer="567" w:gutter="0"/>
          <w:cols w:space="720"/>
          <w:docGrid w:linePitch="360"/>
        </w:sectPr>
      </w:pPr>
      <w:r w:rsidRPr="00A97E64">
        <w:rPr>
          <w:rFonts w:cs="Open Sans"/>
          <w:noProof/>
          <w:szCs w:val="22"/>
          <w:lang w:val="en-AU"/>
        </w:rPr>
        <w:drawing>
          <wp:inline distT="0" distB="0" distL="0" distR="0" wp14:anchorId="5B1B79FA" wp14:editId="0B5B12A1">
            <wp:extent cx="4288221" cy="2258060"/>
            <wp:effectExtent l="0" t="0" r="0" b="8890"/>
            <wp:docPr id="41" name="Picture 41" descr="This graph shows 88.5% respondents (from the total of 521 people) work in the informal sector, with 43.7% self-employed, 19.7% casual workers, 18.5% permanent employees, 4.3% other occupations, and 2.3 % volunte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This graph shows 88.5% respondents (from the total of 521 people) work in the informal sector, with 43.7% self-employed, 19.7% casual workers, 18.5% permanent employees, 4.3% other occupations, and 2.3 % volunteers."/>
                    <pic:cNvPicPr/>
                  </pic:nvPicPr>
                  <pic:blipFill>
                    <a:blip r:embed="rId27" cstate="print">
                      <a:extLst>
                        <a:ext uri="{28A0092B-C50C-407E-A947-70E740481C1C}">
                          <a14:useLocalDpi xmlns:a14="http://schemas.microsoft.com/office/drawing/2010/main" val="0"/>
                        </a:ext>
                      </a:extLst>
                    </a:blip>
                    <a:srcRect t="2478" b="2478"/>
                    <a:stretch>
                      <a:fillRect/>
                    </a:stretch>
                  </pic:blipFill>
                  <pic:spPr bwMode="auto">
                    <a:xfrm>
                      <a:off x="0" y="0"/>
                      <a:ext cx="4358989" cy="2295325"/>
                    </a:xfrm>
                    <a:prstGeom prst="rect">
                      <a:avLst/>
                    </a:prstGeom>
                    <a:ln>
                      <a:noFill/>
                    </a:ln>
                    <a:extLst>
                      <a:ext uri="{53640926-AAD7-44D8-BBD7-CCE9431645EC}">
                        <a14:shadowObscured xmlns:a14="http://schemas.microsoft.com/office/drawing/2010/main"/>
                      </a:ext>
                    </a:extLst>
                  </pic:spPr>
                </pic:pic>
              </a:graphicData>
            </a:graphic>
          </wp:inline>
        </w:drawing>
      </w:r>
    </w:p>
    <w:p w14:paraId="68F140F4" w14:textId="77777777" w:rsidR="00C67DA2" w:rsidRPr="00A97E64" w:rsidRDefault="00C67DA2" w:rsidP="00C67DA2">
      <w:pPr>
        <w:pStyle w:val="BodyText"/>
        <w:rPr>
          <w:lang w:val="en-AU"/>
        </w:rPr>
      </w:pPr>
      <w:bookmarkStart w:id="33" w:name="_Toc90883703"/>
      <w:r w:rsidRPr="00A97E64">
        <w:rPr>
          <w:lang w:val="en-AU"/>
        </w:rPr>
        <w:t>As expected, formal employment is strongly correlated with education level. Only two per cent of workers with a junior secondary school education or lower are in formal employment</w:t>
      </w:r>
      <w:r w:rsidRPr="00A97E64">
        <w:rPr>
          <w:rFonts w:ascii="Arial" w:hAnsi="Arial" w:cs="Arial"/>
          <w:lang w:val="en-AU"/>
        </w:rPr>
        <w:t>‒</w:t>
      </w:r>
      <w:r w:rsidRPr="00A97E64">
        <w:rPr>
          <w:lang w:val="en-AU"/>
        </w:rPr>
        <w:t>compared with 10 per cent among those with a senior secondary education and 29 per cent for those with a university education.</w:t>
      </w:r>
    </w:p>
    <w:p w14:paraId="00734EAA" w14:textId="0A55D066" w:rsidR="00C67DA2" w:rsidRPr="00A97E64" w:rsidRDefault="00C67DA2" w:rsidP="00C67DA2">
      <w:pPr>
        <w:pStyle w:val="BodyText"/>
        <w:rPr>
          <w:lang w:val="en-AU"/>
        </w:rPr>
      </w:pPr>
      <w:r w:rsidRPr="00A97E64">
        <w:rPr>
          <w:lang w:val="en-AU"/>
        </w:rPr>
        <w:t>Given the low education attainment of people with disabilities, access to formal employment is not available for most respondents. According to Susenas (2019), 21 per cent of people with disabilities have never attended school compared with only 3 per cent among people without disabilities. In addition, only 10 per cent of people with disabilities have graduated from senior secondary school</w:t>
      </w:r>
      <w:r w:rsidRPr="00A97E64">
        <w:rPr>
          <w:rFonts w:ascii="Arial" w:hAnsi="Arial" w:cs="Arial"/>
          <w:lang w:val="en-AU"/>
        </w:rPr>
        <w:t>‒</w:t>
      </w:r>
      <w:r w:rsidRPr="00A97E64">
        <w:rPr>
          <w:lang w:val="en-AU"/>
        </w:rPr>
        <w:t>compared with 27 per cent for people without disabilities.</w:t>
      </w:r>
    </w:p>
    <w:p w14:paraId="41E68320" w14:textId="4F6DC18E" w:rsidR="00C67DA2" w:rsidRPr="00A97E64" w:rsidRDefault="00C67DA2" w:rsidP="00C67DA2">
      <w:pPr>
        <w:pStyle w:val="BodyText"/>
        <w:rPr>
          <w:lang w:val="en-AU"/>
        </w:rPr>
      </w:pPr>
      <w:r w:rsidRPr="00A97E64">
        <w:rPr>
          <w:lang w:val="en-AU"/>
        </w:rPr>
        <w:t xml:space="preserve">Respondents with psychosocial disability, intellectual disability, and multiple disabilities faced the most significant barriers to education. </w:t>
      </w:r>
      <w:r w:rsidR="00312907">
        <w:rPr>
          <w:lang w:val="en-AU"/>
        </w:rPr>
        <w:fldChar w:fldCharType="begin"/>
      </w:r>
      <w:r w:rsidR="00312907">
        <w:rPr>
          <w:lang w:val="en-AU"/>
        </w:rPr>
        <w:instrText xml:space="preserve"> REF _Ref101528306 \h </w:instrText>
      </w:r>
      <w:r w:rsidR="00312907">
        <w:rPr>
          <w:lang w:val="en-AU"/>
        </w:rPr>
      </w:r>
      <w:r w:rsidR="00312907">
        <w:rPr>
          <w:lang w:val="en-AU"/>
        </w:rPr>
        <w:fldChar w:fldCharType="separate"/>
      </w:r>
      <w:r w:rsidR="00E22A1C" w:rsidRPr="00A97E64">
        <w:t xml:space="preserve">Figure </w:t>
      </w:r>
      <w:r w:rsidR="00E22A1C">
        <w:rPr>
          <w:noProof/>
        </w:rPr>
        <w:t>6</w:t>
      </w:r>
      <w:r w:rsidR="00312907">
        <w:rPr>
          <w:lang w:val="en-AU"/>
        </w:rPr>
        <w:fldChar w:fldCharType="end"/>
      </w:r>
      <w:r w:rsidR="00312907">
        <w:rPr>
          <w:lang w:val="en-AU"/>
        </w:rPr>
        <w:t xml:space="preserve"> </w:t>
      </w:r>
      <w:r w:rsidRPr="00A97E64">
        <w:rPr>
          <w:lang w:val="en-AU"/>
        </w:rPr>
        <w:t xml:space="preserve">shows education attainment among respondents aged 18 and older. Fifty-two per cent and 68 per cent of respondents with psychosocial and multiple disabilities, respectively, had a primary education or no education at all. </w:t>
      </w:r>
    </w:p>
    <w:p w14:paraId="629D7200" w14:textId="1C5BB0C9" w:rsidR="00C67DA2" w:rsidRDefault="00C67DA2" w:rsidP="00C67DA2">
      <w:pPr>
        <w:pStyle w:val="BodyText"/>
        <w:rPr>
          <w:lang w:val="en-AU"/>
        </w:rPr>
      </w:pPr>
      <w:r w:rsidRPr="00A97E64">
        <w:rPr>
          <w:lang w:val="en-AU"/>
        </w:rPr>
        <w:t xml:space="preserve">As comparison, the figure was 25 and 28 per cent among respondents with hearing impairment and visual impairment respectively. Note that respondents of this survey appear to have a generally higher education level compared to the education level of people with disabilities in the national socioeconomic survey (Susenas). For instance, 2.8 per cent of people with disabilities in Susenas 2019 had higher education (BPS, 2019) compared to 12.5 percent in this survey. This is likely due to the method of our survey, </w:t>
      </w:r>
      <w:r w:rsidRPr="00A97E64">
        <w:rPr>
          <w:lang w:val="en-AU"/>
        </w:rPr>
        <w:lastRenderedPageBreak/>
        <w:t xml:space="preserve">which relied on internet and phone connection and with higher representation of urban dwellers (see methodology above) compared to the stratified sampling in Susenas. </w:t>
      </w:r>
    </w:p>
    <w:p w14:paraId="146DD336" w14:textId="722A758C" w:rsidR="00403020" w:rsidRPr="00A97E64" w:rsidRDefault="00CC30A0" w:rsidP="00CC30A0">
      <w:pPr>
        <w:pStyle w:val="Caption"/>
        <w:rPr>
          <w:rFonts w:ascii="Open Sans" w:hAnsi="Open Sans" w:cs="Open Sans"/>
          <w:sz w:val="22"/>
          <w:szCs w:val="22"/>
        </w:rPr>
      </w:pPr>
      <w:bookmarkStart w:id="34" w:name="_Ref101528306"/>
      <w:bookmarkStart w:id="35" w:name="_Toc99975951"/>
      <w:bookmarkEnd w:id="33"/>
      <w:r w:rsidRPr="00A97E64">
        <w:t xml:space="preserve">Figure </w:t>
      </w:r>
      <w:r w:rsidRPr="00A97E64">
        <w:fldChar w:fldCharType="begin"/>
      </w:r>
      <w:r w:rsidRPr="00A97E64">
        <w:instrText xml:space="preserve"> SEQ Figure \* ARABIC </w:instrText>
      </w:r>
      <w:r w:rsidRPr="00A97E64">
        <w:fldChar w:fldCharType="separate"/>
      </w:r>
      <w:r w:rsidR="00E22A1C">
        <w:rPr>
          <w:noProof/>
        </w:rPr>
        <w:t>6</w:t>
      </w:r>
      <w:r w:rsidRPr="00A97E64">
        <w:fldChar w:fldCharType="end"/>
      </w:r>
      <w:bookmarkEnd w:id="34"/>
      <w:r w:rsidRPr="00A97E64">
        <w:t>: Education Attainment Among Respondents (18 Years of Age and Above) (by Type of Disability)</w:t>
      </w:r>
      <w:bookmarkEnd w:id="35"/>
    </w:p>
    <w:p w14:paraId="544C89D8" w14:textId="167AF37F" w:rsidR="00403020" w:rsidRPr="00A97E64" w:rsidRDefault="00C37A18" w:rsidP="00403020">
      <w:pPr>
        <w:pStyle w:val="BodyText"/>
        <w:jc w:val="center"/>
        <w:rPr>
          <w:rFonts w:cs="Open Sans"/>
          <w:szCs w:val="22"/>
          <w:lang w:val="en-AU"/>
        </w:rPr>
      </w:pPr>
      <w:r w:rsidRPr="00A97E64">
        <w:rPr>
          <w:rFonts w:cs="Open Sans"/>
          <w:noProof/>
          <w:szCs w:val="22"/>
          <w:bdr w:val="none" w:sz="0" w:space="0" w:color="auto"/>
          <w:lang w:val="en-AU"/>
        </w:rPr>
        <w:drawing>
          <wp:inline distT="0" distB="0" distL="0" distR="0" wp14:anchorId="05DC14C0" wp14:editId="0B9A560A">
            <wp:extent cx="5896303" cy="2128345"/>
            <wp:effectExtent l="0" t="0" r="0" b="5715"/>
            <wp:docPr id="42" name="Picture 42" descr="This graph describes a total of 1,597 respondents based on education level and their types of disability. The education level of the majority of respondents with physical disabilities (44%), visual sensory (43%), and sensory hearing (47%) is high school education/equivalent. 29% of people with intellectual disabilities have high school education/equivalent, although there are 30% who do not attend school. The education level of people with psychosocial disabilities is 27% elementary education/equivalent, and another 26% do not attend school. 41% of people with multiple disabilities do not attend sch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This graph describes a total of 1,597 respondents based on education level and their types of disability. The education level of the majority of respondents with physical disabilities (44%), visual sensory (43%), and sensory hearing (47%) is high school education/equivalent. 29% of people with intellectual disabilities have high school education/equivalent, although there are 30% who do not attend school. The education level of people with psychosocial disabilities is 27% elementary education/equivalent, and another 26% do not attend school. 41% of people with multiple disabilities do not attend school. "/>
                    <pic:cNvPicPr/>
                  </pic:nvPicPr>
                  <pic:blipFill>
                    <a:blip r:embed="rId28" cstate="print">
                      <a:extLst>
                        <a:ext uri="{28A0092B-C50C-407E-A947-70E740481C1C}">
                          <a14:useLocalDpi xmlns:a14="http://schemas.microsoft.com/office/drawing/2010/main" val="0"/>
                        </a:ext>
                      </a:extLst>
                    </a:blip>
                    <a:srcRect l="697" r="697"/>
                    <a:stretch>
                      <a:fillRect/>
                    </a:stretch>
                  </pic:blipFill>
                  <pic:spPr bwMode="auto">
                    <a:xfrm>
                      <a:off x="0" y="0"/>
                      <a:ext cx="5914087" cy="2134764"/>
                    </a:xfrm>
                    <a:prstGeom prst="rect">
                      <a:avLst/>
                    </a:prstGeom>
                    <a:ln>
                      <a:noFill/>
                    </a:ln>
                    <a:extLst>
                      <a:ext uri="{53640926-AAD7-44D8-BBD7-CCE9431645EC}">
                        <a14:shadowObscured xmlns:a14="http://schemas.microsoft.com/office/drawing/2010/main"/>
                      </a:ext>
                    </a:extLst>
                  </pic:spPr>
                </pic:pic>
              </a:graphicData>
            </a:graphic>
          </wp:inline>
        </w:drawing>
      </w:r>
    </w:p>
    <w:p w14:paraId="0EE9B5E0" w14:textId="14F84712" w:rsidR="00403020" w:rsidRPr="00A97E64" w:rsidRDefault="00403020" w:rsidP="00201221">
      <w:pPr>
        <w:pStyle w:val="BodyText"/>
        <w:spacing w:before="240"/>
        <w:rPr>
          <w:rFonts w:cs="Open Sans"/>
          <w:szCs w:val="22"/>
          <w:lang w:val="en-AU"/>
        </w:rPr>
        <w:sectPr w:rsidR="00403020" w:rsidRPr="00A97E64" w:rsidSect="00CD6CAA">
          <w:type w:val="continuous"/>
          <w:pgSz w:w="11900" w:h="16840" w:code="9"/>
          <w:pgMar w:top="1440" w:right="1440" w:bottom="1440" w:left="1440" w:header="567" w:footer="567" w:gutter="0"/>
          <w:cols w:space="720"/>
          <w:docGrid w:linePitch="360"/>
          <w15:footnoteColumns w:val="1"/>
        </w:sectPr>
      </w:pPr>
    </w:p>
    <w:p w14:paraId="700EE995" w14:textId="77777777" w:rsidR="00C67DA2" w:rsidRPr="00A97E64" w:rsidRDefault="00201221" w:rsidP="00C67DA2">
      <w:pPr>
        <w:pStyle w:val="Heading1"/>
        <w:rPr>
          <w:lang w:val="en-AU"/>
        </w:rPr>
      </w:pPr>
      <w:r w:rsidRPr="00A97E64">
        <w:rPr>
          <w:rFonts w:cs="Open Sans"/>
          <w:szCs w:val="22"/>
          <w:lang w:val="en-AU"/>
        </w:rPr>
        <w:br w:type="page"/>
      </w:r>
      <w:bookmarkStart w:id="36" w:name="_Toc98150474"/>
      <w:bookmarkStart w:id="37" w:name="_Toc100588398"/>
      <w:r w:rsidR="00C67DA2" w:rsidRPr="00A97E64">
        <w:rPr>
          <w:lang w:val="en-AU"/>
        </w:rPr>
        <w:lastRenderedPageBreak/>
        <w:t>Changes in Employment and Income of People with Disabilities Through the COVID-19 Pandemic</w:t>
      </w:r>
      <w:bookmarkEnd w:id="36"/>
      <w:bookmarkEnd w:id="37"/>
      <w:r w:rsidR="00C67DA2" w:rsidRPr="00A97E64">
        <w:rPr>
          <w:lang w:val="en-AU"/>
        </w:rPr>
        <w:t xml:space="preserve"> </w:t>
      </w:r>
    </w:p>
    <w:p w14:paraId="63C5638D" w14:textId="77777777" w:rsidR="00226EA4" w:rsidRPr="00A97E64" w:rsidRDefault="00226EA4" w:rsidP="00226EA4">
      <w:pPr>
        <w:rPr>
          <w:lang w:val="en-AU"/>
        </w:rPr>
      </w:pPr>
    </w:p>
    <w:p w14:paraId="4394BDA9" w14:textId="77777777" w:rsidR="00201221" w:rsidRPr="00A97E64" w:rsidRDefault="00201221" w:rsidP="00201221">
      <w:pPr>
        <w:pStyle w:val="BodyText"/>
        <w:spacing w:before="240"/>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403BFF0D" w14:textId="6C1B8234" w:rsidR="00C67DA2" w:rsidRPr="00A97E64" w:rsidRDefault="00C67DA2" w:rsidP="00C67DA2">
      <w:pPr>
        <w:pStyle w:val="BodyText"/>
        <w:rPr>
          <w:lang w:val="en-AU"/>
        </w:rPr>
      </w:pPr>
      <w:bookmarkStart w:id="38" w:name="_Toc90883704"/>
      <w:r w:rsidRPr="00A97E64">
        <w:rPr>
          <w:lang w:val="en-AU"/>
        </w:rPr>
        <w:t xml:space="preserve">As </w:t>
      </w:r>
      <w:r w:rsidR="00881991">
        <w:rPr>
          <w:lang w:val="en-AU"/>
        </w:rPr>
        <w:fldChar w:fldCharType="begin"/>
      </w:r>
      <w:r w:rsidR="00881991">
        <w:rPr>
          <w:lang w:val="en-AU"/>
        </w:rPr>
        <w:instrText xml:space="preserve"> REF _Ref101528331 \h </w:instrText>
      </w:r>
      <w:r w:rsidR="00881991">
        <w:rPr>
          <w:lang w:val="en-AU"/>
        </w:rPr>
      </w:r>
      <w:r w:rsidR="00881991">
        <w:rPr>
          <w:lang w:val="en-AU"/>
        </w:rPr>
        <w:fldChar w:fldCharType="separate"/>
      </w:r>
      <w:r w:rsidR="00E22A1C" w:rsidRPr="00A97E64">
        <w:t xml:space="preserve">Figure </w:t>
      </w:r>
      <w:r w:rsidR="00E22A1C">
        <w:rPr>
          <w:noProof/>
        </w:rPr>
        <w:t>7</w:t>
      </w:r>
      <w:r w:rsidR="00881991">
        <w:rPr>
          <w:lang w:val="en-AU"/>
        </w:rPr>
        <w:fldChar w:fldCharType="end"/>
      </w:r>
      <w:r w:rsidR="00881991">
        <w:rPr>
          <w:lang w:val="en-AU"/>
        </w:rPr>
        <w:t xml:space="preserve"> </w:t>
      </w:r>
      <w:r w:rsidRPr="00A97E64">
        <w:rPr>
          <w:lang w:val="en-AU"/>
        </w:rPr>
        <w:t xml:space="preserve">illustrates, 21 per cent of respondents who work reported that they have changed their jobs since they experienced the pandemic in March 2020. Of this 21 per cent, 15 per cent claimed to have changed their jobs for pandemic-related reasons such as bankruptcy, redundancies or lay-offs, furlough (indefinite unpaid leave), wage cuts, or having to close their place of business due to lock down. As to be expected, the rate of pandemic-related job changes was higher among informal workers (22 per cent of casual labourers changed jobs as compared to 7 per cent of employees with fixed-term contracts). </w:t>
      </w:r>
    </w:p>
    <w:p w14:paraId="0674BC25" w14:textId="77777777" w:rsidR="00201221" w:rsidRPr="00A97E64" w:rsidRDefault="00201221" w:rsidP="00201221">
      <w:pPr>
        <w:pStyle w:val="Caption"/>
        <w:spacing w:line="276" w:lineRule="auto"/>
        <w:rPr>
          <w:rFonts w:ascii="Open Sans" w:hAnsi="Open Sans" w:cs="Open Sans"/>
          <w:sz w:val="22"/>
          <w:szCs w:val="22"/>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47627B55" w14:textId="3A7596C3" w:rsidR="00201221" w:rsidRPr="00A97E64" w:rsidRDefault="00CC30A0" w:rsidP="00CC30A0">
      <w:pPr>
        <w:pStyle w:val="Caption"/>
        <w:rPr>
          <w:rFonts w:ascii="Open Sans" w:hAnsi="Open Sans" w:cs="Open Sans"/>
          <w:sz w:val="22"/>
          <w:szCs w:val="22"/>
        </w:rPr>
      </w:pPr>
      <w:bookmarkStart w:id="39" w:name="_Ref101528331"/>
      <w:bookmarkStart w:id="40" w:name="_Toc99975952"/>
      <w:bookmarkEnd w:id="38"/>
      <w:r w:rsidRPr="00A97E64">
        <w:t xml:space="preserve">Figure </w:t>
      </w:r>
      <w:r w:rsidRPr="00A97E64">
        <w:fldChar w:fldCharType="begin"/>
      </w:r>
      <w:r w:rsidRPr="00A97E64">
        <w:instrText xml:space="preserve"> SEQ Figure \* ARABIC </w:instrText>
      </w:r>
      <w:r w:rsidRPr="00A97E64">
        <w:fldChar w:fldCharType="separate"/>
      </w:r>
      <w:r w:rsidR="00E22A1C">
        <w:rPr>
          <w:noProof/>
        </w:rPr>
        <w:t>7</w:t>
      </w:r>
      <w:r w:rsidRPr="00A97E64">
        <w:fldChar w:fldCharType="end"/>
      </w:r>
      <w:bookmarkEnd w:id="39"/>
      <w:r w:rsidRPr="00A97E64">
        <w:t>: Workers Experiencing Changes in Their Jobs</w:t>
      </w:r>
      <w:bookmarkEnd w:id="40"/>
    </w:p>
    <w:p w14:paraId="5D92F2CF" w14:textId="77777777" w:rsidR="00201221" w:rsidRPr="00A97E64" w:rsidRDefault="00201221" w:rsidP="005A187A">
      <w:pPr>
        <w:pStyle w:val="BodyText"/>
        <w:jc w:val="center"/>
        <w:rPr>
          <w:rFonts w:cs="Open Sans"/>
          <w:szCs w:val="22"/>
          <w:lang w:val="en-AU"/>
        </w:rPr>
      </w:pPr>
      <w:r w:rsidRPr="00A97E64">
        <w:rPr>
          <w:rFonts w:cs="Open Sans"/>
          <w:noProof/>
          <w:szCs w:val="22"/>
          <w:lang w:val="en-AU"/>
        </w:rPr>
        <w:drawing>
          <wp:inline distT="0" distB="0" distL="0" distR="0" wp14:anchorId="289D9E9A" wp14:editId="3F0D6D84">
            <wp:extent cx="5751576" cy="2926080"/>
            <wp:effectExtent l="0" t="0" r="1905" b="7620"/>
            <wp:docPr id="48" name="Picture 48" descr="This graph explains that since the pandemic occurred (March 2020) 79% respondents have not experienced an employment change, but the other 21% experienced an employment change.&#10;Of the 21% of respondents who experienced an employment change, 15% of them experienced an employment change due to the pandemic, and another 6% due to other reason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This graph explains that since the pandemic occurred (March 2020) 79% respondents have not experienced an employment change, but the other 21% experienced an employment change.&#10;Of the 21% of respondents who experienced an employment change, 15% of them experienced an employment change due to the pandemic, and another 6% due to other reasons.&#10;"/>
                    <pic:cNvPicPr/>
                  </pic:nvPicPr>
                  <pic:blipFill>
                    <a:blip r:embed="rId29" cstate="print">
                      <a:extLst>
                        <a:ext uri="{28A0092B-C50C-407E-A947-70E740481C1C}">
                          <a14:useLocalDpi xmlns:a14="http://schemas.microsoft.com/office/drawing/2010/main" val="0"/>
                        </a:ext>
                      </a:extLst>
                    </a:blip>
                    <a:srcRect t="918" b="918"/>
                    <a:stretch>
                      <a:fillRect/>
                    </a:stretch>
                  </pic:blipFill>
                  <pic:spPr bwMode="auto">
                    <a:xfrm>
                      <a:off x="0" y="0"/>
                      <a:ext cx="5751576" cy="2926080"/>
                    </a:xfrm>
                    <a:prstGeom prst="rect">
                      <a:avLst/>
                    </a:prstGeom>
                    <a:ln>
                      <a:noFill/>
                    </a:ln>
                    <a:extLst>
                      <a:ext uri="{53640926-AAD7-44D8-BBD7-CCE9431645EC}">
                        <a14:shadowObscured xmlns:a14="http://schemas.microsoft.com/office/drawing/2010/main"/>
                      </a:ext>
                    </a:extLst>
                  </pic:spPr>
                </pic:pic>
              </a:graphicData>
            </a:graphic>
          </wp:inline>
        </w:drawing>
      </w:r>
    </w:p>
    <w:p w14:paraId="13782048" w14:textId="6B33A9F7" w:rsidR="00C67DA2" w:rsidRPr="00A97E64" w:rsidRDefault="00C67DA2" w:rsidP="00C67DA2">
      <w:pPr>
        <w:pStyle w:val="BodyText"/>
        <w:rPr>
          <w:lang w:val="en-AU"/>
        </w:rPr>
      </w:pPr>
      <w:r w:rsidRPr="00A97E64">
        <w:rPr>
          <w:lang w:val="en-AU"/>
        </w:rPr>
        <w:t>More than one-half (55 per cent) of workers experienced a reduction in the number of days worked during the pandemic (</w:t>
      </w:r>
      <w:r w:rsidR="00312907">
        <w:rPr>
          <w:lang w:val="en-AU"/>
        </w:rPr>
        <w:fldChar w:fldCharType="begin"/>
      </w:r>
      <w:r w:rsidR="00312907">
        <w:rPr>
          <w:lang w:val="en-AU"/>
        </w:rPr>
        <w:instrText xml:space="preserve"> REF _Ref101528362 \h </w:instrText>
      </w:r>
      <w:r w:rsidR="00312907">
        <w:rPr>
          <w:lang w:val="en-AU"/>
        </w:rPr>
      </w:r>
      <w:r w:rsidR="00312907">
        <w:rPr>
          <w:lang w:val="en-AU"/>
        </w:rPr>
        <w:fldChar w:fldCharType="separate"/>
      </w:r>
      <w:r w:rsidR="00E22A1C" w:rsidRPr="00A97E64">
        <w:t xml:space="preserve">Figure </w:t>
      </w:r>
      <w:r w:rsidR="00E22A1C">
        <w:rPr>
          <w:noProof/>
        </w:rPr>
        <w:t>8</w:t>
      </w:r>
      <w:r w:rsidR="00312907">
        <w:rPr>
          <w:lang w:val="en-AU"/>
        </w:rPr>
        <w:fldChar w:fldCharType="end"/>
      </w:r>
      <w:r w:rsidRPr="00A97E64">
        <w:rPr>
          <w:lang w:val="en-AU"/>
        </w:rPr>
        <w:t>). These are workers who reported a lower number of working days per week in at least one period since March 2020 compared to before the pandemic. By the time this survey was conducted (February-March 2021), only 16 per cent of workers had fully recovered the number of pre-pandemic workdays. Another 20 per cent of workers recovered some of their working days but still remained below the pre-pandemic level. The remaining 19 per cent of workers have not regained their pre-pandemic working days</w:t>
      </w:r>
      <w:r w:rsidRPr="00A97E64">
        <w:rPr>
          <w:rFonts w:ascii="Arial" w:hAnsi="Arial" w:cs="Arial"/>
          <w:lang w:val="en-AU"/>
        </w:rPr>
        <w:t>‒</w:t>
      </w:r>
      <w:r w:rsidRPr="00A97E64">
        <w:rPr>
          <w:lang w:val="en-AU"/>
        </w:rPr>
        <w:t>highlighting the long-term economic impacts the pandemic has had on their livelihoods.</w:t>
      </w:r>
    </w:p>
    <w:p w14:paraId="45E21521" w14:textId="2211EFE4" w:rsidR="00DA1377" w:rsidRPr="00A97E64" w:rsidRDefault="00DA1377" w:rsidP="005A187A">
      <w:pPr>
        <w:pStyle w:val="BodyText"/>
        <w:jc w:val="center"/>
        <w:rPr>
          <w:rFonts w:cs="Open Sans"/>
          <w:szCs w:val="22"/>
          <w:lang w:val="en-AU"/>
        </w:rPr>
        <w:sectPr w:rsidR="00DA1377" w:rsidRPr="00A97E64" w:rsidSect="00CD6CAA">
          <w:type w:val="continuous"/>
          <w:pgSz w:w="11900" w:h="16840" w:code="9"/>
          <w:pgMar w:top="1440" w:right="1440" w:bottom="1440" w:left="1440" w:header="567" w:footer="567" w:gutter="0"/>
          <w:cols w:space="720"/>
          <w:docGrid w:linePitch="360"/>
          <w15:footnoteColumns w:val="1"/>
        </w:sectPr>
      </w:pPr>
    </w:p>
    <w:p w14:paraId="153EC807" w14:textId="472352A6" w:rsidR="00201221" w:rsidRPr="00A97E64" w:rsidRDefault="00CC30A0" w:rsidP="00CC30A0">
      <w:pPr>
        <w:pStyle w:val="Caption"/>
        <w:rPr>
          <w:rFonts w:ascii="Open Sans" w:hAnsi="Open Sans" w:cs="Open Sans"/>
          <w:sz w:val="22"/>
          <w:szCs w:val="22"/>
        </w:rPr>
      </w:pPr>
      <w:bookmarkStart w:id="41" w:name="_Ref101528362"/>
      <w:bookmarkStart w:id="42" w:name="_Toc99975953"/>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8</w:t>
      </w:r>
      <w:r w:rsidRPr="00A97E64">
        <w:fldChar w:fldCharType="end"/>
      </w:r>
      <w:bookmarkEnd w:id="41"/>
      <w:r w:rsidRPr="00A97E64">
        <w:t>: Changes in Number of Workdays During the Pandemic</w:t>
      </w:r>
      <w:bookmarkEnd w:id="42"/>
    </w:p>
    <w:p w14:paraId="248C6912" w14:textId="1192A9D3" w:rsidR="00201221" w:rsidRPr="00A97E64" w:rsidRDefault="00201221" w:rsidP="00226EA4">
      <w:pPr>
        <w:pStyle w:val="BodyText"/>
        <w:jc w:val="center"/>
        <w:rPr>
          <w:rFonts w:cs="Open Sans"/>
          <w:szCs w:val="22"/>
          <w:lang w:val="en-AU"/>
        </w:rPr>
      </w:pPr>
      <w:r w:rsidRPr="00A97E64">
        <w:rPr>
          <w:rFonts w:cs="Open Sans"/>
          <w:noProof/>
          <w:szCs w:val="22"/>
          <w:lang w:val="en-AU"/>
        </w:rPr>
        <w:drawing>
          <wp:inline distT="0" distB="0" distL="0" distR="0" wp14:anchorId="6D0717A2" wp14:editId="0ACA1C9D">
            <wp:extent cx="4706569" cy="2430908"/>
            <wp:effectExtent l="0" t="0" r="0" b="7620"/>
            <wp:docPr id="49" name="Picture 49" descr="Of the total 521 respondents who are working, 55% of them have experienced working days reduction since the pandemic. In February-March 2021, when the survey took place, it was discovered that from 20% of respondents, their working days have recovered to normal, from 19% of respondents, their working days did not recover, and only from 16% of respondents, their working days have fully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Of the total 521 respondents who are working, 55% of them have experienced working days reduction since the pandemic. In February-March 2021, when the survey took place, it was discovered that from 20% of respondents, their working days have recovered to normal, from 19% of respondents, their working days did not recover, and only from 16% of respondents, their working days have fully recovered."/>
                    <pic:cNvPicPr/>
                  </pic:nvPicPr>
                  <pic:blipFill>
                    <a:blip r:embed="rId30" cstate="print">
                      <a:extLst>
                        <a:ext uri="{28A0092B-C50C-407E-A947-70E740481C1C}">
                          <a14:useLocalDpi xmlns:a14="http://schemas.microsoft.com/office/drawing/2010/main" val="0"/>
                        </a:ext>
                      </a:extLst>
                    </a:blip>
                    <a:srcRect t="3696" b="3696"/>
                    <a:stretch>
                      <a:fillRect/>
                    </a:stretch>
                  </pic:blipFill>
                  <pic:spPr bwMode="auto">
                    <a:xfrm>
                      <a:off x="0" y="0"/>
                      <a:ext cx="4706569" cy="2430908"/>
                    </a:xfrm>
                    <a:prstGeom prst="rect">
                      <a:avLst/>
                    </a:prstGeom>
                    <a:ln>
                      <a:noFill/>
                    </a:ln>
                    <a:extLst>
                      <a:ext uri="{53640926-AAD7-44D8-BBD7-CCE9431645EC}">
                        <a14:shadowObscured xmlns:a14="http://schemas.microsoft.com/office/drawing/2010/main"/>
                      </a:ext>
                    </a:extLst>
                  </pic:spPr>
                </pic:pic>
              </a:graphicData>
            </a:graphic>
          </wp:inline>
        </w:drawing>
      </w:r>
    </w:p>
    <w:p w14:paraId="39A797AE"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6448BCD8" w14:textId="72611237" w:rsidR="008F4038" w:rsidRPr="00A97E64" w:rsidRDefault="008F4038" w:rsidP="008F4038">
      <w:pPr>
        <w:pStyle w:val="BodyText"/>
        <w:rPr>
          <w:lang w:val="en-AU"/>
        </w:rPr>
      </w:pPr>
      <w:bookmarkStart w:id="43" w:name="_Toc90883706"/>
      <w:r w:rsidRPr="00A97E64">
        <w:rPr>
          <w:lang w:val="en-AU"/>
        </w:rPr>
        <w:t>The most significant drop in work activities was seen in the period of March-June 2020, during the onset of the pandemic (</w:t>
      </w:r>
      <w:r w:rsidR="00312907">
        <w:rPr>
          <w:lang w:val="en-AU"/>
        </w:rPr>
        <w:fldChar w:fldCharType="begin"/>
      </w:r>
      <w:r w:rsidR="00312907">
        <w:rPr>
          <w:lang w:val="en-AU"/>
        </w:rPr>
        <w:instrText xml:space="preserve"> REF _Ref101528428 \h </w:instrText>
      </w:r>
      <w:r w:rsidR="00312907">
        <w:rPr>
          <w:lang w:val="en-AU"/>
        </w:rPr>
      </w:r>
      <w:r w:rsidR="00312907">
        <w:rPr>
          <w:lang w:val="en-AU"/>
        </w:rPr>
        <w:fldChar w:fldCharType="separate"/>
      </w:r>
      <w:r w:rsidR="00E22A1C" w:rsidRPr="00A97E64">
        <w:t xml:space="preserve">Figure </w:t>
      </w:r>
      <w:r w:rsidR="00E22A1C">
        <w:rPr>
          <w:noProof/>
        </w:rPr>
        <w:t>9</w:t>
      </w:r>
      <w:r w:rsidR="00312907">
        <w:rPr>
          <w:lang w:val="en-AU"/>
        </w:rPr>
        <w:fldChar w:fldCharType="end"/>
      </w:r>
      <w:r w:rsidRPr="00A97E64">
        <w:rPr>
          <w:lang w:val="en-AU"/>
        </w:rPr>
        <w:t>). The situation slowly improved in subsequent periods but was still far below the pre-pandemic level. While 92 per cent of workers worked full time/nearly full time (4-7 days per week) before the pandemic, this number dropped significantly to only 61 per cent in the March-June 2020 period. The figure increased to 63 per cent and 69 per cent in the July-December 2020 period and January-March 2021 period respectively (</w:t>
      </w:r>
      <w:r w:rsidR="00312907">
        <w:rPr>
          <w:lang w:val="en-AU"/>
        </w:rPr>
        <w:fldChar w:fldCharType="begin"/>
      </w:r>
      <w:r w:rsidR="00312907">
        <w:rPr>
          <w:lang w:val="en-AU"/>
        </w:rPr>
        <w:instrText xml:space="preserve"> REF _Ref101528428 \h </w:instrText>
      </w:r>
      <w:r w:rsidR="00312907">
        <w:rPr>
          <w:lang w:val="en-AU"/>
        </w:rPr>
      </w:r>
      <w:r w:rsidR="00312907">
        <w:rPr>
          <w:lang w:val="en-AU"/>
        </w:rPr>
        <w:fldChar w:fldCharType="separate"/>
      </w:r>
      <w:r w:rsidR="00E22A1C" w:rsidRPr="00A97E64">
        <w:t xml:space="preserve">Figure </w:t>
      </w:r>
      <w:r w:rsidR="00E22A1C">
        <w:rPr>
          <w:noProof/>
        </w:rPr>
        <w:t>9</w:t>
      </w:r>
      <w:r w:rsidR="00312907">
        <w:rPr>
          <w:lang w:val="en-AU"/>
        </w:rPr>
        <w:fldChar w:fldCharType="end"/>
      </w:r>
      <w:r w:rsidRPr="00A97E64">
        <w:rPr>
          <w:lang w:val="en-AU"/>
        </w:rPr>
        <w:t>).</w:t>
      </w:r>
    </w:p>
    <w:p w14:paraId="01B670ED" w14:textId="0AB37B82" w:rsidR="008F4038" w:rsidRPr="00A97E64" w:rsidRDefault="008F4038" w:rsidP="008F4038">
      <w:pPr>
        <w:pStyle w:val="BodyText"/>
        <w:rPr>
          <w:lang w:val="en-AU"/>
        </w:rPr>
      </w:pPr>
      <w:r w:rsidRPr="00A97E64">
        <w:rPr>
          <w:lang w:val="en-AU"/>
        </w:rPr>
        <w:t>Work reduction during the pandemic had caused many full-time workers to work part time. Respondents with part-time work (2-3 days per week) increased from 8 per cent before the pandemic to 21 per cent in March-June 2020. This continued to increase to 27 per cent through July-December 2020, before going back down to 21 per cent in the January-March 2021 period. These changes appear to be similar among men and women respondents. However, since more men work full time since before the pandemic, throughout the pandemic the proportion of men working full time continues to be higher compared to women (</w:t>
      </w:r>
      <w:r w:rsidR="00312907">
        <w:rPr>
          <w:lang w:val="en-AU"/>
        </w:rPr>
        <w:fldChar w:fldCharType="begin"/>
      </w:r>
      <w:r w:rsidR="00312907">
        <w:rPr>
          <w:lang w:val="en-AU"/>
        </w:rPr>
        <w:instrText xml:space="preserve"> REF _Ref101528428 \h </w:instrText>
      </w:r>
      <w:r w:rsidR="00312907">
        <w:rPr>
          <w:lang w:val="en-AU"/>
        </w:rPr>
      </w:r>
      <w:r w:rsidR="00312907">
        <w:rPr>
          <w:lang w:val="en-AU"/>
        </w:rPr>
        <w:fldChar w:fldCharType="separate"/>
      </w:r>
      <w:r w:rsidR="00E22A1C" w:rsidRPr="00A97E64">
        <w:t xml:space="preserve">Figure </w:t>
      </w:r>
      <w:r w:rsidR="00E22A1C">
        <w:rPr>
          <w:noProof/>
        </w:rPr>
        <w:t>9</w:t>
      </w:r>
      <w:r w:rsidR="00312907">
        <w:rPr>
          <w:lang w:val="en-AU"/>
        </w:rPr>
        <w:fldChar w:fldCharType="end"/>
      </w:r>
      <w:r w:rsidRPr="00A97E64">
        <w:rPr>
          <w:lang w:val="en-AU"/>
        </w:rPr>
        <w:t xml:space="preserve">). Thirteen per cent of respondents lost their employment (worked zero days per week) in at least one period during the pandemic. In the March-June 2020, period 17 per cent of workers worked between 0-1 day per week due to work reduction. </w:t>
      </w:r>
    </w:p>
    <w:p w14:paraId="1E825626" w14:textId="6A2B6EEF" w:rsidR="008F4038" w:rsidRPr="00A97E64" w:rsidRDefault="008F4038" w:rsidP="008F4038">
      <w:pPr>
        <w:pStyle w:val="BodyText"/>
        <w:rPr>
          <w:lang w:val="en-AU"/>
        </w:rPr>
        <w:sectPr w:rsidR="008F4038" w:rsidRPr="00A97E64" w:rsidSect="00CD6CAA">
          <w:type w:val="continuous"/>
          <w:pgSz w:w="11900" w:h="16840" w:code="9"/>
          <w:pgMar w:top="1440" w:right="1440" w:bottom="1440" w:left="1440" w:header="567" w:footer="567" w:gutter="0"/>
          <w:cols w:space="720"/>
          <w:docGrid w:linePitch="360"/>
          <w15:footnoteColumns w:val="1"/>
        </w:sectPr>
      </w:pPr>
      <w:r w:rsidRPr="00A97E64">
        <w:rPr>
          <w:lang w:val="en-AU"/>
        </w:rPr>
        <w:t>In the July-December 2020 the situation improved, with 10 per cent working 0-1 day per week, as some had gained more work. The figure then remains through the January-March 2021 period</w:t>
      </w:r>
      <w:r w:rsidRPr="00A97E64">
        <w:rPr>
          <w:rFonts w:ascii="Arial" w:hAnsi="Arial" w:cs="Arial"/>
          <w:lang w:val="en-AU"/>
        </w:rPr>
        <w:t>‒</w:t>
      </w:r>
      <w:r w:rsidRPr="00A97E64">
        <w:rPr>
          <w:lang w:val="en-AU"/>
        </w:rPr>
        <w:t xml:space="preserve">signifying a slow economic recovery over the course of the year. These trajectories reinforce the fact that, while economic activities are slowly recovering, respondents continue to experience significant economic impact compared to pre-pandemic levels.  </w:t>
      </w:r>
    </w:p>
    <w:p w14:paraId="092FA77B" w14:textId="253D5FDB" w:rsidR="00201221" w:rsidRPr="00A97E64" w:rsidRDefault="002B6CE1" w:rsidP="002B6CE1">
      <w:pPr>
        <w:pStyle w:val="Caption"/>
        <w:rPr>
          <w:rFonts w:ascii="Open Sans" w:hAnsi="Open Sans" w:cs="Open Sans"/>
          <w:sz w:val="22"/>
          <w:szCs w:val="22"/>
        </w:rPr>
      </w:pPr>
      <w:bookmarkStart w:id="44" w:name="_Ref101528428"/>
      <w:bookmarkStart w:id="45" w:name="_Toc99975954"/>
      <w:bookmarkEnd w:id="43"/>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9</w:t>
      </w:r>
      <w:r w:rsidRPr="00A97E64">
        <w:fldChar w:fldCharType="end"/>
      </w:r>
      <w:bookmarkEnd w:id="44"/>
      <w:r w:rsidRPr="00A97E64">
        <w:t>: Changes in Number of Days Worked per Week</w:t>
      </w:r>
      <w:bookmarkEnd w:id="45"/>
    </w:p>
    <w:p w14:paraId="00A10E93" w14:textId="77777777" w:rsidR="00201221" w:rsidRPr="00A97E64" w:rsidRDefault="00201221" w:rsidP="008F4038">
      <w:pPr>
        <w:pStyle w:val="BodyText"/>
        <w:jc w:val="center"/>
        <w:rPr>
          <w:rFonts w:cs="Open Sans"/>
          <w:szCs w:val="22"/>
          <w:lang w:val="en-AU"/>
        </w:rPr>
      </w:pPr>
      <w:r w:rsidRPr="00A97E64">
        <w:rPr>
          <w:rFonts w:cs="Open Sans"/>
          <w:noProof/>
          <w:szCs w:val="22"/>
          <w:lang w:val="en-AU"/>
        </w:rPr>
        <w:drawing>
          <wp:inline distT="0" distB="0" distL="0" distR="0" wp14:anchorId="7CEF8497" wp14:editId="6CB64CCF">
            <wp:extent cx="5252000" cy="3671217"/>
            <wp:effectExtent l="0" t="0" r="6350" b="5715"/>
            <wp:docPr id="50" name="Picture 50" descr="The graph shows the changes of full-time work (4-7 days per week) among periods by gender. Prior to the pandemic, 93.79% of men worked full time compared to women (87.22%). During the March-June 2020 period, there was a sharp decline in male respondents (64.31%) and female respondents (55.28%) working full time. There is a gradual increase in respondents working full time in July - December 2020, 66.05% men and 56.60% women. conditions are getting better in January-March 2021 with 70.64% of male and 64.60% of female respondents back to their full tim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e graph shows the changes of full-time work (4-7 days per week) among periods by gender. Prior to the pandemic, 93.79% of men worked full time compared to women (87.22%). During the March-June 2020 period, there was a sharp decline in male respondents (64.31%) and female respondents (55.28%) working full time. There is a gradual increase in respondents working full time in July - December 2020, 66.05% men and 56.60% women. conditions are getting better in January-March 2021 with 70.64% of male and 64.60% of female respondents back to their full time work."/>
                    <pic:cNvPicPr/>
                  </pic:nvPicPr>
                  <pic:blipFill>
                    <a:blip r:embed="rId31">
                      <a:extLst>
                        <a:ext uri="{28A0092B-C50C-407E-A947-70E740481C1C}">
                          <a14:useLocalDpi xmlns:a14="http://schemas.microsoft.com/office/drawing/2010/main" val="0"/>
                        </a:ext>
                      </a:extLst>
                    </a:blip>
                    <a:stretch>
                      <a:fillRect/>
                    </a:stretch>
                  </pic:blipFill>
                  <pic:spPr>
                    <a:xfrm>
                      <a:off x="0" y="0"/>
                      <a:ext cx="5252000" cy="3671217"/>
                    </a:xfrm>
                    <a:prstGeom prst="rect">
                      <a:avLst/>
                    </a:prstGeom>
                  </pic:spPr>
                </pic:pic>
              </a:graphicData>
            </a:graphic>
          </wp:inline>
        </w:drawing>
      </w:r>
    </w:p>
    <w:p w14:paraId="366B4346" w14:textId="77777777" w:rsidR="008F4038" w:rsidRPr="00A97E64" w:rsidRDefault="008F4038" w:rsidP="008F4038">
      <w:pPr>
        <w:pStyle w:val="BodyText"/>
        <w:rPr>
          <w:lang w:val="en-AU"/>
        </w:rPr>
      </w:pPr>
      <w:bookmarkStart w:id="46" w:name="_Ref99116142"/>
      <w:bookmarkStart w:id="47" w:name="_Ref99116132"/>
    </w:p>
    <w:p w14:paraId="717BB323" w14:textId="26F23F1D" w:rsidR="008F4038" w:rsidRPr="00A97E64" w:rsidRDefault="008F4038" w:rsidP="008F4038">
      <w:pPr>
        <w:pStyle w:val="BodyText"/>
        <w:rPr>
          <w:lang w:val="en-AU"/>
        </w:rPr>
      </w:pPr>
      <w:r w:rsidRPr="00A97E64">
        <w:rPr>
          <w:lang w:val="en-AU"/>
        </w:rPr>
        <w:t>The survey attempted to track significant changes in respondents’ personal income (for those who work) and household income (for all respondents who are aware of, and willing to disclose, their household income). Incomes were asked in monthly averages for each of the following time periods: March-June 2020; July-December 2020; and January-March 2021. Monthly incomes are recorded as: (i) no income; (ii) &lt;Rp 1 million per month; (iii) Rp1–2 million per month; (iv) Rp 2</w:t>
      </w:r>
      <w:r w:rsidRPr="00A97E64">
        <w:rPr>
          <w:rFonts w:ascii="Arial" w:hAnsi="Arial" w:cs="Arial"/>
          <w:lang w:val="en-AU"/>
        </w:rPr>
        <w:t>‒</w:t>
      </w:r>
      <w:r w:rsidRPr="00A97E64">
        <w:rPr>
          <w:lang w:val="en-AU"/>
        </w:rPr>
        <w:t>4 million per month; and (v) &gt;Rp 4 million per month (</w:t>
      </w:r>
      <w:r w:rsidR="00312907">
        <w:rPr>
          <w:lang w:val="en-AU"/>
        </w:rPr>
        <w:fldChar w:fldCharType="begin"/>
      </w:r>
      <w:r w:rsidR="00312907">
        <w:rPr>
          <w:lang w:val="en-AU"/>
        </w:rPr>
        <w:instrText xml:space="preserve"> REF _Ref101528569 \h </w:instrText>
      </w:r>
      <w:r w:rsidR="00312907">
        <w:rPr>
          <w:lang w:val="en-AU"/>
        </w:rPr>
      </w:r>
      <w:r w:rsidR="00312907">
        <w:rPr>
          <w:lang w:val="en-AU"/>
        </w:rPr>
        <w:fldChar w:fldCharType="separate"/>
      </w:r>
      <w:r w:rsidR="00E22A1C" w:rsidRPr="00A97E64">
        <w:t xml:space="preserve">Figure </w:t>
      </w:r>
      <w:r w:rsidR="00E22A1C">
        <w:rPr>
          <w:noProof/>
        </w:rPr>
        <w:t>10</w:t>
      </w:r>
      <w:r w:rsidR="00312907">
        <w:rPr>
          <w:lang w:val="en-AU"/>
        </w:rPr>
        <w:fldChar w:fldCharType="end"/>
      </w:r>
      <w:r w:rsidRPr="00A97E64">
        <w:rPr>
          <w:lang w:val="en-AU"/>
        </w:rPr>
        <w:t>). Of 521 respondents who work, 494 reported their personal income. Household income was reported by 1,038 out of the total 1,597 respondents.  Respondents are considered to have experienced a significant income reduction if their income in at least one period during the pandemic has dropped to a lower bracket compared to their pre-COVID income. Given the relatively wide income bracket options, the survey was only able to capture significant changes in income and smaller changes in income may have gone unobserved.</w:t>
      </w:r>
    </w:p>
    <w:p w14:paraId="1E796F12" w14:textId="6AE19F6E" w:rsidR="008F4038" w:rsidRPr="00A97E64" w:rsidRDefault="008F4038" w:rsidP="008F4038">
      <w:pPr>
        <w:pStyle w:val="BodyText"/>
        <w:rPr>
          <w:lang w:val="en-AU"/>
        </w:rPr>
      </w:pPr>
      <w:r w:rsidRPr="00A97E64">
        <w:rPr>
          <w:lang w:val="en-AU"/>
        </w:rPr>
        <w:t xml:space="preserve">A significant income reduction was experienced by 37.3 per cent of workers at some point over the course of the pandemic, affecting informal workers more than formal workers (40 per cent and 19 per cent respectively). Within the informal sector, over 50 per cent of small business owners experienced significant income reduction. As shown in </w:t>
      </w:r>
      <w:r w:rsidR="00312907">
        <w:rPr>
          <w:lang w:val="en-AU"/>
        </w:rPr>
        <w:fldChar w:fldCharType="begin"/>
      </w:r>
      <w:r w:rsidR="00312907">
        <w:rPr>
          <w:lang w:val="en-AU"/>
        </w:rPr>
        <w:instrText xml:space="preserve"> REF _Ref101528569 \h </w:instrText>
      </w:r>
      <w:r w:rsidR="00312907">
        <w:rPr>
          <w:lang w:val="en-AU"/>
        </w:rPr>
      </w:r>
      <w:r w:rsidR="00312907">
        <w:rPr>
          <w:lang w:val="en-AU"/>
        </w:rPr>
        <w:fldChar w:fldCharType="separate"/>
      </w:r>
      <w:r w:rsidR="00E22A1C" w:rsidRPr="00A97E64">
        <w:t xml:space="preserve">Figure </w:t>
      </w:r>
      <w:r w:rsidR="00E22A1C">
        <w:rPr>
          <w:noProof/>
        </w:rPr>
        <w:t>10</w:t>
      </w:r>
      <w:r w:rsidR="00312907">
        <w:rPr>
          <w:lang w:val="en-AU"/>
        </w:rPr>
        <w:fldChar w:fldCharType="end"/>
      </w:r>
      <w:r w:rsidRPr="00A97E64">
        <w:rPr>
          <w:lang w:val="en-AU"/>
        </w:rPr>
        <w:t xml:space="preserve">, the biggest income decline was experienced in the period of March-June 2020, as the </w:t>
      </w:r>
      <w:r w:rsidRPr="00A97E64">
        <w:rPr>
          <w:lang w:val="en-AU"/>
        </w:rPr>
        <w:lastRenderedPageBreak/>
        <w:t xml:space="preserve">proportion of workers having no income or an income less than Rp 1 million per month increased from 28.3 per cent to 48.6 per cent. </w:t>
      </w:r>
    </w:p>
    <w:p w14:paraId="215EDA3C" w14:textId="502A8A3F" w:rsidR="008F4038" w:rsidRPr="00A97E64" w:rsidRDefault="008F4038" w:rsidP="008F4038">
      <w:pPr>
        <w:pStyle w:val="BodyText"/>
        <w:rPr>
          <w:lang w:val="en-AU"/>
        </w:rPr>
      </w:pPr>
      <w:r w:rsidRPr="00A97E64">
        <w:rPr>
          <w:lang w:val="en-AU"/>
        </w:rPr>
        <w:t>In the same period, the proportion of workers earning more than Rp 1 million per month dropped from 71.6 per cent to 51.4 per cent in each income range. The situation improved slightly in the period of July-December 2020 for workers with no income with the proportion of these workers falling to 4.0 per cent before increasing again to 4.9 per cent in January-March 2021. By the end of the survey period in March 2021, the biggest income group was below Rp 1 million/month (44 per cent of respondents). Prior to the outbreak of the pandemic the biggest income group was earning Rp 1-2 million/month (34.2 per cent).</w:t>
      </w:r>
      <w:bookmarkStart w:id="48" w:name="_Ref92699321"/>
    </w:p>
    <w:p w14:paraId="25C36485" w14:textId="26B37B5C" w:rsidR="00C70AE3" w:rsidRPr="00A97E64" w:rsidRDefault="002B6CE1" w:rsidP="002B6CE1">
      <w:pPr>
        <w:pStyle w:val="Caption"/>
        <w:rPr>
          <w:rFonts w:ascii="Open Sans" w:hAnsi="Open Sans" w:cs="Open Sans"/>
          <w:sz w:val="22"/>
          <w:szCs w:val="22"/>
        </w:rPr>
      </w:pPr>
      <w:bookmarkStart w:id="49" w:name="_Ref101528569"/>
      <w:bookmarkStart w:id="50" w:name="_Toc99975955"/>
      <w:bookmarkEnd w:id="46"/>
      <w:bookmarkEnd w:id="47"/>
      <w:bookmarkEnd w:id="48"/>
      <w:r w:rsidRPr="00A97E64">
        <w:t xml:space="preserve">Figure </w:t>
      </w:r>
      <w:r w:rsidRPr="00A97E64">
        <w:fldChar w:fldCharType="begin"/>
      </w:r>
      <w:r w:rsidRPr="00A97E64">
        <w:instrText xml:space="preserve"> SEQ Figure \* ARABIC </w:instrText>
      </w:r>
      <w:r w:rsidRPr="00A97E64">
        <w:fldChar w:fldCharType="separate"/>
      </w:r>
      <w:r w:rsidR="00E22A1C">
        <w:rPr>
          <w:noProof/>
        </w:rPr>
        <w:t>10</w:t>
      </w:r>
      <w:r w:rsidRPr="00A97E64">
        <w:fldChar w:fldCharType="end"/>
      </w:r>
      <w:bookmarkEnd w:id="49"/>
      <w:r w:rsidRPr="00A97E64">
        <w:t>: Monthly Income Range of Workers During the Pandemic</w:t>
      </w:r>
      <w:bookmarkEnd w:id="50"/>
    </w:p>
    <w:p w14:paraId="2787737F" w14:textId="1F9AC48B" w:rsidR="00DA1377" w:rsidRPr="00A97E64" w:rsidRDefault="00C70AE3" w:rsidP="00A63880">
      <w:pPr>
        <w:pStyle w:val="BodyText"/>
        <w:jc w:val="center"/>
        <w:rPr>
          <w:rFonts w:cs="Open Sans"/>
          <w:szCs w:val="22"/>
          <w:lang w:val="en-AU"/>
        </w:rPr>
      </w:pPr>
      <w:r w:rsidRPr="00A97E64">
        <w:rPr>
          <w:rFonts w:cs="Open Sans"/>
          <w:noProof/>
          <w:szCs w:val="22"/>
          <w:lang w:val="en-AU"/>
        </w:rPr>
        <w:drawing>
          <wp:inline distT="0" distB="0" distL="0" distR="0" wp14:anchorId="2086CFD0" wp14:editId="0B91F22B">
            <wp:extent cx="5533717" cy="3409120"/>
            <wp:effectExtent l="0" t="0" r="0" b="1270"/>
            <wp:docPr id="27" name="Picture 27" descr="The graph shows the changes in respondents' income based on the period of time the pandemic occurred. Before the pandemic, all respondents (494 people in total) earned an income. In March - June 2020 around 6.6% of respondents did not earn an income and most of the respondents (42%) earned less than 1 million. In July - December 2020, 44.7% of respondents earned less than 1 million and respondents with no income fell to 4%, although in January - March 2021 it rose to 4.9%, which was followed by a decrease in respondents with income less than 1 million ( 44%) and 1 million to 2 millio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graph shows the changes in respondents' income based on the period of time the pandemic occurred. Before the pandemic, all respondents (494 people in total) earned an income. In March - June 2020 around 6.6% of respondents did not earn an income and most of the respondents (42%) earned less than 1 million. In July - December 2020, 44.7% of respondents earned less than 1 million and respondents with no income fell to 4%, although in January - March 2021 it rose to 4.9%, which was followed by a decrease in respondents with income less than 1 million ( 44%) and 1 million to 2 million (30.6%)."/>
                    <pic:cNvPicPr/>
                  </pic:nvPicPr>
                  <pic:blipFill>
                    <a:blip r:embed="rId32" cstate="print">
                      <a:extLst>
                        <a:ext uri="{28A0092B-C50C-407E-A947-70E740481C1C}">
                          <a14:useLocalDpi xmlns:a14="http://schemas.microsoft.com/office/drawing/2010/main" val="0"/>
                        </a:ext>
                      </a:extLst>
                    </a:blip>
                    <a:srcRect t="508" b="508"/>
                    <a:stretch>
                      <a:fillRect/>
                    </a:stretch>
                  </pic:blipFill>
                  <pic:spPr bwMode="auto">
                    <a:xfrm>
                      <a:off x="0" y="0"/>
                      <a:ext cx="5533717" cy="3409120"/>
                    </a:xfrm>
                    <a:prstGeom prst="rect">
                      <a:avLst/>
                    </a:prstGeom>
                    <a:ln>
                      <a:noFill/>
                    </a:ln>
                    <a:extLst>
                      <a:ext uri="{53640926-AAD7-44D8-BBD7-CCE9431645EC}">
                        <a14:shadowObscured xmlns:a14="http://schemas.microsoft.com/office/drawing/2010/main"/>
                      </a:ext>
                    </a:extLst>
                  </pic:spPr>
                </pic:pic>
              </a:graphicData>
            </a:graphic>
          </wp:inline>
        </w:drawing>
      </w:r>
    </w:p>
    <w:p w14:paraId="5ED38246" w14:textId="77777777" w:rsidR="008F4038" w:rsidRPr="00A97E64" w:rsidRDefault="008F4038" w:rsidP="008F4038">
      <w:pPr>
        <w:pStyle w:val="BodyText"/>
        <w:rPr>
          <w:lang w:val="en-AU"/>
        </w:rPr>
      </w:pPr>
      <w:r w:rsidRPr="00A97E64">
        <w:rPr>
          <w:lang w:val="en-AU"/>
        </w:rPr>
        <w:t xml:space="preserve">As shown in preceding studies (Satriana et. al. 2021; JPAL 2020), the impact of COVID-19 on the income of people with disabilities tends to be higher compared to people without disabilities due to the types of work involved.    </w:t>
      </w:r>
    </w:p>
    <w:p w14:paraId="1A68C25F" w14:textId="77777777" w:rsidR="008F4038" w:rsidRPr="00A97E64" w:rsidRDefault="008F4038" w:rsidP="008F4038">
      <w:pPr>
        <w:pStyle w:val="BodyText"/>
        <w:rPr>
          <w:lang w:val="en-AU"/>
        </w:rPr>
      </w:pPr>
      <w:r w:rsidRPr="00A97E64">
        <w:rPr>
          <w:lang w:val="en-AU"/>
        </w:rPr>
        <w:t xml:space="preserve">The income effect appeared to be slightly higher among men than women respondents, with 38.5 per cent of men and 34.6 per cent of women experiencing significant income decline. Given the lower baseline income among female workers, however, women still ended up with a lower income during the pandemic. </w:t>
      </w:r>
    </w:p>
    <w:p w14:paraId="04BD1C44" w14:textId="5F3BC692" w:rsidR="008F4038" w:rsidRPr="00A97E64" w:rsidRDefault="004A2FB1" w:rsidP="008F4038">
      <w:pPr>
        <w:pStyle w:val="BodyText"/>
        <w:rPr>
          <w:lang w:val="en-AU"/>
        </w:rPr>
      </w:pPr>
      <w:r>
        <w:rPr>
          <w:lang w:val="en-AU"/>
        </w:rPr>
        <w:fldChar w:fldCharType="begin"/>
      </w:r>
      <w:r>
        <w:rPr>
          <w:lang w:val="en-AU"/>
        </w:rPr>
        <w:instrText xml:space="preserve"> REF _Ref101528666 \h </w:instrText>
      </w:r>
      <w:r>
        <w:rPr>
          <w:lang w:val="en-AU"/>
        </w:rPr>
      </w:r>
      <w:r>
        <w:rPr>
          <w:lang w:val="en-AU"/>
        </w:rPr>
        <w:fldChar w:fldCharType="separate"/>
      </w:r>
      <w:r w:rsidR="00E22A1C" w:rsidRPr="00A97E64">
        <w:t xml:space="preserve">Figure </w:t>
      </w:r>
      <w:r w:rsidR="00E22A1C">
        <w:rPr>
          <w:noProof/>
        </w:rPr>
        <w:t>11</w:t>
      </w:r>
      <w:r>
        <w:rPr>
          <w:lang w:val="en-AU"/>
        </w:rPr>
        <w:fldChar w:fldCharType="end"/>
      </w:r>
      <w:r>
        <w:rPr>
          <w:lang w:val="en-AU"/>
        </w:rPr>
        <w:t xml:space="preserve"> </w:t>
      </w:r>
      <w:r w:rsidR="008F4038" w:rsidRPr="00A97E64">
        <w:rPr>
          <w:lang w:val="en-AU"/>
        </w:rPr>
        <w:t xml:space="preserve">shows that, before the pandemic, a smaller proportion of female workers earned more than Rp 2 million per month (30.7 per cent) compared to males (40.5 per cent). With the effect of the pandemic, in the period of March-June 2020, 19.9 per cent of </w:t>
      </w:r>
      <w:r w:rsidR="008F4038" w:rsidRPr="00A97E64">
        <w:rPr>
          <w:lang w:val="en-AU"/>
        </w:rPr>
        <w:lastRenderedPageBreak/>
        <w:t xml:space="preserve">female workers earned more than Rp 2 million per month compared to 20.4 per cent among their male counterparts.   </w:t>
      </w:r>
    </w:p>
    <w:p w14:paraId="61A2A905" w14:textId="1189420A" w:rsidR="00B73143" w:rsidRPr="00A97E64" w:rsidRDefault="002B6CE1" w:rsidP="002B6CE1">
      <w:pPr>
        <w:pStyle w:val="Caption"/>
        <w:rPr>
          <w:rFonts w:cs="Open Sans"/>
          <w:sz w:val="22"/>
          <w:szCs w:val="22"/>
        </w:rPr>
      </w:pPr>
      <w:bookmarkStart w:id="51" w:name="_Ref101528666"/>
      <w:bookmarkStart w:id="52" w:name="_Toc99975956"/>
      <w:bookmarkStart w:id="53" w:name="_Toc90883708"/>
      <w:bookmarkStart w:id="54" w:name="_Toc90883707"/>
      <w:r w:rsidRPr="00A97E64">
        <w:t xml:space="preserve">Figure </w:t>
      </w:r>
      <w:r w:rsidRPr="00A97E64">
        <w:fldChar w:fldCharType="begin"/>
      </w:r>
      <w:r w:rsidRPr="00A97E64">
        <w:instrText xml:space="preserve"> SEQ Figure \* ARABIC </w:instrText>
      </w:r>
      <w:r w:rsidRPr="00A97E64">
        <w:fldChar w:fldCharType="separate"/>
      </w:r>
      <w:r w:rsidR="00E22A1C">
        <w:rPr>
          <w:noProof/>
        </w:rPr>
        <w:t>11</w:t>
      </w:r>
      <w:r w:rsidRPr="00A97E64">
        <w:fldChar w:fldCharType="end"/>
      </w:r>
      <w:bookmarkEnd w:id="51"/>
      <w:r w:rsidRPr="00A97E64">
        <w:t>: Income Level Before the Pandemic and in the Mar-Jun 2020 Period (by Gender)</w:t>
      </w:r>
      <w:bookmarkEnd w:id="52"/>
    </w:p>
    <w:p w14:paraId="383B0852" w14:textId="77777777" w:rsidR="00B73143" w:rsidRPr="00A97E64" w:rsidRDefault="00B73143" w:rsidP="005A187A">
      <w:pPr>
        <w:pStyle w:val="Caption"/>
        <w:sectPr w:rsidR="00B73143" w:rsidRPr="00A97E64" w:rsidSect="00CD6CAA">
          <w:pgSz w:w="11900" w:h="16840" w:code="9"/>
          <w:pgMar w:top="1440" w:right="1440" w:bottom="1440" w:left="1440" w:header="567" w:footer="567" w:gutter="0"/>
          <w:cols w:space="720"/>
          <w:docGrid w:linePitch="360"/>
          <w15:footnoteColumns w:val="1"/>
        </w:sectPr>
      </w:pPr>
    </w:p>
    <w:bookmarkEnd w:id="53"/>
    <w:p w14:paraId="62FBE2AC" w14:textId="77777777" w:rsidR="00B73143" w:rsidRPr="00A97E64" w:rsidRDefault="00B73143" w:rsidP="00B73143">
      <w:pPr>
        <w:pStyle w:val="BodyText"/>
        <w:ind w:left="709" w:hanging="142"/>
        <w:rPr>
          <w:rFonts w:cs="Open Sans"/>
          <w:szCs w:val="22"/>
          <w:lang w:val="en-AU"/>
        </w:rPr>
      </w:pPr>
      <w:r w:rsidRPr="00A97E64">
        <w:rPr>
          <w:rFonts w:cs="Open Sans"/>
          <w:noProof/>
          <w:szCs w:val="22"/>
          <w:lang w:val="en-AU"/>
        </w:rPr>
        <w:drawing>
          <wp:inline distT="0" distB="0" distL="0" distR="0" wp14:anchorId="05005475" wp14:editId="2D4DD20A">
            <wp:extent cx="5623366" cy="3732990"/>
            <wp:effectExtent l="0" t="0" r="0" b="1270"/>
            <wp:docPr id="29" name="Picture 29" descr="The graph shows the worker income level (459 respondents) by gender prior the pandemic period and March - June 2020 period. Before the pandemic, 40.5% of male respondents earned more than 2 million, while in March-June 2020 it decreased to only 20 ,4%. the same thing goes with female respondents, who before the pandemic, 30.7% of the female respondents earned above 2 million, but in March - June 2020 it decreased to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graph shows the worker income level (459 respondents) by gender prior the pandemic period and March - June 2020 period. Before the pandemic, 40.5% of male respondents earned more than 2 million, while in March-June 2020 it decreased to only 20 ,4%. the same thing goes with female respondents, who before the pandemic, 30.7% of the female respondents earned above 2 million, but in March - June 2020 it decreased to 19.9%."/>
                    <pic:cNvPicPr/>
                  </pic:nvPicPr>
                  <pic:blipFill>
                    <a:blip r:embed="rId33">
                      <a:extLst>
                        <a:ext uri="{28A0092B-C50C-407E-A947-70E740481C1C}">
                          <a14:useLocalDpi xmlns:a14="http://schemas.microsoft.com/office/drawing/2010/main" val="0"/>
                        </a:ext>
                      </a:extLst>
                    </a:blip>
                    <a:srcRect l="1407" r="1407"/>
                    <a:stretch>
                      <a:fillRect/>
                    </a:stretch>
                  </pic:blipFill>
                  <pic:spPr bwMode="auto">
                    <a:xfrm>
                      <a:off x="0" y="0"/>
                      <a:ext cx="5623366" cy="3732990"/>
                    </a:xfrm>
                    <a:prstGeom prst="rect">
                      <a:avLst/>
                    </a:prstGeom>
                    <a:ln>
                      <a:noFill/>
                    </a:ln>
                    <a:extLst>
                      <a:ext uri="{53640926-AAD7-44D8-BBD7-CCE9431645EC}">
                        <a14:shadowObscured xmlns:a14="http://schemas.microsoft.com/office/drawing/2010/main"/>
                      </a:ext>
                    </a:extLst>
                  </pic:spPr>
                </pic:pic>
              </a:graphicData>
            </a:graphic>
          </wp:inline>
        </w:drawing>
      </w:r>
    </w:p>
    <w:p w14:paraId="31087CA7" w14:textId="11487DF5" w:rsidR="008F4038" w:rsidRPr="00A97E64" w:rsidRDefault="008F4038" w:rsidP="008F4038">
      <w:pPr>
        <w:pStyle w:val="BodyText"/>
        <w:rPr>
          <w:lang w:val="en-AU"/>
        </w:rPr>
      </w:pPr>
      <w:r w:rsidRPr="00A97E64">
        <w:rPr>
          <w:lang w:val="en-AU"/>
        </w:rPr>
        <w:t>The income decline was significant, as only 16.4 per cent of those who experienced a decline (6.1 per cent of workers) had fully recovered their earnings by March 2021, and another 6.4 per cent (2.4 per cent of workers) had partly recovered their earnings (</w:t>
      </w:r>
      <w:r w:rsidR="004A2FB1">
        <w:rPr>
          <w:lang w:val="en-AU"/>
        </w:rPr>
        <w:fldChar w:fldCharType="begin"/>
      </w:r>
      <w:r w:rsidR="004A2FB1">
        <w:rPr>
          <w:lang w:val="en-AU"/>
        </w:rPr>
        <w:instrText xml:space="preserve"> REF _Ref101528757 \h </w:instrText>
      </w:r>
      <w:r w:rsidR="004A2FB1">
        <w:rPr>
          <w:lang w:val="en-AU"/>
        </w:rPr>
      </w:r>
      <w:r w:rsidR="004A2FB1">
        <w:rPr>
          <w:lang w:val="en-AU"/>
        </w:rPr>
        <w:fldChar w:fldCharType="separate"/>
      </w:r>
      <w:r w:rsidR="00E22A1C" w:rsidRPr="00A97E64">
        <w:t xml:space="preserve">Figure </w:t>
      </w:r>
      <w:r w:rsidR="00E22A1C">
        <w:rPr>
          <w:noProof/>
        </w:rPr>
        <w:t>12</w:t>
      </w:r>
      <w:r w:rsidR="004A2FB1">
        <w:rPr>
          <w:lang w:val="en-AU"/>
        </w:rPr>
        <w:fldChar w:fldCharType="end"/>
      </w:r>
      <w:r w:rsidRPr="00A97E64">
        <w:rPr>
          <w:lang w:val="en-AU"/>
        </w:rPr>
        <w:t>)</w:t>
      </w:r>
      <w:r w:rsidRPr="00A97E64">
        <w:rPr>
          <w:rStyle w:val="FootnoteReference"/>
          <w:lang w:val="en-AU"/>
        </w:rPr>
        <w:footnoteReference w:id="6"/>
      </w:r>
      <w:r w:rsidRPr="00A97E64">
        <w:rPr>
          <w:lang w:val="en-AU"/>
        </w:rPr>
        <w:t>.  The remaining 77.2 per cent of those who experienced a decline in earnings (28.8 per cent of all workers) experienced a chronic income reduction that persisted into March 2021. Eight per cent of workers completely lost their income in at least one pandemic period</w:t>
      </w:r>
      <w:r w:rsidRPr="00A97E64">
        <w:rPr>
          <w:rStyle w:val="FootnoteReference"/>
          <w:lang w:val="en-AU"/>
        </w:rPr>
        <w:footnoteReference w:id="7"/>
      </w:r>
      <w:r w:rsidRPr="00A97E64">
        <w:rPr>
          <w:lang w:val="en-AU"/>
        </w:rPr>
        <w:t xml:space="preserve"> and, as shown in</w:t>
      </w:r>
      <w:r w:rsidR="004A2FB1">
        <w:rPr>
          <w:lang w:val="en-AU"/>
        </w:rPr>
        <w:t xml:space="preserve"> </w:t>
      </w:r>
      <w:r w:rsidR="004A2FB1">
        <w:rPr>
          <w:lang w:val="en-AU"/>
        </w:rPr>
        <w:fldChar w:fldCharType="begin"/>
      </w:r>
      <w:r w:rsidR="004A2FB1">
        <w:rPr>
          <w:lang w:val="en-AU"/>
        </w:rPr>
        <w:instrText xml:space="preserve"> REF _Ref101528757 \h </w:instrText>
      </w:r>
      <w:r w:rsidR="004A2FB1">
        <w:rPr>
          <w:lang w:val="en-AU"/>
        </w:rPr>
      </w:r>
      <w:r w:rsidR="004A2FB1">
        <w:rPr>
          <w:lang w:val="en-AU"/>
        </w:rPr>
        <w:fldChar w:fldCharType="separate"/>
      </w:r>
      <w:r w:rsidR="00E22A1C" w:rsidRPr="00A97E64">
        <w:t xml:space="preserve">Figure </w:t>
      </w:r>
      <w:r w:rsidR="00E22A1C">
        <w:rPr>
          <w:noProof/>
        </w:rPr>
        <w:t>12</w:t>
      </w:r>
      <w:r w:rsidR="004A2FB1">
        <w:rPr>
          <w:lang w:val="en-AU"/>
        </w:rPr>
        <w:fldChar w:fldCharType="end"/>
      </w:r>
      <w:r w:rsidRPr="00A97E64">
        <w:rPr>
          <w:lang w:val="en-AU"/>
        </w:rPr>
        <w:t xml:space="preserve">, nearly 5 per cent continued to have no income as of the January-March 2021 period. </w:t>
      </w:r>
    </w:p>
    <w:p w14:paraId="264E5C4F" w14:textId="2C4DCFE7" w:rsidR="008F4038" w:rsidRPr="00A97E64" w:rsidRDefault="008F4038" w:rsidP="008F4038">
      <w:pPr>
        <w:rPr>
          <w:lang w:val="en-AU"/>
        </w:rPr>
        <w:sectPr w:rsidR="008F4038" w:rsidRPr="00A97E64" w:rsidSect="00CD6CAA">
          <w:type w:val="continuous"/>
          <w:pgSz w:w="11900" w:h="16840" w:code="9"/>
          <w:pgMar w:top="1440" w:right="1440" w:bottom="1440" w:left="1440" w:header="567" w:footer="567" w:gutter="0"/>
          <w:cols w:space="720"/>
          <w:docGrid w:linePitch="360"/>
        </w:sectPr>
      </w:pPr>
    </w:p>
    <w:p w14:paraId="052CB821" w14:textId="70010C03" w:rsidR="00F374BB" w:rsidRPr="00A97E64" w:rsidRDefault="002B6CE1" w:rsidP="002B6CE1">
      <w:pPr>
        <w:pStyle w:val="Caption"/>
        <w:rPr>
          <w:rFonts w:ascii="Open Sans" w:hAnsi="Open Sans" w:cs="Open Sans"/>
          <w:sz w:val="22"/>
          <w:szCs w:val="22"/>
        </w:rPr>
      </w:pPr>
      <w:bookmarkStart w:id="55" w:name="_Ref101528757"/>
      <w:bookmarkStart w:id="56" w:name="_Toc99975957"/>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12</w:t>
      </w:r>
      <w:r w:rsidRPr="00A97E64">
        <w:fldChar w:fldCharType="end"/>
      </w:r>
      <w:bookmarkEnd w:id="55"/>
      <w:r w:rsidRPr="00A97E64">
        <w:t>: Workers Experiencing Significant Income Reduction and Income Recovery by the End of the Survey Period</w:t>
      </w:r>
      <w:bookmarkEnd w:id="56"/>
    </w:p>
    <w:p w14:paraId="1FA06D82" w14:textId="77777777" w:rsidR="00F374BB" w:rsidRPr="00A97E64" w:rsidRDefault="00F374BB" w:rsidP="00F374BB">
      <w:pPr>
        <w:pStyle w:val="BodyText"/>
        <w:ind w:left="851"/>
        <w:rPr>
          <w:rFonts w:cs="Open Sans"/>
          <w:szCs w:val="22"/>
          <w:lang w:val="en-AU"/>
        </w:rPr>
        <w:sectPr w:rsidR="00F374BB" w:rsidRPr="00A97E64" w:rsidSect="00CD6CAA">
          <w:pgSz w:w="11900" w:h="16840" w:code="9"/>
          <w:pgMar w:top="1440" w:right="1440" w:bottom="1440" w:left="1440" w:header="567" w:footer="567" w:gutter="0"/>
          <w:cols w:space="720"/>
          <w:docGrid w:linePitch="360"/>
        </w:sectPr>
      </w:pPr>
    </w:p>
    <w:p w14:paraId="6895CB72" w14:textId="7750FC6F" w:rsidR="00F374BB" w:rsidRPr="00A97E64" w:rsidRDefault="00F715BC" w:rsidP="00F715BC">
      <w:pPr>
        <w:pStyle w:val="BodyText"/>
        <w:ind w:left="851"/>
        <w:rPr>
          <w:rFonts w:cs="Open Sans"/>
          <w:szCs w:val="22"/>
          <w:lang w:val="en-AU"/>
        </w:rPr>
      </w:pPr>
      <w:r w:rsidRPr="00A97E64">
        <w:rPr>
          <w:rFonts w:cs="Open Sans"/>
          <w:noProof/>
          <w:szCs w:val="22"/>
          <w:lang w:val="en-AU"/>
        </w:rPr>
        <w:drawing>
          <wp:inline distT="0" distB="0" distL="0" distR="0" wp14:anchorId="14EAEBBD" wp14:editId="020C7213">
            <wp:extent cx="5070764" cy="2669187"/>
            <wp:effectExtent l="0" t="0" r="0" b="0"/>
            <wp:docPr id="30" name="Picture 30" descr="This figure shows that until March 2021, out of 37.3% of respondents who experienced a significant decrease in their income (459 people in total), 28.8% of them did not recovered their income, 6.1% fully recovered, and 2.4% only partially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shows that until March 2021, out of 37.3% of respondents who experienced a significant decrease in their income (459 people in total), 28.8% of them did not recovered their income, 6.1% fully recovered, and 2.4% only partially recovered."/>
                    <pic:cNvPicPr/>
                  </pic:nvPicPr>
                  <pic:blipFill>
                    <a:blip r:embed="rId34" cstate="print">
                      <a:extLst>
                        <a:ext uri="{28A0092B-C50C-407E-A947-70E740481C1C}">
                          <a14:useLocalDpi xmlns:a14="http://schemas.microsoft.com/office/drawing/2010/main" val="0"/>
                        </a:ext>
                      </a:extLst>
                    </a:blip>
                    <a:srcRect t="272" b="272"/>
                    <a:stretch>
                      <a:fillRect/>
                    </a:stretch>
                  </pic:blipFill>
                  <pic:spPr bwMode="auto">
                    <a:xfrm>
                      <a:off x="0" y="0"/>
                      <a:ext cx="5070764" cy="2669187"/>
                    </a:xfrm>
                    <a:prstGeom prst="rect">
                      <a:avLst/>
                    </a:prstGeom>
                    <a:ln>
                      <a:noFill/>
                    </a:ln>
                    <a:extLst>
                      <a:ext uri="{53640926-AAD7-44D8-BBD7-CCE9431645EC}">
                        <a14:shadowObscured xmlns:a14="http://schemas.microsoft.com/office/drawing/2010/main"/>
                      </a:ext>
                    </a:extLst>
                  </pic:spPr>
                </pic:pic>
              </a:graphicData>
            </a:graphic>
          </wp:inline>
        </w:drawing>
      </w:r>
    </w:p>
    <w:p w14:paraId="55AACF98" w14:textId="77777777" w:rsidR="00F374BB" w:rsidRPr="00A97E64" w:rsidRDefault="00F374BB" w:rsidP="00F374BB">
      <w:pPr>
        <w:pStyle w:val="Caption"/>
        <w:spacing w:line="276" w:lineRule="auto"/>
        <w:rPr>
          <w:rFonts w:ascii="Open Sans" w:hAnsi="Open Sans" w:cs="Open Sans"/>
          <w:sz w:val="22"/>
          <w:szCs w:val="22"/>
        </w:rPr>
        <w:sectPr w:rsidR="00F374BB" w:rsidRPr="00A97E64" w:rsidSect="00CD6CAA">
          <w:type w:val="continuous"/>
          <w:pgSz w:w="11900" w:h="16840" w:code="9"/>
          <w:pgMar w:top="1440" w:right="1440" w:bottom="1440" w:left="1440" w:header="567" w:footer="567" w:gutter="0"/>
          <w:cols w:space="720"/>
          <w:docGrid w:linePitch="360"/>
        </w:sectPr>
      </w:pPr>
      <w:bookmarkStart w:id="57" w:name="_Toc90883710"/>
    </w:p>
    <w:bookmarkEnd w:id="57"/>
    <w:p w14:paraId="0F22F0CE" w14:textId="6D5BC6AF" w:rsidR="00E70EF3" w:rsidRPr="00A97E64" w:rsidRDefault="00E70EF3" w:rsidP="00E70EF3">
      <w:pPr>
        <w:pStyle w:val="BodyText"/>
        <w:rPr>
          <w:lang w:val="en-AU"/>
        </w:rPr>
      </w:pPr>
      <w:r w:rsidRPr="00A97E64">
        <w:rPr>
          <w:lang w:val="en-AU"/>
        </w:rPr>
        <w:t>The majority of respondents (85.7 per cent) reported having some degree of difficulty affording basic necessities during the pandemic</w:t>
      </w:r>
      <w:r w:rsidRPr="00A97E64">
        <w:rPr>
          <w:rFonts w:ascii="Arial" w:hAnsi="Arial" w:cs="Arial"/>
          <w:lang w:val="en-AU"/>
        </w:rPr>
        <w:t>‒</w:t>
      </w:r>
      <w:r w:rsidRPr="00A97E64">
        <w:rPr>
          <w:lang w:val="en-AU"/>
        </w:rPr>
        <w:t>ranging from a little difficulty to not being able to afford necessities at all (</w:t>
      </w:r>
      <w:r w:rsidR="004A2FB1">
        <w:rPr>
          <w:lang w:val="en-AU"/>
        </w:rPr>
        <w:fldChar w:fldCharType="begin"/>
      </w:r>
      <w:r w:rsidR="004A2FB1">
        <w:rPr>
          <w:lang w:val="en-AU"/>
        </w:rPr>
        <w:instrText xml:space="preserve"> REF _Ref101528882 \h </w:instrText>
      </w:r>
      <w:r w:rsidR="004A2FB1">
        <w:rPr>
          <w:lang w:val="en-AU"/>
        </w:rPr>
      </w:r>
      <w:r w:rsidR="004A2FB1">
        <w:rPr>
          <w:lang w:val="en-AU"/>
        </w:rPr>
        <w:fldChar w:fldCharType="separate"/>
      </w:r>
      <w:r w:rsidR="00E22A1C">
        <w:t xml:space="preserve">Table </w:t>
      </w:r>
      <w:r w:rsidR="00E22A1C">
        <w:rPr>
          <w:noProof/>
        </w:rPr>
        <w:t>1</w:t>
      </w:r>
      <w:r w:rsidR="004A2FB1">
        <w:rPr>
          <w:lang w:val="en-AU"/>
        </w:rPr>
        <w:fldChar w:fldCharType="end"/>
      </w:r>
      <w:r w:rsidRPr="00A97E64">
        <w:rPr>
          <w:lang w:val="en-AU"/>
        </w:rPr>
        <w:t>)</w:t>
      </w:r>
      <w:r w:rsidRPr="00A97E64">
        <w:rPr>
          <w:rStyle w:val="FootnoteReference"/>
          <w:lang w:val="en-AU"/>
        </w:rPr>
        <w:footnoteReference w:id="8"/>
      </w:r>
      <w:r w:rsidRPr="00A97E64">
        <w:rPr>
          <w:lang w:val="en-AU"/>
        </w:rPr>
        <w:t xml:space="preserve">.  Such difficulty is associated with a loss in workdays and declines in income levels. </w:t>
      </w:r>
      <w:bookmarkStart w:id="58" w:name="_Ref92699838"/>
    </w:p>
    <w:p w14:paraId="60755480" w14:textId="5B68DCAB" w:rsidR="00F374BB" w:rsidRPr="00A97E64" w:rsidRDefault="004A2FB1" w:rsidP="004A2FB1">
      <w:pPr>
        <w:pStyle w:val="Caption"/>
      </w:pPr>
      <w:bookmarkStart w:id="59" w:name="_Ref101528882"/>
      <w:bookmarkStart w:id="60" w:name="_Toc101544646"/>
      <w:bookmarkEnd w:id="58"/>
      <w:r>
        <w:t xml:space="preserve">Table </w:t>
      </w:r>
      <w:r>
        <w:fldChar w:fldCharType="begin"/>
      </w:r>
      <w:r>
        <w:instrText xml:space="preserve"> SEQ Table \* ARABIC </w:instrText>
      </w:r>
      <w:r>
        <w:fldChar w:fldCharType="separate"/>
      </w:r>
      <w:r w:rsidR="00E22A1C">
        <w:rPr>
          <w:noProof/>
        </w:rPr>
        <w:t>1</w:t>
      </w:r>
      <w:r>
        <w:fldChar w:fldCharType="end"/>
      </w:r>
      <w:bookmarkEnd w:id="59"/>
      <w:r>
        <w:t xml:space="preserve">: </w:t>
      </w:r>
      <w:r w:rsidRPr="00A71528">
        <w:t>Respondents Reporting Difficulty Affording Necessities (by Level of Difficulty)</w:t>
      </w:r>
      <w:bookmarkEnd w:id="60"/>
    </w:p>
    <w:p w14:paraId="4400AC8C" w14:textId="77777777" w:rsidR="00F374BB" w:rsidRPr="00A97E64" w:rsidRDefault="00F374BB" w:rsidP="00F374BB">
      <w:pPr>
        <w:rPr>
          <w:lang w:val="en-AU"/>
        </w:rPr>
      </w:pPr>
    </w:p>
    <w:tbl>
      <w:tblPr>
        <w:tblStyle w:val="GridTable1Light-Accent11"/>
        <w:tblW w:w="6374" w:type="dxa"/>
        <w:jc w:val="center"/>
        <w:tblLook w:val="04A0" w:firstRow="1" w:lastRow="0" w:firstColumn="1" w:lastColumn="0" w:noHBand="0" w:noVBand="1"/>
      </w:tblPr>
      <w:tblGrid>
        <w:gridCol w:w="5069"/>
        <w:gridCol w:w="717"/>
        <w:gridCol w:w="1065"/>
      </w:tblGrid>
      <w:tr w:rsidR="00F374BB" w:rsidRPr="00A97E64" w14:paraId="300256A1" w14:textId="77777777" w:rsidTr="00F374B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tcPr>
          <w:p w14:paraId="1037A00C" w14:textId="77777777" w:rsidR="00F374BB" w:rsidRPr="00A97E64" w:rsidRDefault="00F374BB" w:rsidP="00F374BB">
            <w:pPr>
              <w:pStyle w:val="TableText"/>
              <w:rPr>
                <w:b w:val="0"/>
                <w:bCs w:val="0"/>
                <w:lang w:val="en-AU"/>
              </w:rPr>
            </w:pPr>
            <w:r w:rsidRPr="00A97E64">
              <w:rPr>
                <w:lang w:val="en-AU"/>
              </w:rPr>
              <w:t>Tingkat Kesulitan</w:t>
            </w:r>
          </w:p>
        </w:tc>
        <w:tc>
          <w:tcPr>
            <w:tcW w:w="240" w:type="dxa"/>
            <w:noWrap/>
          </w:tcPr>
          <w:p w14:paraId="4103B544" w14:textId="77777777" w:rsidR="00F374BB" w:rsidRPr="00A97E64" w:rsidRDefault="00F374BB" w:rsidP="00F374BB">
            <w:pPr>
              <w:pStyle w:val="TableText"/>
              <w:cnfStyle w:val="100000000000" w:firstRow="1" w:lastRow="0" w:firstColumn="0" w:lastColumn="0" w:oddVBand="0" w:evenVBand="0" w:oddHBand="0" w:evenHBand="0" w:firstRowFirstColumn="0" w:firstRowLastColumn="0" w:lastRowFirstColumn="0" w:lastRowLastColumn="0"/>
              <w:rPr>
                <w:b w:val="0"/>
                <w:bCs w:val="0"/>
                <w:lang w:val="en-AU"/>
              </w:rPr>
            </w:pPr>
            <w:r w:rsidRPr="00A97E64">
              <w:rPr>
                <w:lang w:val="en-AU"/>
              </w:rPr>
              <w:t>n</w:t>
            </w:r>
          </w:p>
        </w:tc>
        <w:tc>
          <w:tcPr>
            <w:tcW w:w="1065" w:type="dxa"/>
            <w:noWrap/>
          </w:tcPr>
          <w:p w14:paraId="464DC16D" w14:textId="77777777" w:rsidR="00F374BB" w:rsidRPr="00A97E64" w:rsidRDefault="00F374BB" w:rsidP="00F374BB">
            <w:pPr>
              <w:pStyle w:val="TableText"/>
              <w:cnfStyle w:val="100000000000" w:firstRow="1" w:lastRow="0" w:firstColumn="0" w:lastColumn="0" w:oddVBand="0" w:evenVBand="0" w:oddHBand="0" w:evenHBand="0" w:firstRowFirstColumn="0" w:firstRowLastColumn="0" w:lastRowFirstColumn="0" w:lastRowLastColumn="0"/>
              <w:rPr>
                <w:b w:val="0"/>
                <w:bCs w:val="0"/>
                <w:lang w:val="en-AU"/>
              </w:rPr>
            </w:pPr>
            <w:r w:rsidRPr="00A97E64">
              <w:rPr>
                <w:lang w:val="en-AU"/>
              </w:rPr>
              <w:t>%</w:t>
            </w:r>
          </w:p>
        </w:tc>
      </w:tr>
      <w:tr w:rsidR="00F374BB" w:rsidRPr="00A97E64" w14:paraId="0A683053"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64C224C5" w14:textId="77777777" w:rsidR="00F374BB" w:rsidRPr="00A97E64" w:rsidRDefault="00F374BB" w:rsidP="00F374BB">
            <w:pPr>
              <w:pStyle w:val="TableText"/>
              <w:rPr>
                <w:b w:val="0"/>
                <w:bCs w:val="0"/>
                <w:lang w:val="en-AU"/>
              </w:rPr>
            </w:pPr>
            <w:r w:rsidRPr="00A97E64">
              <w:rPr>
                <w:b w:val="0"/>
                <w:bCs w:val="0"/>
                <w:lang w:val="en-AU"/>
              </w:rPr>
              <w:t>Tidak ada kesulitan</w:t>
            </w:r>
          </w:p>
        </w:tc>
        <w:tc>
          <w:tcPr>
            <w:tcW w:w="240" w:type="dxa"/>
            <w:noWrap/>
            <w:hideMark/>
          </w:tcPr>
          <w:p w14:paraId="070981F2"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229</w:t>
            </w:r>
          </w:p>
        </w:tc>
        <w:tc>
          <w:tcPr>
            <w:tcW w:w="1065" w:type="dxa"/>
            <w:noWrap/>
            <w:hideMark/>
          </w:tcPr>
          <w:p w14:paraId="12CAD55E"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14,3%</w:t>
            </w:r>
          </w:p>
        </w:tc>
      </w:tr>
      <w:tr w:rsidR="00F374BB" w:rsidRPr="00A97E64" w14:paraId="24456B5E"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5A1283F8" w14:textId="77777777" w:rsidR="00F374BB" w:rsidRPr="00A97E64" w:rsidRDefault="00F374BB" w:rsidP="00F374BB">
            <w:pPr>
              <w:pStyle w:val="TableText"/>
              <w:rPr>
                <w:b w:val="0"/>
                <w:bCs w:val="0"/>
                <w:lang w:val="en-AU"/>
              </w:rPr>
            </w:pPr>
            <w:r w:rsidRPr="00A97E64">
              <w:rPr>
                <w:b w:val="0"/>
                <w:bCs w:val="0"/>
                <w:lang w:val="en-AU"/>
              </w:rPr>
              <w:t>Sedikit Kesulitan</w:t>
            </w:r>
          </w:p>
        </w:tc>
        <w:tc>
          <w:tcPr>
            <w:tcW w:w="240" w:type="dxa"/>
            <w:noWrap/>
            <w:hideMark/>
          </w:tcPr>
          <w:p w14:paraId="135D9431"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421</w:t>
            </w:r>
          </w:p>
        </w:tc>
        <w:tc>
          <w:tcPr>
            <w:tcW w:w="1065" w:type="dxa"/>
            <w:noWrap/>
            <w:hideMark/>
          </w:tcPr>
          <w:p w14:paraId="080AE024"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26,4%</w:t>
            </w:r>
          </w:p>
        </w:tc>
      </w:tr>
      <w:tr w:rsidR="00F374BB" w:rsidRPr="00A97E64" w14:paraId="4AB8CBB0"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1634C806" w14:textId="77777777" w:rsidR="00F374BB" w:rsidRPr="00A97E64" w:rsidRDefault="00F374BB" w:rsidP="00F374BB">
            <w:pPr>
              <w:pStyle w:val="TableText"/>
              <w:rPr>
                <w:b w:val="0"/>
                <w:bCs w:val="0"/>
                <w:lang w:val="en-AU"/>
              </w:rPr>
            </w:pPr>
            <w:r w:rsidRPr="00A97E64">
              <w:rPr>
                <w:b w:val="0"/>
                <w:bCs w:val="0"/>
                <w:lang w:val="en-AU"/>
              </w:rPr>
              <w:t>Cukup Kesulitan</w:t>
            </w:r>
          </w:p>
        </w:tc>
        <w:tc>
          <w:tcPr>
            <w:tcW w:w="240" w:type="dxa"/>
            <w:noWrap/>
            <w:hideMark/>
          </w:tcPr>
          <w:p w14:paraId="01EA3D9D"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470</w:t>
            </w:r>
          </w:p>
        </w:tc>
        <w:tc>
          <w:tcPr>
            <w:tcW w:w="1065" w:type="dxa"/>
            <w:noWrap/>
            <w:hideMark/>
          </w:tcPr>
          <w:p w14:paraId="124A62B1"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29,4%</w:t>
            </w:r>
          </w:p>
        </w:tc>
      </w:tr>
      <w:tr w:rsidR="00F374BB" w:rsidRPr="00A97E64" w14:paraId="2B779790"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2E6AEFF0" w14:textId="77777777" w:rsidR="00F374BB" w:rsidRPr="00A97E64" w:rsidRDefault="00F374BB" w:rsidP="00F374BB">
            <w:pPr>
              <w:pStyle w:val="TableText"/>
              <w:rPr>
                <w:b w:val="0"/>
                <w:bCs w:val="0"/>
                <w:lang w:val="en-AU"/>
              </w:rPr>
            </w:pPr>
            <w:r w:rsidRPr="00A97E64">
              <w:rPr>
                <w:b w:val="0"/>
                <w:bCs w:val="0"/>
                <w:lang w:val="en-AU"/>
              </w:rPr>
              <w:t>Banyak Kesulitan</w:t>
            </w:r>
          </w:p>
        </w:tc>
        <w:tc>
          <w:tcPr>
            <w:tcW w:w="240" w:type="dxa"/>
            <w:noWrap/>
            <w:hideMark/>
          </w:tcPr>
          <w:p w14:paraId="57838B39"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442</w:t>
            </w:r>
          </w:p>
        </w:tc>
        <w:tc>
          <w:tcPr>
            <w:tcW w:w="1065" w:type="dxa"/>
            <w:noWrap/>
            <w:hideMark/>
          </w:tcPr>
          <w:p w14:paraId="6C80FD05"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27,7%</w:t>
            </w:r>
          </w:p>
        </w:tc>
      </w:tr>
      <w:tr w:rsidR="00F374BB" w:rsidRPr="00A97E64" w14:paraId="5B5AEA35"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25FE34C6" w14:textId="77777777" w:rsidR="00F374BB" w:rsidRPr="00A97E64" w:rsidRDefault="00F374BB" w:rsidP="00F374BB">
            <w:pPr>
              <w:pStyle w:val="TableText"/>
              <w:rPr>
                <w:b w:val="0"/>
                <w:bCs w:val="0"/>
                <w:lang w:val="en-AU"/>
              </w:rPr>
            </w:pPr>
            <w:r w:rsidRPr="00A97E64">
              <w:rPr>
                <w:b w:val="0"/>
                <w:bCs w:val="0"/>
                <w:lang w:val="en-AU"/>
              </w:rPr>
              <w:t>Tidak mampu</w:t>
            </w:r>
          </w:p>
        </w:tc>
        <w:tc>
          <w:tcPr>
            <w:tcW w:w="240" w:type="dxa"/>
            <w:noWrap/>
            <w:hideMark/>
          </w:tcPr>
          <w:p w14:paraId="243B5205"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35</w:t>
            </w:r>
          </w:p>
        </w:tc>
        <w:tc>
          <w:tcPr>
            <w:tcW w:w="1065" w:type="dxa"/>
            <w:noWrap/>
            <w:hideMark/>
          </w:tcPr>
          <w:p w14:paraId="12C6453D"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2,2%</w:t>
            </w:r>
          </w:p>
        </w:tc>
      </w:tr>
      <w:tr w:rsidR="00F374BB" w:rsidRPr="00A97E64" w14:paraId="02377B9A"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tcPr>
          <w:p w14:paraId="49D7E42C" w14:textId="77777777" w:rsidR="00F374BB" w:rsidRPr="00A97E64" w:rsidRDefault="00F374BB" w:rsidP="00F374BB">
            <w:pPr>
              <w:pStyle w:val="TableText"/>
              <w:rPr>
                <w:lang w:val="en-AU"/>
              </w:rPr>
            </w:pPr>
            <w:r w:rsidRPr="00A97E64">
              <w:rPr>
                <w:lang w:val="en-AU"/>
              </w:rPr>
              <w:t>Total</w:t>
            </w:r>
          </w:p>
        </w:tc>
        <w:tc>
          <w:tcPr>
            <w:tcW w:w="240" w:type="dxa"/>
            <w:noWrap/>
          </w:tcPr>
          <w:p w14:paraId="7A593B8E"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A97E64">
              <w:rPr>
                <w:b/>
                <w:bCs/>
                <w:lang w:val="en-AU"/>
              </w:rPr>
              <w:t>1.597</w:t>
            </w:r>
          </w:p>
        </w:tc>
        <w:tc>
          <w:tcPr>
            <w:tcW w:w="1065" w:type="dxa"/>
            <w:noWrap/>
          </w:tcPr>
          <w:p w14:paraId="4C4EB30B" w14:textId="77777777" w:rsidR="00F374BB" w:rsidRPr="00A97E64" w:rsidRDefault="00F374BB" w:rsidP="00F374BB">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A97E64">
              <w:rPr>
                <w:b/>
                <w:bCs/>
                <w:lang w:val="en-AU"/>
              </w:rPr>
              <w:t>100%</w:t>
            </w:r>
          </w:p>
        </w:tc>
      </w:tr>
    </w:tbl>
    <w:p w14:paraId="4313B056" w14:textId="77777777" w:rsidR="00E70EF3" w:rsidRPr="00A97E64" w:rsidRDefault="00E70EF3" w:rsidP="00E70EF3">
      <w:pPr>
        <w:pStyle w:val="BodyText"/>
        <w:rPr>
          <w:lang w:val="en-AU"/>
        </w:rPr>
      </w:pPr>
    </w:p>
    <w:p w14:paraId="6173EAFF" w14:textId="16C9F723" w:rsidR="00E70EF3" w:rsidRPr="00A97E64" w:rsidRDefault="00E70EF3" w:rsidP="00E70EF3">
      <w:pPr>
        <w:pStyle w:val="BodyText"/>
        <w:rPr>
          <w:lang w:val="en-AU"/>
        </w:rPr>
      </w:pPr>
      <w:r w:rsidRPr="00A97E64">
        <w:rPr>
          <w:lang w:val="en-AU"/>
        </w:rPr>
        <w:t>Respondents who self-reported household income below Rp 1 million per month had the most difficulty in affording basic necessities such as food and other daily expenses</w:t>
      </w:r>
      <w:r w:rsidR="00EB3B8A">
        <w:rPr>
          <w:lang w:val="en-AU"/>
        </w:rPr>
        <w:t xml:space="preserve"> (</w:t>
      </w:r>
      <w:r w:rsidR="00EB3B8A">
        <w:rPr>
          <w:lang w:val="en-AU"/>
        </w:rPr>
        <w:fldChar w:fldCharType="begin"/>
      </w:r>
      <w:r w:rsidR="00EB3B8A">
        <w:rPr>
          <w:lang w:val="en-AU"/>
        </w:rPr>
        <w:instrText xml:space="preserve"> REF _Ref101528945 \h </w:instrText>
      </w:r>
      <w:r w:rsidR="00EB3B8A">
        <w:rPr>
          <w:lang w:val="en-AU"/>
        </w:rPr>
      </w:r>
      <w:r w:rsidR="00EB3B8A">
        <w:rPr>
          <w:lang w:val="en-AU"/>
        </w:rPr>
        <w:fldChar w:fldCharType="separate"/>
      </w:r>
      <w:r w:rsidR="00E22A1C" w:rsidRPr="00A97E64">
        <w:t xml:space="preserve">Figure </w:t>
      </w:r>
      <w:r w:rsidR="00E22A1C">
        <w:rPr>
          <w:noProof/>
        </w:rPr>
        <w:t>13</w:t>
      </w:r>
      <w:r w:rsidR="00EB3B8A">
        <w:rPr>
          <w:lang w:val="en-AU"/>
        </w:rPr>
        <w:fldChar w:fldCharType="end"/>
      </w:r>
      <w:r w:rsidR="00EB3B8A">
        <w:rPr>
          <w:lang w:val="en-AU"/>
        </w:rPr>
        <w:t>)</w:t>
      </w:r>
      <w:r w:rsidRPr="00A97E64">
        <w:rPr>
          <w:lang w:val="en-AU"/>
        </w:rPr>
        <w:t>. As to be expected, more than 70 per cent of respondents who reported significant income reduction also reported having difficulties in affording basic necessities, but it is noteworthy that around 50 per cent of those who did not experience significant income reduction still experienced difficulties in affording basic necessities (</w:t>
      </w:r>
      <w:r w:rsidR="00EB3B8A">
        <w:rPr>
          <w:lang w:val="en-AU"/>
        </w:rPr>
        <w:fldChar w:fldCharType="begin"/>
      </w:r>
      <w:r w:rsidR="00EB3B8A">
        <w:rPr>
          <w:lang w:val="en-AU"/>
        </w:rPr>
        <w:instrText xml:space="preserve"> REF _Ref101528975 \h </w:instrText>
      </w:r>
      <w:r w:rsidR="00EB3B8A">
        <w:rPr>
          <w:lang w:val="en-AU"/>
        </w:rPr>
      </w:r>
      <w:r w:rsidR="00EB3B8A">
        <w:rPr>
          <w:lang w:val="en-AU"/>
        </w:rPr>
        <w:fldChar w:fldCharType="separate"/>
      </w:r>
      <w:r w:rsidR="00E22A1C" w:rsidRPr="00A97E64">
        <w:t xml:space="preserve">Figure </w:t>
      </w:r>
      <w:r w:rsidR="00E22A1C">
        <w:rPr>
          <w:noProof/>
        </w:rPr>
        <w:t>14</w:t>
      </w:r>
      <w:r w:rsidR="00EB3B8A">
        <w:rPr>
          <w:lang w:val="en-AU"/>
        </w:rPr>
        <w:fldChar w:fldCharType="end"/>
      </w:r>
      <w:r w:rsidRPr="00A97E64">
        <w:rPr>
          <w:lang w:val="en-AU"/>
        </w:rPr>
        <w:t xml:space="preserve">). This suggests that precarious economic conditions even extended to respondents who were lucky enough to maintain relatively stable income levels over the pandemic period (see </w:t>
      </w:r>
      <w:hyperlink r:id="rId35" w:history="1">
        <w:r w:rsidRPr="00A97E64">
          <w:rPr>
            <w:rStyle w:val="Hyperlink"/>
            <w:lang w:val="en-AU"/>
          </w:rPr>
          <w:t>Satriana, 2020</w:t>
        </w:r>
      </w:hyperlink>
      <w:r w:rsidRPr="00A97E64">
        <w:rPr>
          <w:lang w:val="en-AU"/>
        </w:rPr>
        <w:t>). It is also important to note the higher costs of living borne by people with disabilities, combined with the already low pre-pandemic income level, which presents additional economic hardship in times of crisis and beyond (see Satriana et.al., 2021).</w:t>
      </w:r>
    </w:p>
    <w:p w14:paraId="26B88741" w14:textId="3A5E326F" w:rsidR="00E70EF3" w:rsidRPr="00A97E64" w:rsidRDefault="00E70EF3" w:rsidP="008450A3">
      <w:pPr>
        <w:pStyle w:val="BodyText"/>
        <w:rPr>
          <w:rFonts w:cs="Open Sans"/>
          <w:szCs w:val="22"/>
          <w:lang w:val="en-AU"/>
        </w:rPr>
        <w:sectPr w:rsidR="00E70EF3" w:rsidRPr="00A97E64" w:rsidSect="00CD6CAA">
          <w:type w:val="continuous"/>
          <w:pgSz w:w="11900" w:h="16840" w:code="9"/>
          <w:pgMar w:top="1440" w:right="1440" w:bottom="1440" w:left="1440" w:header="567" w:footer="567" w:gutter="0"/>
          <w:cols w:space="720"/>
          <w:docGrid w:linePitch="360"/>
          <w15:footnoteColumns w:val="1"/>
        </w:sectPr>
      </w:pPr>
    </w:p>
    <w:p w14:paraId="4790B0D7" w14:textId="5A90A564" w:rsidR="00201221" w:rsidRPr="00A97E64" w:rsidRDefault="002B6CE1" w:rsidP="002B6CE1">
      <w:pPr>
        <w:pStyle w:val="Caption"/>
        <w:rPr>
          <w:rFonts w:ascii="Open Sans" w:hAnsi="Open Sans" w:cs="Open Sans"/>
          <w:sz w:val="22"/>
          <w:szCs w:val="22"/>
        </w:rPr>
      </w:pPr>
      <w:bookmarkStart w:id="61" w:name="_Ref101528945"/>
      <w:bookmarkStart w:id="62" w:name="_Toc99975958"/>
      <w:bookmarkEnd w:id="54"/>
      <w:r w:rsidRPr="00A97E64">
        <w:t xml:space="preserve">Figure </w:t>
      </w:r>
      <w:r w:rsidRPr="00A97E64">
        <w:fldChar w:fldCharType="begin"/>
      </w:r>
      <w:r w:rsidRPr="00A97E64">
        <w:instrText xml:space="preserve"> SEQ Figure \* ARABIC </w:instrText>
      </w:r>
      <w:r w:rsidRPr="00A97E64">
        <w:fldChar w:fldCharType="separate"/>
      </w:r>
      <w:r w:rsidR="00E22A1C">
        <w:rPr>
          <w:noProof/>
        </w:rPr>
        <w:t>13</w:t>
      </w:r>
      <w:r w:rsidRPr="00A97E64">
        <w:fldChar w:fldCharType="end"/>
      </w:r>
      <w:bookmarkEnd w:id="61"/>
      <w:r w:rsidRPr="00A97E64">
        <w:t>: Difficulty Affording Necessities by Household Income Level (in January-March 2021)</w:t>
      </w:r>
      <w:bookmarkEnd w:id="62"/>
    </w:p>
    <w:p w14:paraId="14DCF2F6" w14:textId="4191CE87" w:rsidR="00201221" w:rsidRPr="00A97E64" w:rsidRDefault="00201221" w:rsidP="006F36B0">
      <w:pPr>
        <w:pStyle w:val="BodyText"/>
        <w:jc w:val="center"/>
        <w:rPr>
          <w:rFonts w:cs="Open Sans"/>
          <w:szCs w:val="22"/>
          <w:lang w:val="en-AU"/>
        </w:rPr>
      </w:pPr>
      <w:r w:rsidRPr="00A97E64">
        <w:rPr>
          <w:rFonts w:cs="Open Sans"/>
          <w:noProof/>
          <w:szCs w:val="22"/>
          <w:lang w:val="en-AU"/>
        </w:rPr>
        <w:drawing>
          <wp:inline distT="0" distB="0" distL="0" distR="0" wp14:anchorId="7B2EB124" wp14:editId="0937EED5">
            <wp:extent cx="5326238" cy="3002684"/>
            <wp:effectExtent l="0" t="0" r="8255" b="7620"/>
            <wp:docPr id="31" name="Picture 31" descr="This graph shows that respondents at all income levels experience difficulties in meeting their basic needs, although they differ in their level of difficulty. A total of 43.47% of respondents with income less than 1 million experienced many difficulties, 34.59% of respondents with income between 1 million and 2 million experienced some difficulty, those who earned 2 million to 4 million 37.91% said they had little difficulty, and 21 ,43% of respondents with an income of more than 4 million also experience a little difficulty in meeting their basic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shows that respondents at all income levels experience difficulties in meeting their basic needs, although they differ in their level of difficulty. A total of 43.47% of respondents with income less than 1 million experienced many difficulties, 34.59% of respondents with income between 1 million and 2 million experienced some difficulty, those who earned 2 million to 4 million 37.91% said they had little difficulty, and 21 ,43% of respondents with an income of more than 4 million also experience a little difficulty in meeting their basic needs."/>
                    <pic:cNvPicPr/>
                  </pic:nvPicPr>
                  <pic:blipFill>
                    <a:blip r:embed="rId36" cstate="print">
                      <a:extLst>
                        <a:ext uri="{28A0092B-C50C-407E-A947-70E740481C1C}">
                          <a14:useLocalDpi xmlns:a14="http://schemas.microsoft.com/office/drawing/2010/main" val="0"/>
                        </a:ext>
                      </a:extLst>
                    </a:blip>
                    <a:srcRect t="2800" b="2800"/>
                    <a:stretch>
                      <a:fillRect/>
                    </a:stretch>
                  </pic:blipFill>
                  <pic:spPr bwMode="auto">
                    <a:xfrm>
                      <a:off x="0" y="0"/>
                      <a:ext cx="5326238" cy="3002684"/>
                    </a:xfrm>
                    <a:prstGeom prst="rect">
                      <a:avLst/>
                    </a:prstGeom>
                    <a:ln>
                      <a:noFill/>
                    </a:ln>
                    <a:extLst>
                      <a:ext uri="{53640926-AAD7-44D8-BBD7-CCE9431645EC}">
                        <a14:shadowObscured xmlns:a14="http://schemas.microsoft.com/office/drawing/2010/main"/>
                      </a:ext>
                    </a:extLst>
                  </pic:spPr>
                </pic:pic>
              </a:graphicData>
            </a:graphic>
          </wp:inline>
        </w:drawing>
      </w:r>
    </w:p>
    <w:p w14:paraId="7B618C73" w14:textId="006C9A1A" w:rsidR="00201221" w:rsidRPr="00A97E64" w:rsidRDefault="002B6CE1" w:rsidP="002B6CE1">
      <w:pPr>
        <w:pStyle w:val="Caption"/>
        <w:rPr>
          <w:rFonts w:ascii="Open Sans" w:hAnsi="Open Sans" w:cs="Open Sans"/>
          <w:sz w:val="22"/>
          <w:szCs w:val="22"/>
        </w:rPr>
      </w:pPr>
      <w:bookmarkStart w:id="63" w:name="_Ref101528975"/>
      <w:bookmarkStart w:id="64" w:name="_Toc99975959"/>
      <w:r w:rsidRPr="00A97E64">
        <w:t xml:space="preserve">Figure </w:t>
      </w:r>
      <w:r w:rsidRPr="00A97E64">
        <w:fldChar w:fldCharType="begin"/>
      </w:r>
      <w:r w:rsidRPr="00A97E64">
        <w:instrText xml:space="preserve"> SEQ Figure \* ARABIC </w:instrText>
      </w:r>
      <w:r w:rsidRPr="00A97E64">
        <w:fldChar w:fldCharType="separate"/>
      </w:r>
      <w:r w:rsidR="00E22A1C">
        <w:rPr>
          <w:noProof/>
        </w:rPr>
        <w:t>14</w:t>
      </w:r>
      <w:r w:rsidRPr="00A97E64">
        <w:fldChar w:fldCharType="end"/>
      </w:r>
      <w:bookmarkEnd w:id="63"/>
      <w:r w:rsidRPr="00A97E64">
        <w:t>: Difficulty Affording Necessities and Income Reduction</w:t>
      </w:r>
      <w:bookmarkEnd w:id="64"/>
    </w:p>
    <w:p w14:paraId="685603BF" w14:textId="2E0E0B3C" w:rsidR="00201221" w:rsidRPr="00A97E64" w:rsidRDefault="00201221" w:rsidP="006F36B0">
      <w:pPr>
        <w:pStyle w:val="BodyText"/>
        <w:ind w:left="-284"/>
        <w:jc w:val="center"/>
        <w:rPr>
          <w:rFonts w:cs="Open Sans"/>
          <w:szCs w:val="22"/>
          <w:lang w:val="en-AU"/>
        </w:rPr>
      </w:pPr>
      <w:r w:rsidRPr="00A97E64">
        <w:rPr>
          <w:rFonts w:cs="Open Sans"/>
          <w:noProof/>
          <w:szCs w:val="22"/>
          <w:lang w:val="en-AU"/>
        </w:rPr>
        <w:drawing>
          <wp:inline distT="0" distB="0" distL="0" distR="0" wp14:anchorId="6999173B" wp14:editId="339965AE">
            <wp:extent cx="5817563" cy="2992389"/>
            <wp:effectExtent l="0" t="0" r="0" b="0"/>
            <wp:docPr id="34" name="Picture 34" descr="In general, this graph explains that both respondents who experienced a significant decrease in their income and those who did not experience a significant decrease in their income still experienced difficulties in meeting their basic needs. Of the 70.1% of respondents who experienced a significant decrease in income, 30.9% experienced many difficulties; 38.7% experienced some difficulties; and 24.7% experienced only little difficulties. Meanwhile, 49.7% of respondents who did not experience a significant decrease in income said that 21% of them experienced many difficulties; 28.4% some difficulties; and 32.6% only little difficulties in meeting basic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 general, this graph explains that both respondents who experienced a significant decrease in their income and those who did not experience a significant decrease in their income still experienced difficulties in meeting their basic needs. Of the 70.1% of respondents who experienced a significant decrease in income, 30.9% experienced many difficulties; 38.7% experienced some difficulties; and 24.7% experienced only little difficulties. Meanwhile, 49.7% of respondents who did not experience a significant decrease in income said that 21% of them experienced many difficulties; 28.4% some difficulties; and 32.6% only little difficulties in meeting basic needs."/>
                    <pic:cNvPicPr/>
                  </pic:nvPicPr>
                  <pic:blipFill>
                    <a:blip r:embed="rId37">
                      <a:extLst>
                        <a:ext uri="{28A0092B-C50C-407E-A947-70E740481C1C}">
                          <a14:useLocalDpi xmlns:a14="http://schemas.microsoft.com/office/drawing/2010/main" val="0"/>
                        </a:ext>
                      </a:extLst>
                    </a:blip>
                    <a:srcRect t="5423" b="5423"/>
                    <a:stretch>
                      <a:fillRect/>
                    </a:stretch>
                  </pic:blipFill>
                  <pic:spPr bwMode="auto">
                    <a:xfrm>
                      <a:off x="0" y="0"/>
                      <a:ext cx="5817563" cy="2992389"/>
                    </a:xfrm>
                    <a:prstGeom prst="rect">
                      <a:avLst/>
                    </a:prstGeom>
                    <a:ln>
                      <a:noFill/>
                    </a:ln>
                    <a:extLst>
                      <a:ext uri="{53640926-AAD7-44D8-BBD7-CCE9431645EC}">
                        <a14:shadowObscured xmlns:a14="http://schemas.microsoft.com/office/drawing/2010/main"/>
                      </a:ext>
                    </a:extLst>
                  </pic:spPr>
                </pic:pic>
              </a:graphicData>
            </a:graphic>
          </wp:inline>
        </w:drawing>
      </w:r>
    </w:p>
    <w:p w14:paraId="46DAACD9"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2D997B8D" w14:textId="1D99BE27" w:rsidR="00E70EF3" w:rsidRPr="00A97E64" w:rsidRDefault="00E70EF3" w:rsidP="00E70EF3">
      <w:pPr>
        <w:pStyle w:val="BodyText"/>
        <w:rPr>
          <w:lang w:val="en-AU"/>
        </w:rPr>
      </w:pPr>
      <w:bookmarkStart w:id="65" w:name="_Toc90883713"/>
      <w:r w:rsidRPr="00A97E64">
        <w:rPr>
          <w:lang w:val="en-AU"/>
        </w:rPr>
        <w:t>Respondents claimed that assistance from relatives, followed by assistance from the government, provided the most support in coping with these difficulties in affording necessities</w:t>
      </w:r>
      <w:r w:rsidR="00EB3B8A">
        <w:rPr>
          <w:lang w:val="en-AU"/>
        </w:rPr>
        <w:t xml:space="preserve"> (</w:t>
      </w:r>
      <w:r w:rsidR="00EB3B8A">
        <w:rPr>
          <w:lang w:val="en-AU"/>
        </w:rPr>
        <w:fldChar w:fldCharType="begin"/>
      </w:r>
      <w:r w:rsidR="00EB3B8A">
        <w:rPr>
          <w:lang w:val="en-AU"/>
        </w:rPr>
        <w:instrText xml:space="preserve"> REF _Ref101529012 \h </w:instrText>
      </w:r>
      <w:r w:rsidR="00EB3B8A">
        <w:rPr>
          <w:lang w:val="en-AU"/>
        </w:rPr>
      </w:r>
      <w:r w:rsidR="00EB3B8A">
        <w:rPr>
          <w:lang w:val="en-AU"/>
        </w:rPr>
        <w:fldChar w:fldCharType="separate"/>
      </w:r>
      <w:r w:rsidR="00E22A1C" w:rsidRPr="00A97E64">
        <w:t xml:space="preserve">Figure </w:t>
      </w:r>
      <w:r w:rsidR="00E22A1C">
        <w:rPr>
          <w:noProof/>
        </w:rPr>
        <w:t>15</w:t>
      </w:r>
      <w:r w:rsidR="00EB3B8A">
        <w:rPr>
          <w:lang w:val="en-AU"/>
        </w:rPr>
        <w:fldChar w:fldCharType="end"/>
      </w:r>
      <w:r w:rsidRPr="00A97E64">
        <w:rPr>
          <w:lang w:val="en-AU"/>
        </w:rPr>
        <w:t xml:space="preserve">). Other common coping strategies include reducing consumption withdrawing savings, borrowing, and selling assets. </w:t>
      </w:r>
    </w:p>
    <w:p w14:paraId="7425AA95" w14:textId="77777777" w:rsidR="00E70EF3" w:rsidRPr="00A97E64" w:rsidRDefault="00E70EF3" w:rsidP="00E70EF3">
      <w:pPr>
        <w:pStyle w:val="BodyText"/>
        <w:rPr>
          <w:lang w:val="en-AU"/>
        </w:rPr>
      </w:pPr>
      <w:r w:rsidRPr="00A97E64">
        <w:rPr>
          <w:lang w:val="en-AU"/>
        </w:rPr>
        <w:lastRenderedPageBreak/>
        <w:t xml:space="preserve">As addressed in more details in the previous qualitative study (Satriana, et.al., 2021), consumption reduction affects both general consumption such as food, as well as disability-specific expenditure such as therapy and special food supplements. While reducing consumption was a common coping mechanism among everyone who had difficulty in buying necessities, withdrawing savings was more common among those experiencing little difficulty. </w:t>
      </w:r>
    </w:p>
    <w:p w14:paraId="1E429EA6" w14:textId="640E1894" w:rsidR="00E70EF3" w:rsidRPr="00A97E64" w:rsidRDefault="00E70EF3" w:rsidP="00E70EF3">
      <w:pPr>
        <w:pStyle w:val="BodyText"/>
        <w:rPr>
          <w:lang w:val="en-AU"/>
        </w:rPr>
        <w:sectPr w:rsidR="00E70EF3" w:rsidRPr="00A97E64" w:rsidSect="00CD6CAA">
          <w:type w:val="continuous"/>
          <w:pgSz w:w="11900" w:h="16840" w:code="9"/>
          <w:pgMar w:top="1440" w:right="1440" w:bottom="1440" w:left="1440" w:header="567" w:footer="567" w:gutter="0"/>
          <w:cols w:space="720"/>
          <w:docGrid w:linePitch="360"/>
          <w15:footnoteColumns w:val="1"/>
        </w:sectPr>
      </w:pPr>
      <w:r w:rsidRPr="00A97E64">
        <w:rPr>
          <w:lang w:val="en-AU"/>
        </w:rPr>
        <w:t>This could be because those who experience a lot of difficulty in affording basic necessities are likely in worse financial situation and no longer had savings to draw on. Borrowing and selling assets were strategies used by a smaller number of respondents, mostly those having a lot of difficulties affording food, which show that these methods serve as the last resort. These findings are consistent with the results of our previous quantitative assessment.</w:t>
      </w:r>
    </w:p>
    <w:p w14:paraId="7CCD0A30" w14:textId="2B38E72C" w:rsidR="00201221" w:rsidRPr="00A97E64" w:rsidRDefault="002B6CE1" w:rsidP="002B6CE1">
      <w:pPr>
        <w:pStyle w:val="Caption"/>
        <w:rPr>
          <w:rFonts w:ascii="Open Sans" w:hAnsi="Open Sans" w:cs="Open Sans"/>
          <w:sz w:val="22"/>
          <w:szCs w:val="22"/>
        </w:rPr>
      </w:pPr>
      <w:bookmarkStart w:id="66" w:name="_Ref101529012"/>
      <w:bookmarkStart w:id="67" w:name="_Toc99975960"/>
      <w:bookmarkEnd w:id="65"/>
      <w:r w:rsidRPr="00A97E64">
        <w:t xml:space="preserve">Figure </w:t>
      </w:r>
      <w:r w:rsidRPr="00A97E64">
        <w:fldChar w:fldCharType="begin"/>
      </w:r>
      <w:r w:rsidRPr="00A97E64">
        <w:instrText xml:space="preserve"> SEQ Figure \* ARABIC </w:instrText>
      </w:r>
      <w:r w:rsidRPr="00A97E64">
        <w:fldChar w:fldCharType="separate"/>
      </w:r>
      <w:r w:rsidR="00E22A1C">
        <w:rPr>
          <w:noProof/>
        </w:rPr>
        <w:t>15</w:t>
      </w:r>
      <w:r w:rsidRPr="00A97E64">
        <w:fldChar w:fldCharType="end"/>
      </w:r>
      <w:bookmarkEnd w:id="66"/>
      <w:r w:rsidRPr="00A97E64">
        <w:t>: Coping Strategies Among Respondents Who Faced Difficulty Affording Necessities</w:t>
      </w:r>
      <w:bookmarkEnd w:id="67"/>
    </w:p>
    <w:p w14:paraId="610CC301" w14:textId="1B9F6F73" w:rsidR="00201221" w:rsidRPr="00A97E64" w:rsidRDefault="00201221" w:rsidP="000A4295">
      <w:pPr>
        <w:spacing w:line="276" w:lineRule="auto"/>
        <w:jc w:val="center"/>
        <w:rPr>
          <w:rFonts w:ascii="Open Sans" w:hAnsi="Open Sans" w:cs="Open Sans"/>
          <w:sz w:val="22"/>
          <w:szCs w:val="22"/>
          <w:lang w:val="en-AU"/>
        </w:rPr>
      </w:pPr>
      <w:r w:rsidRPr="00A97E64">
        <w:rPr>
          <w:rFonts w:ascii="Open Sans" w:hAnsi="Open Sans" w:cs="Open Sans"/>
          <w:noProof/>
          <w:sz w:val="22"/>
          <w:szCs w:val="22"/>
          <w:lang w:val="en-AU"/>
        </w:rPr>
        <w:drawing>
          <wp:inline distT="0" distB="0" distL="0" distR="0" wp14:anchorId="45AB65BA" wp14:editId="15C4F78E">
            <wp:extent cx="6250657" cy="3012213"/>
            <wp:effectExtent l="0" t="0" r="0" b="0"/>
            <wp:docPr id="35" name="Picture 35" descr="This graph shows that from various strategies, around 49.63% of respondents (a total of 1,368 people) received assistance from friends or relatives, 37.43% received government assistance, 30.41% took savings, 29.82% reduced consumption, 16, 81% borrow or owe, and 6.99% sell goods or business assets to overcome their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 shows that from various strategies, around 49.63% of respondents (a total of 1,368 people) received assistance from friends or relatives, 37.43% received government assistance, 30.41% took savings, 29.82% reduced consumption, 16, 81% borrow or owe, and 6.99% sell goods or business assets to overcome their problems."/>
                    <pic:cNvPicPr/>
                  </pic:nvPicPr>
                  <pic:blipFill>
                    <a:blip r:embed="rId38">
                      <a:extLst>
                        <a:ext uri="{28A0092B-C50C-407E-A947-70E740481C1C}">
                          <a14:useLocalDpi xmlns:a14="http://schemas.microsoft.com/office/drawing/2010/main" val="0"/>
                        </a:ext>
                      </a:extLst>
                    </a:blip>
                    <a:stretch>
                      <a:fillRect/>
                    </a:stretch>
                  </pic:blipFill>
                  <pic:spPr>
                    <a:xfrm>
                      <a:off x="0" y="0"/>
                      <a:ext cx="6250657" cy="3012213"/>
                    </a:xfrm>
                    <a:prstGeom prst="rect">
                      <a:avLst/>
                    </a:prstGeom>
                  </pic:spPr>
                </pic:pic>
              </a:graphicData>
            </a:graphic>
          </wp:inline>
        </w:drawing>
      </w:r>
    </w:p>
    <w:p w14:paraId="4E834DDE" w14:textId="77777777" w:rsidR="000A4295" w:rsidRPr="00A97E64" w:rsidRDefault="000A4295" w:rsidP="000A4295">
      <w:pPr>
        <w:spacing w:line="276" w:lineRule="auto"/>
        <w:jc w:val="center"/>
        <w:rPr>
          <w:rFonts w:ascii="Open Sans" w:hAnsi="Open Sans" w:cs="Open Sans"/>
          <w:sz w:val="22"/>
          <w:szCs w:val="22"/>
          <w:lang w:val="en-AU"/>
        </w:rPr>
      </w:pPr>
    </w:p>
    <w:p w14:paraId="4E73C23B" w14:textId="77777777" w:rsidR="00B5249D" w:rsidRPr="00A97E64" w:rsidRDefault="00B5249D" w:rsidP="00A879BE">
      <w:pPr>
        <w:pStyle w:val="Heading1"/>
        <w:rPr>
          <w:lang w:val="en-AU"/>
        </w:rPr>
      </w:pPr>
      <w:r w:rsidRPr="00A97E64">
        <w:rPr>
          <w:lang w:val="en-AU"/>
        </w:rPr>
        <w:br w:type="page"/>
      </w:r>
    </w:p>
    <w:p w14:paraId="730A5AAD" w14:textId="7DEBC7AA" w:rsidR="00201221" w:rsidRDefault="00E70EF3" w:rsidP="00A879BE">
      <w:pPr>
        <w:pStyle w:val="Heading1"/>
        <w:rPr>
          <w:lang w:val="en-AU"/>
        </w:rPr>
      </w:pPr>
      <w:bookmarkStart w:id="68" w:name="_Toc100588399"/>
      <w:r w:rsidRPr="00A97E64">
        <w:rPr>
          <w:lang w:val="en-AU"/>
        </w:rPr>
        <w:lastRenderedPageBreak/>
        <w:t>COVID-19 Impacts on Access to Services for People with Disabilities</w:t>
      </w:r>
      <w:bookmarkEnd w:id="68"/>
    </w:p>
    <w:p w14:paraId="5957B06E" w14:textId="77777777" w:rsidR="00842BF4" w:rsidRPr="00842BF4" w:rsidRDefault="00842BF4" w:rsidP="00842BF4">
      <w:pPr>
        <w:rPr>
          <w:lang w:val="en-AU"/>
        </w:rPr>
      </w:pPr>
    </w:p>
    <w:p w14:paraId="4AFD349B" w14:textId="128A51F5" w:rsidR="00E70EF3" w:rsidRPr="00A97E64" w:rsidRDefault="00E70EF3" w:rsidP="00E70EF3">
      <w:pPr>
        <w:pStyle w:val="BodyText"/>
        <w:rPr>
          <w:lang w:val="en-AU"/>
        </w:rPr>
      </w:pPr>
      <w:bookmarkStart w:id="69" w:name="_Toc90883714"/>
      <w:r w:rsidRPr="00A97E64">
        <w:rPr>
          <w:lang w:val="en-AU"/>
        </w:rPr>
        <w:t>Most respondents experienced service disruptions during the pandemic which further limited their access to health care, disability assistants, and assistive devices (</w:t>
      </w:r>
      <w:r w:rsidR="00EB3B8A">
        <w:rPr>
          <w:lang w:val="en-AU"/>
        </w:rPr>
        <w:fldChar w:fldCharType="begin"/>
      </w:r>
      <w:r w:rsidR="00EB3B8A">
        <w:rPr>
          <w:lang w:val="en-AU"/>
        </w:rPr>
        <w:instrText xml:space="preserve"> REF _Ref101529059 \h </w:instrText>
      </w:r>
      <w:r w:rsidR="00EB3B8A">
        <w:rPr>
          <w:lang w:val="en-AU"/>
        </w:rPr>
      </w:r>
      <w:r w:rsidR="00EB3B8A">
        <w:rPr>
          <w:lang w:val="en-AU"/>
        </w:rPr>
        <w:fldChar w:fldCharType="separate"/>
      </w:r>
      <w:r w:rsidR="00E22A1C" w:rsidRPr="00A97E64">
        <w:t xml:space="preserve">Figure </w:t>
      </w:r>
      <w:r w:rsidR="00E22A1C">
        <w:rPr>
          <w:noProof/>
        </w:rPr>
        <w:t>16</w:t>
      </w:r>
      <w:r w:rsidR="00EB3B8A">
        <w:rPr>
          <w:lang w:val="en-AU"/>
        </w:rPr>
        <w:fldChar w:fldCharType="end"/>
      </w:r>
      <w:r w:rsidRPr="00A97E64">
        <w:rPr>
          <w:lang w:val="en-AU"/>
        </w:rPr>
        <w:t xml:space="preserve">). Reasons for service interruptions include demand side (such as lower affordability as incomes decline) and supply-side factors (closure/limitation of health facilities, unavailability of disability assistants due to contact restrictions), as well as not being able to get help from other people due to physical distancing. </w:t>
      </w:r>
    </w:p>
    <w:p w14:paraId="6FAACC37" w14:textId="236EB29D" w:rsidR="00E70EF3" w:rsidRPr="00A97E64" w:rsidRDefault="00E70EF3" w:rsidP="00E70EF3">
      <w:pPr>
        <w:pStyle w:val="BodyText"/>
        <w:rPr>
          <w:lang w:val="en-AU"/>
        </w:rPr>
      </w:pPr>
      <w:r w:rsidRPr="00A97E64">
        <w:rPr>
          <w:lang w:val="en-AU"/>
        </w:rPr>
        <w:t>Among respondents who regularly use health services, more than 60 per cent experienced difficulties accessing health services during the pandemic. Around 7 per cent reported that they were not able to obtain any services at all (</w:t>
      </w:r>
      <w:r w:rsidR="00EB3B8A">
        <w:rPr>
          <w:lang w:val="en-AU"/>
        </w:rPr>
        <w:fldChar w:fldCharType="begin"/>
      </w:r>
      <w:r w:rsidR="00EB3B8A">
        <w:rPr>
          <w:lang w:val="en-AU"/>
        </w:rPr>
        <w:instrText xml:space="preserve"> REF _Ref101529059 \h </w:instrText>
      </w:r>
      <w:r w:rsidR="00EB3B8A">
        <w:rPr>
          <w:lang w:val="en-AU"/>
        </w:rPr>
      </w:r>
      <w:r w:rsidR="00EB3B8A">
        <w:rPr>
          <w:lang w:val="en-AU"/>
        </w:rPr>
        <w:fldChar w:fldCharType="separate"/>
      </w:r>
      <w:r w:rsidR="00E22A1C" w:rsidRPr="00A97E64">
        <w:t xml:space="preserve">Figure </w:t>
      </w:r>
      <w:r w:rsidR="00E22A1C">
        <w:rPr>
          <w:noProof/>
        </w:rPr>
        <w:t>16</w:t>
      </w:r>
      <w:r w:rsidR="00EB3B8A">
        <w:rPr>
          <w:lang w:val="en-AU"/>
        </w:rPr>
        <w:fldChar w:fldCharType="end"/>
      </w:r>
      <w:r w:rsidRPr="00A97E64">
        <w:rPr>
          <w:lang w:val="en-AU"/>
        </w:rPr>
        <w:t>). Around 10 per cent of respondents who regularly use health services reported that their health providers had to close or stop providing the services they need at some point during the pandemic (</w:t>
      </w:r>
      <w:r w:rsidR="00EB3B8A">
        <w:rPr>
          <w:lang w:val="en-AU"/>
        </w:rPr>
        <w:fldChar w:fldCharType="begin"/>
      </w:r>
      <w:r w:rsidR="00EB3B8A">
        <w:rPr>
          <w:lang w:val="en-AU"/>
        </w:rPr>
        <w:instrText xml:space="preserve"> REF _Ref101529097 \h </w:instrText>
      </w:r>
      <w:r w:rsidR="00EB3B8A">
        <w:rPr>
          <w:lang w:val="en-AU"/>
        </w:rPr>
      </w:r>
      <w:r w:rsidR="00EB3B8A">
        <w:rPr>
          <w:lang w:val="en-AU"/>
        </w:rPr>
        <w:fldChar w:fldCharType="separate"/>
      </w:r>
      <w:r w:rsidR="00E22A1C" w:rsidRPr="00A97E64">
        <w:t xml:space="preserve">Figure </w:t>
      </w:r>
      <w:r w:rsidR="00E22A1C">
        <w:rPr>
          <w:noProof/>
        </w:rPr>
        <w:t>17</w:t>
      </w:r>
      <w:r w:rsidR="00EB3B8A">
        <w:rPr>
          <w:lang w:val="en-AU"/>
        </w:rPr>
        <w:fldChar w:fldCharType="end"/>
      </w:r>
      <w:r w:rsidRPr="00A97E64">
        <w:rPr>
          <w:lang w:val="en-AU"/>
        </w:rPr>
        <w:t xml:space="preserve">). </w:t>
      </w:r>
    </w:p>
    <w:p w14:paraId="0EC1BC59" w14:textId="0A038688" w:rsidR="00E70EF3" w:rsidRPr="00A97E64" w:rsidRDefault="00E70EF3" w:rsidP="00E70EF3">
      <w:pPr>
        <w:pStyle w:val="BodyText"/>
        <w:rPr>
          <w:lang w:val="en-AU"/>
        </w:rPr>
      </w:pPr>
      <w:r w:rsidRPr="00A97E64">
        <w:rPr>
          <w:lang w:val="en-AU"/>
        </w:rPr>
        <w:t>Access to disability assistants has also been interrupted, as physical distancing requirements mean many assistants were no longer able or willing to work during the pandemic. Much of the work of disability assistants requires close contact with the people they work with</w:t>
      </w:r>
      <w:r w:rsidRPr="00A97E64">
        <w:rPr>
          <w:rFonts w:ascii="Arial" w:hAnsi="Arial" w:cs="Arial"/>
          <w:lang w:val="en-AU"/>
        </w:rPr>
        <w:t>‒</w:t>
      </w:r>
      <w:r w:rsidRPr="00A97E64">
        <w:rPr>
          <w:lang w:val="en-AU"/>
        </w:rPr>
        <w:t>putting both clients and assistants at risk of COVID-19 exposure. More than 65 per cent of respondents who need disability assistants reported that they experienced difficulties getting the service, with nearly 10 per cent reporting it was not possible at all (</w:t>
      </w:r>
      <w:r w:rsidR="00EB3B8A">
        <w:rPr>
          <w:lang w:val="en-AU"/>
        </w:rPr>
        <w:fldChar w:fldCharType="begin"/>
      </w:r>
      <w:r w:rsidR="00EB3B8A">
        <w:rPr>
          <w:lang w:val="en-AU"/>
        </w:rPr>
        <w:instrText xml:space="preserve"> REF _Ref101529059 \h </w:instrText>
      </w:r>
      <w:r w:rsidR="00EB3B8A">
        <w:rPr>
          <w:lang w:val="en-AU"/>
        </w:rPr>
      </w:r>
      <w:r w:rsidR="00EB3B8A">
        <w:rPr>
          <w:lang w:val="en-AU"/>
        </w:rPr>
        <w:fldChar w:fldCharType="separate"/>
      </w:r>
      <w:r w:rsidR="00E22A1C" w:rsidRPr="00A97E64">
        <w:t xml:space="preserve">Figure </w:t>
      </w:r>
      <w:r w:rsidR="00E22A1C">
        <w:rPr>
          <w:noProof/>
        </w:rPr>
        <w:t>16</w:t>
      </w:r>
      <w:r w:rsidR="00EB3B8A">
        <w:rPr>
          <w:lang w:val="en-AU"/>
        </w:rPr>
        <w:fldChar w:fldCharType="end"/>
      </w:r>
      <w:r w:rsidRPr="00A97E64">
        <w:rPr>
          <w:lang w:val="en-AU"/>
        </w:rPr>
        <w:t>)</w:t>
      </w:r>
      <w:r w:rsidRPr="00A97E64">
        <w:rPr>
          <w:rStyle w:val="FootnoteReference"/>
          <w:lang w:val="en-AU"/>
        </w:rPr>
        <w:footnoteReference w:id="9"/>
      </w:r>
      <w:r w:rsidRPr="00A97E64">
        <w:rPr>
          <w:lang w:val="en-AU"/>
        </w:rPr>
        <w:t>.  When asked about the reason for such difficulty, 19 per cent mentioned that the disability assistant stopped working due to the pandemic (</w:t>
      </w:r>
      <w:r w:rsidR="00EB3B8A">
        <w:rPr>
          <w:lang w:val="en-AU"/>
        </w:rPr>
        <w:fldChar w:fldCharType="begin"/>
      </w:r>
      <w:r w:rsidR="00EB3B8A">
        <w:rPr>
          <w:lang w:val="en-AU"/>
        </w:rPr>
        <w:instrText xml:space="preserve"> REF _Ref101529097 \h </w:instrText>
      </w:r>
      <w:r w:rsidR="00EB3B8A">
        <w:rPr>
          <w:lang w:val="en-AU"/>
        </w:rPr>
      </w:r>
      <w:r w:rsidR="00EB3B8A">
        <w:rPr>
          <w:lang w:val="en-AU"/>
        </w:rPr>
        <w:fldChar w:fldCharType="separate"/>
      </w:r>
      <w:r w:rsidR="00E22A1C" w:rsidRPr="00A97E64">
        <w:t xml:space="preserve">Figure </w:t>
      </w:r>
      <w:r w:rsidR="00E22A1C">
        <w:rPr>
          <w:noProof/>
        </w:rPr>
        <w:t>17</w:t>
      </w:r>
      <w:r w:rsidR="00EB3B8A">
        <w:rPr>
          <w:lang w:val="en-AU"/>
        </w:rPr>
        <w:fldChar w:fldCharType="end"/>
      </w:r>
      <w:r w:rsidRPr="00A97E64">
        <w:rPr>
          <w:lang w:val="en-AU"/>
        </w:rPr>
        <w:t>).</w:t>
      </w:r>
    </w:p>
    <w:p w14:paraId="5C6635D5" w14:textId="6113786B" w:rsidR="00E70EF3" w:rsidRPr="00A97E64" w:rsidRDefault="00E70EF3" w:rsidP="00E70EF3">
      <w:pPr>
        <w:rPr>
          <w:lang w:val="en-AU"/>
        </w:rPr>
        <w:sectPr w:rsidR="00E70EF3" w:rsidRPr="00A97E64" w:rsidSect="00CD6CAA">
          <w:type w:val="continuous"/>
          <w:pgSz w:w="11900" w:h="16840" w:code="9"/>
          <w:pgMar w:top="1440" w:right="1440" w:bottom="1440" w:left="1440" w:header="567" w:footer="567" w:gutter="0"/>
          <w:cols w:space="720"/>
          <w:docGrid w:linePitch="360"/>
          <w15:footnoteColumns w:val="1"/>
        </w:sectPr>
      </w:pPr>
    </w:p>
    <w:p w14:paraId="582C0A7D" w14:textId="64A05B8A" w:rsidR="00201221" w:rsidRPr="00A97E64" w:rsidRDefault="000E3595" w:rsidP="000E3595">
      <w:pPr>
        <w:pStyle w:val="Caption"/>
        <w:rPr>
          <w:rFonts w:ascii="Open Sans" w:hAnsi="Open Sans" w:cs="Open Sans"/>
          <w:sz w:val="22"/>
          <w:szCs w:val="22"/>
        </w:rPr>
      </w:pPr>
      <w:bookmarkStart w:id="70" w:name="_Ref101529059"/>
      <w:bookmarkStart w:id="71" w:name="_Toc99975961"/>
      <w:bookmarkEnd w:id="69"/>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16</w:t>
      </w:r>
      <w:r w:rsidRPr="00A97E64">
        <w:fldChar w:fldCharType="end"/>
      </w:r>
      <w:bookmarkEnd w:id="70"/>
      <w:r w:rsidRPr="00A97E64">
        <w:t>: Level of Difficulty Accessing Services by People with Disabilities During the Pandemic</w:t>
      </w:r>
      <w:bookmarkEnd w:id="71"/>
    </w:p>
    <w:p w14:paraId="2C9B3CA5" w14:textId="1918A663" w:rsidR="00201221" w:rsidRPr="00A97E64" w:rsidRDefault="00201221" w:rsidP="00403E19">
      <w:pPr>
        <w:pStyle w:val="BodyText"/>
        <w:jc w:val="center"/>
        <w:rPr>
          <w:rFonts w:cs="Open Sans"/>
          <w:szCs w:val="22"/>
          <w:lang w:val="en-AU"/>
        </w:rPr>
      </w:pPr>
      <w:r w:rsidRPr="00A97E64">
        <w:rPr>
          <w:rFonts w:cs="Open Sans"/>
          <w:noProof/>
          <w:szCs w:val="22"/>
          <w:lang w:val="en-AU"/>
        </w:rPr>
        <w:drawing>
          <wp:inline distT="0" distB="0" distL="0" distR="0" wp14:anchorId="1C2DB392" wp14:editId="3561CC47">
            <wp:extent cx="5084618" cy="2711616"/>
            <wp:effectExtent l="0" t="0" r="1905" b="0"/>
            <wp:docPr id="51" name="Picture 51" descr="This graph illustrates the level of respondents' difficulty in accessing healthcare services, where 13.88% of respondents experienced difficulty getting health services, 19.87% experienced difficulty getting a disability assistant, and 22.44% experienced difficulty getting assistiv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graph illustrates the level of respondents' difficulty in accessing healthcare services, where 13.88% of respondents experienced difficulty getting health services, 19.87% experienced difficulty getting a disability assistant, and 22.44% experienced difficulty getting assistive devices."/>
                    <pic:cNvPicPr/>
                  </pic:nvPicPr>
                  <pic:blipFill>
                    <a:blip r:embed="rId39" cstate="print">
                      <a:extLst>
                        <a:ext uri="{28A0092B-C50C-407E-A947-70E740481C1C}">
                          <a14:useLocalDpi xmlns:a14="http://schemas.microsoft.com/office/drawing/2010/main" val="0"/>
                        </a:ext>
                      </a:extLst>
                    </a:blip>
                    <a:srcRect t="625" b="625"/>
                    <a:stretch>
                      <a:fillRect/>
                    </a:stretch>
                  </pic:blipFill>
                  <pic:spPr bwMode="auto">
                    <a:xfrm>
                      <a:off x="0" y="0"/>
                      <a:ext cx="5097816" cy="2718654"/>
                    </a:xfrm>
                    <a:prstGeom prst="rect">
                      <a:avLst/>
                    </a:prstGeom>
                    <a:ln>
                      <a:noFill/>
                    </a:ln>
                    <a:extLst>
                      <a:ext uri="{53640926-AAD7-44D8-BBD7-CCE9431645EC}">
                        <a14:shadowObscured xmlns:a14="http://schemas.microsoft.com/office/drawing/2010/main"/>
                      </a:ext>
                    </a:extLst>
                  </pic:spPr>
                </pic:pic>
              </a:graphicData>
            </a:graphic>
          </wp:inline>
        </w:drawing>
      </w:r>
    </w:p>
    <w:p w14:paraId="5A725A9C" w14:textId="28AF2939" w:rsidR="00201221" w:rsidRPr="00A97E64" w:rsidRDefault="000E3595" w:rsidP="000E3595">
      <w:pPr>
        <w:pStyle w:val="Caption"/>
        <w:rPr>
          <w:rFonts w:ascii="Open Sans" w:hAnsi="Open Sans" w:cs="Open Sans"/>
          <w:sz w:val="22"/>
          <w:szCs w:val="22"/>
        </w:rPr>
      </w:pPr>
      <w:bookmarkStart w:id="72" w:name="_Ref101529097"/>
      <w:bookmarkStart w:id="73" w:name="_Toc99975962"/>
      <w:r w:rsidRPr="00A97E64">
        <w:t xml:space="preserve">Figure </w:t>
      </w:r>
      <w:r w:rsidRPr="00A97E64">
        <w:fldChar w:fldCharType="begin"/>
      </w:r>
      <w:r w:rsidRPr="00A97E64">
        <w:instrText xml:space="preserve"> SEQ Figure \* ARABIC </w:instrText>
      </w:r>
      <w:r w:rsidRPr="00A97E64">
        <w:fldChar w:fldCharType="separate"/>
      </w:r>
      <w:r w:rsidR="00E22A1C">
        <w:rPr>
          <w:noProof/>
        </w:rPr>
        <w:t>17</w:t>
      </w:r>
      <w:r w:rsidRPr="00A97E64">
        <w:fldChar w:fldCharType="end"/>
      </w:r>
      <w:bookmarkEnd w:id="72"/>
      <w:r w:rsidRPr="00A97E64">
        <w:t>: Reasons for Disruptions in Accessing Services During the Pandemic</w:t>
      </w:r>
      <w:bookmarkEnd w:id="73"/>
    </w:p>
    <w:p w14:paraId="700AF640" w14:textId="77777777" w:rsidR="00201221" w:rsidRPr="00A97E64" w:rsidRDefault="00201221" w:rsidP="00403E19">
      <w:pPr>
        <w:pStyle w:val="BodyText"/>
        <w:jc w:val="center"/>
        <w:rPr>
          <w:rFonts w:cs="Open Sans"/>
          <w:szCs w:val="22"/>
          <w:lang w:val="en-AU"/>
        </w:rPr>
      </w:pPr>
      <w:r w:rsidRPr="00A97E64">
        <w:rPr>
          <w:rFonts w:cs="Open Sans"/>
          <w:noProof/>
          <w:szCs w:val="22"/>
          <w:lang w:val="en-AU"/>
        </w:rPr>
        <w:drawing>
          <wp:inline distT="0" distB="0" distL="0" distR="0" wp14:anchorId="034941C6" wp14:editId="1A114735">
            <wp:extent cx="5084618" cy="2683412"/>
            <wp:effectExtent l="0" t="0" r="1905" b="3175"/>
            <wp:docPr id="38" name="Picture 38" descr="This graph explains respondents' difficulty in accessing healthcare services due to economic difficulties (43%), the implementation of social distancing  (24%), health provider stopped their services (10%), and disability assistants stopped work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graph explains respondents' difficulty in accessing healthcare services due to economic difficulties (43%), the implementation of social distancing  (24%), health provider stopped their services (10%), and disability assistants stopped working (19%)."/>
                    <pic:cNvPicPr/>
                  </pic:nvPicPr>
                  <pic:blipFill>
                    <a:blip r:embed="rId40" cstate="print">
                      <a:extLst>
                        <a:ext uri="{28A0092B-C50C-407E-A947-70E740481C1C}">
                          <a14:useLocalDpi xmlns:a14="http://schemas.microsoft.com/office/drawing/2010/main" val="0"/>
                        </a:ext>
                      </a:extLst>
                    </a:blip>
                    <a:srcRect l="586" r="586"/>
                    <a:stretch>
                      <a:fillRect/>
                    </a:stretch>
                  </pic:blipFill>
                  <pic:spPr bwMode="auto">
                    <a:xfrm>
                      <a:off x="0" y="0"/>
                      <a:ext cx="5109347" cy="2696463"/>
                    </a:xfrm>
                    <a:prstGeom prst="rect">
                      <a:avLst/>
                    </a:prstGeom>
                    <a:ln>
                      <a:noFill/>
                    </a:ln>
                    <a:extLst>
                      <a:ext uri="{53640926-AAD7-44D8-BBD7-CCE9431645EC}">
                        <a14:shadowObscured xmlns:a14="http://schemas.microsoft.com/office/drawing/2010/main"/>
                      </a:ext>
                    </a:extLst>
                  </pic:spPr>
                </pic:pic>
              </a:graphicData>
            </a:graphic>
          </wp:inline>
        </w:drawing>
      </w:r>
    </w:p>
    <w:p w14:paraId="6F95DE72"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4902139F" w14:textId="77777777" w:rsidR="00E70EF3" w:rsidRPr="00A97E64" w:rsidRDefault="00E70EF3" w:rsidP="00E70EF3">
      <w:pPr>
        <w:pStyle w:val="BodyText"/>
        <w:rPr>
          <w:lang w:val="en-AU"/>
        </w:rPr>
      </w:pPr>
      <w:bookmarkStart w:id="74" w:name="_Toc90883716"/>
      <w:r w:rsidRPr="00A97E64">
        <w:rPr>
          <w:lang w:val="en-AU"/>
        </w:rPr>
        <w:t xml:space="preserve">Access to assistive devices for people with disabilities had been limited even before the pandemic and appeared to worsen during the pandemic. Around one-half (50.5 per cent) of respondents reported that they need assistive devices to perform daily activities, however, many do not have the assistive device that they need and, therefore, cannot perform their daily activities optimally. For instance, 182 respondents need a wheelchair to perform daily activities, but only 124 respondents have access to a wheelchair (68 per cent). </w:t>
      </w:r>
    </w:p>
    <w:p w14:paraId="78F0883F" w14:textId="7D04ED41" w:rsidR="00E70EF3" w:rsidRPr="00A97E64" w:rsidRDefault="00E70EF3" w:rsidP="00E70EF3">
      <w:pPr>
        <w:pStyle w:val="BodyText"/>
        <w:rPr>
          <w:lang w:val="en-AU"/>
        </w:rPr>
      </w:pPr>
      <w:r w:rsidRPr="00A97E64">
        <w:rPr>
          <w:lang w:val="en-AU"/>
        </w:rPr>
        <w:t xml:space="preserve">Furthermore, only 35 per cent of respondents who need hearing aids have one. The number of people actually using the assistive devices they need is even smaller, as some </w:t>
      </w:r>
      <w:r w:rsidRPr="00A97E64">
        <w:rPr>
          <w:lang w:val="en-AU"/>
        </w:rPr>
        <w:lastRenderedPageBreak/>
        <w:t>respondents reported to own devices that are outdated, broken, or do not fit well</w:t>
      </w:r>
      <w:r w:rsidR="00EB3B8A">
        <w:rPr>
          <w:lang w:val="en-AU"/>
        </w:rPr>
        <w:t xml:space="preserve"> (</w:t>
      </w:r>
      <w:r w:rsidR="00EB3B8A">
        <w:rPr>
          <w:lang w:val="en-AU"/>
        </w:rPr>
        <w:fldChar w:fldCharType="begin"/>
      </w:r>
      <w:r w:rsidR="00EB3B8A">
        <w:rPr>
          <w:lang w:val="en-AU"/>
        </w:rPr>
        <w:instrText xml:space="preserve"> REF _Ref101529169 \h </w:instrText>
      </w:r>
      <w:r w:rsidR="00EB3B8A">
        <w:rPr>
          <w:lang w:val="en-AU"/>
        </w:rPr>
      </w:r>
      <w:r w:rsidR="00EB3B8A">
        <w:rPr>
          <w:lang w:val="en-AU"/>
        </w:rPr>
        <w:fldChar w:fldCharType="separate"/>
      </w:r>
      <w:r w:rsidR="00E22A1C" w:rsidRPr="00A97E64">
        <w:t xml:space="preserve">Figure </w:t>
      </w:r>
      <w:r w:rsidR="00E22A1C">
        <w:rPr>
          <w:noProof/>
        </w:rPr>
        <w:t>18</w:t>
      </w:r>
      <w:r w:rsidR="00EB3B8A">
        <w:rPr>
          <w:lang w:val="en-AU"/>
        </w:rPr>
        <w:fldChar w:fldCharType="end"/>
      </w:r>
      <w:r w:rsidRPr="00A97E64">
        <w:rPr>
          <w:lang w:val="en-AU"/>
        </w:rPr>
        <w:t xml:space="preserve">). </w:t>
      </w:r>
    </w:p>
    <w:p w14:paraId="70B5AAA6" w14:textId="069BE073" w:rsidR="00E70EF3" w:rsidRPr="00A97E64" w:rsidRDefault="00E70EF3" w:rsidP="00E70EF3">
      <w:pPr>
        <w:pStyle w:val="BodyText"/>
        <w:rPr>
          <w:lang w:val="en-AU"/>
        </w:rPr>
      </w:pPr>
      <w:r w:rsidRPr="00A97E64">
        <w:rPr>
          <w:lang w:val="en-AU"/>
        </w:rPr>
        <w:t>The most common reason for not having an assistive device is lack of affordability and availability of the devices (even before the pandemic), a situation that has worsened during the pandemic. Forty-two per cent of respondents who need an assistive device said it is too expensive, and 12 percent mentioned that the device needed is not available in their area (</w:t>
      </w:r>
      <w:r w:rsidR="00EB3B8A">
        <w:rPr>
          <w:lang w:val="en-AU"/>
        </w:rPr>
        <w:fldChar w:fldCharType="begin"/>
      </w:r>
      <w:r w:rsidR="00EB3B8A">
        <w:rPr>
          <w:lang w:val="en-AU"/>
        </w:rPr>
        <w:instrText xml:space="preserve"> REF _Ref101529184 \h </w:instrText>
      </w:r>
      <w:r w:rsidR="00EB3B8A">
        <w:rPr>
          <w:lang w:val="en-AU"/>
        </w:rPr>
      </w:r>
      <w:r w:rsidR="00EB3B8A">
        <w:rPr>
          <w:lang w:val="en-AU"/>
        </w:rPr>
        <w:fldChar w:fldCharType="separate"/>
      </w:r>
      <w:r w:rsidR="00E22A1C" w:rsidRPr="00A97E64">
        <w:t xml:space="preserve">Figure </w:t>
      </w:r>
      <w:r w:rsidR="00E22A1C">
        <w:rPr>
          <w:noProof/>
        </w:rPr>
        <w:t>19</w:t>
      </w:r>
      <w:r w:rsidR="00EB3B8A">
        <w:rPr>
          <w:lang w:val="en-AU"/>
        </w:rPr>
        <w:fldChar w:fldCharType="end"/>
      </w:r>
      <w:r w:rsidRPr="00A97E64">
        <w:rPr>
          <w:lang w:val="en-AU"/>
        </w:rPr>
        <w:t xml:space="preserve">). </w:t>
      </w:r>
    </w:p>
    <w:p w14:paraId="3EA7C48F" w14:textId="6FB79400" w:rsidR="00E70EF3" w:rsidRPr="00A97E64" w:rsidRDefault="00E70EF3" w:rsidP="00E70EF3">
      <w:pPr>
        <w:pStyle w:val="BodyText"/>
        <w:rPr>
          <w:lang w:val="en-AU"/>
        </w:rPr>
      </w:pPr>
      <w:r w:rsidRPr="00A97E64">
        <w:rPr>
          <w:lang w:val="en-AU"/>
        </w:rPr>
        <w:t xml:space="preserve">The limited access to assistive device has been further heightened by the pandemic as income dropped (thus affordability also dropped) and as discussed in Section 6 below, provision of assistive devices through social protection programs appeared to have been reduced during the pandemic due to interruptions in program activities.  </w:t>
      </w:r>
    </w:p>
    <w:p w14:paraId="75F8587C" w14:textId="79E21004" w:rsidR="00E70EF3" w:rsidRPr="00A97E64" w:rsidRDefault="00E70EF3" w:rsidP="00E70EF3">
      <w:pPr>
        <w:rPr>
          <w:lang w:val="en-AU"/>
        </w:rPr>
        <w:sectPr w:rsidR="00E70EF3" w:rsidRPr="00A97E64" w:rsidSect="00CD6CAA">
          <w:type w:val="continuous"/>
          <w:pgSz w:w="11900" w:h="16840" w:code="9"/>
          <w:pgMar w:top="1440" w:right="1440" w:bottom="1440" w:left="1440" w:header="567" w:footer="567" w:gutter="0"/>
          <w:cols w:space="720"/>
          <w:docGrid w:linePitch="360"/>
          <w15:footnoteColumns w:val="1"/>
        </w:sectPr>
      </w:pPr>
    </w:p>
    <w:p w14:paraId="53678202" w14:textId="5B6FC320" w:rsidR="00201221" w:rsidRPr="00A97E64" w:rsidRDefault="000E3595" w:rsidP="000E3595">
      <w:pPr>
        <w:pStyle w:val="Caption"/>
        <w:rPr>
          <w:rFonts w:ascii="Open Sans" w:hAnsi="Open Sans" w:cs="Open Sans"/>
          <w:sz w:val="22"/>
          <w:szCs w:val="22"/>
        </w:rPr>
      </w:pPr>
      <w:bookmarkStart w:id="75" w:name="_Ref101529169"/>
      <w:bookmarkStart w:id="76" w:name="_Toc99975963"/>
      <w:bookmarkEnd w:id="74"/>
      <w:r w:rsidRPr="00A97E64">
        <w:t xml:space="preserve">Figure </w:t>
      </w:r>
      <w:r w:rsidRPr="00A97E64">
        <w:fldChar w:fldCharType="begin"/>
      </w:r>
      <w:r w:rsidRPr="00A97E64">
        <w:instrText xml:space="preserve"> SEQ Figure \* ARABIC </w:instrText>
      </w:r>
      <w:r w:rsidRPr="00A97E64">
        <w:fldChar w:fldCharType="separate"/>
      </w:r>
      <w:r w:rsidR="00E22A1C">
        <w:rPr>
          <w:noProof/>
        </w:rPr>
        <w:t>18</w:t>
      </w:r>
      <w:r w:rsidRPr="00A97E64">
        <w:fldChar w:fldCharType="end"/>
      </w:r>
      <w:bookmarkEnd w:id="75"/>
      <w:r w:rsidRPr="00A97E64">
        <w:t>: Ownership of Assistive Devices Among Respondents Needed to Perform Daily Activities</w:t>
      </w:r>
      <w:bookmarkEnd w:id="76"/>
    </w:p>
    <w:p w14:paraId="44F37565" w14:textId="742FBA58" w:rsidR="00201221" w:rsidRPr="00A97E64" w:rsidRDefault="00201221" w:rsidP="00403E19">
      <w:pPr>
        <w:pStyle w:val="BodyText"/>
        <w:jc w:val="center"/>
        <w:rPr>
          <w:rFonts w:cs="Open Sans"/>
          <w:szCs w:val="22"/>
          <w:lang w:val="en-AU"/>
        </w:rPr>
      </w:pPr>
      <w:r w:rsidRPr="00A97E64">
        <w:rPr>
          <w:rFonts w:cs="Open Sans"/>
          <w:noProof/>
          <w:szCs w:val="22"/>
          <w:lang w:val="en-AU"/>
        </w:rPr>
        <w:drawing>
          <wp:inline distT="0" distB="0" distL="0" distR="0" wp14:anchorId="6DCDFFED" wp14:editId="4FDBE343">
            <wp:extent cx="5043054" cy="2252794"/>
            <wp:effectExtent l="0" t="0" r="5715" b="0"/>
            <wp:docPr id="39" name="Picture 39" descr="This graph explains respondents assistive device ownership for their daily activities. 32% of respondents do not have wheelchairs, 65% of respondents with hearing disabilities do not have hearing aids, 28% of respondents do not have prosthetic leg even though they need them, and even 75% of respondents who need learning device for their schools do not have assistive devi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graph explains respondents assistive device ownership for their daily activities. 32% of respondents do not have wheelchairs, 65% of respondents with hearing disabilities do not have hearing aids, 28% of respondents do not have prosthetic leg even though they need them, and even 75% of respondents who need learning device for their schools do not have assistive device required."/>
                    <pic:cNvPicPr/>
                  </pic:nvPicPr>
                  <pic:blipFill>
                    <a:blip r:embed="rId41" cstate="print">
                      <a:extLst>
                        <a:ext uri="{28A0092B-C50C-407E-A947-70E740481C1C}">
                          <a14:useLocalDpi xmlns:a14="http://schemas.microsoft.com/office/drawing/2010/main" val="0"/>
                        </a:ext>
                      </a:extLst>
                    </a:blip>
                    <a:srcRect t="2209" b="2209"/>
                    <a:stretch>
                      <a:fillRect/>
                    </a:stretch>
                  </pic:blipFill>
                  <pic:spPr bwMode="auto">
                    <a:xfrm>
                      <a:off x="0" y="0"/>
                      <a:ext cx="5058277" cy="2259594"/>
                    </a:xfrm>
                    <a:prstGeom prst="rect">
                      <a:avLst/>
                    </a:prstGeom>
                    <a:ln>
                      <a:noFill/>
                    </a:ln>
                    <a:extLst>
                      <a:ext uri="{53640926-AAD7-44D8-BBD7-CCE9431645EC}">
                        <a14:shadowObscured xmlns:a14="http://schemas.microsoft.com/office/drawing/2010/main"/>
                      </a:ext>
                    </a:extLst>
                  </pic:spPr>
                </pic:pic>
              </a:graphicData>
            </a:graphic>
          </wp:inline>
        </w:drawing>
      </w:r>
    </w:p>
    <w:p w14:paraId="4AEB8865" w14:textId="02A39D64" w:rsidR="00201221" w:rsidRPr="00A97E64" w:rsidRDefault="000E3595" w:rsidP="000E3595">
      <w:pPr>
        <w:pStyle w:val="Caption"/>
        <w:rPr>
          <w:rFonts w:ascii="Open Sans" w:hAnsi="Open Sans" w:cs="Open Sans"/>
          <w:sz w:val="22"/>
          <w:szCs w:val="22"/>
        </w:rPr>
      </w:pPr>
      <w:bookmarkStart w:id="77" w:name="_Ref101529184"/>
      <w:bookmarkStart w:id="78" w:name="_Toc99975964"/>
      <w:r w:rsidRPr="00A97E64">
        <w:t xml:space="preserve">Figure </w:t>
      </w:r>
      <w:r w:rsidRPr="00A97E64">
        <w:fldChar w:fldCharType="begin"/>
      </w:r>
      <w:r w:rsidRPr="00A97E64">
        <w:instrText xml:space="preserve"> SEQ Figure \* ARABIC </w:instrText>
      </w:r>
      <w:r w:rsidRPr="00A97E64">
        <w:fldChar w:fldCharType="separate"/>
      </w:r>
      <w:r w:rsidR="00E22A1C">
        <w:rPr>
          <w:noProof/>
        </w:rPr>
        <w:t>19</w:t>
      </w:r>
      <w:r w:rsidRPr="00A97E64">
        <w:fldChar w:fldCharType="end"/>
      </w:r>
      <w:bookmarkEnd w:id="77"/>
      <w:r w:rsidRPr="00A97E64">
        <w:t>: Reasons for Not Owning or Using Assistive Device</w:t>
      </w:r>
      <w:bookmarkEnd w:id="78"/>
    </w:p>
    <w:p w14:paraId="48DC6953" w14:textId="77777777" w:rsidR="00201221" w:rsidRPr="00A97E64" w:rsidRDefault="00201221" w:rsidP="008E04C6">
      <w:pPr>
        <w:pStyle w:val="BodyText"/>
        <w:jc w:val="center"/>
        <w:rPr>
          <w:rFonts w:cs="Open Sans"/>
          <w:szCs w:val="22"/>
          <w:lang w:val="en-AU"/>
        </w:rPr>
      </w:pPr>
      <w:r w:rsidRPr="00A97E64">
        <w:rPr>
          <w:rFonts w:cs="Open Sans"/>
          <w:noProof/>
          <w:szCs w:val="22"/>
          <w:lang w:val="en-AU"/>
        </w:rPr>
        <w:drawing>
          <wp:inline distT="0" distB="0" distL="0" distR="0" wp14:anchorId="38AD309F" wp14:editId="32B8E92F">
            <wp:extent cx="5512765" cy="2719185"/>
            <wp:effectExtent l="0" t="0" r="0" b="5080"/>
            <wp:docPr id="40" name="Picture 40" descr="This graph shows the respondents' reasons for not having or using the assistive device needed: 42% of respondents cannot afford to buy it because they are expensive, 12% say the device needed are not available in their area, 13% have the device but they are broken, 11% have the device but they are not comfortable to wear, and 9% are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graph shows the respondents' reasons for not having or using the assistive device needed: 42% of respondents cannot afford to buy it because they are expensive, 12% say the device needed are not available in their area, 13% have the device but they are broken, 11% have the device but they are not comfortable to wear, and 9% are other reasons."/>
                    <pic:cNvPicPr/>
                  </pic:nvPicPr>
                  <pic:blipFill>
                    <a:blip r:embed="rId42" cstate="print">
                      <a:extLst>
                        <a:ext uri="{28A0092B-C50C-407E-A947-70E740481C1C}">
                          <a14:useLocalDpi xmlns:a14="http://schemas.microsoft.com/office/drawing/2010/main" val="0"/>
                        </a:ext>
                      </a:extLst>
                    </a:blip>
                    <a:srcRect t="542" b="542"/>
                    <a:stretch>
                      <a:fillRect/>
                    </a:stretch>
                  </pic:blipFill>
                  <pic:spPr bwMode="auto">
                    <a:xfrm>
                      <a:off x="0" y="0"/>
                      <a:ext cx="5512765" cy="2719185"/>
                    </a:xfrm>
                    <a:prstGeom prst="rect">
                      <a:avLst/>
                    </a:prstGeom>
                    <a:ln>
                      <a:noFill/>
                    </a:ln>
                    <a:extLst>
                      <a:ext uri="{53640926-AAD7-44D8-BBD7-CCE9431645EC}">
                        <a14:shadowObscured xmlns:a14="http://schemas.microsoft.com/office/drawing/2010/main"/>
                      </a:ext>
                    </a:extLst>
                  </pic:spPr>
                </pic:pic>
              </a:graphicData>
            </a:graphic>
          </wp:inline>
        </w:drawing>
      </w:r>
    </w:p>
    <w:p w14:paraId="3950CE6F" w14:textId="41AA6B5D" w:rsidR="0074346A" w:rsidRPr="00A97E64" w:rsidRDefault="00B5249D" w:rsidP="00A879BE">
      <w:pPr>
        <w:pStyle w:val="Heading1"/>
        <w:rPr>
          <w:lang w:val="en-AU"/>
        </w:rPr>
      </w:pPr>
      <w:bookmarkStart w:id="79" w:name="_Toc98150476"/>
      <w:r w:rsidRPr="00A97E64">
        <w:rPr>
          <w:lang w:val="en-AU"/>
        </w:rPr>
        <w:br w:type="page"/>
      </w:r>
      <w:bookmarkStart w:id="80" w:name="_Toc100588400"/>
      <w:r w:rsidR="0074346A" w:rsidRPr="00A97E64">
        <w:rPr>
          <w:lang w:val="en-AU"/>
        </w:rPr>
        <w:lastRenderedPageBreak/>
        <w:t>Access to Education for People with Disabilities During the Pandemic</w:t>
      </w:r>
      <w:bookmarkEnd w:id="79"/>
      <w:bookmarkEnd w:id="80"/>
    </w:p>
    <w:p w14:paraId="76A098E7" w14:textId="77777777" w:rsidR="000E3595" w:rsidRPr="00A97E64" w:rsidRDefault="000E3595" w:rsidP="000E3595">
      <w:pPr>
        <w:rPr>
          <w:lang w:val="en-AU"/>
        </w:rPr>
      </w:pPr>
    </w:p>
    <w:p w14:paraId="5BFD6B75" w14:textId="64A9AE9C" w:rsidR="0074346A" w:rsidRPr="00A97E64" w:rsidRDefault="0074346A" w:rsidP="0074346A">
      <w:pPr>
        <w:pStyle w:val="BodyText"/>
        <w:rPr>
          <w:lang w:val="en-AU"/>
        </w:rPr>
      </w:pPr>
      <w:r w:rsidRPr="00A97E64">
        <w:rPr>
          <w:lang w:val="en-AU"/>
        </w:rPr>
        <w:t>The COVID-19 pandemic is disproportionately impacting students with disabilities who were already experiencing significant social and educational disadvantages before the pandemic (UNESCO 2020). Susenas 2020 data showed that 31 per cent of children with disabilities between the ages of 13 to 15 dropped out of school</w:t>
      </w:r>
      <w:r w:rsidRPr="00A97E64">
        <w:rPr>
          <w:rFonts w:ascii="Arial" w:hAnsi="Arial" w:cs="Arial"/>
          <w:lang w:val="en-AU"/>
        </w:rPr>
        <w:t>‒</w:t>
      </w:r>
      <w:r w:rsidRPr="00A97E64">
        <w:rPr>
          <w:lang w:val="en-AU"/>
        </w:rPr>
        <w:t>compared to only 7 per cent of children without a disability in the same age group (BPS 2020). Our survey confirmed that difficulties in participating in education during the pandemic are twofold: (i) issues related to the disability such as lack of accessibility for remote learning as well as unavailability of learning devices and learning assistants; and (ii) reduced affordability as their families are experiencing financial hardships due to the COVID-19 pandemic.</w:t>
      </w:r>
    </w:p>
    <w:p w14:paraId="21A69F93" w14:textId="1D57455E" w:rsidR="0074346A" w:rsidRPr="00A97E64" w:rsidRDefault="0074346A" w:rsidP="0074346A">
      <w:pPr>
        <w:pStyle w:val="BodyText"/>
        <w:rPr>
          <w:lang w:val="en-AU"/>
        </w:rPr>
      </w:pPr>
      <w:r w:rsidRPr="00A97E64">
        <w:rPr>
          <w:lang w:val="en-AU"/>
        </w:rPr>
        <w:t>Remote learning mediums because of school closures have been challenging for many students with disabilities. By January-March 2021, one-half of student respondents had some difficulties, many difficulties, or were not able to follow online learning. Another 30 per cent reported having a little difficulty, and only 20 per cent reported not having difficulties. This figure remained consistent compared to the first quantitative survey in April 2020, where 20 per cent of students reporting no difficulties following remote learning (</w:t>
      </w:r>
      <w:hyperlink r:id="rId43" w:history="1">
        <w:r w:rsidRPr="00A97E64">
          <w:rPr>
            <w:rStyle w:val="Hyperlink"/>
            <w:u w:val="none"/>
            <w:lang w:val="en-AU"/>
          </w:rPr>
          <w:t>OPD Network for COVID-19 Response, 2020</w:t>
        </w:r>
      </w:hyperlink>
      <w:r w:rsidRPr="00A97E64">
        <w:rPr>
          <w:lang w:val="en-AU"/>
        </w:rPr>
        <w:t>). Students with multiple disabilities found online learning most difficult, with nearly three-quarters reporting some difficulties, a lot of difficulties, or being unable to follow remote learning activities (</w:t>
      </w:r>
      <w:r w:rsidR="00737640">
        <w:rPr>
          <w:lang w:val="en-AU"/>
        </w:rPr>
        <w:fldChar w:fldCharType="begin"/>
      </w:r>
      <w:r w:rsidR="00737640">
        <w:rPr>
          <w:lang w:val="en-AU"/>
        </w:rPr>
        <w:instrText xml:space="preserve"> REF _Ref101529240 \h </w:instrText>
      </w:r>
      <w:r w:rsidR="00737640">
        <w:rPr>
          <w:lang w:val="en-AU"/>
        </w:rPr>
      </w:r>
      <w:r w:rsidR="00737640">
        <w:rPr>
          <w:lang w:val="en-AU"/>
        </w:rPr>
        <w:fldChar w:fldCharType="separate"/>
      </w:r>
      <w:r w:rsidR="00E22A1C" w:rsidRPr="00A97E64">
        <w:t xml:space="preserve">Figure </w:t>
      </w:r>
      <w:r w:rsidR="00E22A1C">
        <w:rPr>
          <w:noProof/>
        </w:rPr>
        <w:t>20</w:t>
      </w:r>
      <w:r w:rsidR="00737640">
        <w:rPr>
          <w:lang w:val="en-AU"/>
        </w:rPr>
        <w:fldChar w:fldCharType="end"/>
      </w:r>
      <w:r w:rsidRPr="00A97E64">
        <w:rPr>
          <w:lang w:val="en-AU"/>
        </w:rPr>
        <w:t>). Students with intellectual disability and those with hearing impairments were also reporting high level of difficulties, with more than half reporting some difficulties, a lot of difficulties, or being unable to follow remote learning activities. As previously shown in</w:t>
      </w:r>
      <w:r w:rsidR="00881991">
        <w:rPr>
          <w:lang w:val="en-AU"/>
        </w:rPr>
        <w:t xml:space="preserve"> </w:t>
      </w:r>
      <w:r w:rsidR="00881991">
        <w:rPr>
          <w:lang w:val="en-AU"/>
        </w:rPr>
        <w:fldChar w:fldCharType="begin"/>
      </w:r>
      <w:r w:rsidR="00881991">
        <w:rPr>
          <w:lang w:val="en-AU"/>
        </w:rPr>
        <w:instrText xml:space="preserve"> REF _Ref101528306 \h </w:instrText>
      </w:r>
      <w:r w:rsidR="00881991">
        <w:rPr>
          <w:lang w:val="en-AU"/>
        </w:rPr>
      </w:r>
      <w:r w:rsidR="00881991">
        <w:rPr>
          <w:lang w:val="en-AU"/>
        </w:rPr>
        <w:fldChar w:fldCharType="separate"/>
      </w:r>
      <w:r w:rsidR="00E22A1C" w:rsidRPr="00A97E64">
        <w:t xml:space="preserve">Figure </w:t>
      </w:r>
      <w:r w:rsidR="00E22A1C">
        <w:rPr>
          <w:noProof/>
        </w:rPr>
        <w:t>6</w:t>
      </w:r>
      <w:r w:rsidR="00881991">
        <w:rPr>
          <w:lang w:val="en-AU"/>
        </w:rPr>
        <w:fldChar w:fldCharType="end"/>
      </w:r>
      <w:r w:rsidRPr="00A97E64">
        <w:rPr>
          <w:lang w:val="en-AU"/>
        </w:rPr>
        <w:t>, respondents with multiple disability and intellectual disability already face the most barriers to education even before the pandemic, so further disruptions in their participation in education will put them in a very disadvantaged situation. Students with physical disability and those with visual impairment appear to have been less impacted, although in both groups the proportion reporting some difficulties, many difficulties, and not being able to follow remote learning was still above 40 per cent</w:t>
      </w:r>
      <w:r w:rsidRPr="00A97E64">
        <w:rPr>
          <w:rStyle w:val="FootnoteReference"/>
          <w:lang w:val="en-AU"/>
        </w:rPr>
        <w:footnoteReference w:id="10"/>
      </w:r>
      <w:r w:rsidRPr="00A97E64">
        <w:rPr>
          <w:lang w:val="en-AU"/>
        </w:rPr>
        <w:t xml:space="preserve">.  </w:t>
      </w:r>
    </w:p>
    <w:p w14:paraId="291CFCD5" w14:textId="4D3C1594" w:rsidR="0074346A" w:rsidRPr="00A97E64" w:rsidRDefault="0074346A" w:rsidP="00201221">
      <w:pPr>
        <w:pStyle w:val="BodyText"/>
        <w:rPr>
          <w:rFonts w:cs="Open Sans"/>
          <w:szCs w:val="22"/>
          <w:lang w:val="en-AU"/>
        </w:rPr>
        <w:sectPr w:rsidR="0074346A" w:rsidRPr="00A97E64" w:rsidSect="00CD6CAA">
          <w:type w:val="continuous"/>
          <w:pgSz w:w="11900" w:h="16840" w:code="9"/>
          <w:pgMar w:top="1440" w:right="1440" w:bottom="1440" w:left="1440" w:header="567" w:footer="567" w:gutter="0"/>
          <w:cols w:space="720"/>
          <w:docGrid w:linePitch="360"/>
          <w15:footnoteColumns w:val="1"/>
        </w:sectPr>
      </w:pPr>
    </w:p>
    <w:p w14:paraId="4DF22AB8" w14:textId="455C570B" w:rsidR="00201221" w:rsidRPr="00A97E64" w:rsidRDefault="000E3595" w:rsidP="000E3595">
      <w:pPr>
        <w:pStyle w:val="Caption"/>
        <w:rPr>
          <w:rFonts w:ascii="Open Sans" w:hAnsi="Open Sans" w:cs="Open Sans"/>
          <w:sz w:val="22"/>
          <w:szCs w:val="22"/>
        </w:rPr>
      </w:pPr>
      <w:bookmarkStart w:id="81" w:name="_Ref101529240"/>
      <w:bookmarkStart w:id="82" w:name="_Toc99975965"/>
      <w:r w:rsidRPr="00A97E64">
        <w:lastRenderedPageBreak/>
        <w:t xml:space="preserve">Figure </w:t>
      </w:r>
      <w:r w:rsidRPr="00A97E64">
        <w:fldChar w:fldCharType="begin"/>
      </w:r>
      <w:r w:rsidRPr="00A97E64">
        <w:instrText xml:space="preserve"> SEQ Figure \* ARABIC </w:instrText>
      </w:r>
      <w:r w:rsidRPr="00A97E64">
        <w:fldChar w:fldCharType="separate"/>
      </w:r>
      <w:r w:rsidR="00E22A1C">
        <w:rPr>
          <w:noProof/>
        </w:rPr>
        <w:t>20</w:t>
      </w:r>
      <w:r w:rsidRPr="00A97E64">
        <w:fldChar w:fldCharType="end"/>
      </w:r>
      <w:bookmarkEnd w:id="81"/>
      <w:r w:rsidRPr="00A97E64">
        <w:t>: Level of Difficulty Following Remote Learning Among Student Respondents (by Type of Disability)</w:t>
      </w:r>
      <w:bookmarkEnd w:id="82"/>
    </w:p>
    <w:p w14:paraId="5896B3A5" w14:textId="77777777" w:rsidR="00201221" w:rsidRPr="00A97E64" w:rsidRDefault="00201221" w:rsidP="0074346A">
      <w:pPr>
        <w:pStyle w:val="BodyText"/>
        <w:jc w:val="center"/>
        <w:rPr>
          <w:rFonts w:cs="Open Sans"/>
          <w:szCs w:val="22"/>
          <w:lang w:val="en-AU"/>
        </w:rPr>
      </w:pPr>
      <w:r w:rsidRPr="00A97E64">
        <w:rPr>
          <w:rFonts w:cs="Open Sans"/>
          <w:noProof/>
          <w:szCs w:val="22"/>
          <w:lang w:val="en-AU"/>
        </w:rPr>
        <w:drawing>
          <wp:inline distT="0" distB="0" distL="0" distR="0" wp14:anchorId="156A104D" wp14:editId="7E087142">
            <wp:extent cx="4910153" cy="2715491"/>
            <wp:effectExtent l="0" t="0" r="5080" b="8890"/>
            <wp:docPr id="43" name="Picture 43" descr="this graph shows the level of difficulty in participating distance learning (PJJ) based on the type of disability.&#10;&#10;Respondents with physical disabilities 32% and 28% experienced some difficulties in PJJ, while 43.48% of persons with multiple disabilities experienced many difficulties, and even 26.09% could not face the difficulties at all. &#10;&#10;It is known that 31.82% and 34.09% of people with intellectual disabilities have moderate and low levels of difficulty with PJJ. &#10;&#10;More than a quarter (25.76%) of people with sensory-hearing disabilities had many difficulty with PJJ, although 34.85% had only little difficulty.&#10;&#10; 31.33% respondents with visual sensory disabilities said they had no difficulty with PJJ, although it was still found that 27.71% had some difficulty with P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graph shows the level of difficulty in participating distance learning (PJJ) based on the type of disability.&#10;&#10;Respondents with physical disabilities 32% and 28% experienced some difficulties in PJJ, while 43.48% of persons with multiple disabilities experienced many difficulties, and even 26.09% could not face the difficulties at all. &#10;&#10;It is known that 31.82% and 34.09% of people with intellectual disabilities have moderate and low levels of difficulty with PJJ. &#10;&#10;More than a quarter (25.76%) of people with sensory-hearing disabilities had many difficulty with PJJ, although 34.85% had only little difficulty.&#10;&#10; 31.33% respondents with visual sensory disabilities said they had no difficulty with PJJ, although it was still found that 27.71% had some difficulty with PJJ."/>
                    <pic:cNvPicPr/>
                  </pic:nvPicPr>
                  <pic:blipFill>
                    <a:blip r:embed="rId44" cstate="print">
                      <a:extLst>
                        <a:ext uri="{28A0092B-C50C-407E-A947-70E740481C1C}">
                          <a14:useLocalDpi xmlns:a14="http://schemas.microsoft.com/office/drawing/2010/main" val="0"/>
                        </a:ext>
                      </a:extLst>
                    </a:blip>
                    <a:srcRect t="2293" b="2293"/>
                    <a:stretch>
                      <a:fillRect/>
                    </a:stretch>
                  </pic:blipFill>
                  <pic:spPr bwMode="auto">
                    <a:xfrm>
                      <a:off x="0" y="0"/>
                      <a:ext cx="4960004" cy="2743060"/>
                    </a:xfrm>
                    <a:prstGeom prst="rect">
                      <a:avLst/>
                    </a:prstGeom>
                    <a:ln>
                      <a:noFill/>
                    </a:ln>
                    <a:extLst>
                      <a:ext uri="{53640926-AAD7-44D8-BBD7-CCE9431645EC}">
                        <a14:shadowObscured xmlns:a14="http://schemas.microsoft.com/office/drawing/2010/main"/>
                      </a:ext>
                    </a:extLst>
                  </pic:spPr>
                </pic:pic>
              </a:graphicData>
            </a:graphic>
          </wp:inline>
        </w:drawing>
      </w:r>
    </w:p>
    <w:p w14:paraId="5EBAF453" w14:textId="77777777" w:rsidR="001525D5" w:rsidRPr="00A97E64" w:rsidRDefault="001525D5" w:rsidP="00495C39">
      <w:pPr>
        <w:pStyle w:val="BodyText"/>
        <w:rPr>
          <w:lang w:val="en-AU"/>
        </w:rPr>
      </w:pPr>
    </w:p>
    <w:p w14:paraId="0E2754DA" w14:textId="12D2CAFB" w:rsidR="0074346A" w:rsidRPr="00A97E64" w:rsidRDefault="0074346A" w:rsidP="00495C39">
      <w:pPr>
        <w:pStyle w:val="BodyText"/>
        <w:rPr>
          <w:lang w:val="en-AU"/>
        </w:rPr>
      </w:pPr>
      <w:r w:rsidRPr="00A97E64">
        <w:rPr>
          <w:lang w:val="en-AU"/>
        </w:rPr>
        <w:t>The biggest barriers to following remote learning, as shown in</w:t>
      </w:r>
      <w:r w:rsidR="00881991">
        <w:rPr>
          <w:lang w:val="en-AU"/>
        </w:rPr>
        <w:t xml:space="preserve"> </w:t>
      </w:r>
      <w:r w:rsidR="00881991">
        <w:rPr>
          <w:lang w:val="en-AU"/>
        </w:rPr>
        <w:fldChar w:fldCharType="begin"/>
      </w:r>
      <w:r w:rsidR="00881991">
        <w:rPr>
          <w:lang w:val="en-AU"/>
        </w:rPr>
        <w:instrText xml:space="preserve"> REF _Ref101529283 \h </w:instrText>
      </w:r>
      <w:r w:rsidR="00881991">
        <w:rPr>
          <w:lang w:val="en-AU"/>
        </w:rPr>
      </w:r>
      <w:r w:rsidR="00881991">
        <w:rPr>
          <w:lang w:val="en-AU"/>
        </w:rPr>
        <w:fldChar w:fldCharType="separate"/>
      </w:r>
      <w:r w:rsidR="00E22A1C" w:rsidRPr="00A97E64">
        <w:t xml:space="preserve">Figure </w:t>
      </w:r>
      <w:r w:rsidR="00E22A1C">
        <w:rPr>
          <w:noProof/>
        </w:rPr>
        <w:t>21</w:t>
      </w:r>
      <w:r w:rsidR="00881991">
        <w:rPr>
          <w:lang w:val="en-AU"/>
        </w:rPr>
        <w:fldChar w:fldCharType="end"/>
      </w:r>
      <w:r w:rsidRPr="00A97E64">
        <w:rPr>
          <w:lang w:val="en-AU"/>
        </w:rPr>
        <w:t xml:space="preserve">, include limited equipment/technology (51 per cent), limited access to learning materials such as textbooks, online tutorials and video instructions (42 per cent) and difficulty understanding teachers’ presentation (41 per cent). </w:t>
      </w:r>
    </w:p>
    <w:p w14:paraId="5B0B0049" w14:textId="2A5EAFED" w:rsidR="0074346A" w:rsidRPr="00A97E64" w:rsidRDefault="000E3595" w:rsidP="000E3595">
      <w:pPr>
        <w:pStyle w:val="Caption"/>
        <w:rPr>
          <w:rFonts w:ascii="Open Sans" w:hAnsi="Open Sans" w:cs="Open Sans"/>
          <w:sz w:val="22"/>
          <w:szCs w:val="22"/>
        </w:rPr>
      </w:pPr>
      <w:bookmarkStart w:id="83" w:name="_Ref101529283"/>
      <w:bookmarkStart w:id="84" w:name="_Toc99975966"/>
      <w:r w:rsidRPr="00A97E64">
        <w:t xml:space="preserve">Figure </w:t>
      </w:r>
      <w:r w:rsidRPr="00A97E64">
        <w:fldChar w:fldCharType="begin"/>
      </w:r>
      <w:r w:rsidRPr="00A97E64">
        <w:instrText xml:space="preserve"> SEQ Figure \* ARABIC </w:instrText>
      </w:r>
      <w:r w:rsidRPr="00A97E64">
        <w:fldChar w:fldCharType="separate"/>
      </w:r>
      <w:r w:rsidR="00E22A1C">
        <w:rPr>
          <w:noProof/>
        </w:rPr>
        <w:t>21</w:t>
      </w:r>
      <w:r w:rsidRPr="00A97E64">
        <w:fldChar w:fldCharType="end"/>
      </w:r>
      <w:bookmarkEnd w:id="83"/>
      <w:r w:rsidRPr="00A97E64">
        <w:t>: Reasons for Difficulties in Following Remote Learning for Student Respondents</w:t>
      </w:r>
      <w:bookmarkEnd w:id="84"/>
    </w:p>
    <w:p w14:paraId="0F2C5C1A" w14:textId="77777777" w:rsidR="0074346A" w:rsidRPr="00A97E64" w:rsidRDefault="0074346A" w:rsidP="001525D5">
      <w:pPr>
        <w:pStyle w:val="BodyText"/>
        <w:jc w:val="center"/>
        <w:rPr>
          <w:rFonts w:cs="Open Sans"/>
          <w:szCs w:val="22"/>
          <w:lang w:val="en-AU"/>
        </w:rPr>
      </w:pPr>
      <w:r w:rsidRPr="00A97E64">
        <w:rPr>
          <w:rFonts w:cs="Open Sans"/>
          <w:noProof/>
          <w:szCs w:val="22"/>
          <w:lang w:val="en-AU"/>
        </w:rPr>
        <w:drawing>
          <wp:inline distT="0" distB="0" distL="0" distR="0" wp14:anchorId="3B623120" wp14:editId="1B084498">
            <wp:extent cx="4851911" cy="3088652"/>
            <wp:effectExtent l="0" t="0" r="6350" b="0"/>
            <wp:docPr id="52" name="Picture 52" descr="Out of 314 respondents, the reasons for their difficulties in distance learning  are mostly the limited learning infrastructure (51%), difficulty in accessing learning materials (42%), the delivery of material by teachers/lecturers is not clear (41%), limited teaching props (36%) , and other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ut of 314 respondents, the reasons for their difficulties in distance learning  are mostly the limited learning infrastructure (51%), difficulty in accessing learning materials (42%), the delivery of material by teachers/lecturers is not clear (41%), limited teaching props (36%) , and other reasons. "/>
                    <pic:cNvPicPr/>
                  </pic:nvPicPr>
                  <pic:blipFill>
                    <a:blip r:embed="rId45" cstate="print">
                      <a:extLst>
                        <a:ext uri="{28A0092B-C50C-407E-A947-70E740481C1C}">
                          <a14:useLocalDpi xmlns:a14="http://schemas.microsoft.com/office/drawing/2010/main" val="0"/>
                        </a:ext>
                      </a:extLst>
                    </a:blip>
                    <a:srcRect t="1749" b="1749"/>
                    <a:stretch>
                      <a:fillRect/>
                    </a:stretch>
                  </pic:blipFill>
                  <pic:spPr bwMode="auto">
                    <a:xfrm>
                      <a:off x="0" y="0"/>
                      <a:ext cx="4851911" cy="3088652"/>
                    </a:xfrm>
                    <a:prstGeom prst="rect">
                      <a:avLst/>
                    </a:prstGeom>
                    <a:ln>
                      <a:noFill/>
                    </a:ln>
                    <a:extLst>
                      <a:ext uri="{53640926-AAD7-44D8-BBD7-CCE9431645EC}">
                        <a14:shadowObscured xmlns:a14="http://schemas.microsoft.com/office/drawing/2010/main"/>
                      </a:ext>
                    </a:extLst>
                  </pic:spPr>
                </pic:pic>
              </a:graphicData>
            </a:graphic>
          </wp:inline>
        </w:drawing>
      </w:r>
    </w:p>
    <w:p w14:paraId="6E96CDF0" w14:textId="52D822F1" w:rsidR="0074346A" w:rsidRPr="00A97E64" w:rsidRDefault="0074346A" w:rsidP="0074346A">
      <w:pPr>
        <w:pStyle w:val="BodyText"/>
        <w:rPr>
          <w:lang w:val="en-AU"/>
        </w:rPr>
      </w:pPr>
      <w:bookmarkStart w:id="85" w:name="_Toc90883720"/>
      <w:r w:rsidRPr="00A97E64">
        <w:rPr>
          <w:lang w:val="en-AU"/>
        </w:rPr>
        <w:t xml:space="preserve">Although adoption of information and communication technology had generally increased since the start of the pandemic, students with disabilities are still facing multiple barriers and progress has not been equal across students with different types </w:t>
      </w:r>
      <w:r w:rsidRPr="00A97E64">
        <w:rPr>
          <w:lang w:val="en-AU"/>
        </w:rPr>
        <w:lastRenderedPageBreak/>
        <w:t xml:space="preserve">of disability. </w:t>
      </w:r>
      <w:r w:rsidR="00737640">
        <w:rPr>
          <w:lang w:val="en-AU"/>
        </w:rPr>
        <w:fldChar w:fldCharType="begin"/>
      </w:r>
      <w:r w:rsidR="00737640">
        <w:rPr>
          <w:lang w:val="en-AU"/>
        </w:rPr>
        <w:instrText xml:space="preserve"> REF _Ref101529307 \h </w:instrText>
      </w:r>
      <w:r w:rsidR="00737640">
        <w:rPr>
          <w:lang w:val="en-AU"/>
        </w:rPr>
      </w:r>
      <w:r w:rsidR="00737640">
        <w:rPr>
          <w:lang w:val="en-AU"/>
        </w:rPr>
        <w:fldChar w:fldCharType="separate"/>
      </w:r>
      <w:r w:rsidR="00E22A1C" w:rsidRPr="00A97E64">
        <w:t xml:space="preserve">Figure </w:t>
      </w:r>
      <w:r w:rsidR="00E22A1C">
        <w:rPr>
          <w:noProof/>
        </w:rPr>
        <w:t>22</w:t>
      </w:r>
      <w:r w:rsidR="00737640">
        <w:rPr>
          <w:lang w:val="en-AU"/>
        </w:rPr>
        <w:fldChar w:fldCharType="end"/>
      </w:r>
      <w:r w:rsidR="00737640">
        <w:rPr>
          <w:lang w:val="en-AU"/>
        </w:rPr>
        <w:t xml:space="preserve"> </w:t>
      </w:r>
      <w:r w:rsidRPr="00A97E64">
        <w:rPr>
          <w:lang w:val="en-AU"/>
        </w:rPr>
        <w:t>shows that the proportion of students who often or always used digital meeting platforms for education purposes increased from 15 per cent before the pandemic to around 40 per cent during the pandemic. While this shows progress, the figure also shows that by January-March 2021, 30 per cent of students with disability never used such technology for education activities and another 30 per cent used it only rarely. Progress in the use of digital communication is particularly slow among students with intellectual disability and multiple disability (</w:t>
      </w:r>
      <w:r w:rsidR="00737640">
        <w:rPr>
          <w:lang w:val="en-AU"/>
        </w:rPr>
        <w:fldChar w:fldCharType="begin"/>
      </w:r>
      <w:r w:rsidR="00737640">
        <w:rPr>
          <w:lang w:val="en-AU"/>
        </w:rPr>
        <w:instrText xml:space="preserve"> REF _Ref101529340 \h </w:instrText>
      </w:r>
      <w:r w:rsidR="00737640">
        <w:rPr>
          <w:lang w:val="en-AU"/>
        </w:rPr>
      </w:r>
      <w:r w:rsidR="00737640">
        <w:rPr>
          <w:lang w:val="en-AU"/>
        </w:rPr>
        <w:fldChar w:fldCharType="separate"/>
      </w:r>
      <w:r w:rsidR="00E22A1C" w:rsidRPr="00A97E64">
        <w:t xml:space="preserve">Figure </w:t>
      </w:r>
      <w:r w:rsidR="00E22A1C">
        <w:rPr>
          <w:noProof/>
        </w:rPr>
        <w:t>23</w:t>
      </w:r>
      <w:r w:rsidR="00737640">
        <w:rPr>
          <w:lang w:val="en-AU"/>
        </w:rPr>
        <w:fldChar w:fldCharType="end"/>
      </w:r>
      <w:r w:rsidRPr="00A97E64">
        <w:rPr>
          <w:lang w:val="en-AU"/>
        </w:rPr>
        <w:t>)</w:t>
      </w:r>
      <w:r w:rsidRPr="00A97E64">
        <w:rPr>
          <w:rStyle w:val="FootnoteReference"/>
          <w:lang w:val="en-AU"/>
        </w:rPr>
        <w:footnoteReference w:id="11"/>
      </w:r>
      <w:r w:rsidRPr="00A97E64">
        <w:rPr>
          <w:lang w:val="en-AU"/>
        </w:rPr>
        <w:t xml:space="preserve">.   </w:t>
      </w:r>
    </w:p>
    <w:p w14:paraId="21BCD223" w14:textId="77777777" w:rsidR="00201221" w:rsidRPr="00A97E64" w:rsidRDefault="00201221" w:rsidP="00201221">
      <w:pPr>
        <w:pStyle w:val="Caption"/>
        <w:spacing w:line="276" w:lineRule="auto"/>
        <w:rPr>
          <w:rFonts w:ascii="Open Sans" w:hAnsi="Open Sans" w:cs="Open Sans"/>
          <w:sz w:val="22"/>
          <w:szCs w:val="22"/>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63D63D50" w14:textId="2C338605" w:rsidR="00201221" w:rsidRPr="00A97E64" w:rsidRDefault="000E3595" w:rsidP="000E3595">
      <w:pPr>
        <w:pStyle w:val="Caption"/>
      </w:pPr>
      <w:bookmarkStart w:id="86" w:name="_Ref101529307"/>
      <w:bookmarkStart w:id="87" w:name="_Toc99975967"/>
      <w:bookmarkEnd w:id="85"/>
      <w:r w:rsidRPr="00A97E64">
        <w:t xml:space="preserve">Figure </w:t>
      </w:r>
      <w:r w:rsidRPr="00A97E64">
        <w:fldChar w:fldCharType="begin"/>
      </w:r>
      <w:r w:rsidRPr="00A97E64">
        <w:instrText xml:space="preserve"> SEQ Figure \* ARABIC </w:instrText>
      </w:r>
      <w:r w:rsidRPr="00A97E64">
        <w:fldChar w:fldCharType="separate"/>
      </w:r>
      <w:r w:rsidR="00E22A1C">
        <w:rPr>
          <w:noProof/>
        </w:rPr>
        <w:t>22</w:t>
      </w:r>
      <w:r w:rsidRPr="00A97E64">
        <w:fldChar w:fldCharType="end"/>
      </w:r>
      <w:bookmarkEnd w:id="86"/>
      <w:r w:rsidRPr="00A97E64">
        <w:t>: Use of Digital Learning Platforms Among Students with Disability</w:t>
      </w:r>
      <w:bookmarkEnd w:id="87"/>
    </w:p>
    <w:p w14:paraId="2CFB1389" w14:textId="6D334AAB" w:rsidR="00201221" w:rsidRPr="00A97E64" w:rsidRDefault="00201221" w:rsidP="00A4600E">
      <w:pPr>
        <w:pStyle w:val="BodyText"/>
        <w:jc w:val="center"/>
        <w:rPr>
          <w:rFonts w:cs="Open Sans"/>
          <w:szCs w:val="22"/>
          <w:lang w:val="en-AU"/>
        </w:rPr>
      </w:pPr>
      <w:r w:rsidRPr="00A97E64">
        <w:rPr>
          <w:rFonts w:cs="Open Sans"/>
          <w:noProof/>
          <w:szCs w:val="22"/>
          <w:lang w:val="en-AU"/>
        </w:rPr>
        <w:drawing>
          <wp:inline distT="0" distB="0" distL="0" distR="0" wp14:anchorId="09320ECB" wp14:editId="14365225">
            <wp:extent cx="3689131" cy="2481841"/>
            <wp:effectExtent l="0" t="0" r="6985" b="0"/>
            <wp:docPr id="45" name="Picture 45" descr="The graph explains the frequency of  digital learning platforms usage from the period prior the pandemic to January-March 2021. Of a total of 212 students with disabilities, before the pandemic, 60.85% of students never used it, as well as 32.32% of students in March - June 2020. The increase was found in July - December 2020 (33.67%), where the digital platform usage was found more frequent, although there were still 31.16% of students who never used it.&#10;&#10;In January-March 2021, there was a decrease in the frequency of students who used digital learning platforms to 28.93%, because more students with disabilities rarely used it (29.95%) and never used it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graph explains the frequency of  digital learning platforms usage from the period prior the pandemic to January-March 2021. Of a total of 212 students with disabilities, before the pandemic, 60.85% of students never used it, as well as 32.32% of students in March - June 2020. The increase was found in July - December 2020 (33.67%), where the digital platform usage was found more frequent, although there were still 31.16% of students who never used it.&#10;&#10;In January-March 2021, there was a decrease in the frequency of students who used digital learning platforms to 28.93%, because more students with disabilities rarely used it (29.95%) and never used it (29.44%)."/>
                    <pic:cNvPicPr/>
                  </pic:nvPicPr>
                  <pic:blipFill>
                    <a:blip r:embed="rId46" cstate="print">
                      <a:extLst>
                        <a:ext uri="{28A0092B-C50C-407E-A947-70E740481C1C}">
                          <a14:useLocalDpi xmlns:a14="http://schemas.microsoft.com/office/drawing/2010/main" val="0"/>
                        </a:ext>
                      </a:extLst>
                    </a:blip>
                    <a:srcRect t="2438" b="2438"/>
                    <a:stretch>
                      <a:fillRect/>
                    </a:stretch>
                  </pic:blipFill>
                  <pic:spPr bwMode="auto">
                    <a:xfrm>
                      <a:off x="0" y="0"/>
                      <a:ext cx="3718669" cy="2501712"/>
                    </a:xfrm>
                    <a:prstGeom prst="rect">
                      <a:avLst/>
                    </a:prstGeom>
                    <a:ln>
                      <a:noFill/>
                    </a:ln>
                    <a:extLst>
                      <a:ext uri="{53640926-AAD7-44D8-BBD7-CCE9431645EC}">
                        <a14:shadowObscured xmlns:a14="http://schemas.microsoft.com/office/drawing/2010/main"/>
                      </a:ext>
                    </a:extLst>
                  </pic:spPr>
                </pic:pic>
              </a:graphicData>
            </a:graphic>
          </wp:inline>
        </w:drawing>
      </w:r>
    </w:p>
    <w:p w14:paraId="423E6399" w14:textId="4683F027" w:rsidR="00201221" w:rsidRPr="00A97E64" w:rsidRDefault="000E3595" w:rsidP="001525D5">
      <w:pPr>
        <w:pStyle w:val="Caption"/>
        <w:ind w:left="0" w:firstLine="0"/>
        <w:rPr>
          <w:rFonts w:cs="Open Sans"/>
          <w:szCs w:val="22"/>
        </w:rPr>
      </w:pPr>
      <w:bookmarkStart w:id="88" w:name="_Ref101529340"/>
      <w:bookmarkStart w:id="89" w:name="_Toc99975968"/>
      <w:r w:rsidRPr="00A97E64">
        <w:t xml:space="preserve">Figure </w:t>
      </w:r>
      <w:r w:rsidRPr="00A97E64">
        <w:fldChar w:fldCharType="begin"/>
      </w:r>
      <w:r w:rsidRPr="00A97E64">
        <w:instrText xml:space="preserve"> SEQ Figure \* ARABIC </w:instrText>
      </w:r>
      <w:r w:rsidRPr="00A97E64">
        <w:fldChar w:fldCharType="separate"/>
      </w:r>
      <w:r w:rsidR="00E22A1C">
        <w:rPr>
          <w:noProof/>
        </w:rPr>
        <w:t>23</w:t>
      </w:r>
      <w:r w:rsidRPr="00A97E64">
        <w:fldChar w:fldCharType="end"/>
      </w:r>
      <w:bookmarkEnd w:id="88"/>
      <w:r w:rsidRPr="00A97E64">
        <w:t>: Changes in the Use of Digital Learning Platforms for Students (by Type of Disability)</w:t>
      </w:r>
      <w:bookmarkEnd w:id="89"/>
    </w:p>
    <w:p w14:paraId="6E7FC83C" w14:textId="1CA6862E" w:rsidR="00201221" w:rsidRPr="00A97E64" w:rsidRDefault="00EE6072" w:rsidP="004A00B6">
      <w:pPr>
        <w:pStyle w:val="BodyText"/>
        <w:jc w:val="center"/>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r w:rsidRPr="00A97E64">
        <w:rPr>
          <w:rFonts w:cs="Open Sans"/>
          <w:noProof/>
          <w:szCs w:val="22"/>
          <w:lang w:val="en-AU"/>
        </w:rPr>
        <w:drawing>
          <wp:inline distT="0" distB="0" distL="0" distR="0" wp14:anchorId="3B765925" wp14:editId="59FB92D0">
            <wp:extent cx="4776951" cy="3157656"/>
            <wp:effectExtent l="0" t="0" r="5080" b="5080"/>
            <wp:docPr id="46" name="Picture 46" descr="This graph explains the changes in the use of digital learning platforms based on the types of disabilities in the period prior to the pandemic and January-March 2021. In general,  before the pandemic, respondents from various types of disabilities rarely used digital platforms for learning. From January-March 2021, there was an increase in more frequent usage of the platform, especially among respondents with various physical disabilities (50%), visual sensory (47.69%), and sensory hearing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graph explains the changes in the use of digital learning platforms based on the types of disabilities in the period prior to the pandemic and January-March 2021. In general,  before the pandemic, respondents from various types of disabilities rarely used digital platforms for learning. From January-March 2021, there was an increase in more frequent usage of the platform, especially among respondents with various physical disabilities (50%), visual sensory (47.69%), and sensory hearing (35.71%)."/>
                    <pic:cNvPicPr/>
                  </pic:nvPicPr>
                  <pic:blipFill>
                    <a:blip r:embed="rId47">
                      <a:extLst>
                        <a:ext uri="{28A0092B-C50C-407E-A947-70E740481C1C}">
                          <a14:useLocalDpi xmlns:a14="http://schemas.microsoft.com/office/drawing/2010/main" val="0"/>
                        </a:ext>
                      </a:extLst>
                    </a:blip>
                    <a:srcRect t="1169" b="1169"/>
                    <a:stretch>
                      <a:fillRect/>
                    </a:stretch>
                  </pic:blipFill>
                  <pic:spPr bwMode="auto">
                    <a:xfrm>
                      <a:off x="0" y="0"/>
                      <a:ext cx="4792553" cy="3167969"/>
                    </a:xfrm>
                    <a:prstGeom prst="rect">
                      <a:avLst/>
                    </a:prstGeom>
                    <a:ln>
                      <a:noFill/>
                    </a:ln>
                    <a:extLst>
                      <a:ext uri="{53640926-AAD7-44D8-BBD7-CCE9431645EC}">
                        <a14:shadowObscured xmlns:a14="http://schemas.microsoft.com/office/drawing/2010/main"/>
                      </a:ext>
                    </a:extLst>
                  </pic:spPr>
                </pic:pic>
              </a:graphicData>
            </a:graphic>
          </wp:inline>
        </w:drawing>
      </w:r>
    </w:p>
    <w:p w14:paraId="0817C21F" w14:textId="0220C056" w:rsidR="0074346A" w:rsidRPr="00A97E64" w:rsidRDefault="0074346A" w:rsidP="0074346A">
      <w:pPr>
        <w:pStyle w:val="BodyText"/>
        <w:rPr>
          <w:lang w:val="en-AU"/>
        </w:rPr>
      </w:pPr>
      <w:bookmarkStart w:id="90" w:name="_Toc90883722"/>
      <w:r w:rsidRPr="00A97E64">
        <w:rPr>
          <w:lang w:val="en-AU"/>
        </w:rPr>
        <w:lastRenderedPageBreak/>
        <w:t>The pandemic has also worsened students’ access to education through economic hardship and unavailability of other services. From a monetary perspective, there has been an increase in the level of difficulties in affording tuition fees or school supplies since the pandemic (</w:t>
      </w:r>
      <w:r w:rsidR="00737640">
        <w:rPr>
          <w:lang w:val="en-AU"/>
        </w:rPr>
        <w:fldChar w:fldCharType="begin"/>
      </w:r>
      <w:r w:rsidR="00737640">
        <w:rPr>
          <w:lang w:val="en-AU"/>
        </w:rPr>
        <w:instrText xml:space="preserve"> REF _Ref101529387 \h </w:instrText>
      </w:r>
      <w:r w:rsidR="00737640">
        <w:rPr>
          <w:lang w:val="en-AU"/>
        </w:rPr>
      </w:r>
      <w:r w:rsidR="00737640">
        <w:rPr>
          <w:lang w:val="en-AU"/>
        </w:rPr>
        <w:fldChar w:fldCharType="separate"/>
      </w:r>
      <w:r w:rsidR="00E22A1C" w:rsidRPr="00A97E64">
        <w:t xml:space="preserve">Figure </w:t>
      </w:r>
      <w:r w:rsidR="00E22A1C">
        <w:rPr>
          <w:noProof/>
        </w:rPr>
        <w:t>24</w:t>
      </w:r>
      <w:r w:rsidR="00737640">
        <w:rPr>
          <w:lang w:val="en-AU"/>
        </w:rPr>
        <w:fldChar w:fldCharType="end"/>
      </w:r>
      <w:r w:rsidRPr="00A97E64">
        <w:rPr>
          <w:lang w:val="en-AU"/>
        </w:rPr>
        <w:t>). Furthermore, as a result of physical distancing and movement restrictions, students who need learning assistants to participate in education have found it more difficult to get such services</w:t>
      </w:r>
      <w:r w:rsidR="00737640">
        <w:rPr>
          <w:lang w:val="en-AU"/>
        </w:rPr>
        <w:t xml:space="preserve"> (</w:t>
      </w:r>
      <w:r w:rsidR="00737640">
        <w:rPr>
          <w:lang w:val="en-AU"/>
        </w:rPr>
        <w:fldChar w:fldCharType="begin"/>
      </w:r>
      <w:r w:rsidR="00737640">
        <w:rPr>
          <w:lang w:val="en-AU"/>
        </w:rPr>
        <w:instrText xml:space="preserve"> REF _Ref101529403 \h </w:instrText>
      </w:r>
      <w:r w:rsidR="00737640">
        <w:rPr>
          <w:lang w:val="en-AU"/>
        </w:rPr>
      </w:r>
      <w:r w:rsidR="00737640">
        <w:rPr>
          <w:lang w:val="en-AU"/>
        </w:rPr>
        <w:fldChar w:fldCharType="separate"/>
      </w:r>
      <w:r w:rsidR="00E22A1C" w:rsidRPr="00A97E64">
        <w:t xml:space="preserve">Figure </w:t>
      </w:r>
      <w:r w:rsidR="00E22A1C">
        <w:rPr>
          <w:noProof/>
        </w:rPr>
        <w:t>25</w:t>
      </w:r>
      <w:r w:rsidR="00737640">
        <w:rPr>
          <w:lang w:val="en-AU"/>
        </w:rPr>
        <w:fldChar w:fldCharType="end"/>
      </w:r>
      <w:r w:rsidRPr="00A97E64">
        <w:rPr>
          <w:lang w:val="en-AU"/>
        </w:rPr>
        <w:t xml:space="preserve">). </w:t>
      </w:r>
    </w:p>
    <w:p w14:paraId="0452FB6D" w14:textId="77777777" w:rsidR="00201221" w:rsidRPr="00A97E64" w:rsidRDefault="00201221" w:rsidP="00201221">
      <w:pPr>
        <w:pStyle w:val="Caption"/>
        <w:spacing w:line="276" w:lineRule="auto"/>
        <w:rPr>
          <w:rFonts w:ascii="Open Sans" w:hAnsi="Open Sans" w:cs="Open Sans"/>
          <w:sz w:val="22"/>
          <w:szCs w:val="22"/>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7E843E24" w14:textId="5B67ABC6" w:rsidR="00201221" w:rsidRPr="00A97E64" w:rsidRDefault="000E3595" w:rsidP="000E3595">
      <w:pPr>
        <w:pStyle w:val="Caption"/>
        <w:rPr>
          <w:rFonts w:ascii="Open Sans" w:hAnsi="Open Sans" w:cs="Open Sans"/>
          <w:sz w:val="22"/>
          <w:szCs w:val="22"/>
        </w:rPr>
      </w:pPr>
      <w:bookmarkStart w:id="91" w:name="_Ref101529387"/>
      <w:bookmarkStart w:id="92" w:name="_Toc99975969"/>
      <w:bookmarkEnd w:id="90"/>
      <w:r w:rsidRPr="00A97E64">
        <w:t xml:space="preserve">Figure </w:t>
      </w:r>
      <w:r w:rsidRPr="00A97E64">
        <w:fldChar w:fldCharType="begin"/>
      </w:r>
      <w:r w:rsidRPr="00A97E64">
        <w:instrText xml:space="preserve"> SEQ Figure \* ARABIC </w:instrText>
      </w:r>
      <w:r w:rsidRPr="00A97E64">
        <w:fldChar w:fldCharType="separate"/>
      </w:r>
      <w:r w:rsidR="00E22A1C">
        <w:rPr>
          <w:noProof/>
        </w:rPr>
        <w:t>24</w:t>
      </w:r>
      <w:r w:rsidRPr="00A97E64">
        <w:fldChar w:fldCharType="end"/>
      </w:r>
      <w:bookmarkEnd w:id="91"/>
      <w:r w:rsidRPr="00A97E64">
        <w:t>: Level of Difficulty Affording Tuition Fees and School Supplies</w:t>
      </w:r>
      <w:bookmarkEnd w:id="92"/>
    </w:p>
    <w:p w14:paraId="3250D81A" w14:textId="11AA4655" w:rsidR="00201221" w:rsidRPr="00A97E64" w:rsidRDefault="00201221" w:rsidP="004A00B6">
      <w:pPr>
        <w:pStyle w:val="BodyText"/>
        <w:jc w:val="center"/>
        <w:rPr>
          <w:rFonts w:cs="Open Sans"/>
          <w:szCs w:val="22"/>
          <w:lang w:val="en-AU"/>
        </w:rPr>
      </w:pPr>
      <w:r w:rsidRPr="00A97E64">
        <w:rPr>
          <w:rFonts w:cs="Open Sans"/>
          <w:noProof/>
          <w:szCs w:val="22"/>
          <w:lang w:val="en-AU"/>
        </w:rPr>
        <w:drawing>
          <wp:inline distT="0" distB="0" distL="0" distR="0" wp14:anchorId="7DF426E4" wp14:editId="0EBAFDC5">
            <wp:extent cx="4556234" cy="3033977"/>
            <wp:effectExtent l="0" t="0" r="0" b="0"/>
            <wp:docPr id="47" name="Picture 47" descr="This graph explains the changes in respondents' difficulty level in paying tuition fees and purchasing school supplies prior to the pandemic period and July- December 2020 period.&#10;&#10;From 267 respondents, it appears that respondents' who experience many difficulties and some difficulties, both in paying tuition fees and purchasing school equipment are increased up to 2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graph explains the changes in respondents' difficulty level in paying tuition fees and purchasing school supplies prior to the pandemic period and July- December 2020 period.&#10;&#10;From 267 respondents, it appears that respondents' who experience many difficulties and some difficulties, both in paying tuition fees and purchasing school equipment are increased up to 2 times. "/>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905" r="905"/>
                    <a:stretch>
                      <a:fillRect/>
                    </a:stretch>
                  </pic:blipFill>
                  <pic:spPr bwMode="auto">
                    <a:xfrm>
                      <a:off x="0" y="0"/>
                      <a:ext cx="4576550" cy="3047506"/>
                    </a:xfrm>
                    <a:prstGeom prst="rect">
                      <a:avLst/>
                    </a:prstGeom>
                    <a:ln>
                      <a:noFill/>
                    </a:ln>
                    <a:extLst>
                      <a:ext uri="{53640926-AAD7-44D8-BBD7-CCE9431645EC}">
                        <a14:shadowObscured xmlns:a14="http://schemas.microsoft.com/office/drawing/2010/main"/>
                      </a:ext>
                    </a:extLst>
                  </pic:spPr>
                </pic:pic>
              </a:graphicData>
            </a:graphic>
          </wp:inline>
        </w:drawing>
      </w:r>
    </w:p>
    <w:p w14:paraId="627F1C02" w14:textId="181AB4AC" w:rsidR="00201221" w:rsidRPr="00A97E64" w:rsidRDefault="000E3595" w:rsidP="000E3595">
      <w:pPr>
        <w:pStyle w:val="Caption"/>
        <w:rPr>
          <w:rFonts w:ascii="Open Sans" w:hAnsi="Open Sans" w:cs="Open Sans"/>
          <w:sz w:val="22"/>
          <w:szCs w:val="22"/>
        </w:rPr>
      </w:pPr>
      <w:bookmarkStart w:id="93" w:name="_Ref101529403"/>
      <w:bookmarkStart w:id="94" w:name="_Toc99975970"/>
      <w:r w:rsidRPr="00A97E64">
        <w:t xml:space="preserve">Figure </w:t>
      </w:r>
      <w:r w:rsidRPr="00A97E64">
        <w:fldChar w:fldCharType="begin"/>
      </w:r>
      <w:r w:rsidRPr="00A97E64">
        <w:instrText xml:space="preserve"> SEQ Figure \* ARABIC </w:instrText>
      </w:r>
      <w:r w:rsidRPr="00A97E64">
        <w:fldChar w:fldCharType="separate"/>
      </w:r>
      <w:r w:rsidR="00E22A1C">
        <w:rPr>
          <w:noProof/>
        </w:rPr>
        <w:t>25</w:t>
      </w:r>
      <w:r w:rsidRPr="00A97E64">
        <w:fldChar w:fldCharType="end"/>
      </w:r>
      <w:bookmarkEnd w:id="93"/>
      <w:r w:rsidRPr="00A97E64">
        <w:t>: Level of Difficulty Engaging Learning Assistant</w:t>
      </w:r>
      <w:bookmarkEnd w:id="94"/>
    </w:p>
    <w:p w14:paraId="41626C44" w14:textId="77777777" w:rsidR="00201221" w:rsidRPr="00A97E64" w:rsidRDefault="00201221" w:rsidP="00BF22BD">
      <w:pPr>
        <w:pStyle w:val="BodyText"/>
        <w:jc w:val="center"/>
        <w:rPr>
          <w:rFonts w:cs="Open Sans"/>
          <w:szCs w:val="22"/>
          <w:lang w:val="en-AU"/>
        </w:rPr>
      </w:pPr>
      <w:r w:rsidRPr="00A97E64">
        <w:rPr>
          <w:rFonts w:cs="Open Sans"/>
          <w:noProof/>
          <w:szCs w:val="22"/>
          <w:lang w:val="en-AU"/>
        </w:rPr>
        <w:drawing>
          <wp:inline distT="0" distB="0" distL="0" distR="0" wp14:anchorId="7C4F42AF" wp14:editId="7CE8E3DF">
            <wp:extent cx="4524704" cy="3187129"/>
            <wp:effectExtent l="0" t="0" r="9525" b="0"/>
            <wp:docPr id="55" name="Picture 55" descr="This graph explains there is an increasing difficulty for respondents to obtain study assistant (education assistance?) in the July-December 2020 period compared to the period before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graph explains there is an increasing difficulty for respondents to obtain study assistant (education assistance?) in the July-December 2020 period compared to the period before the pandemic."/>
                    <pic:cNvPicPr/>
                  </pic:nvPicPr>
                  <pic:blipFill>
                    <a:blip r:embed="rId50" cstate="print">
                      <a:extLst>
                        <a:ext uri="{28A0092B-C50C-407E-A947-70E740481C1C}">
                          <a14:useLocalDpi xmlns:a14="http://schemas.microsoft.com/office/drawing/2010/main" val="0"/>
                        </a:ext>
                      </a:extLst>
                    </a:blip>
                    <a:srcRect t="2448" b="2448"/>
                    <a:stretch>
                      <a:fillRect/>
                    </a:stretch>
                  </pic:blipFill>
                  <pic:spPr bwMode="auto">
                    <a:xfrm>
                      <a:off x="0" y="0"/>
                      <a:ext cx="4536165" cy="3195202"/>
                    </a:xfrm>
                    <a:prstGeom prst="rect">
                      <a:avLst/>
                    </a:prstGeom>
                    <a:ln>
                      <a:noFill/>
                    </a:ln>
                    <a:extLst>
                      <a:ext uri="{53640926-AAD7-44D8-BBD7-CCE9431645EC}">
                        <a14:shadowObscured xmlns:a14="http://schemas.microsoft.com/office/drawing/2010/main"/>
                      </a:ext>
                    </a:extLst>
                  </pic:spPr>
                </pic:pic>
              </a:graphicData>
            </a:graphic>
          </wp:inline>
        </w:drawing>
      </w:r>
    </w:p>
    <w:p w14:paraId="1D21C9A2" w14:textId="77777777" w:rsidR="00CD73CB" w:rsidRPr="00A97E64" w:rsidRDefault="00CD73CB" w:rsidP="00201221">
      <w:pPr>
        <w:pStyle w:val="Heading1"/>
        <w:rPr>
          <w:lang w:val="en-AU"/>
        </w:rPr>
        <w:sectPr w:rsidR="00CD73CB" w:rsidRPr="00A97E64" w:rsidSect="00CD6CAA">
          <w:type w:val="continuous"/>
          <w:pgSz w:w="11900" w:h="16840" w:code="9"/>
          <w:pgMar w:top="1440" w:right="1440" w:bottom="1440" w:left="1440" w:header="567" w:footer="567" w:gutter="0"/>
          <w:cols w:space="720"/>
          <w:docGrid w:linePitch="360"/>
          <w15:footnoteColumns w:val="1"/>
        </w:sectPr>
      </w:pPr>
      <w:bookmarkStart w:id="95" w:name="_Toc90883737"/>
      <w:bookmarkStart w:id="96" w:name="_Toc99140494"/>
    </w:p>
    <w:p w14:paraId="0FEB8B2D" w14:textId="22A27260" w:rsidR="0074346A" w:rsidRPr="00A97E64" w:rsidRDefault="0074346A" w:rsidP="0074346A">
      <w:pPr>
        <w:pStyle w:val="Heading1"/>
        <w:rPr>
          <w:lang w:val="en-AU"/>
        </w:rPr>
      </w:pPr>
      <w:bookmarkStart w:id="97" w:name="_Toc98150477"/>
      <w:bookmarkStart w:id="98" w:name="_Toc100588401"/>
      <w:bookmarkEnd w:id="95"/>
      <w:bookmarkEnd w:id="96"/>
      <w:r w:rsidRPr="00A97E64">
        <w:rPr>
          <w:lang w:val="en-AU"/>
        </w:rPr>
        <w:lastRenderedPageBreak/>
        <w:t>Social Protection Coverage in the COVID-19 Pandemic</w:t>
      </w:r>
      <w:bookmarkEnd w:id="97"/>
      <w:bookmarkEnd w:id="98"/>
    </w:p>
    <w:p w14:paraId="4F42D0FA" w14:textId="7158A531" w:rsidR="0074346A" w:rsidRPr="00A97E64" w:rsidRDefault="00201221" w:rsidP="0074346A">
      <w:pPr>
        <w:pStyle w:val="BodyText"/>
        <w:rPr>
          <w:lang w:val="en-AU"/>
        </w:rPr>
      </w:pPr>
      <w:r w:rsidRPr="00A97E64">
        <w:rPr>
          <w:lang w:val="en-AU"/>
        </w:rPr>
        <w:br/>
      </w:r>
      <w:bookmarkStart w:id="99" w:name="_Toc90883724"/>
      <w:r w:rsidR="0074346A" w:rsidRPr="00A97E64">
        <w:rPr>
          <w:lang w:val="en-AU"/>
        </w:rPr>
        <w:t>Despite their high vulnerability, before the pandemic, people with disabilities in Indonesia have received little social protection from the national government. Prior to the pandemic, social protection programs targeted to people with disabilities covered only 5 per cent of people with severe disabilities</w:t>
      </w:r>
      <w:r w:rsidR="0074346A" w:rsidRPr="00A97E64">
        <w:rPr>
          <w:rStyle w:val="FootnoteReference"/>
          <w:lang w:val="en-AU"/>
        </w:rPr>
        <w:footnoteReference w:id="12"/>
      </w:r>
      <w:r w:rsidR="0074346A" w:rsidRPr="00A97E64">
        <w:rPr>
          <w:lang w:val="en-AU"/>
        </w:rPr>
        <w:t>,  leaving the vast majority without protection. Regular social assistance for people with disabilities mainly consists of two cash transfer programs–Social Assistance for People with Disabilities (Asistensi Sosial Penyandang Disabilitas: ASPD), Family Hope Program (Program Keluarga Harapan: PKH), and social insurance schemes for workers under the Social Security Agency for Employment (Badan Penyelenggara Jaminan Sosial Ketenagakerjaan: BPJS-TK) Program. In addition to the limited coverage, the benefits received for people with disabilities are relatively low, particularly when given the extra costs related to disability (See Satriana et.al., 2021).</w:t>
      </w:r>
    </w:p>
    <w:p w14:paraId="5157F8EF" w14:textId="77777777" w:rsidR="0074346A" w:rsidRPr="00A97E64" w:rsidRDefault="0074346A" w:rsidP="0074346A">
      <w:pPr>
        <w:pStyle w:val="BodyText"/>
        <w:rPr>
          <w:lang w:val="en-AU"/>
        </w:rPr>
      </w:pPr>
      <w:r w:rsidRPr="00A97E64">
        <w:rPr>
          <w:lang w:val="en-AU"/>
        </w:rPr>
        <w:t>In response to the crisis, the national government introduced a set of COVID-19 social protection policies consisting of new programs as well as regular social protection programs that have been expanded vertically (with additional new beneficiaries) and horizontally (with top-up benefit amounts) during the COVID-19 crisis. The social assistance and employment programs that Indonesia has rolled out in response to the COVID-19 crisis (as of February 2021), is available in annex 1.</w:t>
      </w:r>
    </w:p>
    <w:p w14:paraId="36F5DB2A" w14:textId="50DECDBA" w:rsidR="0074346A" w:rsidRPr="00A97E64" w:rsidRDefault="0074346A" w:rsidP="0074346A">
      <w:pPr>
        <w:pStyle w:val="BodyText"/>
        <w:rPr>
          <w:lang w:val="en-AU"/>
        </w:rPr>
      </w:pPr>
      <w:r w:rsidRPr="00A97E64">
        <w:rPr>
          <w:lang w:val="en-AU"/>
        </w:rPr>
        <w:t>Social protection coverage for people with disabilities increased significantly with the implementation of COVID-19 social protection responses. While only 28 per cent of respondents reported receiving at least one of the main government social protection programs before the pandemic, the proportion increased to 48 per cent during the pandemic</w:t>
      </w:r>
      <w:r w:rsidRPr="00A97E64">
        <w:rPr>
          <w:rStyle w:val="FootnoteReference"/>
          <w:lang w:val="en-AU"/>
        </w:rPr>
        <w:footnoteReference w:id="13"/>
      </w:r>
      <w:r w:rsidRPr="00A97E64">
        <w:rPr>
          <w:lang w:val="en-AU"/>
        </w:rPr>
        <w:t>. The main government programs included in the survey are those listed in</w:t>
      </w:r>
      <w:r w:rsidR="00032F15">
        <w:rPr>
          <w:lang w:val="en-AU"/>
        </w:rPr>
        <w:t xml:space="preserve"> </w:t>
      </w:r>
      <w:r w:rsidR="00032F15">
        <w:rPr>
          <w:lang w:val="en-AU"/>
        </w:rPr>
        <w:fldChar w:fldCharType="begin"/>
      </w:r>
      <w:r w:rsidR="00032F15">
        <w:rPr>
          <w:lang w:val="en-AU"/>
        </w:rPr>
        <w:instrText xml:space="preserve"> REF _Ref100586999 \h </w:instrText>
      </w:r>
      <w:r w:rsidR="00032F15">
        <w:rPr>
          <w:lang w:val="en-AU"/>
        </w:rPr>
      </w:r>
      <w:r w:rsidR="00032F15">
        <w:rPr>
          <w:lang w:val="en-AU"/>
        </w:rPr>
        <w:fldChar w:fldCharType="separate"/>
      </w:r>
      <w:r w:rsidR="00E22A1C" w:rsidRPr="00A97E64">
        <w:t xml:space="preserve">Figure </w:t>
      </w:r>
      <w:r w:rsidR="00E22A1C">
        <w:rPr>
          <w:noProof/>
        </w:rPr>
        <w:t>26</w:t>
      </w:r>
      <w:r w:rsidR="00032F15">
        <w:rPr>
          <w:lang w:val="en-AU"/>
        </w:rPr>
        <w:fldChar w:fldCharType="end"/>
      </w:r>
      <w:r w:rsidRPr="00A97E64">
        <w:rPr>
          <w:lang w:val="en-AU"/>
        </w:rPr>
        <w:t>. The periods of social protection receipt covered in this analysis are: (i) before the pandemic; (ii) March-June 2020; and (iii) July-December 2020</w:t>
      </w:r>
      <w:r w:rsidRPr="00A97E64">
        <w:rPr>
          <w:rStyle w:val="FootnoteReference"/>
          <w:lang w:val="en-AU"/>
        </w:rPr>
        <w:footnoteReference w:id="14"/>
      </w:r>
      <w:r w:rsidRPr="00A97E64">
        <w:rPr>
          <w:lang w:val="en-AU"/>
        </w:rPr>
        <w:t xml:space="preserve">.  </w:t>
      </w:r>
    </w:p>
    <w:p w14:paraId="10E5BB25" w14:textId="5D7761D2" w:rsidR="0074346A" w:rsidRPr="00A97E64" w:rsidRDefault="0074346A" w:rsidP="0074346A">
      <w:pPr>
        <w:pStyle w:val="BodyText"/>
        <w:rPr>
          <w:lang w:val="en-AU"/>
        </w:rPr>
      </w:pPr>
      <w:r w:rsidRPr="00A97E64">
        <w:rPr>
          <w:lang w:val="en-AU"/>
        </w:rPr>
        <w:t xml:space="preserve">Coverage of social protection programs had nearly doubled between the period before the pandemic and the period of July-December 2020. This is mainly due to the launch of new COVID-19 social protection programs including: (i) Cash Transfers (Bantuan Sosial Tunai: BST); (ii) Cash Transfers from the Village Fund (Bantuan Langsung Tunai - Dana Desa: BLT-DD); (iii) phone/internet subsidy for students; (iv) Prakerja job-seeker program; </w:t>
      </w:r>
      <w:r w:rsidRPr="00A97E64">
        <w:rPr>
          <w:lang w:val="en-AU"/>
        </w:rPr>
        <w:lastRenderedPageBreak/>
        <w:t>(v) wage subsidy for formal workers through the social insurance program Badan Penyelenggara Jaminan Sosial Ketenagakerjaan (BPJS-TK); (vi) small business subsidy; and (vii) credit payment deferral</w:t>
      </w:r>
      <w:r w:rsidR="00203462" w:rsidRPr="00A97E64">
        <w:rPr>
          <w:lang w:val="en-AU"/>
        </w:rPr>
        <w:t xml:space="preserve"> (</w:t>
      </w:r>
      <w:r w:rsidR="00B10D1E" w:rsidRPr="00A97E64">
        <w:rPr>
          <w:lang w:val="en-AU"/>
        </w:rPr>
        <w:fldChar w:fldCharType="begin"/>
      </w:r>
      <w:r w:rsidR="00B10D1E" w:rsidRPr="00A97E64">
        <w:rPr>
          <w:lang w:val="en-AU"/>
        </w:rPr>
        <w:instrText xml:space="preserve"> REF _Ref100586999 \h </w:instrText>
      </w:r>
      <w:r w:rsidR="00B10D1E" w:rsidRPr="00A97E64">
        <w:rPr>
          <w:lang w:val="en-AU"/>
        </w:rPr>
      </w:r>
      <w:r w:rsidR="00B10D1E" w:rsidRPr="00A97E64">
        <w:rPr>
          <w:lang w:val="en-AU"/>
        </w:rPr>
        <w:fldChar w:fldCharType="separate"/>
      </w:r>
      <w:r w:rsidR="00E22A1C" w:rsidRPr="00A97E64">
        <w:t xml:space="preserve">Figure </w:t>
      </w:r>
      <w:r w:rsidR="00E22A1C">
        <w:rPr>
          <w:noProof/>
        </w:rPr>
        <w:t>26</w:t>
      </w:r>
      <w:r w:rsidR="00B10D1E" w:rsidRPr="00A97E64">
        <w:rPr>
          <w:lang w:val="en-AU"/>
        </w:rPr>
        <w:fldChar w:fldCharType="end"/>
      </w:r>
      <w:r w:rsidR="00B10D1E" w:rsidRPr="00A97E64">
        <w:rPr>
          <w:lang w:val="en-AU"/>
        </w:rPr>
        <w:t>).</w:t>
      </w:r>
      <w:r w:rsidRPr="00A97E64">
        <w:rPr>
          <w:lang w:val="en-AU"/>
        </w:rPr>
        <w:t xml:space="preserve"> </w:t>
      </w:r>
    </w:p>
    <w:p w14:paraId="58492899" w14:textId="77777777" w:rsidR="0074346A" w:rsidRPr="00A97E64" w:rsidRDefault="0074346A" w:rsidP="0074346A">
      <w:pPr>
        <w:pStyle w:val="BodyText"/>
        <w:rPr>
          <w:lang w:val="en-AU"/>
        </w:rPr>
      </w:pPr>
      <w:r w:rsidRPr="00A97E64">
        <w:rPr>
          <w:lang w:val="en-AU"/>
        </w:rPr>
        <w:t xml:space="preserve">The rapid expansion of existing social protection programs also led to a significant increase of coverage among people with disabilities. These included the Program Sembako food voucher program (previously BPNT) and electricity subsidy which were previously available to a much smaller number of households in the Data Terpadu Kesejahteraan Sosial (DTKS) national poverty registry.  Social protection coverage among respondents was highest in the period of July-December 2020. While most COVID-19 programs started in the period of March-June 2020, many of them gradually progressed only to reach their maximum target beneficiaries in the period of July-December 2020. Other programs, such as the BPJS-TK wage subsidy, only started in the period of July-December 2020. </w:t>
      </w:r>
    </w:p>
    <w:p w14:paraId="1206F774" w14:textId="4D605FF6" w:rsidR="00201221" w:rsidRPr="00A97E64" w:rsidRDefault="001247CB" w:rsidP="001247CB">
      <w:pPr>
        <w:pStyle w:val="Caption"/>
      </w:pPr>
      <w:bookmarkStart w:id="100" w:name="_Ref100586999"/>
      <w:bookmarkStart w:id="101" w:name="_Toc99975971"/>
      <w:bookmarkEnd w:id="99"/>
      <w:r w:rsidRPr="00A97E64">
        <w:t xml:space="preserve">Figure </w:t>
      </w:r>
      <w:r w:rsidRPr="00A97E64">
        <w:fldChar w:fldCharType="begin"/>
      </w:r>
      <w:r w:rsidRPr="00A97E64">
        <w:instrText xml:space="preserve"> SEQ Figure \* ARABIC </w:instrText>
      </w:r>
      <w:r w:rsidRPr="00A97E64">
        <w:fldChar w:fldCharType="separate"/>
      </w:r>
      <w:r w:rsidR="00E22A1C">
        <w:rPr>
          <w:noProof/>
        </w:rPr>
        <w:t>26</w:t>
      </w:r>
      <w:r w:rsidRPr="00A97E64">
        <w:fldChar w:fldCharType="end"/>
      </w:r>
      <w:bookmarkEnd w:id="100"/>
      <w:r w:rsidRPr="00A97E64">
        <w:t>: Number of Respondents Reporting Receipt of Government Social Protection Programs</w:t>
      </w:r>
      <w:bookmarkEnd w:id="101"/>
    </w:p>
    <w:p w14:paraId="304FCCB9" w14:textId="503529C1" w:rsidR="00201221" w:rsidRPr="00A97E64" w:rsidRDefault="00201221" w:rsidP="00B10D1E">
      <w:pPr>
        <w:pStyle w:val="BodyText"/>
        <w:jc w:val="center"/>
        <w:rPr>
          <w:rFonts w:cs="Open Sans"/>
          <w:szCs w:val="22"/>
          <w:lang w:val="en-AU"/>
        </w:rPr>
      </w:pPr>
      <w:r w:rsidRPr="00A97E64">
        <w:rPr>
          <w:rFonts w:cs="Open Sans"/>
          <w:noProof/>
          <w:szCs w:val="22"/>
          <w:lang w:val="en-AU"/>
        </w:rPr>
        <w:drawing>
          <wp:inline distT="0" distB="0" distL="0" distR="0" wp14:anchorId="480977A2" wp14:editId="6E643C74">
            <wp:extent cx="6293796" cy="5000902"/>
            <wp:effectExtent l="0" t="0" r="0" b="9525"/>
            <wp:docPr id="53" name="Picture 53" descr="The graph explains that prior to the pandemic period, most of the respondents received the social protection program PKH (10.4%), followed by the assistive device (7.5%), BPNT/Sembako (5.4%), ASPD, and electricity subsidies. From March-December 2020, the number of respondents who received PKH, assistive devices, and ASPD decreased significantly, even though the number of respondents who are beneficiaries of the BPNT/Sembako program and electricity subsidies has increased, as well as the existence of new social protection programs for the COVID-19 response that respondents have received, such as BST, BLT-DD, credit/internet subsi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graph explains that prior to the pandemic period, most of the respondents received the social protection program PKH (10.4%), followed by the assistive device (7.5%), BPNT/Sembako (5.4%), ASPD, and electricity subsidies. From March-December 2020, the number of respondents who received PKH, assistive devices, and ASPD decreased significantly, even though the number of respondents who are beneficiaries of the BPNT/Sembako program and electricity subsidies has increased, as well as the existence of new social protection programs for the COVID-19 response that respondents have received, such as BST, BLT-DD, credit/internet subsidies."/>
                    <pic:cNvPicPr/>
                  </pic:nvPicPr>
                  <pic:blipFill>
                    <a:blip r:embed="rId51">
                      <a:extLst>
                        <a:ext uri="{28A0092B-C50C-407E-A947-70E740481C1C}">
                          <a14:useLocalDpi xmlns:a14="http://schemas.microsoft.com/office/drawing/2010/main" val="0"/>
                        </a:ext>
                      </a:extLst>
                    </a:blip>
                    <a:srcRect t="17" b="17"/>
                    <a:stretch>
                      <a:fillRect/>
                    </a:stretch>
                  </pic:blipFill>
                  <pic:spPr bwMode="auto">
                    <a:xfrm>
                      <a:off x="0" y="0"/>
                      <a:ext cx="6301560" cy="5007071"/>
                    </a:xfrm>
                    <a:prstGeom prst="rect">
                      <a:avLst/>
                    </a:prstGeom>
                    <a:ln>
                      <a:noFill/>
                    </a:ln>
                    <a:extLst>
                      <a:ext uri="{53640926-AAD7-44D8-BBD7-CCE9431645EC}">
                        <a14:shadowObscured xmlns:a14="http://schemas.microsoft.com/office/drawing/2010/main"/>
                      </a:ext>
                    </a:extLst>
                  </pic:spPr>
                </pic:pic>
              </a:graphicData>
            </a:graphic>
          </wp:inline>
        </w:drawing>
      </w:r>
    </w:p>
    <w:p w14:paraId="006D95CD"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6FB2DF92" w14:textId="6BB9CD42" w:rsidR="00203462" w:rsidRPr="00A97E64" w:rsidRDefault="00203462" w:rsidP="00203462">
      <w:pPr>
        <w:pStyle w:val="BodyText"/>
        <w:rPr>
          <w:lang w:val="en-AU"/>
        </w:rPr>
      </w:pPr>
      <w:bookmarkStart w:id="102" w:name="_Toc90883725"/>
      <w:r w:rsidRPr="00A97E64">
        <w:rPr>
          <w:lang w:val="en-AU"/>
        </w:rPr>
        <w:lastRenderedPageBreak/>
        <w:t xml:space="preserve">Programs with the highest coverage among people with disabilities during July-December 2020 include BST (12 per cent), electricity subsidy (11 per cent), and </w:t>
      </w:r>
      <w:r w:rsidRPr="00A97E64">
        <w:rPr>
          <w:i/>
          <w:iCs/>
          <w:lang w:val="en-AU"/>
        </w:rPr>
        <w:t>Program Sembako</w:t>
      </w:r>
      <w:r w:rsidRPr="00A97E64">
        <w:rPr>
          <w:lang w:val="en-AU"/>
        </w:rPr>
        <w:t xml:space="preserve"> (10.3 per cent)</w:t>
      </w:r>
      <w:r w:rsidR="00737640">
        <w:rPr>
          <w:lang w:val="en-AU"/>
        </w:rPr>
        <w:t xml:space="preserve"> (</w:t>
      </w:r>
      <w:r w:rsidR="00737640">
        <w:rPr>
          <w:lang w:val="en-AU"/>
        </w:rPr>
        <w:fldChar w:fldCharType="begin"/>
      </w:r>
      <w:r w:rsidR="00737640">
        <w:rPr>
          <w:lang w:val="en-AU"/>
        </w:rPr>
        <w:instrText xml:space="preserve"> REF _Ref101529442 \h </w:instrText>
      </w:r>
      <w:r w:rsidR="00737640">
        <w:rPr>
          <w:lang w:val="en-AU"/>
        </w:rPr>
      </w:r>
      <w:r w:rsidR="00737640">
        <w:rPr>
          <w:lang w:val="en-AU"/>
        </w:rPr>
        <w:fldChar w:fldCharType="separate"/>
      </w:r>
      <w:r w:rsidR="00E22A1C" w:rsidRPr="00A97E64">
        <w:t xml:space="preserve">Figure </w:t>
      </w:r>
      <w:r w:rsidR="00E22A1C">
        <w:rPr>
          <w:noProof/>
        </w:rPr>
        <w:t>27</w:t>
      </w:r>
      <w:r w:rsidR="00737640">
        <w:rPr>
          <w:lang w:val="en-AU"/>
        </w:rPr>
        <w:fldChar w:fldCharType="end"/>
      </w:r>
      <w:r w:rsidRPr="00A97E64">
        <w:rPr>
          <w:lang w:val="en-AU"/>
        </w:rPr>
        <w:t>). Prakerja, credit payment deferral, and small business grants provide the smallest coverage at 1.3 per cent, 1 per cent, and 0.2 per cent respectively. The composition of the biggest programs was slightly different from the programs’ coverage in the general population where</w:t>
      </w:r>
      <w:r w:rsidRPr="00A97E64">
        <w:rPr>
          <w:i/>
          <w:iCs/>
          <w:lang w:val="en-AU"/>
        </w:rPr>
        <w:t xml:space="preserve"> Program</w:t>
      </w:r>
      <w:r w:rsidRPr="00A97E64">
        <w:rPr>
          <w:lang w:val="en-AU"/>
        </w:rPr>
        <w:t xml:space="preserve"> </w:t>
      </w:r>
      <w:r w:rsidRPr="00A97E64">
        <w:rPr>
          <w:i/>
          <w:iCs/>
          <w:lang w:val="en-AU"/>
        </w:rPr>
        <w:t>Sembako</w:t>
      </w:r>
      <w:r w:rsidRPr="00A97E64">
        <w:rPr>
          <w:lang w:val="en-AU"/>
        </w:rPr>
        <w:t xml:space="preserve"> has the biggest coverage of 20 million households, followed by the Family Hope Program (</w:t>
      </w:r>
      <w:r w:rsidRPr="00A97E64">
        <w:rPr>
          <w:i/>
          <w:iCs/>
          <w:lang w:val="en-AU"/>
        </w:rPr>
        <w:t>Program Keluarga Harapan</w:t>
      </w:r>
      <w:r w:rsidRPr="00A97E64">
        <w:rPr>
          <w:lang w:val="en-AU"/>
        </w:rPr>
        <w:t xml:space="preserve">: PKH) with 10 million households and BST with 9 million households. </w:t>
      </w:r>
    </w:p>
    <w:p w14:paraId="3C37D2B5" w14:textId="77777777" w:rsidR="00203462" w:rsidRPr="00A97E64" w:rsidRDefault="00203462" w:rsidP="00203462">
      <w:pPr>
        <w:pStyle w:val="BodyText"/>
        <w:rPr>
          <w:lang w:val="en-AU"/>
        </w:rPr>
      </w:pPr>
      <w:r w:rsidRPr="00A97E64">
        <w:rPr>
          <w:lang w:val="en-AU"/>
        </w:rPr>
        <w:t>As found in our previous qualitative study (Satriana et al. 2021), BST is likely to be higher among people with disabilities because it had a special allocation for people with disabilities by using the Ministry of Social Affairs’ (MoSA) disability registry (SIMPD). On the other hand, employment-related programs such as Prakerja, credit payment deferral, and small business grants had very low coverage among people with disabilities. Lower coverage may be partly explained by the low number of people with disabilities in the labour market. However, even among people with disabilities in the labour market, the programs are not well known as they lack an outreach and communication strategy to reach workers with disability (Satriana et al. 2021). Given the high proportion of workers with disabilities who run small businesses (see section 2 above), receipt of business supports during the pandemic has been low.</w:t>
      </w:r>
    </w:p>
    <w:p w14:paraId="08817E02" w14:textId="01D0BB3E" w:rsidR="00203462" w:rsidRPr="00A97E64" w:rsidRDefault="00203462" w:rsidP="00201221">
      <w:pPr>
        <w:pStyle w:val="BodyText"/>
        <w:rPr>
          <w:lang w:val="en-AU"/>
        </w:rPr>
        <w:sectPr w:rsidR="00203462" w:rsidRPr="00A97E64" w:rsidSect="00CD6CAA">
          <w:type w:val="continuous"/>
          <w:pgSz w:w="11900" w:h="16840" w:code="9"/>
          <w:pgMar w:top="1440" w:right="1440" w:bottom="1440" w:left="1440" w:header="567" w:footer="567" w:gutter="0"/>
          <w:cols w:space="720"/>
          <w:docGrid w:linePitch="360"/>
          <w15:footnoteColumns w:val="1"/>
        </w:sectPr>
      </w:pPr>
    </w:p>
    <w:p w14:paraId="6ACBC454" w14:textId="5AE6A08E" w:rsidR="00201221" w:rsidRPr="00A97E64" w:rsidRDefault="001247CB" w:rsidP="001247CB">
      <w:pPr>
        <w:pStyle w:val="Caption"/>
      </w:pPr>
      <w:bookmarkStart w:id="103" w:name="_Ref101529442"/>
      <w:bookmarkStart w:id="104" w:name="_Toc99975972"/>
      <w:bookmarkEnd w:id="102"/>
      <w:r w:rsidRPr="00A97E64">
        <w:t xml:space="preserve">Figure </w:t>
      </w:r>
      <w:r w:rsidRPr="00A97E64">
        <w:fldChar w:fldCharType="begin"/>
      </w:r>
      <w:r w:rsidRPr="00A97E64">
        <w:instrText xml:space="preserve"> SEQ Figure \* ARABIC </w:instrText>
      </w:r>
      <w:r w:rsidRPr="00A97E64">
        <w:fldChar w:fldCharType="separate"/>
      </w:r>
      <w:r w:rsidR="00E22A1C">
        <w:rPr>
          <w:noProof/>
        </w:rPr>
        <w:t>27</w:t>
      </w:r>
      <w:r w:rsidRPr="00A97E64">
        <w:fldChar w:fldCharType="end"/>
      </w:r>
      <w:bookmarkEnd w:id="103"/>
      <w:r w:rsidRPr="00A97E64">
        <w:t>: Coverage of Main Government Social Protection Programs for People with Disabilities (July-December 2020)</w:t>
      </w:r>
      <w:bookmarkEnd w:id="104"/>
    </w:p>
    <w:p w14:paraId="2637ADCC" w14:textId="571B96DD" w:rsidR="00201221" w:rsidRPr="00A97E64" w:rsidRDefault="00201221" w:rsidP="00226EA4">
      <w:pPr>
        <w:pStyle w:val="BodyText"/>
        <w:jc w:val="center"/>
        <w:rPr>
          <w:rFonts w:cs="Open Sans"/>
          <w:szCs w:val="22"/>
          <w:lang w:val="en-AU"/>
        </w:rPr>
      </w:pPr>
      <w:r w:rsidRPr="00A97E64">
        <w:rPr>
          <w:rFonts w:cs="Open Sans"/>
          <w:noProof/>
          <w:szCs w:val="22"/>
          <w:lang w:val="en-AU"/>
        </w:rPr>
        <w:drawing>
          <wp:inline distT="0" distB="0" distL="0" distR="0" wp14:anchorId="4ECA5130" wp14:editId="4A93ADB0">
            <wp:extent cx="5527964" cy="3102466"/>
            <wp:effectExtent l="0" t="0" r="0" b="3175"/>
            <wp:docPr id="54" name="Picture 54" descr="This graph shows various social protection programs received by 1,597 respondents for the January - March 2021 period, from the largest to the smallest coverage. The top five are BST, electricity subsidies, BPNT/Sembako, BLT-DD, and credit/internet subsidies. Meanwhile, the social protection programs received by respondents three of them were MSME assistance, credit suspension, and pra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graph shows various social protection programs received by 1,597 respondents for the January - March 2021 period, from the largest to the smallest coverage. The top five are BST, electricity subsidies, BPNT/Sembako, BLT-DD, and credit/internet subsidies. Meanwhile, the social protection programs received by respondents three of them were MSME assistance, credit suspension, and prakerja."/>
                    <pic:cNvPicPr/>
                  </pic:nvPicPr>
                  <pic:blipFill>
                    <a:blip r:embed="rId52" cstate="print">
                      <a:extLst>
                        <a:ext uri="{28A0092B-C50C-407E-A947-70E740481C1C}">
                          <a14:useLocalDpi xmlns:a14="http://schemas.microsoft.com/office/drawing/2010/main" val="0"/>
                        </a:ext>
                      </a:extLst>
                    </a:blip>
                    <a:srcRect t="2103" b="2103"/>
                    <a:stretch>
                      <a:fillRect/>
                    </a:stretch>
                  </pic:blipFill>
                  <pic:spPr bwMode="auto">
                    <a:xfrm>
                      <a:off x="0" y="0"/>
                      <a:ext cx="5534164" cy="3105946"/>
                    </a:xfrm>
                    <a:prstGeom prst="rect">
                      <a:avLst/>
                    </a:prstGeom>
                    <a:ln>
                      <a:noFill/>
                    </a:ln>
                    <a:extLst>
                      <a:ext uri="{53640926-AAD7-44D8-BBD7-CCE9431645EC}">
                        <a14:shadowObscured xmlns:a14="http://schemas.microsoft.com/office/drawing/2010/main"/>
                      </a:ext>
                    </a:extLst>
                  </pic:spPr>
                </pic:pic>
              </a:graphicData>
            </a:graphic>
          </wp:inline>
        </w:drawing>
      </w:r>
    </w:p>
    <w:p w14:paraId="0E1C83DB" w14:textId="6D498868" w:rsidR="00203462" w:rsidRPr="00A97E64" w:rsidRDefault="00203462" w:rsidP="00203462">
      <w:pPr>
        <w:pStyle w:val="BodyText"/>
        <w:rPr>
          <w:lang w:val="en-AU"/>
        </w:rPr>
      </w:pPr>
      <w:bookmarkStart w:id="105" w:name="_Toc90883726"/>
      <w:r w:rsidRPr="00A97E64">
        <w:rPr>
          <w:lang w:val="en-AU"/>
        </w:rPr>
        <w:t xml:space="preserve">The number of beneficiaries of </w:t>
      </w:r>
      <w:r w:rsidRPr="00A97E64">
        <w:rPr>
          <w:i/>
          <w:iCs/>
          <w:lang w:val="en-AU"/>
        </w:rPr>
        <w:t>Program Sembako</w:t>
      </w:r>
      <w:r w:rsidRPr="00A97E64">
        <w:rPr>
          <w:lang w:val="en-AU"/>
        </w:rPr>
        <w:t xml:space="preserve"> among respondents had more than doubled</w:t>
      </w:r>
      <w:r w:rsidRPr="00A97E64">
        <w:rPr>
          <w:rFonts w:ascii="Arial" w:hAnsi="Arial" w:cs="Arial"/>
          <w:lang w:val="en-AU"/>
        </w:rPr>
        <w:t>‒</w:t>
      </w:r>
      <w:r w:rsidRPr="00A97E64">
        <w:rPr>
          <w:lang w:val="en-AU"/>
        </w:rPr>
        <w:t xml:space="preserve">from 87 respondents (5.4 per cent) before the pandemic to 202 respondents (12.6 per cent) in the period of March to June 2020. Recipients of electricity subsidy had </w:t>
      </w:r>
      <w:r w:rsidRPr="00A97E64">
        <w:rPr>
          <w:lang w:val="en-AU"/>
        </w:rPr>
        <w:lastRenderedPageBreak/>
        <w:t>more than tripled from 57 respondents (3.6 per cent) to 191 respondents (12 per cent) in the same time frame (</w:t>
      </w:r>
      <w:r w:rsidR="00737640">
        <w:rPr>
          <w:lang w:val="en-AU"/>
        </w:rPr>
        <w:fldChar w:fldCharType="begin"/>
      </w:r>
      <w:r w:rsidR="00737640">
        <w:rPr>
          <w:lang w:val="en-AU"/>
        </w:rPr>
        <w:instrText xml:space="preserve"> REF _Ref101529482 \h </w:instrText>
      </w:r>
      <w:r w:rsidR="00737640">
        <w:rPr>
          <w:lang w:val="en-AU"/>
        </w:rPr>
      </w:r>
      <w:r w:rsidR="00737640">
        <w:rPr>
          <w:lang w:val="en-AU"/>
        </w:rPr>
        <w:fldChar w:fldCharType="separate"/>
      </w:r>
      <w:r w:rsidR="00E22A1C" w:rsidRPr="00A97E64">
        <w:t xml:space="preserve">Figure </w:t>
      </w:r>
      <w:r w:rsidR="00E22A1C">
        <w:rPr>
          <w:noProof/>
        </w:rPr>
        <w:t>28</w:t>
      </w:r>
      <w:r w:rsidR="00737640">
        <w:rPr>
          <w:lang w:val="en-AU"/>
        </w:rPr>
        <w:fldChar w:fldCharType="end"/>
      </w:r>
      <w:r w:rsidRPr="00A97E64">
        <w:rPr>
          <w:lang w:val="en-AU"/>
        </w:rPr>
        <w:t>).</w:t>
      </w:r>
    </w:p>
    <w:p w14:paraId="76FB1031" w14:textId="6EBB8834" w:rsidR="00203462" w:rsidRPr="00A97E64" w:rsidRDefault="00203462" w:rsidP="00203462">
      <w:pPr>
        <w:pStyle w:val="BodyText"/>
        <w:rPr>
          <w:lang w:val="en-AU"/>
        </w:rPr>
      </w:pPr>
      <w:r w:rsidRPr="00A97E64">
        <w:rPr>
          <w:lang w:val="en-AU"/>
        </w:rPr>
        <w:t>Regular social protection programs for people with disabilities, however, has not increased in their coverage as much. These include PKH conditional cash transfer, ASPD</w:t>
      </w:r>
      <w:r w:rsidRPr="00A97E64">
        <w:rPr>
          <w:rStyle w:val="FootnoteReference"/>
          <w:lang w:val="en-AU"/>
        </w:rPr>
        <w:footnoteReference w:id="15"/>
      </w:r>
      <w:r w:rsidRPr="00A97E64">
        <w:rPr>
          <w:lang w:val="en-AU"/>
        </w:rPr>
        <w:t xml:space="preserve"> cash transfer for people with disabilities, and provision of assistive device assistance from MoSA (</w:t>
      </w:r>
      <w:r w:rsidR="00737640">
        <w:rPr>
          <w:lang w:val="en-AU"/>
        </w:rPr>
        <w:fldChar w:fldCharType="begin"/>
      </w:r>
      <w:r w:rsidR="00737640">
        <w:rPr>
          <w:lang w:val="en-AU"/>
        </w:rPr>
        <w:instrText xml:space="preserve"> REF _Ref101529482 \h </w:instrText>
      </w:r>
      <w:r w:rsidR="00737640">
        <w:rPr>
          <w:lang w:val="en-AU"/>
        </w:rPr>
      </w:r>
      <w:r w:rsidR="00737640">
        <w:rPr>
          <w:lang w:val="en-AU"/>
        </w:rPr>
        <w:fldChar w:fldCharType="separate"/>
      </w:r>
      <w:r w:rsidR="00E22A1C" w:rsidRPr="00A97E64">
        <w:t xml:space="preserve">Figure </w:t>
      </w:r>
      <w:r w:rsidR="00E22A1C">
        <w:rPr>
          <w:noProof/>
        </w:rPr>
        <w:t>28</w:t>
      </w:r>
      <w:r w:rsidR="00737640">
        <w:rPr>
          <w:lang w:val="en-AU"/>
        </w:rPr>
        <w:fldChar w:fldCharType="end"/>
      </w:r>
      <w:r w:rsidRPr="00A97E64">
        <w:rPr>
          <w:lang w:val="en-AU"/>
        </w:rPr>
        <w:t xml:space="preserve">). </w:t>
      </w:r>
    </w:p>
    <w:p w14:paraId="2CF1DA38" w14:textId="3E7A9CB4" w:rsidR="00203462" w:rsidRPr="00A97E64" w:rsidRDefault="00203462" w:rsidP="00203462">
      <w:pPr>
        <w:pStyle w:val="BodyText"/>
        <w:rPr>
          <w:lang w:val="en-AU"/>
        </w:rPr>
      </w:pPr>
      <w:r w:rsidRPr="00A97E64">
        <w:rPr>
          <w:lang w:val="en-AU"/>
        </w:rPr>
        <w:t>The number of respondents receiving assistive device assistance went down from 120 (8 per cent) before the pandemic to just 18 respondents (1 per cent) in March-June 2020 and 34 respondents (2 per cent) in July-December 2020. Assistive device provision was interrupted during the pandemic due to movement restriction, reduced contacts between social workers or staff of social welfare departments with people with disabilities, as well as reprioritisation of programs, as financial and human resources were redirected to support COVID-19 responses. Consistent with our findings, provision of assistive devices from MoSA in 2020 dropped to just over one-tenth of the provision in 2019</w:t>
      </w:r>
      <w:r w:rsidRPr="00A97E64">
        <w:rPr>
          <w:rStyle w:val="FootnoteReference"/>
          <w:lang w:val="en-AU"/>
        </w:rPr>
        <w:footnoteReference w:id="16"/>
      </w:r>
      <w:r w:rsidRPr="00A97E64">
        <w:rPr>
          <w:lang w:val="en-AU"/>
        </w:rPr>
        <w:t xml:space="preserve">.  </w:t>
      </w:r>
    </w:p>
    <w:p w14:paraId="11F8E4BF" w14:textId="00DA8BE6" w:rsidR="00203462" w:rsidRPr="00A97E64" w:rsidRDefault="00203462" w:rsidP="00203462">
      <w:pPr>
        <w:pStyle w:val="BodyText"/>
        <w:rPr>
          <w:lang w:val="en-AU"/>
        </w:rPr>
      </w:pPr>
      <w:r w:rsidRPr="00A97E64">
        <w:rPr>
          <w:lang w:val="en-AU"/>
        </w:rPr>
        <w:t>Although PKH increased its overall number of beneficiaries during the pandemic, this expansion was not inclusive of elderly and people with a disability. The reduction of people with a disability benefiting from PKH can be partially explained by a government policy introduced at the beginning of 2020 that limited the number of elderly and people with disabilities to a maximum of one person per family. Prior to this policy revision, PKH families received an additional Rp 200,000 per month for each household member with a disability, with no caps in place. At the national level, this policy change has resulted in 6,641 fewer people with disabilities benefiting from PKH, or 6.1 per cent of PKH recipients in the disability category and 2,084,801 fewer elderly people or 65.6 per cent in the elderly category (PKAKN 2020)</w:t>
      </w:r>
      <w:r w:rsidRPr="00A97E64">
        <w:rPr>
          <w:rStyle w:val="FootnoteReference"/>
          <w:lang w:val="en-AU"/>
        </w:rPr>
        <w:footnoteReference w:id="17"/>
      </w:r>
      <w:r w:rsidRPr="00A97E64">
        <w:rPr>
          <w:lang w:val="en-AU"/>
        </w:rPr>
        <w:t xml:space="preserve">.  </w:t>
      </w:r>
    </w:p>
    <w:p w14:paraId="3C03874B" w14:textId="0DF22B2E" w:rsidR="00203462" w:rsidRPr="00A97E64" w:rsidRDefault="00203462" w:rsidP="00203462">
      <w:pPr>
        <w:pStyle w:val="BodyText"/>
        <w:rPr>
          <w:lang w:val="en-AU"/>
        </w:rPr>
      </w:pPr>
      <w:r w:rsidRPr="00A97E64">
        <w:rPr>
          <w:lang w:val="en-AU"/>
        </w:rPr>
        <w:t>ASPD did not experience an overall reduction in beneficiaries, but internal management and implementation issues caused significant fluctuations in the number of beneficiaries over the survey periods. While 75 respondents (5 per cent) reported to have received ASPD before the pandemic, the number went down to 54 respondents (3 per cent) for March-June 2020, and back to up to 72 respondents (5 per cent) in the July-December period (</w:t>
      </w:r>
      <w:r w:rsidR="00737640">
        <w:rPr>
          <w:lang w:val="en-AU"/>
        </w:rPr>
        <w:fldChar w:fldCharType="begin"/>
      </w:r>
      <w:r w:rsidR="00737640">
        <w:rPr>
          <w:lang w:val="en-AU"/>
        </w:rPr>
        <w:instrText xml:space="preserve"> REF _Ref101529482 \h </w:instrText>
      </w:r>
      <w:r w:rsidR="00737640">
        <w:rPr>
          <w:lang w:val="en-AU"/>
        </w:rPr>
      </w:r>
      <w:r w:rsidR="00737640">
        <w:rPr>
          <w:lang w:val="en-AU"/>
        </w:rPr>
        <w:fldChar w:fldCharType="separate"/>
      </w:r>
      <w:r w:rsidR="00E22A1C" w:rsidRPr="00A97E64">
        <w:t xml:space="preserve">Figure </w:t>
      </w:r>
      <w:r w:rsidR="00E22A1C">
        <w:rPr>
          <w:noProof/>
        </w:rPr>
        <w:t>28</w:t>
      </w:r>
      <w:r w:rsidR="00737640">
        <w:rPr>
          <w:lang w:val="en-AU"/>
        </w:rPr>
        <w:fldChar w:fldCharType="end"/>
      </w:r>
      <w:r w:rsidRPr="00A97E64">
        <w:rPr>
          <w:lang w:val="en-AU"/>
        </w:rPr>
        <w:t xml:space="preserve">). The fluctuation was due to changes in the program structure and disbursement mechanism in 2019-2020 that caused delays and disruptions in beneficiaries receiving their benefits. In 2019 ASPD was managed by the Directorate of Social Rehabilitation of People with Disabilities, and in 2020 this role shifted to the Center </w:t>
      </w:r>
      <w:r w:rsidRPr="00A97E64">
        <w:rPr>
          <w:lang w:val="en-AU"/>
        </w:rPr>
        <w:lastRenderedPageBreak/>
        <w:t xml:space="preserve">for Vocational Rehabilitation of People with Disabilities (BBRVBD) in </w:t>
      </w:r>
      <w:r w:rsidRPr="00A97E64">
        <w:rPr>
          <w:i/>
          <w:iCs/>
          <w:lang w:val="en-AU"/>
        </w:rPr>
        <w:t>Cibinong</w:t>
      </w:r>
      <w:r w:rsidRPr="00A97E64">
        <w:rPr>
          <w:lang w:val="en-AU"/>
        </w:rPr>
        <w:t xml:space="preserve">. The transition also entails changes in the data management system (MoSA 2019; MoSA 2020; TNP2K 2020). While the number of beneficiaries may have remained the same, these transition challenges resulted in transfers being unpredictable and unreliable during a difficult period.  </w:t>
      </w:r>
    </w:p>
    <w:p w14:paraId="5B21B11A" w14:textId="13EB8BC8" w:rsidR="00203462" w:rsidRPr="00A97E64" w:rsidRDefault="00203462" w:rsidP="00203462">
      <w:pPr>
        <w:rPr>
          <w:lang w:val="en-AU"/>
        </w:rPr>
        <w:sectPr w:rsidR="00203462" w:rsidRPr="00A97E64" w:rsidSect="00CD6CAA">
          <w:type w:val="continuous"/>
          <w:pgSz w:w="11900" w:h="16840" w:code="9"/>
          <w:pgMar w:top="1440" w:right="1440" w:bottom="1440" w:left="1440" w:header="567" w:footer="567" w:gutter="0"/>
          <w:cols w:space="720"/>
          <w:docGrid w:linePitch="360"/>
          <w15:footnoteColumns w:val="1"/>
        </w:sectPr>
      </w:pPr>
    </w:p>
    <w:p w14:paraId="369426CF" w14:textId="052297E6" w:rsidR="00201221" w:rsidRPr="00A97E64" w:rsidRDefault="001247CB" w:rsidP="001247CB">
      <w:pPr>
        <w:pStyle w:val="Caption"/>
      </w:pPr>
      <w:bookmarkStart w:id="106" w:name="_Ref101529482"/>
      <w:bookmarkStart w:id="107" w:name="_Toc99975973"/>
      <w:bookmarkEnd w:id="105"/>
      <w:r w:rsidRPr="00A97E64">
        <w:t xml:space="preserve">Figure </w:t>
      </w:r>
      <w:r w:rsidRPr="00A97E64">
        <w:fldChar w:fldCharType="begin"/>
      </w:r>
      <w:r w:rsidRPr="00A97E64">
        <w:instrText xml:space="preserve"> SEQ Figure \* ARABIC </w:instrText>
      </w:r>
      <w:r w:rsidRPr="00A97E64">
        <w:fldChar w:fldCharType="separate"/>
      </w:r>
      <w:r w:rsidR="00E22A1C">
        <w:rPr>
          <w:noProof/>
        </w:rPr>
        <w:t>28</w:t>
      </w:r>
      <w:r w:rsidRPr="00A97E64">
        <w:fldChar w:fldCharType="end"/>
      </w:r>
      <w:bookmarkEnd w:id="106"/>
      <w:r w:rsidRPr="00A97E64">
        <w:t>: Number of Respondent who Receive Regular Social Protection Programs (Various Periods)</w:t>
      </w:r>
      <w:bookmarkEnd w:id="107"/>
    </w:p>
    <w:p w14:paraId="6CA1B068" w14:textId="58778196" w:rsidR="00201221" w:rsidRPr="00A97E64" w:rsidRDefault="00201221" w:rsidP="00226EA4">
      <w:pPr>
        <w:pStyle w:val="BodyText"/>
        <w:jc w:val="center"/>
        <w:rPr>
          <w:rFonts w:cs="Open Sans"/>
          <w:szCs w:val="22"/>
          <w:lang w:val="en-AU"/>
        </w:rPr>
      </w:pPr>
      <w:r w:rsidRPr="00A97E64">
        <w:rPr>
          <w:rFonts w:cs="Open Sans"/>
          <w:noProof/>
          <w:szCs w:val="22"/>
          <w:lang w:val="en-AU"/>
        </w:rPr>
        <w:drawing>
          <wp:inline distT="0" distB="0" distL="0" distR="0" wp14:anchorId="17628E0B" wp14:editId="0D466C16">
            <wp:extent cx="5209309" cy="2367868"/>
            <wp:effectExtent l="0" t="0" r="0" b="0"/>
            <wp:docPr id="56" name="Picture 56" descr="This graph shows the number of respondents that received social protection benefits among the periods (before the pandemic, March-June 2020, and July-December 2020) which strengthens the information provided in the previous two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graph shows the number of respondents that received social protection benefits among the periods (before the pandemic, March-June 2020, and July-December 2020) which strengthens the information provided in the previous two graphs."/>
                    <pic:cNvPicPr/>
                  </pic:nvPicPr>
                  <pic:blipFill>
                    <a:blip r:embed="rId53" cstate="print">
                      <a:extLst>
                        <a:ext uri="{28A0092B-C50C-407E-A947-70E740481C1C}">
                          <a14:useLocalDpi xmlns:a14="http://schemas.microsoft.com/office/drawing/2010/main" val="0"/>
                        </a:ext>
                      </a:extLst>
                    </a:blip>
                    <a:srcRect t="3258" b="3258"/>
                    <a:stretch>
                      <a:fillRect/>
                    </a:stretch>
                  </pic:blipFill>
                  <pic:spPr bwMode="auto">
                    <a:xfrm>
                      <a:off x="0" y="0"/>
                      <a:ext cx="5215642" cy="2370747"/>
                    </a:xfrm>
                    <a:prstGeom prst="rect">
                      <a:avLst/>
                    </a:prstGeom>
                    <a:ln>
                      <a:noFill/>
                    </a:ln>
                    <a:extLst>
                      <a:ext uri="{53640926-AAD7-44D8-BBD7-CCE9431645EC}">
                        <a14:shadowObscured xmlns:a14="http://schemas.microsoft.com/office/drawing/2010/main"/>
                      </a:ext>
                    </a:extLst>
                  </pic:spPr>
                </pic:pic>
              </a:graphicData>
            </a:graphic>
          </wp:inline>
        </w:drawing>
      </w:r>
    </w:p>
    <w:p w14:paraId="11F9847D" w14:textId="3EC0BCDB" w:rsidR="00201221" w:rsidRPr="00A97E64" w:rsidRDefault="001247CB" w:rsidP="001247CB">
      <w:pPr>
        <w:pStyle w:val="Caption"/>
      </w:pPr>
      <w:bookmarkStart w:id="108" w:name="_Toc99975974"/>
      <w:r w:rsidRPr="00A97E64">
        <w:t xml:space="preserve">Figure </w:t>
      </w:r>
      <w:r w:rsidRPr="00A97E64">
        <w:fldChar w:fldCharType="begin"/>
      </w:r>
      <w:r w:rsidRPr="00A97E64">
        <w:instrText xml:space="preserve"> SEQ Figure \* ARABIC </w:instrText>
      </w:r>
      <w:r w:rsidRPr="00A97E64">
        <w:fldChar w:fldCharType="separate"/>
      </w:r>
      <w:r w:rsidR="00E22A1C">
        <w:rPr>
          <w:noProof/>
        </w:rPr>
        <w:t>29</w:t>
      </w:r>
      <w:r w:rsidRPr="00A97E64">
        <w:fldChar w:fldCharType="end"/>
      </w:r>
      <w:r w:rsidRPr="00A97E64">
        <w:t>: Number of Respondent who Receive COVID-19 Social Protection Programs (in the period of March-June 2020 and July-December 2020)</w:t>
      </w:r>
      <w:bookmarkEnd w:id="108"/>
    </w:p>
    <w:p w14:paraId="2C5C68E2" w14:textId="7BB34782" w:rsidR="00201221" w:rsidRPr="00A97E64" w:rsidRDefault="00201221" w:rsidP="00226EA4">
      <w:pPr>
        <w:pStyle w:val="BodyText"/>
        <w:jc w:val="center"/>
        <w:rPr>
          <w:rFonts w:cs="Open Sans"/>
          <w:szCs w:val="22"/>
          <w:lang w:val="en-AU"/>
        </w:rPr>
      </w:pPr>
      <w:r w:rsidRPr="00A97E64">
        <w:rPr>
          <w:rFonts w:cs="Open Sans"/>
          <w:noProof/>
          <w:szCs w:val="22"/>
          <w:lang w:val="en-AU"/>
        </w:rPr>
        <w:drawing>
          <wp:inline distT="0" distB="0" distL="0" distR="0" wp14:anchorId="21192E43" wp14:editId="3C9B5A3D">
            <wp:extent cx="4486682" cy="2723915"/>
            <wp:effectExtent l="0" t="0" r="0" b="635"/>
            <wp:docPr id="59" name="Picture 59" descr="This graph shows the development of the number of respondents who are the PEN program COVID-19 response beneficiaries for the March-June 2020 period and the July-December 2020 period, which shows that BST and credit subsidies beneficiaries are quite high. &#10;&#10;There was also a slight increase in the BPJS-TK, prakerja, and credit deferral subsidy programs. The number of BLD-DD beneficiaries is the same between periods. Meanwhile, the decline occurred in the MSME assist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graph shows the development of the number of respondents who are the PEN program COVID-19 response beneficiaries for the March-June 2020 period and the July-December 2020 period, which shows that BST and credit subsidies beneficiaries are quite high. &#10;&#10;There was also a slight increase in the BPJS-TK, prakerja, and credit deferral subsidy programs. The number of BLD-DD beneficiaries is the same between periods. Meanwhile, the decline occurred in the MSME assistance program."/>
                    <pic:cNvPicPr/>
                  </pic:nvPicPr>
                  <pic:blipFill>
                    <a:blip r:embed="rId54" cstate="print">
                      <a:extLst>
                        <a:ext uri="{28A0092B-C50C-407E-A947-70E740481C1C}">
                          <a14:useLocalDpi xmlns:a14="http://schemas.microsoft.com/office/drawing/2010/main" val="0"/>
                        </a:ext>
                      </a:extLst>
                    </a:blip>
                    <a:srcRect t="919" b="919"/>
                    <a:stretch>
                      <a:fillRect/>
                    </a:stretch>
                  </pic:blipFill>
                  <pic:spPr bwMode="auto">
                    <a:xfrm>
                      <a:off x="0" y="0"/>
                      <a:ext cx="4486682" cy="2723915"/>
                    </a:xfrm>
                    <a:prstGeom prst="rect">
                      <a:avLst/>
                    </a:prstGeom>
                    <a:ln>
                      <a:noFill/>
                    </a:ln>
                    <a:extLst>
                      <a:ext uri="{53640926-AAD7-44D8-BBD7-CCE9431645EC}">
                        <a14:shadowObscured xmlns:a14="http://schemas.microsoft.com/office/drawing/2010/main"/>
                      </a:ext>
                    </a:extLst>
                  </pic:spPr>
                </pic:pic>
              </a:graphicData>
            </a:graphic>
          </wp:inline>
        </w:drawing>
      </w:r>
    </w:p>
    <w:p w14:paraId="703065CA" w14:textId="77777777" w:rsidR="00201221" w:rsidRPr="00A97E64" w:rsidRDefault="00201221" w:rsidP="00201221">
      <w:pPr>
        <w:pStyle w:val="BodyText"/>
        <w:rPr>
          <w:rFonts w:cs="Open Sans"/>
          <w:szCs w:val="22"/>
          <w:lang w:val="en-AU"/>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7AB352A0" w14:textId="5B9E0303" w:rsidR="00203462" w:rsidRPr="00A97E64" w:rsidRDefault="00203462" w:rsidP="00203462">
      <w:pPr>
        <w:pStyle w:val="BodyText"/>
        <w:rPr>
          <w:lang w:val="en-AU"/>
        </w:rPr>
      </w:pPr>
      <w:bookmarkStart w:id="109" w:name="_Toc90883728"/>
      <w:r w:rsidRPr="00A97E64">
        <w:rPr>
          <w:lang w:val="en-AU"/>
        </w:rPr>
        <w:t xml:space="preserve">The main government social protection programs during the pandemic are more likely to be received by respondents with lower income level and respondents who experienced a significant income drop. Some 76 per cent of workers who had zero income in the period of March–June 2020 benefitted from at least one social protection program, compared to 44 per cent among those earning more than Rp 4 million per month in the </w:t>
      </w:r>
      <w:r w:rsidRPr="00A97E64">
        <w:rPr>
          <w:lang w:val="en-AU"/>
        </w:rPr>
        <w:lastRenderedPageBreak/>
        <w:t>same period (</w:t>
      </w:r>
      <w:r w:rsidR="00F11E23">
        <w:rPr>
          <w:lang w:val="en-AU"/>
        </w:rPr>
        <w:fldChar w:fldCharType="begin"/>
      </w:r>
      <w:r w:rsidR="00F11E23">
        <w:rPr>
          <w:lang w:val="en-AU"/>
        </w:rPr>
        <w:instrText xml:space="preserve"> REF _Ref101529573 \h </w:instrText>
      </w:r>
      <w:r w:rsidR="00F11E23">
        <w:rPr>
          <w:lang w:val="en-AU"/>
        </w:rPr>
      </w:r>
      <w:r w:rsidR="00F11E23">
        <w:rPr>
          <w:lang w:val="en-AU"/>
        </w:rPr>
        <w:fldChar w:fldCharType="separate"/>
      </w:r>
      <w:r w:rsidR="00E22A1C" w:rsidRPr="00A97E64">
        <w:t xml:space="preserve">Figure </w:t>
      </w:r>
      <w:r w:rsidR="00E22A1C">
        <w:rPr>
          <w:noProof/>
        </w:rPr>
        <w:t>30</w:t>
      </w:r>
      <w:r w:rsidR="00F11E23">
        <w:rPr>
          <w:lang w:val="en-AU"/>
        </w:rPr>
        <w:fldChar w:fldCharType="end"/>
      </w:r>
      <w:r w:rsidRPr="00A97E64">
        <w:rPr>
          <w:lang w:val="en-AU"/>
        </w:rPr>
        <w:t>). Similarly, workers who reported a significant income drop were more likely to benefit from at least one of the programs (at 68 per cent) compared to workers who did not report a significant income drop (53 per cent). This, however, implies there is still a notable gap among the poorest and those most economically affected by the crisis. With 68 per cent of workers who reported a significant income drop receiving, the remaining 32 per cent were without such assistance.</w:t>
      </w:r>
    </w:p>
    <w:p w14:paraId="0E2E9255" w14:textId="3FE88001" w:rsidR="00201221" w:rsidRPr="00A97E64" w:rsidRDefault="00201221" w:rsidP="00201221">
      <w:pPr>
        <w:pStyle w:val="Caption"/>
        <w:spacing w:line="276" w:lineRule="auto"/>
        <w:rPr>
          <w:rFonts w:ascii="Open Sans" w:hAnsi="Open Sans" w:cs="Open Sans"/>
          <w:sz w:val="22"/>
          <w:szCs w:val="22"/>
        </w:rPr>
        <w:sectPr w:rsidR="00201221" w:rsidRPr="00A97E64" w:rsidSect="00CD6CAA">
          <w:type w:val="continuous"/>
          <w:pgSz w:w="11900" w:h="16840" w:code="9"/>
          <w:pgMar w:top="1440" w:right="1440" w:bottom="1440" w:left="1440" w:header="567" w:footer="567" w:gutter="0"/>
          <w:cols w:space="720"/>
          <w:docGrid w:linePitch="360"/>
          <w15:footnoteColumns w:val="1"/>
        </w:sectPr>
      </w:pPr>
    </w:p>
    <w:p w14:paraId="2BB08C6A" w14:textId="7CEC2D4B" w:rsidR="00201221" w:rsidRPr="00A97E64" w:rsidRDefault="001247CB" w:rsidP="001247CB">
      <w:pPr>
        <w:pStyle w:val="Caption"/>
      </w:pPr>
      <w:bookmarkStart w:id="110" w:name="_Ref101529573"/>
      <w:bookmarkStart w:id="111" w:name="_Toc99975975"/>
      <w:bookmarkEnd w:id="109"/>
      <w:r w:rsidRPr="00A97E64">
        <w:t xml:space="preserve">Figure </w:t>
      </w:r>
      <w:r w:rsidRPr="00A97E64">
        <w:fldChar w:fldCharType="begin"/>
      </w:r>
      <w:r w:rsidRPr="00A97E64">
        <w:instrText xml:space="preserve"> SEQ Figure \* ARABIC </w:instrText>
      </w:r>
      <w:r w:rsidRPr="00A97E64">
        <w:fldChar w:fldCharType="separate"/>
      </w:r>
      <w:r w:rsidR="00E22A1C">
        <w:rPr>
          <w:noProof/>
        </w:rPr>
        <w:t>30</w:t>
      </w:r>
      <w:r w:rsidRPr="00A97E64">
        <w:fldChar w:fldCharType="end"/>
      </w:r>
      <w:bookmarkEnd w:id="110"/>
      <w:r w:rsidRPr="00A97E64">
        <w:t>: Beneficiaries of Main Government Social Protection Programs by Income Level (March-June 2020)</w:t>
      </w:r>
      <w:bookmarkEnd w:id="111"/>
    </w:p>
    <w:p w14:paraId="2F078790" w14:textId="0A1EA11A" w:rsidR="00201221" w:rsidRPr="00A97E64" w:rsidRDefault="00201221" w:rsidP="00226EA4">
      <w:pPr>
        <w:pStyle w:val="BodyText"/>
        <w:jc w:val="center"/>
        <w:rPr>
          <w:rFonts w:cs="Open Sans"/>
          <w:szCs w:val="22"/>
          <w:lang w:val="en-AU"/>
        </w:rPr>
      </w:pPr>
      <w:r w:rsidRPr="00A97E64">
        <w:rPr>
          <w:rFonts w:cs="Open Sans"/>
          <w:noProof/>
          <w:szCs w:val="22"/>
          <w:lang w:val="en-AU"/>
        </w:rPr>
        <w:drawing>
          <wp:inline distT="0" distB="0" distL="0" distR="0" wp14:anchorId="3A17F500" wp14:editId="232CA18B">
            <wp:extent cx="4203865" cy="2956108"/>
            <wp:effectExtent l="0" t="0" r="6350" b="0"/>
            <wp:docPr id="192" name="Picture 192" descr="This graph shows that in March - June 2020 period, the greater the income of the respondent, the less likely they received at least one social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his graph shows that in March - June 2020 period, the greater the income of the respondent, the less likely they received at least one social protection program."/>
                    <pic:cNvPicPr/>
                  </pic:nvPicPr>
                  <pic:blipFill>
                    <a:blip r:embed="rId55" cstate="print">
                      <a:extLst>
                        <a:ext uri="{28A0092B-C50C-407E-A947-70E740481C1C}">
                          <a14:useLocalDpi xmlns:a14="http://schemas.microsoft.com/office/drawing/2010/main" val="0"/>
                        </a:ext>
                      </a:extLst>
                    </a:blip>
                    <a:srcRect l="451" r="451"/>
                    <a:stretch>
                      <a:fillRect/>
                    </a:stretch>
                  </pic:blipFill>
                  <pic:spPr bwMode="auto">
                    <a:xfrm>
                      <a:off x="0" y="0"/>
                      <a:ext cx="4203865" cy="2956108"/>
                    </a:xfrm>
                    <a:prstGeom prst="rect">
                      <a:avLst/>
                    </a:prstGeom>
                    <a:ln>
                      <a:noFill/>
                    </a:ln>
                    <a:extLst>
                      <a:ext uri="{53640926-AAD7-44D8-BBD7-CCE9431645EC}">
                        <a14:shadowObscured xmlns:a14="http://schemas.microsoft.com/office/drawing/2010/main"/>
                      </a:ext>
                    </a:extLst>
                  </pic:spPr>
                </pic:pic>
              </a:graphicData>
            </a:graphic>
          </wp:inline>
        </w:drawing>
      </w:r>
    </w:p>
    <w:p w14:paraId="4EE87CF9" w14:textId="6A27C7F4" w:rsidR="00201221" w:rsidRPr="00A97E64" w:rsidRDefault="001247CB" w:rsidP="001247CB">
      <w:pPr>
        <w:pStyle w:val="Caption"/>
      </w:pPr>
      <w:bookmarkStart w:id="112" w:name="_Toc99975976"/>
      <w:r w:rsidRPr="00A97E64">
        <w:t xml:space="preserve">Figure </w:t>
      </w:r>
      <w:r w:rsidRPr="00A97E64">
        <w:fldChar w:fldCharType="begin"/>
      </w:r>
      <w:r w:rsidRPr="00A97E64">
        <w:instrText xml:space="preserve"> SEQ Figure \* ARABIC </w:instrText>
      </w:r>
      <w:r w:rsidRPr="00A97E64">
        <w:fldChar w:fldCharType="separate"/>
      </w:r>
      <w:r w:rsidR="00E22A1C">
        <w:rPr>
          <w:noProof/>
        </w:rPr>
        <w:t>31</w:t>
      </w:r>
      <w:r w:rsidRPr="00A97E64">
        <w:fldChar w:fldCharType="end"/>
      </w:r>
      <w:r w:rsidRPr="00A97E64">
        <w:t>: Proportion of Workers With/Without Social Protection (by Income Change)</w:t>
      </w:r>
      <w:bookmarkEnd w:id="112"/>
    </w:p>
    <w:p w14:paraId="68A98A02" w14:textId="77777777" w:rsidR="00201221" w:rsidRPr="00A97E64" w:rsidRDefault="00201221" w:rsidP="00552132">
      <w:pPr>
        <w:pStyle w:val="BodyText"/>
        <w:jc w:val="center"/>
        <w:rPr>
          <w:rFonts w:cs="Open Sans"/>
          <w:szCs w:val="22"/>
          <w:lang w:val="en-AU"/>
        </w:rPr>
      </w:pPr>
      <w:r w:rsidRPr="00A97E64">
        <w:rPr>
          <w:rFonts w:cs="Open Sans"/>
          <w:noProof/>
          <w:szCs w:val="22"/>
          <w:lang w:val="en-AU"/>
        </w:rPr>
        <w:drawing>
          <wp:inline distT="0" distB="0" distL="0" distR="0" wp14:anchorId="6F06188B" wp14:editId="2561FBCE">
            <wp:extent cx="4577568" cy="2856828"/>
            <wp:effectExtent l="0" t="0" r="0" b="1270"/>
            <wp:docPr id="193" name="Picture 193" descr="This graph shows that almost 70% of respondents who experienced a significant decrease in income received social protection programs during the pandemic, compared to those who did not experience a significant decrease in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his graph shows that almost 70% of respondents who experienced a significant decrease in income received social protection programs during the pandemic, compared to those who did not experience a significant decrease in income."/>
                    <pic:cNvPicPr/>
                  </pic:nvPicPr>
                  <pic:blipFill>
                    <a:blip r:embed="rId56" cstate="print">
                      <a:extLst>
                        <a:ext uri="{28A0092B-C50C-407E-A947-70E740481C1C}">
                          <a14:useLocalDpi xmlns:a14="http://schemas.microsoft.com/office/drawing/2010/main" val="0"/>
                        </a:ext>
                      </a:extLst>
                    </a:blip>
                    <a:srcRect t="2104" b="2104"/>
                    <a:stretch>
                      <a:fillRect/>
                    </a:stretch>
                  </pic:blipFill>
                  <pic:spPr bwMode="auto">
                    <a:xfrm>
                      <a:off x="0" y="0"/>
                      <a:ext cx="4577568" cy="2856828"/>
                    </a:xfrm>
                    <a:prstGeom prst="rect">
                      <a:avLst/>
                    </a:prstGeom>
                    <a:ln>
                      <a:noFill/>
                    </a:ln>
                    <a:extLst>
                      <a:ext uri="{53640926-AAD7-44D8-BBD7-CCE9431645EC}">
                        <a14:shadowObscured xmlns:a14="http://schemas.microsoft.com/office/drawing/2010/main"/>
                      </a:ext>
                    </a:extLst>
                  </pic:spPr>
                </pic:pic>
              </a:graphicData>
            </a:graphic>
          </wp:inline>
        </w:drawing>
      </w:r>
    </w:p>
    <w:p w14:paraId="02FA64A2" w14:textId="5AF33AEB" w:rsidR="00203462" w:rsidRPr="00A97E64" w:rsidRDefault="00203462" w:rsidP="00A04F6A">
      <w:pPr>
        <w:pStyle w:val="BodyText"/>
        <w:rPr>
          <w:rFonts w:cs="Open Sans"/>
          <w:szCs w:val="22"/>
          <w:lang w:val="en-AU"/>
        </w:rPr>
      </w:pPr>
      <w:r w:rsidRPr="00A97E64">
        <w:rPr>
          <w:lang w:val="en-AU"/>
        </w:rPr>
        <w:t xml:space="preserve">When beneficiaries experience benefit deductions, they very rarely file complaints through official channels. Thirty-six respondents, or around three per cent of those </w:t>
      </w:r>
      <w:r w:rsidRPr="00A97E64">
        <w:rPr>
          <w:lang w:val="en-AU"/>
        </w:rPr>
        <w:lastRenderedPageBreak/>
        <w:t xml:space="preserve">receiving social protection programs (both cash and in-kind assistance), received lower than the official amount of benefits. Some of them stated that the value or quality (especially of food assistance) received was lower than what was stated in the program. Another group had to pay costs at the time of disbursement for “transport or logistics cost”; “organisers’ fee”; “admin fee” or costs to have other people withdraw the benefit on their behalf. Almost all these respondents did not do anything about the situation even though some were shocked or very disappointed. Only one respondent officially reported the irregularity to the community leader </w:t>
      </w:r>
      <w:r w:rsidRPr="00A97E64">
        <w:rPr>
          <w:i/>
          <w:iCs/>
          <w:lang w:val="en-AU"/>
        </w:rPr>
        <w:t>(Ketua RT).</w:t>
      </w:r>
      <w:r w:rsidRPr="00A97E64">
        <w:rPr>
          <w:lang w:val="en-AU"/>
        </w:rPr>
        <w:t xml:space="preserve">  </w:t>
      </w:r>
    </w:p>
    <w:p w14:paraId="1A977982" w14:textId="77777777" w:rsidR="00A04F6A" w:rsidRPr="00A97E64" w:rsidRDefault="00A04F6A" w:rsidP="00A04F6A">
      <w:pPr>
        <w:pStyle w:val="BodyText"/>
        <w:rPr>
          <w:rFonts w:cs="Open Sans"/>
          <w:szCs w:val="22"/>
          <w:lang w:val="en-AU"/>
        </w:rPr>
      </w:pPr>
    </w:p>
    <w:p w14:paraId="041CFF7C" w14:textId="77777777" w:rsidR="00725D4D" w:rsidRPr="00A97E64" w:rsidRDefault="00725D4D" w:rsidP="00A04F6A">
      <w:pPr>
        <w:pStyle w:val="Heading1"/>
        <w:rPr>
          <w:lang w:val="en-AU"/>
        </w:rPr>
      </w:pPr>
      <w:r w:rsidRPr="00A97E64">
        <w:rPr>
          <w:lang w:val="en-AU"/>
        </w:rPr>
        <w:br w:type="page"/>
      </w:r>
    </w:p>
    <w:p w14:paraId="257039ED" w14:textId="0A33E676" w:rsidR="00A04F6A" w:rsidRPr="00A97E64" w:rsidRDefault="00203462" w:rsidP="00A04F6A">
      <w:pPr>
        <w:pStyle w:val="Heading1"/>
        <w:rPr>
          <w:rFonts w:ascii="Open Sans" w:hAnsi="Open Sans" w:cs="Open Sans"/>
          <w:sz w:val="22"/>
          <w:szCs w:val="22"/>
          <w:lang w:val="en-AU"/>
        </w:rPr>
      </w:pPr>
      <w:bookmarkStart w:id="113" w:name="_Toc100588402"/>
      <w:r w:rsidRPr="00A97E64">
        <w:rPr>
          <w:lang w:val="en-AU"/>
        </w:rPr>
        <w:lastRenderedPageBreak/>
        <w:t>Conclusion</w:t>
      </w:r>
      <w:bookmarkEnd w:id="113"/>
    </w:p>
    <w:p w14:paraId="0AED8FEC" w14:textId="65B75CE9" w:rsidR="00A04F6A" w:rsidRPr="00A97E64" w:rsidRDefault="00A04F6A" w:rsidP="00A04F6A">
      <w:pPr>
        <w:pStyle w:val="BodyText"/>
        <w:rPr>
          <w:lang w:val="en-AU"/>
        </w:rPr>
        <w:sectPr w:rsidR="00A04F6A" w:rsidRPr="00A97E64" w:rsidSect="00CD6CAA">
          <w:type w:val="continuous"/>
          <w:pgSz w:w="11900" w:h="16840" w:code="9"/>
          <w:pgMar w:top="1440" w:right="1440" w:bottom="1440" w:left="1440" w:header="567" w:footer="567" w:gutter="0"/>
          <w:cols w:space="720"/>
          <w:docGrid w:linePitch="360"/>
          <w15:footnoteColumns w:val="1"/>
        </w:sectPr>
      </w:pPr>
    </w:p>
    <w:p w14:paraId="6EC40C0A" w14:textId="77777777" w:rsidR="00BB6567" w:rsidRPr="00A97E64" w:rsidRDefault="00BB6567" w:rsidP="00A4600E">
      <w:pPr>
        <w:pStyle w:val="BodyText"/>
        <w:rPr>
          <w:rFonts w:cs="Open Sans"/>
          <w:szCs w:val="22"/>
          <w:lang w:val="en-AU"/>
        </w:rPr>
      </w:pPr>
      <w:bookmarkStart w:id="114" w:name="_Toc90883738"/>
    </w:p>
    <w:p w14:paraId="47F51379" w14:textId="77777777" w:rsidR="00203462" w:rsidRPr="00A97E64" w:rsidRDefault="00203462" w:rsidP="00203462">
      <w:pPr>
        <w:pStyle w:val="BodyText"/>
        <w:rPr>
          <w:lang w:val="en-AU"/>
        </w:rPr>
      </w:pPr>
      <w:r w:rsidRPr="00A97E64">
        <w:rPr>
          <w:lang w:val="en-AU"/>
        </w:rPr>
        <w:t xml:space="preserve">Most people with disabilities are engaged in informal employment and have experienced significant declines in income since the pandemic. Most survey respondents are engaged in casual labour and running small businesses. These income generating opportunities were severely impacted over the course of the past year, resulting in approximately 37 per cent of respondents experiencing a significant decline in income. </w:t>
      </w:r>
    </w:p>
    <w:p w14:paraId="1FF8D756" w14:textId="77777777" w:rsidR="00203462" w:rsidRPr="00A97E64" w:rsidRDefault="00203462" w:rsidP="00203462">
      <w:pPr>
        <w:pStyle w:val="BodyText"/>
        <w:rPr>
          <w:lang w:val="en-AU"/>
        </w:rPr>
      </w:pPr>
      <w:r w:rsidRPr="00A97E64">
        <w:rPr>
          <w:lang w:val="en-AU"/>
        </w:rPr>
        <w:t>This economic decline has left 86 per cent of respondents with some degree of difficulty in purchasing basic needs. This highlights the critical role of social protection in enabling people with disabilities to stabilise their consumption and avoid precarious crisis-coping methods, such as withdrawing savings and reducing food consumption.</w:t>
      </w:r>
    </w:p>
    <w:p w14:paraId="2869B192" w14:textId="77777777" w:rsidR="00203462" w:rsidRPr="00A97E64" w:rsidRDefault="00203462" w:rsidP="00203462">
      <w:pPr>
        <w:pStyle w:val="BodyText"/>
        <w:rPr>
          <w:lang w:val="en-AU"/>
        </w:rPr>
      </w:pPr>
      <w:r w:rsidRPr="00A97E64">
        <w:rPr>
          <w:lang w:val="en-AU"/>
        </w:rPr>
        <w:t xml:space="preserve">Limited access to health services, assistive devices, and disability assistants posed a considerable challenge for respondents during the pandemic. The closure of health facilities, social distancing restrictions, and reduced income have made access to critical support services even more difficult for people with disabilities. </w:t>
      </w:r>
    </w:p>
    <w:p w14:paraId="79CDF1C5" w14:textId="77777777" w:rsidR="00203462" w:rsidRPr="00A97E64" w:rsidRDefault="00203462" w:rsidP="00203462">
      <w:pPr>
        <w:pStyle w:val="BodyText"/>
        <w:rPr>
          <w:lang w:val="en-AU"/>
        </w:rPr>
      </w:pPr>
      <w:r w:rsidRPr="00A97E64">
        <w:rPr>
          <w:lang w:val="en-AU"/>
        </w:rPr>
        <w:t xml:space="preserve">Online learning (due to school closures) proved to be particularly challenging for most in-school respondents. Students with multiple disabilities, intellectual disabilities, and hearing impairments experienced the greatest difficulties. They attribute this to limited access to technological devices/internet, books and other study materials, and inability to understand teachers’ presentations.  </w:t>
      </w:r>
    </w:p>
    <w:p w14:paraId="6CC11A8F" w14:textId="77777777" w:rsidR="00203462" w:rsidRPr="00A97E64" w:rsidRDefault="00203462" w:rsidP="00203462">
      <w:pPr>
        <w:pStyle w:val="BodyText"/>
        <w:rPr>
          <w:lang w:val="en-AU"/>
        </w:rPr>
      </w:pPr>
      <w:r w:rsidRPr="00A97E64">
        <w:rPr>
          <w:lang w:val="en-AU"/>
        </w:rPr>
        <w:t>Social protection coverage for people with disabilities increased significantly with the implementation of COVID-19 economic response programs.  Since the pandemic, 48 per cent of respondents benefited from at least one of the main government social protection programs (as compared to only 28 per cent prior to the pandemic). Programs with the highest coverage among people with disabilities include BST (12 per cent), electricity subsidy (11 per cent) and Program Sembako (10.3 per cent). Coverage of other mainstream social protection programs (such as PKH and ASPD) declined or stagnated, however, over the course of the pandemic period.</w:t>
      </w:r>
    </w:p>
    <w:p w14:paraId="4724D3DD" w14:textId="77777777" w:rsidR="00203462" w:rsidRPr="00A97E64" w:rsidRDefault="00203462" w:rsidP="00203462">
      <w:pPr>
        <w:pStyle w:val="BodyText"/>
        <w:rPr>
          <w:lang w:val="en-AU"/>
        </w:rPr>
      </w:pPr>
      <w:r w:rsidRPr="00A97E64">
        <w:rPr>
          <w:lang w:val="en-AU"/>
        </w:rPr>
        <w:t xml:space="preserve">Mainstream social protection programs were more likely to be received by respondents who experienced job loss, as well as those who experienced significant drops in their income (76 per cent and 68 per cent respectively). One-third (32 per cent) of workers who experienced economic decline over the pandemic period did not benefit from any access to social protection. </w:t>
      </w:r>
    </w:p>
    <w:p w14:paraId="6AE09F1F" w14:textId="77777777" w:rsidR="00203462" w:rsidRPr="00A97E64" w:rsidRDefault="00203462" w:rsidP="00203462">
      <w:pPr>
        <w:pStyle w:val="BodyText"/>
        <w:rPr>
          <w:lang w:val="en-AU"/>
        </w:rPr>
      </w:pPr>
      <w:r w:rsidRPr="00A97E64">
        <w:rPr>
          <w:lang w:val="en-AU"/>
        </w:rPr>
        <w:t>Grievance systems for social protection schemes are not adequately resourced. The three per cent of respondents who claimed to have been paid lower than the official amount of benefit level, or said they received in-kind support of inadequate quality, did not file official complaints.</w:t>
      </w:r>
    </w:p>
    <w:p w14:paraId="786E4C7D" w14:textId="7B35C7E1" w:rsidR="00495C39" w:rsidRPr="00A97E64" w:rsidRDefault="00A4600E" w:rsidP="00BB6567">
      <w:pPr>
        <w:pStyle w:val="Heading1"/>
        <w:spacing w:line="276" w:lineRule="auto"/>
        <w:rPr>
          <w:lang w:val="en-AU"/>
        </w:rPr>
      </w:pPr>
      <w:bookmarkStart w:id="115" w:name="_Toc90883739"/>
      <w:bookmarkStart w:id="116" w:name="_Toc99140496"/>
      <w:bookmarkStart w:id="117" w:name="_Toc100588403"/>
      <w:r w:rsidRPr="00A97E64">
        <w:rPr>
          <w:lang w:val="en-AU"/>
        </w:rPr>
        <w:lastRenderedPageBreak/>
        <w:t>Re</w:t>
      </w:r>
      <w:bookmarkEnd w:id="115"/>
      <w:bookmarkEnd w:id="116"/>
      <w:r w:rsidR="00BB6567" w:rsidRPr="00A97E64">
        <w:rPr>
          <w:lang w:val="en-AU"/>
        </w:rPr>
        <w:t>commendation</w:t>
      </w:r>
      <w:bookmarkEnd w:id="117"/>
    </w:p>
    <w:p w14:paraId="54249C8B" w14:textId="77777777" w:rsidR="00BB6567" w:rsidRPr="00A97E64" w:rsidRDefault="00BB6567" w:rsidP="00BB6567">
      <w:pPr>
        <w:rPr>
          <w:lang w:val="en-AU"/>
        </w:rPr>
      </w:pPr>
    </w:p>
    <w:p w14:paraId="5B750C08" w14:textId="77777777" w:rsidR="00BB6567" w:rsidRPr="00A97E64" w:rsidRDefault="00BB6567" w:rsidP="00BB6567">
      <w:pPr>
        <w:pStyle w:val="BodyText"/>
        <w:rPr>
          <w:lang w:val="en-AU"/>
        </w:rPr>
      </w:pPr>
      <w:r w:rsidRPr="00A97E64">
        <w:rPr>
          <w:lang w:val="en-AU"/>
        </w:rPr>
        <w:t>The following</w:t>
      </w:r>
      <w:bookmarkStart w:id="118" w:name="_Hlk94709205"/>
      <w:r w:rsidRPr="00A97E64">
        <w:rPr>
          <w:lang w:val="en-AU"/>
        </w:rPr>
        <w:t xml:space="preserve"> recommendations are drawn from the learnings gathered in this study and the two preceding studies in the same series </w:t>
      </w:r>
      <w:bookmarkEnd w:id="118"/>
      <w:r w:rsidRPr="00A97E64">
        <w:rPr>
          <w:lang w:val="en-AU"/>
        </w:rPr>
        <w:t xml:space="preserve">(see </w:t>
      </w:r>
      <w:hyperlink r:id="rId57" w:history="1">
        <w:r w:rsidRPr="00A97E64">
          <w:rPr>
            <w:rStyle w:val="Hyperlink"/>
            <w:lang w:val="en-AU"/>
          </w:rPr>
          <w:t>Satriana, 2020</w:t>
        </w:r>
      </w:hyperlink>
      <w:r w:rsidRPr="00A97E64">
        <w:rPr>
          <w:rStyle w:val="Hyperlink"/>
          <w:lang w:val="en-AU"/>
        </w:rPr>
        <w:t xml:space="preserve"> </w:t>
      </w:r>
      <w:r w:rsidRPr="00A97E64">
        <w:rPr>
          <w:lang w:val="en-AU"/>
        </w:rPr>
        <w:t>and Satriana et al, 2021)</w:t>
      </w:r>
    </w:p>
    <w:p w14:paraId="345B70B0" w14:textId="77777777" w:rsidR="00BB6567" w:rsidRPr="00A97E64" w:rsidRDefault="00BB6567" w:rsidP="00BB6567">
      <w:pPr>
        <w:pStyle w:val="Crossheading0"/>
        <w:rPr>
          <w:b/>
          <w:bCs/>
        </w:rPr>
      </w:pPr>
      <w:r w:rsidRPr="00A97E64">
        <w:rPr>
          <w:b/>
          <w:bCs/>
        </w:rPr>
        <w:t>Recommendation 1:  Strengthen access to formal employment and vocational training for people with disabilities</w:t>
      </w:r>
    </w:p>
    <w:p w14:paraId="7897A63F" w14:textId="77777777" w:rsidR="00BB6567" w:rsidRPr="00A97E64" w:rsidRDefault="00BB6567" w:rsidP="00BB6567">
      <w:pPr>
        <w:pStyle w:val="BodyText"/>
        <w:rPr>
          <w:lang w:val="en-AU"/>
        </w:rPr>
      </w:pPr>
      <w:r w:rsidRPr="00A97E64">
        <w:rPr>
          <w:lang w:val="en-AU"/>
        </w:rPr>
        <w:t>Given the precarious nature of informal employment, measures should be taken to improve access to formal sector jobs for people with disabilities. Providing adequate access to vocational training (with cash benefit to offset individuals for their time investment in gaining a new skill) with certification is urgently needed to help people re-enter into a post-COVID-19 economy.</w:t>
      </w:r>
    </w:p>
    <w:p w14:paraId="6CD1B4D2" w14:textId="77777777" w:rsidR="00BB6567" w:rsidRPr="00A97E64" w:rsidRDefault="00BB6567" w:rsidP="00BB6567">
      <w:pPr>
        <w:pStyle w:val="Crossheading0"/>
        <w:rPr>
          <w:b/>
          <w:bCs/>
        </w:rPr>
      </w:pPr>
      <w:r w:rsidRPr="00A97E64">
        <w:rPr>
          <w:b/>
          <w:bCs/>
        </w:rPr>
        <w:t>Recommendation 2:  Continue to expand community-based care to improve access to health services, and improve provision of assistive devices through the National Health Insurance scheme (Jaminan Kesehatan Nasional: JKN)</w:t>
      </w:r>
    </w:p>
    <w:p w14:paraId="2217A5BB" w14:textId="77777777" w:rsidR="00BB6567" w:rsidRPr="00A97E64" w:rsidRDefault="00BB6567" w:rsidP="00BB6567">
      <w:pPr>
        <w:pStyle w:val="BodyText"/>
        <w:rPr>
          <w:lang w:val="en-AU"/>
        </w:rPr>
      </w:pPr>
      <w:r w:rsidRPr="00A97E64">
        <w:rPr>
          <w:lang w:val="en-AU"/>
        </w:rPr>
        <w:t>Given the breakdown in health care access because of the pandemic, it is critical to learn from CBR models to progressively develop a range of community rehabilitation services that provide support in the community in a flexible and responsive manner. With a functioning CBR, health care institutions can become more of a resource centre than primary provider. In addition, access to therapy and assistive devices should be made more accessible in the JKN package, including by reducing cost-sharing requirements.</w:t>
      </w:r>
    </w:p>
    <w:p w14:paraId="5A9F5A38" w14:textId="77777777" w:rsidR="00BB6567" w:rsidRPr="00A97E64" w:rsidRDefault="00BB6567" w:rsidP="00BB6567">
      <w:pPr>
        <w:pStyle w:val="Crossheading0"/>
        <w:rPr>
          <w:b/>
          <w:bCs/>
        </w:rPr>
      </w:pPr>
      <w:r w:rsidRPr="00A97E64">
        <w:rPr>
          <w:b/>
          <w:bCs/>
        </w:rPr>
        <w:t>Recommendation 3: Address barriers to remote learning for students with disabilities</w:t>
      </w:r>
    </w:p>
    <w:p w14:paraId="0BD6F7E7" w14:textId="77777777" w:rsidR="00BB6567" w:rsidRPr="00A97E64" w:rsidRDefault="00BB6567" w:rsidP="00BB6567">
      <w:pPr>
        <w:pStyle w:val="BodyText"/>
        <w:rPr>
          <w:lang w:val="en-AU"/>
        </w:rPr>
      </w:pPr>
      <w:r w:rsidRPr="00A97E64">
        <w:rPr>
          <w:lang w:val="en-AU"/>
        </w:rPr>
        <w:t xml:space="preserve">In line with the Ministry of Education’s policies, all teachers should receive training and clear guidelines on how to support children with disabilities in remote learning environments. The ministry should also ensure, at the minimum, the availability of internet data, accessible technology (for example, learning applications that are accessible for different types of disability), as well as psychosocial support in remote learning contexts. </w:t>
      </w:r>
    </w:p>
    <w:p w14:paraId="50F11336" w14:textId="77777777" w:rsidR="00BB6567" w:rsidRPr="00A97E64" w:rsidRDefault="00BB6567" w:rsidP="00BB6567">
      <w:pPr>
        <w:pStyle w:val="Crossheading0"/>
        <w:rPr>
          <w:b/>
          <w:bCs/>
        </w:rPr>
      </w:pPr>
      <w:r w:rsidRPr="00A97E64">
        <w:rPr>
          <w:b/>
          <w:bCs/>
        </w:rPr>
        <w:t>Recommendation 4: Strengthen social protection systems (especially access to cash transfer programs) for people with disabilities</w:t>
      </w:r>
    </w:p>
    <w:p w14:paraId="44A07D3A" w14:textId="77777777" w:rsidR="00BB6567" w:rsidRPr="00A97E64" w:rsidRDefault="00BB6567" w:rsidP="00BB6567">
      <w:pPr>
        <w:pStyle w:val="BodyText"/>
        <w:rPr>
          <w:lang w:val="en-AU"/>
        </w:rPr>
      </w:pPr>
      <w:r w:rsidRPr="00A97E64">
        <w:rPr>
          <w:lang w:val="en-AU"/>
        </w:rPr>
        <w:t>The significant economic declines that respondents were faced with during the pandemic highlights the need for improved access to social protection for people with disabilities. This can be achieved through various strategies:</w:t>
      </w:r>
    </w:p>
    <w:p w14:paraId="5BF0E406" w14:textId="1227AADE" w:rsidR="00BB6567" w:rsidRPr="001A7454" w:rsidRDefault="00BB6567" w:rsidP="001A7454">
      <w:pPr>
        <w:pStyle w:val="ListBullet"/>
        <w:numPr>
          <w:ilvl w:val="0"/>
          <w:numId w:val="15"/>
        </w:numPr>
      </w:pPr>
      <w:r w:rsidRPr="001A7454">
        <w:t xml:space="preserve">For existing national programs such as ASPD and PKH, increase benefit levels and beneficiary coverage. For ASPD, this would require reverting to the 2019 benefit level of Rp 3.6 million per year. For PKH, an increase in the coverage of people with </w:t>
      </w:r>
      <w:r w:rsidRPr="001A7454">
        <w:lastRenderedPageBreak/>
        <w:t xml:space="preserve">disabilities could be achieved by removing program limitations of only one person with a disability per household being entitled to the program. </w:t>
      </w:r>
    </w:p>
    <w:p w14:paraId="43689EBC" w14:textId="77777777" w:rsidR="00BB6567" w:rsidRPr="001A7454" w:rsidRDefault="00BB6567" w:rsidP="001A7454">
      <w:pPr>
        <w:pStyle w:val="ListBullet"/>
        <w:numPr>
          <w:ilvl w:val="0"/>
          <w:numId w:val="15"/>
        </w:numPr>
      </w:pPr>
      <w:r w:rsidRPr="001A7454">
        <w:t xml:space="preserve">Strengthen outreach and communications campaigns for social protection programs so that people with disabilities are aware of the programs they are eligible for and how to enrol for them. This includes providing information that is more accessible for people with different types of disabilities. Engaging Organisations for People with Disabilities (OPDs) could make communication strategies much more effective. </w:t>
      </w:r>
    </w:p>
    <w:p w14:paraId="1F9E62FF" w14:textId="77777777" w:rsidR="00BB6567" w:rsidRPr="001A7454" w:rsidRDefault="00BB6567" w:rsidP="001A7454">
      <w:pPr>
        <w:pStyle w:val="ListBullet"/>
        <w:numPr>
          <w:ilvl w:val="0"/>
          <w:numId w:val="15"/>
        </w:numPr>
      </w:pPr>
      <w:r w:rsidRPr="001A7454">
        <w:t>Introduce a new disability cash transfer for people with severe disability. This would help to meet the high costs of disability on a sustainable basis.</w:t>
      </w:r>
    </w:p>
    <w:p w14:paraId="1A489C2B" w14:textId="77777777" w:rsidR="00BB6567" w:rsidRPr="001A7454" w:rsidRDefault="00BB6567" w:rsidP="001A7454">
      <w:pPr>
        <w:pStyle w:val="ListBullet"/>
        <w:numPr>
          <w:ilvl w:val="0"/>
          <w:numId w:val="15"/>
        </w:numPr>
      </w:pPr>
      <w:r w:rsidRPr="001A7454">
        <w:t>Improve social protection grievance mechanisms so that beneficiaries have a safe and reliable channel to launch appeals and complaints and improve accessible information regarding these mechanisms. Aside from complaint mechanisms within individual programs, other platforms to channel complaints related to government programs are currently available at the national level including Ombudsman Republik Indonesia (ORI) and LAPOR. However, the survey did not find that these mechanisms were utilized by respondents who experienced deductions. There needs to be more socialization of these mechanisms, using more accessible means of communication for people with disabilities.</w:t>
      </w:r>
    </w:p>
    <w:p w14:paraId="436A08EA" w14:textId="6540A5FD" w:rsidR="00BB6567" w:rsidRPr="00A97E64" w:rsidRDefault="00BB6567" w:rsidP="00A04F6A">
      <w:pPr>
        <w:pStyle w:val="BodyText"/>
        <w:rPr>
          <w:lang w:val="en-AU"/>
        </w:rPr>
        <w:sectPr w:rsidR="00BB6567" w:rsidRPr="00A97E64" w:rsidSect="00CD6CAA">
          <w:type w:val="continuous"/>
          <w:pgSz w:w="11900" w:h="16840" w:code="9"/>
          <w:pgMar w:top="1440" w:right="1440" w:bottom="1440" w:left="1440" w:header="567" w:footer="567" w:gutter="0"/>
          <w:cols w:space="720"/>
          <w:docGrid w:linePitch="360"/>
          <w15:footnoteColumns w:val="1"/>
        </w:sectPr>
      </w:pPr>
    </w:p>
    <w:p w14:paraId="5F632A8A" w14:textId="77777777" w:rsidR="00A4600E" w:rsidRPr="00A97E64" w:rsidRDefault="00A4600E" w:rsidP="00A4600E">
      <w:pPr>
        <w:pStyle w:val="BodyText"/>
        <w:rPr>
          <w:rFonts w:cs="Open Sans"/>
          <w:szCs w:val="22"/>
          <w:lang w:val="en-AU"/>
        </w:rPr>
        <w:sectPr w:rsidR="00A4600E" w:rsidRPr="00A97E64" w:rsidSect="00CD6CAA">
          <w:pgSz w:w="11900" w:h="16840" w:code="9"/>
          <w:pgMar w:top="1440" w:right="1440" w:bottom="1440" w:left="1440" w:header="567" w:footer="567" w:gutter="0"/>
          <w:cols w:space="720"/>
          <w:docGrid w:linePitch="360"/>
          <w15:footnoteColumns w:val="1"/>
        </w:sectPr>
      </w:pPr>
    </w:p>
    <w:p w14:paraId="24F387E7" w14:textId="3434DDFC" w:rsidR="00A4600E" w:rsidRPr="00A97E64" w:rsidRDefault="00A4600E" w:rsidP="00AD14CC">
      <w:pPr>
        <w:pStyle w:val="Heading1"/>
        <w:rPr>
          <w:lang w:val="en-AU"/>
        </w:rPr>
      </w:pPr>
      <w:bookmarkStart w:id="119" w:name="_Toc90883740"/>
      <w:bookmarkStart w:id="120" w:name="_Toc99140497"/>
      <w:bookmarkStart w:id="121" w:name="_Toc100588404"/>
      <w:r w:rsidRPr="00A97E64">
        <w:rPr>
          <w:lang w:val="en-AU"/>
        </w:rPr>
        <w:t>Referen</w:t>
      </w:r>
      <w:bookmarkEnd w:id="119"/>
      <w:bookmarkEnd w:id="120"/>
      <w:r w:rsidR="00BB6567" w:rsidRPr="00A97E64">
        <w:rPr>
          <w:lang w:val="en-AU"/>
        </w:rPr>
        <w:t>ces</w:t>
      </w:r>
      <w:bookmarkEnd w:id="121"/>
    </w:p>
    <w:p w14:paraId="6494EF4A" w14:textId="77777777" w:rsidR="00BB6567" w:rsidRPr="00A97E64" w:rsidRDefault="00BB6567" w:rsidP="00BB6567">
      <w:pPr>
        <w:pStyle w:val="BodyText"/>
        <w:rPr>
          <w:lang w:val="en-AU"/>
        </w:rPr>
      </w:pPr>
    </w:p>
    <w:p w14:paraId="58631A6F" w14:textId="119D8F73" w:rsidR="00BB6567" w:rsidRPr="00A97E64" w:rsidRDefault="00BB6567" w:rsidP="00BB6567">
      <w:pPr>
        <w:pStyle w:val="BodyText"/>
        <w:rPr>
          <w:lang w:val="en-AU"/>
        </w:rPr>
      </w:pPr>
      <w:r w:rsidRPr="00A97E64">
        <w:rPr>
          <w:lang w:val="en-AU"/>
        </w:rPr>
        <w:t>Badan Nasional Penanggulangan bencana (BNPB). 2020. Keputusan Kepala BNPB No. 9A tahun 2020 mengenai Penetapan status keadaan darurat bencana wabah penyakit akibat virus corona</w:t>
      </w:r>
    </w:p>
    <w:p w14:paraId="6CF9F62E" w14:textId="77777777" w:rsidR="00BB6567" w:rsidRPr="00A97E64" w:rsidRDefault="00BB6567" w:rsidP="00BB6567">
      <w:pPr>
        <w:pStyle w:val="BodyText"/>
        <w:rPr>
          <w:lang w:val="en-AU"/>
        </w:rPr>
      </w:pPr>
      <w:r w:rsidRPr="00A97E64">
        <w:rPr>
          <w:lang w:val="en-AU"/>
        </w:rPr>
        <w:t xml:space="preserve">BPS. 2020. </w:t>
      </w:r>
      <w:hyperlink r:id="rId58" w:history="1">
        <w:r w:rsidRPr="00A97E64">
          <w:rPr>
            <w:rStyle w:val="Hyperlink"/>
            <w:i/>
            <w:iCs/>
            <w:lang w:val="en-AU"/>
          </w:rPr>
          <w:t>Potret Pendidikan Indonesia: Statistik Pendidikan 2020</w:t>
        </w:r>
      </w:hyperlink>
      <w:r w:rsidRPr="00A97E64">
        <w:rPr>
          <w:lang w:val="en-AU"/>
        </w:rPr>
        <w:t xml:space="preserve"> (A Portrait of Indonesian Education: Education Statistics 2020). Jakarta: BPS.</w:t>
      </w:r>
    </w:p>
    <w:p w14:paraId="4C662517" w14:textId="77777777" w:rsidR="00BB6567" w:rsidRPr="00A97E64" w:rsidRDefault="00BB6567" w:rsidP="00BB6567">
      <w:pPr>
        <w:pStyle w:val="BodyText"/>
        <w:rPr>
          <w:lang w:val="en-AU"/>
        </w:rPr>
      </w:pPr>
      <w:r w:rsidRPr="00A97E64">
        <w:rPr>
          <w:lang w:val="en-AU"/>
        </w:rPr>
        <w:t xml:space="preserve">BPS. 2021a. </w:t>
      </w:r>
      <w:hyperlink r:id="rId59" w:history="1">
        <w:r w:rsidRPr="00A97E64">
          <w:rPr>
            <w:rStyle w:val="Hyperlink"/>
            <w:lang w:val="en-AU"/>
          </w:rPr>
          <w:t>BPS: 270,20 juta Penduduk Indonesia Hasil SP2020</w:t>
        </w:r>
      </w:hyperlink>
      <w:r w:rsidRPr="00A97E64">
        <w:rPr>
          <w:lang w:val="en-AU"/>
        </w:rPr>
        <w:t xml:space="preserve"> (BPS: The Population Census of 2020 Determines Indonesia’s Population at 270.2 million). Jakarta: BPS.</w:t>
      </w:r>
    </w:p>
    <w:p w14:paraId="05A9D03B" w14:textId="77777777" w:rsidR="00BB6567" w:rsidRPr="00A97E64" w:rsidRDefault="00BB6567" w:rsidP="00BB6567">
      <w:pPr>
        <w:pStyle w:val="BodyText"/>
        <w:rPr>
          <w:lang w:val="en-AU"/>
        </w:rPr>
      </w:pPr>
      <w:r w:rsidRPr="00A97E64">
        <w:rPr>
          <w:lang w:val="en-AU"/>
        </w:rPr>
        <w:t xml:space="preserve">BPS. 2021b. </w:t>
      </w:r>
      <w:hyperlink r:id="rId60" w:history="1">
        <w:r w:rsidRPr="00A97E64">
          <w:rPr>
            <w:rStyle w:val="Hyperlink"/>
            <w:i/>
            <w:iCs/>
            <w:lang w:val="en-AU"/>
          </w:rPr>
          <w:t>Februari 2021: Tingkat Pengangguran Terbuka (TPT) sebesar 6,26 persen</w:t>
        </w:r>
      </w:hyperlink>
      <w:r w:rsidRPr="00A97E64">
        <w:rPr>
          <w:lang w:val="en-AU"/>
        </w:rPr>
        <w:t>. (February 2021: Open Unemployment Rate of 6.26 per cent). Jakarta: BPS.</w:t>
      </w:r>
    </w:p>
    <w:p w14:paraId="5EA617FC" w14:textId="77777777" w:rsidR="00BB6567" w:rsidRPr="00A97E64" w:rsidRDefault="00BB6567" w:rsidP="00BB6567">
      <w:pPr>
        <w:pStyle w:val="BodyText"/>
        <w:rPr>
          <w:lang w:val="en-AU"/>
        </w:rPr>
      </w:pPr>
      <w:r w:rsidRPr="00A97E64">
        <w:rPr>
          <w:lang w:val="en-AU"/>
        </w:rPr>
        <w:t>J-PAL. 2020. “Online Survey on Economic Impact of Covid-19 in Indonesia: Results for People with Disabilities.” Microsoft PowerPoint. J-PAL Southeast Asia (J-PAL SEA).</w:t>
      </w:r>
    </w:p>
    <w:p w14:paraId="24F3135D" w14:textId="77777777" w:rsidR="00BB6567" w:rsidRPr="00A97E64" w:rsidRDefault="00BB6567" w:rsidP="00BB6567">
      <w:pPr>
        <w:pStyle w:val="BodyText"/>
        <w:rPr>
          <w:lang w:val="en-AU"/>
        </w:rPr>
      </w:pPr>
      <w:r w:rsidRPr="00A97E64">
        <w:rPr>
          <w:lang w:val="en-AU"/>
        </w:rPr>
        <w:t xml:space="preserve">Katadata. 2021. </w:t>
      </w:r>
      <w:hyperlink r:id="rId61" w:history="1">
        <w:r w:rsidRPr="00A97E64">
          <w:rPr>
            <w:rStyle w:val="Hyperlink"/>
            <w:i/>
            <w:iCs/>
            <w:lang w:val="en-AU"/>
          </w:rPr>
          <w:t>99% Penduduk telah Melakukan Perekaman KTP Elektronik</w:t>
        </w:r>
      </w:hyperlink>
      <w:r w:rsidRPr="00A97E64">
        <w:rPr>
          <w:lang w:val="en-AU"/>
        </w:rPr>
        <w:t xml:space="preserve"> (99% of the Population Registered for an Electronic KTP).</w:t>
      </w:r>
    </w:p>
    <w:p w14:paraId="1C3A9115" w14:textId="77777777" w:rsidR="00BB6567" w:rsidRPr="00A97E64" w:rsidRDefault="00BB6567" w:rsidP="00BB6567">
      <w:pPr>
        <w:pStyle w:val="BodyText"/>
        <w:rPr>
          <w:lang w:val="en-AU"/>
        </w:rPr>
      </w:pPr>
      <w:r w:rsidRPr="00A97E64">
        <w:rPr>
          <w:lang w:val="en-AU"/>
        </w:rPr>
        <w:t xml:space="preserve">Kompas. 2021. Kemendagri: Kepemilikan Akta Kelahiran Anak pada 2020 Capai 93,78 Persen. 9 Februari 2021. (Ministry of Home Affairs: Ownership of Birth Certificates by Children in 2020 Reaches 93.78 per cent). </w:t>
      </w:r>
    </w:p>
    <w:p w14:paraId="0DDC923F" w14:textId="77777777" w:rsidR="00BB6567" w:rsidRPr="00A97E64" w:rsidRDefault="00BB6567" w:rsidP="00BB6567">
      <w:pPr>
        <w:pStyle w:val="BodyText"/>
        <w:rPr>
          <w:lang w:val="en-AU"/>
        </w:rPr>
      </w:pPr>
      <w:r w:rsidRPr="00A97E64">
        <w:rPr>
          <w:lang w:val="en-AU"/>
        </w:rPr>
        <w:t>MOHA. 2021.</w:t>
      </w:r>
      <w:r w:rsidRPr="00A97E64">
        <w:rPr>
          <w:rFonts w:ascii="Times New Roman" w:eastAsia="Times New Roman" w:hAnsi="Times New Roman" w:cs="Times New Roman"/>
          <w:sz w:val="24"/>
          <w:szCs w:val="24"/>
          <w:bdr w:val="none" w:sz="0" w:space="0" w:color="auto"/>
          <w:lang w:val="en-AU"/>
        </w:rPr>
        <w:t xml:space="preserve"> </w:t>
      </w:r>
      <w:hyperlink r:id="rId62" w:history="1">
        <w:r w:rsidRPr="00A97E64">
          <w:rPr>
            <w:rStyle w:val="Hyperlink"/>
            <w:i/>
            <w:iCs/>
            <w:lang w:val="en-AU"/>
          </w:rPr>
          <w:t>Jumlah Anak Usia 0 sampai 18 tahun yang Memiliki Akta Kelahiran Sudah Mencapai 93,53 persen</w:t>
        </w:r>
      </w:hyperlink>
      <w:r w:rsidRPr="00A97E64">
        <w:rPr>
          <w:lang w:val="en-AU"/>
        </w:rPr>
        <w:t xml:space="preserve"> (November 2020). Dirjen Dukcapil.</w:t>
      </w:r>
    </w:p>
    <w:p w14:paraId="61E33687" w14:textId="77777777" w:rsidR="00BB6567" w:rsidRPr="00A97E64" w:rsidRDefault="00BB6567" w:rsidP="00BB6567">
      <w:pPr>
        <w:pStyle w:val="BodyText"/>
        <w:rPr>
          <w:lang w:val="en-AU"/>
        </w:rPr>
      </w:pPr>
      <w:r w:rsidRPr="00A97E64">
        <w:rPr>
          <w:lang w:val="en-AU"/>
        </w:rPr>
        <w:t>MoSA. 2019. Buku Saku Penyaluran Bantuan Sosial Nontunai ASPD 2019 (ASPD 2019 Non-cash Social Assistance Disbursement Pocketbook). Jakarta: MoSA.</w:t>
      </w:r>
    </w:p>
    <w:p w14:paraId="64AFC95C" w14:textId="77777777" w:rsidR="00BB6567" w:rsidRPr="00A97E64" w:rsidRDefault="00BB6567" w:rsidP="00BB6567">
      <w:pPr>
        <w:pStyle w:val="BodyText"/>
        <w:rPr>
          <w:lang w:val="en-AU"/>
        </w:rPr>
      </w:pPr>
      <w:r w:rsidRPr="00A97E64">
        <w:rPr>
          <w:lang w:val="en-AU"/>
        </w:rPr>
        <w:t>MoSA. 2020. Petunjuk Pelaksanaan Bantuan Sosial Nontunai ASPD 2020 (ASPD 2020 Non-cash Social Assistance Implementation Guidelines). Jakarta: MoSA.</w:t>
      </w:r>
    </w:p>
    <w:p w14:paraId="46CCB2FA" w14:textId="77777777" w:rsidR="00BB6567" w:rsidRPr="00A97E64" w:rsidRDefault="00BB6567" w:rsidP="00BB6567">
      <w:pPr>
        <w:pStyle w:val="BodyText"/>
        <w:rPr>
          <w:lang w:val="en-AU"/>
        </w:rPr>
      </w:pPr>
      <w:r w:rsidRPr="00A97E64">
        <w:rPr>
          <w:lang w:val="en-AU"/>
        </w:rPr>
        <w:t xml:space="preserve">OPD Network for Inclusive COVID-19 Response.  2020. </w:t>
      </w:r>
      <w:hyperlink r:id="rId63" w:history="1">
        <w:r w:rsidRPr="00A97E64">
          <w:rPr>
            <w:rStyle w:val="Hyperlink"/>
            <w:i/>
            <w:iCs/>
            <w:lang w:val="en-AU"/>
          </w:rPr>
          <w:t>Yang Bergerak dan Yang Terdampak di Masa Pandemi: Suara Disabilitas dari Indonesia</w:t>
        </w:r>
      </w:hyperlink>
      <w:r w:rsidRPr="00A97E64">
        <w:rPr>
          <w:lang w:val="en-AU"/>
        </w:rPr>
        <w:t>: Suara Disabilitas dari Indonesia: Laporan Asesmen Cepat Dampak Covid-19 bagi Penyandang Disabilitas (Those Affected and Impacted During the Pandemic: The Voice of People With Disabilities from Indonesia: Rapid Assessment Report on the Impact of Covid-19 for People With Disabilities).</w:t>
      </w:r>
    </w:p>
    <w:p w14:paraId="35FAF185" w14:textId="77777777" w:rsidR="00BB6567" w:rsidRPr="00A97E64" w:rsidRDefault="00BB6567" w:rsidP="00BB6567">
      <w:pPr>
        <w:pStyle w:val="BodyText"/>
        <w:rPr>
          <w:lang w:val="en-AU"/>
        </w:rPr>
      </w:pPr>
      <w:r w:rsidRPr="00A97E64">
        <w:rPr>
          <w:lang w:val="en-AU"/>
        </w:rPr>
        <w:t xml:space="preserve">Pusat Kajian Akuntabilitas Keuangan Negara (PKAKN) Badan Keahlian DPR RI (National Research Centre for Financial Accountability Expert Panel DPR RI). 2020. </w:t>
      </w:r>
      <w:r w:rsidRPr="00A97E64">
        <w:rPr>
          <w:i/>
          <w:iCs/>
          <w:lang w:val="en-AU"/>
        </w:rPr>
        <w:t>Akuntabilitas Pelaksanaan Program Keluarga Harapan</w:t>
      </w:r>
      <w:r w:rsidRPr="00A97E64">
        <w:rPr>
          <w:lang w:val="en-AU"/>
        </w:rPr>
        <w:t xml:space="preserve"> (PKH) </w:t>
      </w:r>
      <w:r w:rsidRPr="00A97E64">
        <w:rPr>
          <w:i/>
          <w:iCs/>
          <w:lang w:val="en-AU"/>
        </w:rPr>
        <w:t>Komponen Kesejahteraan Sosial (Lanjut Usia Dan Disabilitas Berat) Di Indonesia</w:t>
      </w:r>
      <w:r w:rsidRPr="00A97E64">
        <w:rPr>
          <w:lang w:val="en-AU"/>
        </w:rPr>
        <w:t xml:space="preserve"> (Accountability for the Implementation of the PKH Social Welfare Component (Elderly and People With Severe Disability in Indonesia).</w:t>
      </w:r>
    </w:p>
    <w:p w14:paraId="771046D7" w14:textId="77777777" w:rsidR="00BB6567" w:rsidRPr="00A97E64" w:rsidRDefault="00BB6567" w:rsidP="00BB6567">
      <w:pPr>
        <w:pStyle w:val="BodyText"/>
        <w:rPr>
          <w:lang w:val="en-AU"/>
        </w:rPr>
      </w:pPr>
      <w:r w:rsidRPr="00A97E64">
        <w:rPr>
          <w:lang w:val="en-AU"/>
        </w:rPr>
        <w:lastRenderedPageBreak/>
        <w:t>Satriana, S. 2020. “</w:t>
      </w:r>
      <w:hyperlink r:id="rId64" w:history="1">
        <w:r w:rsidRPr="00A97E64">
          <w:rPr>
            <w:rStyle w:val="Hyperlink"/>
            <w:lang w:val="en-AU"/>
          </w:rPr>
          <w:t>Economic Impacts and Access to Social Protection during the COVID-19 Crisis: The Experiences of People with Disabilities in Indonesia</w:t>
        </w:r>
      </w:hyperlink>
      <w:r w:rsidRPr="00A97E64">
        <w:rPr>
          <w:lang w:val="en-AU"/>
        </w:rPr>
        <w:t>.” Policy Brief 1, August 2020., Jakarta: MAHKOTA and KOMPAK with support of the Australian Government.</w:t>
      </w:r>
    </w:p>
    <w:p w14:paraId="467AA9E7" w14:textId="77777777" w:rsidR="00BB6567" w:rsidRPr="00A97E64" w:rsidRDefault="00BB6567" w:rsidP="00BB6567">
      <w:pPr>
        <w:pStyle w:val="BodyText"/>
        <w:rPr>
          <w:lang w:val="en-AU"/>
        </w:rPr>
      </w:pPr>
      <w:r w:rsidRPr="00A97E64">
        <w:rPr>
          <w:lang w:val="en-AU"/>
        </w:rPr>
        <w:t>Satriana, S., K. Huda, N. Saadah, D. Hidayati, and A. Zulkarnaen. 2021. “Covid-19 Impacts on People with Disabilities in Indonesia: An In-Depth Look.” Jakarta: MAHKOTA and KOMPAK with support of the Australian Government.</w:t>
      </w:r>
    </w:p>
    <w:p w14:paraId="6AD4F03C" w14:textId="198AC3E5" w:rsidR="00BB6567" w:rsidRPr="00A97E64" w:rsidRDefault="00BB6567" w:rsidP="00BB6567">
      <w:pPr>
        <w:pStyle w:val="BodyText"/>
        <w:rPr>
          <w:lang w:val="en-AU"/>
        </w:rPr>
      </w:pPr>
      <w:r w:rsidRPr="00A97E64">
        <w:rPr>
          <w:lang w:val="en-AU"/>
        </w:rPr>
        <w:t xml:space="preserve">TNP2K. 2020. Presentasi Pelaksanaan Bantuan Sosial Bagi Penyandang Disabilitas di Kementerian Sosial. (Presentation on the Implementation of Social Assistance for People </w:t>
      </w:r>
      <w:r w:rsidR="001247CB" w:rsidRPr="00A97E64">
        <w:rPr>
          <w:lang w:val="en-AU"/>
        </w:rPr>
        <w:t>w</w:t>
      </w:r>
      <w:r w:rsidRPr="00A97E64">
        <w:rPr>
          <w:lang w:val="en-AU"/>
        </w:rPr>
        <w:t xml:space="preserve">ith Disabilities at MoSA). Presentation. Unpublished. Jakarta: TNP2K. </w:t>
      </w:r>
    </w:p>
    <w:p w14:paraId="06112E87" w14:textId="77777777" w:rsidR="00BB6567" w:rsidRPr="00A97E64" w:rsidRDefault="00BB6567" w:rsidP="00BB6567">
      <w:pPr>
        <w:pStyle w:val="BodyText"/>
        <w:rPr>
          <w:lang w:val="en-AU"/>
        </w:rPr>
      </w:pPr>
      <w:r w:rsidRPr="00A97E64">
        <w:rPr>
          <w:lang w:val="en-AU"/>
        </w:rPr>
        <w:t xml:space="preserve">United Nations Educational, Scientific and Cultural Organization (UNESCO). 2020. “Including learners with disabilities in Covid-19 education responses.” </w:t>
      </w:r>
      <w:hyperlink r:id="rId65" w:history="1">
        <w:r w:rsidRPr="00A97E64">
          <w:rPr>
            <w:rStyle w:val="Hyperlink"/>
            <w:lang w:val="en-AU"/>
          </w:rPr>
          <w:t>https://en.unesco.org/news/including-learners-disabilities-covid-19-education-responses</w:t>
        </w:r>
      </w:hyperlink>
    </w:p>
    <w:p w14:paraId="01D8C4AB" w14:textId="77777777" w:rsidR="00BB6567" w:rsidRPr="00A97E64" w:rsidRDefault="00BB6567" w:rsidP="00A4600E">
      <w:pPr>
        <w:pStyle w:val="BodyText"/>
        <w:rPr>
          <w:rFonts w:cs="Open Sans"/>
          <w:szCs w:val="22"/>
          <w:lang w:val="en-AU"/>
        </w:rPr>
      </w:pPr>
    </w:p>
    <w:p w14:paraId="40ACD2C8" w14:textId="77777777" w:rsidR="00BB6567" w:rsidRPr="00A97E64" w:rsidRDefault="00BB6567" w:rsidP="00A4600E">
      <w:pPr>
        <w:pStyle w:val="AnnexHeading"/>
        <w:sectPr w:rsidR="00BB6567" w:rsidRPr="00A97E64" w:rsidSect="00CD6CAA">
          <w:type w:val="continuous"/>
          <w:pgSz w:w="11900" w:h="16840" w:code="9"/>
          <w:pgMar w:top="1440" w:right="1440" w:bottom="1440" w:left="1440" w:header="567" w:footer="567" w:gutter="0"/>
          <w:cols w:space="720"/>
          <w:docGrid w:linePitch="360"/>
          <w15:footnoteColumns w:val="1"/>
        </w:sectPr>
      </w:pPr>
      <w:bookmarkStart w:id="122" w:name="_Toc99140498"/>
    </w:p>
    <w:p w14:paraId="2926447F" w14:textId="77777777" w:rsidR="00A4600E" w:rsidRPr="00A97E64" w:rsidRDefault="00A4600E" w:rsidP="00B4507E">
      <w:pPr>
        <w:pStyle w:val="AnnexHeading"/>
      </w:pPr>
      <w:bookmarkStart w:id="123" w:name="_Toc100588405"/>
      <w:r w:rsidRPr="00A97E64">
        <w:lastRenderedPageBreak/>
        <w:t>Program Bantuan Sosial dan Ketenagakerjaan Respons COVID-19 di Indonesia</w:t>
      </w:r>
      <w:bookmarkEnd w:id="122"/>
      <w:bookmarkEnd w:id="123"/>
    </w:p>
    <w:tbl>
      <w:tblPr>
        <w:tblStyle w:val="GridTable1Light-Accent11"/>
        <w:tblW w:w="9085" w:type="dxa"/>
        <w:tblLayout w:type="fixed"/>
        <w:tblLook w:val="04A0" w:firstRow="1" w:lastRow="0" w:firstColumn="1" w:lastColumn="0" w:noHBand="0" w:noVBand="1"/>
      </w:tblPr>
      <w:tblGrid>
        <w:gridCol w:w="1985"/>
        <w:gridCol w:w="4040"/>
        <w:gridCol w:w="1440"/>
        <w:gridCol w:w="1620"/>
      </w:tblGrid>
      <w:tr w:rsidR="00E03332" w:rsidRPr="00A97E64" w14:paraId="7F0082B1" w14:textId="77777777" w:rsidTr="002A07B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85" w:type="dxa"/>
            <w:hideMark/>
          </w:tcPr>
          <w:p w14:paraId="3C1E9288" w14:textId="7ECA3741" w:rsidR="00E03332" w:rsidRPr="00A97E64" w:rsidRDefault="00E03332" w:rsidP="00E03332">
            <w:pPr>
              <w:pStyle w:val="TableText"/>
              <w:rPr>
                <w:lang w:val="en-AU"/>
              </w:rPr>
            </w:pPr>
            <w:r w:rsidRPr="00A97E64">
              <w:rPr>
                <w:lang w:val="en-AU"/>
              </w:rPr>
              <w:t>Program Name</w:t>
            </w:r>
          </w:p>
        </w:tc>
        <w:tc>
          <w:tcPr>
            <w:tcW w:w="4040" w:type="dxa"/>
            <w:hideMark/>
          </w:tcPr>
          <w:p w14:paraId="7BE82F70" w14:textId="2FCC3F0E" w:rsidR="00E03332" w:rsidRPr="00A97E64" w:rsidRDefault="00E03332" w:rsidP="00E03332">
            <w:pPr>
              <w:pStyle w:val="TableText"/>
              <w:cnfStyle w:val="100000000000" w:firstRow="1" w:lastRow="0" w:firstColumn="0" w:lastColumn="0" w:oddVBand="0" w:evenVBand="0" w:oddHBand="0" w:evenHBand="0" w:firstRowFirstColumn="0" w:firstRowLastColumn="0" w:lastRowFirstColumn="0" w:lastRowLastColumn="0"/>
              <w:rPr>
                <w:lang w:val="en-AU"/>
              </w:rPr>
            </w:pPr>
            <w:r w:rsidRPr="00A97E64">
              <w:rPr>
                <w:lang w:val="en-AU"/>
              </w:rPr>
              <w:t>Program Overview</w:t>
            </w:r>
          </w:p>
        </w:tc>
        <w:tc>
          <w:tcPr>
            <w:tcW w:w="1440" w:type="dxa"/>
            <w:hideMark/>
          </w:tcPr>
          <w:p w14:paraId="1570D932" w14:textId="78906C1B" w:rsidR="00E03332" w:rsidRPr="00A97E64" w:rsidRDefault="00E03332" w:rsidP="00E03332">
            <w:pPr>
              <w:pStyle w:val="TableText"/>
              <w:cnfStyle w:val="100000000000" w:firstRow="1" w:lastRow="0" w:firstColumn="0" w:lastColumn="0" w:oddVBand="0" w:evenVBand="0" w:oddHBand="0" w:evenHBand="0" w:firstRowFirstColumn="0" w:firstRowLastColumn="0" w:lastRowFirstColumn="0" w:lastRowLastColumn="0"/>
              <w:rPr>
                <w:lang w:val="en-AU"/>
              </w:rPr>
            </w:pPr>
            <w:r w:rsidRPr="00A97E64">
              <w:rPr>
                <w:lang w:val="en-AU"/>
              </w:rPr>
              <w:t>Coverage</w:t>
            </w:r>
          </w:p>
        </w:tc>
        <w:tc>
          <w:tcPr>
            <w:tcW w:w="1620" w:type="dxa"/>
            <w:hideMark/>
          </w:tcPr>
          <w:p w14:paraId="2549103C" w14:textId="5380DFC6" w:rsidR="00E03332" w:rsidRPr="00A97E64" w:rsidRDefault="00E03332" w:rsidP="00E03332">
            <w:pPr>
              <w:pStyle w:val="TableText"/>
              <w:cnfStyle w:val="100000000000" w:firstRow="1" w:lastRow="0" w:firstColumn="0" w:lastColumn="0" w:oddVBand="0" w:evenVBand="0" w:oddHBand="0" w:evenHBand="0" w:firstRowFirstColumn="0" w:firstRowLastColumn="0" w:lastRowFirstColumn="0" w:lastRowLastColumn="0"/>
              <w:rPr>
                <w:lang w:val="en-AU"/>
              </w:rPr>
            </w:pPr>
            <w:r w:rsidRPr="00A97E64">
              <w:rPr>
                <w:lang w:val="en-AU"/>
              </w:rPr>
              <w:t>Benefits in 2020</w:t>
            </w:r>
          </w:p>
        </w:tc>
      </w:tr>
      <w:tr w:rsidR="00E03332" w:rsidRPr="00A97E64" w14:paraId="563A523C" w14:textId="77777777" w:rsidTr="002A07B7">
        <w:trPr>
          <w:trHeight w:val="935"/>
        </w:trPr>
        <w:tc>
          <w:tcPr>
            <w:cnfStyle w:val="001000000000" w:firstRow="0" w:lastRow="0" w:firstColumn="1" w:lastColumn="0" w:oddVBand="0" w:evenVBand="0" w:oddHBand="0" w:evenHBand="0" w:firstRowFirstColumn="0" w:firstRowLastColumn="0" w:lastRowFirstColumn="0" w:lastRowLastColumn="0"/>
            <w:tcW w:w="1985" w:type="dxa"/>
          </w:tcPr>
          <w:p w14:paraId="51A2C9A5" w14:textId="5DE7EDDA" w:rsidR="00E03332" w:rsidRPr="00A97E64" w:rsidRDefault="00E03332" w:rsidP="00E03332">
            <w:pPr>
              <w:pStyle w:val="TableText"/>
              <w:rPr>
                <w:b w:val="0"/>
                <w:bCs w:val="0"/>
                <w:lang w:val="en-AU"/>
              </w:rPr>
            </w:pPr>
            <w:r w:rsidRPr="00A97E64">
              <w:rPr>
                <w:lang w:val="en-AU"/>
              </w:rPr>
              <w:t xml:space="preserve">Cash Transfer (Bantuan Sosial Tunai: BST)  </w:t>
            </w:r>
          </w:p>
        </w:tc>
        <w:tc>
          <w:tcPr>
            <w:tcW w:w="4040" w:type="dxa"/>
          </w:tcPr>
          <w:p w14:paraId="6D1E96D4" w14:textId="0522688A"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A new unconditional cash transfer program introduced for eligible residents outside the Greater Jakarta region who have already registered in the social registry but are not recipients of PKH or Program Sembako. </w:t>
            </w:r>
          </w:p>
        </w:tc>
        <w:tc>
          <w:tcPr>
            <w:tcW w:w="1440" w:type="dxa"/>
          </w:tcPr>
          <w:p w14:paraId="498D45B1" w14:textId="717EB6F4"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9 million households (HH) </w:t>
            </w:r>
          </w:p>
        </w:tc>
        <w:tc>
          <w:tcPr>
            <w:tcW w:w="1620" w:type="dxa"/>
          </w:tcPr>
          <w:p w14:paraId="4BB768BF" w14:textId="487DDC41"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IDR 600,000/month for 3 months, then IDR 300,000/month </w:t>
            </w:r>
          </w:p>
        </w:tc>
      </w:tr>
      <w:tr w:rsidR="00E03332" w:rsidRPr="00A97E64" w14:paraId="3B4A439D" w14:textId="77777777" w:rsidTr="002A07B7">
        <w:trPr>
          <w:trHeight w:val="963"/>
        </w:trPr>
        <w:tc>
          <w:tcPr>
            <w:cnfStyle w:val="001000000000" w:firstRow="0" w:lastRow="0" w:firstColumn="1" w:lastColumn="0" w:oddVBand="0" w:evenVBand="0" w:oddHBand="0" w:evenHBand="0" w:firstRowFirstColumn="0" w:firstRowLastColumn="0" w:lastRowFirstColumn="0" w:lastRowLastColumn="0"/>
            <w:tcW w:w="1985" w:type="dxa"/>
            <w:hideMark/>
          </w:tcPr>
          <w:p w14:paraId="1671A263" w14:textId="4908D325" w:rsidR="00E03332" w:rsidRPr="00A97E64" w:rsidRDefault="00E03332" w:rsidP="00E03332">
            <w:pPr>
              <w:pStyle w:val="TableText"/>
              <w:rPr>
                <w:b w:val="0"/>
                <w:bCs w:val="0"/>
                <w:lang w:val="en-AU"/>
              </w:rPr>
            </w:pPr>
            <w:r w:rsidRPr="00A97E64">
              <w:rPr>
                <w:lang w:val="en-AU"/>
              </w:rPr>
              <w:t>Food transfer for Greater Jakarta residents (Bantuan Sosial Sembako: BSS)</w:t>
            </w:r>
          </w:p>
        </w:tc>
        <w:tc>
          <w:tcPr>
            <w:tcW w:w="4040" w:type="dxa"/>
            <w:hideMark/>
          </w:tcPr>
          <w:p w14:paraId="206F7A98" w14:textId="765EC1F8"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A new in-kind food assistance for Greater Jakarta (Jabodetabek) residents, providing food assistance worth IDR 600,000 in April-June 2020, then Rp 300,000 since July 2020. In 2021 the program was converted to cash transfer. </w:t>
            </w:r>
          </w:p>
        </w:tc>
        <w:tc>
          <w:tcPr>
            <w:tcW w:w="1440" w:type="dxa"/>
            <w:hideMark/>
          </w:tcPr>
          <w:p w14:paraId="6FBEEFC2" w14:textId="517E8B38"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1.9 million HH</w:t>
            </w:r>
          </w:p>
        </w:tc>
        <w:tc>
          <w:tcPr>
            <w:tcW w:w="1620" w:type="dxa"/>
            <w:hideMark/>
          </w:tcPr>
          <w:p w14:paraId="0B00DDD1" w14:textId="381618F2"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IDR 600,000/month for 3 months, then IDR 300,000/month </w:t>
            </w:r>
          </w:p>
        </w:tc>
      </w:tr>
      <w:tr w:rsidR="00E03332" w:rsidRPr="00A97E64" w14:paraId="0A368BD6" w14:textId="77777777" w:rsidTr="002A07B7">
        <w:trPr>
          <w:trHeight w:val="347"/>
        </w:trPr>
        <w:tc>
          <w:tcPr>
            <w:cnfStyle w:val="001000000000" w:firstRow="0" w:lastRow="0" w:firstColumn="1" w:lastColumn="0" w:oddVBand="0" w:evenVBand="0" w:oddHBand="0" w:evenHBand="0" w:firstRowFirstColumn="0" w:firstRowLastColumn="0" w:lastRowFirstColumn="0" w:lastRowLastColumn="0"/>
            <w:tcW w:w="1985" w:type="dxa"/>
            <w:hideMark/>
          </w:tcPr>
          <w:p w14:paraId="2B10A9B7" w14:textId="03AB8977" w:rsidR="00E03332" w:rsidRPr="00A97E64" w:rsidRDefault="00E03332" w:rsidP="00E03332">
            <w:pPr>
              <w:pStyle w:val="TableText"/>
              <w:rPr>
                <w:b w:val="0"/>
                <w:bCs w:val="0"/>
                <w:lang w:val="en-AU"/>
              </w:rPr>
            </w:pPr>
            <w:r w:rsidRPr="00A97E64">
              <w:rPr>
                <w:lang w:val="en-AU"/>
              </w:rPr>
              <w:t>Electricity subsidy for households</w:t>
            </w:r>
          </w:p>
        </w:tc>
        <w:tc>
          <w:tcPr>
            <w:tcW w:w="4040" w:type="dxa"/>
            <w:hideMark/>
          </w:tcPr>
          <w:p w14:paraId="394B967D" w14:textId="3CC6CD75"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Newly launched electricity fee waiver for all households subscribing to 450VA (24 million HH) and partial discounts for households subscribing to 900VA (7.2 million HH), starting in April 2020.</w:t>
            </w:r>
          </w:p>
        </w:tc>
        <w:tc>
          <w:tcPr>
            <w:tcW w:w="1440" w:type="dxa"/>
            <w:hideMark/>
          </w:tcPr>
          <w:p w14:paraId="23D91E6A" w14:textId="67B2558E"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31.2 million HH </w:t>
            </w:r>
          </w:p>
        </w:tc>
        <w:tc>
          <w:tcPr>
            <w:tcW w:w="1620" w:type="dxa"/>
            <w:hideMark/>
          </w:tcPr>
          <w:p w14:paraId="5B709CA7" w14:textId="06965C9E"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Fee waiver and discounts on electricity use</w:t>
            </w:r>
          </w:p>
        </w:tc>
      </w:tr>
      <w:tr w:rsidR="00E03332" w:rsidRPr="00A97E64" w14:paraId="57CF2759" w14:textId="77777777" w:rsidTr="002A07B7">
        <w:trPr>
          <w:trHeight w:val="1145"/>
        </w:trPr>
        <w:tc>
          <w:tcPr>
            <w:cnfStyle w:val="001000000000" w:firstRow="0" w:lastRow="0" w:firstColumn="1" w:lastColumn="0" w:oddVBand="0" w:evenVBand="0" w:oddHBand="0" w:evenHBand="0" w:firstRowFirstColumn="0" w:firstRowLastColumn="0" w:lastRowFirstColumn="0" w:lastRowLastColumn="0"/>
            <w:tcW w:w="1985" w:type="dxa"/>
            <w:hideMark/>
          </w:tcPr>
          <w:p w14:paraId="699F4A0F" w14:textId="3051B708" w:rsidR="00E03332" w:rsidRPr="00A97E64" w:rsidRDefault="00E03332" w:rsidP="00E03332">
            <w:pPr>
              <w:pStyle w:val="TableText"/>
              <w:rPr>
                <w:b w:val="0"/>
                <w:bCs w:val="0"/>
                <w:lang w:val="en-AU"/>
              </w:rPr>
            </w:pPr>
            <w:r w:rsidRPr="00A97E64">
              <w:rPr>
                <w:lang w:val="en-AU"/>
              </w:rPr>
              <w:t>Cash transfer funded from Village Funds (Bantuan Langsung Tunai Dana Desa: BLT-DD)</w:t>
            </w:r>
          </w:p>
        </w:tc>
        <w:tc>
          <w:tcPr>
            <w:tcW w:w="4040" w:type="dxa"/>
            <w:hideMark/>
          </w:tcPr>
          <w:p w14:paraId="1EE91FEE" w14:textId="4E72A88C"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A new unconditional cash transfer funded from the village funds, for village residents affected by the crisis but are not registered in the social registry and are not recipients of other programs. Identification of beneficiaries is done through the community consultation forum.</w:t>
            </w:r>
          </w:p>
        </w:tc>
        <w:tc>
          <w:tcPr>
            <w:tcW w:w="1440" w:type="dxa"/>
            <w:hideMark/>
          </w:tcPr>
          <w:p w14:paraId="707AB850" w14:textId="11A15495"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8 million HH  </w:t>
            </w:r>
          </w:p>
        </w:tc>
        <w:tc>
          <w:tcPr>
            <w:tcW w:w="1620" w:type="dxa"/>
            <w:hideMark/>
          </w:tcPr>
          <w:p w14:paraId="2EFDC083" w14:textId="49CCFD03"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IDR 600,000/month for 3 months, then Rp 300,000/month </w:t>
            </w:r>
          </w:p>
        </w:tc>
      </w:tr>
      <w:tr w:rsidR="00E03332" w:rsidRPr="00A97E64" w14:paraId="4DC60C98" w14:textId="77777777" w:rsidTr="002A07B7">
        <w:trPr>
          <w:trHeight w:val="669"/>
        </w:trPr>
        <w:tc>
          <w:tcPr>
            <w:cnfStyle w:val="001000000000" w:firstRow="0" w:lastRow="0" w:firstColumn="1" w:lastColumn="0" w:oddVBand="0" w:evenVBand="0" w:oddHBand="0" w:evenHBand="0" w:firstRowFirstColumn="0" w:firstRowLastColumn="0" w:lastRowFirstColumn="0" w:lastRowLastColumn="0"/>
            <w:tcW w:w="1985" w:type="dxa"/>
            <w:hideMark/>
          </w:tcPr>
          <w:p w14:paraId="51C5918B" w14:textId="7647A344" w:rsidR="00E03332" w:rsidRPr="00A97E64" w:rsidRDefault="00E03332" w:rsidP="00E03332">
            <w:pPr>
              <w:pStyle w:val="TableText"/>
              <w:rPr>
                <w:lang w:val="en-AU"/>
              </w:rPr>
            </w:pPr>
            <w:r w:rsidRPr="00A97E64">
              <w:rPr>
                <w:lang w:val="en-AU"/>
              </w:rPr>
              <w:t xml:space="preserve">Program Sembako  (previously BPNT) </w:t>
            </w:r>
          </w:p>
        </w:tc>
        <w:tc>
          <w:tcPr>
            <w:tcW w:w="4040" w:type="dxa"/>
            <w:hideMark/>
          </w:tcPr>
          <w:p w14:paraId="236D5E69" w14:textId="354F54E0"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c>
          <w:tcPr>
            <w:tcW w:w="1440" w:type="dxa"/>
            <w:noWrap/>
            <w:hideMark/>
          </w:tcPr>
          <w:p w14:paraId="35CB9E9D" w14:textId="3F77E1E1"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c>
          <w:tcPr>
            <w:tcW w:w="1620" w:type="dxa"/>
            <w:hideMark/>
          </w:tcPr>
          <w:p w14:paraId="5F90B6EA" w14:textId="752139AB"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r>
      <w:tr w:rsidR="00E03332" w:rsidRPr="00A97E64" w14:paraId="0CAE52F7" w14:textId="77777777" w:rsidTr="002A07B7">
        <w:trPr>
          <w:trHeight w:val="740"/>
        </w:trPr>
        <w:tc>
          <w:tcPr>
            <w:cnfStyle w:val="001000000000" w:firstRow="0" w:lastRow="0" w:firstColumn="1" w:lastColumn="0" w:oddVBand="0" w:evenVBand="0" w:oddHBand="0" w:evenHBand="0" w:firstRowFirstColumn="0" w:firstRowLastColumn="0" w:lastRowFirstColumn="0" w:lastRowLastColumn="0"/>
            <w:tcW w:w="1985" w:type="dxa"/>
            <w:hideMark/>
          </w:tcPr>
          <w:p w14:paraId="41DDF80A" w14:textId="39AD1BA8" w:rsidR="00E03332" w:rsidRPr="00A97E64" w:rsidRDefault="00E03332" w:rsidP="00E03332">
            <w:pPr>
              <w:pStyle w:val="TableText"/>
              <w:rPr>
                <w:b w:val="0"/>
                <w:bCs w:val="0"/>
                <w:lang w:val="en-AU"/>
              </w:rPr>
            </w:pPr>
            <w:r w:rsidRPr="00A97E64">
              <w:rPr>
                <w:lang w:val="en-AU"/>
              </w:rPr>
              <w:t xml:space="preserve">Vertical and horizontal expansion </w:t>
            </w:r>
          </w:p>
        </w:tc>
        <w:tc>
          <w:tcPr>
            <w:tcW w:w="4040" w:type="dxa"/>
            <w:hideMark/>
          </w:tcPr>
          <w:p w14:paraId="7B8162C8" w14:textId="589EB377"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Program Sembako food assistance program (previously called BPNT), expanded from 15.2 to 20 million low-income households and the benefit level increased from IDR 150,000 to IDR 200,000 (33%) starting April 2020. </w:t>
            </w:r>
          </w:p>
        </w:tc>
        <w:tc>
          <w:tcPr>
            <w:tcW w:w="1440" w:type="dxa"/>
            <w:hideMark/>
          </w:tcPr>
          <w:p w14:paraId="2DB799FA" w14:textId="51D360F9"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20 million HH </w:t>
            </w:r>
          </w:p>
        </w:tc>
        <w:tc>
          <w:tcPr>
            <w:tcW w:w="1620" w:type="dxa"/>
            <w:hideMark/>
          </w:tcPr>
          <w:p w14:paraId="779AE774" w14:textId="5D945E10"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IDR 200,000 per month</w:t>
            </w:r>
          </w:p>
        </w:tc>
      </w:tr>
      <w:tr w:rsidR="00E03332" w:rsidRPr="00A97E64" w14:paraId="488D7832" w14:textId="77777777" w:rsidTr="002A07B7">
        <w:trPr>
          <w:trHeight w:val="641"/>
        </w:trPr>
        <w:tc>
          <w:tcPr>
            <w:cnfStyle w:val="001000000000" w:firstRow="0" w:lastRow="0" w:firstColumn="1" w:lastColumn="0" w:oddVBand="0" w:evenVBand="0" w:oddHBand="0" w:evenHBand="0" w:firstRowFirstColumn="0" w:firstRowLastColumn="0" w:lastRowFirstColumn="0" w:lastRowLastColumn="0"/>
            <w:tcW w:w="1985" w:type="dxa"/>
          </w:tcPr>
          <w:p w14:paraId="16B19118" w14:textId="5829E69F" w:rsidR="00E03332" w:rsidRPr="00A97E64" w:rsidRDefault="00E03332" w:rsidP="00E03332">
            <w:pPr>
              <w:pStyle w:val="TableText"/>
              <w:rPr>
                <w:b w:val="0"/>
                <w:bCs w:val="0"/>
                <w:lang w:val="en-AU"/>
              </w:rPr>
            </w:pPr>
            <w:r w:rsidRPr="00A97E64">
              <w:rPr>
                <w:lang w:val="en-AU"/>
              </w:rPr>
              <w:t xml:space="preserve">PKH </w:t>
            </w:r>
          </w:p>
        </w:tc>
        <w:tc>
          <w:tcPr>
            <w:tcW w:w="4040" w:type="dxa"/>
          </w:tcPr>
          <w:p w14:paraId="35180482" w14:textId="5A8157B3"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c>
          <w:tcPr>
            <w:tcW w:w="1440" w:type="dxa"/>
          </w:tcPr>
          <w:p w14:paraId="7571D14E" w14:textId="2F0E441F"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c>
          <w:tcPr>
            <w:tcW w:w="1620" w:type="dxa"/>
          </w:tcPr>
          <w:p w14:paraId="2A7794A0" w14:textId="515827C9"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r>
      <w:tr w:rsidR="00E03332" w:rsidRPr="00A97E64" w14:paraId="09D4A23C" w14:textId="77777777" w:rsidTr="002A07B7">
        <w:trPr>
          <w:trHeight w:val="551"/>
        </w:trPr>
        <w:tc>
          <w:tcPr>
            <w:cnfStyle w:val="001000000000" w:firstRow="0" w:lastRow="0" w:firstColumn="1" w:lastColumn="0" w:oddVBand="0" w:evenVBand="0" w:oddHBand="0" w:evenHBand="0" w:firstRowFirstColumn="0" w:firstRowLastColumn="0" w:lastRowFirstColumn="0" w:lastRowLastColumn="0"/>
            <w:tcW w:w="1985" w:type="dxa"/>
            <w:hideMark/>
          </w:tcPr>
          <w:p w14:paraId="7648E73C" w14:textId="68AC68CC" w:rsidR="00E03332" w:rsidRPr="00A97E64" w:rsidRDefault="00E03332" w:rsidP="00E03332">
            <w:pPr>
              <w:pStyle w:val="TableText"/>
              <w:rPr>
                <w:b w:val="0"/>
                <w:bCs w:val="0"/>
                <w:lang w:val="en-AU"/>
              </w:rPr>
            </w:pPr>
            <w:r w:rsidRPr="00A97E64">
              <w:rPr>
                <w:lang w:val="en-AU"/>
              </w:rPr>
              <w:t>Vertical and horizontal extension</w:t>
            </w:r>
          </w:p>
        </w:tc>
        <w:tc>
          <w:tcPr>
            <w:tcW w:w="4040" w:type="dxa"/>
            <w:hideMark/>
          </w:tcPr>
          <w:p w14:paraId="65DBD72A" w14:textId="7D467434"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PKH conditional cash transfer expanded from 9.2 to 10 million beneficiary families and double the benefit level for 3 months (April-June 2020). </w:t>
            </w:r>
          </w:p>
        </w:tc>
        <w:tc>
          <w:tcPr>
            <w:tcW w:w="1440" w:type="dxa"/>
            <w:hideMark/>
          </w:tcPr>
          <w:p w14:paraId="3DDA5587" w14:textId="7239CE89"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10 million HH (800,000 new HH) </w:t>
            </w:r>
          </w:p>
        </w:tc>
        <w:tc>
          <w:tcPr>
            <w:tcW w:w="1620" w:type="dxa"/>
            <w:hideMark/>
          </w:tcPr>
          <w:p w14:paraId="7C0FEBC3" w14:textId="7B25B657"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Increased benefits by 100% for 3 months </w:t>
            </w:r>
          </w:p>
        </w:tc>
      </w:tr>
      <w:tr w:rsidR="00E03332" w:rsidRPr="00A97E64" w14:paraId="36432DD6" w14:textId="77777777" w:rsidTr="002A07B7">
        <w:trPr>
          <w:trHeight w:val="865"/>
        </w:trPr>
        <w:tc>
          <w:tcPr>
            <w:cnfStyle w:val="001000000000" w:firstRow="0" w:lastRow="0" w:firstColumn="1" w:lastColumn="0" w:oddVBand="0" w:evenVBand="0" w:oddHBand="0" w:evenHBand="0" w:firstRowFirstColumn="0" w:firstRowLastColumn="0" w:lastRowFirstColumn="0" w:lastRowLastColumn="0"/>
            <w:tcW w:w="1985" w:type="dxa"/>
            <w:hideMark/>
          </w:tcPr>
          <w:p w14:paraId="3D609E28" w14:textId="23A619E0" w:rsidR="00E03332" w:rsidRPr="00A97E64" w:rsidRDefault="00E03332" w:rsidP="00E03332">
            <w:pPr>
              <w:pStyle w:val="TableText"/>
              <w:rPr>
                <w:b w:val="0"/>
                <w:bCs w:val="0"/>
                <w:lang w:val="en-AU"/>
              </w:rPr>
            </w:pPr>
            <w:r w:rsidRPr="00A97E64">
              <w:rPr>
                <w:lang w:val="en-AU"/>
              </w:rPr>
              <w:t xml:space="preserve">One-off cash top-up for Program Sembako  recipients </w:t>
            </w:r>
          </w:p>
        </w:tc>
        <w:tc>
          <w:tcPr>
            <w:tcW w:w="4040" w:type="dxa"/>
            <w:hideMark/>
          </w:tcPr>
          <w:p w14:paraId="3EA02D83" w14:textId="21512B12"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A one-time unconditional cash transfer of IDR 500,000 was given in September 2020 to Program Sembako beneficiaries who are not receiving PKH. </w:t>
            </w:r>
          </w:p>
        </w:tc>
        <w:tc>
          <w:tcPr>
            <w:tcW w:w="1440" w:type="dxa"/>
            <w:hideMark/>
          </w:tcPr>
          <w:p w14:paraId="21FED149" w14:textId="67A449B0"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 xml:space="preserve">9 million HH </w:t>
            </w:r>
          </w:p>
        </w:tc>
        <w:tc>
          <w:tcPr>
            <w:tcW w:w="1620" w:type="dxa"/>
            <w:hideMark/>
          </w:tcPr>
          <w:p w14:paraId="47AF9710" w14:textId="6C4CA3C1"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IDR 500,000 per HH</w:t>
            </w:r>
          </w:p>
        </w:tc>
      </w:tr>
      <w:tr w:rsidR="00E03332" w:rsidRPr="00A97E64" w14:paraId="7F8B7A17" w14:textId="77777777" w:rsidTr="002A07B7">
        <w:trPr>
          <w:trHeight w:val="516"/>
        </w:trPr>
        <w:tc>
          <w:tcPr>
            <w:cnfStyle w:val="001000000000" w:firstRow="0" w:lastRow="0" w:firstColumn="1" w:lastColumn="0" w:oddVBand="0" w:evenVBand="0" w:oddHBand="0" w:evenHBand="0" w:firstRowFirstColumn="0" w:firstRowLastColumn="0" w:lastRowFirstColumn="0" w:lastRowLastColumn="0"/>
            <w:tcW w:w="1985" w:type="dxa"/>
            <w:hideMark/>
          </w:tcPr>
          <w:p w14:paraId="4A42293B" w14:textId="6AE7774B" w:rsidR="00E03332" w:rsidRPr="00A97E64" w:rsidRDefault="00E03332" w:rsidP="00E03332">
            <w:pPr>
              <w:pStyle w:val="TableText"/>
              <w:rPr>
                <w:b w:val="0"/>
                <w:bCs w:val="0"/>
                <w:lang w:val="en-AU"/>
              </w:rPr>
            </w:pPr>
            <w:r w:rsidRPr="00A97E64">
              <w:rPr>
                <w:lang w:val="en-AU"/>
              </w:rPr>
              <w:t>Rice for PKH beneficiaries</w:t>
            </w:r>
          </w:p>
        </w:tc>
        <w:tc>
          <w:tcPr>
            <w:tcW w:w="4040" w:type="dxa"/>
            <w:hideMark/>
          </w:tcPr>
          <w:p w14:paraId="6A446CC5" w14:textId="4CD861BF"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Additional benefit of 15kg rice/month provided to recipients of PKH program for three months.</w:t>
            </w:r>
          </w:p>
        </w:tc>
        <w:tc>
          <w:tcPr>
            <w:tcW w:w="1440" w:type="dxa"/>
            <w:hideMark/>
          </w:tcPr>
          <w:p w14:paraId="5E0DA080" w14:textId="142DB14D"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10 million HH</w:t>
            </w:r>
          </w:p>
        </w:tc>
        <w:tc>
          <w:tcPr>
            <w:tcW w:w="1620" w:type="dxa"/>
            <w:hideMark/>
          </w:tcPr>
          <w:p w14:paraId="4BD32DA9" w14:textId="2D0600C8"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15 kg of rice Aug-Oct 2020</w:t>
            </w:r>
          </w:p>
        </w:tc>
      </w:tr>
      <w:tr w:rsidR="00E03332" w:rsidRPr="00A97E64" w14:paraId="102CF3B6" w14:textId="77777777" w:rsidTr="002A07B7">
        <w:trPr>
          <w:trHeight w:val="516"/>
        </w:trPr>
        <w:tc>
          <w:tcPr>
            <w:cnfStyle w:val="001000000000" w:firstRow="0" w:lastRow="0" w:firstColumn="1" w:lastColumn="0" w:oddVBand="0" w:evenVBand="0" w:oddHBand="0" w:evenHBand="0" w:firstRowFirstColumn="0" w:firstRowLastColumn="0" w:lastRowFirstColumn="0" w:lastRowLastColumn="0"/>
            <w:tcW w:w="1985" w:type="dxa"/>
            <w:hideMark/>
          </w:tcPr>
          <w:p w14:paraId="24D7D26C" w14:textId="1903CCAE" w:rsidR="00E03332" w:rsidRPr="00A97E64" w:rsidRDefault="00E03332" w:rsidP="00E03332">
            <w:pPr>
              <w:pStyle w:val="TableText"/>
              <w:rPr>
                <w:b w:val="0"/>
                <w:bCs w:val="0"/>
                <w:lang w:val="en-AU"/>
              </w:rPr>
            </w:pPr>
            <w:r w:rsidRPr="00A97E64">
              <w:rPr>
                <w:lang w:val="en-AU"/>
              </w:rPr>
              <w:lastRenderedPageBreak/>
              <w:t xml:space="preserve">Electricity subsidy for micro and small  enterprises </w:t>
            </w:r>
          </w:p>
        </w:tc>
        <w:tc>
          <w:tcPr>
            <w:tcW w:w="4040" w:type="dxa"/>
            <w:hideMark/>
          </w:tcPr>
          <w:p w14:paraId="06B03BB3" w14:textId="5ED69001"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Newly launched electricity fee waiver for micro/ultra-micro-enterprises subscribing to 450VA (501,000 enterprises) and partial discounts for certain businesses and industries subscribing to 900VA and 1,300VA (1.3 million enterprises).</w:t>
            </w:r>
          </w:p>
        </w:tc>
        <w:tc>
          <w:tcPr>
            <w:tcW w:w="1440" w:type="dxa"/>
            <w:hideMark/>
          </w:tcPr>
          <w:p w14:paraId="31EEF9ED" w14:textId="2F438225"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501,000 + 1.3 million enterprises</w:t>
            </w:r>
          </w:p>
        </w:tc>
        <w:tc>
          <w:tcPr>
            <w:tcW w:w="1620" w:type="dxa"/>
            <w:hideMark/>
          </w:tcPr>
          <w:p w14:paraId="37F6BFE8" w14:textId="1B552F20"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Fee waiver and discounts on electricity use</w:t>
            </w:r>
          </w:p>
        </w:tc>
      </w:tr>
      <w:tr w:rsidR="00E03332" w:rsidRPr="00A97E64" w14:paraId="6669FA73" w14:textId="77777777" w:rsidTr="002A07B7">
        <w:trPr>
          <w:trHeight w:val="615"/>
        </w:trPr>
        <w:tc>
          <w:tcPr>
            <w:cnfStyle w:val="001000000000" w:firstRow="0" w:lastRow="0" w:firstColumn="1" w:lastColumn="0" w:oddVBand="0" w:evenVBand="0" w:oddHBand="0" w:evenHBand="0" w:firstRowFirstColumn="0" w:firstRowLastColumn="0" w:lastRowFirstColumn="0" w:lastRowLastColumn="0"/>
            <w:tcW w:w="1985" w:type="dxa"/>
            <w:hideMark/>
          </w:tcPr>
          <w:p w14:paraId="278E4B16" w14:textId="76DD1E74" w:rsidR="00E03332" w:rsidRPr="00A97E64" w:rsidRDefault="00E03332" w:rsidP="00E03332">
            <w:pPr>
              <w:pStyle w:val="TableText"/>
              <w:rPr>
                <w:b w:val="0"/>
                <w:bCs w:val="0"/>
                <w:lang w:val="en-AU"/>
              </w:rPr>
            </w:pPr>
            <w:r w:rsidRPr="00A97E64">
              <w:rPr>
                <w:lang w:val="en-AU"/>
              </w:rPr>
              <w:t>Cash for work (CFW) programs</w:t>
            </w:r>
          </w:p>
        </w:tc>
        <w:tc>
          <w:tcPr>
            <w:tcW w:w="4040" w:type="dxa"/>
            <w:hideMark/>
          </w:tcPr>
          <w:p w14:paraId="18E346CA" w14:textId="6D975C86"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The government allocates a total of Rp 16.9 trillion for CFW programs through various ministries and Village Fund projects.</w:t>
            </w:r>
          </w:p>
        </w:tc>
        <w:tc>
          <w:tcPr>
            <w:tcW w:w="1440" w:type="dxa"/>
            <w:hideMark/>
          </w:tcPr>
          <w:p w14:paraId="621F64E9" w14:textId="62C562AF"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c>
          <w:tcPr>
            <w:tcW w:w="1620" w:type="dxa"/>
            <w:hideMark/>
          </w:tcPr>
          <w:p w14:paraId="696F1AF4" w14:textId="4967C3E4"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r>
      <w:tr w:rsidR="00E03332" w:rsidRPr="00A97E64" w14:paraId="21A9F174" w14:textId="77777777" w:rsidTr="002A07B7">
        <w:trPr>
          <w:trHeight w:val="613"/>
        </w:trPr>
        <w:tc>
          <w:tcPr>
            <w:cnfStyle w:val="001000000000" w:firstRow="0" w:lastRow="0" w:firstColumn="1" w:lastColumn="0" w:oddVBand="0" w:evenVBand="0" w:oddHBand="0" w:evenHBand="0" w:firstRowFirstColumn="0" w:firstRowLastColumn="0" w:lastRowFirstColumn="0" w:lastRowLastColumn="0"/>
            <w:tcW w:w="1985" w:type="dxa"/>
            <w:hideMark/>
          </w:tcPr>
          <w:p w14:paraId="0AB9F8A1" w14:textId="2CD2E662" w:rsidR="00E03332" w:rsidRPr="00A97E64" w:rsidRDefault="00E03332" w:rsidP="00E03332">
            <w:pPr>
              <w:pStyle w:val="TableText"/>
              <w:rPr>
                <w:b w:val="0"/>
                <w:bCs w:val="0"/>
                <w:lang w:val="en-AU"/>
              </w:rPr>
            </w:pPr>
          </w:p>
        </w:tc>
        <w:tc>
          <w:tcPr>
            <w:tcW w:w="4040" w:type="dxa"/>
            <w:hideMark/>
          </w:tcPr>
          <w:p w14:paraId="1B83ECB7" w14:textId="087A6B81"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More than 589,000 workers</w:t>
            </w:r>
          </w:p>
        </w:tc>
        <w:tc>
          <w:tcPr>
            <w:tcW w:w="1440" w:type="dxa"/>
            <w:hideMark/>
          </w:tcPr>
          <w:p w14:paraId="2F1CF31C" w14:textId="1593C013"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r w:rsidRPr="00A97E64">
              <w:rPr>
                <w:lang w:val="en-AU"/>
              </w:rPr>
              <w:t>Local daily wage</w:t>
            </w:r>
          </w:p>
        </w:tc>
        <w:tc>
          <w:tcPr>
            <w:tcW w:w="1620" w:type="dxa"/>
            <w:hideMark/>
          </w:tcPr>
          <w:p w14:paraId="04A74FB8" w14:textId="603C45EF" w:rsidR="00E03332" w:rsidRPr="00A97E64" w:rsidRDefault="00E03332" w:rsidP="00E03332">
            <w:pPr>
              <w:pStyle w:val="TableText"/>
              <w:cnfStyle w:val="000000000000" w:firstRow="0" w:lastRow="0" w:firstColumn="0" w:lastColumn="0" w:oddVBand="0" w:evenVBand="0" w:oddHBand="0" w:evenHBand="0" w:firstRowFirstColumn="0" w:firstRowLastColumn="0" w:lastRowFirstColumn="0" w:lastRowLastColumn="0"/>
              <w:rPr>
                <w:lang w:val="en-AU"/>
              </w:rPr>
            </w:pPr>
          </w:p>
        </w:tc>
      </w:tr>
    </w:tbl>
    <w:p w14:paraId="6333B103" w14:textId="77777777" w:rsidR="00A4600E" w:rsidRPr="00A97E64" w:rsidRDefault="00A4600E" w:rsidP="00A4600E">
      <w:pPr>
        <w:pStyle w:val="BodyText"/>
        <w:rPr>
          <w:rFonts w:cs="Open Sans"/>
          <w:szCs w:val="22"/>
          <w:lang w:val="en-AU"/>
        </w:rPr>
        <w:sectPr w:rsidR="00A4600E" w:rsidRPr="00A97E64" w:rsidSect="00CD6CAA">
          <w:pgSz w:w="11900" w:h="16840" w:code="9"/>
          <w:pgMar w:top="1440" w:right="1440" w:bottom="1440" w:left="1440" w:header="567" w:footer="567" w:gutter="0"/>
          <w:cols w:space="720"/>
          <w:docGrid w:linePitch="360"/>
          <w15:footnoteColumns w:val="1"/>
        </w:sectPr>
      </w:pPr>
    </w:p>
    <w:p w14:paraId="0FA0BE0B" w14:textId="77777777" w:rsidR="00A4600E" w:rsidRPr="00A97E64" w:rsidRDefault="00A4600E" w:rsidP="00A4600E">
      <w:pPr>
        <w:pStyle w:val="BodyText"/>
        <w:rPr>
          <w:rFonts w:cs="Open Sans"/>
          <w:szCs w:val="22"/>
          <w:lang w:val="en-AU"/>
        </w:rPr>
      </w:pPr>
    </w:p>
    <w:p w14:paraId="24A769BD" w14:textId="77777777" w:rsidR="00A4600E" w:rsidRPr="00A97E64" w:rsidRDefault="00A4600E" w:rsidP="00A4600E">
      <w:pPr>
        <w:pStyle w:val="BodyText"/>
        <w:rPr>
          <w:rFonts w:cs="Open Sans"/>
          <w:szCs w:val="22"/>
          <w:lang w:val="en-AU"/>
        </w:rPr>
      </w:pPr>
    </w:p>
    <w:p w14:paraId="459044E9" w14:textId="77777777" w:rsidR="00A4600E" w:rsidRPr="00A97E64" w:rsidRDefault="00A4600E" w:rsidP="00A4600E">
      <w:pPr>
        <w:pStyle w:val="BodyText"/>
        <w:rPr>
          <w:rFonts w:cs="Open Sans"/>
          <w:szCs w:val="22"/>
          <w:lang w:val="en-AU"/>
        </w:rPr>
      </w:pPr>
    </w:p>
    <w:p w14:paraId="4AB082E6" w14:textId="77777777" w:rsidR="00A4600E" w:rsidRPr="00A97E64" w:rsidRDefault="00A4600E" w:rsidP="00A4600E">
      <w:pPr>
        <w:pStyle w:val="BodyText"/>
        <w:rPr>
          <w:rFonts w:cs="Open Sans"/>
          <w:szCs w:val="22"/>
          <w:lang w:val="en-AU"/>
        </w:rPr>
      </w:pPr>
    </w:p>
    <w:p w14:paraId="709A8CBD" w14:textId="77777777" w:rsidR="00A4600E" w:rsidRPr="00A97E64" w:rsidRDefault="00A4600E" w:rsidP="00A4600E">
      <w:pPr>
        <w:pStyle w:val="BodyText"/>
        <w:rPr>
          <w:rFonts w:cs="Open Sans"/>
          <w:szCs w:val="22"/>
          <w:lang w:val="en-AU"/>
        </w:rPr>
      </w:pPr>
    </w:p>
    <w:p w14:paraId="74163108" w14:textId="77777777" w:rsidR="00A4600E" w:rsidRPr="00A97E64" w:rsidRDefault="00A4600E" w:rsidP="00A4600E">
      <w:pPr>
        <w:pStyle w:val="BodyText"/>
        <w:rPr>
          <w:rFonts w:cs="Open Sans"/>
          <w:szCs w:val="22"/>
          <w:lang w:val="en-AU"/>
        </w:rPr>
      </w:pPr>
    </w:p>
    <w:p w14:paraId="12640236" w14:textId="77777777" w:rsidR="00A4600E" w:rsidRPr="00A97E64" w:rsidRDefault="00A4600E" w:rsidP="00A4600E">
      <w:pPr>
        <w:pStyle w:val="BodyText"/>
        <w:rPr>
          <w:rFonts w:cs="Open Sans"/>
          <w:szCs w:val="22"/>
          <w:lang w:val="en-AU"/>
        </w:rPr>
      </w:pPr>
    </w:p>
    <w:p w14:paraId="21B5804D" w14:textId="77777777" w:rsidR="00A4600E" w:rsidRPr="00A97E64" w:rsidRDefault="00A4600E" w:rsidP="00A4600E">
      <w:pPr>
        <w:pStyle w:val="BodyText"/>
        <w:rPr>
          <w:rFonts w:cs="Open Sans"/>
          <w:szCs w:val="22"/>
          <w:lang w:val="en-AU"/>
        </w:rPr>
      </w:pPr>
    </w:p>
    <w:p w14:paraId="4B07C3AB" w14:textId="77777777" w:rsidR="00A4600E" w:rsidRPr="00A97E64" w:rsidRDefault="00A4600E" w:rsidP="00A4600E">
      <w:pPr>
        <w:pStyle w:val="BodyText"/>
        <w:rPr>
          <w:rFonts w:cs="Open Sans"/>
          <w:szCs w:val="22"/>
          <w:lang w:val="en-AU"/>
        </w:rPr>
      </w:pPr>
    </w:p>
    <w:p w14:paraId="03EA4BB8" w14:textId="77777777" w:rsidR="00A4600E" w:rsidRPr="00A97E64" w:rsidRDefault="00A4600E" w:rsidP="00A4600E">
      <w:pPr>
        <w:pStyle w:val="BodyText"/>
        <w:rPr>
          <w:rFonts w:cs="Open Sans"/>
          <w:szCs w:val="22"/>
          <w:lang w:val="en-AU"/>
        </w:rPr>
      </w:pPr>
    </w:p>
    <w:p w14:paraId="511AB1C1" w14:textId="77777777" w:rsidR="00A4600E" w:rsidRPr="00A97E64" w:rsidRDefault="00A4600E" w:rsidP="00A4600E">
      <w:pPr>
        <w:pStyle w:val="AnnexHeading"/>
        <w:sectPr w:rsidR="00A4600E" w:rsidRPr="00A97E64" w:rsidSect="00CD6CAA">
          <w:type w:val="continuous"/>
          <w:pgSz w:w="11900" w:h="16840" w:code="9"/>
          <w:pgMar w:top="1440" w:right="1440" w:bottom="1440" w:left="1440" w:header="567" w:footer="567" w:gutter="0"/>
          <w:cols w:space="720"/>
          <w:docGrid w:linePitch="360"/>
          <w15:footnoteColumns w:val="1"/>
        </w:sectPr>
      </w:pPr>
    </w:p>
    <w:p w14:paraId="4E678817" w14:textId="77777777" w:rsidR="00A4600E" w:rsidRPr="00A97E64" w:rsidRDefault="00A4600E" w:rsidP="00B4507E">
      <w:pPr>
        <w:pStyle w:val="AnnexHeading"/>
      </w:pPr>
      <w:bookmarkStart w:id="124" w:name="_Toc99140499"/>
      <w:bookmarkStart w:id="125" w:name="_Toc100588406"/>
      <w:r w:rsidRPr="00A97E64">
        <w:lastRenderedPageBreak/>
        <w:t>Organisasi Penyandang Disabilitas yang Tergabung dalam Jaringan DPO untuk COVID-19 yang Lebih Responsif di Indonesia</w:t>
      </w:r>
      <w:bookmarkEnd w:id="124"/>
      <w:bookmarkEnd w:id="125"/>
    </w:p>
    <w:p w14:paraId="7A44A60B" w14:textId="77777777" w:rsidR="00CD73CB" w:rsidRPr="00A97E64" w:rsidRDefault="00CD73CB"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sectPr w:rsidR="00CD73CB" w:rsidRPr="00A97E64" w:rsidSect="00CD6CAA">
          <w:pgSz w:w="11900" w:h="16840" w:code="9"/>
          <w:pgMar w:top="1440" w:right="1440" w:bottom="1440" w:left="1440" w:header="567" w:footer="567" w:gutter="0"/>
          <w:cols w:space="720"/>
          <w:docGrid w:linePitch="360"/>
          <w15:footnoteColumns w:val="1"/>
        </w:sectPr>
      </w:pPr>
    </w:p>
    <w:p w14:paraId="74DCC7AC"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Advokasi inklusi disabilitas (AUDISI Foundation)</w:t>
      </w:r>
    </w:p>
    <w:p w14:paraId="2490B3F8"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Bandung Independent Living Center (BILiC)</w:t>
      </w:r>
    </w:p>
    <w:p w14:paraId="72F87DDA" w14:textId="46256B43"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shd w:val="clear" w:color="auto" w:fill="FFFFFF"/>
          <w:lang w:val="en-AU"/>
        </w:rPr>
        <w:t>Center for Improving Qualified Activity in Life of People with Disabilities (</w:t>
      </w:r>
      <w:r w:rsidRPr="00A97E64">
        <w:rPr>
          <w:lang w:val="en-AU"/>
        </w:rPr>
        <w:t>CIQAL)</w:t>
      </w:r>
    </w:p>
    <w:p w14:paraId="4201050A"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Difabel Siaga Bencana (DIFAGANA) Kulon Progo</w:t>
      </w:r>
    </w:p>
    <w:p w14:paraId="3C2B1964"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Disability-Leprosy Advocacy Network</w:t>
      </w:r>
    </w:p>
    <w:p w14:paraId="5C79D31D"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Disabled Motorcycle Community (DMC) Jakarta</w:t>
      </w:r>
    </w:p>
    <w:p w14:paraId="48A4EBC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Dewan Pengurus Cabang Persatuan Tuna Netra Indonesia (DPC PERTUNI) Kabupaten Wonogiri</w:t>
      </w:r>
    </w:p>
    <w:p w14:paraId="79F729BB"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Dewan Pengurus Daerah Perkumpulan Penyandang Disabilitas Indonesia (DPD PPDI) Kalimantan Timur</w:t>
      </w:r>
    </w:p>
    <w:p w14:paraId="1A08DA5B"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Dewan Pengurus Daerah Perkumpulan Penyandang Disabilitas Indonesia (DPD PPDI) Kalimantan Timur</w:t>
      </w:r>
    </w:p>
    <w:p w14:paraId="60AD8C6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Kelompok Difabel Desa (KDD) Guyub Rukun</w:t>
      </w:r>
    </w:p>
    <w:p w14:paraId="7CF13AB7"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Dewan Pengurus Pusat Persatuan Tuna Netra Indonesia (DPP PERTUNI)</w:t>
      </w:r>
    </w:p>
    <w:p w14:paraId="4D6667C1"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Dewan Pengurus Pusat Perkumpulan Penyandang Disabilitas Indonesia (DPP PPDI)</w:t>
      </w:r>
    </w:p>
    <w:p w14:paraId="6CA738E4"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Dewan Pembina Pusat Gerakan untuk Kesejahteraan Tunarungu Indonesia (DPP GERKATIN)</w:t>
      </w:r>
    </w:p>
    <w:p w14:paraId="663E849A"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Forum Komunikasi Difabel Cirebon</w:t>
      </w:r>
    </w:p>
    <w:p w14:paraId="0771F8D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shd w:val="clear" w:color="auto" w:fill="FFFFFF"/>
          <w:lang w:val="en-AU"/>
        </w:rPr>
        <w:t>Gerakan Advokasi Transformasi Disabilitas untuk Inklusi</w:t>
      </w:r>
      <w:r w:rsidRPr="00A97E64">
        <w:rPr>
          <w:rFonts w:cstheme="minorHAnsi"/>
          <w:lang w:val="en-AU"/>
        </w:rPr>
        <w:t xml:space="preserve"> (Garamin) Nusa Tenggara Timur</w:t>
      </w:r>
    </w:p>
    <w:p w14:paraId="3A6505DC"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Gerakan Mandiri (GEMA) Difabel Mamuju</w:t>
      </w:r>
    </w:p>
    <w:p w14:paraId="0C3686F2"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rFonts w:cstheme="minorHAnsi"/>
          <w:lang w:val="en-AU"/>
        </w:rPr>
        <w:t xml:space="preserve">Gerakan Advokasi Kesetaraan Difabel (Garda) Pati </w:t>
      </w:r>
    </w:p>
    <w:p w14:paraId="2EB9E7E0"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Dewan Pembina Daerah Gerakan untuk Kesejahteraan Tunarungu Indonesia (DPD GERKATIN) Sulawesi Tengah</w:t>
      </w:r>
      <w:r w:rsidR="003407FA" w:rsidRPr="00A97E64">
        <w:rPr>
          <w:lang w:val="en-AU"/>
        </w:rPr>
        <w:t xml:space="preserve"> </w:t>
      </w:r>
    </w:p>
    <w:p w14:paraId="3A151100"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Human Rights Working Groups (HRWG)</w:t>
      </w:r>
      <w:r w:rsidR="003407FA" w:rsidRPr="00A97E64">
        <w:rPr>
          <w:lang w:val="en-AU"/>
        </w:rPr>
        <w:t xml:space="preserve"> </w:t>
      </w:r>
    </w:p>
    <w:p w14:paraId="0A6442B3"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Kota Padang</w:t>
      </w:r>
      <w:r w:rsidR="003407FA" w:rsidRPr="00A97E64">
        <w:rPr>
          <w:lang w:val="en-AU"/>
        </w:rPr>
        <w:t xml:space="preserve"> </w:t>
      </w:r>
    </w:p>
    <w:p w14:paraId="55275AB2"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Maluku</w:t>
      </w:r>
      <w:r w:rsidR="003407FA" w:rsidRPr="00A97E64">
        <w:rPr>
          <w:lang w:val="en-AU"/>
        </w:rPr>
        <w:t xml:space="preserve"> </w:t>
      </w:r>
    </w:p>
    <w:p w14:paraId="123EBD33"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 xml:space="preserve">Himpunan Wanita Disabilitas Indonesia (HWDI) Maluku Utara </w:t>
      </w:r>
      <w:r w:rsidR="003407FA" w:rsidRPr="00A97E64">
        <w:rPr>
          <w:lang w:val="en-AU"/>
        </w:rPr>
        <w:t xml:space="preserve"> </w:t>
      </w:r>
    </w:p>
    <w:p w14:paraId="52B52A92"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NTB</w:t>
      </w:r>
      <w:r w:rsidR="003407FA" w:rsidRPr="00A97E64">
        <w:rPr>
          <w:lang w:val="en-AU"/>
        </w:rPr>
        <w:t xml:space="preserve"> </w:t>
      </w:r>
    </w:p>
    <w:p w14:paraId="74356983"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Sulawesi Selatan</w:t>
      </w:r>
      <w:r w:rsidR="003407FA" w:rsidRPr="00A97E64">
        <w:rPr>
          <w:lang w:val="en-AU"/>
        </w:rPr>
        <w:t xml:space="preserve"> </w:t>
      </w:r>
    </w:p>
    <w:p w14:paraId="525CC13E"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Sulawesi Tengah</w:t>
      </w:r>
      <w:r w:rsidR="003407FA" w:rsidRPr="00A97E64">
        <w:rPr>
          <w:lang w:val="en-AU"/>
        </w:rPr>
        <w:t xml:space="preserve"> </w:t>
      </w:r>
    </w:p>
    <w:p w14:paraId="72993AA4" w14:textId="15D2C859"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Himpunan Wanita Disabilitas Indonesia (HWDI) Sumatera Barat</w:t>
      </w:r>
    </w:p>
    <w:p w14:paraId="7B6B9B10"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Ikatan Difabel Enrekang (IDE) Inklusi, Sulawesi Selatan</w:t>
      </w:r>
    </w:p>
    <w:p w14:paraId="6A28ADD2"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Institut Inklusif Indonesia (I3)</w:t>
      </w:r>
    </w:p>
    <w:p w14:paraId="35A1389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 xml:space="preserve">Jakarta Barrier Free Tourism (JBFT) </w:t>
      </w:r>
    </w:p>
    <w:p w14:paraId="0505CB63"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Kampoeng Infinedua Peduli</w:t>
      </w:r>
    </w:p>
    <w:p w14:paraId="4A583B1A"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Perkumpulan Penyandang Disabilitas Indonesia (PPDI) Kabupaten Semarang</w:t>
      </w:r>
    </w:p>
    <w:p w14:paraId="35E03FB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Kelompok Difabel Desa (KDD) Cahaya Mandiri Desa Ngentakrejo, DIY</w:t>
      </w:r>
    </w:p>
    <w:p w14:paraId="76FA3A0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Kelompok Difabel Desa (KDD) Desa Pandowan</w:t>
      </w:r>
    </w:p>
    <w:p w14:paraId="789229B6"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 xml:space="preserve">Kelompok Difabel Desa (KDD) Giripeni </w:t>
      </w:r>
    </w:p>
    <w:p w14:paraId="1A572A6C"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Kelompok Difabel Desa (KDD) Sindutan</w:t>
      </w:r>
    </w:p>
    <w:p w14:paraId="1D033C17"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Kelas Volunteer Difabel Jombang</w:t>
      </w:r>
    </w:p>
    <w:p w14:paraId="20250371"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Kelas Volunter Difabel Kepulauan Bangka Belitung</w:t>
      </w:r>
    </w:p>
    <w:p w14:paraId="4701CBA9"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Kelas Volunter Difabel Kepulauan Riau</w:t>
      </w:r>
    </w:p>
    <w:p w14:paraId="2AEEE26B"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Komite Penyandang Disabilitas (KIPDA) Timor Tengah Selatan, Nusa Tenggara Timur</w:t>
      </w:r>
    </w:p>
    <w:p w14:paraId="2970FC69"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Komunitas Young Voices Indonesia, Nanggroe Aceh Darussalam</w:t>
      </w:r>
    </w:p>
    <w:p w14:paraId="6E90244E"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 xml:space="preserve">Koperasi Simpan Pinjam (KSP) Bank Difabel Ngaglik </w:t>
      </w:r>
    </w:p>
    <w:p w14:paraId="2ACDAE36"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Lembaga Bantuan Hukum (LBH) Disabilitas Indonesia</w:t>
      </w:r>
    </w:p>
    <w:p w14:paraId="3E0778B2"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Lingkaran Demokrasi Indonesia (LiDI) Foundation Nusa Tenggara Barat</w:t>
      </w:r>
    </w:p>
    <w:p w14:paraId="527F5BAD" w14:textId="30F18EFE"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shd w:val="clear" w:color="auto" w:fill="FFFFFF"/>
          <w:lang w:val="en-AU"/>
        </w:rPr>
        <w:t>Lembaga Penelitian dan Pengabdian Masyarakat</w:t>
      </w:r>
      <w:r w:rsidRPr="00A97E64">
        <w:rPr>
          <w:lang w:val="en-AU"/>
        </w:rPr>
        <w:t xml:space="preserve"> (LP2M) Kota Padang</w:t>
      </w:r>
    </w:p>
    <w:p w14:paraId="7AECEFC2"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NewsDifabel</w:t>
      </w:r>
    </w:p>
    <w:p w14:paraId="6EB6E59A"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shd w:val="clear" w:color="auto" w:fill="FFFFFF"/>
          <w:lang w:val="en-AU"/>
        </w:rPr>
        <w:t>National Paralympic Committee Indonesia</w:t>
      </w:r>
      <w:r w:rsidRPr="00A97E64">
        <w:rPr>
          <w:rFonts w:cstheme="minorHAnsi"/>
          <w:lang w:val="en-AU"/>
        </w:rPr>
        <w:t xml:space="preserve"> (NPCI) Kabupaten Tegal</w:t>
      </w:r>
    </w:p>
    <w:p w14:paraId="79933629"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Organisasi Harapan Nusantara (OHANA)</w:t>
      </w:r>
    </w:p>
    <w:p w14:paraId="1F91AE6B"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Organisasi Peserta Didik Intra Sekolah (OPDIS)</w:t>
      </w:r>
    </w:p>
    <w:p w14:paraId="32DD0B86"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shd w:val="clear" w:color="auto" w:fill="FFFFFF"/>
          <w:lang w:val="en-AU"/>
        </w:rPr>
        <w:t>Perhimpunan Dokter Spesialis Kedokteran Fisik dan Rehabilitasi (</w:t>
      </w:r>
      <w:r w:rsidRPr="00A97E64">
        <w:rPr>
          <w:rFonts w:cstheme="minorHAnsi"/>
          <w:lang w:val="en-AU"/>
        </w:rPr>
        <w:t>PERDOSRI)</w:t>
      </w:r>
    </w:p>
    <w:p w14:paraId="650FE68C"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Perhimpunan Jiwa Sehat (PJS)</w:t>
      </w:r>
    </w:p>
    <w:p w14:paraId="2E0C8504"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Paguyuban Sehati Sukoharjo</w:t>
      </w:r>
    </w:p>
    <w:p w14:paraId="3157C378" w14:textId="77777777" w:rsidR="00A4600E"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Persatuan Kusta Perjuangan Sulawesi Selatan</w:t>
      </w:r>
    </w:p>
    <w:p w14:paraId="48B8F71B"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rFonts w:cstheme="minorHAnsi"/>
          <w:lang w:val="en-AU"/>
        </w:rPr>
        <w:t>Perkumpulan Penyandang Disabilitas Fisik Indonesia (PPDFI) Papua</w:t>
      </w:r>
      <w:r w:rsidR="003407FA" w:rsidRPr="00A97E64">
        <w:rPr>
          <w:rFonts w:cstheme="minorHAnsi"/>
          <w:lang w:val="en-AU"/>
        </w:rPr>
        <w:t xml:space="preserve"> </w:t>
      </w:r>
    </w:p>
    <w:p w14:paraId="348E3668"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Perkumpulan Penyandang Disabilitas Indonesia (PPDI) Bengkulu</w:t>
      </w:r>
      <w:r w:rsidR="003407FA" w:rsidRPr="00A97E64">
        <w:rPr>
          <w:lang w:val="en-AU"/>
        </w:rPr>
        <w:t xml:space="preserve"> </w:t>
      </w:r>
    </w:p>
    <w:p w14:paraId="2E1673FB"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Perkumpulan Penyandang Disabilitas Indonesia (PPDI) Kalimantan Barat</w:t>
      </w:r>
      <w:r w:rsidR="003407FA" w:rsidRPr="00A97E64">
        <w:rPr>
          <w:lang w:val="en-AU"/>
        </w:rPr>
        <w:t xml:space="preserve"> </w:t>
      </w:r>
    </w:p>
    <w:p w14:paraId="0479680B"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 xml:space="preserve">Perkumpulan Penyandang Disabilitas Indonesia (PPDI) Padang </w:t>
      </w:r>
      <w:r w:rsidR="003407FA" w:rsidRPr="00A97E64">
        <w:rPr>
          <w:lang w:val="en-AU"/>
        </w:rPr>
        <w:t xml:space="preserve"> </w:t>
      </w:r>
    </w:p>
    <w:p w14:paraId="74E72FF4"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Perkumpulan Penyandang Disabilitas Indonesia (PPDI) Sulawesi Tengah</w:t>
      </w:r>
      <w:r w:rsidR="003407FA" w:rsidRPr="00A97E64">
        <w:rPr>
          <w:lang w:val="en-AU"/>
        </w:rPr>
        <w:t xml:space="preserve"> </w:t>
      </w:r>
    </w:p>
    <w:p w14:paraId="1F813075" w14:textId="77777777" w:rsidR="003407FA" w:rsidRPr="00A97E64" w:rsidRDefault="00A4600E"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lastRenderedPageBreak/>
        <w:t>Forum Belarasa Difabel Nian Sikka (Forsadika) Maumere</w:t>
      </w:r>
      <w:r w:rsidR="003407FA" w:rsidRPr="00A97E64">
        <w:rPr>
          <w:lang w:val="en-AU"/>
        </w:rPr>
        <w:t xml:space="preserve"> </w:t>
      </w:r>
    </w:p>
    <w:p w14:paraId="3401E34D"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Pelopor Peduli Disabilitas</w:t>
      </w:r>
      <w:r w:rsidRPr="00A97E64">
        <w:rPr>
          <w:lang w:val="en-AU"/>
        </w:rPr>
        <w:t> </w:t>
      </w:r>
      <w:r w:rsidRPr="00A97E64">
        <w:rPr>
          <w:rStyle w:val="Emphasis"/>
          <w:rFonts w:ascii="Arial" w:hAnsi="Arial Unicode MS"/>
          <w:bCs w:val="0"/>
          <w:iCs w:val="0"/>
          <w:sz w:val="20"/>
          <w:bdr w:val="nil"/>
          <w:lang w:val="en-AU"/>
        </w:rPr>
        <w:t>Situbondo (</w:t>
      </w:r>
      <w:r w:rsidRPr="00A97E64">
        <w:rPr>
          <w:lang w:val="en-AU"/>
        </w:rPr>
        <w:t>PPDiS)</w:t>
      </w:r>
      <w:r w:rsidR="003407FA" w:rsidRPr="00A97E64">
        <w:rPr>
          <w:lang w:val="en-AU"/>
        </w:rPr>
        <w:t xml:space="preserve"> </w:t>
      </w:r>
    </w:p>
    <w:p w14:paraId="13FD0550"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Kajian dan Advokasi Inklusi (PUSKADIN)</w:t>
      </w:r>
      <w:r w:rsidR="003407FA" w:rsidRPr="00A97E64">
        <w:rPr>
          <w:lang w:val="en-AU"/>
        </w:rPr>
        <w:t xml:space="preserve"> </w:t>
      </w:r>
    </w:p>
    <w:p w14:paraId="2DB09198"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Layanan Juru Bahasa Isyarat</w:t>
      </w:r>
      <w:r w:rsidR="003407FA" w:rsidRPr="00A97E64">
        <w:rPr>
          <w:lang w:val="en-AU"/>
        </w:rPr>
        <w:t xml:space="preserve"> </w:t>
      </w:r>
    </w:p>
    <w:p w14:paraId="0DF4C8C3"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Rehabilitasi Yayasan Kristen untuk Kesehatan Umum (YAKKUM)</w:t>
      </w:r>
      <w:r w:rsidR="003407FA" w:rsidRPr="00A97E64">
        <w:rPr>
          <w:lang w:val="en-AU"/>
        </w:rPr>
        <w:t xml:space="preserve"> </w:t>
      </w:r>
    </w:p>
    <w:p w14:paraId="0D9247B5"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Studi Hukum dan Kebijakan Indonesia (PSHK)</w:t>
      </w:r>
      <w:r w:rsidR="003407FA" w:rsidRPr="00A97E64">
        <w:rPr>
          <w:lang w:val="en-AU"/>
        </w:rPr>
        <w:t xml:space="preserve"> </w:t>
      </w:r>
    </w:p>
    <w:p w14:paraId="3FBD374D"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Studi Management Bencana (PSMB) Universitas Pembangunan Nasional</w:t>
      </w:r>
      <w:r w:rsidR="003407FA" w:rsidRPr="00A97E64">
        <w:rPr>
          <w:lang w:val="en-AU"/>
        </w:rPr>
        <w:t xml:space="preserve"> </w:t>
      </w:r>
    </w:p>
    <w:p w14:paraId="4A665947"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Pusat Pemberdayaan Penyandang Disabilitas (Puspadi) Bali</w:t>
      </w:r>
      <w:r w:rsidR="003407FA" w:rsidRPr="00A97E64">
        <w:rPr>
          <w:lang w:val="en-AU"/>
        </w:rPr>
        <w:t xml:space="preserve"> </w:t>
      </w:r>
    </w:p>
    <w:p w14:paraId="65F3D36F"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SAMMI Institut</w:t>
      </w:r>
      <w:r w:rsidR="003407FA" w:rsidRPr="00A97E64">
        <w:rPr>
          <w:lang w:val="en-AU"/>
        </w:rPr>
        <w:t xml:space="preserve"> </w:t>
      </w:r>
    </w:p>
    <w:p w14:paraId="5B520609"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Sentra Advokasi Perempuan, Difabel dan Anak (SAPDA)</w:t>
      </w:r>
      <w:r w:rsidR="003407FA" w:rsidRPr="00A97E64">
        <w:rPr>
          <w:lang w:val="en-AU"/>
        </w:rPr>
        <w:t xml:space="preserve"> </w:t>
      </w:r>
    </w:p>
    <w:p w14:paraId="1E7A38C6" w14:textId="77777777" w:rsidR="003407F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Yayasan Semai Jiwa Amini (SEJIWA)</w:t>
      </w:r>
      <w:r w:rsidR="003407FA" w:rsidRPr="00A97E64">
        <w:rPr>
          <w:lang w:val="en-AU"/>
        </w:rPr>
        <w:t xml:space="preserve"> </w:t>
      </w:r>
    </w:p>
    <w:p w14:paraId="61D9B470" w14:textId="55790323"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en-AU"/>
        </w:rPr>
      </w:pPr>
      <w:r w:rsidRPr="00A97E64">
        <w:rPr>
          <w:lang w:val="en-AU"/>
        </w:rPr>
        <w:t>Sasana Inklusi dan Gerakan Advokasi Difabel (SIGAB) Indonesia</w:t>
      </w:r>
    </w:p>
    <w:p w14:paraId="77EC1CB4"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shd w:val="clear" w:color="auto" w:fill="FFFFFF"/>
          <w:lang w:val="en-AU"/>
        </w:rPr>
        <w:t>Severe and Profound Impairment Collective Empowerment</w:t>
      </w:r>
      <w:r w:rsidRPr="00A97E64">
        <w:rPr>
          <w:rFonts w:hAnsi="Arial" w:cs="Arial"/>
          <w:sz w:val="21"/>
          <w:szCs w:val="21"/>
          <w:shd w:val="clear" w:color="auto" w:fill="FFFFFF"/>
          <w:lang w:val="en-AU"/>
        </w:rPr>
        <w:t xml:space="preserve"> </w:t>
      </w:r>
      <w:r w:rsidRPr="00A97E64">
        <w:rPr>
          <w:rFonts w:hAnsi="Arial" w:cs="Arial"/>
          <w:color w:val="4D5156"/>
          <w:sz w:val="21"/>
          <w:szCs w:val="21"/>
          <w:shd w:val="clear" w:color="auto" w:fill="FFFFFF"/>
          <w:lang w:val="en-AU"/>
        </w:rPr>
        <w:t>(</w:t>
      </w:r>
      <w:r w:rsidRPr="00A97E64">
        <w:rPr>
          <w:rFonts w:cstheme="minorHAnsi"/>
          <w:lang w:val="en-AU"/>
        </w:rPr>
        <w:t>SPICE)</w:t>
      </w:r>
    </w:p>
    <w:p w14:paraId="3816146F"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shd w:val="clear" w:color="auto" w:fill="FFFFFF"/>
          <w:lang w:val="en-AU"/>
        </w:rPr>
        <w:t>UCP Roda Untuk Kemanusiaan (</w:t>
      </w:r>
      <w:r w:rsidRPr="00A97E64">
        <w:rPr>
          <w:rFonts w:cstheme="minorHAnsi"/>
          <w:lang w:val="en-AU"/>
        </w:rPr>
        <w:t>UCPRUK)</w:t>
      </w:r>
    </w:p>
    <w:p w14:paraId="421AC7A8"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Wahana Keluarga Cerebral Palsy (WKCP)</w:t>
      </w:r>
    </w:p>
    <w:p w14:paraId="186A5000"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Yayasan Nema Folok, Papua Barat</w:t>
      </w:r>
    </w:p>
    <w:p w14:paraId="418BCCEB"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 xml:space="preserve">Yayasan PerMata Bulukumba </w:t>
      </w:r>
    </w:p>
    <w:p w14:paraId="2B4120B3"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en-AU"/>
        </w:rPr>
      </w:pPr>
      <w:r w:rsidRPr="00A97E64">
        <w:rPr>
          <w:rFonts w:cstheme="minorHAnsi"/>
          <w:lang w:val="en-AU"/>
        </w:rPr>
        <w:t xml:space="preserve">Yayasan </w:t>
      </w:r>
      <w:r w:rsidRPr="00A97E64">
        <w:rPr>
          <w:rFonts w:cstheme="minorHAnsi"/>
          <w:shd w:val="clear" w:color="auto" w:fill="FFFFFF"/>
          <w:lang w:val="en-AU"/>
        </w:rPr>
        <w:t>Pergerakan Difabel Indonesia untuk Kesetaraan</w:t>
      </w:r>
      <w:r w:rsidRPr="00A97E64">
        <w:rPr>
          <w:rFonts w:cstheme="minorHAnsi"/>
          <w:lang w:val="en-AU"/>
        </w:rPr>
        <w:t xml:space="preserve"> (PerDIK)</w:t>
      </w:r>
    </w:p>
    <w:p w14:paraId="7C9037E2"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Yayasan Wahana Inklusif Indonesia</w:t>
      </w:r>
    </w:p>
    <w:p w14:paraId="43BCD688"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shd w:val="clear" w:color="auto" w:fill="FFFFFF"/>
          <w:lang w:val="en-AU"/>
        </w:rPr>
        <w:t>Pusat Rehabilitasi Bersumber Daya Masyarakat</w:t>
      </w:r>
      <w:r w:rsidRPr="00A97E64">
        <w:rPr>
          <w:rFonts w:cstheme="minorHAnsi"/>
          <w:lang w:val="en-AU"/>
        </w:rPr>
        <w:t xml:space="preserve"> (PPRBM) Solo</w:t>
      </w:r>
    </w:p>
    <w:p w14:paraId="3E7EFBF1"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Jaringan Visi Solo Inklusi (JVSI)</w:t>
      </w:r>
    </w:p>
    <w:p w14:paraId="289432E8"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Jaringan Jawa Tengah Inklusi (Jangka Jati)</w:t>
      </w:r>
    </w:p>
    <w:p w14:paraId="5871A667"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Aliansi Rehabilitasi Berbasis Masyarakat (RBM) Indonesia</w:t>
      </w:r>
    </w:p>
    <w:p w14:paraId="1B099922"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Difabel Blora Mustika (DBM) Blora</w:t>
      </w:r>
    </w:p>
    <w:p w14:paraId="5A446D6A"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Difabel Slawi Mandiri (DSM) Slawi</w:t>
      </w:r>
    </w:p>
    <w:p w14:paraId="0E2660F7"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Gerakan Difabel Brebes Hebat (G-DEBAT) Brebes</w:t>
      </w:r>
    </w:p>
    <w:p w14:paraId="716294F5"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Forum Komunikasi Difabel Boyolali (FKDB) Boyolali</w:t>
      </w:r>
    </w:p>
    <w:p w14:paraId="6DF961CE"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Forum Buah Hati Intanpari, Sragen</w:t>
      </w:r>
    </w:p>
    <w:p w14:paraId="1329FDC5"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lang w:val="en-AU"/>
        </w:rPr>
        <w:t>Forum Buah Hati Berseri, Solo</w:t>
      </w:r>
    </w:p>
    <w:p w14:paraId="4CF931A0"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en-AU"/>
        </w:rPr>
      </w:pPr>
      <w:r w:rsidRPr="00A97E64">
        <w:rPr>
          <w:rFonts w:cstheme="minorHAnsi"/>
          <w:shd w:val="clear" w:color="auto" w:fill="FFFFFF"/>
          <w:lang w:val="en-AU"/>
        </w:rPr>
        <w:t>Himpunan Wanita Disabilitas Indonesia (</w:t>
      </w:r>
      <w:r w:rsidRPr="00A97E64">
        <w:rPr>
          <w:rFonts w:cstheme="minorHAnsi"/>
          <w:lang w:val="en-AU"/>
        </w:rPr>
        <w:t>HWDI) Nusa Tenggara Timur</w:t>
      </w:r>
    </w:p>
    <w:p w14:paraId="0EF1B6C5"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shd w:val="clear" w:color="auto" w:fill="FFFFFF"/>
          <w:lang w:val="en-AU"/>
        </w:rPr>
        <w:t>Himpunan Wanita Disabilitas Indonesia (</w:t>
      </w:r>
      <w:r w:rsidRPr="00A97E64">
        <w:rPr>
          <w:rFonts w:cstheme="minorHAnsi"/>
          <w:lang w:val="en-AU"/>
        </w:rPr>
        <w:t>HWDI) Papua Barat</w:t>
      </w:r>
    </w:p>
    <w:p w14:paraId="69FD6FC4"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 xml:space="preserve">Universitas Brawijaya </w:t>
      </w:r>
      <w:r w:rsidRPr="00A97E64">
        <w:rPr>
          <w:rFonts w:cstheme="minorHAnsi"/>
          <w:lang w:val="en-AU"/>
        </w:rPr>
        <w:t>–</w:t>
      </w:r>
      <w:r w:rsidRPr="00A97E64">
        <w:rPr>
          <w:rFonts w:cstheme="minorHAnsi"/>
          <w:lang w:val="en-AU"/>
        </w:rPr>
        <w:t xml:space="preserve"> Australia-Indonesia Disability Research and Advocacy Network (AIDRAN)</w:t>
      </w:r>
    </w:p>
    <w:p w14:paraId="3AB5A7FE" w14:textId="77777777" w:rsidR="00C30E8A" w:rsidRPr="00A97E64"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Universitas Negeri Yogyakarta</w:t>
      </w:r>
    </w:p>
    <w:p w14:paraId="65FA836D" w14:textId="45A2555E" w:rsidR="00C30E8A" w:rsidRDefault="00C30E8A" w:rsidP="00CD1A32">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en-AU"/>
        </w:rPr>
      </w:pPr>
      <w:r w:rsidRPr="00A97E64">
        <w:rPr>
          <w:rFonts w:cstheme="minorHAnsi"/>
          <w:lang w:val="en-AU"/>
        </w:rPr>
        <w:t>Universitas Hasanuddin</w:t>
      </w:r>
    </w:p>
    <w:p w14:paraId="7FB1D781" w14:textId="70A5533D" w:rsidR="00A97E64" w:rsidRDefault="00A97E64" w:rsidP="00A97E64">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contextualSpacing/>
        <w:rPr>
          <w:rFonts w:cstheme="minorHAnsi"/>
          <w:lang w:val="en-AU"/>
        </w:rPr>
      </w:pPr>
      <w:r>
        <w:rPr>
          <w:rFonts w:cstheme="minorHAnsi"/>
          <w:lang w:val="en-AU"/>
        </w:rPr>
        <w:br w:type="page"/>
      </w:r>
    </w:p>
    <w:p w14:paraId="6544254D" w14:textId="77777777" w:rsidR="00A97E64" w:rsidRDefault="00A97E64">
      <w:pPr>
        <w:rPr>
          <w:rFonts w:ascii="Open Sans" w:eastAsia="Arial Unicode MS" w:hAnsi="Open Sans" w:cs="Arial Unicode MS"/>
          <w:color w:val="2F2F2F" w:themeColor="text2" w:themeShade="80"/>
          <w:sz w:val="22"/>
          <w:szCs w:val="20"/>
          <w:u w:color="000000"/>
          <w:bdr w:val="nil"/>
          <w:lang w:val="en-AU"/>
        </w:rPr>
        <w:sectPr w:rsidR="00A97E64" w:rsidSect="00CD6CAA">
          <w:footerReference w:type="default" r:id="rId66"/>
          <w:type w:val="continuous"/>
          <w:pgSz w:w="11900" w:h="16840" w:code="9"/>
          <w:pgMar w:top="1440" w:right="1440" w:bottom="1440" w:left="1440" w:header="567" w:footer="567" w:gutter="0"/>
          <w:cols w:num="2" w:space="720"/>
          <w:docGrid w:linePitch="360"/>
          <w15:footnoteColumns w:val="1"/>
        </w:sectPr>
      </w:pPr>
    </w:p>
    <w:p w14:paraId="620B3D5E" w14:textId="3139D573" w:rsidR="00161C0C" w:rsidRDefault="00A97E64" w:rsidP="00B4507E">
      <w:pPr>
        <w:pStyle w:val="AnnexHeading"/>
      </w:pPr>
      <w:bookmarkStart w:id="126" w:name="_Toc100588407"/>
      <w:r w:rsidRPr="00A97E64">
        <w:lastRenderedPageBreak/>
        <w:t>Second Survey</w:t>
      </w:r>
      <w:r>
        <w:t xml:space="preserve"> Q</w:t>
      </w:r>
      <w:r w:rsidRPr="00A97E64">
        <w:t>uestionnaire: Impact of the COVID-19 Pandemic on Persons with Disabilities</w:t>
      </w:r>
      <w:bookmarkEnd w:id="126"/>
    </w:p>
    <w:p w14:paraId="12BE5979" w14:textId="2B7B2F61" w:rsidR="00B4507E" w:rsidRDefault="00B4507E" w:rsidP="00B4507E">
      <w:pPr>
        <w:pStyle w:val="BodyText"/>
        <w:rPr>
          <w:lang w:val="en-AU"/>
        </w:rPr>
      </w:pPr>
    </w:p>
    <w:p w14:paraId="36D33F0B" w14:textId="77777777" w:rsidR="00B4507E" w:rsidRPr="00B4507E" w:rsidRDefault="00B4507E" w:rsidP="00B4507E">
      <w:pPr>
        <w:rPr>
          <w:rFonts w:ascii="Arial" w:eastAsia="Calibri" w:hAnsi="Arial" w:cs="Times New Roman"/>
          <w:b/>
          <w:bCs/>
          <w:sz w:val="18"/>
          <w:szCs w:val="22"/>
          <w:lang w:val="id-ID"/>
        </w:rPr>
      </w:pPr>
      <w:bookmarkStart w:id="127" w:name="_Hlk100501432"/>
      <w:r w:rsidRPr="00B4507E">
        <w:rPr>
          <w:rFonts w:ascii="Arial" w:eastAsia="Calibri" w:hAnsi="Arial" w:cs="Times New Roman"/>
          <w:b/>
          <w:bCs/>
          <w:sz w:val="18"/>
          <w:szCs w:val="22"/>
          <w:lang w:val="id-ID"/>
        </w:rPr>
        <w:t>Page 1 Gambaran Umum Survey</w:t>
      </w:r>
    </w:p>
    <w:p w14:paraId="61265306" w14:textId="77777777" w:rsidR="00B4507E" w:rsidRPr="00B4507E" w:rsidRDefault="00B4507E" w:rsidP="00B4507E">
      <w:pPr>
        <w:rPr>
          <w:rFonts w:ascii="Arial" w:eastAsia="Calibri" w:hAnsi="Arial" w:cs="Times New Roman"/>
          <w:sz w:val="18"/>
          <w:szCs w:val="22"/>
          <w:lang w:val="id-ID"/>
        </w:rPr>
      </w:pPr>
    </w:p>
    <w:p w14:paraId="164BF8B4" w14:textId="77777777" w:rsidR="00B4507E" w:rsidRPr="00B4507E" w:rsidRDefault="00B4507E" w:rsidP="00B4507E">
      <w:pPr>
        <w:rPr>
          <w:rFonts w:ascii="Arial" w:eastAsia="Calibri" w:hAnsi="Arial" w:cs="Times New Roman"/>
          <w:b/>
          <w:bCs/>
          <w:sz w:val="18"/>
          <w:szCs w:val="22"/>
          <w:lang w:val="id-ID"/>
        </w:rPr>
      </w:pPr>
      <w:r w:rsidRPr="00B4507E">
        <w:rPr>
          <w:rFonts w:ascii="Arial" w:eastAsia="Calibri" w:hAnsi="Arial" w:cs="Times New Roman"/>
          <w:b/>
          <w:bCs/>
          <w:sz w:val="18"/>
          <w:szCs w:val="22"/>
          <w:lang w:val="id-ID"/>
        </w:rPr>
        <w:t xml:space="preserve">Salam sehat dan semangat </w:t>
      </w:r>
    </w:p>
    <w:p w14:paraId="7B90DDF7" w14:textId="77777777" w:rsidR="00B4507E" w:rsidRPr="00B4507E" w:rsidRDefault="00B4507E" w:rsidP="00B4507E">
      <w:pPr>
        <w:rPr>
          <w:rFonts w:ascii="Arial" w:eastAsia="Calibri" w:hAnsi="Arial" w:cs="Times New Roman"/>
          <w:b/>
          <w:bCs/>
          <w:sz w:val="18"/>
          <w:szCs w:val="22"/>
          <w:lang w:val="id-ID"/>
        </w:rPr>
      </w:pPr>
    </w:p>
    <w:p w14:paraId="7FA03EFE"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 xml:space="preserve">Bapak/Ibu/Saudara/I(selanjutnya disingkat B/I/S) yang terhormat, kami, Jaringan Organisasi Penyandang Disabilitas/Difabel Respon Covid Inklusif, saat ini melakukan survei gelombang kedua untuk mengetahui dampak pandemi covid-19 bagi difabel/penyandang disabilitas di Indonesia.  </w:t>
      </w:r>
    </w:p>
    <w:p w14:paraId="419D96A0" w14:textId="77777777" w:rsidR="00B4507E" w:rsidRPr="00B4507E" w:rsidRDefault="00B4507E" w:rsidP="00B4507E">
      <w:pPr>
        <w:rPr>
          <w:rFonts w:ascii="Arial" w:eastAsia="Calibri" w:hAnsi="Arial" w:cs="Times New Roman"/>
          <w:sz w:val="18"/>
          <w:szCs w:val="22"/>
          <w:lang w:val="id-ID"/>
        </w:rPr>
      </w:pPr>
    </w:p>
    <w:p w14:paraId="55A857CF"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 xml:space="preserve">Untuk itu, kami mengundang B/I/S untuk mengisi jawaban atas pertanyaan dalam survei ini. </w:t>
      </w:r>
    </w:p>
    <w:p w14:paraId="363D7851"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Survei ini bertujuan memetakan permasalahan dan kebutuhan penyandang disabilitas. Hasil survei ini akan digunakan sebagai dasar advokasi kepada pemerintah dan pihak lainnya untuk memastikan pemenuhan hak-hak penyandang disabilitas pada masa pandemi baik dalam penanganan maupun pemulihannya. Partisipasi B/I/S sangat kami butuhkan.</w:t>
      </w:r>
    </w:p>
    <w:p w14:paraId="6F3D8647" w14:textId="77777777" w:rsidR="00B4507E" w:rsidRPr="00B4507E" w:rsidRDefault="00B4507E" w:rsidP="00B4507E">
      <w:pPr>
        <w:rPr>
          <w:rFonts w:ascii="Arial" w:eastAsia="Calibri" w:hAnsi="Arial" w:cs="Times New Roman"/>
          <w:sz w:val="18"/>
          <w:szCs w:val="22"/>
          <w:lang w:val="id-ID"/>
        </w:rPr>
      </w:pPr>
    </w:p>
    <w:p w14:paraId="26553D3E"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 xml:space="preserve">Dalam survei ini, kami menjunjung tinggi kerahasiaan dan keamanan data yang B/I/S berikan. Kami menggunakan prinsip anonimitas (tanpa nama) dan kerahasiaan informasi, yakni tidak menyebutkan nama B/I/S dalam penulisan laporan maupun dokumen lainnya. Kami sangat berharap B/I/S berkontribusi dalam menyuarakan pemenuhan kebutuhan difabel/penyandang disabilitas pada masa tanggap bencana Covid-19 ini. Pengharagaan setingg-tingginya kami sampaikan atas kesediaan B/I/S. Semoga kita semua selalu sehat dan semangat. </w:t>
      </w:r>
    </w:p>
    <w:p w14:paraId="2F1B3948" w14:textId="77777777" w:rsidR="00B4507E" w:rsidRPr="00B4507E" w:rsidRDefault="00B4507E" w:rsidP="00B4507E">
      <w:pPr>
        <w:rPr>
          <w:rFonts w:ascii="Arial" w:eastAsia="Calibri" w:hAnsi="Arial" w:cs="Times New Roman"/>
          <w:sz w:val="18"/>
          <w:szCs w:val="22"/>
          <w:lang w:val="id-ID"/>
        </w:rPr>
      </w:pPr>
    </w:p>
    <w:p w14:paraId="42715D1E"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 xml:space="preserve">Utuk informasi lebih lanjut mengenai survei tahap ke-2 ini, hasil, serta pemanfaatan informasinya, B/I/S dapat menghubungi: </w:t>
      </w:r>
    </w:p>
    <w:p w14:paraId="120E1933" w14:textId="77777777" w:rsidR="00B4507E" w:rsidRPr="00B4507E" w:rsidRDefault="00B4507E" w:rsidP="00CD1A32">
      <w:pPr>
        <w:numPr>
          <w:ilvl w:val="0"/>
          <w:numId w:val="3"/>
        </w:numPr>
        <w:pBdr>
          <w:top w:val="nil"/>
          <w:left w:val="nil"/>
          <w:bottom w:val="nil"/>
          <w:right w:val="nil"/>
          <w:between w:val="nil"/>
          <w:bar w:val="nil"/>
        </w:pBdr>
        <w:tabs>
          <w:tab w:val="left" w:pos="284"/>
        </w:tabs>
        <w:spacing w:after="120" w:line="264" w:lineRule="auto"/>
        <w:rPr>
          <w:rFonts w:ascii="Arial" w:eastAsia="Calibri" w:hAnsi="Arial" w:cs="Times New Roman"/>
          <w:color w:val="464646" w:themeColor="text2" w:themeShade="BF"/>
          <w:sz w:val="18"/>
          <w:szCs w:val="22"/>
          <w:u w:color="000000"/>
          <w:bdr w:val="nil"/>
          <w:lang w:val="id-ID"/>
        </w:rPr>
      </w:pPr>
      <w:r w:rsidRPr="00B4507E">
        <w:rPr>
          <w:rFonts w:ascii="Arial" w:eastAsia="Calibri" w:hAnsi="Arial" w:cs="Times New Roman"/>
          <w:color w:val="464646" w:themeColor="text2" w:themeShade="BF"/>
          <w:sz w:val="18"/>
          <w:szCs w:val="22"/>
          <w:u w:color="000000"/>
          <w:bdr w:val="nil"/>
          <w:lang w:val="id-ID"/>
        </w:rPr>
        <w:t xml:space="preserve">Dr. Ishak Salim; Jaringaan DPO Respon Covid Inklusif; No. HP 08124106722/e-mail: </w:t>
      </w:r>
      <w:hyperlink r:id="rId67" w:history="1">
        <w:r w:rsidRPr="00B4507E">
          <w:rPr>
            <w:rFonts w:ascii="Arial" w:eastAsia="Calibri" w:hAnsi="Arial" w:cs="Arial"/>
            <w:color w:val="0563C1"/>
            <w:sz w:val="18"/>
            <w:szCs w:val="18"/>
            <w:u w:val="single" w:color="000000"/>
            <w:bdr w:val="nil"/>
            <w:lang w:val="id-ID"/>
          </w:rPr>
          <w:t>isangkilang@gmail.com</w:t>
        </w:r>
      </w:hyperlink>
    </w:p>
    <w:p w14:paraId="41E97013" w14:textId="77777777" w:rsidR="00B4507E" w:rsidRPr="00B4507E" w:rsidRDefault="00B4507E" w:rsidP="00CD1A32">
      <w:pPr>
        <w:numPr>
          <w:ilvl w:val="0"/>
          <w:numId w:val="3"/>
        </w:numPr>
        <w:pBdr>
          <w:top w:val="nil"/>
          <w:left w:val="nil"/>
          <w:bottom w:val="nil"/>
          <w:right w:val="nil"/>
          <w:between w:val="nil"/>
          <w:bar w:val="nil"/>
        </w:pBdr>
        <w:tabs>
          <w:tab w:val="left" w:pos="284"/>
        </w:tabs>
        <w:spacing w:after="120" w:line="264" w:lineRule="auto"/>
        <w:rPr>
          <w:rFonts w:ascii="Arial" w:eastAsia="Calibri" w:hAnsi="Arial" w:cs="Times New Roman"/>
          <w:color w:val="464646" w:themeColor="text2" w:themeShade="BF"/>
          <w:sz w:val="18"/>
          <w:szCs w:val="22"/>
          <w:u w:color="000000"/>
          <w:bdr w:val="nil"/>
          <w:lang w:val="id-ID"/>
        </w:rPr>
      </w:pPr>
      <w:r w:rsidRPr="00B4507E">
        <w:rPr>
          <w:rFonts w:ascii="Arial" w:eastAsia="Calibri" w:hAnsi="Arial" w:cs="Times New Roman"/>
          <w:color w:val="464646" w:themeColor="text2" w:themeShade="BF"/>
          <w:sz w:val="18"/>
          <w:szCs w:val="22"/>
          <w:u w:color="000000"/>
          <w:bdr w:val="nil"/>
          <w:lang w:val="id-ID"/>
        </w:rPr>
        <w:t xml:space="preserve">Haris Munandar; Koordinator Pendataan; SIGAB Indonesia; No HP 081802695133/e-mail: </w:t>
      </w:r>
      <w:hyperlink r:id="rId68" w:history="1">
        <w:r w:rsidRPr="00B4507E">
          <w:rPr>
            <w:rFonts w:ascii="Arial" w:eastAsia="Calibri" w:hAnsi="Arial" w:cs="Arial"/>
            <w:color w:val="0563C1"/>
            <w:sz w:val="18"/>
            <w:szCs w:val="18"/>
            <w:u w:val="single" w:color="000000"/>
            <w:bdr w:val="nil"/>
            <w:lang w:val="id-ID"/>
          </w:rPr>
          <w:t>haris.munandar@sigab.or.id</w:t>
        </w:r>
      </w:hyperlink>
    </w:p>
    <w:p w14:paraId="337D6BBC" w14:textId="77777777" w:rsidR="00B4507E" w:rsidRPr="00B4507E" w:rsidRDefault="00B4507E" w:rsidP="00CD1A32">
      <w:pPr>
        <w:numPr>
          <w:ilvl w:val="0"/>
          <w:numId w:val="3"/>
        </w:numPr>
        <w:pBdr>
          <w:top w:val="nil"/>
          <w:left w:val="nil"/>
          <w:bottom w:val="nil"/>
          <w:right w:val="nil"/>
          <w:between w:val="nil"/>
          <w:bar w:val="nil"/>
        </w:pBdr>
        <w:tabs>
          <w:tab w:val="left" w:pos="284"/>
        </w:tabs>
        <w:spacing w:after="120" w:line="264" w:lineRule="auto"/>
        <w:rPr>
          <w:rFonts w:ascii="Arial" w:eastAsia="Calibri" w:hAnsi="Arial" w:cs="Times New Roman"/>
          <w:color w:val="464646" w:themeColor="text2" w:themeShade="BF"/>
          <w:sz w:val="18"/>
          <w:szCs w:val="22"/>
          <w:u w:color="000000"/>
          <w:bdr w:val="nil"/>
          <w:lang w:val="id-ID"/>
        </w:rPr>
      </w:pPr>
      <w:r w:rsidRPr="00B4507E">
        <w:rPr>
          <w:rFonts w:ascii="Arial" w:eastAsia="Calibri" w:hAnsi="Arial" w:cs="Times New Roman"/>
          <w:color w:val="464646" w:themeColor="text2" w:themeShade="BF"/>
          <w:sz w:val="18"/>
          <w:szCs w:val="22"/>
          <w:u w:color="000000"/>
          <w:bdr w:val="nil"/>
          <w:lang w:val="id-ID"/>
        </w:rPr>
        <w:t xml:space="preserve">Rahmiatun Nur Khasanah; Asisten Koordinator Pendataan; SIGAB Indonesia; No. HP 089671869992/e-mail: </w:t>
      </w:r>
      <w:hyperlink r:id="rId69" w:history="1">
        <w:r w:rsidRPr="00B4507E">
          <w:rPr>
            <w:rFonts w:ascii="Arial" w:eastAsia="Calibri" w:hAnsi="Arial" w:cs="Arial"/>
            <w:color w:val="0563C1"/>
            <w:sz w:val="18"/>
            <w:szCs w:val="18"/>
            <w:u w:val="single" w:color="000000"/>
            <w:bdr w:val="nil"/>
            <w:lang w:val="id-ID"/>
          </w:rPr>
          <w:t>rahmi.khasanah@sigab.or.id</w:t>
        </w:r>
      </w:hyperlink>
    </w:p>
    <w:p w14:paraId="6D9AD52C" w14:textId="77777777" w:rsidR="00B4507E" w:rsidRPr="00B4507E" w:rsidRDefault="00B4507E" w:rsidP="00B4507E">
      <w:pPr>
        <w:rPr>
          <w:rFonts w:ascii="Arial" w:eastAsia="Calibri" w:hAnsi="Arial" w:cs="Times New Roman"/>
          <w:sz w:val="18"/>
          <w:szCs w:val="22"/>
          <w:lang w:val="id-ID"/>
        </w:rPr>
      </w:pPr>
    </w:p>
    <w:p w14:paraId="67F0FCEE" w14:textId="77777777" w:rsidR="00B4507E" w:rsidRPr="00B4507E" w:rsidRDefault="00B4507E" w:rsidP="00B4507E">
      <w:pPr>
        <w:rPr>
          <w:rFonts w:ascii="Arial" w:eastAsia="Calibri" w:hAnsi="Arial" w:cs="Times New Roman"/>
          <w:sz w:val="18"/>
          <w:szCs w:val="22"/>
        </w:rPr>
      </w:pPr>
    </w:p>
    <w:p w14:paraId="232431B8"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Demikian, terima kasih atas kesediaannya.</w:t>
      </w:r>
    </w:p>
    <w:p w14:paraId="3E9431F7" w14:textId="77777777" w:rsidR="00B4507E" w:rsidRPr="00B4507E" w:rsidRDefault="00B4507E" w:rsidP="00B4507E">
      <w:pPr>
        <w:rPr>
          <w:rFonts w:ascii="Arial" w:eastAsia="Calibri" w:hAnsi="Arial" w:cs="Times New Roman"/>
          <w:sz w:val="18"/>
          <w:szCs w:val="22"/>
          <w:lang w:val="id-ID"/>
        </w:rPr>
      </w:pPr>
      <w:r w:rsidRPr="00B4507E">
        <w:rPr>
          <w:rFonts w:ascii="Arial" w:eastAsia="Calibri" w:hAnsi="Arial" w:cs="Times New Roman"/>
          <w:sz w:val="18"/>
          <w:szCs w:val="22"/>
          <w:lang w:val="id-ID"/>
        </w:rPr>
        <w:t>Salam Tangguh, salam inklusi.</w:t>
      </w:r>
    </w:p>
    <w:p w14:paraId="564DAD91" w14:textId="77777777" w:rsidR="00B4507E" w:rsidRPr="00B4507E" w:rsidRDefault="00B4507E" w:rsidP="00B4507E">
      <w:pPr>
        <w:rPr>
          <w:rFonts w:ascii="Arial" w:eastAsia="Georgia" w:hAnsi="Arial" w:cs="Arial"/>
          <w:sz w:val="18"/>
          <w:szCs w:val="18"/>
          <w:lang w:val="id-ID"/>
        </w:rPr>
      </w:pPr>
    </w:p>
    <w:p w14:paraId="7D086F89" w14:textId="77777777" w:rsidR="00B4507E" w:rsidRPr="00B4507E" w:rsidRDefault="00B4507E" w:rsidP="00B4507E">
      <w:pPr>
        <w:rPr>
          <w:rFonts w:ascii="Arial" w:eastAsia="Calibri" w:hAnsi="Arial" w:cs="Arial"/>
          <w:b/>
          <w:bCs/>
          <w:sz w:val="18"/>
          <w:szCs w:val="18"/>
          <w:lang w:val="id-ID"/>
        </w:rPr>
      </w:pPr>
      <w:r w:rsidRPr="00B4507E">
        <w:rPr>
          <w:rFonts w:ascii="Arial" w:eastAsia="Calibri" w:hAnsi="Arial" w:cs="Arial"/>
          <w:b/>
          <w:bCs/>
          <w:sz w:val="18"/>
          <w:szCs w:val="18"/>
          <w:lang w:val="id-ID"/>
        </w:rPr>
        <w:t>Atas nama Jaringan Organisasi Pemerhati Disabilitas/Difabel Indonesia</w:t>
      </w:r>
    </w:p>
    <w:p w14:paraId="47ABCF22" w14:textId="77777777" w:rsidR="00B4507E" w:rsidRPr="00B4507E" w:rsidRDefault="00B4507E" w:rsidP="00B4507E">
      <w:pPr>
        <w:rPr>
          <w:rFonts w:ascii="Arial" w:eastAsia="Calibri" w:hAnsi="Arial" w:cs="Arial"/>
          <w:b/>
          <w:bCs/>
          <w:sz w:val="18"/>
          <w:szCs w:val="18"/>
          <w:lang w:val="id-ID"/>
        </w:rPr>
      </w:pPr>
    </w:p>
    <w:p w14:paraId="253628A4" w14:textId="77777777" w:rsidR="00B4507E" w:rsidRPr="00B4507E" w:rsidRDefault="00B4507E" w:rsidP="00B4507E">
      <w:pPr>
        <w:rPr>
          <w:rFonts w:ascii="Arial" w:eastAsia="Calibri" w:hAnsi="Arial" w:cs="Arial"/>
          <w:b/>
          <w:bCs/>
          <w:sz w:val="18"/>
          <w:szCs w:val="18"/>
          <w:lang w:val="id-ID"/>
        </w:rPr>
      </w:pPr>
    </w:p>
    <w:p w14:paraId="29C1D486" w14:textId="77777777" w:rsidR="00B4507E" w:rsidRPr="00B4507E" w:rsidRDefault="00B4507E" w:rsidP="00B4507E">
      <w:pPr>
        <w:rPr>
          <w:rFonts w:ascii="Arial" w:eastAsia="Georgia" w:hAnsi="Arial" w:cs="Arial"/>
          <w:b/>
          <w:bCs/>
          <w:sz w:val="18"/>
          <w:szCs w:val="18"/>
          <w:lang w:val="id-ID"/>
        </w:rPr>
      </w:pPr>
      <w:r w:rsidRPr="00B4507E">
        <w:rPr>
          <w:rFonts w:ascii="Arial" w:eastAsia="Calibri" w:hAnsi="Arial" w:cs="Arial"/>
          <w:b/>
          <w:bCs/>
          <w:sz w:val="18"/>
          <w:szCs w:val="18"/>
          <w:lang w:val="id-ID"/>
        </w:rPr>
        <w:t>Catatan: * Pertanyaan wajib dijawab</w:t>
      </w:r>
    </w:p>
    <w:p w14:paraId="0C02F452" w14:textId="77777777" w:rsidR="00B4507E" w:rsidRPr="00B4507E" w:rsidRDefault="00B4507E" w:rsidP="00B4507E">
      <w:pPr>
        <w:rPr>
          <w:rFonts w:ascii="Arial" w:eastAsia="Georgia" w:hAnsi="Arial" w:cs="Arial"/>
          <w:b/>
          <w:bCs/>
          <w:sz w:val="18"/>
          <w:szCs w:val="18"/>
          <w:lang w:val="id-ID"/>
        </w:rPr>
      </w:pPr>
    </w:p>
    <w:p w14:paraId="6863A6E2" w14:textId="77777777" w:rsidR="00B4507E" w:rsidRPr="00B4507E" w:rsidRDefault="00B4507E" w:rsidP="00B4507E">
      <w:pPr>
        <w:rPr>
          <w:rFonts w:ascii="Arial" w:eastAsia="Georgia" w:hAnsi="Arial" w:cs="Arial"/>
          <w:b/>
          <w:bCs/>
          <w:sz w:val="18"/>
          <w:szCs w:val="18"/>
          <w:lang w:val="id-ID"/>
        </w:rPr>
        <w:sectPr w:rsidR="00B4507E" w:rsidRPr="00B4507E" w:rsidSect="00CD6CAA">
          <w:type w:val="continuous"/>
          <w:pgSz w:w="11906" w:h="16838"/>
          <w:pgMar w:top="1440" w:right="1440" w:bottom="1440" w:left="1440" w:header="706" w:footer="706" w:gutter="0"/>
          <w:cols w:space="708"/>
          <w:docGrid w:linePitch="360"/>
        </w:sectPr>
      </w:pPr>
    </w:p>
    <w:p w14:paraId="520615AD" w14:textId="77777777" w:rsidR="00B4507E" w:rsidRPr="00B4507E" w:rsidRDefault="00B4507E" w:rsidP="00B4507E">
      <w:pPr>
        <w:ind w:left="-288"/>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Page 2 Halaman Persetujuan</w:t>
      </w:r>
    </w:p>
    <w:p w14:paraId="4E7A6510" w14:textId="77777777" w:rsidR="00B4507E" w:rsidRPr="00B4507E" w:rsidRDefault="00B4507E" w:rsidP="00B4507E">
      <w:pPr>
        <w:ind w:left="-288"/>
        <w:rPr>
          <w:rFonts w:ascii="Arial" w:eastAsia="Georgia" w:hAnsi="Arial" w:cs="Arial"/>
          <w:b/>
          <w:bCs/>
          <w:color w:val="0070C0"/>
          <w:sz w:val="18"/>
          <w:szCs w:val="18"/>
          <w:lang w:val="id-ID"/>
        </w:rPr>
      </w:pPr>
    </w:p>
    <w:p w14:paraId="48840123" w14:textId="77777777" w:rsidR="00B4507E" w:rsidRPr="00B4507E" w:rsidRDefault="00B4507E" w:rsidP="00B4507E">
      <w:pPr>
        <w:ind w:left="-288"/>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Saya telah membaca dan memahami maksud dan tujuan serta mekanisme survei ini.</w:t>
      </w:r>
    </w:p>
    <w:p w14:paraId="0B2C6BE4" w14:textId="77777777" w:rsidR="00B4507E" w:rsidRPr="00B4507E" w:rsidRDefault="00B4507E" w:rsidP="00B4507E">
      <w:pPr>
        <w:ind w:left="-288"/>
        <w:rPr>
          <w:rFonts w:ascii="Arial" w:eastAsia="Calibri" w:hAnsi="Arial" w:cs="Arial"/>
          <w:color w:val="0070C0"/>
          <w:sz w:val="18"/>
          <w:szCs w:val="18"/>
          <w:lang w:val="id-ID"/>
        </w:rPr>
      </w:pPr>
    </w:p>
    <w:p w14:paraId="4233CAF1" w14:textId="77777777" w:rsidR="00B4507E" w:rsidRPr="00B4507E" w:rsidRDefault="00B4507E" w:rsidP="00B4507E">
      <w:pPr>
        <w:ind w:left="-288"/>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1.*</w:t>
      </w:r>
      <w:r w:rsidRPr="00B4507E">
        <w:rPr>
          <w:rFonts w:ascii="Arial" w:eastAsia="Calibri" w:hAnsi="Arial" w:cs="Arial"/>
          <w:b/>
          <w:bCs/>
          <w:color w:val="0070C0"/>
          <w:sz w:val="18"/>
          <w:szCs w:val="18"/>
          <w:lang w:val="id-ID"/>
        </w:rPr>
        <w:tab/>
        <w:t xml:space="preserve">Dengan ini saya menyatakan </w:t>
      </w:r>
      <w:r w:rsidRPr="00B4507E">
        <w:rPr>
          <w:rFonts w:ascii="Arial" w:eastAsia="Calibri" w:hAnsi="Arial" w:cs="Arial"/>
          <w:b/>
          <w:bCs/>
          <w:color w:val="0070C0"/>
          <w:sz w:val="18"/>
          <w:szCs w:val="18"/>
          <w:lang w:val="id-ID"/>
        </w:rPr>
        <w:tab/>
      </w:r>
    </w:p>
    <w:p w14:paraId="57FD5378" w14:textId="77777777" w:rsidR="00B4507E" w:rsidRPr="00B4507E" w:rsidRDefault="00B4507E" w:rsidP="00B4507E">
      <w:pPr>
        <w:ind w:left="-288"/>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r w:rsidRPr="00B4507E">
        <w:rPr>
          <w:rFonts w:ascii="Arial" w:eastAsia="Calibri" w:hAnsi="Arial" w:cs="Arial"/>
          <w:color w:val="0070C0"/>
          <w:sz w:val="18"/>
          <w:szCs w:val="18"/>
          <w:lang w:val="id-ID"/>
        </w:rPr>
        <w:tab/>
        <w:t>Bersedia mengikuti survey ini &gt;&gt; Lanjut Page 3</w:t>
      </w:r>
    </w:p>
    <w:p w14:paraId="2C780D38" w14:textId="77777777" w:rsidR="00B4507E" w:rsidRPr="00B4507E" w:rsidRDefault="00B4507E" w:rsidP="00B4507E">
      <w:pPr>
        <w:ind w:left="-288"/>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r w:rsidRPr="00B4507E">
        <w:rPr>
          <w:rFonts w:ascii="Arial" w:eastAsia="Calibri" w:hAnsi="Arial" w:cs="Arial"/>
          <w:color w:val="0070C0"/>
          <w:sz w:val="18"/>
          <w:szCs w:val="18"/>
          <w:lang w:val="id-ID"/>
        </w:rPr>
        <w:tab/>
        <w:t>Tidak bersedia mengikuti survey ini &gt;&gt; Lanjut Page 68</w:t>
      </w:r>
    </w:p>
    <w:p w14:paraId="149FE308" w14:textId="77777777" w:rsidR="00B4507E" w:rsidRPr="00B4507E" w:rsidRDefault="00B4507E" w:rsidP="00B4507E">
      <w:pPr>
        <w:ind w:left="-288"/>
        <w:rPr>
          <w:rFonts w:ascii="Arial" w:eastAsia="Calibri" w:hAnsi="Arial" w:cs="Arial"/>
          <w:color w:val="0070C0"/>
          <w:sz w:val="18"/>
          <w:szCs w:val="18"/>
          <w:lang w:val="id-ID"/>
        </w:rPr>
      </w:pPr>
    </w:p>
    <w:p w14:paraId="54D55A89" w14:textId="77777777" w:rsidR="00B4507E" w:rsidRPr="00B4507E" w:rsidRDefault="00B4507E" w:rsidP="00B4507E">
      <w:pPr>
        <w:ind w:left="-288"/>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 Metode Pengisian Survei</w:t>
      </w:r>
    </w:p>
    <w:p w14:paraId="17FF0F31" w14:textId="77777777" w:rsidR="00B4507E" w:rsidRPr="00B4507E" w:rsidRDefault="00B4507E" w:rsidP="00B4507E">
      <w:pPr>
        <w:ind w:left="-288"/>
        <w:rPr>
          <w:rFonts w:ascii="Arial" w:eastAsia="Calibri" w:hAnsi="Arial" w:cs="Arial"/>
          <w:b/>
          <w:bCs/>
          <w:color w:val="0070C0"/>
          <w:sz w:val="18"/>
          <w:szCs w:val="18"/>
          <w:lang w:val="id-ID"/>
        </w:rPr>
      </w:pPr>
    </w:p>
    <w:p w14:paraId="2EF680FA" w14:textId="77777777" w:rsidR="00B4507E" w:rsidRPr="00B4507E" w:rsidRDefault="00B4507E" w:rsidP="00B4507E">
      <w:pPr>
        <w:ind w:left="-288"/>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2.*</w:t>
      </w:r>
      <w:r w:rsidRPr="00B4507E">
        <w:rPr>
          <w:rFonts w:ascii="Arial" w:eastAsia="Calibri" w:hAnsi="Arial" w:cs="Arial"/>
          <w:b/>
          <w:bCs/>
          <w:color w:val="0070C0"/>
          <w:sz w:val="18"/>
          <w:szCs w:val="18"/>
          <w:lang w:val="id-ID"/>
        </w:rPr>
        <w:tab/>
        <w:t>Apa metode yang B/I/S gunakan dalam mengisi survey ini?</w:t>
      </w:r>
      <w:r w:rsidRPr="00B4507E">
        <w:rPr>
          <w:rFonts w:ascii="Arial" w:eastAsia="Calibri" w:hAnsi="Arial" w:cs="Arial"/>
          <w:b/>
          <w:bCs/>
          <w:color w:val="0070C0"/>
          <w:sz w:val="18"/>
          <w:szCs w:val="18"/>
          <w:lang w:val="id-ID"/>
        </w:rPr>
        <w:tab/>
      </w:r>
    </w:p>
    <w:p w14:paraId="41BEB6CF" w14:textId="77777777" w:rsidR="00B4507E" w:rsidRPr="00B4507E" w:rsidRDefault="00B4507E" w:rsidP="00B4507E">
      <w:pPr>
        <w:ind w:left="-288"/>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lang w:val="id-ID"/>
        </w:rPr>
        <w:tab/>
        <w:t>Dengan enumerator &gt;&gt; Lanjut Page 4</w:t>
      </w:r>
    </w:p>
    <w:p w14:paraId="4C7801AF" w14:textId="77777777" w:rsidR="00B4507E" w:rsidRPr="00B4507E" w:rsidRDefault="00B4507E" w:rsidP="00B4507E">
      <w:pPr>
        <w:ind w:left="-288"/>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lang w:val="id-ID"/>
        </w:rPr>
        <w:tab/>
        <w:t>Menjawab sendiri &gt;&gt; Lanjut Page 5</w:t>
      </w:r>
    </w:p>
    <w:p w14:paraId="32E5724A" w14:textId="77777777" w:rsidR="00B4507E" w:rsidRPr="00B4507E" w:rsidRDefault="00B4507E" w:rsidP="00B4507E">
      <w:pPr>
        <w:ind w:left="-288"/>
        <w:rPr>
          <w:rFonts w:ascii="Arial" w:eastAsia="Calibri" w:hAnsi="Arial" w:cs="Arial"/>
          <w:color w:val="0070C0"/>
          <w:sz w:val="18"/>
          <w:szCs w:val="18"/>
          <w:lang w:val="id-ID"/>
        </w:rPr>
      </w:pPr>
    </w:p>
    <w:p w14:paraId="275E40F3" w14:textId="77777777" w:rsidR="00B4507E" w:rsidRPr="00B4507E" w:rsidRDefault="00B4507E" w:rsidP="00B4507E">
      <w:pPr>
        <w:ind w:left="-288"/>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 Informasi Pendataan oleh Enumerator</w:t>
      </w:r>
    </w:p>
    <w:p w14:paraId="65EE695D"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3.*</w:t>
      </w:r>
      <w:r w:rsidRPr="00B4507E">
        <w:rPr>
          <w:rFonts w:ascii="Arial" w:eastAsia="Calibri" w:hAnsi="Arial" w:cs="Arial"/>
          <w:b/>
          <w:bCs/>
          <w:color w:val="0070C0"/>
          <w:sz w:val="18"/>
          <w:szCs w:val="18"/>
        </w:rPr>
        <w:tab/>
        <w:t>Kode Wilayah</w:t>
      </w:r>
    </w:p>
    <w:p w14:paraId="064D12BE" w14:textId="77777777" w:rsidR="00B4507E" w:rsidRPr="00B4507E" w:rsidRDefault="00B4507E" w:rsidP="00B4507E">
      <w:pPr>
        <w:ind w:left="-288"/>
        <w:rPr>
          <w:rFonts w:ascii="Arial" w:eastAsia="Calibri" w:hAnsi="Arial" w:cs="Arial"/>
          <w:b/>
          <w:bCs/>
          <w:color w:val="0070C0"/>
          <w:sz w:val="18"/>
          <w:szCs w:val="18"/>
        </w:rPr>
        <w:sectPr w:rsidR="00B4507E" w:rsidRPr="00B4507E" w:rsidSect="00CD6CAA">
          <w:headerReference w:type="default" r:id="rId70"/>
          <w:footerReference w:type="default" r:id="rId71"/>
          <w:pgSz w:w="11906" w:h="16838"/>
          <w:pgMar w:top="1440" w:right="1440" w:bottom="1440" w:left="1440" w:header="709" w:footer="709" w:gutter="0"/>
          <w:pgNumType w:fmt="numberInDash" w:start="1" w:chapStyle="1"/>
          <w:cols w:space="708"/>
          <w:docGrid w:linePitch="360"/>
        </w:sectPr>
      </w:pPr>
    </w:p>
    <w:p w14:paraId="55D4C376"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Barat 01</w:t>
      </w:r>
      <w:r w:rsidRPr="00B4507E">
        <w:rPr>
          <w:rFonts w:ascii="Arial" w:eastAsia="Calibri" w:hAnsi="Arial" w:cs="Times New Roman"/>
          <w:color w:val="0070C0"/>
          <w:sz w:val="18"/>
          <w:szCs w:val="22"/>
        </w:rPr>
        <w:tab/>
      </w:r>
      <w:r w:rsidRPr="00B4507E">
        <w:rPr>
          <w:rFonts w:ascii="Arial" w:eastAsia="Calibri" w:hAnsi="Arial" w:cs="Times New Roman"/>
          <w:color w:val="0070C0"/>
          <w:sz w:val="18"/>
          <w:szCs w:val="22"/>
        </w:rPr>
        <w:tab/>
      </w:r>
    </w:p>
    <w:p w14:paraId="5E5B67CC"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Barat 02</w:t>
      </w:r>
    </w:p>
    <w:p w14:paraId="73A9E675"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Barat 03</w:t>
      </w:r>
      <w:r w:rsidRPr="00B4507E">
        <w:rPr>
          <w:rFonts w:ascii="Arial" w:eastAsia="Calibri" w:hAnsi="Arial" w:cs="Times New Roman"/>
          <w:color w:val="0070C0"/>
          <w:sz w:val="18"/>
          <w:szCs w:val="22"/>
        </w:rPr>
        <w:tab/>
      </w:r>
      <w:r w:rsidRPr="00B4507E">
        <w:rPr>
          <w:rFonts w:ascii="Arial" w:eastAsia="Calibri" w:hAnsi="Arial" w:cs="Times New Roman"/>
          <w:color w:val="0070C0"/>
          <w:sz w:val="18"/>
          <w:szCs w:val="22"/>
        </w:rPr>
        <w:tab/>
      </w:r>
    </w:p>
    <w:p w14:paraId="57FAFF2D"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Barat 04</w:t>
      </w:r>
      <w:r w:rsidRPr="00B4507E">
        <w:rPr>
          <w:rFonts w:ascii="Arial" w:eastAsia="Calibri" w:hAnsi="Arial" w:cs="Times New Roman"/>
          <w:color w:val="0070C0"/>
          <w:sz w:val="18"/>
          <w:szCs w:val="22"/>
        </w:rPr>
        <w:tab/>
      </w:r>
      <w:r w:rsidRPr="00B4507E">
        <w:rPr>
          <w:rFonts w:ascii="Arial" w:eastAsia="Calibri" w:hAnsi="Arial" w:cs="Times New Roman"/>
          <w:color w:val="0070C0"/>
          <w:sz w:val="18"/>
          <w:szCs w:val="22"/>
        </w:rPr>
        <w:tab/>
      </w:r>
    </w:p>
    <w:p w14:paraId="531C581C"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Barat 05</w:t>
      </w:r>
      <w:r w:rsidRPr="00B4507E">
        <w:rPr>
          <w:rFonts w:ascii="Arial" w:eastAsia="Calibri" w:hAnsi="Arial" w:cs="Times New Roman"/>
          <w:color w:val="0070C0"/>
          <w:sz w:val="18"/>
          <w:szCs w:val="22"/>
        </w:rPr>
        <w:tab/>
      </w:r>
    </w:p>
    <w:p w14:paraId="016D0032"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br w:type="column"/>
      </w:r>
      <w:r w:rsidRPr="00B4507E">
        <w:rPr>
          <w:rFonts w:ascii="Arial" w:eastAsia="Calibri" w:hAnsi="Arial" w:cs="Times New Roman"/>
          <w:color w:val="0070C0"/>
          <w:sz w:val="18"/>
          <w:szCs w:val="22"/>
        </w:rPr>
        <w:t>□ Tengah 01</w:t>
      </w:r>
    </w:p>
    <w:p w14:paraId="4DAD1F5B"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Tengah 02</w:t>
      </w:r>
      <w:r w:rsidRPr="00B4507E">
        <w:rPr>
          <w:rFonts w:ascii="Arial" w:eastAsia="Calibri" w:hAnsi="Arial" w:cs="Times New Roman"/>
          <w:color w:val="0070C0"/>
          <w:sz w:val="18"/>
          <w:szCs w:val="22"/>
        </w:rPr>
        <w:tab/>
      </w:r>
      <w:r w:rsidRPr="00B4507E">
        <w:rPr>
          <w:rFonts w:ascii="Arial" w:eastAsia="Calibri" w:hAnsi="Arial" w:cs="Times New Roman"/>
          <w:color w:val="0070C0"/>
          <w:sz w:val="18"/>
          <w:szCs w:val="22"/>
        </w:rPr>
        <w:tab/>
      </w:r>
    </w:p>
    <w:p w14:paraId="0598D1CF"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Tengah 03</w:t>
      </w:r>
    </w:p>
    <w:p w14:paraId="52B5B8C8"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Tengah 04</w:t>
      </w:r>
      <w:r w:rsidRPr="00B4507E">
        <w:rPr>
          <w:rFonts w:ascii="Arial" w:eastAsia="Calibri" w:hAnsi="Arial" w:cs="Times New Roman"/>
          <w:color w:val="0070C0"/>
          <w:sz w:val="18"/>
          <w:szCs w:val="22"/>
        </w:rPr>
        <w:tab/>
      </w:r>
    </w:p>
    <w:p w14:paraId="207EAE8B"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br w:type="column"/>
      </w:r>
      <w:r w:rsidRPr="00B4507E">
        <w:rPr>
          <w:rFonts w:ascii="Arial" w:eastAsia="Calibri" w:hAnsi="Arial" w:cs="Times New Roman"/>
          <w:color w:val="0070C0"/>
          <w:sz w:val="18"/>
          <w:szCs w:val="22"/>
        </w:rPr>
        <w:t>□ Timur 01</w:t>
      </w:r>
    </w:p>
    <w:p w14:paraId="36FAD4D3" w14:textId="77777777" w:rsidR="00B4507E" w:rsidRPr="00B4507E" w:rsidRDefault="00B4507E" w:rsidP="00B4507E">
      <w:pPr>
        <w:ind w:left="-288"/>
        <w:rPr>
          <w:rFonts w:ascii="Arial" w:eastAsia="Calibri" w:hAnsi="Arial" w:cs="Times New Roman"/>
          <w:color w:val="0070C0"/>
          <w:sz w:val="18"/>
          <w:szCs w:val="22"/>
        </w:rPr>
      </w:pPr>
      <w:r w:rsidRPr="00B4507E">
        <w:rPr>
          <w:rFonts w:ascii="Arial" w:eastAsia="Calibri" w:hAnsi="Arial" w:cs="Times New Roman"/>
          <w:color w:val="0070C0"/>
          <w:sz w:val="18"/>
          <w:szCs w:val="22"/>
        </w:rPr>
        <w:t>□ Timur 02</w:t>
      </w:r>
    </w:p>
    <w:p w14:paraId="4FC383AF" w14:textId="77777777" w:rsidR="00B4507E" w:rsidRPr="00B4507E" w:rsidRDefault="00B4507E" w:rsidP="00B4507E">
      <w:pPr>
        <w:ind w:left="-288"/>
        <w:rPr>
          <w:rFonts w:ascii="Arial" w:eastAsia="Calibri" w:hAnsi="Arial" w:cs="Arial"/>
          <w:color w:val="0070C0"/>
          <w:sz w:val="18"/>
          <w:szCs w:val="18"/>
        </w:rPr>
        <w:sectPr w:rsidR="00B4507E" w:rsidRPr="00B4507E" w:rsidSect="00CD6CAA">
          <w:type w:val="continuous"/>
          <w:pgSz w:w="11906" w:h="16838"/>
          <w:pgMar w:top="1440" w:right="1440" w:bottom="1440" w:left="1440" w:header="709" w:footer="709" w:gutter="0"/>
          <w:cols w:num="3" w:space="708"/>
          <w:docGrid w:linePitch="360"/>
        </w:sectPr>
      </w:pPr>
    </w:p>
    <w:p w14:paraId="1A9FB308"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4.*</w:t>
      </w:r>
      <w:r w:rsidRPr="00B4507E">
        <w:rPr>
          <w:rFonts w:ascii="Arial" w:eastAsia="Calibri" w:hAnsi="Arial" w:cs="Arial"/>
          <w:b/>
          <w:bCs/>
          <w:color w:val="0070C0"/>
          <w:sz w:val="18"/>
          <w:szCs w:val="18"/>
        </w:rPr>
        <w:tab/>
        <w:t xml:space="preserve">Nomer Responden </w:t>
      </w:r>
      <w:r w:rsidRPr="00B4507E">
        <w:rPr>
          <w:rFonts w:ascii="Arial" w:eastAsia="Calibri" w:hAnsi="Arial" w:cs="Arial"/>
          <w:b/>
          <w:bCs/>
          <w:color w:val="0070C0"/>
          <w:sz w:val="18"/>
          <w:szCs w:val="18"/>
        </w:rPr>
        <w:tab/>
      </w:r>
    </w:p>
    <w:p w14:paraId="7BA4074E"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5.*</w:t>
      </w:r>
      <w:r w:rsidRPr="00B4507E">
        <w:rPr>
          <w:rFonts w:ascii="Arial" w:eastAsia="Calibri" w:hAnsi="Arial" w:cs="Arial"/>
          <w:b/>
          <w:bCs/>
          <w:color w:val="0070C0"/>
          <w:sz w:val="18"/>
          <w:szCs w:val="18"/>
        </w:rPr>
        <w:tab/>
        <w:t>Nama Enumerator:</w:t>
      </w:r>
    </w:p>
    <w:p w14:paraId="5EB92D86"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ab/>
      </w:r>
    </w:p>
    <w:p w14:paraId="011466FE" w14:textId="77777777" w:rsidR="00B4507E" w:rsidRPr="00B4507E" w:rsidRDefault="00B4507E" w:rsidP="00B4507E">
      <w:pPr>
        <w:ind w:left="-288"/>
        <w:rPr>
          <w:rFonts w:ascii="Arial" w:eastAsia="Calibri" w:hAnsi="Arial" w:cs="Arial"/>
          <w:color w:val="0070C0"/>
          <w:sz w:val="18"/>
          <w:szCs w:val="18"/>
        </w:rPr>
        <w:sectPr w:rsidR="00B4507E" w:rsidRPr="00B4507E" w:rsidSect="00CD6CAA">
          <w:type w:val="continuous"/>
          <w:pgSz w:w="11906" w:h="16838"/>
          <w:pgMar w:top="1440" w:right="1440" w:bottom="1440" w:left="1440" w:header="709" w:footer="709" w:gutter="0"/>
          <w:cols w:space="708"/>
          <w:docGrid w:linePitch="360"/>
        </w:sectPr>
      </w:pPr>
    </w:p>
    <w:p w14:paraId="06BFD4AD"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6.*</w:t>
      </w:r>
      <w:r w:rsidRPr="00B4507E">
        <w:rPr>
          <w:rFonts w:ascii="Arial" w:eastAsia="Calibri" w:hAnsi="Arial" w:cs="Arial"/>
          <w:color w:val="0070C0"/>
          <w:sz w:val="18"/>
          <w:szCs w:val="18"/>
        </w:rPr>
        <w:tab/>
      </w:r>
      <w:r w:rsidRPr="00B4507E">
        <w:rPr>
          <w:rFonts w:ascii="Arial" w:eastAsia="Calibri" w:hAnsi="Arial" w:cs="Arial"/>
          <w:b/>
          <w:bCs/>
          <w:color w:val="0070C0"/>
          <w:sz w:val="18"/>
          <w:szCs w:val="18"/>
        </w:rPr>
        <w:t>Apa metode wawancara yang digunakan dalam survei ini?</w:t>
      </w:r>
      <w:r w:rsidRPr="00B4507E">
        <w:rPr>
          <w:rFonts w:ascii="Arial" w:eastAsia="Calibri" w:hAnsi="Arial" w:cs="Arial"/>
          <w:color w:val="0070C0"/>
          <w:sz w:val="18"/>
          <w:szCs w:val="18"/>
        </w:rPr>
        <w:tab/>
      </w:r>
    </w:p>
    <w:p w14:paraId="084E9F62"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Tatap muka langsung dengan dengan hard copy</w:t>
      </w:r>
    </w:p>
    <w:p w14:paraId="4B4529DC"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xml:space="preserve">□ Tatap muka langsung dengan form online </w:t>
      </w:r>
    </w:p>
    <w:p w14:paraId="3763C868"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Wawancara dengan telepon</w:t>
      </w:r>
    </w:p>
    <w:p w14:paraId="0A0C1A19"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Lainnya</w:t>
      </w:r>
    </w:p>
    <w:p w14:paraId="0D51DC2B" w14:textId="77777777" w:rsidR="00B4507E" w:rsidRPr="00B4507E" w:rsidRDefault="00B4507E" w:rsidP="00B4507E">
      <w:pPr>
        <w:ind w:left="-288"/>
        <w:rPr>
          <w:rFonts w:ascii="Arial" w:eastAsia="Calibri" w:hAnsi="Arial" w:cs="Arial"/>
          <w:color w:val="0070C0"/>
          <w:sz w:val="18"/>
          <w:szCs w:val="18"/>
        </w:rPr>
      </w:pPr>
    </w:p>
    <w:p w14:paraId="1878221C"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7.*</w:t>
      </w:r>
      <w:r w:rsidRPr="00B4507E">
        <w:rPr>
          <w:rFonts w:ascii="Arial" w:eastAsia="Calibri" w:hAnsi="Arial" w:cs="Arial"/>
          <w:b/>
          <w:bCs/>
          <w:color w:val="0070C0"/>
          <w:sz w:val="18"/>
          <w:szCs w:val="18"/>
        </w:rPr>
        <w:tab/>
        <w:t>Mengapa anda menggunakan metode tersebut?</w:t>
      </w:r>
      <w:r w:rsidRPr="00B4507E">
        <w:rPr>
          <w:rFonts w:ascii="Arial" w:eastAsia="Calibri" w:hAnsi="Arial" w:cs="Arial"/>
          <w:b/>
          <w:bCs/>
          <w:color w:val="0070C0"/>
          <w:sz w:val="18"/>
          <w:szCs w:val="18"/>
        </w:rPr>
        <w:tab/>
      </w:r>
    </w:p>
    <w:p w14:paraId="53C14065" w14:textId="77777777" w:rsidR="00B4507E" w:rsidRPr="00B4507E" w:rsidRDefault="00B4507E" w:rsidP="00B4507E">
      <w:pPr>
        <w:ind w:left="-288"/>
        <w:rPr>
          <w:rFonts w:ascii="Arial" w:eastAsia="Calibri" w:hAnsi="Arial" w:cs="Arial"/>
          <w:color w:val="0070C0"/>
          <w:sz w:val="18"/>
          <w:szCs w:val="18"/>
        </w:rPr>
        <w:sectPr w:rsidR="00B4507E" w:rsidRPr="00B4507E" w:rsidSect="00CD6CAA">
          <w:type w:val="continuous"/>
          <w:pgSz w:w="11906" w:h="16838"/>
          <w:pgMar w:top="1440" w:right="1440" w:bottom="1440" w:left="1440" w:header="709" w:footer="709" w:gutter="0"/>
          <w:cols w:space="708"/>
          <w:docGrid w:linePitch="360"/>
        </w:sectPr>
      </w:pPr>
    </w:p>
    <w:p w14:paraId="37D053AF"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Terkendalan jaringan internet</w:t>
      </w:r>
    </w:p>
    <w:p w14:paraId="4E27371E"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Terkendala sinyal</w:t>
      </w:r>
    </w:p>
    <w:p w14:paraId="517A4BDF"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Menghemat waktu dan tenaga</w:t>
      </w:r>
    </w:p>
    <w:p w14:paraId="5BBD78E9"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Pertanyaan lebih mudah disampaikan</w:t>
      </w:r>
    </w:p>
    <w:p w14:paraId="0ED466C1"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Daerah sulit dijangkau</w:t>
      </w:r>
    </w:p>
    <w:p w14:paraId="0576A101"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330B6141" w14:textId="77777777" w:rsidR="00B4507E" w:rsidRPr="00B4507E" w:rsidRDefault="00B4507E" w:rsidP="00B4507E">
      <w:pPr>
        <w:ind w:left="-288"/>
        <w:rPr>
          <w:rFonts w:ascii="Arial" w:eastAsia="Calibri" w:hAnsi="Arial" w:cs="Arial"/>
          <w:color w:val="0070C0"/>
          <w:sz w:val="18"/>
          <w:szCs w:val="18"/>
        </w:rPr>
        <w:sectPr w:rsidR="00B4507E" w:rsidRPr="00B4507E" w:rsidSect="00CD6CAA">
          <w:type w:val="continuous"/>
          <w:pgSz w:w="11906" w:h="16838"/>
          <w:pgMar w:top="1440" w:right="1440" w:bottom="1440" w:left="1440" w:header="709" w:footer="709" w:gutter="0"/>
          <w:cols w:num="2" w:space="708"/>
          <w:docGrid w:linePitch="360"/>
        </w:sectPr>
      </w:pPr>
    </w:p>
    <w:p w14:paraId="569ED5CD"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267CF57D" w14:textId="77777777" w:rsidR="00B4507E" w:rsidRPr="00B4507E" w:rsidRDefault="00B4507E" w:rsidP="00B4507E">
      <w:pPr>
        <w:ind w:left="-288"/>
        <w:rPr>
          <w:rFonts w:ascii="Arial" w:eastAsia="Calibri" w:hAnsi="Arial" w:cs="Times New Roman"/>
          <w:b/>
          <w:bCs/>
          <w:color w:val="0070C0"/>
          <w:sz w:val="18"/>
          <w:szCs w:val="22"/>
          <w:lang w:val="id-ID"/>
        </w:rPr>
        <w:sectPr w:rsidR="00B4507E" w:rsidRPr="00B4507E" w:rsidSect="00CD6CAA">
          <w:type w:val="continuous"/>
          <w:pgSz w:w="11906" w:h="16838"/>
          <w:pgMar w:top="1440" w:right="1440" w:bottom="1440" w:left="1440" w:header="709" w:footer="709" w:gutter="0"/>
          <w:cols w:num="2" w:space="708"/>
          <w:docGrid w:linePitch="360"/>
        </w:sectPr>
      </w:pPr>
    </w:p>
    <w:p w14:paraId="22E271FC" w14:textId="77777777" w:rsidR="00B4507E" w:rsidRPr="00B4507E" w:rsidRDefault="00B4507E" w:rsidP="00B4507E">
      <w:pPr>
        <w:ind w:left="-288"/>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 Pemberi Informasi</w:t>
      </w:r>
    </w:p>
    <w:p w14:paraId="643BA584"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8.* Apakah B/I/S (menjawab sendiri/diwakilkan) dalam mengikuti survei ini? </w:t>
      </w:r>
      <w:r w:rsidRPr="00B4507E">
        <w:rPr>
          <w:rFonts w:ascii="Arial" w:eastAsia="Calibri" w:hAnsi="Arial" w:cs="Arial"/>
          <w:b/>
          <w:bCs/>
          <w:color w:val="0070C0"/>
          <w:sz w:val="18"/>
          <w:szCs w:val="18"/>
        </w:rPr>
        <w:tab/>
      </w:r>
    </w:p>
    <w:p w14:paraId="5F49920B"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Diwakilkan &gt;&gt; Lanjut Page 6</w:t>
      </w:r>
    </w:p>
    <w:p w14:paraId="247488B7"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Menjawab sendiri &gt;&gt; Lanjut Page 8</w:t>
      </w:r>
    </w:p>
    <w:p w14:paraId="25AD8A5B" w14:textId="77777777" w:rsidR="00B4507E" w:rsidRPr="00B4507E" w:rsidRDefault="00B4507E" w:rsidP="00B4507E">
      <w:pPr>
        <w:ind w:left="-288"/>
        <w:rPr>
          <w:rFonts w:ascii="Arial" w:eastAsia="Calibri" w:hAnsi="Arial" w:cs="Arial"/>
          <w:b/>
          <w:bCs/>
          <w:color w:val="0070C0"/>
          <w:sz w:val="18"/>
          <w:szCs w:val="18"/>
        </w:rPr>
      </w:pPr>
    </w:p>
    <w:p w14:paraId="0DA18F8A" w14:textId="77777777" w:rsidR="00B4507E" w:rsidRPr="00B4507E" w:rsidRDefault="00B4507E" w:rsidP="00B4507E">
      <w:pPr>
        <w:ind w:left="-288"/>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 Identitas Pemberi Informasi</w:t>
      </w:r>
    </w:p>
    <w:p w14:paraId="0A0C69BE"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9.*</w:t>
      </w:r>
      <w:r w:rsidRPr="00B4507E">
        <w:rPr>
          <w:rFonts w:ascii="Arial" w:eastAsia="Calibri" w:hAnsi="Arial" w:cs="Arial"/>
          <w:b/>
          <w:bCs/>
          <w:color w:val="0070C0"/>
          <w:sz w:val="18"/>
          <w:szCs w:val="18"/>
        </w:rPr>
        <w:tab/>
        <w:t>Nama Pemberi informasi:</w:t>
      </w:r>
      <w:r w:rsidRPr="00B4507E">
        <w:rPr>
          <w:rFonts w:ascii="Arial" w:eastAsia="Calibri" w:hAnsi="Arial" w:cs="Arial"/>
          <w:b/>
          <w:bCs/>
          <w:color w:val="0070C0"/>
          <w:sz w:val="18"/>
          <w:szCs w:val="18"/>
        </w:rPr>
        <w:tab/>
      </w:r>
    </w:p>
    <w:p w14:paraId="194151E0" w14:textId="77777777" w:rsidR="00B4507E" w:rsidRPr="00B4507E" w:rsidRDefault="00B4507E" w:rsidP="00B4507E">
      <w:pPr>
        <w:ind w:left="-288"/>
        <w:rPr>
          <w:rFonts w:ascii="Arial" w:eastAsia="Calibri" w:hAnsi="Arial" w:cs="Arial"/>
          <w:b/>
          <w:bCs/>
          <w:color w:val="0070C0"/>
          <w:sz w:val="18"/>
          <w:szCs w:val="18"/>
        </w:rPr>
      </w:pPr>
      <w:r w:rsidRPr="00B4507E">
        <w:rPr>
          <w:rFonts w:ascii="Arial" w:eastAsia="Calibri" w:hAnsi="Arial" w:cs="Arial"/>
          <w:b/>
          <w:bCs/>
          <w:color w:val="0070C0"/>
          <w:sz w:val="18"/>
          <w:szCs w:val="18"/>
        </w:rPr>
        <w:t>10.*</w:t>
      </w:r>
      <w:r w:rsidRPr="00B4507E">
        <w:rPr>
          <w:rFonts w:ascii="Arial" w:eastAsia="Calibri" w:hAnsi="Arial" w:cs="Arial"/>
          <w:b/>
          <w:bCs/>
          <w:color w:val="0070C0"/>
          <w:sz w:val="18"/>
          <w:szCs w:val="18"/>
        </w:rPr>
        <w:tab/>
        <w:t>Hubungan dengan responden:</w:t>
      </w:r>
    </w:p>
    <w:p w14:paraId="79EECC86" w14:textId="77777777" w:rsidR="00B4507E" w:rsidRPr="00B4507E" w:rsidRDefault="00B4507E" w:rsidP="00B4507E">
      <w:pPr>
        <w:ind w:left="-288"/>
        <w:rPr>
          <w:rFonts w:ascii="Arial" w:eastAsia="Calibri" w:hAnsi="Arial" w:cs="Arial"/>
          <w:b/>
          <w:bCs/>
          <w:color w:val="0070C0"/>
          <w:sz w:val="18"/>
          <w:szCs w:val="18"/>
        </w:rPr>
        <w:sectPr w:rsidR="00B4507E" w:rsidRPr="00B4507E" w:rsidSect="00CD6CAA">
          <w:type w:val="continuous"/>
          <w:pgSz w:w="11906" w:h="16838"/>
          <w:pgMar w:top="1440" w:right="1440" w:bottom="1440" w:left="1440" w:header="709" w:footer="709" w:gutter="0"/>
          <w:cols w:space="708"/>
          <w:docGrid w:linePitch="360"/>
        </w:sectPr>
      </w:pPr>
    </w:p>
    <w:p w14:paraId="59291BD3"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Kakek/ Nenek</w:t>
      </w:r>
    </w:p>
    <w:p w14:paraId="191D6444"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Orangtua</w:t>
      </w:r>
    </w:p>
    <w:p w14:paraId="179C4CC9"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Anak/menantu</w:t>
      </w:r>
    </w:p>
    <w:p w14:paraId="623A8AD1"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Saudara (kakak/adik/ipar)</w:t>
      </w:r>
    </w:p>
    <w:p w14:paraId="7AEC5EEC"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Paman/bibi</w:t>
      </w:r>
    </w:p>
    <w:p w14:paraId="59026C42"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Keponakan</w:t>
      </w:r>
    </w:p>
    <w:p w14:paraId="4D0008CD"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xml:space="preserve">□ Cucu </w:t>
      </w:r>
    </w:p>
    <w:p w14:paraId="155E7EBC"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Teman</w:t>
      </w:r>
    </w:p>
    <w:p w14:paraId="6530B91A" w14:textId="77777777" w:rsidR="00B4507E" w:rsidRPr="00B4507E" w:rsidRDefault="00B4507E" w:rsidP="00B4507E">
      <w:pPr>
        <w:ind w:left="-288"/>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193A0D3D"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pgMar w:top="1440" w:right="1440" w:bottom="1440" w:left="1440" w:header="709" w:footer="709" w:gutter="0"/>
          <w:cols w:num="2" w:space="708"/>
          <w:docGrid w:linePitch="360"/>
        </w:sectPr>
      </w:pPr>
    </w:p>
    <w:p w14:paraId="631A9B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0EBDFCC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w:t>
      </w:r>
      <w:r w:rsidRPr="00B4507E">
        <w:rPr>
          <w:rFonts w:ascii="Arial" w:eastAsia="Calibri" w:hAnsi="Arial" w:cs="Arial"/>
          <w:b/>
          <w:bCs/>
          <w:color w:val="0070C0"/>
          <w:sz w:val="18"/>
          <w:szCs w:val="18"/>
        </w:rPr>
        <w:tab/>
        <w:t>Apakah pemberi informasi tinggal serumah dengan responden?</w:t>
      </w:r>
      <w:r w:rsidRPr="00B4507E">
        <w:rPr>
          <w:rFonts w:ascii="Arial" w:eastAsia="Calibri" w:hAnsi="Arial" w:cs="Arial"/>
          <w:b/>
          <w:bCs/>
          <w:color w:val="0070C0"/>
          <w:sz w:val="18"/>
          <w:szCs w:val="18"/>
        </w:rPr>
        <w:tab/>
      </w:r>
    </w:p>
    <w:p w14:paraId="29975C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Ya &gt;&gt; Lanjut Page 8</w:t>
      </w:r>
    </w:p>
    <w:p w14:paraId="2EC6432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&gt;&gt; Lanjut Page 7</w:t>
      </w:r>
    </w:p>
    <w:p w14:paraId="070BC06F" w14:textId="77777777" w:rsidR="00B4507E" w:rsidRPr="00B4507E" w:rsidRDefault="00B4507E" w:rsidP="00B4507E">
      <w:pPr>
        <w:rPr>
          <w:rFonts w:ascii="Arial" w:eastAsia="Calibri" w:hAnsi="Arial" w:cs="Arial"/>
          <w:b/>
          <w:bCs/>
          <w:color w:val="0070C0"/>
          <w:sz w:val="18"/>
          <w:szCs w:val="18"/>
        </w:rPr>
      </w:pPr>
    </w:p>
    <w:p w14:paraId="68E226CE"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7 Alamat Pemberi Informasi</w:t>
      </w:r>
    </w:p>
    <w:p w14:paraId="46F7ADC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w:t>
      </w:r>
      <w:r w:rsidRPr="00B4507E">
        <w:rPr>
          <w:rFonts w:ascii="Arial" w:eastAsia="Calibri" w:hAnsi="Arial" w:cs="Arial"/>
          <w:b/>
          <w:bCs/>
          <w:color w:val="0070C0"/>
          <w:sz w:val="18"/>
          <w:szCs w:val="18"/>
        </w:rPr>
        <w:tab/>
        <w:t>Alamat tempat tinggal pemberi informasi</w:t>
      </w:r>
    </w:p>
    <w:p w14:paraId="26D2E9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Alamat</w:t>
      </w:r>
      <w:r w:rsidRPr="00B4507E">
        <w:rPr>
          <w:rFonts w:ascii="Arial" w:eastAsia="Calibri" w:hAnsi="Arial" w:cs="Arial"/>
          <w:color w:val="0070C0"/>
          <w:sz w:val="18"/>
          <w:szCs w:val="18"/>
        </w:rPr>
        <w:tab/>
        <w:t>:</w:t>
      </w:r>
      <w:r w:rsidRPr="00B4507E">
        <w:rPr>
          <w:rFonts w:ascii="Arial" w:eastAsia="Calibri" w:hAnsi="Arial" w:cs="Arial"/>
          <w:color w:val="0070C0"/>
          <w:sz w:val="18"/>
          <w:szCs w:val="18"/>
        </w:rPr>
        <w:tab/>
      </w:r>
    </w:p>
    <w:p w14:paraId="0441EE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Kota/Kabupaten</w:t>
      </w:r>
      <w:r w:rsidRPr="00B4507E">
        <w:rPr>
          <w:rFonts w:ascii="Arial" w:eastAsia="Calibri" w:hAnsi="Arial" w:cs="Arial"/>
          <w:color w:val="0070C0"/>
          <w:sz w:val="18"/>
          <w:szCs w:val="18"/>
        </w:rPr>
        <w:tab/>
        <w:t>:</w:t>
      </w:r>
      <w:r w:rsidRPr="00B4507E">
        <w:rPr>
          <w:rFonts w:ascii="Arial" w:eastAsia="Calibri" w:hAnsi="Arial" w:cs="Arial"/>
          <w:color w:val="0070C0"/>
          <w:sz w:val="18"/>
          <w:szCs w:val="18"/>
        </w:rPr>
        <w:tab/>
      </w:r>
    </w:p>
    <w:p w14:paraId="706C8ED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Provinsi</w:t>
      </w:r>
      <w:r w:rsidRPr="00B4507E">
        <w:rPr>
          <w:rFonts w:ascii="Arial" w:eastAsia="Calibri" w:hAnsi="Arial" w:cs="Arial"/>
          <w:color w:val="0070C0"/>
          <w:sz w:val="18"/>
          <w:szCs w:val="18"/>
        </w:rPr>
        <w:tab/>
        <w:t>:</w:t>
      </w:r>
    </w:p>
    <w:p w14:paraId="0FB0038E" w14:textId="77777777" w:rsidR="00B4507E" w:rsidRPr="00B4507E" w:rsidRDefault="00B4507E" w:rsidP="00B4507E">
      <w:pPr>
        <w:rPr>
          <w:rFonts w:ascii="Arial" w:eastAsia="Calibri" w:hAnsi="Arial" w:cs="Arial"/>
          <w:b/>
          <w:bCs/>
          <w:color w:val="0070C0"/>
          <w:sz w:val="18"/>
          <w:szCs w:val="18"/>
        </w:rPr>
      </w:pPr>
    </w:p>
    <w:p w14:paraId="6E851C66" w14:textId="77777777" w:rsidR="00B4507E" w:rsidRPr="00B4507E" w:rsidRDefault="00B4507E" w:rsidP="00B4507E">
      <w:pPr>
        <w:rPr>
          <w:rFonts w:ascii="Arial" w:eastAsia="Calibri" w:hAnsi="Arial" w:cs="Arial"/>
          <w:b/>
          <w:bCs/>
          <w:color w:val="0070C0"/>
          <w:sz w:val="18"/>
          <w:szCs w:val="18"/>
        </w:rPr>
      </w:pPr>
    </w:p>
    <w:p w14:paraId="039F6FA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8 Informasi Umum Responden</w:t>
      </w:r>
    </w:p>
    <w:p w14:paraId="168AA05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w:t>
      </w:r>
      <w:r w:rsidRPr="00B4507E">
        <w:rPr>
          <w:rFonts w:ascii="Arial" w:eastAsia="Calibri" w:hAnsi="Arial" w:cs="Arial"/>
          <w:b/>
          <w:bCs/>
          <w:color w:val="0070C0"/>
          <w:sz w:val="18"/>
          <w:szCs w:val="18"/>
        </w:rPr>
        <w:tab/>
        <w:t>Apakah B/I/S mengikuti survei jaringan OPD Respon Covid Inklusif yang pertama?</w:t>
      </w:r>
      <w:r w:rsidRPr="00B4507E">
        <w:rPr>
          <w:rFonts w:ascii="Arial" w:eastAsia="Calibri" w:hAnsi="Arial" w:cs="Arial"/>
          <w:b/>
          <w:bCs/>
          <w:color w:val="0070C0"/>
          <w:sz w:val="18"/>
          <w:szCs w:val="18"/>
        </w:rPr>
        <w:tab/>
      </w:r>
    </w:p>
    <w:p w14:paraId="5F3651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w:t>
      </w:r>
    </w:p>
    <w:p w14:paraId="41F096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w:t>
      </w:r>
    </w:p>
    <w:p w14:paraId="45D17E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10FE6120" w14:textId="77777777" w:rsidR="00B4507E" w:rsidRPr="00B4507E" w:rsidRDefault="00B4507E" w:rsidP="00B4507E">
      <w:pPr>
        <w:rPr>
          <w:rFonts w:ascii="Arial" w:eastAsia="Calibri" w:hAnsi="Arial" w:cs="Arial"/>
          <w:b/>
          <w:bCs/>
          <w:color w:val="0070C0"/>
          <w:sz w:val="18"/>
          <w:szCs w:val="18"/>
        </w:rPr>
      </w:pPr>
    </w:p>
    <w:p w14:paraId="09E0D01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lastRenderedPageBreak/>
        <w:t>14.*</w:t>
      </w:r>
      <w:r w:rsidRPr="00B4507E">
        <w:rPr>
          <w:rFonts w:ascii="Arial" w:eastAsia="Calibri" w:hAnsi="Arial" w:cs="Arial"/>
          <w:b/>
          <w:bCs/>
          <w:color w:val="0070C0"/>
          <w:sz w:val="18"/>
          <w:szCs w:val="18"/>
        </w:rPr>
        <w:tab/>
        <w:t>a. Nama Lengkap Responden:</w:t>
      </w:r>
      <w:r w:rsidRPr="00B4507E">
        <w:rPr>
          <w:rFonts w:ascii="Arial" w:eastAsia="Calibri" w:hAnsi="Arial" w:cs="Arial"/>
          <w:b/>
          <w:bCs/>
          <w:color w:val="0070C0"/>
          <w:sz w:val="18"/>
          <w:szCs w:val="18"/>
        </w:rPr>
        <w:tab/>
      </w:r>
    </w:p>
    <w:p w14:paraId="109C809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t>b. No. Telepon Responden:</w:t>
      </w:r>
      <w:r w:rsidRPr="00B4507E">
        <w:rPr>
          <w:rFonts w:ascii="Arial" w:eastAsia="Calibri" w:hAnsi="Arial" w:cs="Arial"/>
          <w:b/>
          <w:bCs/>
          <w:color w:val="0070C0"/>
          <w:sz w:val="18"/>
          <w:szCs w:val="18"/>
        </w:rPr>
        <w:tab/>
      </w:r>
    </w:p>
    <w:p w14:paraId="5EFDE018" w14:textId="77777777" w:rsidR="00B4507E" w:rsidRPr="00B4507E" w:rsidRDefault="00B4507E" w:rsidP="00B4507E">
      <w:pPr>
        <w:jc w:val="center"/>
        <w:rPr>
          <w:rFonts w:ascii="Arial" w:eastAsia="Calibri" w:hAnsi="Arial" w:cs="Arial"/>
          <w:b/>
          <w:bCs/>
          <w:color w:val="0070C0"/>
          <w:sz w:val="18"/>
          <w:szCs w:val="18"/>
        </w:rPr>
      </w:pPr>
    </w:p>
    <w:p w14:paraId="4C8ADE3F" w14:textId="77777777" w:rsidR="00B4507E" w:rsidRPr="00B4507E" w:rsidRDefault="00B4507E" w:rsidP="00B4507E">
      <w:pPr>
        <w:rPr>
          <w:rFonts w:ascii="Arial" w:eastAsia="Calibri" w:hAnsi="Arial" w:cs="Arial"/>
          <w:b/>
          <w:bCs/>
          <w:color w:val="0070C0"/>
          <w:sz w:val="18"/>
          <w:szCs w:val="18"/>
        </w:rPr>
      </w:pPr>
    </w:p>
    <w:p w14:paraId="067CF57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15.*</w:t>
      </w:r>
      <w:r w:rsidRPr="00B4507E">
        <w:rPr>
          <w:rFonts w:ascii="Arial" w:eastAsia="Calibri" w:hAnsi="Arial" w:cs="Arial"/>
          <w:b/>
          <w:bCs/>
          <w:color w:val="0070C0"/>
          <w:sz w:val="18"/>
          <w:szCs w:val="18"/>
        </w:rPr>
        <w:tab/>
        <w:t>Jenis Kelamin</w:t>
      </w:r>
      <w:r w:rsidRPr="00B4507E">
        <w:rPr>
          <w:rFonts w:ascii="Arial" w:eastAsia="Calibri" w:hAnsi="Arial" w:cs="Arial"/>
          <w:b/>
          <w:bCs/>
          <w:color w:val="0070C0"/>
          <w:sz w:val="18"/>
          <w:szCs w:val="18"/>
        </w:rPr>
        <w:tab/>
      </w:r>
    </w:p>
    <w:p w14:paraId="02E0F91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fmt="upperLetter"/>
          <w:cols w:space="708"/>
          <w:docGrid w:linePitch="360"/>
        </w:sectPr>
      </w:pPr>
    </w:p>
    <w:p w14:paraId="0BC0F00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Laki-laki</w:t>
      </w:r>
    </w:p>
    <w:p w14:paraId="03C4FC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Perempuan</w:t>
      </w:r>
    </w:p>
    <w:p w14:paraId="3704C3C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bersedia menjawab</w:t>
      </w:r>
    </w:p>
    <w:p w14:paraId="4CD7FC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w:t>
      </w:r>
    </w:p>
    <w:p w14:paraId="1503235A"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346FE107" w14:textId="77777777" w:rsidR="00B4507E" w:rsidRPr="00B4507E" w:rsidRDefault="00B4507E" w:rsidP="00B4507E">
      <w:pPr>
        <w:rPr>
          <w:rFonts w:ascii="Arial" w:eastAsia="Calibri" w:hAnsi="Arial" w:cs="Arial"/>
          <w:b/>
          <w:bCs/>
          <w:color w:val="0070C0"/>
          <w:sz w:val="18"/>
          <w:szCs w:val="18"/>
        </w:rPr>
      </w:pPr>
    </w:p>
    <w:p w14:paraId="43189F4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16.*</w:t>
      </w:r>
      <w:r w:rsidRPr="00B4507E">
        <w:rPr>
          <w:rFonts w:ascii="Arial" w:eastAsia="Calibri" w:hAnsi="Arial" w:cs="Arial"/>
          <w:b/>
          <w:bCs/>
          <w:color w:val="0070C0"/>
          <w:sz w:val="18"/>
          <w:szCs w:val="18"/>
        </w:rPr>
        <w:tab/>
        <w:t>Usia dan tahun lahir (pilih usia dan isikan tahun lahir B/I/S):</w:t>
      </w:r>
    </w:p>
    <w:p w14:paraId="22A29F63"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53C96E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&lt;12 tahun</w:t>
      </w:r>
    </w:p>
    <w:p w14:paraId="71ADC1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11-15 tahun</w:t>
      </w:r>
    </w:p>
    <w:p w14:paraId="31DFDA6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16-17 tahun</w:t>
      </w:r>
    </w:p>
    <w:p w14:paraId="73CACE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18-60 tahun</w:t>
      </w:r>
    </w:p>
    <w:p w14:paraId="466F54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&gt;60 tahun</w:t>
      </w:r>
    </w:p>
    <w:p w14:paraId="3802AB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Tahun lahir:</w:t>
      </w:r>
    </w:p>
    <w:p w14:paraId="598695EB"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1B32312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p>
    <w:p w14:paraId="6F94D51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17.*</w:t>
      </w:r>
      <w:r w:rsidRPr="00B4507E">
        <w:rPr>
          <w:rFonts w:ascii="Arial" w:eastAsia="Calibri" w:hAnsi="Arial" w:cs="Arial"/>
          <w:b/>
          <w:bCs/>
          <w:color w:val="0070C0"/>
          <w:sz w:val="18"/>
          <w:szCs w:val="18"/>
        </w:rPr>
        <w:tab/>
        <w:t>Dokumen kependudukan yang dimiliki responden (boleh lebih dari 1 jawaban):</w:t>
      </w:r>
      <w:r w:rsidRPr="00B4507E">
        <w:rPr>
          <w:rFonts w:ascii="Arial" w:eastAsia="Calibri" w:hAnsi="Arial" w:cs="Arial"/>
          <w:b/>
          <w:bCs/>
          <w:color w:val="0070C0"/>
          <w:sz w:val="18"/>
          <w:szCs w:val="18"/>
        </w:rPr>
        <w:tab/>
      </w:r>
    </w:p>
    <w:p w14:paraId="3BC00CC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51B803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Kartu Tanda Penduduk (KTP)</w:t>
      </w:r>
    </w:p>
    <w:p w14:paraId="1B7A1F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Kartu Keluarga (KK)</w:t>
      </w:r>
    </w:p>
    <w:p w14:paraId="3716DA3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Akta Kelahiran</w:t>
      </w:r>
    </w:p>
    <w:p w14:paraId="02BD9D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Kartu Identitas Anak (KIA)</w:t>
      </w:r>
    </w:p>
    <w:p w14:paraId="3F5258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memiliki satu pun</w:t>
      </w:r>
    </w:p>
    <w:p w14:paraId="55119A20"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1F52918C" w14:textId="77777777" w:rsidR="00B4507E" w:rsidRPr="00B4507E" w:rsidRDefault="00B4507E" w:rsidP="00B4507E">
      <w:pPr>
        <w:rPr>
          <w:rFonts w:ascii="Arial" w:eastAsia="Calibri" w:hAnsi="Arial" w:cs="Arial"/>
          <w:b/>
          <w:bCs/>
          <w:color w:val="0070C0"/>
          <w:sz w:val="18"/>
          <w:szCs w:val="18"/>
        </w:rPr>
      </w:pPr>
    </w:p>
    <w:p w14:paraId="3DA66C1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18.*</w:t>
      </w:r>
      <w:r w:rsidRPr="00B4507E">
        <w:rPr>
          <w:rFonts w:ascii="Arial" w:eastAsia="Calibri" w:hAnsi="Arial" w:cs="Arial"/>
          <w:b/>
          <w:bCs/>
          <w:color w:val="0070C0"/>
          <w:sz w:val="18"/>
          <w:szCs w:val="18"/>
        </w:rPr>
        <w:tab/>
        <w:t>Status dalam keluarga:</w:t>
      </w:r>
    </w:p>
    <w:p w14:paraId="348EA6F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5FA768E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Kepala keluarga</w:t>
      </w:r>
    </w:p>
    <w:p w14:paraId="347061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Suami/istri</w:t>
      </w:r>
    </w:p>
    <w:p w14:paraId="5660EC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Kakek/nenek</w:t>
      </w:r>
    </w:p>
    <w:p w14:paraId="5F6036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Orangtua</w:t>
      </w:r>
    </w:p>
    <w:p w14:paraId="091DF6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Anak/menantu</w:t>
      </w:r>
    </w:p>
    <w:p w14:paraId="5D7C843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Saudara (kakak/adik/ipar)</w:t>
      </w:r>
    </w:p>
    <w:p w14:paraId="0CE9D8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Paman/bibi</w:t>
      </w:r>
    </w:p>
    <w:p w14:paraId="0218E8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Keponakan</w:t>
      </w:r>
    </w:p>
    <w:p w14:paraId="108F44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Cucu </w:t>
      </w:r>
    </w:p>
    <w:p w14:paraId="63432F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238F90C5"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55B18F7C" w14:textId="77777777" w:rsidR="00B4507E" w:rsidRPr="00B4507E" w:rsidRDefault="00B4507E" w:rsidP="00B4507E">
      <w:pPr>
        <w:rPr>
          <w:rFonts w:ascii="Arial" w:eastAsia="Calibri" w:hAnsi="Arial" w:cs="Arial"/>
          <w:b/>
          <w:bCs/>
          <w:color w:val="0070C0"/>
          <w:sz w:val="18"/>
          <w:szCs w:val="18"/>
        </w:rPr>
      </w:pPr>
    </w:p>
    <w:p w14:paraId="17DA71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19.*</w:t>
      </w:r>
      <w:r w:rsidRPr="00B4507E">
        <w:rPr>
          <w:rFonts w:ascii="Arial" w:eastAsia="Calibri" w:hAnsi="Arial" w:cs="Arial"/>
          <w:b/>
          <w:bCs/>
          <w:color w:val="0070C0"/>
          <w:sz w:val="18"/>
          <w:szCs w:val="18"/>
        </w:rPr>
        <w:tab/>
        <w:t>Status Pernikahan:</w:t>
      </w:r>
    </w:p>
    <w:p w14:paraId="3242D81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4969724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Menikah</w:t>
      </w:r>
    </w:p>
    <w:p w14:paraId="6D50F76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Belum Menikah</w:t>
      </w:r>
    </w:p>
    <w:p w14:paraId="563062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Janda/Duda</w:t>
      </w:r>
    </w:p>
    <w:p w14:paraId="1931E79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Menikah</w:t>
      </w:r>
    </w:p>
    <w:p w14:paraId="2A8EE7B2"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475B6EF5" w14:textId="77777777" w:rsidR="00B4507E" w:rsidRPr="00B4507E" w:rsidRDefault="00B4507E" w:rsidP="00B4507E">
      <w:pPr>
        <w:rPr>
          <w:rFonts w:ascii="Arial" w:eastAsia="Calibri" w:hAnsi="Arial" w:cs="Arial"/>
          <w:b/>
          <w:bCs/>
          <w:color w:val="0070C0"/>
          <w:sz w:val="18"/>
          <w:szCs w:val="18"/>
        </w:rPr>
      </w:pPr>
    </w:p>
    <w:p w14:paraId="19BC77EF"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9 Alamat Responden dan Status Tempat Tinggal</w:t>
      </w:r>
    </w:p>
    <w:tbl>
      <w:tblPr>
        <w:tblStyle w:val="TableGrid4"/>
        <w:tblW w:w="6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12"/>
      </w:tblGrid>
      <w:tr w:rsidR="00B4507E" w:rsidRPr="00B4507E" w14:paraId="53EA459E" w14:textId="77777777" w:rsidTr="00045C84">
        <w:tc>
          <w:tcPr>
            <w:tcW w:w="562" w:type="dxa"/>
          </w:tcPr>
          <w:p w14:paraId="6E51D7E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20.*</w:t>
            </w:r>
          </w:p>
        </w:tc>
        <w:tc>
          <w:tcPr>
            <w:tcW w:w="5612" w:type="dxa"/>
          </w:tcPr>
          <w:p w14:paraId="54D3943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Provinsi</w:t>
            </w:r>
          </w:p>
        </w:tc>
      </w:tr>
    </w:tbl>
    <w:p w14:paraId="5D7DA25A" w14:textId="77777777" w:rsidR="00B4507E" w:rsidRPr="00B4507E" w:rsidRDefault="00B4507E" w:rsidP="00B4507E">
      <w:pPr>
        <w:rPr>
          <w:rFonts w:ascii="Arial" w:eastAsia="Calibri" w:hAnsi="Arial" w:cs="Arial"/>
          <w:color w:val="0070C0"/>
          <w:sz w:val="18"/>
          <w:szCs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984"/>
        <w:gridCol w:w="431"/>
        <w:gridCol w:w="2121"/>
        <w:gridCol w:w="431"/>
        <w:gridCol w:w="1837"/>
      </w:tblGrid>
      <w:tr w:rsidR="00B4507E" w:rsidRPr="00B4507E" w14:paraId="3FFCAE07" w14:textId="77777777" w:rsidTr="00045C84">
        <w:tc>
          <w:tcPr>
            <w:tcW w:w="421" w:type="dxa"/>
          </w:tcPr>
          <w:p w14:paraId="37CA3C6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647AF50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Aceh</w:t>
            </w:r>
          </w:p>
        </w:tc>
        <w:tc>
          <w:tcPr>
            <w:tcW w:w="431" w:type="dxa"/>
          </w:tcPr>
          <w:p w14:paraId="5C16282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590FB65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Jawa Barat</w:t>
            </w:r>
          </w:p>
        </w:tc>
        <w:tc>
          <w:tcPr>
            <w:tcW w:w="431" w:type="dxa"/>
          </w:tcPr>
          <w:p w14:paraId="4AD1F9D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746ACB0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Kalimantan Barat</w:t>
            </w:r>
          </w:p>
        </w:tc>
      </w:tr>
      <w:tr w:rsidR="00B4507E" w:rsidRPr="00B4507E" w14:paraId="3BF88900" w14:textId="77777777" w:rsidTr="00045C84">
        <w:tc>
          <w:tcPr>
            <w:tcW w:w="421" w:type="dxa"/>
          </w:tcPr>
          <w:p w14:paraId="5BAD299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1D20968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Sumatera Utara</w:t>
            </w:r>
          </w:p>
        </w:tc>
        <w:tc>
          <w:tcPr>
            <w:tcW w:w="431" w:type="dxa"/>
          </w:tcPr>
          <w:p w14:paraId="063AFC9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1FF87D3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D.I. Yogyakarta</w:t>
            </w:r>
          </w:p>
        </w:tc>
        <w:tc>
          <w:tcPr>
            <w:tcW w:w="431" w:type="dxa"/>
          </w:tcPr>
          <w:p w14:paraId="1AE7F9A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5061334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Kalimantan Selatan</w:t>
            </w:r>
          </w:p>
        </w:tc>
      </w:tr>
      <w:tr w:rsidR="00B4507E" w:rsidRPr="00B4507E" w14:paraId="15C30194" w14:textId="77777777" w:rsidTr="00045C84">
        <w:tc>
          <w:tcPr>
            <w:tcW w:w="421" w:type="dxa"/>
          </w:tcPr>
          <w:p w14:paraId="48ACA1E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21CC4A7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Riau</w:t>
            </w:r>
          </w:p>
        </w:tc>
        <w:tc>
          <w:tcPr>
            <w:tcW w:w="431" w:type="dxa"/>
          </w:tcPr>
          <w:p w14:paraId="3551F43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2412261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Jawa Tengah</w:t>
            </w:r>
          </w:p>
        </w:tc>
        <w:tc>
          <w:tcPr>
            <w:tcW w:w="431" w:type="dxa"/>
          </w:tcPr>
          <w:p w14:paraId="674CFB5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0F539D3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Kalimantan Timur</w:t>
            </w:r>
          </w:p>
        </w:tc>
      </w:tr>
      <w:tr w:rsidR="00B4507E" w:rsidRPr="00B4507E" w14:paraId="23D64FE7" w14:textId="77777777" w:rsidTr="00045C84">
        <w:tc>
          <w:tcPr>
            <w:tcW w:w="421" w:type="dxa"/>
          </w:tcPr>
          <w:p w14:paraId="75203FE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713FDF5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Sumatera Barat</w:t>
            </w:r>
          </w:p>
        </w:tc>
        <w:tc>
          <w:tcPr>
            <w:tcW w:w="431" w:type="dxa"/>
          </w:tcPr>
          <w:p w14:paraId="3A684B2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4E17C75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Jawa Timur</w:t>
            </w:r>
          </w:p>
        </w:tc>
        <w:tc>
          <w:tcPr>
            <w:tcW w:w="431" w:type="dxa"/>
          </w:tcPr>
          <w:p w14:paraId="0147734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2D1F463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Bali</w:t>
            </w:r>
          </w:p>
        </w:tc>
      </w:tr>
      <w:tr w:rsidR="00B4507E" w:rsidRPr="00B4507E" w14:paraId="52265EA3" w14:textId="77777777" w:rsidTr="00045C84">
        <w:tc>
          <w:tcPr>
            <w:tcW w:w="421" w:type="dxa"/>
          </w:tcPr>
          <w:p w14:paraId="6FC429A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537F780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Jambi</w:t>
            </w:r>
          </w:p>
        </w:tc>
        <w:tc>
          <w:tcPr>
            <w:tcW w:w="431" w:type="dxa"/>
          </w:tcPr>
          <w:p w14:paraId="5C2C59D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2C7E866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Sulawesi Barat</w:t>
            </w:r>
          </w:p>
        </w:tc>
        <w:tc>
          <w:tcPr>
            <w:tcW w:w="431" w:type="dxa"/>
          </w:tcPr>
          <w:p w14:paraId="0CF6472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5F15609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NTT</w:t>
            </w:r>
          </w:p>
        </w:tc>
      </w:tr>
      <w:tr w:rsidR="00B4507E" w:rsidRPr="00B4507E" w14:paraId="2B71A494" w14:textId="77777777" w:rsidTr="00045C84">
        <w:tc>
          <w:tcPr>
            <w:tcW w:w="421" w:type="dxa"/>
          </w:tcPr>
          <w:p w14:paraId="2509636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7436B47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Sumatera Selatan</w:t>
            </w:r>
          </w:p>
        </w:tc>
        <w:tc>
          <w:tcPr>
            <w:tcW w:w="431" w:type="dxa"/>
          </w:tcPr>
          <w:p w14:paraId="71B526F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4DA4E2B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Sulawesi Tengah</w:t>
            </w:r>
          </w:p>
        </w:tc>
        <w:tc>
          <w:tcPr>
            <w:tcW w:w="431" w:type="dxa"/>
          </w:tcPr>
          <w:p w14:paraId="499A729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452B5BE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NTB</w:t>
            </w:r>
          </w:p>
        </w:tc>
      </w:tr>
      <w:tr w:rsidR="00B4507E" w:rsidRPr="00B4507E" w14:paraId="1834F0B8" w14:textId="77777777" w:rsidTr="00045C84">
        <w:tc>
          <w:tcPr>
            <w:tcW w:w="421" w:type="dxa"/>
          </w:tcPr>
          <w:p w14:paraId="41C39EA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08AB35A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Bengkulu</w:t>
            </w:r>
          </w:p>
        </w:tc>
        <w:tc>
          <w:tcPr>
            <w:tcW w:w="431" w:type="dxa"/>
          </w:tcPr>
          <w:p w14:paraId="2B371E1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7C8A35F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Gorontalo</w:t>
            </w:r>
          </w:p>
        </w:tc>
        <w:tc>
          <w:tcPr>
            <w:tcW w:w="431" w:type="dxa"/>
          </w:tcPr>
          <w:p w14:paraId="5D44335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1C738EA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Maluku</w:t>
            </w:r>
          </w:p>
        </w:tc>
      </w:tr>
      <w:tr w:rsidR="00B4507E" w:rsidRPr="00B4507E" w14:paraId="52B19985" w14:textId="77777777" w:rsidTr="00045C84">
        <w:tc>
          <w:tcPr>
            <w:tcW w:w="421" w:type="dxa"/>
          </w:tcPr>
          <w:p w14:paraId="420377F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1A1E369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Lampung</w:t>
            </w:r>
          </w:p>
        </w:tc>
        <w:tc>
          <w:tcPr>
            <w:tcW w:w="431" w:type="dxa"/>
          </w:tcPr>
          <w:p w14:paraId="142216D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7AD37FA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Sulawesi Utara</w:t>
            </w:r>
          </w:p>
        </w:tc>
        <w:tc>
          <w:tcPr>
            <w:tcW w:w="431" w:type="dxa"/>
          </w:tcPr>
          <w:p w14:paraId="1ED567C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7BFA76E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Maluku Utara</w:t>
            </w:r>
          </w:p>
        </w:tc>
      </w:tr>
      <w:tr w:rsidR="00B4507E" w:rsidRPr="00B4507E" w14:paraId="2558B672" w14:textId="77777777" w:rsidTr="00045C84">
        <w:tc>
          <w:tcPr>
            <w:tcW w:w="421" w:type="dxa"/>
          </w:tcPr>
          <w:p w14:paraId="025B765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09D76DC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Kep Bangka Belitung</w:t>
            </w:r>
          </w:p>
        </w:tc>
        <w:tc>
          <w:tcPr>
            <w:tcW w:w="431" w:type="dxa"/>
          </w:tcPr>
          <w:p w14:paraId="289A34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3EDEA88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Sulawesi Selatan</w:t>
            </w:r>
          </w:p>
        </w:tc>
        <w:tc>
          <w:tcPr>
            <w:tcW w:w="431" w:type="dxa"/>
          </w:tcPr>
          <w:p w14:paraId="7EF33CA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546AEED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Papua</w:t>
            </w:r>
          </w:p>
        </w:tc>
      </w:tr>
      <w:tr w:rsidR="00B4507E" w:rsidRPr="00B4507E" w14:paraId="5F1CA688" w14:textId="77777777" w:rsidTr="00045C84">
        <w:tc>
          <w:tcPr>
            <w:tcW w:w="421" w:type="dxa"/>
          </w:tcPr>
          <w:p w14:paraId="575C0A2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00FF6D9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Kepulauan Riau</w:t>
            </w:r>
          </w:p>
        </w:tc>
        <w:tc>
          <w:tcPr>
            <w:tcW w:w="431" w:type="dxa"/>
          </w:tcPr>
          <w:p w14:paraId="621BFC6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66AE6D8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Sulawesi Tenggara</w:t>
            </w:r>
          </w:p>
        </w:tc>
        <w:tc>
          <w:tcPr>
            <w:tcW w:w="431" w:type="dxa"/>
          </w:tcPr>
          <w:p w14:paraId="4CADD51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837" w:type="dxa"/>
          </w:tcPr>
          <w:p w14:paraId="43D50B3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Papua Barat</w:t>
            </w:r>
          </w:p>
        </w:tc>
      </w:tr>
      <w:tr w:rsidR="00B4507E" w:rsidRPr="00B4507E" w14:paraId="3EE25450" w14:textId="77777777" w:rsidTr="00045C84">
        <w:tc>
          <w:tcPr>
            <w:tcW w:w="421" w:type="dxa"/>
          </w:tcPr>
          <w:p w14:paraId="692D8FE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13F6DC0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DKI Jakarta</w:t>
            </w:r>
          </w:p>
        </w:tc>
        <w:tc>
          <w:tcPr>
            <w:tcW w:w="431" w:type="dxa"/>
          </w:tcPr>
          <w:p w14:paraId="0064A29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2FBF03E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Kalimantan Utara</w:t>
            </w:r>
          </w:p>
        </w:tc>
        <w:tc>
          <w:tcPr>
            <w:tcW w:w="431" w:type="dxa"/>
          </w:tcPr>
          <w:p w14:paraId="4E0493F9" w14:textId="77777777" w:rsidR="00B4507E" w:rsidRPr="00B4507E" w:rsidRDefault="00B4507E" w:rsidP="00B4507E">
            <w:pPr>
              <w:rPr>
                <w:rFonts w:ascii="Arial" w:eastAsia="Calibri" w:hAnsi="Arial" w:cs="Arial"/>
                <w:b/>
                <w:bCs/>
                <w:color w:val="0070C0"/>
                <w:sz w:val="18"/>
                <w:szCs w:val="18"/>
              </w:rPr>
            </w:pPr>
          </w:p>
        </w:tc>
        <w:tc>
          <w:tcPr>
            <w:tcW w:w="1837" w:type="dxa"/>
          </w:tcPr>
          <w:p w14:paraId="20AD9964" w14:textId="77777777" w:rsidR="00B4507E" w:rsidRPr="00B4507E" w:rsidRDefault="00B4507E" w:rsidP="00B4507E">
            <w:pPr>
              <w:rPr>
                <w:rFonts w:ascii="Arial" w:eastAsia="Calibri" w:hAnsi="Arial" w:cs="Arial"/>
                <w:b/>
                <w:bCs/>
                <w:color w:val="0070C0"/>
                <w:sz w:val="18"/>
                <w:szCs w:val="18"/>
              </w:rPr>
            </w:pPr>
          </w:p>
        </w:tc>
      </w:tr>
      <w:tr w:rsidR="00B4507E" w:rsidRPr="00B4507E" w14:paraId="6C683762" w14:textId="77777777" w:rsidTr="00045C84">
        <w:tc>
          <w:tcPr>
            <w:tcW w:w="421" w:type="dxa"/>
          </w:tcPr>
          <w:p w14:paraId="0BC969B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1984" w:type="dxa"/>
          </w:tcPr>
          <w:p w14:paraId="48EA47F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Banten</w:t>
            </w:r>
          </w:p>
        </w:tc>
        <w:tc>
          <w:tcPr>
            <w:tcW w:w="431" w:type="dxa"/>
          </w:tcPr>
          <w:p w14:paraId="5ED85D9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lang w:val="id-ID"/>
              </w:rPr>
              <w:t>□</w:t>
            </w:r>
          </w:p>
        </w:tc>
        <w:tc>
          <w:tcPr>
            <w:tcW w:w="2121" w:type="dxa"/>
          </w:tcPr>
          <w:p w14:paraId="2D8B824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color w:val="0070C0"/>
                <w:sz w:val="18"/>
                <w:szCs w:val="18"/>
              </w:rPr>
              <w:t>Kalimantan Tengah</w:t>
            </w:r>
          </w:p>
        </w:tc>
        <w:tc>
          <w:tcPr>
            <w:tcW w:w="431" w:type="dxa"/>
          </w:tcPr>
          <w:p w14:paraId="5C110959" w14:textId="77777777" w:rsidR="00B4507E" w:rsidRPr="00B4507E" w:rsidRDefault="00B4507E" w:rsidP="00B4507E">
            <w:pPr>
              <w:rPr>
                <w:rFonts w:ascii="Arial" w:eastAsia="Calibri" w:hAnsi="Arial" w:cs="Arial"/>
                <w:b/>
                <w:bCs/>
                <w:color w:val="0070C0"/>
                <w:sz w:val="18"/>
                <w:szCs w:val="18"/>
              </w:rPr>
            </w:pPr>
          </w:p>
        </w:tc>
        <w:tc>
          <w:tcPr>
            <w:tcW w:w="1837" w:type="dxa"/>
          </w:tcPr>
          <w:p w14:paraId="14A08057" w14:textId="77777777" w:rsidR="00B4507E" w:rsidRPr="00B4507E" w:rsidRDefault="00B4507E" w:rsidP="00B4507E">
            <w:pPr>
              <w:rPr>
                <w:rFonts w:ascii="Arial" w:eastAsia="Calibri" w:hAnsi="Arial" w:cs="Arial"/>
                <w:b/>
                <w:bCs/>
                <w:color w:val="0070C0"/>
                <w:sz w:val="18"/>
                <w:szCs w:val="18"/>
              </w:rPr>
            </w:pPr>
          </w:p>
        </w:tc>
      </w:tr>
    </w:tbl>
    <w:p w14:paraId="7521AA20" w14:textId="77777777" w:rsidR="00B4507E" w:rsidRPr="00B4507E" w:rsidRDefault="00B4507E" w:rsidP="00B4507E">
      <w:pPr>
        <w:rPr>
          <w:rFonts w:ascii="Arial" w:eastAsia="Calibri" w:hAnsi="Arial" w:cs="Arial"/>
          <w:color w:val="0070C0"/>
          <w:sz w:val="18"/>
          <w:szCs w:val="18"/>
        </w:rPr>
      </w:pPr>
    </w:p>
    <w:p w14:paraId="278893D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21.</w:t>
      </w:r>
      <w:r w:rsidRPr="00B4507E">
        <w:rPr>
          <w:rFonts w:ascii="Arial" w:eastAsia="Calibri" w:hAnsi="Arial" w:cs="Arial"/>
          <w:b/>
          <w:bCs/>
          <w:color w:val="0070C0"/>
          <w:sz w:val="18"/>
          <w:szCs w:val="18"/>
        </w:rPr>
        <w:tab/>
        <w:t>Kabupaten/Kota</w:t>
      </w:r>
      <w:r w:rsidRPr="00B4507E">
        <w:rPr>
          <w:rFonts w:ascii="Arial" w:eastAsia="Calibri" w:hAnsi="Arial" w:cs="Arial"/>
          <w:b/>
          <w:bCs/>
          <w:color w:val="0070C0"/>
          <w:sz w:val="18"/>
          <w:szCs w:val="18"/>
        </w:rPr>
        <w:tab/>
        <w:t>:</w:t>
      </w:r>
      <w:r w:rsidRPr="00B4507E">
        <w:rPr>
          <w:rFonts w:ascii="Arial" w:eastAsia="Calibri" w:hAnsi="Arial" w:cs="Arial"/>
          <w:b/>
          <w:bCs/>
          <w:color w:val="0070C0"/>
          <w:sz w:val="18"/>
          <w:szCs w:val="18"/>
        </w:rPr>
        <w:tab/>
      </w:r>
    </w:p>
    <w:p w14:paraId="3D9BC56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22.</w:t>
      </w:r>
      <w:r w:rsidRPr="00B4507E">
        <w:rPr>
          <w:rFonts w:ascii="Arial" w:eastAsia="Calibri" w:hAnsi="Arial" w:cs="Arial"/>
          <w:b/>
          <w:bCs/>
          <w:color w:val="0070C0"/>
          <w:sz w:val="18"/>
          <w:szCs w:val="18"/>
        </w:rPr>
        <w:tab/>
        <w:t>Kecamatan</w:t>
      </w:r>
      <w:r w:rsidRPr="00B4507E">
        <w:rPr>
          <w:rFonts w:ascii="Arial" w:eastAsia="Calibri" w:hAnsi="Arial" w:cs="Arial"/>
          <w:b/>
          <w:bCs/>
          <w:color w:val="0070C0"/>
          <w:sz w:val="18"/>
          <w:szCs w:val="18"/>
        </w:rPr>
        <w:tab/>
        <w:t>:</w:t>
      </w:r>
      <w:r w:rsidRPr="00B4507E">
        <w:rPr>
          <w:rFonts w:ascii="Arial" w:eastAsia="Calibri" w:hAnsi="Arial" w:cs="Arial"/>
          <w:b/>
          <w:bCs/>
          <w:color w:val="0070C0"/>
          <w:sz w:val="18"/>
          <w:szCs w:val="18"/>
        </w:rPr>
        <w:tab/>
      </w:r>
    </w:p>
    <w:p w14:paraId="1BF1637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23.</w:t>
      </w:r>
      <w:r w:rsidRPr="00B4507E">
        <w:rPr>
          <w:rFonts w:ascii="Arial" w:eastAsia="Calibri" w:hAnsi="Arial" w:cs="Arial"/>
          <w:b/>
          <w:bCs/>
          <w:color w:val="0070C0"/>
          <w:sz w:val="18"/>
          <w:szCs w:val="18"/>
        </w:rPr>
        <w:tab/>
        <w:t>Desa/Kelurahan</w:t>
      </w:r>
      <w:r w:rsidRPr="00B4507E">
        <w:rPr>
          <w:rFonts w:ascii="Arial" w:eastAsia="Calibri" w:hAnsi="Arial" w:cs="Arial"/>
          <w:b/>
          <w:bCs/>
          <w:color w:val="0070C0"/>
          <w:sz w:val="18"/>
          <w:szCs w:val="18"/>
        </w:rPr>
        <w:tab/>
        <w:t>:</w:t>
      </w:r>
      <w:r w:rsidRPr="00B4507E">
        <w:rPr>
          <w:rFonts w:ascii="Arial" w:eastAsia="Calibri" w:hAnsi="Arial" w:cs="Arial"/>
          <w:b/>
          <w:bCs/>
          <w:color w:val="0070C0"/>
          <w:sz w:val="18"/>
          <w:szCs w:val="18"/>
        </w:rPr>
        <w:tab/>
      </w:r>
    </w:p>
    <w:p w14:paraId="16811ADB" w14:textId="77777777" w:rsidR="00B4507E" w:rsidRPr="00B4507E" w:rsidRDefault="00B4507E" w:rsidP="00B4507E">
      <w:pPr>
        <w:rPr>
          <w:rFonts w:ascii="Arial" w:eastAsia="Calibri" w:hAnsi="Arial" w:cs="Arial"/>
          <w:b/>
          <w:bCs/>
          <w:color w:val="0070C0"/>
          <w:sz w:val="18"/>
          <w:szCs w:val="18"/>
        </w:rPr>
      </w:pPr>
    </w:p>
    <w:p w14:paraId="71F0027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24.*</w:t>
      </w:r>
      <w:r w:rsidRPr="00B4507E">
        <w:rPr>
          <w:rFonts w:ascii="Arial" w:eastAsia="Calibri" w:hAnsi="Arial" w:cs="Arial"/>
          <w:b/>
          <w:bCs/>
          <w:color w:val="0070C0"/>
          <w:sz w:val="18"/>
          <w:szCs w:val="18"/>
        </w:rPr>
        <w:tab/>
        <w:t>Kategori wilayah tempat tinggal responden</w:t>
      </w:r>
      <w:r w:rsidRPr="00B4507E">
        <w:rPr>
          <w:rFonts w:ascii="Arial" w:eastAsia="Calibri" w:hAnsi="Arial" w:cs="Arial"/>
          <w:b/>
          <w:bCs/>
          <w:color w:val="0070C0"/>
          <w:sz w:val="18"/>
          <w:szCs w:val="18"/>
        </w:rPr>
        <w:tab/>
      </w:r>
    </w:p>
    <w:p w14:paraId="1F9CB2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Perkotaan</w:t>
      </w:r>
    </w:p>
    <w:p w14:paraId="596B71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Semi Perkotaan </w:t>
      </w:r>
    </w:p>
    <w:p w14:paraId="09E5E5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Perdesaan/Pesisir (Agraris/Maritim)</w:t>
      </w:r>
    </w:p>
    <w:p w14:paraId="53A8BD64" w14:textId="77777777" w:rsidR="00B4507E" w:rsidRPr="00B4507E" w:rsidRDefault="00B4507E" w:rsidP="00B4507E">
      <w:pPr>
        <w:rPr>
          <w:rFonts w:ascii="Arial" w:eastAsia="Calibri" w:hAnsi="Arial" w:cs="Arial"/>
          <w:b/>
          <w:bCs/>
          <w:color w:val="0070C0"/>
          <w:sz w:val="18"/>
          <w:szCs w:val="18"/>
        </w:rPr>
      </w:pPr>
    </w:p>
    <w:p w14:paraId="0B76913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w:t>
      </w:r>
      <w:r w:rsidRPr="00B4507E">
        <w:rPr>
          <w:rFonts w:ascii="Arial" w:eastAsia="Calibri" w:hAnsi="Arial" w:cs="Arial"/>
          <w:b/>
          <w:bCs/>
          <w:color w:val="0070C0"/>
          <w:sz w:val="18"/>
          <w:szCs w:val="18"/>
        </w:rPr>
        <w:tab/>
        <w:t>Status rumah atau tempat tinggal responden</w:t>
      </w:r>
      <w:r w:rsidRPr="00B4507E">
        <w:rPr>
          <w:rFonts w:ascii="Arial" w:eastAsia="Calibri" w:hAnsi="Arial" w:cs="Arial"/>
          <w:b/>
          <w:bCs/>
          <w:color w:val="0070C0"/>
          <w:sz w:val="18"/>
          <w:szCs w:val="18"/>
        </w:rPr>
        <w:tab/>
      </w:r>
    </w:p>
    <w:p w14:paraId="5EAE2720"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5A1FD4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Milik sendiri</w:t>
      </w:r>
    </w:p>
    <w:p w14:paraId="121FD0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Kontrak/sewa</w:t>
      </w:r>
    </w:p>
    <w:p w14:paraId="69872D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Bebas sewa</w:t>
      </w:r>
    </w:p>
    <w:p w14:paraId="01F240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Rumah dinas</w:t>
      </w:r>
    </w:p>
    <w:p w14:paraId="459848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Asrama/kost</w:t>
      </w:r>
    </w:p>
    <w:p w14:paraId="7E28AB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Asrama Sekolah Luar Biasa</w:t>
      </w:r>
    </w:p>
    <w:p w14:paraId="794472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Panti Rehabilitasi</w:t>
      </w:r>
    </w:p>
    <w:p w14:paraId="51F2EB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Panti Asuhan</w:t>
      </w:r>
    </w:p>
    <w:p w14:paraId="6F45EB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Menumpang (keluarga/teman/tetangga, dsb)</w:t>
      </w:r>
    </w:p>
    <w:p w14:paraId="6861FB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11E87C7D"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1EFC705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556DDA5F"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10 Pendidikan dan Pekerjaan/Mata Pencaharian Responden</w:t>
      </w:r>
    </w:p>
    <w:p w14:paraId="725F4D85"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4D2DCD7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26.*</w:t>
      </w:r>
      <w:r w:rsidRPr="00B4507E">
        <w:rPr>
          <w:rFonts w:ascii="Arial" w:eastAsia="Calibri" w:hAnsi="Arial" w:cs="Arial"/>
          <w:b/>
          <w:bCs/>
          <w:color w:val="0070C0"/>
          <w:sz w:val="18"/>
          <w:szCs w:val="18"/>
        </w:rPr>
        <w:tab/>
        <w:t>Pendidikan terakhir responden</w:t>
      </w:r>
      <w:r w:rsidRPr="00B4507E">
        <w:rPr>
          <w:rFonts w:ascii="Arial" w:eastAsia="Calibri" w:hAnsi="Arial" w:cs="Arial"/>
          <w:b/>
          <w:bCs/>
          <w:color w:val="0070C0"/>
          <w:sz w:val="18"/>
          <w:szCs w:val="18"/>
        </w:rPr>
        <w:tab/>
      </w:r>
    </w:p>
    <w:p w14:paraId="712F5811"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405273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sekolah</w:t>
      </w:r>
    </w:p>
    <w:p w14:paraId="361B0C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SD/sederajat</w:t>
      </w:r>
    </w:p>
    <w:p w14:paraId="46C220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SDLB</w:t>
      </w:r>
    </w:p>
    <w:p w14:paraId="2071AE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SMP/sederajat</w:t>
      </w:r>
    </w:p>
    <w:p w14:paraId="444D61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SMPLB</w:t>
      </w:r>
    </w:p>
    <w:p w14:paraId="67AD93F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SMA/sederajat</w:t>
      </w:r>
    </w:p>
    <w:p w14:paraId="091268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SMALB</w:t>
      </w:r>
    </w:p>
    <w:p w14:paraId="2232C9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Diploma (D1/D2/D3)</w:t>
      </w:r>
    </w:p>
    <w:p w14:paraId="1160A7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 Sarjana/DIV</w:t>
      </w:r>
    </w:p>
    <w:p w14:paraId="440972C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Master (S2)</w:t>
      </w:r>
    </w:p>
    <w:p w14:paraId="3984A4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Do</w:t>
      </w:r>
    </w:p>
    <w:p w14:paraId="309ACCBB"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3DACE3DF" w14:textId="77777777" w:rsidR="00B4507E" w:rsidRPr="00B4507E" w:rsidRDefault="00B4507E" w:rsidP="00B4507E">
      <w:pPr>
        <w:rPr>
          <w:rFonts w:ascii="Arial" w:eastAsia="Calibri" w:hAnsi="Arial" w:cs="Arial"/>
          <w:color w:val="0070C0"/>
          <w:sz w:val="18"/>
          <w:szCs w:val="18"/>
        </w:rPr>
      </w:pPr>
    </w:p>
    <w:p w14:paraId="2CAEB5D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27.*</w:t>
      </w:r>
      <w:r w:rsidRPr="00B4507E">
        <w:rPr>
          <w:rFonts w:ascii="Arial" w:eastAsia="Calibri" w:hAnsi="Arial" w:cs="Arial"/>
          <w:b/>
          <w:bCs/>
          <w:color w:val="0070C0"/>
          <w:sz w:val="18"/>
          <w:szCs w:val="18"/>
        </w:rPr>
        <w:tab/>
        <w:t>Apakah B/I/S bekerja?</w:t>
      </w:r>
      <w:r w:rsidRPr="00B4507E">
        <w:rPr>
          <w:rFonts w:ascii="Arial" w:eastAsia="Calibri" w:hAnsi="Arial" w:cs="Arial"/>
          <w:b/>
          <w:bCs/>
          <w:color w:val="0070C0"/>
          <w:sz w:val="18"/>
          <w:szCs w:val="18"/>
        </w:rPr>
        <w:tab/>
      </w:r>
    </w:p>
    <w:p w14:paraId="458376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11</w:t>
      </w:r>
    </w:p>
    <w:p w14:paraId="5F5AE5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□Tidak &gt;&gt; Lanjut Page 12 </w:t>
      </w:r>
    </w:p>
    <w:p w14:paraId="3D2E26A3"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rPr>
        <w:t>P</w:t>
      </w:r>
      <w:r w:rsidRPr="00B4507E">
        <w:rPr>
          <w:rFonts w:ascii="Arial" w:eastAsia="Calibri" w:hAnsi="Arial" w:cs="Times New Roman"/>
          <w:b/>
          <w:bCs/>
          <w:color w:val="0070C0"/>
          <w:sz w:val="18"/>
          <w:szCs w:val="22"/>
          <w:lang w:val="id-ID"/>
        </w:rPr>
        <w:t xml:space="preserve">age 11 Informasi Pekerjaan </w:t>
      </w:r>
    </w:p>
    <w:p w14:paraId="2E8D142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28.</w:t>
      </w:r>
      <w:r w:rsidRPr="00B4507E">
        <w:rPr>
          <w:rFonts w:ascii="Arial" w:eastAsia="Calibri" w:hAnsi="Arial" w:cs="Arial"/>
          <w:b/>
          <w:bCs/>
          <w:color w:val="0070C0"/>
          <w:sz w:val="18"/>
          <w:szCs w:val="18"/>
        </w:rPr>
        <w:tab/>
        <w:t>Di sektor apa bidang pekerjaan B/I/S?</w:t>
      </w:r>
    </w:p>
    <w:p w14:paraId="754B0D4F"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fmt="upperLetter"/>
          <w:cols w:space="708"/>
          <w:docGrid w:linePitch="360"/>
        </w:sectPr>
      </w:pPr>
    </w:p>
    <w:p w14:paraId="5B4A74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Pemerintahan</w:t>
      </w:r>
      <w:r w:rsidRPr="00B4507E">
        <w:rPr>
          <w:rFonts w:ascii="Arial" w:eastAsia="Calibri" w:hAnsi="Arial" w:cs="Arial"/>
          <w:color w:val="0070C0"/>
          <w:sz w:val="18"/>
          <w:szCs w:val="18"/>
        </w:rPr>
        <w:tab/>
      </w:r>
    </w:p>
    <w:p w14:paraId="5257D2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Peternakan </w:t>
      </w:r>
      <w:r w:rsidRPr="00B4507E">
        <w:rPr>
          <w:rFonts w:ascii="Arial" w:eastAsia="Calibri" w:hAnsi="Arial" w:cs="Arial"/>
          <w:color w:val="0070C0"/>
          <w:sz w:val="18"/>
          <w:szCs w:val="18"/>
        </w:rPr>
        <w:tab/>
      </w:r>
    </w:p>
    <w:p w14:paraId="0E33E8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Keamanan</w:t>
      </w:r>
    </w:p>
    <w:p w14:paraId="786E01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□Perdagangan</w:t>
      </w:r>
      <w:r w:rsidRPr="00B4507E">
        <w:rPr>
          <w:rFonts w:ascii="Arial" w:eastAsia="Calibri" w:hAnsi="Arial" w:cs="Arial"/>
          <w:color w:val="0070C0"/>
          <w:sz w:val="18"/>
          <w:szCs w:val="18"/>
        </w:rPr>
        <w:tab/>
      </w:r>
    </w:p>
    <w:p w14:paraId="2F4EC4F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Transportasi </w:t>
      </w:r>
      <w:r w:rsidRPr="00B4507E">
        <w:rPr>
          <w:rFonts w:ascii="Arial" w:eastAsia="Calibri" w:hAnsi="Arial" w:cs="Arial"/>
          <w:color w:val="0070C0"/>
          <w:sz w:val="18"/>
          <w:szCs w:val="18"/>
        </w:rPr>
        <w:tab/>
      </w:r>
    </w:p>
    <w:p w14:paraId="7BE6F5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Media</w:t>
      </w:r>
    </w:p>
    <w:p w14:paraId="66780F4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Konveksi</w:t>
      </w:r>
      <w:r w:rsidRPr="00B4507E">
        <w:rPr>
          <w:rFonts w:ascii="Arial" w:eastAsia="Calibri" w:hAnsi="Arial" w:cs="Arial"/>
          <w:color w:val="0070C0"/>
          <w:sz w:val="18"/>
          <w:szCs w:val="18"/>
        </w:rPr>
        <w:tab/>
      </w:r>
    </w:p>
    <w:p w14:paraId="26EFEA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Periklanan </w:t>
      </w:r>
      <w:r w:rsidRPr="00B4507E">
        <w:rPr>
          <w:rFonts w:ascii="Arial" w:eastAsia="Calibri" w:hAnsi="Arial" w:cs="Arial"/>
          <w:color w:val="0070C0"/>
          <w:sz w:val="18"/>
          <w:szCs w:val="18"/>
        </w:rPr>
        <w:tab/>
      </w:r>
    </w:p>
    <w:p w14:paraId="5D1318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Pendidikan</w:t>
      </w:r>
    </w:p>
    <w:p w14:paraId="40A2A0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Kerajinan</w:t>
      </w:r>
      <w:r w:rsidRPr="00B4507E">
        <w:rPr>
          <w:rFonts w:ascii="Arial" w:eastAsia="Calibri" w:hAnsi="Arial" w:cs="Arial"/>
          <w:color w:val="0070C0"/>
          <w:sz w:val="18"/>
          <w:szCs w:val="18"/>
        </w:rPr>
        <w:tab/>
      </w:r>
    </w:p>
    <w:p w14:paraId="3A02E4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Jasa Keuangan</w:t>
      </w:r>
      <w:r w:rsidRPr="00B4507E">
        <w:rPr>
          <w:rFonts w:ascii="Arial" w:eastAsia="Calibri" w:hAnsi="Arial" w:cs="Arial"/>
          <w:color w:val="0070C0"/>
          <w:sz w:val="18"/>
          <w:szCs w:val="18"/>
        </w:rPr>
        <w:tab/>
      </w:r>
    </w:p>
    <w:p w14:paraId="1BF1D5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Perbengkelan</w:t>
      </w:r>
    </w:p>
    <w:p w14:paraId="27949E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Konstruksi/bangunan</w:t>
      </w:r>
      <w:r w:rsidRPr="00B4507E">
        <w:rPr>
          <w:rFonts w:ascii="Arial" w:eastAsia="Calibri" w:hAnsi="Arial" w:cs="Arial"/>
          <w:color w:val="0070C0"/>
          <w:sz w:val="18"/>
          <w:szCs w:val="18"/>
        </w:rPr>
        <w:tab/>
      </w:r>
    </w:p>
    <w:p w14:paraId="0B912B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Pariwisata</w:t>
      </w:r>
      <w:r w:rsidRPr="00B4507E">
        <w:rPr>
          <w:rFonts w:ascii="Arial" w:eastAsia="Calibri" w:hAnsi="Arial" w:cs="Arial"/>
          <w:color w:val="0070C0"/>
          <w:sz w:val="18"/>
          <w:szCs w:val="18"/>
        </w:rPr>
        <w:tab/>
      </w:r>
    </w:p>
    <w:p w14:paraId="5B5003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Kecantikan/perawatan diri</w:t>
      </w:r>
    </w:p>
    <w:p w14:paraId="27B0EF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Olahan makanan</w:t>
      </w:r>
      <w:r w:rsidRPr="00B4507E">
        <w:rPr>
          <w:rFonts w:ascii="Arial" w:eastAsia="Calibri" w:hAnsi="Arial" w:cs="Arial"/>
          <w:color w:val="0070C0"/>
          <w:sz w:val="18"/>
          <w:szCs w:val="18"/>
        </w:rPr>
        <w:tab/>
      </w:r>
    </w:p>
    <w:p w14:paraId="49CFC7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Pertambangan</w:t>
      </w:r>
      <w:r w:rsidRPr="00B4507E">
        <w:rPr>
          <w:rFonts w:ascii="Arial" w:eastAsia="Calibri" w:hAnsi="Arial" w:cs="Arial"/>
          <w:color w:val="0070C0"/>
          <w:sz w:val="18"/>
          <w:szCs w:val="18"/>
        </w:rPr>
        <w:tab/>
      </w:r>
    </w:p>
    <w:p w14:paraId="432B03C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Hiburan </w:t>
      </w:r>
    </w:p>
    <w:p w14:paraId="643D707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Pertanian/perkebunan</w:t>
      </w:r>
      <w:r w:rsidRPr="00B4507E">
        <w:rPr>
          <w:rFonts w:ascii="Arial" w:eastAsia="Calibri" w:hAnsi="Arial" w:cs="Arial"/>
          <w:color w:val="0070C0"/>
          <w:sz w:val="18"/>
          <w:szCs w:val="18"/>
        </w:rPr>
        <w:tab/>
      </w:r>
    </w:p>
    <w:p w14:paraId="240F75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Kesehatan</w:t>
      </w:r>
      <w:r w:rsidRPr="00B4507E">
        <w:rPr>
          <w:rFonts w:ascii="Arial" w:eastAsia="Calibri" w:hAnsi="Arial" w:cs="Arial"/>
          <w:color w:val="0070C0"/>
          <w:sz w:val="18"/>
          <w:szCs w:val="18"/>
        </w:rPr>
        <w:tab/>
      </w:r>
    </w:p>
    <w:p w14:paraId="002A99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Olahraga</w:t>
      </w:r>
    </w:p>
    <w:p w14:paraId="7D5640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Perikanan </w:t>
      </w:r>
      <w:r w:rsidRPr="00B4507E">
        <w:rPr>
          <w:rFonts w:ascii="Arial" w:eastAsia="Calibri" w:hAnsi="Arial" w:cs="Arial"/>
          <w:color w:val="0070C0"/>
          <w:sz w:val="18"/>
          <w:szCs w:val="18"/>
        </w:rPr>
        <w:tab/>
      </w:r>
    </w:p>
    <w:p w14:paraId="70EC2FF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Kebugaran</w:t>
      </w:r>
      <w:r w:rsidRPr="00B4507E">
        <w:rPr>
          <w:rFonts w:ascii="Arial" w:eastAsia="Calibri" w:hAnsi="Arial" w:cs="Arial"/>
          <w:color w:val="0070C0"/>
          <w:sz w:val="18"/>
          <w:szCs w:val="18"/>
        </w:rPr>
        <w:tab/>
      </w:r>
    </w:p>
    <w:p w14:paraId="2FF824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Layanan Masyarakat/LSM/Organisasi Sosial Kemasyarakatan/Keagamaan</w:t>
      </w:r>
    </w:p>
    <w:p w14:paraId="5D9BC3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3B975B36"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3" w:space="708"/>
          <w:docGrid w:linePitch="360"/>
        </w:sectPr>
      </w:pPr>
    </w:p>
    <w:p w14:paraId="38930002" w14:textId="77777777" w:rsidR="00B4507E" w:rsidRPr="00B4507E" w:rsidRDefault="00B4507E" w:rsidP="00B4507E">
      <w:pPr>
        <w:rPr>
          <w:rFonts w:ascii="Arial" w:eastAsia="Calibri" w:hAnsi="Arial" w:cs="Arial"/>
          <w:b/>
          <w:bCs/>
          <w:color w:val="0070C0"/>
          <w:sz w:val="18"/>
          <w:szCs w:val="18"/>
        </w:rPr>
      </w:pPr>
    </w:p>
    <w:p w14:paraId="7A741AF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29.*</w:t>
      </w:r>
      <w:r w:rsidRPr="00B4507E">
        <w:rPr>
          <w:rFonts w:ascii="Arial" w:eastAsia="Calibri" w:hAnsi="Arial" w:cs="Arial"/>
          <w:b/>
          <w:bCs/>
          <w:color w:val="0070C0"/>
          <w:sz w:val="18"/>
          <w:szCs w:val="18"/>
        </w:rPr>
        <w:tab/>
        <w:t>Apa status ketenagekerjaan B/I/S?</w:t>
      </w:r>
      <w:r w:rsidRPr="00B4507E">
        <w:rPr>
          <w:rFonts w:ascii="Arial" w:eastAsia="Calibri" w:hAnsi="Arial" w:cs="Arial"/>
          <w:b/>
          <w:bCs/>
          <w:color w:val="0070C0"/>
          <w:sz w:val="18"/>
          <w:szCs w:val="18"/>
        </w:rPr>
        <w:tab/>
      </w:r>
    </w:p>
    <w:p w14:paraId="533ACE64"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120CC4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PNS &gt;&gt; Lanjut Page 15</w:t>
      </w:r>
    </w:p>
    <w:p w14:paraId="0EE494E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Karyawan Tetap &gt;&gt; Lanjut Page 15</w:t>
      </w:r>
    </w:p>
    <w:p w14:paraId="723025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Karyawan Tidak Tetap/Kontrak &gt;&gt;</w:t>
      </w:r>
    </w:p>
    <w:p w14:paraId="3C25F2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Lanjut Page 15</w:t>
      </w:r>
    </w:p>
    <w:p w14:paraId="16E61BD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Pekerja lepas/serabutan/buruh &gt;&gt; </w:t>
      </w:r>
    </w:p>
    <w:p w14:paraId="14C6A6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Lanjut Page 15</w:t>
      </w:r>
    </w:p>
    <w:p w14:paraId="23DFFB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Usaha mandiri/wirausaha &gt;&gt; Lanjut Page 15</w:t>
      </w:r>
    </w:p>
    <w:p w14:paraId="62B120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Magang &gt;&gt; Lanjut Page 15</w:t>
      </w:r>
    </w:p>
    <w:p w14:paraId="4040C1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Sukarelawan &gt;&gt; Lanjut Page 15</w:t>
      </w:r>
    </w:p>
    <w:p w14:paraId="0F3EE99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Pensiunan &gt;&gt; Lanjut Page 15</w:t>
      </w:r>
    </w:p>
    <w:p w14:paraId="7B94C3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(Sebutkan)&gt;&gt; Lanjut Page 15</w:t>
      </w:r>
    </w:p>
    <w:p w14:paraId="151C66A2"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7D9A0E9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1A2FC55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12 Pemerolehan Biaya Hidup</w:t>
      </w:r>
    </w:p>
    <w:p w14:paraId="35B1D9C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30*</w:t>
      </w:r>
      <w:r w:rsidRPr="00B4507E">
        <w:rPr>
          <w:rFonts w:ascii="Arial" w:eastAsia="Calibri" w:hAnsi="Arial" w:cs="Arial"/>
          <w:b/>
          <w:bCs/>
          <w:color w:val="0070C0"/>
          <w:sz w:val="18"/>
          <w:szCs w:val="18"/>
        </w:rPr>
        <w:tab/>
        <w:t>Kenapa B/I/S tidak bekerja? (boleh lebih dari 1 jawaban)</w:t>
      </w:r>
      <w:r w:rsidRPr="00B4507E">
        <w:rPr>
          <w:rFonts w:ascii="Arial" w:eastAsia="Calibri" w:hAnsi="Arial" w:cs="Arial"/>
          <w:b/>
          <w:bCs/>
          <w:color w:val="0070C0"/>
          <w:sz w:val="18"/>
          <w:szCs w:val="18"/>
        </w:rPr>
        <w:tab/>
      </w:r>
    </w:p>
    <w:p w14:paraId="02FD1605"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424266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Masih sekolah/kuliah</w:t>
      </w:r>
    </w:p>
    <w:p w14:paraId="0851EF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Masih usia anak</w:t>
      </w:r>
    </w:p>
    <w:p w14:paraId="4A56EB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Masih Mencari pekerjaan sejak sebelum pandemik</w:t>
      </w:r>
    </w:p>
    <w:p w14:paraId="038883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Kehilangan pekerjaan akibat pandemik</w:t>
      </w:r>
    </w:p>
    <w:p w14:paraId="273AC5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Kesulitan bekerja/tidak mendapatkan pekerjaan karena disabilitas</w:t>
      </w:r>
    </w:p>
    <w:p w14:paraId="14A4E5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bekerja sejak sebelum pandemik</w:t>
      </w:r>
    </w:p>
    <w:p w14:paraId="150DB7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Pensiun</w:t>
      </w:r>
    </w:p>
    <w:p w14:paraId="4A4C87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74F21655"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p>
    <w:p w14:paraId="064FBE6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3C4760B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31.*</w:t>
      </w:r>
      <w:r w:rsidRPr="00B4507E">
        <w:rPr>
          <w:rFonts w:ascii="Arial" w:eastAsia="Calibri" w:hAnsi="Arial" w:cs="Arial"/>
          <w:b/>
          <w:bCs/>
          <w:color w:val="0070C0"/>
          <w:sz w:val="18"/>
          <w:szCs w:val="18"/>
        </w:rPr>
        <w:tab/>
        <w:t>Jika B/I/S tidak bekerja, dari mana B/I/S memperoleh biaya hidup?</w:t>
      </w:r>
      <w:r w:rsidRPr="00B4507E">
        <w:rPr>
          <w:rFonts w:ascii="Arial" w:eastAsia="Calibri" w:hAnsi="Arial" w:cs="Arial"/>
          <w:b/>
          <w:bCs/>
          <w:color w:val="0070C0"/>
          <w:sz w:val="18"/>
          <w:szCs w:val="18"/>
        </w:rPr>
        <w:tab/>
      </w:r>
    </w:p>
    <w:p w14:paraId="195504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Masih ditanggung orangtua/saudara/suami/istri/anak &gt;&gt; Lanjut Page 15</w:t>
      </w:r>
    </w:p>
    <w:p w14:paraId="6D977DD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Bantuan &gt;&gt; Lanjut Page 13</w:t>
      </w:r>
    </w:p>
    <w:p w14:paraId="67C2D247" w14:textId="77777777" w:rsidR="00B4507E" w:rsidRPr="00B4507E" w:rsidRDefault="00B4507E" w:rsidP="00B4507E">
      <w:pPr>
        <w:rPr>
          <w:rFonts w:ascii="Arial" w:eastAsia="Calibri" w:hAnsi="Arial" w:cs="Arial"/>
          <w:color w:val="0070C0"/>
          <w:sz w:val="18"/>
          <w:szCs w:val="18"/>
        </w:rPr>
      </w:pPr>
    </w:p>
    <w:p w14:paraId="3809EAB3"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13 Bantuan</w:t>
      </w:r>
    </w:p>
    <w:p w14:paraId="6F7DA6F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32.</w:t>
      </w:r>
      <w:r w:rsidRPr="00B4507E">
        <w:rPr>
          <w:rFonts w:ascii="Arial" w:eastAsia="Calibri" w:hAnsi="Arial" w:cs="Arial"/>
          <w:b/>
          <w:bCs/>
          <w:color w:val="0070C0"/>
          <w:sz w:val="18"/>
          <w:szCs w:val="18"/>
        </w:rPr>
        <w:tab/>
        <w:t>Siapa yang memberikan B/I/S bantuan untuk memenuhi kebutuhan hidup? (bisa lebih dari 1 jawaban)</w:t>
      </w:r>
    </w:p>
    <w:p w14:paraId="427C79E6"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3C5D50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Perorangan di luar keluarga</w:t>
      </w:r>
    </w:p>
    <w:p w14:paraId="62EF10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Institusi/organisasi swasta/keagamaan</w:t>
      </w:r>
    </w:p>
    <w:p w14:paraId="085978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Tetangga</w:t>
      </w:r>
    </w:p>
    <w:p w14:paraId="6B60BF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Kerabat jauh</w:t>
      </w:r>
    </w:p>
    <w:p w14:paraId="79A18313"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num="2" w:space="708"/>
          <w:docGrid w:linePitch="360"/>
        </w:sectPr>
      </w:pPr>
      <w:r w:rsidRPr="00B4507E">
        <w:rPr>
          <w:rFonts w:ascii="Arial" w:eastAsia="Calibri" w:hAnsi="Arial" w:cs="Arial"/>
          <w:color w:val="0070C0"/>
          <w:sz w:val="18"/>
          <w:szCs w:val="18"/>
        </w:rPr>
        <w:t>□ Teman</w:t>
      </w:r>
    </w:p>
    <w:p w14:paraId="442E5D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41CC6D5F" w14:textId="77777777" w:rsidR="00B4507E" w:rsidRPr="00B4507E" w:rsidRDefault="00B4507E" w:rsidP="00B4507E">
      <w:pPr>
        <w:rPr>
          <w:rFonts w:ascii="Arial" w:eastAsia="Calibri" w:hAnsi="Arial" w:cs="Arial"/>
          <w:color w:val="0070C0"/>
          <w:sz w:val="18"/>
          <w:szCs w:val="18"/>
        </w:rPr>
        <w:sectPr w:rsidR="00B4507E" w:rsidRPr="00B4507E" w:rsidSect="00CD6CAA">
          <w:footerReference w:type="default" r:id="rId72"/>
          <w:type w:val="continuous"/>
          <w:pgSz w:w="11906" w:h="16838" w:code="9"/>
          <w:pgMar w:top="1440" w:right="1440" w:bottom="1440" w:left="1440" w:header="709" w:footer="709" w:gutter="0"/>
          <w:pgNumType w:start="7"/>
          <w:cols w:num="2" w:space="708"/>
          <w:docGrid w:linePitch="360"/>
        </w:sectPr>
      </w:pPr>
    </w:p>
    <w:p w14:paraId="5A8C9FD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5FDCDC2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33.*</w:t>
      </w:r>
      <w:r w:rsidRPr="00B4507E">
        <w:rPr>
          <w:rFonts w:ascii="Arial" w:eastAsia="Calibri" w:hAnsi="Arial" w:cs="Arial"/>
          <w:b/>
          <w:bCs/>
          <w:color w:val="0070C0"/>
          <w:sz w:val="18"/>
          <w:szCs w:val="18"/>
        </w:rPr>
        <w:tab/>
        <w:t>Apakah B/I/S mendapatkan bantuan dari pemerintah untuk memenuhi kebutuhan hidup?</w:t>
      </w:r>
      <w:r w:rsidRPr="00B4507E">
        <w:rPr>
          <w:rFonts w:ascii="Arial" w:eastAsia="Calibri" w:hAnsi="Arial" w:cs="Arial"/>
          <w:b/>
          <w:bCs/>
          <w:color w:val="0070C0"/>
          <w:sz w:val="18"/>
          <w:szCs w:val="18"/>
        </w:rPr>
        <w:tab/>
      </w:r>
    </w:p>
    <w:p w14:paraId="36F60D2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14</w:t>
      </w:r>
    </w:p>
    <w:p w14:paraId="18641E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15</w:t>
      </w:r>
    </w:p>
    <w:p w14:paraId="53EE87CB" w14:textId="77777777" w:rsidR="00B4507E" w:rsidRPr="00B4507E" w:rsidRDefault="00B4507E" w:rsidP="00B4507E">
      <w:pPr>
        <w:rPr>
          <w:rFonts w:ascii="Arial" w:eastAsia="Calibri" w:hAnsi="Arial" w:cs="Arial"/>
          <w:color w:val="0070C0"/>
          <w:sz w:val="18"/>
          <w:szCs w:val="18"/>
        </w:rPr>
      </w:pPr>
    </w:p>
    <w:p w14:paraId="00DC49B2"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14 Skema Bantuan Pemerintah</w:t>
      </w:r>
    </w:p>
    <w:p w14:paraId="1E03E81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34.*</w:t>
      </w:r>
      <w:r w:rsidRPr="00B4507E">
        <w:rPr>
          <w:rFonts w:ascii="Arial" w:eastAsia="Calibri" w:hAnsi="Arial" w:cs="Arial"/>
          <w:b/>
          <w:bCs/>
          <w:color w:val="0070C0"/>
          <w:sz w:val="18"/>
          <w:szCs w:val="18"/>
        </w:rPr>
        <w:tab/>
        <w:t>Apa skema bantuan dari pemerintah yang B/I/S terima? (bisa lebih dari 1 jawaban)</w:t>
      </w:r>
      <w:r w:rsidRPr="00B4507E">
        <w:rPr>
          <w:rFonts w:ascii="Arial" w:eastAsia="Calibri" w:hAnsi="Arial" w:cs="Arial"/>
          <w:b/>
          <w:bCs/>
          <w:color w:val="0070C0"/>
          <w:sz w:val="18"/>
          <w:szCs w:val="18"/>
        </w:rPr>
        <w:tab/>
      </w:r>
    </w:p>
    <w:p w14:paraId="16EA82B6"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space="708"/>
          <w:docGrid w:linePitch="360"/>
        </w:sectPr>
      </w:pPr>
    </w:p>
    <w:p w14:paraId="3DA537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BLT-DD (Bantuan Langsung Tunai Dana Desa)</w:t>
      </w:r>
    </w:p>
    <w:p w14:paraId="064A49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ASPD (Asistensi Sosial Penyandang Disabilitas)</w:t>
      </w:r>
    </w:p>
    <w:p w14:paraId="6AED2A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PKH (Program Keluarga Harapan)</w:t>
      </w:r>
    </w:p>
    <w:p w14:paraId="278D3F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BST (Bantuan Sembako Tunai)</w:t>
      </w:r>
    </w:p>
    <w:p w14:paraId="70D346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745593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12074F9E"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3D861EF7" w14:textId="77777777" w:rsidR="00B4507E" w:rsidRPr="00B4507E" w:rsidRDefault="00B4507E" w:rsidP="00B4507E">
      <w:pPr>
        <w:rPr>
          <w:rFonts w:ascii="Arial" w:eastAsia="Calibri" w:hAnsi="Arial" w:cs="Arial"/>
          <w:b/>
          <w:bCs/>
          <w:color w:val="0070C0"/>
          <w:sz w:val="18"/>
          <w:szCs w:val="18"/>
        </w:rPr>
      </w:pPr>
    </w:p>
    <w:p w14:paraId="5D5EB6E8" w14:textId="77777777" w:rsidR="00B4507E" w:rsidRPr="00B4507E" w:rsidRDefault="00B4507E" w:rsidP="00B4507E">
      <w:pPr>
        <w:rPr>
          <w:rFonts w:ascii="Arial" w:eastAsia="Calibri" w:hAnsi="Arial" w:cs="Times New Roman"/>
          <w:color w:val="0070C0"/>
          <w:sz w:val="18"/>
          <w:szCs w:val="22"/>
          <w:lang w:val="id-ID"/>
        </w:rPr>
        <w:sectPr w:rsidR="00B4507E" w:rsidRPr="00B4507E" w:rsidSect="00CD6CAA">
          <w:type w:val="continuous"/>
          <w:pgSz w:w="11906" w:h="16838" w:code="9"/>
          <w:pgMar w:top="1440" w:right="1440" w:bottom="1440" w:left="1440" w:header="709" w:footer="709" w:gutter="0"/>
          <w:pgNumType w:start="7"/>
          <w:cols w:space="708"/>
          <w:docGrid w:linePitch="360"/>
        </w:sectPr>
      </w:pPr>
    </w:p>
    <w:p w14:paraId="159BBF92"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15 Informasi Disabilitas Responden</w:t>
      </w:r>
    </w:p>
    <w:p w14:paraId="1310FCF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35.*</w:t>
      </w:r>
      <w:r w:rsidRPr="00B4507E">
        <w:rPr>
          <w:rFonts w:ascii="Arial" w:eastAsia="Calibri" w:hAnsi="Arial" w:cs="Arial"/>
          <w:b/>
          <w:bCs/>
          <w:color w:val="0070C0"/>
          <w:sz w:val="18"/>
          <w:szCs w:val="18"/>
        </w:rPr>
        <w:tab/>
        <w:t>Jenis disabilitas secara umum yang dialami responden</w:t>
      </w:r>
      <w:r w:rsidRPr="00B4507E">
        <w:rPr>
          <w:rFonts w:ascii="Arial" w:eastAsia="Calibri" w:hAnsi="Arial" w:cs="Arial"/>
          <w:b/>
          <w:bCs/>
          <w:color w:val="0070C0"/>
          <w:sz w:val="18"/>
          <w:szCs w:val="18"/>
        </w:rPr>
        <w:tab/>
      </w:r>
    </w:p>
    <w:p w14:paraId="0DC62B30" w14:textId="77777777" w:rsidR="00B4507E" w:rsidRPr="00B4507E" w:rsidRDefault="00B4507E" w:rsidP="00B4507E">
      <w:pPr>
        <w:rPr>
          <w:rFonts w:ascii="Arial" w:eastAsia="Calibri" w:hAnsi="Arial" w:cs="Arial"/>
          <w:color w:val="0070C0"/>
          <w:sz w:val="18"/>
          <w:szCs w:val="18"/>
        </w:rPr>
        <w:sectPr w:rsidR="00B4507E" w:rsidRPr="00B4507E" w:rsidSect="00CD6CAA">
          <w:footerReference w:type="default" r:id="rId73"/>
          <w:type w:val="continuous"/>
          <w:pgSz w:w="11906" w:h="16838" w:code="9"/>
          <w:pgMar w:top="1440" w:right="1440" w:bottom="1440" w:left="1440" w:header="709" w:footer="709" w:gutter="0"/>
          <w:pgNumType w:start="7"/>
          <w:cols w:space="708"/>
          <w:docGrid w:linePitch="360"/>
        </w:sectPr>
      </w:pPr>
    </w:p>
    <w:p w14:paraId="067389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Fisik &gt;&gt; Lanjut Page 16</w:t>
      </w:r>
    </w:p>
    <w:p w14:paraId="19700F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Sensorik (Penglihatan) &gt;&gt; Lanjut Page 17</w:t>
      </w:r>
    </w:p>
    <w:p w14:paraId="7B21E7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Sensorik (Pendengaran) &gt;&gt; Lanjut Page 18</w:t>
      </w:r>
    </w:p>
    <w:p w14:paraId="5EB71E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Intelektual &gt;&gt; Lanjut Page 19</w:t>
      </w:r>
    </w:p>
    <w:p w14:paraId="32153F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Mental &gt;&gt; Lanjut Page 20</w:t>
      </w:r>
    </w:p>
    <w:p w14:paraId="743166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Penyandang Disabilitas ganda/multi &gt;&gt; Lanjut Page 21</w:t>
      </w:r>
    </w:p>
    <w:p w14:paraId="2635BF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 &gt;&gt; Lanjut Page 21</w:t>
      </w:r>
    </w:p>
    <w:p w14:paraId="77032F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bersedia menjawab &gt;&gt; Lanjut Page 22</w:t>
      </w:r>
    </w:p>
    <w:p w14:paraId="503334AA"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57784263" w14:textId="77777777" w:rsidR="00B4507E" w:rsidRPr="00B4507E" w:rsidRDefault="00B4507E" w:rsidP="00B4507E">
      <w:pPr>
        <w:rPr>
          <w:rFonts w:ascii="Arial" w:eastAsia="Calibri" w:hAnsi="Arial" w:cs="Arial"/>
          <w:color w:val="0070C0"/>
          <w:sz w:val="18"/>
          <w:szCs w:val="18"/>
        </w:rPr>
      </w:pPr>
    </w:p>
    <w:p w14:paraId="3B97A7A2"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Page 16 Disabilitas Fisik</w:t>
      </w:r>
    </w:p>
    <w:p w14:paraId="4406B94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36.*</w:t>
      </w:r>
      <w:r w:rsidRPr="00B4507E">
        <w:rPr>
          <w:rFonts w:ascii="Arial" w:eastAsia="Calibri" w:hAnsi="Arial" w:cs="Arial"/>
          <w:b/>
          <w:bCs/>
          <w:color w:val="0070C0"/>
          <w:sz w:val="18"/>
          <w:szCs w:val="18"/>
        </w:rPr>
        <w:tab/>
        <w:t>Jika B/I/S penyandang disabilitas fisik, apa B/I/S dapat melakukan hal-hal berikut?</w:t>
      </w:r>
      <w:r w:rsidRPr="00B4507E">
        <w:rPr>
          <w:rFonts w:ascii="Arial" w:eastAsia="Calibri" w:hAnsi="Arial" w:cs="Arial"/>
          <w:b/>
          <w:bCs/>
          <w:color w:val="0070C0"/>
          <w:sz w:val="18"/>
          <w:szCs w:val="18"/>
        </w:rPr>
        <w:tab/>
      </w:r>
    </w:p>
    <w:p w14:paraId="50FDF6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Bergerak dengan alat bantu gerak secara mandiri &gt;&gt; Lanjut Page 22</w:t>
      </w:r>
    </w:p>
    <w:p w14:paraId="39F166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Bergerak dengan alat bantu gerak dengan dibantu &gt;&gt; Lanjut Page 22</w:t>
      </w:r>
    </w:p>
    <w:p w14:paraId="7CFF6C2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Bergerak tanpa alat bantu secara mandiri &gt;&gt; Lanjut Page 22</w:t>
      </w:r>
    </w:p>
    <w:p w14:paraId="6DE5DC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22</w:t>
      </w:r>
    </w:p>
    <w:p w14:paraId="264638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 &gt;&gt; Lanjut Page 22</w:t>
      </w:r>
    </w:p>
    <w:p w14:paraId="6F03F67A"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3"/>
          <w:cols w:space="708"/>
          <w:docGrid w:linePitch="360"/>
        </w:sectPr>
      </w:pPr>
    </w:p>
    <w:p w14:paraId="0613A09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71728CB8" w14:textId="77A8D94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17 Disabilias Sensorik Penglihatan</w:t>
      </w:r>
    </w:p>
    <w:p w14:paraId="528D6C3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37.*</w:t>
      </w:r>
      <w:r w:rsidRPr="00B4507E">
        <w:rPr>
          <w:rFonts w:ascii="Arial" w:eastAsia="Calibri" w:hAnsi="Arial" w:cs="Arial"/>
          <w:b/>
          <w:bCs/>
          <w:color w:val="0070C0"/>
          <w:sz w:val="18"/>
          <w:szCs w:val="18"/>
        </w:rPr>
        <w:tab/>
        <w:t>Jika B/I/S penyandang disabilitas penglihatan, apa B/I/S dapat melakukan hal-hal berikut? (dapat memilih lebih dari 1)</w:t>
      </w:r>
      <w:r w:rsidRPr="00B4507E">
        <w:rPr>
          <w:rFonts w:ascii="Arial" w:eastAsia="Calibri" w:hAnsi="Arial" w:cs="Arial"/>
          <w:b/>
          <w:bCs/>
          <w:color w:val="0070C0"/>
          <w:sz w:val="18"/>
          <w:szCs w:val="18"/>
        </w:rPr>
        <w:tab/>
      </w:r>
    </w:p>
    <w:p w14:paraId="167CB606" w14:textId="77777777" w:rsidR="00B4507E" w:rsidRPr="00B4507E" w:rsidRDefault="00B4507E" w:rsidP="00B4507E">
      <w:pPr>
        <w:rPr>
          <w:rFonts w:ascii="Arial" w:eastAsia="Calibri" w:hAnsi="Arial" w:cs="Arial"/>
          <w:color w:val="0070C0"/>
          <w:sz w:val="18"/>
          <w:szCs w:val="18"/>
        </w:rPr>
        <w:sectPr w:rsidR="00B4507E" w:rsidRPr="00B4507E" w:rsidSect="00CD6CAA">
          <w:footerReference w:type="default" r:id="rId74"/>
          <w:type w:val="continuous"/>
          <w:pgSz w:w="11906" w:h="16838" w:code="9"/>
          <w:pgMar w:top="1440" w:right="1440" w:bottom="1440" w:left="1440" w:header="709" w:footer="709" w:gutter="0"/>
          <w:pgNumType w:fmt="upperLetter"/>
          <w:cols w:space="708"/>
          <w:docGrid w:linePitch="360"/>
        </w:sectPr>
      </w:pPr>
    </w:p>
    <w:p w14:paraId="495FC1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Menulis dan membaca dengan huruf Braille Latin &gt;&gt; Lanjut Page 22</w:t>
      </w:r>
    </w:p>
    <w:p w14:paraId="798849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Menulis dan membaca dengan huruf Braille Arab/Alqur’an &gt;&gt; Lanjut Page 22</w:t>
      </w:r>
    </w:p>
    <w:p w14:paraId="7C6623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Menggunakan aplikasi pembaca layar HP &gt;&gt; Lanjut Page 22</w:t>
      </w:r>
    </w:p>
    <w:p w14:paraId="75737C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Menggunakan aplikasi pembaca layar laptop &gt;&gt; Lanjut Page 22</w:t>
      </w:r>
    </w:p>
    <w:p w14:paraId="6A701D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Melakukan Orientasi Mobilitas (OM) &gt;&gt; Lanjut Page 22</w:t>
      </w:r>
    </w:p>
    <w:p w14:paraId="6A1FC6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22</w:t>
      </w:r>
    </w:p>
    <w:p w14:paraId="600335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 &gt;&gt; Lanjut Page 22</w:t>
      </w:r>
    </w:p>
    <w:p w14:paraId="7631A21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69247E62" w14:textId="77777777" w:rsidR="00B4507E" w:rsidRPr="00B4507E" w:rsidRDefault="00B4507E" w:rsidP="00B4507E">
      <w:pPr>
        <w:rPr>
          <w:rFonts w:ascii="Arial" w:eastAsia="Calibri" w:hAnsi="Arial" w:cs="Arial"/>
          <w:color w:val="0070C0"/>
          <w:sz w:val="18"/>
          <w:szCs w:val="18"/>
        </w:rPr>
      </w:pPr>
    </w:p>
    <w:p w14:paraId="3811659F"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18 Disabilitas Sensorik Pendengaran</w:t>
      </w:r>
    </w:p>
    <w:p w14:paraId="0E744D7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38.*</w:t>
      </w:r>
      <w:r w:rsidRPr="00B4507E">
        <w:rPr>
          <w:rFonts w:ascii="Arial" w:eastAsia="Calibri" w:hAnsi="Arial" w:cs="Arial"/>
          <w:b/>
          <w:bCs/>
          <w:color w:val="0070C0"/>
          <w:sz w:val="18"/>
          <w:szCs w:val="18"/>
        </w:rPr>
        <w:tab/>
        <w:t>Jika B/I/S penyandang disabilitas pendengaran atau berbicara, apa B/I/S dapat melakukan hal-hal berikut? (dapat memilih lebih dari 1)</w:t>
      </w:r>
      <w:r w:rsidRPr="00B4507E">
        <w:rPr>
          <w:rFonts w:ascii="Arial" w:eastAsia="Calibri" w:hAnsi="Arial" w:cs="Arial"/>
          <w:b/>
          <w:bCs/>
          <w:color w:val="0070C0"/>
          <w:sz w:val="18"/>
          <w:szCs w:val="18"/>
        </w:rPr>
        <w:tab/>
      </w:r>
    </w:p>
    <w:p w14:paraId="1ECBC93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space="708"/>
          <w:docGrid w:linePitch="360"/>
        </w:sectPr>
      </w:pPr>
    </w:p>
    <w:p w14:paraId="0AF3CC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Menggunakan Bahasa Isyarat Indonesia (Bisindo) &gt;&gt; Lanjut Page 22</w:t>
      </w:r>
    </w:p>
    <w:p w14:paraId="4605A6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Menggunakan Sistem Isyarat Bahasa Indonesia (SIBI) &gt;&gt; Lanjut Page 22</w:t>
      </w:r>
    </w:p>
    <w:p w14:paraId="61C4D8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Membaca gerak bibir &gt;&gt; Lanjut Page 22</w:t>
      </w:r>
    </w:p>
    <w:p w14:paraId="57C2C8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Menulis dengan struktur Bahasa Indonesia baku &gt;&gt; Lanjut Page 22</w:t>
      </w:r>
    </w:p>
    <w:p w14:paraId="667F81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Mendengar dengan alat bantu dengar &gt;&gt; Lanjut Page 22</w:t>
      </w:r>
    </w:p>
    <w:p w14:paraId="44A7C6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Dapat mengucapkan kata/kalimat dengan baik &gt;&gt; Lanjut Page 22</w:t>
      </w:r>
    </w:p>
    <w:p w14:paraId="737CA3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22</w:t>
      </w:r>
    </w:p>
    <w:p w14:paraId="0F9C0D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 &gt;&gt; Lanjut Page 22</w:t>
      </w:r>
    </w:p>
    <w:p w14:paraId="70ABA7AB"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044C2FD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79D39049"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 xml:space="preserve">Page 19 Disabilitas Intelektual </w:t>
      </w:r>
      <w:r w:rsidRPr="00B4507E">
        <w:rPr>
          <w:rFonts w:ascii="Arial" w:eastAsia="Calibri" w:hAnsi="Arial" w:cs="Times New Roman"/>
          <w:b/>
          <w:bCs/>
          <w:color w:val="0070C0"/>
          <w:sz w:val="18"/>
          <w:szCs w:val="22"/>
          <w:lang w:val="id-ID"/>
        </w:rPr>
        <w:tab/>
      </w:r>
    </w:p>
    <w:p w14:paraId="44532A2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39.*</w:t>
      </w:r>
      <w:r w:rsidRPr="00B4507E">
        <w:rPr>
          <w:rFonts w:ascii="Arial" w:eastAsia="Calibri" w:hAnsi="Arial" w:cs="Arial"/>
          <w:b/>
          <w:bCs/>
          <w:color w:val="0070C0"/>
          <w:sz w:val="18"/>
          <w:szCs w:val="18"/>
        </w:rPr>
        <w:tab/>
        <w:t>Jika B/I/S penyandang disabilitas intelektual, apa B/I/S dapat melakukan hal-hal berikut? (dapat memilih lebih dari 1)</w:t>
      </w:r>
    </w:p>
    <w:p w14:paraId="458591F5"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space="708"/>
          <w:docGrid w:linePitch="360"/>
        </w:sectPr>
      </w:pPr>
    </w:p>
    <w:p w14:paraId="303D31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Membaca dan berhitung dengan lancar &gt;&gt; Lanjut Page 22</w:t>
      </w:r>
    </w:p>
    <w:p w14:paraId="36AB8DF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Membaca dan berhitung dengan terbatas &gt;&gt; Lanjut Page 22</w:t>
      </w:r>
    </w:p>
    <w:p w14:paraId="6E71FB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Bersosialisasi dengan teman atau orang di sekitar &gt;&gt; Lanjut Page 22</w:t>
      </w:r>
    </w:p>
    <w:p w14:paraId="25B9C0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Mengurus diri sendiri &gt;&gt; Lanjut Page 22</w:t>
      </w:r>
    </w:p>
    <w:p w14:paraId="620E41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22</w:t>
      </w:r>
    </w:p>
    <w:p w14:paraId="57FBA1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 &gt;&gt; Lanjut Page 22</w:t>
      </w:r>
    </w:p>
    <w:p w14:paraId="6B7F235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077C77B6"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20 Disabilitas mental/psikososial/kejiwaan</w:t>
      </w:r>
    </w:p>
    <w:p w14:paraId="4D093B3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40.*</w:t>
      </w:r>
      <w:r w:rsidRPr="00B4507E">
        <w:rPr>
          <w:rFonts w:ascii="Arial" w:eastAsia="Calibri" w:hAnsi="Arial" w:cs="Arial"/>
          <w:b/>
          <w:bCs/>
          <w:color w:val="0070C0"/>
          <w:sz w:val="18"/>
          <w:szCs w:val="18"/>
        </w:rPr>
        <w:tab/>
        <w:t>Jika B/I/S penyandang mental/psikososial, apa B/I/S dapat melakukan hal-hal berikut? (dapat memilih lebih dari 1)</w:t>
      </w:r>
      <w:r w:rsidRPr="00B4507E">
        <w:rPr>
          <w:rFonts w:ascii="Arial" w:eastAsia="Calibri" w:hAnsi="Arial" w:cs="Arial"/>
          <w:b/>
          <w:bCs/>
          <w:color w:val="0070C0"/>
          <w:sz w:val="18"/>
          <w:szCs w:val="18"/>
        </w:rPr>
        <w:tab/>
      </w:r>
    </w:p>
    <w:p w14:paraId="7630718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space="708"/>
          <w:docGrid w:linePitch="360"/>
        </w:sectPr>
      </w:pPr>
    </w:p>
    <w:p w14:paraId="3B7F76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Mampu bersosialisasi &gt;&gt; Lanjut Page 22</w:t>
      </w:r>
    </w:p>
    <w:p w14:paraId="23F594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Mampu mengendalikan emosi &gt;&gt; Lanjut Page 22</w:t>
      </w:r>
    </w:p>
    <w:p w14:paraId="1F4E4F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Mampu mengenali gejala Ketika akan kambuh &gt;&gt; Lanjut Page 22</w:t>
      </w:r>
    </w:p>
    <w:p w14:paraId="1A3EAF6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Mampu mengatur konsumsi obat sendiri &gt;&gt; Lanjut Page 22</w:t>
      </w:r>
    </w:p>
    <w:p w14:paraId="71DB08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22</w:t>
      </w:r>
    </w:p>
    <w:p w14:paraId="7AF0AE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 &gt;&gt; Lanjut Page 22</w:t>
      </w:r>
    </w:p>
    <w:p w14:paraId="7E625934"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7"/>
          <w:cols w:num="2" w:space="708"/>
          <w:docGrid w:linePitch="360"/>
        </w:sectPr>
      </w:pPr>
    </w:p>
    <w:p w14:paraId="1E052C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4795B47B"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21 Disabilitas yang Lain</w:t>
      </w:r>
    </w:p>
    <w:p w14:paraId="5539A90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41.</w:t>
      </w:r>
      <w:r w:rsidRPr="00B4507E">
        <w:rPr>
          <w:rFonts w:ascii="Arial" w:eastAsia="Calibri" w:hAnsi="Arial" w:cs="Arial"/>
          <w:b/>
          <w:bCs/>
          <w:color w:val="0070C0"/>
          <w:sz w:val="18"/>
          <w:szCs w:val="18"/>
        </w:rPr>
        <w:tab/>
        <w:t>Jelaskan dengan singkat keadaan B/I/S!</w:t>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201548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6B887F39"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22 Aktivitas Keseharian</w:t>
      </w:r>
    </w:p>
    <w:p w14:paraId="6E8590A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42.*</w:t>
      </w:r>
      <w:r w:rsidRPr="00B4507E">
        <w:rPr>
          <w:rFonts w:ascii="Arial" w:eastAsia="Calibri" w:hAnsi="Arial" w:cs="Arial"/>
          <w:b/>
          <w:bCs/>
          <w:color w:val="0070C0"/>
          <w:sz w:val="18"/>
          <w:szCs w:val="18"/>
        </w:rPr>
        <w:tab/>
        <w:t>Apakah B/I/S dapat melakukan aktivitas sehari-hari? (makan, minum, memakai baju, ke toilet, dll)</w:t>
      </w:r>
      <w:r w:rsidRPr="00B4507E">
        <w:rPr>
          <w:rFonts w:ascii="Arial" w:eastAsia="Calibri" w:hAnsi="Arial" w:cs="Arial"/>
          <w:b/>
          <w:bCs/>
          <w:color w:val="0070C0"/>
          <w:sz w:val="18"/>
          <w:szCs w:val="18"/>
        </w:rPr>
        <w:tab/>
      </w:r>
    </w:p>
    <w:p w14:paraId="150C87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tanpa bantuan</w:t>
      </w:r>
    </w:p>
    <w:p w14:paraId="1CC3AC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dengan sedikit bantuan</w:t>
      </w:r>
    </w:p>
    <w:p w14:paraId="19B9C3D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dengan banyak bantuan</w:t>
      </w:r>
    </w:p>
    <w:p w14:paraId="069AA9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bisa sama sekali</w:t>
      </w:r>
    </w:p>
    <w:p w14:paraId="76564BC5" w14:textId="77777777" w:rsidR="00B4507E" w:rsidRPr="00B4507E" w:rsidRDefault="00B4507E" w:rsidP="00B4507E">
      <w:pPr>
        <w:rPr>
          <w:rFonts w:ascii="Arial" w:eastAsia="Calibri" w:hAnsi="Arial" w:cs="Arial"/>
          <w:b/>
          <w:bCs/>
          <w:color w:val="0070C0"/>
          <w:sz w:val="18"/>
          <w:szCs w:val="18"/>
        </w:rPr>
      </w:pPr>
    </w:p>
    <w:p w14:paraId="67A5B20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43.*</w:t>
      </w:r>
      <w:r w:rsidRPr="00B4507E">
        <w:rPr>
          <w:rFonts w:ascii="Arial" w:eastAsia="Calibri" w:hAnsi="Arial" w:cs="Arial"/>
          <w:b/>
          <w:bCs/>
          <w:color w:val="0070C0"/>
          <w:sz w:val="18"/>
          <w:szCs w:val="18"/>
        </w:rPr>
        <w:tab/>
        <w:t xml:space="preserve">Apakah kondisi disabilitas mempengaruhi B/I/S untuk melakukan aktivitas sehari-hari? </w:t>
      </w:r>
      <w:r w:rsidRPr="00B4507E">
        <w:rPr>
          <w:rFonts w:ascii="Arial" w:eastAsia="Calibri" w:hAnsi="Arial" w:cs="Arial"/>
          <w:b/>
          <w:bCs/>
          <w:color w:val="0070C0"/>
          <w:sz w:val="18"/>
          <w:szCs w:val="18"/>
        </w:rPr>
        <w:tab/>
      </w:r>
    </w:p>
    <w:p w14:paraId="5AABEBA5"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107BF3C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berpengaruh sama sekali</w:t>
      </w:r>
    </w:p>
    <w:p w14:paraId="7E4312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Sedikit berpengaruh</w:t>
      </w:r>
    </w:p>
    <w:p w14:paraId="6E2F34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Cukup berpengaruh</w:t>
      </w:r>
    </w:p>
    <w:p w14:paraId="23FD4C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Sangat berpengaruh</w:t>
      </w:r>
    </w:p>
    <w:p w14:paraId="4764AB98"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7C17B198" w14:textId="77777777" w:rsidR="00B4507E" w:rsidRPr="00B4507E" w:rsidRDefault="00B4507E" w:rsidP="00B4507E">
      <w:pPr>
        <w:rPr>
          <w:rFonts w:ascii="Arial" w:eastAsia="Calibri" w:hAnsi="Arial" w:cs="Arial"/>
          <w:color w:val="0070C0"/>
          <w:sz w:val="18"/>
          <w:szCs w:val="18"/>
        </w:rPr>
      </w:pPr>
    </w:p>
    <w:p w14:paraId="34050A1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44.*</w:t>
      </w:r>
      <w:r w:rsidRPr="00B4507E">
        <w:rPr>
          <w:rFonts w:ascii="Arial" w:eastAsia="Calibri" w:hAnsi="Arial" w:cs="Arial"/>
          <w:b/>
          <w:bCs/>
          <w:color w:val="0070C0"/>
          <w:sz w:val="18"/>
          <w:szCs w:val="18"/>
        </w:rPr>
        <w:tab/>
        <w:t>Apakah B/I/S sering bepergian/beraktivitas di luar rumah?</w:t>
      </w:r>
      <w:r w:rsidRPr="00B4507E">
        <w:rPr>
          <w:rFonts w:ascii="Arial" w:eastAsia="Calibri" w:hAnsi="Arial" w:cs="Arial"/>
          <w:b/>
          <w:bCs/>
          <w:color w:val="0070C0"/>
          <w:sz w:val="18"/>
          <w:szCs w:val="18"/>
        </w:rPr>
        <w:tab/>
      </w:r>
    </w:p>
    <w:p w14:paraId="406096D4"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54871C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pernah &gt;&gt; Lanjut Page 24</w:t>
      </w:r>
    </w:p>
    <w:p w14:paraId="5E622F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Jarang &gt;&gt; Lanjut Page 23</w:t>
      </w:r>
    </w:p>
    <w:p w14:paraId="77C9A6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Sering &gt;&gt; Lanjut Page 23</w:t>
      </w:r>
    </w:p>
    <w:p w14:paraId="0DF7F3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Selalu &gt;&gt; Lanjut Page 23</w:t>
      </w:r>
    </w:p>
    <w:p w14:paraId="7C3C7475"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364C96E7" w14:textId="77777777" w:rsidR="00B4507E" w:rsidRPr="00B4507E" w:rsidRDefault="00B4507E" w:rsidP="00B4507E">
      <w:pPr>
        <w:rPr>
          <w:rFonts w:ascii="Arial" w:eastAsia="Calibri" w:hAnsi="Arial" w:cs="Arial"/>
          <w:color w:val="0070C0"/>
          <w:sz w:val="18"/>
          <w:szCs w:val="18"/>
        </w:rPr>
      </w:pPr>
    </w:p>
    <w:p w14:paraId="3345F310"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23 Cara Bepergian</w:t>
      </w:r>
    </w:p>
    <w:p w14:paraId="1D8A69C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45.</w:t>
      </w:r>
      <w:r w:rsidRPr="00B4507E">
        <w:rPr>
          <w:rFonts w:ascii="Arial" w:eastAsia="Calibri" w:hAnsi="Arial" w:cs="Arial"/>
          <w:b/>
          <w:bCs/>
          <w:color w:val="0070C0"/>
          <w:sz w:val="18"/>
          <w:szCs w:val="18"/>
        </w:rPr>
        <w:tab/>
        <w:t>Ketika bepergian/beraktivitas di luar rumah; biasanya B/I/S melakukannya dengan (boleh memilih lebih dari satu)</w:t>
      </w:r>
      <w:r w:rsidRPr="00B4507E">
        <w:rPr>
          <w:rFonts w:ascii="Arial" w:eastAsia="Calibri" w:hAnsi="Arial" w:cs="Arial"/>
          <w:b/>
          <w:bCs/>
          <w:color w:val="0070C0"/>
          <w:sz w:val="18"/>
          <w:szCs w:val="18"/>
        </w:rPr>
        <w:tab/>
      </w:r>
    </w:p>
    <w:p w14:paraId="6209D821"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2EB551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 Berjalan kaki</w:t>
      </w:r>
    </w:p>
    <w:p w14:paraId="7CF4B6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Sepeda biasa</w:t>
      </w:r>
    </w:p>
    <w:p w14:paraId="531588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Sepeda modifikasi</w:t>
      </w:r>
    </w:p>
    <w:p w14:paraId="7C34A2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Motor</w:t>
      </w:r>
    </w:p>
    <w:p w14:paraId="0A55A2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Motor modifikasi</w:t>
      </w:r>
    </w:p>
    <w:p w14:paraId="125486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Mobil</w:t>
      </w:r>
    </w:p>
    <w:p w14:paraId="4FBE23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Mobil modifikasi</w:t>
      </w:r>
    </w:p>
    <w:p w14:paraId="4C623BB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Transportasi umum</w:t>
      </w:r>
    </w:p>
    <w:p w14:paraId="6F9955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Transportasi online</w:t>
      </w:r>
    </w:p>
    <w:p w14:paraId="6865E26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27AAC29D" w14:textId="77777777" w:rsidR="00B4507E" w:rsidRPr="00B4507E" w:rsidRDefault="00B4507E" w:rsidP="00B4507E">
      <w:pPr>
        <w:rPr>
          <w:rFonts w:ascii="Arial" w:eastAsia="Calibri" w:hAnsi="Arial" w:cs="Arial"/>
          <w:color w:val="0070C0"/>
          <w:sz w:val="18"/>
          <w:szCs w:val="18"/>
        </w:rPr>
      </w:pPr>
    </w:p>
    <w:p w14:paraId="5CF8C1E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46.</w:t>
      </w:r>
      <w:r w:rsidRPr="00B4507E">
        <w:rPr>
          <w:rFonts w:ascii="Arial" w:eastAsia="Calibri" w:hAnsi="Arial" w:cs="Arial"/>
          <w:b/>
          <w:bCs/>
          <w:color w:val="0070C0"/>
          <w:sz w:val="18"/>
          <w:szCs w:val="18"/>
        </w:rPr>
        <w:tab/>
        <w:t>Dalam menggunakan sarana transportasi, posisi B/I/S sebagai</w:t>
      </w:r>
      <w:r w:rsidRPr="00B4507E">
        <w:rPr>
          <w:rFonts w:ascii="Arial" w:eastAsia="Calibri" w:hAnsi="Arial" w:cs="Arial"/>
          <w:b/>
          <w:bCs/>
          <w:color w:val="0070C0"/>
          <w:sz w:val="18"/>
          <w:szCs w:val="18"/>
        </w:rPr>
        <w:tab/>
      </w:r>
    </w:p>
    <w:p w14:paraId="4E3460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Pengendara (bisa lebih dari 1 jawaban)</w:t>
      </w:r>
      <w:r w:rsidRPr="00B4507E">
        <w:rPr>
          <w:rFonts w:ascii="Arial" w:eastAsia="Calibri" w:hAnsi="Arial" w:cs="Arial"/>
          <w:color w:val="0070C0"/>
          <w:sz w:val="18"/>
          <w:szCs w:val="18"/>
        </w:rPr>
        <w:tab/>
      </w:r>
    </w:p>
    <w:p w14:paraId="4A5809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Penumpang</w:t>
      </w:r>
    </w:p>
    <w:p w14:paraId="2E642E75" w14:textId="77777777" w:rsidR="00B4507E" w:rsidRPr="00B4507E" w:rsidRDefault="00B4507E" w:rsidP="00B4507E">
      <w:pPr>
        <w:rPr>
          <w:rFonts w:ascii="Arial" w:eastAsia="Calibri" w:hAnsi="Arial" w:cs="Arial"/>
          <w:b/>
          <w:bCs/>
          <w:color w:val="0070C0"/>
          <w:sz w:val="18"/>
          <w:szCs w:val="18"/>
        </w:rPr>
      </w:pPr>
    </w:p>
    <w:p w14:paraId="27B60E89" w14:textId="74B7A35A"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24 Alat Bantu</w:t>
      </w:r>
    </w:p>
    <w:p w14:paraId="0E5874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47.*</w:t>
      </w:r>
      <w:r w:rsidRPr="00B4507E">
        <w:rPr>
          <w:rFonts w:ascii="Arial" w:eastAsia="Calibri" w:hAnsi="Arial" w:cs="Arial"/>
          <w:color w:val="0070C0"/>
          <w:sz w:val="18"/>
          <w:szCs w:val="18"/>
        </w:rPr>
        <w:tab/>
        <w:t>Apakah B/I/S membutuhkan alat bantu untuk membantu aktivitas B/I/S sehari-hari?</w:t>
      </w:r>
      <w:r w:rsidRPr="00B4507E">
        <w:rPr>
          <w:rFonts w:ascii="Arial" w:eastAsia="Calibri" w:hAnsi="Arial" w:cs="Arial"/>
          <w:color w:val="0070C0"/>
          <w:sz w:val="18"/>
          <w:szCs w:val="18"/>
        </w:rPr>
        <w:tab/>
      </w:r>
    </w:p>
    <w:p w14:paraId="7281526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24</w:t>
      </w:r>
    </w:p>
    <w:p w14:paraId="664280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27</w:t>
      </w:r>
    </w:p>
    <w:p w14:paraId="204D39E4" w14:textId="77777777" w:rsidR="00B4507E" w:rsidRPr="00B4507E" w:rsidRDefault="00B4507E" w:rsidP="00B4507E">
      <w:pPr>
        <w:rPr>
          <w:rFonts w:ascii="Arial" w:eastAsia="Calibri" w:hAnsi="Arial" w:cs="Arial"/>
          <w:color w:val="0070C0"/>
          <w:sz w:val="18"/>
          <w:szCs w:val="18"/>
        </w:rPr>
      </w:pPr>
    </w:p>
    <w:p w14:paraId="4DB2A968"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25 Jenis Alat Bantu</w:t>
      </w:r>
    </w:p>
    <w:p w14:paraId="5A19E2D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48</w:t>
      </w:r>
      <w:r w:rsidRPr="00B4507E">
        <w:rPr>
          <w:rFonts w:ascii="Arial" w:eastAsia="Calibri" w:hAnsi="Arial" w:cs="Arial"/>
          <w:b/>
          <w:bCs/>
          <w:color w:val="0070C0"/>
          <w:sz w:val="18"/>
          <w:szCs w:val="18"/>
        </w:rPr>
        <w:tab/>
        <w:t>Apa alat bantu yang B/I/S butuhkan, gunakan, dan miliki?</w:t>
      </w:r>
    </w:p>
    <w:p w14:paraId="2E20D0DD" w14:textId="77777777" w:rsidR="00B4507E" w:rsidRPr="00B4507E" w:rsidRDefault="00B4507E" w:rsidP="00B4507E">
      <w:pPr>
        <w:rPr>
          <w:rFonts w:ascii="Arial" w:eastAsia="Calibri" w:hAnsi="Arial" w:cs="Arial"/>
          <w:b/>
          <w:bCs/>
          <w:color w:val="0070C0"/>
          <w:sz w:val="18"/>
          <w:szCs w:val="18"/>
        </w:rPr>
      </w:pPr>
    </w:p>
    <w:tbl>
      <w:tblPr>
        <w:tblStyle w:val="TableGrid4"/>
        <w:tblW w:w="0" w:type="auto"/>
        <w:tblLook w:val="04A0" w:firstRow="1" w:lastRow="0" w:firstColumn="1" w:lastColumn="0" w:noHBand="0" w:noVBand="1"/>
      </w:tblPr>
      <w:tblGrid>
        <w:gridCol w:w="2835"/>
        <w:gridCol w:w="1437"/>
        <w:gridCol w:w="927"/>
        <w:gridCol w:w="927"/>
        <w:gridCol w:w="1427"/>
        <w:gridCol w:w="1427"/>
      </w:tblGrid>
      <w:tr w:rsidR="00B4507E" w:rsidRPr="00B4507E" w14:paraId="2835824A" w14:textId="77777777" w:rsidTr="00045C84">
        <w:tc>
          <w:tcPr>
            <w:tcW w:w="2835" w:type="dxa"/>
          </w:tcPr>
          <w:p w14:paraId="3BF977F1" w14:textId="77777777" w:rsidR="00B4507E" w:rsidRPr="00B4507E" w:rsidRDefault="00B4507E" w:rsidP="00B4507E">
            <w:pPr>
              <w:rPr>
                <w:rFonts w:ascii="Arial" w:eastAsia="Calibri" w:hAnsi="Arial" w:cs="Arial"/>
                <w:b/>
                <w:bCs/>
                <w:color w:val="0070C0"/>
                <w:sz w:val="18"/>
                <w:szCs w:val="18"/>
              </w:rPr>
            </w:pPr>
            <w:bookmarkStart w:id="128" w:name="_Hlk100492727"/>
            <w:r w:rsidRPr="00B4507E">
              <w:rPr>
                <w:rFonts w:ascii="Arial" w:eastAsia="Calibri" w:hAnsi="Arial" w:cs="Arial"/>
                <w:b/>
                <w:bCs/>
                <w:color w:val="0070C0"/>
                <w:sz w:val="18"/>
                <w:szCs w:val="18"/>
              </w:rPr>
              <w:t xml:space="preserve">Jenis Alat Bantu </w:t>
            </w:r>
          </w:p>
        </w:tc>
        <w:tc>
          <w:tcPr>
            <w:tcW w:w="1357" w:type="dxa"/>
          </w:tcPr>
          <w:p w14:paraId="6C7B213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Membutuhkan</w:t>
            </w:r>
          </w:p>
        </w:tc>
        <w:tc>
          <w:tcPr>
            <w:tcW w:w="866" w:type="dxa"/>
          </w:tcPr>
          <w:p w14:paraId="4AB6B59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Memiliki</w:t>
            </w:r>
          </w:p>
        </w:tc>
        <w:tc>
          <w:tcPr>
            <w:tcW w:w="866" w:type="dxa"/>
          </w:tcPr>
          <w:p w14:paraId="5E62388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Memiliki</w:t>
            </w:r>
          </w:p>
        </w:tc>
        <w:tc>
          <w:tcPr>
            <w:tcW w:w="1357" w:type="dxa"/>
          </w:tcPr>
          <w:p w14:paraId="791E78F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Menggunakan</w:t>
            </w:r>
          </w:p>
        </w:tc>
        <w:tc>
          <w:tcPr>
            <w:tcW w:w="1357" w:type="dxa"/>
          </w:tcPr>
          <w:p w14:paraId="211470B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Menggunakan</w:t>
            </w:r>
          </w:p>
        </w:tc>
      </w:tr>
      <w:bookmarkEnd w:id="128"/>
      <w:tr w:rsidR="00B4507E" w:rsidRPr="00B4507E" w14:paraId="6DF3E661" w14:textId="77777777" w:rsidTr="00045C84">
        <w:tc>
          <w:tcPr>
            <w:tcW w:w="2835" w:type="dxa"/>
          </w:tcPr>
          <w:p w14:paraId="27D407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Kursi roda</w:t>
            </w:r>
          </w:p>
        </w:tc>
        <w:tc>
          <w:tcPr>
            <w:tcW w:w="1357" w:type="dxa"/>
          </w:tcPr>
          <w:p w14:paraId="0C3F29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6E1555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38FEA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03346C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0D28B6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EF8E457" w14:textId="77777777" w:rsidTr="00045C84">
        <w:tc>
          <w:tcPr>
            <w:tcW w:w="2835" w:type="dxa"/>
          </w:tcPr>
          <w:p w14:paraId="40DA13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Kruk</w:t>
            </w:r>
          </w:p>
        </w:tc>
        <w:tc>
          <w:tcPr>
            <w:tcW w:w="1357" w:type="dxa"/>
          </w:tcPr>
          <w:p w14:paraId="092C46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0299DD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63E526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68FFC0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369AE2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533FE87" w14:textId="77777777" w:rsidTr="00045C84">
        <w:tc>
          <w:tcPr>
            <w:tcW w:w="2835" w:type="dxa"/>
          </w:tcPr>
          <w:p w14:paraId="5D5CD7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Kanadian</w:t>
            </w:r>
          </w:p>
        </w:tc>
        <w:tc>
          <w:tcPr>
            <w:tcW w:w="1357" w:type="dxa"/>
          </w:tcPr>
          <w:p w14:paraId="4DC78A9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7B1D32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A2647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199DDA2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57C6804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B019AA9" w14:textId="77777777" w:rsidTr="00045C84">
        <w:tc>
          <w:tcPr>
            <w:tcW w:w="2835" w:type="dxa"/>
          </w:tcPr>
          <w:p w14:paraId="66B87F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Tripot</w:t>
            </w:r>
          </w:p>
        </w:tc>
        <w:tc>
          <w:tcPr>
            <w:tcW w:w="1357" w:type="dxa"/>
          </w:tcPr>
          <w:p w14:paraId="4F1241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0A7741F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1C297A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7E407F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0B5F1D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BC810A1" w14:textId="77777777" w:rsidTr="00045C84">
        <w:tc>
          <w:tcPr>
            <w:tcW w:w="2835" w:type="dxa"/>
          </w:tcPr>
          <w:p w14:paraId="67971D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Brace</w:t>
            </w:r>
          </w:p>
        </w:tc>
        <w:tc>
          <w:tcPr>
            <w:tcW w:w="1357" w:type="dxa"/>
          </w:tcPr>
          <w:p w14:paraId="2B42B6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395560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1B56A1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658D8C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02665B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815053D" w14:textId="77777777" w:rsidTr="00045C84">
        <w:tc>
          <w:tcPr>
            <w:tcW w:w="2835" w:type="dxa"/>
          </w:tcPr>
          <w:p w14:paraId="3532AA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Kaki palsu</w:t>
            </w:r>
          </w:p>
        </w:tc>
        <w:tc>
          <w:tcPr>
            <w:tcW w:w="1357" w:type="dxa"/>
          </w:tcPr>
          <w:p w14:paraId="73C6180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119483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0984F5B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4CD2C3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4C926A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C8A64D2" w14:textId="77777777" w:rsidTr="00045C84">
        <w:tc>
          <w:tcPr>
            <w:tcW w:w="2835" w:type="dxa"/>
          </w:tcPr>
          <w:p w14:paraId="4976BA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Tangan palsu</w:t>
            </w:r>
          </w:p>
        </w:tc>
        <w:tc>
          <w:tcPr>
            <w:tcW w:w="1357" w:type="dxa"/>
          </w:tcPr>
          <w:p w14:paraId="6AD6A8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805EA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5F0CEB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2236FBB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3263DF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46165E9" w14:textId="77777777" w:rsidTr="00045C84">
        <w:tc>
          <w:tcPr>
            <w:tcW w:w="2835" w:type="dxa"/>
          </w:tcPr>
          <w:p w14:paraId="244A91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Sepatu avo</w:t>
            </w:r>
          </w:p>
        </w:tc>
        <w:tc>
          <w:tcPr>
            <w:tcW w:w="1357" w:type="dxa"/>
          </w:tcPr>
          <w:p w14:paraId="5BA976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0F25B4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348EE9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698FF8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534049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AF398C0" w14:textId="77777777" w:rsidTr="00045C84">
        <w:tc>
          <w:tcPr>
            <w:tcW w:w="2835" w:type="dxa"/>
          </w:tcPr>
          <w:p w14:paraId="078F80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Korset</w:t>
            </w:r>
          </w:p>
        </w:tc>
        <w:tc>
          <w:tcPr>
            <w:tcW w:w="1357" w:type="dxa"/>
          </w:tcPr>
          <w:p w14:paraId="274CF4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E40CC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6FAB5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7B1725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420C3F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3BA2A1E" w14:textId="77777777" w:rsidTr="00045C84">
        <w:tc>
          <w:tcPr>
            <w:tcW w:w="2835" w:type="dxa"/>
          </w:tcPr>
          <w:p w14:paraId="1E37F3D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Tongkat putih</w:t>
            </w:r>
          </w:p>
        </w:tc>
        <w:tc>
          <w:tcPr>
            <w:tcW w:w="1357" w:type="dxa"/>
          </w:tcPr>
          <w:p w14:paraId="63923C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7C323E3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E8985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6CE63C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579ED7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8AC583B" w14:textId="77777777" w:rsidTr="00045C84">
        <w:tc>
          <w:tcPr>
            <w:tcW w:w="2835" w:type="dxa"/>
          </w:tcPr>
          <w:p w14:paraId="17EE6E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Kacamata</w:t>
            </w:r>
            <w:r w:rsidRPr="00B4507E">
              <w:rPr>
                <w:rFonts w:ascii="Arial" w:eastAsia="Calibri" w:hAnsi="Arial" w:cs="Arial"/>
                <w:color w:val="0070C0"/>
                <w:sz w:val="18"/>
                <w:szCs w:val="18"/>
              </w:rPr>
              <w:tab/>
            </w:r>
          </w:p>
        </w:tc>
        <w:tc>
          <w:tcPr>
            <w:tcW w:w="1357" w:type="dxa"/>
          </w:tcPr>
          <w:p w14:paraId="30FF03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237A3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6B89E03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236C6E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11DFFA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909244A" w14:textId="77777777" w:rsidTr="00045C84">
        <w:tc>
          <w:tcPr>
            <w:tcW w:w="2835" w:type="dxa"/>
          </w:tcPr>
          <w:p w14:paraId="66C1C2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Kaca pembesar (lup)</w:t>
            </w:r>
          </w:p>
        </w:tc>
        <w:tc>
          <w:tcPr>
            <w:tcW w:w="1357" w:type="dxa"/>
          </w:tcPr>
          <w:p w14:paraId="325348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00CF1E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4BA81E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0BA705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218D69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E7E89FF" w14:textId="77777777" w:rsidTr="00045C84">
        <w:tc>
          <w:tcPr>
            <w:tcW w:w="2835" w:type="dxa"/>
          </w:tcPr>
          <w:p w14:paraId="7EC1FA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Magnifier</w:t>
            </w:r>
          </w:p>
        </w:tc>
        <w:tc>
          <w:tcPr>
            <w:tcW w:w="1357" w:type="dxa"/>
          </w:tcPr>
          <w:p w14:paraId="72A6B1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7FE584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31D8E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3FF343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7272F0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9DFE39" w14:textId="77777777" w:rsidTr="00045C84">
        <w:tc>
          <w:tcPr>
            <w:tcW w:w="2835" w:type="dxa"/>
          </w:tcPr>
          <w:p w14:paraId="1780D3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Screen reader</w:t>
            </w:r>
          </w:p>
        </w:tc>
        <w:tc>
          <w:tcPr>
            <w:tcW w:w="1357" w:type="dxa"/>
          </w:tcPr>
          <w:p w14:paraId="4450FD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721CF5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5C1072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7E15D9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2755F4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397582D" w14:textId="77777777" w:rsidTr="00045C84">
        <w:tc>
          <w:tcPr>
            <w:tcW w:w="2835" w:type="dxa"/>
          </w:tcPr>
          <w:p w14:paraId="732E93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Alat bantu dengar</w:t>
            </w:r>
          </w:p>
        </w:tc>
        <w:tc>
          <w:tcPr>
            <w:tcW w:w="1357" w:type="dxa"/>
          </w:tcPr>
          <w:p w14:paraId="5CE4D5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51F1A8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3ECF42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3031B1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7D6D42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3540628" w14:textId="77777777" w:rsidTr="00045C84">
        <w:tc>
          <w:tcPr>
            <w:tcW w:w="2835" w:type="dxa"/>
          </w:tcPr>
          <w:p w14:paraId="401E9C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Implant koklea</w:t>
            </w:r>
          </w:p>
        </w:tc>
        <w:tc>
          <w:tcPr>
            <w:tcW w:w="1357" w:type="dxa"/>
          </w:tcPr>
          <w:p w14:paraId="715FFE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0AA634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25464D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15167F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1B2772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EBFF844" w14:textId="77777777" w:rsidTr="00045C84">
        <w:tc>
          <w:tcPr>
            <w:tcW w:w="2835" w:type="dxa"/>
          </w:tcPr>
          <w:p w14:paraId="597D164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Alat bantu belajar/Pendidikan</w:t>
            </w:r>
          </w:p>
        </w:tc>
        <w:tc>
          <w:tcPr>
            <w:tcW w:w="1357" w:type="dxa"/>
          </w:tcPr>
          <w:p w14:paraId="2ECBA0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54E361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3217FE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5D8915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6F0A07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2FDB0CA" w14:textId="77777777" w:rsidTr="00045C84">
        <w:tc>
          <w:tcPr>
            <w:tcW w:w="2835" w:type="dxa"/>
          </w:tcPr>
          <w:p w14:paraId="55A437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Lainnya </w:t>
            </w:r>
          </w:p>
        </w:tc>
        <w:tc>
          <w:tcPr>
            <w:tcW w:w="1357" w:type="dxa"/>
          </w:tcPr>
          <w:p w14:paraId="18041B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7096779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66" w:type="dxa"/>
          </w:tcPr>
          <w:p w14:paraId="577784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1F175A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7" w:type="dxa"/>
          </w:tcPr>
          <w:p w14:paraId="5E0A7A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974282C" w14:textId="77777777" w:rsidR="00B4507E" w:rsidRPr="00B4507E" w:rsidRDefault="00B4507E" w:rsidP="00B4507E">
      <w:pPr>
        <w:rPr>
          <w:rFonts w:ascii="Arial" w:eastAsia="Calibri" w:hAnsi="Arial" w:cs="Arial"/>
          <w:b/>
          <w:bCs/>
          <w:color w:val="0070C0"/>
          <w:sz w:val="18"/>
          <w:szCs w:val="18"/>
        </w:rPr>
      </w:pPr>
    </w:p>
    <w:p w14:paraId="2836045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49.</w:t>
      </w:r>
      <w:r w:rsidRPr="00B4507E">
        <w:rPr>
          <w:rFonts w:ascii="Arial" w:eastAsia="Calibri" w:hAnsi="Arial" w:cs="Arial"/>
          <w:b/>
          <w:bCs/>
          <w:color w:val="0070C0"/>
          <w:sz w:val="18"/>
          <w:szCs w:val="18"/>
        </w:rPr>
        <w:tab/>
        <w:t>Jika B/I/S menjawab lainnya, apa nama alat bantu tersebut?</w:t>
      </w:r>
      <w:r w:rsidRPr="00B4507E">
        <w:rPr>
          <w:rFonts w:ascii="Arial" w:eastAsia="Calibri" w:hAnsi="Arial" w:cs="Arial"/>
          <w:b/>
          <w:bCs/>
          <w:color w:val="0070C0"/>
          <w:sz w:val="18"/>
          <w:szCs w:val="18"/>
        </w:rPr>
        <w:tab/>
      </w:r>
    </w:p>
    <w:p w14:paraId="3B505338" w14:textId="77777777" w:rsidR="00B4507E" w:rsidRPr="00B4507E" w:rsidRDefault="00B4507E" w:rsidP="00B4507E">
      <w:pPr>
        <w:rPr>
          <w:rFonts w:ascii="Arial" w:eastAsia="Calibri" w:hAnsi="Arial" w:cs="Arial"/>
          <w:color w:val="0070C0"/>
          <w:sz w:val="18"/>
          <w:szCs w:val="18"/>
        </w:rPr>
      </w:pPr>
    </w:p>
    <w:p w14:paraId="1395633D"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fmt="upperLetter"/>
          <w:cols w:space="708"/>
          <w:docGrid w:linePitch="360"/>
        </w:sectPr>
      </w:pPr>
    </w:p>
    <w:p w14:paraId="650CD11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w:t>
      </w:r>
      <w:r w:rsidRPr="00B4507E">
        <w:rPr>
          <w:rFonts w:ascii="Arial" w:eastAsia="Calibri" w:hAnsi="Arial" w:cs="Arial"/>
          <w:b/>
          <w:bCs/>
          <w:color w:val="0070C0"/>
          <w:sz w:val="18"/>
          <w:szCs w:val="18"/>
        </w:rPr>
        <w:tab/>
        <w:t>Apa yang menyebabkan B/I/S tidak memilikinya? (bisa menjawab lebih dari 1)</w:t>
      </w:r>
      <w:r w:rsidRPr="00B4507E">
        <w:rPr>
          <w:rFonts w:ascii="Arial" w:eastAsia="Calibri" w:hAnsi="Arial" w:cs="Arial"/>
          <w:b/>
          <w:bCs/>
          <w:color w:val="0070C0"/>
          <w:sz w:val="18"/>
          <w:szCs w:val="18"/>
        </w:rPr>
        <w:tab/>
      </w:r>
    </w:p>
    <w:p w14:paraId="37BEF09F"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3321C8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Harganya mahal</w:t>
      </w:r>
    </w:p>
    <w:p w14:paraId="320BF37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tidak tersedia di wilayah tempat tinggal</w:t>
      </w:r>
    </w:p>
    <w:p w14:paraId="0F8859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yang ada rusak</w:t>
      </w:r>
    </w:p>
    <w:p w14:paraId="7CEF95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yang dimiliki tidak nyaman digunakan/dipakai</w:t>
      </w:r>
    </w:p>
    <w:p w14:paraId="0E536B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3146B864" w14:textId="77777777" w:rsidR="00B4507E" w:rsidRPr="00B4507E" w:rsidRDefault="00B4507E" w:rsidP="00B4507E">
      <w:pPr>
        <w:rPr>
          <w:rFonts w:ascii="Arial" w:eastAsia="Calibri" w:hAnsi="Arial" w:cs="Arial"/>
          <w:color w:val="0070C0"/>
          <w:sz w:val="18"/>
          <w:szCs w:val="18"/>
        </w:rPr>
      </w:pPr>
    </w:p>
    <w:p w14:paraId="011CA003"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26 Kesehatan</w:t>
      </w:r>
    </w:p>
    <w:tbl>
      <w:tblPr>
        <w:tblStyle w:val="TableGrid4"/>
        <w:tblW w:w="6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729"/>
      </w:tblGrid>
      <w:tr w:rsidR="00B4507E" w:rsidRPr="00B4507E" w14:paraId="65E80F94" w14:textId="77777777" w:rsidTr="00045C84">
        <w:tc>
          <w:tcPr>
            <w:tcW w:w="704" w:type="dxa"/>
          </w:tcPr>
          <w:p w14:paraId="423331B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51.*</w:t>
            </w:r>
          </w:p>
        </w:tc>
        <w:tc>
          <w:tcPr>
            <w:tcW w:w="5729" w:type="dxa"/>
          </w:tcPr>
          <w:p w14:paraId="4107DE4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lang w:val="id-ID"/>
              </w:rPr>
              <w:t>Apa jenis disabilitas B/I/S secara spesifik?</w:t>
            </w:r>
          </w:p>
        </w:tc>
      </w:tr>
    </w:tbl>
    <w:p w14:paraId="12AA9848" w14:textId="77777777" w:rsidR="00B4507E" w:rsidRPr="00B4507E" w:rsidRDefault="00B4507E" w:rsidP="00B4507E">
      <w:pPr>
        <w:rPr>
          <w:rFonts w:ascii="Arial" w:eastAsia="Calibri" w:hAnsi="Arial" w:cs="Arial"/>
          <w:b/>
          <w:bCs/>
          <w:color w:val="0070C0"/>
          <w:sz w:val="18"/>
          <w:szCs w:val="18"/>
        </w:rPr>
      </w:pPr>
    </w:p>
    <w:tbl>
      <w:tblPr>
        <w:tblStyle w:val="TableGrid4"/>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352"/>
        <w:gridCol w:w="325"/>
        <w:gridCol w:w="1826"/>
        <w:gridCol w:w="325"/>
        <w:gridCol w:w="2387"/>
      </w:tblGrid>
      <w:tr w:rsidR="00B4507E" w:rsidRPr="00B4507E" w14:paraId="3A818EAC" w14:textId="77777777" w:rsidTr="00045C84">
        <w:tc>
          <w:tcPr>
            <w:tcW w:w="420" w:type="dxa"/>
          </w:tcPr>
          <w:p w14:paraId="35A0AA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6FC40C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Amputasi kaki</w:t>
            </w:r>
          </w:p>
        </w:tc>
        <w:tc>
          <w:tcPr>
            <w:tcW w:w="325" w:type="dxa"/>
          </w:tcPr>
          <w:p w14:paraId="4F17C8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5E83EA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Netra total</w:t>
            </w:r>
          </w:p>
        </w:tc>
        <w:tc>
          <w:tcPr>
            <w:tcW w:w="291" w:type="dxa"/>
          </w:tcPr>
          <w:p w14:paraId="05C2C97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1CB72E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Bipolar</w:t>
            </w:r>
          </w:p>
        </w:tc>
      </w:tr>
      <w:tr w:rsidR="00B4507E" w:rsidRPr="00B4507E" w14:paraId="2F1C9804" w14:textId="77777777" w:rsidTr="00045C84">
        <w:tc>
          <w:tcPr>
            <w:tcW w:w="420" w:type="dxa"/>
          </w:tcPr>
          <w:p w14:paraId="174B1F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381186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Amputasi tangan </w:t>
            </w:r>
          </w:p>
        </w:tc>
        <w:tc>
          <w:tcPr>
            <w:tcW w:w="325" w:type="dxa"/>
          </w:tcPr>
          <w:p w14:paraId="136663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5A1126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Low vision</w:t>
            </w:r>
          </w:p>
        </w:tc>
        <w:tc>
          <w:tcPr>
            <w:tcW w:w="291" w:type="dxa"/>
          </w:tcPr>
          <w:p w14:paraId="5EFAAAC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5175CB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Depresi </w:t>
            </w:r>
          </w:p>
        </w:tc>
      </w:tr>
      <w:tr w:rsidR="00B4507E" w:rsidRPr="00B4507E" w14:paraId="7E9436D1" w14:textId="77777777" w:rsidTr="00045C84">
        <w:tc>
          <w:tcPr>
            <w:tcW w:w="420" w:type="dxa"/>
          </w:tcPr>
          <w:p w14:paraId="77009A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6D2BAB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Lumpuh layu/kaku</w:t>
            </w:r>
          </w:p>
        </w:tc>
        <w:tc>
          <w:tcPr>
            <w:tcW w:w="325" w:type="dxa"/>
          </w:tcPr>
          <w:p w14:paraId="3F5684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752BED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Disabilitas rungu</w:t>
            </w:r>
          </w:p>
        </w:tc>
        <w:tc>
          <w:tcPr>
            <w:tcW w:w="291" w:type="dxa"/>
          </w:tcPr>
          <w:p w14:paraId="3155A4E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3DA503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Anxietas/ kecemasan</w:t>
            </w:r>
          </w:p>
        </w:tc>
      </w:tr>
      <w:tr w:rsidR="00B4507E" w:rsidRPr="00B4507E" w14:paraId="2AD71EC0" w14:textId="77777777" w:rsidTr="00045C84">
        <w:tc>
          <w:tcPr>
            <w:tcW w:w="420" w:type="dxa"/>
          </w:tcPr>
          <w:p w14:paraId="1707F81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27C4A60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Paraplegi </w:t>
            </w:r>
          </w:p>
        </w:tc>
        <w:tc>
          <w:tcPr>
            <w:tcW w:w="325" w:type="dxa"/>
          </w:tcPr>
          <w:p w14:paraId="3E222C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400153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Disabilitas wicara</w:t>
            </w:r>
          </w:p>
        </w:tc>
        <w:tc>
          <w:tcPr>
            <w:tcW w:w="291" w:type="dxa"/>
          </w:tcPr>
          <w:p w14:paraId="0DF21D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1C740B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Autis </w:t>
            </w:r>
          </w:p>
        </w:tc>
      </w:tr>
      <w:tr w:rsidR="00B4507E" w:rsidRPr="00B4507E" w14:paraId="1867D981" w14:textId="77777777" w:rsidTr="00045C84">
        <w:tc>
          <w:tcPr>
            <w:tcW w:w="420" w:type="dxa"/>
          </w:tcPr>
          <w:p w14:paraId="19C369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78A474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Cerebral Palsy (CP)</w:t>
            </w:r>
          </w:p>
        </w:tc>
        <w:tc>
          <w:tcPr>
            <w:tcW w:w="325" w:type="dxa"/>
          </w:tcPr>
          <w:p w14:paraId="581CBC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618AC2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Tuli</w:t>
            </w:r>
          </w:p>
        </w:tc>
        <w:tc>
          <w:tcPr>
            <w:tcW w:w="291" w:type="dxa"/>
          </w:tcPr>
          <w:p w14:paraId="23574F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67969F3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Hiperaktif </w:t>
            </w:r>
          </w:p>
        </w:tc>
      </w:tr>
      <w:tr w:rsidR="00B4507E" w:rsidRPr="00B4507E" w14:paraId="43543477" w14:textId="77777777" w:rsidTr="00045C84">
        <w:tc>
          <w:tcPr>
            <w:tcW w:w="420" w:type="dxa"/>
          </w:tcPr>
          <w:p w14:paraId="630FE4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73B958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Akibat stroke</w:t>
            </w:r>
          </w:p>
        </w:tc>
        <w:tc>
          <w:tcPr>
            <w:tcW w:w="325" w:type="dxa"/>
          </w:tcPr>
          <w:p w14:paraId="287672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6322F9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Lambat belajar</w:t>
            </w:r>
          </w:p>
        </w:tc>
        <w:tc>
          <w:tcPr>
            <w:tcW w:w="291" w:type="dxa"/>
          </w:tcPr>
          <w:p w14:paraId="4FC7F8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458CBD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Rungu-wicara</w:t>
            </w:r>
          </w:p>
        </w:tc>
      </w:tr>
      <w:tr w:rsidR="00B4507E" w:rsidRPr="00B4507E" w14:paraId="4086B390" w14:textId="77777777" w:rsidTr="00045C84">
        <w:tc>
          <w:tcPr>
            <w:tcW w:w="420" w:type="dxa"/>
          </w:tcPr>
          <w:p w14:paraId="106D84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548804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Akibat kusta</w:t>
            </w:r>
          </w:p>
        </w:tc>
        <w:tc>
          <w:tcPr>
            <w:tcW w:w="325" w:type="dxa"/>
          </w:tcPr>
          <w:p w14:paraId="010FE5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59D104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Disabilitas grahita</w:t>
            </w:r>
          </w:p>
        </w:tc>
        <w:tc>
          <w:tcPr>
            <w:tcW w:w="291" w:type="dxa"/>
          </w:tcPr>
          <w:p w14:paraId="4294178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465832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Netra-tuli</w:t>
            </w:r>
          </w:p>
        </w:tc>
      </w:tr>
      <w:tr w:rsidR="00B4507E" w:rsidRPr="00B4507E" w14:paraId="3E245976" w14:textId="77777777" w:rsidTr="00045C84">
        <w:tc>
          <w:tcPr>
            <w:tcW w:w="420" w:type="dxa"/>
          </w:tcPr>
          <w:p w14:paraId="0AA363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393D08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Orang kecil</w:t>
            </w:r>
          </w:p>
        </w:tc>
        <w:tc>
          <w:tcPr>
            <w:tcW w:w="325" w:type="dxa"/>
          </w:tcPr>
          <w:p w14:paraId="757F30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2B79EEB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Down syndrome</w:t>
            </w:r>
          </w:p>
        </w:tc>
        <w:tc>
          <w:tcPr>
            <w:tcW w:w="291" w:type="dxa"/>
          </w:tcPr>
          <w:p w14:paraId="7FC825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3C5FB1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bersedia menjawab</w:t>
            </w:r>
          </w:p>
        </w:tc>
      </w:tr>
      <w:tr w:rsidR="00B4507E" w:rsidRPr="00B4507E" w14:paraId="107FEFF1" w14:textId="77777777" w:rsidTr="00045C84">
        <w:tc>
          <w:tcPr>
            <w:tcW w:w="420" w:type="dxa"/>
          </w:tcPr>
          <w:p w14:paraId="1388D6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039766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Cedera tulang belakang (Spinal Cord Injuried/SCI)</w:t>
            </w:r>
          </w:p>
        </w:tc>
        <w:tc>
          <w:tcPr>
            <w:tcW w:w="325" w:type="dxa"/>
          </w:tcPr>
          <w:p w14:paraId="625621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831" w:type="dxa"/>
          </w:tcPr>
          <w:p w14:paraId="1D5394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Skizofrenia </w:t>
            </w:r>
          </w:p>
        </w:tc>
        <w:tc>
          <w:tcPr>
            <w:tcW w:w="291" w:type="dxa"/>
          </w:tcPr>
          <w:p w14:paraId="2A7387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2395" w:type="dxa"/>
          </w:tcPr>
          <w:p w14:paraId="2D28C7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Tidak tahu </w:t>
            </w:r>
          </w:p>
        </w:tc>
      </w:tr>
      <w:tr w:rsidR="00B4507E" w:rsidRPr="00B4507E" w14:paraId="4039D77E" w14:textId="77777777" w:rsidTr="00045C84">
        <w:tc>
          <w:tcPr>
            <w:tcW w:w="420" w:type="dxa"/>
          </w:tcPr>
          <w:p w14:paraId="1724B2B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373" w:type="dxa"/>
          </w:tcPr>
          <w:p w14:paraId="75E8D8D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(sebutkan)</w:t>
            </w:r>
          </w:p>
        </w:tc>
        <w:tc>
          <w:tcPr>
            <w:tcW w:w="325" w:type="dxa"/>
          </w:tcPr>
          <w:p w14:paraId="00D493F2" w14:textId="77777777" w:rsidR="00B4507E" w:rsidRPr="00B4507E" w:rsidRDefault="00B4507E" w:rsidP="00B4507E">
            <w:pPr>
              <w:rPr>
                <w:rFonts w:ascii="Arial" w:eastAsia="Calibri" w:hAnsi="Arial" w:cs="Arial"/>
                <w:color w:val="0070C0"/>
                <w:sz w:val="18"/>
                <w:szCs w:val="18"/>
              </w:rPr>
            </w:pPr>
          </w:p>
        </w:tc>
        <w:tc>
          <w:tcPr>
            <w:tcW w:w="1831" w:type="dxa"/>
          </w:tcPr>
          <w:p w14:paraId="763C4F8D" w14:textId="77777777" w:rsidR="00B4507E" w:rsidRPr="00B4507E" w:rsidRDefault="00B4507E" w:rsidP="00B4507E">
            <w:pPr>
              <w:rPr>
                <w:rFonts w:ascii="Arial" w:eastAsia="Calibri" w:hAnsi="Arial" w:cs="Arial"/>
                <w:color w:val="0070C0"/>
                <w:sz w:val="18"/>
                <w:szCs w:val="18"/>
              </w:rPr>
            </w:pPr>
          </w:p>
        </w:tc>
        <w:tc>
          <w:tcPr>
            <w:tcW w:w="291" w:type="dxa"/>
          </w:tcPr>
          <w:p w14:paraId="02C4CD9D" w14:textId="77777777" w:rsidR="00B4507E" w:rsidRPr="00B4507E" w:rsidRDefault="00B4507E" w:rsidP="00B4507E">
            <w:pPr>
              <w:rPr>
                <w:rFonts w:ascii="Arial" w:eastAsia="Calibri" w:hAnsi="Arial" w:cs="Arial"/>
                <w:color w:val="0070C0"/>
                <w:sz w:val="18"/>
                <w:szCs w:val="18"/>
              </w:rPr>
            </w:pPr>
          </w:p>
        </w:tc>
        <w:tc>
          <w:tcPr>
            <w:tcW w:w="2395" w:type="dxa"/>
          </w:tcPr>
          <w:p w14:paraId="5310A294" w14:textId="77777777" w:rsidR="00B4507E" w:rsidRPr="00B4507E" w:rsidRDefault="00B4507E" w:rsidP="00B4507E">
            <w:pPr>
              <w:rPr>
                <w:rFonts w:ascii="Arial" w:eastAsia="Calibri" w:hAnsi="Arial" w:cs="Arial"/>
                <w:color w:val="0070C0"/>
                <w:sz w:val="18"/>
                <w:szCs w:val="18"/>
              </w:rPr>
            </w:pPr>
          </w:p>
        </w:tc>
      </w:tr>
    </w:tbl>
    <w:p w14:paraId="060CD172" w14:textId="77777777" w:rsidR="00B4507E" w:rsidRPr="00B4507E" w:rsidRDefault="00B4507E" w:rsidP="00B4507E">
      <w:pPr>
        <w:rPr>
          <w:rFonts w:ascii="Arial" w:eastAsia="Calibri" w:hAnsi="Arial" w:cs="Arial"/>
          <w:b/>
          <w:bCs/>
          <w:color w:val="0070C0"/>
          <w:sz w:val="18"/>
          <w:szCs w:val="18"/>
        </w:rPr>
      </w:pPr>
    </w:p>
    <w:p w14:paraId="34CBBFA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52.*</w:t>
      </w:r>
      <w:r w:rsidRPr="00B4507E">
        <w:rPr>
          <w:rFonts w:ascii="Arial" w:eastAsia="Calibri" w:hAnsi="Arial" w:cs="Arial"/>
          <w:b/>
          <w:bCs/>
          <w:color w:val="0070C0"/>
          <w:sz w:val="18"/>
          <w:szCs w:val="18"/>
        </w:rPr>
        <w:tab/>
        <w:t>Apakah B/I/S memiliki penyakit menahun?</w:t>
      </w:r>
    </w:p>
    <w:p w14:paraId="07836C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Ya &gt;&gt; Lanjut Page 27</w:t>
      </w:r>
    </w:p>
    <w:p w14:paraId="57ED76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&gt;&gt; Lanjut Page 28</w:t>
      </w:r>
    </w:p>
    <w:p w14:paraId="4BEEA36A" w14:textId="77777777" w:rsidR="00B4507E" w:rsidRPr="00B4507E" w:rsidRDefault="00B4507E" w:rsidP="00B4507E">
      <w:pPr>
        <w:rPr>
          <w:rFonts w:ascii="Arial" w:eastAsia="Calibri" w:hAnsi="Arial" w:cs="Arial"/>
          <w:color w:val="0070C0"/>
          <w:sz w:val="18"/>
          <w:szCs w:val="18"/>
        </w:rPr>
      </w:pPr>
    </w:p>
    <w:p w14:paraId="1CFFE7CF"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Page 27 Informasi Kesehatan</w:t>
      </w:r>
    </w:p>
    <w:p w14:paraId="206CC2EC"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53.*</w:t>
      </w:r>
      <w:r w:rsidRPr="00B4507E">
        <w:rPr>
          <w:rFonts w:ascii="Arial" w:eastAsia="Calibri" w:hAnsi="Arial" w:cs="Times New Roman"/>
          <w:b/>
          <w:bCs/>
          <w:color w:val="0070C0"/>
          <w:sz w:val="18"/>
          <w:szCs w:val="22"/>
          <w:lang w:val="id-ID"/>
        </w:rPr>
        <w:tab/>
        <w:t>Apa penyakit menahun/kronis yang B/I/S derita? (boleh memilih lebih dari 1)</w:t>
      </w:r>
      <w:r w:rsidRPr="00B4507E">
        <w:rPr>
          <w:rFonts w:ascii="Arial" w:eastAsia="Calibri" w:hAnsi="Arial" w:cs="Times New Roman"/>
          <w:b/>
          <w:bCs/>
          <w:color w:val="0070C0"/>
          <w:sz w:val="18"/>
          <w:szCs w:val="22"/>
          <w:lang w:val="id-ID"/>
        </w:rPr>
        <w:tab/>
      </w:r>
    </w:p>
    <w:p w14:paraId="077E9F98" w14:textId="77777777" w:rsidR="00B4507E" w:rsidRPr="00B4507E" w:rsidRDefault="00B4507E" w:rsidP="00B4507E">
      <w:pPr>
        <w:rPr>
          <w:rFonts w:ascii="Arial" w:eastAsia="Calibri" w:hAnsi="Arial" w:cs="Times New Roman"/>
          <w:color w:val="0070C0"/>
          <w:sz w:val="18"/>
          <w:szCs w:val="22"/>
          <w:lang w:val="id-ID"/>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1FBD451D"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Asma</w:t>
      </w:r>
    </w:p>
    <w:p w14:paraId="3B113A89"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Paru-paru/Gangguan pernapasan yang lain</w:t>
      </w:r>
    </w:p>
    <w:p w14:paraId="1EFF5ACF"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Jantung</w:t>
      </w:r>
    </w:p>
    <w:p w14:paraId="454B8427"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Diabetes</w:t>
      </w:r>
    </w:p>
    <w:p w14:paraId="7D19948C"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Hipertensi</w:t>
      </w:r>
    </w:p>
    <w:p w14:paraId="5964AA88"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Tuberculosis (TB)</w:t>
      </w:r>
    </w:p>
    <w:p w14:paraId="05EEFE00" w14:textId="77777777" w:rsidR="00B4507E" w:rsidRPr="00B4507E" w:rsidRDefault="00B4507E" w:rsidP="00B4507E">
      <w:pPr>
        <w:rPr>
          <w:rFonts w:ascii="Arial" w:eastAsia="Calibri" w:hAnsi="Arial" w:cs="Times New Roman"/>
          <w:color w:val="0070C0"/>
          <w:sz w:val="18"/>
          <w:szCs w:val="22"/>
          <w:lang w:val="id-ID"/>
        </w:rPr>
      </w:pPr>
      <w:r w:rsidRPr="00B4507E">
        <w:rPr>
          <w:rFonts w:ascii="Arial" w:eastAsia="Calibri" w:hAnsi="Arial" w:cs="Times New Roman"/>
          <w:color w:val="0070C0"/>
          <w:sz w:val="18"/>
          <w:szCs w:val="22"/>
          <w:lang w:val="id-ID"/>
        </w:rPr>
        <w:t>□</w:t>
      </w:r>
      <w:r w:rsidRPr="00B4507E">
        <w:rPr>
          <w:rFonts w:ascii="Arial" w:eastAsia="Calibri" w:hAnsi="Arial" w:cs="Times New Roman"/>
          <w:color w:val="0070C0"/>
          <w:sz w:val="18"/>
          <w:szCs w:val="22"/>
        </w:rPr>
        <w:t xml:space="preserve"> </w:t>
      </w:r>
      <w:r w:rsidRPr="00B4507E">
        <w:rPr>
          <w:rFonts w:ascii="Arial" w:eastAsia="Calibri" w:hAnsi="Arial" w:cs="Times New Roman"/>
          <w:color w:val="0070C0"/>
          <w:sz w:val="18"/>
          <w:szCs w:val="22"/>
          <w:lang w:val="id-ID"/>
        </w:rPr>
        <w:t>Lainnya (sebutkan, bisa lebih dari satu)…</w:t>
      </w:r>
    </w:p>
    <w:p w14:paraId="3C92EA44" w14:textId="77777777" w:rsidR="00B4507E" w:rsidRPr="00B4507E" w:rsidRDefault="00B4507E" w:rsidP="00B4507E">
      <w:pPr>
        <w:rPr>
          <w:rFonts w:ascii="Arial" w:eastAsia="Calibri" w:hAnsi="Arial" w:cs="Times New Roman"/>
          <w:b/>
          <w:bCs/>
          <w:color w:val="0070C0"/>
          <w:sz w:val="18"/>
          <w:szCs w:val="22"/>
          <w:lang w:val="id-ID"/>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6B32093E"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ab/>
      </w:r>
      <w:r w:rsidRPr="00B4507E">
        <w:rPr>
          <w:rFonts w:ascii="Arial" w:eastAsia="Calibri" w:hAnsi="Arial" w:cs="Times New Roman"/>
          <w:b/>
          <w:bCs/>
          <w:color w:val="0070C0"/>
          <w:sz w:val="18"/>
          <w:szCs w:val="22"/>
          <w:lang w:val="id-ID"/>
        </w:rPr>
        <w:tab/>
      </w:r>
      <w:r w:rsidRPr="00B4507E">
        <w:rPr>
          <w:rFonts w:ascii="Arial" w:eastAsia="Calibri" w:hAnsi="Arial" w:cs="Times New Roman"/>
          <w:b/>
          <w:bCs/>
          <w:color w:val="0070C0"/>
          <w:sz w:val="18"/>
          <w:szCs w:val="22"/>
          <w:lang w:val="id-ID"/>
        </w:rPr>
        <w:tab/>
      </w:r>
    </w:p>
    <w:p w14:paraId="799987DB"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28 Jaminan Kesehatan</w:t>
      </w:r>
    </w:p>
    <w:p w14:paraId="11FDD1F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54.*</w:t>
      </w:r>
      <w:r w:rsidRPr="00B4507E">
        <w:rPr>
          <w:rFonts w:ascii="Arial" w:eastAsia="Calibri" w:hAnsi="Arial" w:cs="Arial"/>
          <w:b/>
          <w:bCs/>
          <w:color w:val="0070C0"/>
          <w:sz w:val="18"/>
          <w:szCs w:val="18"/>
        </w:rPr>
        <w:tab/>
        <w:t>Apakah B/I/S memiliki jaminan Kesehatan/asuransi kesehatan?</w:t>
      </w:r>
      <w:r w:rsidRPr="00B4507E">
        <w:rPr>
          <w:rFonts w:ascii="Arial" w:eastAsia="Calibri" w:hAnsi="Arial" w:cs="Arial"/>
          <w:b/>
          <w:bCs/>
          <w:color w:val="0070C0"/>
          <w:sz w:val="18"/>
          <w:szCs w:val="18"/>
        </w:rPr>
        <w:tab/>
      </w:r>
    </w:p>
    <w:p w14:paraId="516D09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Ya &gt;&gt; Lanjut Page 29</w:t>
      </w:r>
    </w:p>
    <w:p w14:paraId="5F0728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&gt;&gt; Lanjut Page 3</w:t>
      </w:r>
    </w:p>
    <w:p w14:paraId="30AD301A"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7F1B29F6" w14:textId="77777777" w:rsidR="00B4507E" w:rsidRPr="00B4507E" w:rsidRDefault="00B4507E" w:rsidP="00B4507E">
      <w:pPr>
        <w:rPr>
          <w:rFonts w:ascii="Arial" w:eastAsia="Calibri" w:hAnsi="Arial" w:cs="Arial"/>
          <w:color w:val="0070C0"/>
          <w:sz w:val="18"/>
          <w:szCs w:val="18"/>
        </w:rPr>
      </w:pPr>
    </w:p>
    <w:p w14:paraId="5025BE5F" w14:textId="77777777" w:rsidR="00B4507E" w:rsidRPr="00B4507E" w:rsidRDefault="00B4507E" w:rsidP="00B4507E">
      <w:pPr>
        <w:rPr>
          <w:rFonts w:ascii="Arial" w:eastAsia="Calibri" w:hAnsi="Arial" w:cs="Times New Roman"/>
          <w:b/>
          <w:bCs/>
          <w:color w:val="0070C0"/>
          <w:sz w:val="18"/>
          <w:szCs w:val="22"/>
          <w:lang w:val="id-ID"/>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09A9D181" w14:textId="374EE9C8"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29 Jenis Jaminan Kesehatan</w:t>
      </w:r>
    </w:p>
    <w:tbl>
      <w:tblPr>
        <w:tblStyle w:val="TableGrid4"/>
        <w:tblW w:w="8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80"/>
      </w:tblGrid>
      <w:tr w:rsidR="00B4507E" w:rsidRPr="00B4507E" w14:paraId="4CB282C7" w14:textId="77777777" w:rsidTr="00045C84">
        <w:tc>
          <w:tcPr>
            <w:tcW w:w="704" w:type="dxa"/>
          </w:tcPr>
          <w:p w14:paraId="52D6F6F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55.</w:t>
            </w:r>
          </w:p>
        </w:tc>
        <w:tc>
          <w:tcPr>
            <w:tcW w:w="8280" w:type="dxa"/>
          </w:tcPr>
          <w:p w14:paraId="1BCE196F" w14:textId="77777777" w:rsidR="00B4507E" w:rsidRPr="00B4507E" w:rsidRDefault="00B4507E" w:rsidP="00B4507E">
            <w:pPr>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Jaminan kesehatan apa yang B/I/S miliki dan bagaimana pembiayaannya?</w:t>
            </w:r>
          </w:p>
        </w:tc>
      </w:tr>
    </w:tbl>
    <w:p w14:paraId="774FE2C2" w14:textId="77777777" w:rsidR="00B4507E" w:rsidRPr="00B4507E" w:rsidRDefault="00B4507E" w:rsidP="00B4507E">
      <w:pPr>
        <w:rPr>
          <w:rFonts w:ascii="Arial" w:eastAsia="Calibri" w:hAnsi="Arial" w:cs="Arial"/>
          <w:b/>
          <w:bCs/>
          <w:color w:val="0070C0"/>
          <w:sz w:val="18"/>
          <w:szCs w:val="18"/>
        </w:rPr>
      </w:pPr>
    </w:p>
    <w:tbl>
      <w:tblPr>
        <w:tblStyle w:val="TableGrid4"/>
        <w:tblW w:w="9121" w:type="dxa"/>
        <w:tblLook w:val="04A0" w:firstRow="1" w:lastRow="0" w:firstColumn="1" w:lastColumn="0" w:noHBand="0" w:noVBand="1"/>
      </w:tblPr>
      <w:tblGrid>
        <w:gridCol w:w="2972"/>
        <w:gridCol w:w="2180"/>
        <w:gridCol w:w="1789"/>
        <w:gridCol w:w="2180"/>
      </w:tblGrid>
      <w:tr w:rsidR="00B4507E" w:rsidRPr="00B4507E" w14:paraId="55C387E5" w14:textId="77777777" w:rsidTr="00045C84">
        <w:tc>
          <w:tcPr>
            <w:tcW w:w="2972" w:type="dxa"/>
            <w:vAlign w:val="center"/>
          </w:tcPr>
          <w:p w14:paraId="4EBB1DD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Jenis Jaminan Kesehatan</w:t>
            </w:r>
          </w:p>
        </w:tc>
        <w:tc>
          <w:tcPr>
            <w:tcW w:w="2180" w:type="dxa"/>
            <w:vAlign w:val="center"/>
          </w:tcPr>
          <w:p w14:paraId="7B74BA90" w14:textId="77777777" w:rsidR="00B4507E" w:rsidRPr="00B4507E" w:rsidRDefault="00B4507E" w:rsidP="00B4507E">
            <w:pPr>
              <w:rPr>
                <w:rFonts w:ascii="Arial" w:eastAsia="Calibri" w:hAnsi="Arial" w:cs="Arial"/>
                <w:b/>
                <w:bCs/>
                <w:color w:val="0070C0"/>
                <w:sz w:val="18"/>
                <w:szCs w:val="18"/>
                <w:lang w:val="id-ID"/>
              </w:rPr>
            </w:pPr>
            <w:r w:rsidRPr="00B4507E">
              <w:rPr>
                <w:rFonts w:ascii="Arial" w:eastAsia="Calibri" w:hAnsi="Arial" w:cs="Arial"/>
                <w:b/>
                <w:bCs/>
                <w:color w:val="0070C0"/>
                <w:sz w:val="18"/>
                <w:szCs w:val="18"/>
              </w:rPr>
              <w:t>Dibiayai</w:t>
            </w:r>
            <w:r w:rsidRPr="00B4507E">
              <w:rPr>
                <w:rFonts w:ascii="Arial" w:eastAsia="Calibri" w:hAnsi="Arial" w:cs="Arial"/>
                <w:b/>
                <w:bCs/>
                <w:color w:val="0070C0"/>
                <w:sz w:val="18"/>
                <w:szCs w:val="18"/>
                <w:lang w:val="id-ID"/>
              </w:rPr>
              <w:t xml:space="preserve"> sendiri / keluarga</w:t>
            </w:r>
          </w:p>
        </w:tc>
        <w:tc>
          <w:tcPr>
            <w:tcW w:w="1789" w:type="dxa"/>
            <w:vAlign w:val="center"/>
          </w:tcPr>
          <w:p w14:paraId="48261103" w14:textId="77777777" w:rsidR="00B4507E" w:rsidRPr="00B4507E" w:rsidRDefault="00B4507E" w:rsidP="00B4507E">
            <w:pPr>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Dibiayai pemerintah</w:t>
            </w:r>
          </w:p>
        </w:tc>
        <w:tc>
          <w:tcPr>
            <w:tcW w:w="2180" w:type="dxa"/>
            <w:vAlign w:val="center"/>
          </w:tcPr>
          <w:p w14:paraId="77676CBD" w14:textId="77777777" w:rsidR="00B4507E" w:rsidRPr="00B4507E" w:rsidRDefault="00B4507E" w:rsidP="00B4507E">
            <w:pPr>
              <w:rPr>
                <w:rFonts w:ascii="Arial" w:eastAsia="Calibri" w:hAnsi="Arial" w:cs="Arial"/>
                <w:b/>
                <w:bCs/>
                <w:color w:val="0070C0"/>
                <w:sz w:val="18"/>
                <w:szCs w:val="18"/>
                <w:lang w:val="id-ID"/>
              </w:rPr>
            </w:pPr>
            <w:r w:rsidRPr="00B4507E">
              <w:rPr>
                <w:rFonts w:ascii="Arial" w:eastAsia="Calibri" w:hAnsi="Arial" w:cs="Arial"/>
                <w:b/>
                <w:bCs/>
                <w:color w:val="0070C0"/>
                <w:sz w:val="18"/>
                <w:szCs w:val="18"/>
                <w:lang w:val="id-ID"/>
              </w:rPr>
              <w:t>Dibiayai kantor / tempat kerja</w:t>
            </w:r>
          </w:p>
        </w:tc>
      </w:tr>
      <w:tr w:rsidR="00B4507E" w:rsidRPr="00B4507E" w14:paraId="57A2E40A" w14:textId="77777777" w:rsidTr="00045C84">
        <w:tc>
          <w:tcPr>
            <w:tcW w:w="2972" w:type="dxa"/>
            <w:vAlign w:val="center"/>
          </w:tcPr>
          <w:p w14:paraId="4941322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Asuransi kesehatan swasta</w:t>
            </w:r>
          </w:p>
        </w:tc>
        <w:tc>
          <w:tcPr>
            <w:tcW w:w="2180" w:type="dxa"/>
          </w:tcPr>
          <w:p w14:paraId="652D294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789" w:type="dxa"/>
          </w:tcPr>
          <w:p w14:paraId="10965ED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2180" w:type="dxa"/>
          </w:tcPr>
          <w:p w14:paraId="73C13F3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095DC53C" w14:textId="77777777" w:rsidTr="00045C84">
        <w:tc>
          <w:tcPr>
            <w:tcW w:w="2972" w:type="dxa"/>
            <w:vAlign w:val="center"/>
          </w:tcPr>
          <w:p w14:paraId="1F13435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BPJS Kesehatan</w:t>
            </w:r>
          </w:p>
        </w:tc>
        <w:tc>
          <w:tcPr>
            <w:tcW w:w="2180" w:type="dxa"/>
          </w:tcPr>
          <w:p w14:paraId="410BA6D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789" w:type="dxa"/>
          </w:tcPr>
          <w:p w14:paraId="770D5DF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2180" w:type="dxa"/>
          </w:tcPr>
          <w:p w14:paraId="56DA222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26A0579" w14:textId="77777777" w:rsidTr="00045C84">
        <w:tc>
          <w:tcPr>
            <w:tcW w:w="2972" w:type="dxa"/>
            <w:vAlign w:val="center"/>
          </w:tcPr>
          <w:p w14:paraId="6D643AB4"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BPJS Ketenagakerjaan</w:t>
            </w:r>
          </w:p>
        </w:tc>
        <w:tc>
          <w:tcPr>
            <w:tcW w:w="2180" w:type="dxa"/>
          </w:tcPr>
          <w:p w14:paraId="392CF62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789" w:type="dxa"/>
          </w:tcPr>
          <w:p w14:paraId="0CEC7CF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2180" w:type="dxa"/>
          </w:tcPr>
          <w:p w14:paraId="6782725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684641C3" w14:textId="77777777" w:rsidTr="00045C84">
        <w:tc>
          <w:tcPr>
            <w:tcW w:w="2972" w:type="dxa"/>
            <w:vAlign w:val="center"/>
          </w:tcPr>
          <w:p w14:paraId="0860A2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Asuransi ketenagakerjaan swasta</w:t>
            </w:r>
          </w:p>
        </w:tc>
        <w:tc>
          <w:tcPr>
            <w:tcW w:w="2180" w:type="dxa"/>
          </w:tcPr>
          <w:p w14:paraId="7E4568D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789" w:type="dxa"/>
          </w:tcPr>
          <w:p w14:paraId="47D440D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2180" w:type="dxa"/>
          </w:tcPr>
          <w:p w14:paraId="34C7990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bl>
    <w:p w14:paraId="6A55B3B9" w14:textId="77777777" w:rsidR="00B4507E" w:rsidRPr="00B4507E" w:rsidRDefault="00B4507E" w:rsidP="00B4507E">
      <w:pPr>
        <w:rPr>
          <w:rFonts w:ascii="Arial" w:eastAsia="Calibri" w:hAnsi="Arial" w:cs="Arial"/>
          <w:color w:val="0070C0"/>
          <w:sz w:val="18"/>
          <w:szCs w:val="18"/>
        </w:rPr>
      </w:pPr>
    </w:p>
    <w:p w14:paraId="74DCB0E5"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30 Informasi Keluarga Responden</w:t>
      </w:r>
    </w:p>
    <w:p w14:paraId="517B489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56.</w:t>
      </w:r>
      <w:r w:rsidRPr="00B4507E">
        <w:rPr>
          <w:rFonts w:ascii="Arial" w:eastAsia="Calibri" w:hAnsi="Arial" w:cs="Arial"/>
          <w:b/>
          <w:bCs/>
          <w:color w:val="0070C0"/>
          <w:sz w:val="18"/>
          <w:szCs w:val="18"/>
        </w:rPr>
        <w:tab/>
        <w:t>Rincian anggota keluarga B/I/S (orang):</w:t>
      </w:r>
    </w:p>
    <w:p w14:paraId="019C8507" w14:textId="77777777" w:rsidR="00B4507E" w:rsidRPr="00B4507E" w:rsidRDefault="00B4507E" w:rsidP="00B4507E">
      <w:pPr>
        <w:rPr>
          <w:rFonts w:ascii="Arial" w:eastAsia="Calibri" w:hAnsi="Arial" w:cs="Arial"/>
          <w:color w:val="0070C0"/>
          <w:sz w:val="18"/>
          <w:szCs w:val="18"/>
        </w:rPr>
      </w:pPr>
    </w:p>
    <w:p w14:paraId="6CA80B8C"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fmt="upperLetter"/>
          <w:cols w:space="708"/>
          <w:docGrid w:linePitch="360"/>
        </w:sectPr>
      </w:pPr>
    </w:p>
    <w:tbl>
      <w:tblPr>
        <w:tblStyle w:val="TableGrid4"/>
        <w:tblW w:w="7973" w:type="dxa"/>
        <w:tblLook w:val="04A0" w:firstRow="1" w:lastRow="0" w:firstColumn="1" w:lastColumn="0" w:noHBand="0" w:noVBand="1"/>
      </w:tblPr>
      <w:tblGrid>
        <w:gridCol w:w="3862"/>
        <w:gridCol w:w="884"/>
        <w:gridCol w:w="534"/>
        <w:gridCol w:w="425"/>
        <w:gridCol w:w="425"/>
        <w:gridCol w:w="425"/>
        <w:gridCol w:w="426"/>
        <w:gridCol w:w="425"/>
        <w:gridCol w:w="567"/>
      </w:tblGrid>
      <w:tr w:rsidR="00B4507E" w:rsidRPr="00B4507E" w14:paraId="364CC61A" w14:textId="77777777" w:rsidTr="00045C84">
        <w:tc>
          <w:tcPr>
            <w:tcW w:w="3862" w:type="dxa"/>
          </w:tcPr>
          <w:p w14:paraId="05CFE7E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Rincian anggota keluarga B/I/S (orang):</w:t>
            </w:r>
          </w:p>
        </w:tc>
        <w:tc>
          <w:tcPr>
            <w:tcW w:w="884" w:type="dxa"/>
          </w:tcPr>
          <w:p w14:paraId="1401746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w:t>
            </w:r>
          </w:p>
        </w:tc>
        <w:tc>
          <w:tcPr>
            <w:tcW w:w="534" w:type="dxa"/>
          </w:tcPr>
          <w:p w14:paraId="16DB25D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w:t>
            </w:r>
          </w:p>
        </w:tc>
        <w:tc>
          <w:tcPr>
            <w:tcW w:w="425" w:type="dxa"/>
          </w:tcPr>
          <w:p w14:paraId="7047E9E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w:t>
            </w:r>
          </w:p>
        </w:tc>
        <w:tc>
          <w:tcPr>
            <w:tcW w:w="425" w:type="dxa"/>
          </w:tcPr>
          <w:p w14:paraId="11E4DDE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w:t>
            </w:r>
          </w:p>
        </w:tc>
        <w:tc>
          <w:tcPr>
            <w:tcW w:w="425" w:type="dxa"/>
          </w:tcPr>
          <w:p w14:paraId="14215CA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w:t>
            </w:r>
          </w:p>
        </w:tc>
        <w:tc>
          <w:tcPr>
            <w:tcW w:w="426" w:type="dxa"/>
          </w:tcPr>
          <w:p w14:paraId="5EEC50E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w:t>
            </w:r>
          </w:p>
        </w:tc>
        <w:tc>
          <w:tcPr>
            <w:tcW w:w="425" w:type="dxa"/>
          </w:tcPr>
          <w:p w14:paraId="2AE9814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w:t>
            </w:r>
          </w:p>
        </w:tc>
        <w:tc>
          <w:tcPr>
            <w:tcW w:w="567" w:type="dxa"/>
          </w:tcPr>
          <w:p w14:paraId="5B11007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&gt;6</w:t>
            </w:r>
          </w:p>
        </w:tc>
      </w:tr>
      <w:tr w:rsidR="00B4507E" w:rsidRPr="00B4507E" w14:paraId="1912B0C7" w14:textId="77777777" w:rsidTr="00045C84">
        <w:tc>
          <w:tcPr>
            <w:tcW w:w="3862" w:type="dxa"/>
          </w:tcPr>
          <w:p w14:paraId="3A58B5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Laki-Laki &lt;18 tahun</w:t>
            </w:r>
          </w:p>
        </w:tc>
        <w:tc>
          <w:tcPr>
            <w:tcW w:w="884" w:type="dxa"/>
          </w:tcPr>
          <w:p w14:paraId="783BAC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24626A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E8B6C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5CF88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5AB005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7C3955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E8B99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0C8D05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7737A4C" w14:textId="77777777" w:rsidTr="00045C84">
        <w:tc>
          <w:tcPr>
            <w:tcW w:w="3862" w:type="dxa"/>
          </w:tcPr>
          <w:p w14:paraId="7D1471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Laki-laki 18-60 tahun</w:t>
            </w:r>
          </w:p>
        </w:tc>
        <w:tc>
          <w:tcPr>
            <w:tcW w:w="884" w:type="dxa"/>
          </w:tcPr>
          <w:p w14:paraId="14501F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60DE77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1AA44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C19EC2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9847F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4B280F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AE8740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22B7FD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467C8E2" w14:textId="77777777" w:rsidTr="00045C84">
        <w:tc>
          <w:tcPr>
            <w:tcW w:w="3862" w:type="dxa"/>
          </w:tcPr>
          <w:p w14:paraId="74276D4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Laki-laki &gt;60 tahun</w:t>
            </w:r>
          </w:p>
        </w:tc>
        <w:tc>
          <w:tcPr>
            <w:tcW w:w="884" w:type="dxa"/>
          </w:tcPr>
          <w:p w14:paraId="27983B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162C77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42E4C4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D44E41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6EFA9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2347E2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7D3EF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38A030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BAFDEDD" w14:textId="77777777" w:rsidTr="00045C84">
        <w:tc>
          <w:tcPr>
            <w:tcW w:w="3862" w:type="dxa"/>
          </w:tcPr>
          <w:p w14:paraId="4C928A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Perempuan &lt;18 tahun</w:t>
            </w:r>
          </w:p>
        </w:tc>
        <w:tc>
          <w:tcPr>
            <w:tcW w:w="884" w:type="dxa"/>
          </w:tcPr>
          <w:p w14:paraId="2CE3A8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34BD47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C6A01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9BC20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14018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430AD2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1288B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5B7C54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E16D481" w14:textId="77777777" w:rsidTr="00045C84">
        <w:tc>
          <w:tcPr>
            <w:tcW w:w="3862" w:type="dxa"/>
          </w:tcPr>
          <w:p w14:paraId="3505B4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Perempuan 18-60 tahun</w:t>
            </w:r>
          </w:p>
        </w:tc>
        <w:tc>
          <w:tcPr>
            <w:tcW w:w="884" w:type="dxa"/>
          </w:tcPr>
          <w:p w14:paraId="36DA3D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6D7285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D8A1D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69FC6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A7C4C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5D7FD0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B6F40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461210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07FBC7" w14:textId="77777777" w:rsidTr="00045C84">
        <w:tc>
          <w:tcPr>
            <w:tcW w:w="3862" w:type="dxa"/>
          </w:tcPr>
          <w:p w14:paraId="0CE324E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Perempuan &gt;60 tahun</w:t>
            </w:r>
          </w:p>
        </w:tc>
        <w:tc>
          <w:tcPr>
            <w:tcW w:w="884" w:type="dxa"/>
          </w:tcPr>
          <w:p w14:paraId="010C0CD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465624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1BC33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C1C5F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477DCB1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3FE468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89087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1BA514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083F5F9" w14:textId="77777777" w:rsidTr="00045C84">
        <w:tc>
          <w:tcPr>
            <w:tcW w:w="3862" w:type="dxa"/>
          </w:tcPr>
          <w:p w14:paraId="7852D1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&lt;18 tahun</w:t>
            </w:r>
          </w:p>
        </w:tc>
        <w:tc>
          <w:tcPr>
            <w:tcW w:w="884" w:type="dxa"/>
          </w:tcPr>
          <w:p w14:paraId="1C2F2A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5873B1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96148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41A69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44559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437911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69D11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22AEA1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E055502" w14:textId="77777777" w:rsidTr="00045C84">
        <w:tc>
          <w:tcPr>
            <w:tcW w:w="3862" w:type="dxa"/>
          </w:tcPr>
          <w:p w14:paraId="018019C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18-60 tahun</w:t>
            </w:r>
          </w:p>
        </w:tc>
        <w:tc>
          <w:tcPr>
            <w:tcW w:w="884" w:type="dxa"/>
          </w:tcPr>
          <w:p w14:paraId="2A69328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20C4DD2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B6430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D979B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C3730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3C4CE5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D1076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2BA758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620BC72" w14:textId="77777777" w:rsidTr="00045C84">
        <w:tc>
          <w:tcPr>
            <w:tcW w:w="3862" w:type="dxa"/>
          </w:tcPr>
          <w:p w14:paraId="3D9B06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&gt;60 tahun</w:t>
            </w:r>
          </w:p>
        </w:tc>
        <w:tc>
          <w:tcPr>
            <w:tcW w:w="884" w:type="dxa"/>
          </w:tcPr>
          <w:p w14:paraId="7F58B90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34" w:type="dxa"/>
          </w:tcPr>
          <w:p w14:paraId="09BF2A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5C096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4865E3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7CD0C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6063D3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0B1C3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6E9E33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0EA430B" w14:textId="77777777" w:rsidR="00B4507E" w:rsidRPr="00B4507E" w:rsidRDefault="00B4507E" w:rsidP="00B4507E">
      <w:pPr>
        <w:rPr>
          <w:rFonts w:ascii="Arial" w:eastAsia="Calibri" w:hAnsi="Arial" w:cs="Arial"/>
          <w:color w:val="0070C0"/>
          <w:sz w:val="18"/>
          <w:szCs w:val="18"/>
        </w:rPr>
      </w:pPr>
    </w:p>
    <w:p w14:paraId="661AF0D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57.*</w:t>
      </w:r>
      <w:r w:rsidRPr="00B4507E">
        <w:rPr>
          <w:rFonts w:ascii="Arial" w:eastAsia="Calibri" w:hAnsi="Arial" w:cs="Arial"/>
          <w:b/>
          <w:bCs/>
          <w:color w:val="0070C0"/>
          <w:sz w:val="18"/>
          <w:szCs w:val="18"/>
        </w:rPr>
        <w:tab/>
        <w:t>Selain B/I/S, apakah di dalam keluarga anda terdapat penyandang disabilitas yang lain?</w:t>
      </w:r>
      <w:r w:rsidRPr="00B4507E">
        <w:rPr>
          <w:rFonts w:ascii="Arial" w:eastAsia="Calibri" w:hAnsi="Arial" w:cs="Arial"/>
          <w:b/>
          <w:bCs/>
          <w:color w:val="0070C0"/>
          <w:sz w:val="18"/>
          <w:szCs w:val="18"/>
        </w:rPr>
        <w:tab/>
      </w:r>
    </w:p>
    <w:p w14:paraId="329614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31</w:t>
      </w:r>
    </w:p>
    <w:p w14:paraId="42A480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32</w:t>
      </w:r>
    </w:p>
    <w:p w14:paraId="3BEA27EC" w14:textId="77777777" w:rsidR="00B4507E" w:rsidRPr="00B4507E" w:rsidRDefault="00B4507E" w:rsidP="00B4507E">
      <w:pPr>
        <w:rPr>
          <w:rFonts w:ascii="Arial" w:eastAsia="Calibri" w:hAnsi="Arial" w:cs="Arial"/>
          <w:b/>
          <w:bCs/>
          <w:color w:val="0070C0"/>
          <w:sz w:val="18"/>
          <w:szCs w:val="18"/>
        </w:rPr>
      </w:pPr>
    </w:p>
    <w:p w14:paraId="210A5ADC"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31 Penyandang Disabilitas Lain dalam Keluarga</w:t>
      </w:r>
    </w:p>
    <w:p w14:paraId="254C606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58.</w:t>
      </w:r>
      <w:r w:rsidRPr="00B4507E">
        <w:rPr>
          <w:rFonts w:ascii="Arial" w:eastAsia="Calibri" w:hAnsi="Arial" w:cs="Arial"/>
          <w:b/>
          <w:bCs/>
          <w:color w:val="0070C0"/>
          <w:sz w:val="18"/>
          <w:szCs w:val="18"/>
        </w:rPr>
        <w:tab/>
        <w:t>Selain B/I/S, apa di dalam keluarga B/I/S terdapat penyandang disabilitas lain:</w:t>
      </w:r>
    </w:p>
    <w:p w14:paraId="7E1ADE8D" w14:textId="77777777" w:rsidR="00B4507E" w:rsidRPr="00B4507E" w:rsidRDefault="00B4507E" w:rsidP="00B4507E">
      <w:pPr>
        <w:rPr>
          <w:rFonts w:ascii="Arial" w:eastAsia="Calibri" w:hAnsi="Arial" w:cs="Arial"/>
          <w:b/>
          <w:bCs/>
          <w:color w:val="0070C0"/>
          <w:sz w:val="18"/>
          <w:szCs w:val="18"/>
        </w:rPr>
      </w:pPr>
    </w:p>
    <w:tbl>
      <w:tblPr>
        <w:tblStyle w:val="TableGrid4"/>
        <w:tblW w:w="7828" w:type="dxa"/>
        <w:tblLook w:val="04A0" w:firstRow="1" w:lastRow="0" w:firstColumn="1" w:lastColumn="0" w:noHBand="0" w:noVBand="1"/>
      </w:tblPr>
      <w:tblGrid>
        <w:gridCol w:w="3862"/>
        <w:gridCol w:w="851"/>
        <w:gridCol w:w="567"/>
        <w:gridCol w:w="425"/>
        <w:gridCol w:w="425"/>
        <w:gridCol w:w="425"/>
        <w:gridCol w:w="426"/>
        <w:gridCol w:w="425"/>
        <w:gridCol w:w="422"/>
      </w:tblGrid>
      <w:tr w:rsidR="00B4507E" w:rsidRPr="00B4507E" w14:paraId="3DA21C44" w14:textId="77777777" w:rsidTr="00045C84">
        <w:tc>
          <w:tcPr>
            <w:tcW w:w="3862" w:type="dxa"/>
          </w:tcPr>
          <w:p w14:paraId="67D8BB9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Jenis disabilitas anggota keluarga</w:t>
            </w:r>
          </w:p>
        </w:tc>
        <w:tc>
          <w:tcPr>
            <w:tcW w:w="851" w:type="dxa"/>
          </w:tcPr>
          <w:p w14:paraId="00A146C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w:t>
            </w:r>
          </w:p>
        </w:tc>
        <w:tc>
          <w:tcPr>
            <w:tcW w:w="567" w:type="dxa"/>
          </w:tcPr>
          <w:p w14:paraId="46251F9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w:t>
            </w:r>
          </w:p>
        </w:tc>
        <w:tc>
          <w:tcPr>
            <w:tcW w:w="425" w:type="dxa"/>
          </w:tcPr>
          <w:p w14:paraId="193A329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w:t>
            </w:r>
          </w:p>
        </w:tc>
        <w:tc>
          <w:tcPr>
            <w:tcW w:w="425" w:type="dxa"/>
          </w:tcPr>
          <w:p w14:paraId="68B3690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3</w:t>
            </w:r>
          </w:p>
        </w:tc>
        <w:tc>
          <w:tcPr>
            <w:tcW w:w="425" w:type="dxa"/>
          </w:tcPr>
          <w:p w14:paraId="45D1F94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w:t>
            </w:r>
          </w:p>
        </w:tc>
        <w:tc>
          <w:tcPr>
            <w:tcW w:w="426" w:type="dxa"/>
          </w:tcPr>
          <w:p w14:paraId="235505A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w:t>
            </w:r>
          </w:p>
        </w:tc>
        <w:tc>
          <w:tcPr>
            <w:tcW w:w="425" w:type="dxa"/>
          </w:tcPr>
          <w:p w14:paraId="0FC721A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w:t>
            </w:r>
          </w:p>
        </w:tc>
        <w:tc>
          <w:tcPr>
            <w:tcW w:w="422" w:type="dxa"/>
          </w:tcPr>
          <w:p w14:paraId="6563B84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&gt;6</w:t>
            </w:r>
          </w:p>
        </w:tc>
      </w:tr>
      <w:tr w:rsidR="00B4507E" w:rsidRPr="00B4507E" w14:paraId="4D494D9A" w14:textId="77777777" w:rsidTr="00045C84">
        <w:tc>
          <w:tcPr>
            <w:tcW w:w="3862" w:type="dxa"/>
          </w:tcPr>
          <w:p w14:paraId="0F2342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Penyandang Disabilitas Fisik</w:t>
            </w:r>
          </w:p>
        </w:tc>
        <w:tc>
          <w:tcPr>
            <w:tcW w:w="851" w:type="dxa"/>
          </w:tcPr>
          <w:p w14:paraId="56C1EF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690301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355A5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7AE0C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B33DE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3FECE4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E13F9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5F54A4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9A63F91" w14:textId="77777777" w:rsidTr="00045C84">
        <w:tc>
          <w:tcPr>
            <w:tcW w:w="3862" w:type="dxa"/>
          </w:tcPr>
          <w:p w14:paraId="1032FDC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Penyandang Disabilitas Sensorik Penglihatan</w:t>
            </w:r>
          </w:p>
        </w:tc>
        <w:tc>
          <w:tcPr>
            <w:tcW w:w="851" w:type="dxa"/>
          </w:tcPr>
          <w:p w14:paraId="0F3EF6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7D9622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03A7F3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D3FDE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63A55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36E4BB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FEDD2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61B3CC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0193302" w14:textId="77777777" w:rsidTr="00045C84">
        <w:tc>
          <w:tcPr>
            <w:tcW w:w="3862" w:type="dxa"/>
          </w:tcPr>
          <w:p w14:paraId="09E18B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Penyandang Disabilitas Sensorik Pendengaran</w:t>
            </w:r>
          </w:p>
        </w:tc>
        <w:tc>
          <w:tcPr>
            <w:tcW w:w="851" w:type="dxa"/>
          </w:tcPr>
          <w:p w14:paraId="2CB252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500448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4F5757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4BD9C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93C52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7A2B5D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CAA11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5375FA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9623A2B" w14:textId="77777777" w:rsidTr="00045C84">
        <w:tc>
          <w:tcPr>
            <w:tcW w:w="3862" w:type="dxa"/>
          </w:tcPr>
          <w:p w14:paraId="11C6BA6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Penyandand Disabilitas Intelektual</w:t>
            </w:r>
          </w:p>
        </w:tc>
        <w:tc>
          <w:tcPr>
            <w:tcW w:w="851" w:type="dxa"/>
          </w:tcPr>
          <w:p w14:paraId="0FE8EF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76345B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1B14D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A05D5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CE25F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438415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D3A7B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07A9D52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4AB0929" w14:textId="77777777" w:rsidTr="00045C84">
        <w:tc>
          <w:tcPr>
            <w:tcW w:w="3862" w:type="dxa"/>
          </w:tcPr>
          <w:p w14:paraId="685E3B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Penyandang Disabilitas Mental</w:t>
            </w:r>
          </w:p>
        </w:tc>
        <w:tc>
          <w:tcPr>
            <w:tcW w:w="851" w:type="dxa"/>
          </w:tcPr>
          <w:p w14:paraId="0223E3D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35E97FD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59D9F37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95DC1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3CD9BC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082A7F8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616BCC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7F7E8B1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A7CF09D" w14:textId="77777777" w:rsidTr="00045C84">
        <w:tc>
          <w:tcPr>
            <w:tcW w:w="3862" w:type="dxa"/>
          </w:tcPr>
          <w:p w14:paraId="208B44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Penyandang Disabilitas Ganda/Multi</w:t>
            </w:r>
          </w:p>
        </w:tc>
        <w:tc>
          <w:tcPr>
            <w:tcW w:w="851" w:type="dxa"/>
          </w:tcPr>
          <w:p w14:paraId="19BDD47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67" w:type="dxa"/>
          </w:tcPr>
          <w:p w14:paraId="228C2F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76F5AF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4A4A9C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2B68C5C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6" w:type="dxa"/>
          </w:tcPr>
          <w:p w14:paraId="6D7746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5" w:type="dxa"/>
          </w:tcPr>
          <w:p w14:paraId="13C8DD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422" w:type="dxa"/>
          </w:tcPr>
          <w:p w14:paraId="1BE2E5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562797C4" w14:textId="77777777" w:rsidR="00B4507E" w:rsidRPr="00B4507E" w:rsidRDefault="00B4507E" w:rsidP="00B4507E">
      <w:pPr>
        <w:rPr>
          <w:rFonts w:ascii="Arial" w:eastAsia="Calibri" w:hAnsi="Arial" w:cs="Arial"/>
          <w:color w:val="0070C0"/>
          <w:sz w:val="18"/>
          <w:szCs w:val="18"/>
        </w:rPr>
      </w:pPr>
    </w:p>
    <w:p w14:paraId="47F62726"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32 Pengetahaun dan Jangkauan Responden terhadap Program Perlindungan Sosial</w:t>
      </w:r>
    </w:p>
    <w:p w14:paraId="4948BAB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59.</w:t>
      </w:r>
      <w:r w:rsidRPr="00B4507E">
        <w:rPr>
          <w:rFonts w:ascii="Arial" w:eastAsia="Calibri" w:hAnsi="Arial" w:cs="Arial"/>
          <w:b/>
          <w:bCs/>
          <w:color w:val="0070C0"/>
          <w:sz w:val="18"/>
          <w:szCs w:val="18"/>
        </w:rPr>
        <w:tab/>
        <w:t>Bagaimana pengetahuan B/I/S terhadap informasi program perlindungan sosial yang ada di Indonesia yang ada sebelum pandemik?</w:t>
      </w:r>
    </w:p>
    <w:p w14:paraId="062EE2A2" w14:textId="77777777" w:rsidR="00B4507E" w:rsidRPr="00B4507E" w:rsidRDefault="00B4507E" w:rsidP="00B4507E">
      <w:pPr>
        <w:rPr>
          <w:rFonts w:ascii="Arial" w:eastAsia="Calibri" w:hAnsi="Arial" w:cs="Arial"/>
          <w:b/>
          <w:bCs/>
          <w:color w:val="0070C0"/>
          <w:sz w:val="18"/>
          <w:szCs w:val="18"/>
        </w:rPr>
      </w:pPr>
    </w:p>
    <w:tbl>
      <w:tblPr>
        <w:tblStyle w:val="TableGrid4"/>
        <w:tblW w:w="9197" w:type="dxa"/>
        <w:tblLook w:val="04A0" w:firstRow="1" w:lastRow="0" w:firstColumn="1" w:lastColumn="0" w:noHBand="0" w:noVBand="1"/>
      </w:tblPr>
      <w:tblGrid>
        <w:gridCol w:w="2994"/>
        <w:gridCol w:w="1295"/>
        <w:gridCol w:w="1227"/>
        <w:gridCol w:w="1227"/>
        <w:gridCol w:w="1227"/>
        <w:gridCol w:w="1227"/>
      </w:tblGrid>
      <w:tr w:rsidR="00B4507E" w:rsidRPr="00B4507E" w14:paraId="7CD65346" w14:textId="77777777" w:rsidTr="00045C84">
        <w:tc>
          <w:tcPr>
            <w:tcW w:w="3259" w:type="dxa"/>
          </w:tcPr>
          <w:p w14:paraId="4FB91B8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Nama program </w:t>
            </w:r>
          </w:p>
        </w:tc>
        <w:tc>
          <w:tcPr>
            <w:tcW w:w="1310" w:type="dxa"/>
          </w:tcPr>
          <w:p w14:paraId="0B619FC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sama sekali</w:t>
            </w:r>
          </w:p>
        </w:tc>
        <w:tc>
          <w:tcPr>
            <w:tcW w:w="1157" w:type="dxa"/>
          </w:tcPr>
          <w:p w14:paraId="3B3B3C5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157" w:type="dxa"/>
          </w:tcPr>
          <w:p w14:paraId="6A8654B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157" w:type="dxa"/>
          </w:tcPr>
          <w:p w14:paraId="3E6C76B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157" w:type="dxa"/>
          </w:tcPr>
          <w:p w14:paraId="62128DC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20346C29" w14:textId="77777777" w:rsidTr="00045C84">
        <w:tc>
          <w:tcPr>
            <w:tcW w:w="3259" w:type="dxa"/>
            <w:vAlign w:val="center"/>
          </w:tcPr>
          <w:p w14:paraId="45459C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PKH (Program</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Keluarga Harapan)</w:t>
            </w:r>
          </w:p>
        </w:tc>
        <w:tc>
          <w:tcPr>
            <w:tcW w:w="1310" w:type="dxa"/>
          </w:tcPr>
          <w:p w14:paraId="1AA199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497CF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EF9BD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DF63D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AB36B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71FC056" w14:textId="77777777" w:rsidTr="00045C84">
        <w:tc>
          <w:tcPr>
            <w:tcW w:w="3259" w:type="dxa"/>
            <w:vAlign w:val="center"/>
          </w:tcPr>
          <w:p w14:paraId="162619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BPNT (Bantuan Pangan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Non Tunai)</w:t>
            </w:r>
          </w:p>
        </w:tc>
        <w:tc>
          <w:tcPr>
            <w:tcW w:w="1310" w:type="dxa"/>
          </w:tcPr>
          <w:p w14:paraId="4EB189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BE6A2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A00C7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AF80D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91AE0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A07A23" w14:textId="77777777" w:rsidTr="00045C84">
        <w:tc>
          <w:tcPr>
            <w:tcW w:w="3259" w:type="dxa"/>
            <w:vAlign w:val="center"/>
          </w:tcPr>
          <w:p w14:paraId="582272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Subsidi listrik</w:t>
            </w:r>
          </w:p>
        </w:tc>
        <w:tc>
          <w:tcPr>
            <w:tcW w:w="1310" w:type="dxa"/>
          </w:tcPr>
          <w:p w14:paraId="3C9B92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73D98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10A29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DDC9E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3B15F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8FBBAAA" w14:textId="77777777" w:rsidTr="00045C84">
        <w:tc>
          <w:tcPr>
            <w:tcW w:w="3259" w:type="dxa"/>
            <w:vAlign w:val="center"/>
          </w:tcPr>
          <w:p w14:paraId="757A60A9" w14:textId="77777777" w:rsidR="00B4507E" w:rsidRPr="00B4507E" w:rsidDel="005A04ED"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lastRenderedPageBreak/>
              <w:t>KIP (Kartu Indonesia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Pintar)</w:t>
            </w:r>
          </w:p>
        </w:tc>
        <w:tc>
          <w:tcPr>
            <w:tcW w:w="1310" w:type="dxa"/>
          </w:tcPr>
          <w:p w14:paraId="72DB2C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D4072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C86A5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48515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0996D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7B2DA6D" w14:textId="77777777" w:rsidTr="00045C84">
        <w:tc>
          <w:tcPr>
            <w:tcW w:w="3259" w:type="dxa"/>
            <w:vAlign w:val="center"/>
          </w:tcPr>
          <w:p w14:paraId="2C34F0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pihak</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swasta/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LSM/</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lembaga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sosial keagamaan</w:t>
            </w:r>
          </w:p>
        </w:tc>
        <w:tc>
          <w:tcPr>
            <w:tcW w:w="1310" w:type="dxa"/>
          </w:tcPr>
          <w:p w14:paraId="05F6DD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AA157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A9D5C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1FD74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37482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17DD2A6" w14:textId="77777777" w:rsidTr="00045C84">
        <w:tc>
          <w:tcPr>
            <w:tcW w:w="3259" w:type="dxa"/>
            <w:vAlign w:val="center"/>
          </w:tcPr>
          <w:p w14:paraId="53727EE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Bantuan alat bantu</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disabilitas</w:t>
            </w:r>
          </w:p>
        </w:tc>
        <w:tc>
          <w:tcPr>
            <w:tcW w:w="1310" w:type="dxa"/>
          </w:tcPr>
          <w:p w14:paraId="6A7A84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93B4CD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2FFC2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8D48B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CEDFFD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9D0682" w14:textId="77777777" w:rsidTr="00045C84">
        <w:tc>
          <w:tcPr>
            <w:tcW w:w="3259" w:type="dxa"/>
            <w:vAlign w:val="center"/>
          </w:tcPr>
          <w:p w14:paraId="5306EC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Kartu Indonesia Sehat (KIS)</w:t>
            </w:r>
          </w:p>
        </w:tc>
        <w:tc>
          <w:tcPr>
            <w:tcW w:w="1310" w:type="dxa"/>
          </w:tcPr>
          <w:p w14:paraId="4BAA79FB" w14:textId="77777777" w:rsidR="00B4507E" w:rsidRPr="00B4507E" w:rsidRDefault="00B4507E" w:rsidP="00B4507E">
            <w:pPr>
              <w:rPr>
                <w:rFonts w:ascii="Arial" w:eastAsia="Calibri" w:hAnsi="Arial" w:cs="Arial"/>
                <w:color w:val="0070C0"/>
                <w:sz w:val="18"/>
                <w:szCs w:val="18"/>
                <w:lang w:val="id-ID"/>
              </w:rPr>
            </w:pPr>
          </w:p>
        </w:tc>
        <w:tc>
          <w:tcPr>
            <w:tcW w:w="1157" w:type="dxa"/>
          </w:tcPr>
          <w:p w14:paraId="661674F0" w14:textId="77777777" w:rsidR="00B4507E" w:rsidRPr="00B4507E" w:rsidRDefault="00B4507E" w:rsidP="00B4507E">
            <w:pPr>
              <w:rPr>
                <w:rFonts w:ascii="Arial" w:eastAsia="Calibri" w:hAnsi="Arial" w:cs="Arial"/>
                <w:color w:val="0070C0"/>
                <w:sz w:val="18"/>
                <w:szCs w:val="18"/>
                <w:lang w:val="id-ID"/>
              </w:rPr>
            </w:pPr>
          </w:p>
        </w:tc>
        <w:tc>
          <w:tcPr>
            <w:tcW w:w="1157" w:type="dxa"/>
          </w:tcPr>
          <w:p w14:paraId="06910477" w14:textId="77777777" w:rsidR="00B4507E" w:rsidRPr="00B4507E" w:rsidRDefault="00B4507E" w:rsidP="00B4507E">
            <w:pPr>
              <w:rPr>
                <w:rFonts w:ascii="Arial" w:eastAsia="Calibri" w:hAnsi="Arial" w:cs="Arial"/>
                <w:color w:val="0070C0"/>
                <w:sz w:val="18"/>
                <w:szCs w:val="18"/>
                <w:lang w:val="id-ID"/>
              </w:rPr>
            </w:pPr>
          </w:p>
        </w:tc>
        <w:tc>
          <w:tcPr>
            <w:tcW w:w="1157" w:type="dxa"/>
          </w:tcPr>
          <w:p w14:paraId="04650494" w14:textId="77777777" w:rsidR="00B4507E" w:rsidRPr="00B4507E" w:rsidRDefault="00B4507E" w:rsidP="00B4507E">
            <w:pPr>
              <w:rPr>
                <w:rFonts w:ascii="Arial" w:eastAsia="Calibri" w:hAnsi="Arial" w:cs="Arial"/>
                <w:color w:val="0070C0"/>
                <w:sz w:val="18"/>
                <w:szCs w:val="18"/>
                <w:lang w:val="id-ID"/>
              </w:rPr>
            </w:pPr>
          </w:p>
        </w:tc>
        <w:tc>
          <w:tcPr>
            <w:tcW w:w="1157" w:type="dxa"/>
          </w:tcPr>
          <w:p w14:paraId="326D4FD9" w14:textId="77777777" w:rsidR="00B4507E" w:rsidRPr="00B4507E" w:rsidRDefault="00B4507E" w:rsidP="00B4507E">
            <w:pPr>
              <w:rPr>
                <w:rFonts w:ascii="Arial" w:eastAsia="Calibri" w:hAnsi="Arial" w:cs="Arial"/>
                <w:color w:val="0070C0"/>
                <w:sz w:val="18"/>
                <w:szCs w:val="18"/>
                <w:lang w:val="id-ID"/>
              </w:rPr>
            </w:pPr>
          </w:p>
        </w:tc>
      </w:tr>
      <w:tr w:rsidR="00B4507E" w:rsidRPr="00B4507E" w14:paraId="35E5D77A" w14:textId="77777777" w:rsidTr="00045C84">
        <w:tc>
          <w:tcPr>
            <w:tcW w:w="3259" w:type="dxa"/>
            <w:vAlign w:val="center"/>
          </w:tcPr>
          <w:p w14:paraId="710F78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ASPD (Asistensi Sosial</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Penyandang Disabilitas)</w:t>
            </w:r>
            <w:r w:rsidRPr="00B4507E">
              <w:rPr>
                <w:rFonts w:ascii="Arial" w:eastAsia="Calibri" w:hAnsi="Arial" w:cs="Arial"/>
                <w:color w:val="0070C0"/>
                <w:sz w:val="18"/>
                <w:szCs w:val="18"/>
              </w:rPr>
              <w:t>/</w:t>
            </w:r>
            <w:r w:rsidRPr="00B4507E">
              <w:rPr>
                <w:rFonts w:ascii="Arial" w:eastAsia="Calibri" w:hAnsi="Arial" w:cs="Arial"/>
                <w:color w:val="0070C0"/>
                <w:sz w:val="18"/>
                <w:szCs w:val="18"/>
                <w:lang w:val="id-ID"/>
              </w:rPr>
              <w:t>Bantuan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Tunai untuk PD</w:t>
            </w:r>
          </w:p>
        </w:tc>
        <w:tc>
          <w:tcPr>
            <w:tcW w:w="1310" w:type="dxa"/>
          </w:tcPr>
          <w:p w14:paraId="798BC7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26645C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88E96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12590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9142B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8F0FE5" w14:textId="77777777" w:rsidTr="00045C84">
        <w:tc>
          <w:tcPr>
            <w:tcW w:w="3259" w:type="dxa"/>
            <w:vAlign w:val="center"/>
          </w:tcPr>
          <w:p w14:paraId="4D882106"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Lainnya</w:t>
            </w:r>
          </w:p>
        </w:tc>
        <w:tc>
          <w:tcPr>
            <w:tcW w:w="1310" w:type="dxa"/>
          </w:tcPr>
          <w:p w14:paraId="7A67C01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94115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0D69C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43A8C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53E6A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59617BA3" w14:textId="77777777" w:rsidR="00B4507E" w:rsidRPr="00B4507E" w:rsidRDefault="00B4507E" w:rsidP="00B4507E">
      <w:pPr>
        <w:rPr>
          <w:rFonts w:ascii="Arial" w:eastAsia="Calibri" w:hAnsi="Arial" w:cs="Arial"/>
          <w:b/>
          <w:bCs/>
          <w:color w:val="0070C0"/>
          <w:sz w:val="18"/>
          <w:szCs w:val="18"/>
        </w:rPr>
      </w:pPr>
    </w:p>
    <w:p w14:paraId="6CDDAD57" w14:textId="5A193D3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60.</w:t>
      </w:r>
      <w:r w:rsidRPr="00B4507E">
        <w:rPr>
          <w:rFonts w:ascii="Arial" w:eastAsia="Calibri" w:hAnsi="Arial" w:cs="Arial"/>
          <w:b/>
          <w:bCs/>
          <w:color w:val="0070C0"/>
          <w:sz w:val="18"/>
          <w:szCs w:val="18"/>
        </w:rPr>
        <w:tab/>
        <w:t>Program perlindungan sosial yang B/I/S ketahui saat pandemik covid-19</w:t>
      </w:r>
    </w:p>
    <w:p w14:paraId="0F4FC4B1" w14:textId="77777777" w:rsidR="00B4507E" w:rsidRPr="00B4507E" w:rsidRDefault="00B4507E" w:rsidP="00B4507E">
      <w:pPr>
        <w:rPr>
          <w:rFonts w:ascii="Arial" w:eastAsia="Calibri" w:hAnsi="Arial" w:cs="Arial"/>
          <w:b/>
          <w:bCs/>
          <w:color w:val="0070C0"/>
          <w:sz w:val="18"/>
          <w:szCs w:val="18"/>
        </w:rPr>
      </w:pPr>
    </w:p>
    <w:tbl>
      <w:tblPr>
        <w:tblStyle w:val="TableGrid4"/>
        <w:tblW w:w="9197" w:type="dxa"/>
        <w:tblLook w:val="04A0" w:firstRow="1" w:lastRow="0" w:firstColumn="1" w:lastColumn="0" w:noHBand="0" w:noVBand="1"/>
      </w:tblPr>
      <w:tblGrid>
        <w:gridCol w:w="2992"/>
        <w:gridCol w:w="1297"/>
        <w:gridCol w:w="1227"/>
        <w:gridCol w:w="1227"/>
        <w:gridCol w:w="1227"/>
        <w:gridCol w:w="1227"/>
      </w:tblGrid>
      <w:tr w:rsidR="00B4507E" w:rsidRPr="00B4507E" w14:paraId="503D7698" w14:textId="77777777" w:rsidTr="00045C84">
        <w:tc>
          <w:tcPr>
            <w:tcW w:w="2992" w:type="dxa"/>
          </w:tcPr>
          <w:p w14:paraId="023964F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Nama Program</w:t>
            </w:r>
          </w:p>
        </w:tc>
        <w:tc>
          <w:tcPr>
            <w:tcW w:w="1297" w:type="dxa"/>
          </w:tcPr>
          <w:p w14:paraId="6EE20C3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sama sekali</w:t>
            </w:r>
          </w:p>
        </w:tc>
        <w:tc>
          <w:tcPr>
            <w:tcW w:w="1227" w:type="dxa"/>
          </w:tcPr>
          <w:p w14:paraId="70FBDA0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227" w:type="dxa"/>
          </w:tcPr>
          <w:p w14:paraId="08E7F79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227" w:type="dxa"/>
          </w:tcPr>
          <w:p w14:paraId="461131F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227" w:type="dxa"/>
          </w:tcPr>
          <w:p w14:paraId="1CB7BF9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6D2BD4D1" w14:textId="77777777" w:rsidTr="00045C84">
        <w:tc>
          <w:tcPr>
            <w:tcW w:w="2992" w:type="dxa"/>
            <w:vAlign w:val="center"/>
          </w:tcPr>
          <w:p w14:paraId="60FB794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BLT-DD (Bantuan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Langsung Tunai Dana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Desa)</w:t>
            </w:r>
          </w:p>
        </w:tc>
        <w:tc>
          <w:tcPr>
            <w:tcW w:w="1297" w:type="dxa"/>
          </w:tcPr>
          <w:p w14:paraId="2A68DE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141C891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5C34F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50C54B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3BEF7A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75F455B" w14:textId="77777777" w:rsidTr="00045C84">
        <w:tc>
          <w:tcPr>
            <w:tcW w:w="2992" w:type="dxa"/>
            <w:vAlign w:val="center"/>
          </w:tcPr>
          <w:p w14:paraId="459037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BST -Kemensos</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(Bantuan Tunai)</w:t>
            </w:r>
          </w:p>
        </w:tc>
        <w:tc>
          <w:tcPr>
            <w:tcW w:w="1297" w:type="dxa"/>
          </w:tcPr>
          <w:p w14:paraId="48B036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B27A6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B22496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5D66F8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525023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556258B" w14:textId="77777777" w:rsidTr="00045C84">
        <w:tc>
          <w:tcPr>
            <w:tcW w:w="2992" w:type="dxa"/>
            <w:vAlign w:val="center"/>
          </w:tcPr>
          <w:p w14:paraId="4CF494A4"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pulsa/data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untuk pendidikan</w:t>
            </w:r>
          </w:p>
        </w:tc>
        <w:tc>
          <w:tcPr>
            <w:tcW w:w="1297" w:type="dxa"/>
          </w:tcPr>
          <w:p w14:paraId="5DF736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FF5FE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4B35E35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D5F68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004580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AC5432E" w14:textId="77777777" w:rsidTr="00045C84">
        <w:tc>
          <w:tcPr>
            <w:tcW w:w="2992" w:type="dxa"/>
            <w:vAlign w:val="center"/>
          </w:tcPr>
          <w:p w14:paraId="54EAF6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Pra-kerja (Pelatihan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dan Bantuan Tunai)</w:t>
            </w:r>
          </w:p>
        </w:tc>
        <w:tc>
          <w:tcPr>
            <w:tcW w:w="1297" w:type="dxa"/>
          </w:tcPr>
          <w:p w14:paraId="54FF6C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5FC943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5CEC2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0816A40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79F71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ED588CF" w14:textId="77777777" w:rsidTr="00045C84">
        <w:tc>
          <w:tcPr>
            <w:tcW w:w="2992" w:type="dxa"/>
            <w:vAlign w:val="center"/>
          </w:tcPr>
          <w:p w14:paraId="2CAF1D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pekerja melalui</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BPJS Ketenagakerjaan</w:t>
            </w:r>
          </w:p>
        </w:tc>
        <w:tc>
          <w:tcPr>
            <w:tcW w:w="1297" w:type="dxa"/>
          </w:tcPr>
          <w:p w14:paraId="5502A6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1C2EC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0DE6E80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E5FE9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70830E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BAEE977" w14:textId="77777777" w:rsidTr="00045C84">
        <w:tc>
          <w:tcPr>
            <w:tcW w:w="2992" w:type="dxa"/>
            <w:vAlign w:val="center"/>
          </w:tcPr>
          <w:p w14:paraId="10EE68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UMKM (Modal</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Usaha)</w:t>
            </w:r>
          </w:p>
        </w:tc>
        <w:tc>
          <w:tcPr>
            <w:tcW w:w="1297" w:type="dxa"/>
          </w:tcPr>
          <w:p w14:paraId="252462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7FF53D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7E33F2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9F32B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70EAD3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BC698C6" w14:textId="77777777" w:rsidTr="00045C84">
        <w:tc>
          <w:tcPr>
            <w:tcW w:w="2992" w:type="dxa"/>
            <w:vAlign w:val="center"/>
          </w:tcPr>
          <w:p w14:paraId="003F7B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Penangguhan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pembayaran cicilan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UMKM</w:t>
            </w:r>
          </w:p>
        </w:tc>
        <w:tc>
          <w:tcPr>
            <w:tcW w:w="1297" w:type="dxa"/>
          </w:tcPr>
          <w:p w14:paraId="1E6B44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143077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26892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20C83C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3CB737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5785DF6" w14:textId="77777777" w:rsidTr="00045C84">
        <w:tc>
          <w:tcPr>
            <w:tcW w:w="2992" w:type="dxa"/>
            <w:vAlign w:val="center"/>
          </w:tcPr>
          <w:p w14:paraId="6CDFDB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Lainnya</w:t>
            </w:r>
          </w:p>
        </w:tc>
        <w:tc>
          <w:tcPr>
            <w:tcW w:w="1297" w:type="dxa"/>
          </w:tcPr>
          <w:p w14:paraId="62F80CC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10E9E0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08D189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698754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27" w:type="dxa"/>
          </w:tcPr>
          <w:p w14:paraId="07BD55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5B960F5" w14:textId="77777777" w:rsidR="00B4507E" w:rsidRPr="00B4507E" w:rsidRDefault="00B4507E" w:rsidP="00B4507E">
      <w:pPr>
        <w:rPr>
          <w:rFonts w:ascii="Arial" w:eastAsia="Calibri" w:hAnsi="Arial" w:cs="Times New Roman"/>
          <w:b/>
          <w:bCs/>
          <w:color w:val="0070C0"/>
          <w:sz w:val="18"/>
          <w:szCs w:val="22"/>
          <w:lang w:val="id-ID"/>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63C998D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61.*</w:t>
      </w:r>
      <w:r w:rsidRPr="00B4507E">
        <w:rPr>
          <w:rFonts w:ascii="Arial" w:eastAsia="Calibri" w:hAnsi="Arial" w:cs="Arial"/>
          <w:b/>
          <w:bCs/>
          <w:color w:val="0070C0"/>
          <w:sz w:val="18"/>
          <w:szCs w:val="18"/>
        </w:rPr>
        <w:tab/>
        <w:t>Selain yang disebutkan di atas, apakah B/I/S mengetahui jenis bantuan lain?</w:t>
      </w:r>
      <w:r w:rsidRPr="00B4507E">
        <w:rPr>
          <w:rFonts w:ascii="Arial" w:eastAsia="Calibri" w:hAnsi="Arial" w:cs="Arial"/>
          <w:b/>
          <w:bCs/>
          <w:color w:val="0070C0"/>
          <w:sz w:val="18"/>
          <w:szCs w:val="18"/>
        </w:rPr>
        <w:tab/>
      </w:r>
    </w:p>
    <w:p w14:paraId="47F9DB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33</w:t>
      </w:r>
    </w:p>
    <w:p w14:paraId="57595F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Ragu-ragu &gt;&gt; Lanjut Page 33</w:t>
      </w:r>
    </w:p>
    <w:p w14:paraId="1AC2E5F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34</w:t>
      </w:r>
    </w:p>
    <w:p w14:paraId="41FDE64A" w14:textId="77777777" w:rsidR="00B4507E" w:rsidRPr="00B4507E" w:rsidRDefault="00B4507E" w:rsidP="00B4507E">
      <w:pPr>
        <w:rPr>
          <w:rFonts w:ascii="Arial" w:eastAsia="Calibri" w:hAnsi="Arial" w:cs="Arial"/>
          <w:color w:val="0070C0"/>
          <w:sz w:val="18"/>
          <w:szCs w:val="18"/>
        </w:rPr>
      </w:pPr>
    </w:p>
    <w:p w14:paraId="44787462"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33 Jenis Program Perlindungan Sosial yang Lain</w:t>
      </w:r>
    </w:p>
    <w:p w14:paraId="5C15A2B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62.</w:t>
      </w:r>
      <w:r w:rsidRPr="00B4507E">
        <w:rPr>
          <w:rFonts w:ascii="Arial" w:eastAsia="Calibri" w:hAnsi="Arial" w:cs="Arial"/>
          <w:b/>
          <w:bCs/>
          <w:color w:val="0070C0"/>
          <w:sz w:val="18"/>
          <w:szCs w:val="18"/>
        </w:rPr>
        <w:tab/>
        <w:t>Apa nama bantuan tersebut? (boleh memilih lebih dari 1)</w:t>
      </w:r>
      <w:r w:rsidRPr="00B4507E">
        <w:rPr>
          <w:rFonts w:ascii="Arial" w:eastAsia="Calibri" w:hAnsi="Arial" w:cs="Arial"/>
          <w:b/>
          <w:bCs/>
          <w:color w:val="0070C0"/>
          <w:sz w:val="18"/>
          <w:szCs w:val="18"/>
        </w:rPr>
        <w:tab/>
      </w:r>
    </w:p>
    <w:p w14:paraId="45108C3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63.*</w:t>
      </w:r>
      <w:r w:rsidRPr="00B4507E">
        <w:rPr>
          <w:rFonts w:ascii="Arial" w:eastAsia="Calibri" w:hAnsi="Arial" w:cs="Arial"/>
          <w:b/>
          <w:bCs/>
          <w:color w:val="0070C0"/>
          <w:sz w:val="18"/>
          <w:szCs w:val="18"/>
        </w:rPr>
        <w:tab/>
        <w:t>Dalam bentuk apa bantuan-bantuan tersebut? (dapat memilih lebih dari 1)</w:t>
      </w:r>
      <w:r w:rsidRPr="00B4507E">
        <w:rPr>
          <w:rFonts w:ascii="Arial" w:eastAsia="Calibri" w:hAnsi="Arial" w:cs="Arial"/>
          <w:b/>
          <w:bCs/>
          <w:color w:val="0070C0"/>
          <w:sz w:val="18"/>
          <w:szCs w:val="18"/>
        </w:rPr>
        <w:tab/>
      </w:r>
    </w:p>
    <w:p w14:paraId="26E0013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Uang</w:t>
      </w:r>
    </w:p>
    <w:p w14:paraId="7A9C19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Barang</w:t>
      </w:r>
    </w:p>
    <w:p w14:paraId="519711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2B7B23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p>
    <w:p w14:paraId="2DFA7232" w14:textId="77777777" w:rsidR="00B4507E" w:rsidRPr="00B4507E" w:rsidRDefault="00B4507E" w:rsidP="00B4507E">
      <w:pPr>
        <w:rPr>
          <w:rFonts w:ascii="Arial" w:eastAsia="Calibri" w:hAnsi="Arial" w:cs="Arial"/>
          <w:color w:val="0070C0"/>
          <w:sz w:val="18"/>
          <w:szCs w:val="18"/>
        </w:rPr>
        <w:sectPr w:rsidR="00B4507E" w:rsidRPr="00B4507E" w:rsidSect="00CD6CAA">
          <w:headerReference w:type="default" r:id="rId75"/>
          <w:footerReference w:type="default" r:id="rId76"/>
          <w:type w:val="continuous"/>
          <w:pgSz w:w="11906" w:h="16838" w:code="9"/>
          <w:pgMar w:top="1440" w:right="1440" w:bottom="1440" w:left="1440" w:header="709" w:footer="709" w:gutter="0"/>
          <w:pgNumType w:start="9"/>
          <w:cols w:space="708"/>
          <w:docGrid w:linePitch="360"/>
        </w:sectPr>
      </w:pPr>
    </w:p>
    <w:p w14:paraId="7BFBAEA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64.</w:t>
      </w:r>
      <w:r w:rsidRPr="00B4507E">
        <w:rPr>
          <w:rFonts w:ascii="Arial" w:eastAsia="Calibri" w:hAnsi="Arial" w:cs="Arial"/>
          <w:b/>
          <w:bCs/>
          <w:color w:val="0070C0"/>
          <w:sz w:val="18"/>
          <w:szCs w:val="18"/>
        </w:rPr>
        <w:tab/>
        <w:t>Jika B/I/S menerima bantuan berupa barang, apa wujudnya? (Bisa memilih lebih dari 1 jawaban)</w:t>
      </w:r>
      <w:r w:rsidRPr="00B4507E">
        <w:rPr>
          <w:rFonts w:ascii="Arial" w:eastAsia="Calibri" w:hAnsi="Arial" w:cs="Arial"/>
          <w:b/>
          <w:bCs/>
          <w:color w:val="0070C0"/>
          <w:sz w:val="18"/>
          <w:szCs w:val="18"/>
        </w:rPr>
        <w:tab/>
      </w:r>
    </w:p>
    <w:p w14:paraId="0168D3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Sembako </w:t>
      </w:r>
    </w:p>
    <w:p w14:paraId="2D82E4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Hygiene kits/alat kebersihan (sabun mandi, sampo, pembalut, dll)</w:t>
      </w:r>
    </w:p>
    <w:p w14:paraId="1192F9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mobilitas (kursi roda, kruk, tongkat, kacamata, dll)</w:t>
      </w:r>
    </w:p>
    <w:p w14:paraId="4E7316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tulis</w:t>
      </w:r>
    </w:p>
    <w:p w14:paraId="303F1A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7FDDA0AB" w14:textId="77777777" w:rsidR="00B4507E" w:rsidRPr="00B4507E" w:rsidRDefault="00B4507E" w:rsidP="00B4507E">
      <w:pPr>
        <w:rPr>
          <w:rFonts w:ascii="Arial" w:eastAsia="Calibri" w:hAnsi="Arial" w:cs="Arial"/>
          <w:b/>
          <w:bCs/>
          <w:color w:val="0070C0"/>
          <w:sz w:val="18"/>
          <w:szCs w:val="18"/>
        </w:rPr>
      </w:pPr>
    </w:p>
    <w:p w14:paraId="7469C78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65.</w:t>
      </w:r>
      <w:r w:rsidRPr="00B4507E">
        <w:rPr>
          <w:rFonts w:ascii="Arial" w:eastAsia="Calibri" w:hAnsi="Arial" w:cs="Arial"/>
          <w:b/>
          <w:bCs/>
          <w:color w:val="0070C0"/>
          <w:sz w:val="18"/>
          <w:szCs w:val="18"/>
        </w:rPr>
        <w:tab/>
        <w:t>Siapa/instansi mana yang memberikan bantuan tersebut? (bisa pilih lebih dari 1)</w:t>
      </w:r>
      <w:r w:rsidRPr="00B4507E">
        <w:rPr>
          <w:rFonts w:ascii="Arial" w:eastAsia="Calibri" w:hAnsi="Arial" w:cs="Arial"/>
          <w:b/>
          <w:bCs/>
          <w:color w:val="0070C0"/>
          <w:sz w:val="18"/>
          <w:szCs w:val="18"/>
        </w:rPr>
        <w:tab/>
      </w:r>
    </w:p>
    <w:p w14:paraId="1917F57D"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47316A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Pemerintah Provinsi</w:t>
      </w:r>
    </w:p>
    <w:p w14:paraId="4DCF32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Pemerintah Kabupaten/kota</w:t>
      </w:r>
    </w:p>
    <w:p w14:paraId="20CF34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Pemerintah desa</w:t>
      </w:r>
    </w:p>
    <w:p w14:paraId="483034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Perusahaan</w:t>
      </w:r>
    </w:p>
    <w:p w14:paraId="7C5869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Lembaga Kesejahteraan Sosial (LKS)</w:t>
      </w:r>
    </w:p>
    <w:p w14:paraId="66D26C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Lembaga Swadaya Masyarakat</w:t>
      </w:r>
    </w:p>
    <w:p w14:paraId="31A85A7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Organisasi Penyandang Disabilitas (OPD)</w:t>
      </w:r>
    </w:p>
    <w:p w14:paraId="22A285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4FE0DC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w:t>
      </w:r>
    </w:p>
    <w:p w14:paraId="0078DCB2" w14:textId="77777777" w:rsidR="00B4507E" w:rsidRPr="00B4507E" w:rsidRDefault="00B4507E" w:rsidP="00B4507E">
      <w:pPr>
        <w:rPr>
          <w:rFonts w:ascii="Arial" w:eastAsia="Calibri" w:hAnsi="Arial" w:cs="Arial"/>
          <w:color w:val="0070C0"/>
          <w:sz w:val="18"/>
          <w:szCs w:val="18"/>
        </w:rPr>
        <w:sectPr w:rsidR="00B4507E" w:rsidRPr="00B4507E" w:rsidSect="00CD6CAA">
          <w:headerReference w:type="default" r:id="rId77"/>
          <w:footerReference w:type="default" r:id="rId78"/>
          <w:type w:val="continuous"/>
          <w:pgSz w:w="11906" w:h="16838" w:code="9"/>
          <w:pgMar w:top="1440" w:right="1440" w:bottom="1440" w:left="1440" w:header="709" w:footer="709" w:gutter="0"/>
          <w:pgNumType w:start="9"/>
          <w:cols w:num="2" w:space="708"/>
          <w:docGrid w:linePitch="360"/>
        </w:sectPr>
      </w:pPr>
    </w:p>
    <w:p w14:paraId="37B74E3D" w14:textId="77777777" w:rsidR="00B4507E" w:rsidRPr="00B4507E" w:rsidRDefault="00B4507E" w:rsidP="00B4507E">
      <w:pPr>
        <w:rPr>
          <w:rFonts w:ascii="Arial" w:eastAsia="Calibri" w:hAnsi="Arial" w:cs="Arial"/>
          <w:color w:val="0070C0"/>
          <w:sz w:val="18"/>
          <w:szCs w:val="18"/>
        </w:rPr>
      </w:pPr>
    </w:p>
    <w:p w14:paraId="0E414F2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66</w:t>
      </w:r>
      <w:r w:rsidRPr="00B4507E">
        <w:rPr>
          <w:rFonts w:ascii="Arial" w:eastAsia="Calibri" w:hAnsi="Arial" w:cs="Arial"/>
          <w:b/>
          <w:bCs/>
          <w:color w:val="0070C0"/>
          <w:sz w:val="18"/>
          <w:szCs w:val="18"/>
        </w:rPr>
        <w:tab/>
        <w:t>Apakah B/I/S mengetahui cara mengakses bantuan yang berasal dari:</w:t>
      </w:r>
    </w:p>
    <w:p w14:paraId="7A85898A" w14:textId="77777777" w:rsidR="00B4507E" w:rsidRPr="00B4507E" w:rsidRDefault="00B4507E" w:rsidP="00B4507E">
      <w:pPr>
        <w:rPr>
          <w:rFonts w:ascii="Arial" w:eastAsia="Calibri" w:hAnsi="Arial" w:cs="Arial"/>
          <w:color w:val="0070C0"/>
          <w:sz w:val="18"/>
          <w:szCs w:val="18"/>
        </w:rPr>
      </w:pPr>
    </w:p>
    <w:tbl>
      <w:tblPr>
        <w:tblStyle w:val="TableGrid4"/>
        <w:tblW w:w="9517" w:type="dxa"/>
        <w:tblLook w:val="04A0" w:firstRow="1" w:lastRow="0" w:firstColumn="1" w:lastColumn="0" w:noHBand="0" w:noVBand="1"/>
      </w:tblPr>
      <w:tblGrid>
        <w:gridCol w:w="3302"/>
        <w:gridCol w:w="1307"/>
        <w:gridCol w:w="1227"/>
        <w:gridCol w:w="1227"/>
        <w:gridCol w:w="1227"/>
        <w:gridCol w:w="1227"/>
      </w:tblGrid>
      <w:tr w:rsidR="00B4507E" w:rsidRPr="00B4507E" w14:paraId="371C0348" w14:textId="77777777" w:rsidTr="00045C84">
        <w:tc>
          <w:tcPr>
            <w:tcW w:w="3570" w:type="dxa"/>
          </w:tcPr>
          <w:p w14:paraId="6FFA6A3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Pemberi Bantuan</w:t>
            </w:r>
          </w:p>
        </w:tc>
        <w:tc>
          <w:tcPr>
            <w:tcW w:w="1319" w:type="dxa"/>
          </w:tcPr>
          <w:p w14:paraId="74C8CBC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sams sekali</w:t>
            </w:r>
          </w:p>
        </w:tc>
        <w:tc>
          <w:tcPr>
            <w:tcW w:w="1157" w:type="dxa"/>
          </w:tcPr>
          <w:p w14:paraId="563E02A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157" w:type="dxa"/>
          </w:tcPr>
          <w:p w14:paraId="23F9BD6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157" w:type="dxa"/>
          </w:tcPr>
          <w:p w14:paraId="3EE308D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157" w:type="dxa"/>
          </w:tcPr>
          <w:p w14:paraId="26D7928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10A495C9" w14:textId="77777777" w:rsidTr="00045C84">
        <w:tc>
          <w:tcPr>
            <w:tcW w:w="3570" w:type="dxa"/>
          </w:tcPr>
          <w:p w14:paraId="48B69F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Pemerintah Provinsi</w:t>
            </w:r>
          </w:p>
        </w:tc>
        <w:tc>
          <w:tcPr>
            <w:tcW w:w="1319" w:type="dxa"/>
          </w:tcPr>
          <w:p w14:paraId="21090A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2D796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3B72F8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5A84B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46563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A881238" w14:textId="77777777" w:rsidTr="00045C84">
        <w:tc>
          <w:tcPr>
            <w:tcW w:w="3570" w:type="dxa"/>
          </w:tcPr>
          <w:p w14:paraId="1512E8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Pemerintah Kabupaten/kota</w:t>
            </w:r>
          </w:p>
        </w:tc>
        <w:tc>
          <w:tcPr>
            <w:tcW w:w="1319" w:type="dxa"/>
          </w:tcPr>
          <w:p w14:paraId="1162145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AB3091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170E6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34629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5BC0E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76EC3CF" w14:textId="77777777" w:rsidTr="00045C84">
        <w:tc>
          <w:tcPr>
            <w:tcW w:w="3570" w:type="dxa"/>
          </w:tcPr>
          <w:p w14:paraId="412FA8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Pemerintah desa</w:t>
            </w:r>
          </w:p>
        </w:tc>
        <w:tc>
          <w:tcPr>
            <w:tcW w:w="1319" w:type="dxa"/>
          </w:tcPr>
          <w:p w14:paraId="5C655B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76848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6BDF7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0BF77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C60C4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1F946D8" w14:textId="77777777" w:rsidTr="00045C84">
        <w:tc>
          <w:tcPr>
            <w:tcW w:w="3570" w:type="dxa"/>
          </w:tcPr>
          <w:p w14:paraId="1F5AB9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Perusahaan</w:t>
            </w:r>
          </w:p>
        </w:tc>
        <w:tc>
          <w:tcPr>
            <w:tcW w:w="1319" w:type="dxa"/>
          </w:tcPr>
          <w:p w14:paraId="7690691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D1CB7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1B7A3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D0C347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844C9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5B8922F" w14:textId="77777777" w:rsidTr="00045C84">
        <w:tc>
          <w:tcPr>
            <w:tcW w:w="3570" w:type="dxa"/>
          </w:tcPr>
          <w:p w14:paraId="231F75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Lembaga Kesejahteraan Sosial (LKS)</w:t>
            </w:r>
          </w:p>
        </w:tc>
        <w:tc>
          <w:tcPr>
            <w:tcW w:w="1319" w:type="dxa"/>
          </w:tcPr>
          <w:p w14:paraId="08FB09E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1B83E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443D02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89565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6701A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C2E8AE6" w14:textId="77777777" w:rsidTr="00045C84">
        <w:tc>
          <w:tcPr>
            <w:tcW w:w="3570" w:type="dxa"/>
          </w:tcPr>
          <w:p w14:paraId="64CCD6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Lembaga Swadaya Masyarakat</w:t>
            </w:r>
          </w:p>
        </w:tc>
        <w:tc>
          <w:tcPr>
            <w:tcW w:w="1319" w:type="dxa"/>
          </w:tcPr>
          <w:p w14:paraId="215022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A5076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BD0E4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7D216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1C20B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30276BE" w14:textId="77777777" w:rsidTr="00045C84">
        <w:tc>
          <w:tcPr>
            <w:tcW w:w="3570" w:type="dxa"/>
          </w:tcPr>
          <w:p w14:paraId="009374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Organisasi Penyandang Disabilitas (OPD)</w:t>
            </w:r>
          </w:p>
        </w:tc>
        <w:tc>
          <w:tcPr>
            <w:tcW w:w="1319" w:type="dxa"/>
          </w:tcPr>
          <w:p w14:paraId="33ECB9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B8D56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83973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F09D9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7DEA2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AFCD675" w14:textId="77777777" w:rsidTr="00045C84">
        <w:tc>
          <w:tcPr>
            <w:tcW w:w="3570" w:type="dxa"/>
          </w:tcPr>
          <w:p w14:paraId="709231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w:t>
            </w:r>
          </w:p>
        </w:tc>
        <w:tc>
          <w:tcPr>
            <w:tcW w:w="1319" w:type="dxa"/>
          </w:tcPr>
          <w:p w14:paraId="33833E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D0CCC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F0D899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5651A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2B028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0BC23A3" w14:textId="77777777" w:rsidR="00B4507E" w:rsidRPr="00B4507E" w:rsidRDefault="00B4507E" w:rsidP="00B4507E">
      <w:pPr>
        <w:rPr>
          <w:rFonts w:ascii="Arial" w:eastAsia="Calibri" w:hAnsi="Arial" w:cs="Arial"/>
          <w:color w:val="0070C0"/>
          <w:sz w:val="18"/>
          <w:szCs w:val="18"/>
        </w:rPr>
      </w:pPr>
    </w:p>
    <w:p w14:paraId="2CB01BF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34 Perolehan Informasi Program Perlindungan Sosial</w:t>
      </w:r>
    </w:p>
    <w:p w14:paraId="7B2D1D27"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r w:rsidRPr="00B4507E">
        <w:rPr>
          <w:rFonts w:ascii="Arial" w:eastAsia="Calibri" w:hAnsi="Arial" w:cs="Arial"/>
          <w:b/>
          <w:bCs/>
          <w:color w:val="0070C0"/>
          <w:sz w:val="18"/>
          <w:szCs w:val="18"/>
        </w:rPr>
        <w:t>67.*</w:t>
      </w:r>
      <w:r w:rsidRPr="00B4507E">
        <w:rPr>
          <w:rFonts w:ascii="Arial" w:eastAsia="Calibri" w:hAnsi="Arial" w:cs="Arial"/>
          <w:b/>
          <w:bCs/>
          <w:color w:val="0070C0"/>
          <w:sz w:val="18"/>
          <w:szCs w:val="18"/>
        </w:rPr>
        <w:tab/>
        <w:t>Dari mana B/I/S mendapatkan informasi bantuan-bantuan tersebut: (bisa memilih lebih dari 1 jawaban)</w:t>
      </w:r>
    </w:p>
    <w:p w14:paraId="0CC466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Pemeritah desa (RT/RW/kelurahan)</w:t>
      </w:r>
    </w:p>
    <w:p w14:paraId="659322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Tokoh Masyarakat/Agama</w:t>
      </w:r>
    </w:p>
    <w:p w14:paraId="58AA06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Pendamping/pekerja sosial</w:t>
      </w:r>
    </w:p>
    <w:p w14:paraId="0DC2B7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Organisasi Penyandang Disabilitas (OPD)</w:t>
      </w:r>
    </w:p>
    <w:p w14:paraId="020BB5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LSM</w:t>
      </w:r>
    </w:p>
    <w:p w14:paraId="1634DA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Televisi</w:t>
      </w:r>
    </w:p>
    <w:p w14:paraId="04BD84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Radio</w:t>
      </w:r>
    </w:p>
    <w:p w14:paraId="75937A3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Media sosial</w:t>
      </w:r>
    </w:p>
    <w:p w14:paraId="35C3FA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Surat kabar</w:t>
      </w:r>
    </w:p>
    <w:p w14:paraId="3A672F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WA</w:t>
      </w:r>
    </w:p>
    <w:p w14:paraId="23950F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Tetangga</w:t>
      </w:r>
    </w:p>
    <w:p w14:paraId="287998E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Keluarga</w:t>
      </w:r>
    </w:p>
    <w:p w14:paraId="5BEAAC4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Teman</w:t>
      </w:r>
    </w:p>
    <w:p w14:paraId="54E017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33DF5AD4"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1AAC4C3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68.*</w:t>
      </w:r>
      <w:r w:rsidRPr="00B4507E">
        <w:rPr>
          <w:rFonts w:ascii="Arial" w:eastAsia="Calibri" w:hAnsi="Arial" w:cs="Arial"/>
          <w:b/>
          <w:bCs/>
          <w:color w:val="0070C0"/>
          <w:sz w:val="18"/>
          <w:szCs w:val="18"/>
        </w:rPr>
        <w:tab/>
        <w:t>Apakah B/I/S mengetahui cara mengakses bantuan berikut (yang ada sejak sebelum pandemik)</w:t>
      </w:r>
    </w:p>
    <w:p w14:paraId="5EF47B3F" w14:textId="77777777" w:rsidR="00B4507E" w:rsidRPr="00B4507E" w:rsidRDefault="00B4507E" w:rsidP="00B4507E">
      <w:pPr>
        <w:rPr>
          <w:rFonts w:ascii="Arial" w:eastAsia="Calibri" w:hAnsi="Arial" w:cs="Arial"/>
          <w:b/>
          <w:bCs/>
          <w:color w:val="0070C0"/>
          <w:sz w:val="18"/>
          <w:szCs w:val="18"/>
        </w:rPr>
      </w:pPr>
    </w:p>
    <w:tbl>
      <w:tblPr>
        <w:tblStyle w:val="TableGrid4"/>
        <w:tblW w:w="9202" w:type="dxa"/>
        <w:tblLook w:val="04A0" w:firstRow="1" w:lastRow="0" w:firstColumn="1" w:lastColumn="0" w:noHBand="0" w:noVBand="1"/>
      </w:tblPr>
      <w:tblGrid>
        <w:gridCol w:w="3000"/>
        <w:gridCol w:w="1294"/>
        <w:gridCol w:w="1227"/>
        <w:gridCol w:w="1227"/>
        <w:gridCol w:w="1227"/>
        <w:gridCol w:w="1227"/>
      </w:tblGrid>
      <w:tr w:rsidR="00B4507E" w:rsidRPr="00B4507E" w14:paraId="5345BED7" w14:textId="77777777" w:rsidTr="00045C84">
        <w:tc>
          <w:tcPr>
            <w:tcW w:w="3259" w:type="dxa"/>
          </w:tcPr>
          <w:p w14:paraId="6429129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Program/Bantuan</w:t>
            </w:r>
          </w:p>
        </w:tc>
        <w:tc>
          <w:tcPr>
            <w:tcW w:w="1310" w:type="dxa"/>
          </w:tcPr>
          <w:p w14:paraId="16BB7B4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sama sekali</w:t>
            </w:r>
          </w:p>
        </w:tc>
        <w:tc>
          <w:tcPr>
            <w:tcW w:w="1157" w:type="dxa"/>
          </w:tcPr>
          <w:p w14:paraId="3176459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157" w:type="dxa"/>
          </w:tcPr>
          <w:p w14:paraId="21596F8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157" w:type="dxa"/>
          </w:tcPr>
          <w:p w14:paraId="7F19540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162" w:type="dxa"/>
          </w:tcPr>
          <w:p w14:paraId="09BA832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0557F21D" w14:textId="77777777" w:rsidTr="00045C84">
        <w:tc>
          <w:tcPr>
            <w:tcW w:w="3259" w:type="dxa"/>
            <w:vAlign w:val="center"/>
          </w:tcPr>
          <w:p w14:paraId="35B711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PKH (Program</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Keluarga Harapan)</w:t>
            </w:r>
          </w:p>
        </w:tc>
        <w:tc>
          <w:tcPr>
            <w:tcW w:w="1310" w:type="dxa"/>
          </w:tcPr>
          <w:p w14:paraId="4B359B1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28A82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6C662E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3CD14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5D93AC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A67F0A4" w14:textId="77777777" w:rsidTr="00045C84">
        <w:tc>
          <w:tcPr>
            <w:tcW w:w="3259" w:type="dxa"/>
            <w:vAlign w:val="center"/>
          </w:tcPr>
          <w:p w14:paraId="19EFEF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BPNT (Bantuan Pangan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Non Tunai/sembako)</w:t>
            </w:r>
          </w:p>
        </w:tc>
        <w:tc>
          <w:tcPr>
            <w:tcW w:w="1310" w:type="dxa"/>
          </w:tcPr>
          <w:p w14:paraId="24BAEE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258B2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FB42F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E8BA4F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1E4364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E62BFF1" w14:textId="77777777" w:rsidTr="00045C84">
        <w:tc>
          <w:tcPr>
            <w:tcW w:w="3259" w:type="dxa"/>
            <w:vAlign w:val="center"/>
          </w:tcPr>
          <w:p w14:paraId="20877D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Subsidi listrik</w:t>
            </w:r>
          </w:p>
        </w:tc>
        <w:tc>
          <w:tcPr>
            <w:tcW w:w="1310" w:type="dxa"/>
          </w:tcPr>
          <w:p w14:paraId="08E93A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676595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54EC0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93C54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0A7B11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15E411E" w14:textId="77777777" w:rsidTr="00045C84">
        <w:tc>
          <w:tcPr>
            <w:tcW w:w="3259" w:type="dxa"/>
            <w:vAlign w:val="center"/>
          </w:tcPr>
          <w:p w14:paraId="1D6A5812" w14:textId="77777777" w:rsidR="00B4507E" w:rsidRPr="00B4507E" w:rsidDel="005A04ED"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KIP (Kartu Indonesia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Pintar)</w:t>
            </w:r>
          </w:p>
        </w:tc>
        <w:tc>
          <w:tcPr>
            <w:tcW w:w="1310" w:type="dxa"/>
          </w:tcPr>
          <w:p w14:paraId="13C164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D2686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A0D69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F8C41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42CBD9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0DBF77D" w14:textId="77777777" w:rsidTr="00045C84">
        <w:tc>
          <w:tcPr>
            <w:tcW w:w="3259" w:type="dxa"/>
            <w:vAlign w:val="center"/>
          </w:tcPr>
          <w:p w14:paraId="37F4D33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Bantuan pihak</w:t>
            </w:r>
          </w:p>
          <w:p w14:paraId="465700F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swasta/LSM/lembaga</w:t>
            </w:r>
          </w:p>
          <w:p w14:paraId="12CC57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sosial keagamaan</w:t>
            </w:r>
          </w:p>
        </w:tc>
        <w:tc>
          <w:tcPr>
            <w:tcW w:w="1310" w:type="dxa"/>
          </w:tcPr>
          <w:p w14:paraId="444C42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CAC23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2E9C5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D3B90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012343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690606E" w14:textId="77777777" w:rsidTr="00045C84">
        <w:tc>
          <w:tcPr>
            <w:tcW w:w="3259" w:type="dxa"/>
            <w:vAlign w:val="center"/>
          </w:tcPr>
          <w:p w14:paraId="51B252C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Bantuan alat bantu</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disabilitas</w:t>
            </w:r>
          </w:p>
        </w:tc>
        <w:tc>
          <w:tcPr>
            <w:tcW w:w="1310" w:type="dxa"/>
          </w:tcPr>
          <w:p w14:paraId="411F3FF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6E6AB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A52BD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32A1C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5194DA8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439BDE5" w14:textId="77777777" w:rsidTr="00045C84">
        <w:tc>
          <w:tcPr>
            <w:tcW w:w="3259" w:type="dxa"/>
            <w:vAlign w:val="center"/>
          </w:tcPr>
          <w:p w14:paraId="7BD051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Kartu Indonesia Sehat (KIS)</w:t>
            </w:r>
          </w:p>
        </w:tc>
        <w:tc>
          <w:tcPr>
            <w:tcW w:w="1310" w:type="dxa"/>
          </w:tcPr>
          <w:p w14:paraId="01DA1B0A" w14:textId="77777777" w:rsidR="00B4507E" w:rsidRPr="00B4507E" w:rsidRDefault="00B4507E" w:rsidP="00B4507E">
            <w:pPr>
              <w:rPr>
                <w:rFonts w:ascii="Arial" w:eastAsia="Calibri" w:hAnsi="Arial" w:cs="Arial"/>
                <w:color w:val="0070C0"/>
                <w:sz w:val="18"/>
                <w:szCs w:val="18"/>
                <w:lang w:val="id-ID"/>
              </w:rPr>
            </w:pPr>
          </w:p>
        </w:tc>
        <w:tc>
          <w:tcPr>
            <w:tcW w:w="1157" w:type="dxa"/>
          </w:tcPr>
          <w:p w14:paraId="274C034F" w14:textId="77777777" w:rsidR="00B4507E" w:rsidRPr="00B4507E" w:rsidRDefault="00B4507E" w:rsidP="00B4507E">
            <w:pPr>
              <w:rPr>
                <w:rFonts w:ascii="Arial" w:eastAsia="Calibri" w:hAnsi="Arial" w:cs="Arial"/>
                <w:color w:val="0070C0"/>
                <w:sz w:val="18"/>
                <w:szCs w:val="18"/>
                <w:lang w:val="id-ID"/>
              </w:rPr>
            </w:pPr>
          </w:p>
        </w:tc>
        <w:tc>
          <w:tcPr>
            <w:tcW w:w="1157" w:type="dxa"/>
          </w:tcPr>
          <w:p w14:paraId="2A27BBC7" w14:textId="77777777" w:rsidR="00B4507E" w:rsidRPr="00B4507E" w:rsidRDefault="00B4507E" w:rsidP="00B4507E">
            <w:pPr>
              <w:rPr>
                <w:rFonts w:ascii="Arial" w:eastAsia="Calibri" w:hAnsi="Arial" w:cs="Arial"/>
                <w:color w:val="0070C0"/>
                <w:sz w:val="18"/>
                <w:szCs w:val="18"/>
                <w:lang w:val="id-ID"/>
              </w:rPr>
            </w:pPr>
          </w:p>
        </w:tc>
        <w:tc>
          <w:tcPr>
            <w:tcW w:w="1157" w:type="dxa"/>
          </w:tcPr>
          <w:p w14:paraId="515B961C" w14:textId="77777777" w:rsidR="00B4507E" w:rsidRPr="00B4507E" w:rsidRDefault="00B4507E" w:rsidP="00B4507E">
            <w:pPr>
              <w:rPr>
                <w:rFonts w:ascii="Arial" w:eastAsia="Calibri" w:hAnsi="Arial" w:cs="Arial"/>
                <w:color w:val="0070C0"/>
                <w:sz w:val="18"/>
                <w:szCs w:val="18"/>
                <w:lang w:val="id-ID"/>
              </w:rPr>
            </w:pPr>
          </w:p>
        </w:tc>
        <w:tc>
          <w:tcPr>
            <w:tcW w:w="1162" w:type="dxa"/>
          </w:tcPr>
          <w:p w14:paraId="419AA1B0" w14:textId="77777777" w:rsidR="00B4507E" w:rsidRPr="00B4507E" w:rsidRDefault="00B4507E" w:rsidP="00B4507E">
            <w:pPr>
              <w:rPr>
                <w:rFonts w:ascii="Arial" w:eastAsia="Calibri" w:hAnsi="Arial" w:cs="Arial"/>
                <w:color w:val="0070C0"/>
                <w:sz w:val="18"/>
                <w:szCs w:val="18"/>
                <w:lang w:val="id-ID"/>
              </w:rPr>
            </w:pPr>
          </w:p>
        </w:tc>
      </w:tr>
      <w:tr w:rsidR="00B4507E" w:rsidRPr="00B4507E" w14:paraId="7F64C06C" w14:textId="77777777" w:rsidTr="00045C84">
        <w:tc>
          <w:tcPr>
            <w:tcW w:w="3259" w:type="dxa"/>
            <w:vAlign w:val="center"/>
          </w:tcPr>
          <w:p w14:paraId="1636D5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ASPD (Asistensi Sosial</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Penyandang Disabilitas)</w:t>
            </w:r>
            <w:r w:rsidRPr="00B4507E">
              <w:rPr>
                <w:rFonts w:ascii="Arial" w:eastAsia="Calibri" w:hAnsi="Arial" w:cs="Arial"/>
                <w:color w:val="0070C0"/>
                <w:sz w:val="18"/>
                <w:szCs w:val="18"/>
              </w:rPr>
              <w:t>/</w:t>
            </w:r>
            <w:r w:rsidRPr="00B4507E">
              <w:rPr>
                <w:rFonts w:ascii="Arial" w:eastAsia="Calibri" w:hAnsi="Arial" w:cs="Arial"/>
                <w:color w:val="0070C0"/>
                <w:sz w:val="18"/>
                <w:szCs w:val="18"/>
                <w:lang w:val="id-ID"/>
              </w:rPr>
              <w:t>Bantuan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Tunai untuk PD</w:t>
            </w:r>
          </w:p>
        </w:tc>
        <w:tc>
          <w:tcPr>
            <w:tcW w:w="1310" w:type="dxa"/>
          </w:tcPr>
          <w:p w14:paraId="50B045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57008C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60C84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93923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100DE0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5736E65F" w14:textId="77777777" w:rsidR="00B4507E" w:rsidRPr="00B4507E" w:rsidRDefault="00B4507E" w:rsidP="00B4507E">
      <w:pPr>
        <w:rPr>
          <w:rFonts w:ascii="Arial" w:eastAsia="Calibri" w:hAnsi="Arial" w:cs="Times New Roman"/>
          <w:color w:val="0070C0"/>
          <w:sz w:val="18"/>
          <w:szCs w:val="22"/>
          <w:lang w:val="id-ID"/>
        </w:rPr>
      </w:pPr>
    </w:p>
    <w:p w14:paraId="70309D2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69.*</w:t>
      </w:r>
      <w:r w:rsidRPr="00B4507E">
        <w:rPr>
          <w:rFonts w:ascii="Arial" w:eastAsia="Calibri" w:hAnsi="Arial" w:cs="Arial"/>
          <w:b/>
          <w:bCs/>
          <w:color w:val="0070C0"/>
          <w:sz w:val="18"/>
          <w:szCs w:val="18"/>
        </w:rPr>
        <w:tab/>
        <w:t>Apakah B/I/S mengetahui cara mengakses bantuan berikut (yang ada sejak pandemik terjadi):</w:t>
      </w:r>
    </w:p>
    <w:p w14:paraId="1409EEC9" w14:textId="77777777" w:rsidR="00B4507E" w:rsidRPr="00B4507E" w:rsidRDefault="00B4507E" w:rsidP="00B4507E">
      <w:pPr>
        <w:rPr>
          <w:rFonts w:ascii="Arial" w:eastAsia="Calibri" w:hAnsi="Arial" w:cs="Times New Roman"/>
          <w:color w:val="0070C0"/>
          <w:sz w:val="18"/>
          <w:szCs w:val="22"/>
          <w:lang w:val="id-ID"/>
        </w:rPr>
      </w:pPr>
    </w:p>
    <w:tbl>
      <w:tblPr>
        <w:tblStyle w:val="TableGrid4"/>
        <w:tblW w:w="9202" w:type="dxa"/>
        <w:tblLook w:val="04A0" w:firstRow="1" w:lastRow="0" w:firstColumn="1" w:lastColumn="0" w:noHBand="0" w:noVBand="1"/>
      </w:tblPr>
      <w:tblGrid>
        <w:gridCol w:w="2998"/>
        <w:gridCol w:w="1296"/>
        <w:gridCol w:w="1227"/>
        <w:gridCol w:w="1227"/>
        <w:gridCol w:w="1227"/>
        <w:gridCol w:w="1227"/>
      </w:tblGrid>
      <w:tr w:rsidR="00B4507E" w:rsidRPr="00B4507E" w14:paraId="6737B4F2" w14:textId="77777777" w:rsidTr="00045C84">
        <w:tc>
          <w:tcPr>
            <w:tcW w:w="3259" w:type="dxa"/>
          </w:tcPr>
          <w:p w14:paraId="5C1A542F" w14:textId="77777777" w:rsidR="00B4507E" w:rsidRPr="00B4507E" w:rsidRDefault="00B4507E" w:rsidP="00B4507E">
            <w:pPr>
              <w:rPr>
                <w:rFonts w:ascii="Arial" w:eastAsia="Calibri" w:hAnsi="Arial" w:cs="Arial"/>
                <w:b/>
                <w:bCs/>
                <w:color w:val="0070C0"/>
                <w:sz w:val="18"/>
                <w:szCs w:val="18"/>
                <w:lang w:val="id-ID"/>
              </w:rPr>
            </w:pPr>
            <w:r w:rsidRPr="00B4507E">
              <w:rPr>
                <w:rFonts w:ascii="Arial" w:eastAsia="Calibri" w:hAnsi="Arial" w:cs="Arial"/>
                <w:b/>
                <w:bCs/>
                <w:color w:val="0070C0"/>
                <w:sz w:val="18"/>
                <w:szCs w:val="18"/>
              </w:rPr>
              <w:t>Program/Bantuan</w:t>
            </w:r>
          </w:p>
        </w:tc>
        <w:tc>
          <w:tcPr>
            <w:tcW w:w="1310" w:type="dxa"/>
          </w:tcPr>
          <w:p w14:paraId="791C6DA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sama sekali</w:t>
            </w:r>
          </w:p>
        </w:tc>
        <w:tc>
          <w:tcPr>
            <w:tcW w:w="1157" w:type="dxa"/>
          </w:tcPr>
          <w:p w14:paraId="52A6C28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157" w:type="dxa"/>
          </w:tcPr>
          <w:p w14:paraId="6281BDC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157" w:type="dxa"/>
          </w:tcPr>
          <w:p w14:paraId="265AB4D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162" w:type="dxa"/>
          </w:tcPr>
          <w:p w14:paraId="00D785E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43451987" w14:textId="77777777" w:rsidTr="00045C84">
        <w:tc>
          <w:tcPr>
            <w:tcW w:w="3259" w:type="dxa"/>
            <w:vAlign w:val="center"/>
          </w:tcPr>
          <w:p w14:paraId="5F25883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BLT-DD (Bantuan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Langsung Tunai Dana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Desa)</w:t>
            </w:r>
          </w:p>
        </w:tc>
        <w:tc>
          <w:tcPr>
            <w:tcW w:w="1310" w:type="dxa"/>
          </w:tcPr>
          <w:p w14:paraId="3DE6DB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C7149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112C7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86C2D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790802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76423D2" w14:textId="77777777" w:rsidTr="00045C84">
        <w:tc>
          <w:tcPr>
            <w:tcW w:w="3259" w:type="dxa"/>
            <w:vAlign w:val="center"/>
          </w:tcPr>
          <w:p w14:paraId="4CF11C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BST -Kemensos</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(Bantuan Tunai)</w:t>
            </w:r>
          </w:p>
        </w:tc>
        <w:tc>
          <w:tcPr>
            <w:tcW w:w="1310" w:type="dxa"/>
          </w:tcPr>
          <w:p w14:paraId="58E0EB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7C2A8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1D1D8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A7BAE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35E32D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B4E344D" w14:textId="77777777" w:rsidTr="00045C84">
        <w:tc>
          <w:tcPr>
            <w:tcW w:w="3259" w:type="dxa"/>
            <w:vAlign w:val="center"/>
          </w:tcPr>
          <w:p w14:paraId="07BF1EA3"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pulsa/data</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untuk pendidikan</w:t>
            </w:r>
          </w:p>
        </w:tc>
        <w:tc>
          <w:tcPr>
            <w:tcW w:w="1310" w:type="dxa"/>
          </w:tcPr>
          <w:p w14:paraId="4A0703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A1FCB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0CB1B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AE87C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13FEA6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67FF0DB" w14:textId="77777777" w:rsidTr="00045C84">
        <w:tc>
          <w:tcPr>
            <w:tcW w:w="3259" w:type="dxa"/>
            <w:vAlign w:val="center"/>
          </w:tcPr>
          <w:p w14:paraId="723935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Pra-kerja (Pelatihan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dan Bantuan Tunai)</w:t>
            </w:r>
          </w:p>
        </w:tc>
        <w:tc>
          <w:tcPr>
            <w:tcW w:w="1310" w:type="dxa"/>
          </w:tcPr>
          <w:p w14:paraId="17BA78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7A8B5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E43B83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6FEC5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46E266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4D6702F" w14:textId="77777777" w:rsidTr="00045C84">
        <w:tc>
          <w:tcPr>
            <w:tcW w:w="3259" w:type="dxa"/>
            <w:vAlign w:val="center"/>
          </w:tcPr>
          <w:p w14:paraId="254807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pekerja melalui</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BPJS Ketenagakerjaan</w:t>
            </w:r>
          </w:p>
        </w:tc>
        <w:tc>
          <w:tcPr>
            <w:tcW w:w="1310" w:type="dxa"/>
          </w:tcPr>
          <w:p w14:paraId="5755BD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F55BF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7A2BC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913FB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3E9CEA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C8B0D1A" w14:textId="77777777" w:rsidTr="00045C84">
        <w:tc>
          <w:tcPr>
            <w:tcW w:w="3259" w:type="dxa"/>
            <w:vAlign w:val="center"/>
          </w:tcPr>
          <w:p w14:paraId="519A82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Bantuan UMKM (Modal</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Usaha)</w:t>
            </w:r>
          </w:p>
        </w:tc>
        <w:tc>
          <w:tcPr>
            <w:tcW w:w="1310" w:type="dxa"/>
          </w:tcPr>
          <w:p w14:paraId="2F8C86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D1079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C11E2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52312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7D9B5E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3D20575" w14:textId="77777777" w:rsidTr="00045C84">
        <w:tc>
          <w:tcPr>
            <w:tcW w:w="3259" w:type="dxa"/>
            <w:vAlign w:val="center"/>
          </w:tcPr>
          <w:p w14:paraId="0D826F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Penangguhan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pembayaran cicilan</w:t>
            </w:r>
            <w:r w:rsidRPr="00B4507E">
              <w:rPr>
                <w:rFonts w:ascii="Arial" w:eastAsia="Calibri" w:hAnsi="Arial" w:cs="Arial"/>
                <w:color w:val="0070C0"/>
                <w:sz w:val="18"/>
                <w:szCs w:val="18"/>
              </w:rPr>
              <w:t xml:space="preserve"> </w:t>
            </w:r>
            <w:r w:rsidRPr="00B4507E">
              <w:rPr>
                <w:rFonts w:ascii="Arial" w:eastAsia="Calibri" w:hAnsi="Arial" w:cs="Arial"/>
                <w:color w:val="0070C0"/>
                <w:sz w:val="18"/>
                <w:szCs w:val="18"/>
                <w:lang w:val="id-ID"/>
              </w:rPr>
              <w:t>UMKM</w:t>
            </w:r>
          </w:p>
        </w:tc>
        <w:tc>
          <w:tcPr>
            <w:tcW w:w="1310" w:type="dxa"/>
          </w:tcPr>
          <w:p w14:paraId="5FFFE9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7A1E7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949458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AFC4A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62" w:type="dxa"/>
          </w:tcPr>
          <w:p w14:paraId="2BC29B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r w:rsidRPr="00B4507E">
              <w:rPr>
                <w:rFonts w:ascii="Arial" w:eastAsia="Calibri" w:hAnsi="Arial" w:cs="Arial"/>
                <w:color w:val="0070C0"/>
                <w:sz w:val="18"/>
                <w:szCs w:val="18"/>
                <w:lang w:val="id-ID"/>
              </w:rPr>
              <w:tab/>
            </w:r>
          </w:p>
        </w:tc>
      </w:tr>
    </w:tbl>
    <w:p w14:paraId="0B283751"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20DEE1CA"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35 Pengetahuan terhadap Covid-19</w:t>
      </w:r>
    </w:p>
    <w:p w14:paraId="2188C12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70.*</w:t>
      </w:r>
      <w:r w:rsidRPr="00B4507E">
        <w:rPr>
          <w:rFonts w:ascii="Arial" w:eastAsia="Calibri" w:hAnsi="Arial" w:cs="Arial"/>
          <w:b/>
          <w:bCs/>
          <w:color w:val="0070C0"/>
          <w:sz w:val="18"/>
          <w:szCs w:val="18"/>
        </w:rPr>
        <w:tab/>
        <w:t>Apa B/I/S mengetahui dan memahami hal-hal berikut (bisa menjawab lebih dari 1)</w:t>
      </w:r>
      <w:r w:rsidRPr="00B4507E">
        <w:rPr>
          <w:rFonts w:ascii="Arial" w:eastAsia="Calibri" w:hAnsi="Arial" w:cs="Arial"/>
          <w:b/>
          <w:bCs/>
          <w:color w:val="0070C0"/>
          <w:sz w:val="18"/>
          <w:szCs w:val="18"/>
        </w:rPr>
        <w:tab/>
      </w:r>
    </w:p>
    <w:p w14:paraId="1667971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1F1B381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Virus Corona atau covid-19</w:t>
      </w:r>
    </w:p>
    <w:p w14:paraId="7243F7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Gejala penyakit covid-19</w:t>
      </w:r>
    </w:p>
    <w:p w14:paraId="347B540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 xml:space="preserve">Cara penularan </w:t>
      </w:r>
    </w:p>
    <w:p w14:paraId="7A5358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Cara pencegahan</w:t>
      </w:r>
    </w:p>
    <w:p w14:paraId="6A7EA1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Cara pengobatan</w:t>
      </w:r>
    </w:p>
    <w:p w14:paraId="1711CFC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Jaga jarak atau “social distancing”</w:t>
      </w:r>
    </w:p>
    <w:p w14:paraId="215CAF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 xml:space="preserve">Karantina mandiri di rumah </w:t>
      </w:r>
    </w:p>
    <w:p w14:paraId="7BC1DF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Karantina mandiri di rumah sakit</w:t>
      </w:r>
    </w:p>
    <w:p w14:paraId="57A45C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Normal baru atau “new normal”</w:t>
      </w:r>
    </w:p>
    <w:p w14:paraId="5772961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Sistem rujukan bagi pasien covid-19</w:t>
      </w:r>
    </w:p>
    <w:p w14:paraId="61F541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Alat Pelindung Diri (APD)</w:t>
      </w:r>
    </w:p>
    <w:p w14:paraId="18DB04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satupun mengetahui dan memahami tentang covid-19</w:t>
      </w:r>
    </w:p>
    <w:p w14:paraId="2538502E"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7C68B12D" w14:textId="77777777" w:rsidR="00B4507E" w:rsidRPr="00B4507E" w:rsidRDefault="00B4507E" w:rsidP="00B4507E">
      <w:pPr>
        <w:rPr>
          <w:rFonts w:ascii="Arial" w:eastAsia="Calibri" w:hAnsi="Arial" w:cs="Arial"/>
          <w:b/>
          <w:bCs/>
          <w:color w:val="0070C0"/>
          <w:sz w:val="18"/>
          <w:szCs w:val="18"/>
        </w:rPr>
      </w:pPr>
    </w:p>
    <w:p w14:paraId="5761FB9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71.* Sejauh apa pengetahuan dan pemahaman B/I/S atas covid-19?</w:t>
      </w:r>
    </w:p>
    <w:p w14:paraId="64FDAD97" w14:textId="77777777" w:rsidR="00B4507E" w:rsidRPr="00B4507E" w:rsidRDefault="00B4507E" w:rsidP="00B4507E">
      <w:pPr>
        <w:rPr>
          <w:rFonts w:ascii="Arial" w:eastAsia="Calibri" w:hAnsi="Arial" w:cs="Arial"/>
          <w:b/>
          <w:bCs/>
          <w:color w:val="0070C0"/>
          <w:sz w:val="18"/>
          <w:szCs w:val="18"/>
        </w:rPr>
      </w:pPr>
    </w:p>
    <w:tbl>
      <w:tblPr>
        <w:tblStyle w:val="TableGrid4"/>
        <w:tblW w:w="8623" w:type="dxa"/>
        <w:tblLook w:val="04A0" w:firstRow="1" w:lastRow="0" w:firstColumn="1" w:lastColumn="0" w:noHBand="0" w:noVBand="1"/>
      </w:tblPr>
      <w:tblGrid>
        <w:gridCol w:w="2488"/>
        <w:gridCol w:w="1227"/>
        <w:gridCol w:w="1227"/>
        <w:gridCol w:w="1227"/>
        <w:gridCol w:w="1227"/>
        <w:gridCol w:w="1227"/>
      </w:tblGrid>
      <w:tr w:rsidR="00B4507E" w:rsidRPr="00B4507E" w14:paraId="0AECFE62" w14:textId="77777777" w:rsidTr="00045C84">
        <w:tc>
          <w:tcPr>
            <w:tcW w:w="2818" w:type="dxa"/>
          </w:tcPr>
          <w:p w14:paraId="72F95C9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lastRenderedPageBreak/>
              <w:t>Periode</w:t>
            </w:r>
          </w:p>
        </w:tc>
        <w:tc>
          <w:tcPr>
            <w:tcW w:w="1177" w:type="dxa"/>
          </w:tcPr>
          <w:p w14:paraId="6362B5F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mengetahui sama sekali</w:t>
            </w:r>
          </w:p>
        </w:tc>
        <w:tc>
          <w:tcPr>
            <w:tcW w:w="1157" w:type="dxa"/>
          </w:tcPr>
          <w:p w14:paraId="5CEAE6B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Sedikit mengetahui</w:t>
            </w:r>
          </w:p>
        </w:tc>
        <w:tc>
          <w:tcPr>
            <w:tcW w:w="1157" w:type="dxa"/>
          </w:tcPr>
          <w:p w14:paraId="3AA1161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Cukup mengetahui</w:t>
            </w:r>
          </w:p>
        </w:tc>
        <w:tc>
          <w:tcPr>
            <w:tcW w:w="1157" w:type="dxa"/>
          </w:tcPr>
          <w:p w14:paraId="50D8C7D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Banyak mengetahui</w:t>
            </w:r>
          </w:p>
        </w:tc>
        <w:tc>
          <w:tcPr>
            <w:tcW w:w="1157" w:type="dxa"/>
          </w:tcPr>
          <w:p w14:paraId="277692D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Sangat mengetahui</w:t>
            </w:r>
          </w:p>
        </w:tc>
      </w:tr>
      <w:tr w:rsidR="00B4507E" w:rsidRPr="00B4507E" w14:paraId="69F973F3" w14:textId="77777777" w:rsidTr="00045C84">
        <w:tc>
          <w:tcPr>
            <w:tcW w:w="2818" w:type="dxa"/>
          </w:tcPr>
          <w:p w14:paraId="40E79D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177" w:type="dxa"/>
          </w:tcPr>
          <w:p w14:paraId="109C29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1EF9C1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043DA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61D5B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F44B5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20C9990" w14:textId="77777777" w:rsidTr="00045C84">
        <w:tc>
          <w:tcPr>
            <w:tcW w:w="2818" w:type="dxa"/>
          </w:tcPr>
          <w:p w14:paraId="21E21888"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177" w:type="dxa"/>
          </w:tcPr>
          <w:p w14:paraId="79D3D8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F2277D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85CF77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18F0B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7AF10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A75ADAB" w14:textId="77777777" w:rsidTr="00045C84">
        <w:tc>
          <w:tcPr>
            <w:tcW w:w="2818" w:type="dxa"/>
          </w:tcPr>
          <w:p w14:paraId="186C15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177" w:type="dxa"/>
          </w:tcPr>
          <w:p w14:paraId="059060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ED33A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86B16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F39E4C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B0ADA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F945761" w14:textId="77777777" w:rsidR="00B4507E" w:rsidRPr="00B4507E" w:rsidRDefault="00B4507E" w:rsidP="00B4507E">
      <w:pPr>
        <w:rPr>
          <w:rFonts w:ascii="Arial" w:eastAsia="Calibri" w:hAnsi="Arial" w:cs="Arial"/>
          <w:color w:val="0070C0"/>
          <w:sz w:val="18"/>
          <w:szCs w:val="18"/>
        </w:rPr>
      </w:pPr>
    </w:p>
    <w:p w14:paraId="08E9116A"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36 Kebiasaan dalam Melaksanakan Protokol Kesehatan</w:t>
      </w:r>
    </w:p>
    <w:p w14:paraId="704DB59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72.*</w:t>
      </w:r>
      <w:r w:rsidRPr="00B4507E">
        <w:rPr>
          <w:rFonts w:ascii="Arial" w:eastAsia="Calibri" w:hAnsi="Arial" w:cs="Arial"/>
          <w:b/>
          <w:bCs/>
          <w:color w:val="0070C0"/>
          <w:sz w:val="18"/>
          <w:szCs w:val="18"/>
        </w:rPr>
        <w:tab/>
        <w:t>Apa APD yang biasa B/I/S pakai atau gunakan sehari-hari (bisa menjawab lebih dari 1)</w:t>
      </w:r>
      <w:r w:rsidRPr="00B4507E">
        <w:rPr>
          <w:rFonts w:ascii="Arial" w:eastAsia="Calibri" w:hAnsi="Arial" w:cs="Arial"/>
          <w:b/>
          <w:bCs/>
          <w:color w:val="0070C0"/>
          <w:sz w:val="18"/>
          <w:szCs w:val="18"/>
        </w:rPr>
        <w:tab/>
      </w:r>
    </w:p>
    <w:p w14:paraId="703B865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369EA6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 xml:space="preserve">Masker </w:t>
      </w:r>
    </w:p>
    <w:p w14:paraId="7F61B6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Sabun cuci tangan</w:t>
      </w:r>
    </w:p>
    <w:p w14:paraId="629695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Hand sanitizer</w:t>
      </w:r>
    </w:p>
    <w:p w14:paraId="45E47A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 xml:space="preserve">Face shield </w:t>
      </w:r>
    </w:p>
    <w:p w14:paraId="69345E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satu pun</w:t>
      </w:r>
    </w:p>
    <w:p w14:paraId="191AF4E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Lainnya (sebutkan)</w:t>
      </w:r>
    </w:p>
    <w:p w14:paraId="3A31FA90"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2A664C71" w14:textId="77777777" w:rsidR="00B4507E" w:rsidRPr="00B4507E" w:rsidRDefault="00B4507E" w:rsidP="00B4507E">
      <w:pPr>
        <w:rPr>
          <w:rFonts w:ascii="Arial" w:eastAsia="Calibri" w:hAnsi="Arial" w:cs="Arial"/>
          <w:b/>
          <w:bCs/>
          <w:color w:val="0070C0"/>
          <w:sz w:val="18"/>
          <w:szCs w:val="18"/>
        </w:rPr>
      </w:pPr>
    </w:p>
    <w:p w14:paraId="318F54A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73.*</w:t>
      </w:r>
      <w:r w:rsidRPr="00B4507E">
        <w:rPr>
          <w:rFonts w:ascii="Arial" w:eastAsia="Calibri" w:hAnsi="Arial" w:cs="Arial"/>
          <w:b/>
          <w:bCs/>
          <w:color w:val="0070C0"/>
          <w:sz w:val="18"/>
          <w:szCs w:val="18"/>
        </w:rPr>
        <w:tab/>
        <w:t>Seberapa sering B/I/S mematuhi protocol kesehatan dengan memakai APD di atas?</w:t>
      </w:r>
    </w:p>
    <w:p w14:paraId="62AE8C90"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5D53559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Selalu &gt;&gt; Lanjut Page 38</w:t>
      </w:r>
    </w:p>
    <w:p w14:paraId="610858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Sering &gt;&gt; Lanjut Page 38</w:t>
      </w:r>
    </w:p>
    <w:p w14:paraId="1826D9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Jarang &gt;&gt; Lanjut Page 37</w:t>
      </w:r>
    </w:p>
    <w:p w14:paraId="257D15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pernah sama sekali &gt;&gt; Lanjut Page 37</w:t>
      </w:r>
    </w:p>
    <w:p w14:paraId="4AAA40FE" w14:textId="77777777" w:rsidR="00B4507E" w:rsidRPr="00B4507E" w:rsidRDefault="00B4507E" w:rsidP="00B4507E">
      <w:pPr>
        <w:rPr>
          <w:rFonts w:ascii="Arial" w:eastAsia="Calibri" w:hAnsi="Arial" w:cs="Times New Roman"/>
          <w:color w:val="0070C0"/>
          <w:sz w:val="18"/>
          <w:szCs w:val="22"/>
          <w:lang w:val="id-ID"/>
        </w:rPr>
        <w:sectPr w:rsidR="00B4507E" w:rsidRPr="00B4507E" w:rsidSect="00CD6CAA">
          <w:type w:val="continuous"/>
          <w:pgSz w:w="11906" w:h="16838" w:code="9"/>
          <w:pgMar w:top="1440" w:right="1440" w:bottom="1440" w:left="1440" w:header="709" w:footer="709" w:gutter="0"/>
          <w:pgNumType w:start="9"/>
          <w:cols w:num="2" w:space="708"/>
          <w:docGrid w:linePitch="360"/>
        </w:sectPr>
      </w:pPr>
    </w:p>
    <w:p w14:paraId="008C3BCD" w14:textId="77777777" w:rsidR="00B4507E" w:rsidRPr="00B4507E" w:rsidRDefault="00B4507E" w:rsidP="00B4507E">
      <w:pPr>
        <w:rPr>
          <w:rFonts w:ascii="Arial" w:eastAsia="Calibri" w:hAnsi="Arial" w:cs="Times New Roman"/>
          <w:color w:val="0070C0"/>
          <w:sz w:val="18"/>
          <w:szCs w:val="22"/>
          <w:lang w:val="id-ID"/>
        </w:rPr>
      </w:pPr>
    </w:p>
    <w:p w14:paraId="6485A4D7" w14:textId="75EE6BE6"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37 Alasan Tidak Melaksanakan Protokol Kesehatan</w:t>
      </w:r>
    </w:p>
    <w:p w14:paraId="7611B18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74.*</w:t>
      </w:r>
      <w:r w:rsidRPr="00B4507E">
        <w:rPr>
          <w:rFonts w:ascii="Arial" w:eastAsia="Calibri" w:hAnsi="Arial" w:cs="Arial"/>
          <w:b/>
          <w:bCs/>
          <w:color w:val="0070C0"/>
          <w:sz w:val="18"/>
          <w:szCs w:val="18"/>
        </w:rPr>
        <w:tab/>
        <w:t>Apa yang menyebabkan B/I/S tidak mematuhi protocol Kesehatan (memakai APD) (boleh menjawab lebih dari 1)?</w:t>
      </w:r>
      <w:r w:rsidRPr="00B4507E">
        <w:rPr>
          <w:rFonts w:ascii="Arial" w:eastAsia="Calibri" w:hAnsi="Arial" w:cs="Arial"/>
          <w:b/>
          <w:bCs/>
          <w:color w:val="0070C0"/>
          <w:sz w:val="18"/>
          <w:szCs w:val="18"/>
        </w:rPr>
        <w:tab/>
      </w:r>
    </w:p>
    <w:p w14:paraId="1FD4229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283EFA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memiliki</w:t>
      </w:r>
    </w:p>
    <w:p w14:paraId="13117B7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Biaya pembelian APD mahal</w:t>
      </w:r>
    </w:p>
    <w:p w14:paraId="20B9CD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APD sulit didapat</w:t>
      </w:r>
    </w:p>
    <w:p w14:paraId="130BE3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Malas</w:t>
      </w:r>
    </w:p>
    <w:p w14:paraId="4A2F620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percaya adanya covid-19</w:t>
      </w:r>
    </w:p>
    <w:p w14:paraId="16D07A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Tempat cuci tangang sulit dijangkai</w:t>
      </w:r>
    </w:p>
    <w:p w14:paraId="56FCAB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pernah keluar rumah</w:t>
      </w:r>
    </w:p>
    <w:p w14:paraId="3641DA3D"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9"/>
          <w:cols w:num="2" w:space="708"/>
          <w:docGrid w:linePitch="360"/>
        </w:sectPr>
      </w:pPr>
      <w:r w:rsidRPr="00B4507E">
        <w:rPr>
          <w:rFonts w:ascii="Arial" w:eastAsia="Calibri" w:hAnsi="Arial" w:cs="Arial"/>
          <w:color w:val="0070C0"/>
          <w:sz w:val="18"/>
          <w:szCs w:val="18"/>
        </w:rPr>
        <w:t>□ Lainnya (sebutkan)</w:t>
      </w:r>
    </w:p>
    <w:p w14:paraId="175E2DE7"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1313C54C"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38 Tes Deteksi Covid-19</w:t>
      </w:r>
    </w:p>
    <w:p w14:paraId="7884A7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75.*</w:t>
      </w:r>
      <w:r w:rsidRPr="00B4507E">
        <w:rPr>
          <w:rFonts w:ascii="Arial" w:eastAsia="Calibri" w:hAnsi="Arial" w:cs="Arial"/>
          <w:color w:val="0070C0"/>
          <w:sz w:val="18"/>
          <w:szCs w:val="18"/>
        </w:rPr>
        <w:tab/>
        <w:t>Apakah B/I/S pernah melakukan tes deteksi covid-19?</w:t>
      </w:r>
      <w:r w:rsidRPr="00B4507E">
        <w:rPr>
          <w:rFonts w:ascii="Arial" w:eastAsia="Calibri" w:hAnsi="Arial" w:cs="Arial"/>
          <w:color w:val="0070C0"/>
          <w:sz w:val="18"/>
          <w:szCs w:val="18"/>
        </w:rPr>
        <w:tab/>
      </w:r>
    </w:p>
    <w:p w14:paraId="142B65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Ya &gt;&gt; Lanjut Page 39</w:t>
      </w:r>
    </w:p>
    <w:p w14:paraId="5FF1F0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Belum pernah &gt;&gt; Lanjut Page 40</w:t>
      </w:r>
    </w:p>
    <w:p w14:paraId="5F9F139F"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74C0B3E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p>
    <w:p w14:paraId="1FC33390" w14:textId="77777777" w:rsidR="00B4507E" w:rsidRPr="00B4507E" w:rsidRDefault="00B4507E" w:rsidP="00B4507E">
      <w:pPr>
        <w:rPr>
          <w:rFonts w:ascii="Arial" w:eastAsia="Calibri" w:hAnsi="Arial" w:cs="Times New Roman"/>
          <w:color w:val="0070C0"/>
          <w:sz w:val="18"/>
          <w:szCs w:val="22"/>
          <w:lang w:val="id-ID"/>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1E9DD216"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39 Tes Deteksi Covid-19 yang Sudah Dilakukan</w:t>
      </w:r>
    </w:p>
    <w:p w14:paraId="2791675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76.</w:t>
      </w:r>
      <w:r w:rsidRPr="00B4507E">
        <w:rPr>
          <w:rFonts w:ascii="Arial" w:eastAsia="Calibri" w:hAnsi="Arial" w:cs="Arial"/>
          <w:b/>
          <w:bCs/>
          <w:color w:val="0070C0"/>
          <w:sz w:val="18"/>
          <w:szCs w:val="18"/>
        </w:rPr>
        <w:tab/>
        <w:t>Tes deteksi covid-19 yang sudah pernah B/I/S lakukan dan di mana melakukan tes tersebut (boleh menjawab lebih dari 1)?</w:t>
      </w:r>
    </w:p>
    <w:p w14:paraId="10373E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p>
    <w:tbl>
      <w:tblPr>
        <w:tblStyle w:val="TableGrid4"/>
        <w:tblW w:w="8905" w:type="dxa"/>
        <w:tblLook w:val="04A0" w:firstRow="1" w:lastRow="0" w:firstColumn="1" w:lastColumn="0" w:noHBand="0" w:noVBand="1"/>
      </w:tblPr>
      <w:tblGrid>
        <w:gridCol w:w="1926"/>
        <w:gridCol w:w="1147"/>
        <w:gridCol w:w="1277"/>
        <w:gridCol w:w="597"/>
        <w:gridCol w:w="972"/>
        <w:gridCol w:w="1277"/>
        <w:gridCol w:w="1709"/>
      </w:tblGrid>
      <w:tr w:rsidR="00B4507E" w:rsidRPr="00B4507E" w14:paraId="0B38A87B" w14:textId="77777777" w:rsidTr="00AF413B">
        <w:tc>
          <w:tcPr>
            <w:tcW w:w="1926" w:type="dxa"/>
          </w:tcPr>
          <w:p w14:paraId="326BDE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Jenis Tes</w:t>
            </w:r>
          </w:p>
        </w:tc>
        <w:tc>
          <w:tcPr>
            <w:tcW w:w="1147" w:type="dxa"/>
          </w:tcPr>
          <w:p w14:paraId="6F426B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Puskesmas</w:t>
            </w:r>
          </w:p>
        </w:tc>
        <w:tc>
          <w:tcPr>
            <w:tcW w:w="1277" w:type="dxa"/>
          </w:tcPr>
          <w:p w14:paraId="62303D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RSUD/RSUP</w:t>
            </w:r>
          </w:p>
        </w:tc>
        <w:tc>
          <w:tcPr>
            <w:tcW w:w="597" w:type="dxa"/>
          </w:tcPr>
          <w:p w14:paraId="6FC360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RSU</w:t>
            </w:r>
          </w:p>
        </w:tc>
        <w:tc>
          <w:tcPr>
            <w:tcW w:w="972" w:type="dxa"/>
          </w:tcPr>
          <w:p w14:paraId="3569F2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Klinik</w:t>
            </w:r>
          </w:p>
        </w:tc>
        <w:tc>
          <w:tcPr>
            <w:tcW w:w="1277" w:type="dxa"/>
          </w:tcPr>
          <w:p w14:paraId="3C8294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Laboratorium</w:t>
            </w:r>
          </w:p>
        </w:tc>
        <w:tc>
          <w:tcPr>
            <w:tcW w:w="1709" w:type="dxa"/>
          </w:tcPr>
          <w:p w14:paraId="7887C2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Tempat Lain (stasiun, bandar,dll)</w:t>
            </w:r>
          </w:p>
        </w:tc>
      </w:tr>
      <w:tr w:rsidR="00B4507E" w:rsidRPr="00B4507E" w14:paraId="3B9C34DA" w14:textId="77777777" w:rsidTr="00AF413B">
        <w:tc>
          <w:tcPr>
            <w:tcW w:w="1926" w:type="dxa"/>
          </w:tcPr>
          <w:p w14:paraId="17A434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Rapid tes</w:t>
            </w:r>
          </w:p>
        </w:tc>
        <w:tc>
          <w:tcPr>
            <w:tcW w:w="1147" w:type="dxa"/>
          </w:tcPr>
          <w:p w14:paraId="118A66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057FA8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97" w:type="dxa"/>
          </w:tcPr>
          <w:p w14:paraId="0D7193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5928AF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08E435A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709" w:type="dxa"/>
          </w:tcPr>
          <w:p w14:paraId="35EC0C2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5FC309B6" w14:textId="77777777" w:rsidTr="00AF413B">
        <w:tc>
          <w:tcPr>
            <w:tcW w:w="1926" w:type="dxa"/>
          </w:tcPr>
          <w:p w14:paraId="72A457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Tes swab/PCR</w:t>
            </w:r>
          </w:p>
        </w:tc>
        <w:tc>
          <w:tcPr>
            <w:tcW w:w="1147" w:type="dxa"/>
          </w:tcPr>
          <w:p w14:paraId="25BDAE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78D0DF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97" w:type="dxa"/>
          </w:tcPr>
          <w:p w14:paraId="001C01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4D6BD1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3C5E65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709" w:type="dxa"/>
          </w:tcPr>
          <w:p w14:paraId="0C7AD82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278513D3" w14:textId="77777777" w:rsidTr="00AF413B">
        <w:tc>
          <w:tcPr>
            <w:tcW w:w="1926" w:type="dxa"/>
          </w:tcPr>
          <w:p w14:paraId="585878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Rapid antigen</w:t>
            </w:r>
          </w:p>
        </w:tc>
        <w:tc>
          <w:tcPr>
            <w:tcW w:w="1147" w:type="dxa"/>
          </w:tcPr>
          <w:p w14:paraId="5505BB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57F996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97" w:type="dxa"/>
          </w:tcPr>
          <w:p w14:paraId="1D05D0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0314AC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4B1E3F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709" w:type="dxa"/>
          </w:tcPr>
          <w:p w14:paraId="62851BB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65C5012D" w14:textId="77777777" w:rsidTr="00AF413B">
        <w:tc>
          <w:tcPr>
            <w:tcW w:w="1926" w:type="dxa"/>
          </w:tcPr>
          <w:p w14:paraId="37563F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(sebutkan)</w:t>
            </w:r>
          </w:p>
        </w:tc>
        <w:tc>
          <w:tcPr>
            <w:tcW w:w="1147" w:type="dxa"/>
          </w:tcPr>
          <w:p w14:paraId="02BD8E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3D0E72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597" w:type="dxa"/>
          </w:tcPr>
          <w:p w14:paraId="6E3DE1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56F7C6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77" w:type="dxa"/>
          </w:tcPr>
          <w:p w14:paraId="7A9232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709" w:type="dxa"/>
          </w:tcPr>
          <w:p w14:paraId="55A994F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bl>
    <w:p w14:paraId="51CB0AB1" w14:textId="77777777" w:rsidR="00B4507E" w:rsidRPr="00B4507E" w:rsidRDefault="00B4507E" w:rsidP="00B4507E">
      <w:pPr>
        <w:rPr>
          <w:rFonts w:ascii="Arial" w:eastAsia="Calibri" w:hAnsi="Arial" w:cs="Arial"/>
          <w:color w:val="0070C0"/>
          <w:sz w:val="18"/>
          <w:szCs w:val="18"/>
        </w:rPr>
      </w:pPr>
    </w:p>
    <w:p w14:paraId="7565FEFD"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40 Vaksin</w:t>
      </w:r>
    </w:p>
    <w:p w14:paraId="64F4362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77*</w:t>
      </w:r>
      <w:r w:rsidRPr="00B4507E">
        <w:rPr>
          <w:rFonts w:ascii="Arial" w:eastAsia="Calibri" w:hAnsi="Arial" w:cs="Arial"/>
          <w:b/>
          <w:bCs/>
          <w:color w:val="0070C0"/>
          <w:sz w:val="18"/>
          <w:szCs w:val="18"/>
        </w:rPr>
        <w:tab/>
        <w:t>Apakah B/I/S mengetahui ketersediaan vaksin covid-19?</w:t>
      </w:r>
    </w:p>
    <w:p w14:paraId="07CF6FB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3BFE3DC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mengetahui sama sekali</w:t>
      </w:r>
    </w:p>
    <w:p w14:paraId="239534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Sedikit mengetahui</w:t>
      </w:r>
    </w:p>
    <w:p w14:paraId="2E0F66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Cukup mengetahui</w:t>
      </w:r>
    </w:p>
    <w:p w14:paraId="1FD2F74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Banyak mengetahui</w:t>
      </w:r>
    </w:p>
    <w:p w14:paraId="7B6517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Sangat mengetahui</w:t>
      </w:r>
    </w:p>
    <w:p w14:paraId="7046C98E"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66AF345C" w14:textId="77777777" w:rsidR="00B4507E" w:rsidRPr="00B4507E" w:rsidRDefault="00B4507E" w:rsidP="00B4507E">
      <w:pPr>
        <w:rPr>
          <w:rFonts w:ascii="Arial" w:eastAsia="Calibri" w:hAnsi="Arial" w:cs="Arial"/>
          <w:b/>
          <w:bCs/>
          <w:color w:val="0070C0"/>
          <w:sz w:val="18"/>
          <w:szCs w:val="18"/>
        </w:rPr>
      </w:pPr>
    </w:p>
    <w:p w14:paraId="6A789D4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78.*</w:t>
      </w:r>
      <w:r w:rsidRPr="00B4507E">
        <w:rPr>
          <w:rFonts w:ascii="Arial" w:eastAsia="Calibri" w:hAnsi="Arial" w:cs="Arial"/>
          <w:b/>
          <w:bCs/>
          <w:color w:val="0070C0"/>
          <w:sz w:val="18"/>
          <w:szCs w:val="18"/>
        </w:rPr>
        <w:tab/>
        <w:t>Apakah B/I/S mengetahui cara memperoleh vaksin covid-19?</w:t>
      </w:r>
      <w:r w:rsidRPr="00B4507E">
        <w:rPr>
          <w:rFonts w:ascii="Arial" w:eastAsia="Calibri" w:hAnsi="Arial" w:cs="Arial"/>
          <w:b/>
          <w:bCs/>
          <w:color w:val="0070C0"/>
          <w:sz w:val="18"/>
          <w:szCs w:val="18"/>
        </w:rPr>
        <w:tab/>
      </w:r>
    </w:p>
    <w:p w14:paraId="303700F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492DD3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mengetahui sama sekali</w:t>
      </w:r>
    </w:p>
    <w:p w14:paraId="7E1153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Sedikit mengetahui</w:t>
      </w:r>
    </w:p>
    <w:p w14:paraId="79BE07E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Cukup mengetahui</w:t>
      </w:r>
    </w:p>
    <w:p w14:paraId="0A41389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Banyak mengetahui</w:t>
      </w:r>
    </w:p>
    <w:p w14:paraId="03253B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Sangat mengetahui</w:t>
      </w:r>
    </w:p>
    <w:p w14:paraId="465AD40E"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25860038" w14:textId="77777777" w:rsidR="00B4507E" w:rsidRPr="00B4507E" w:rsidRDefault="00B4507E" w:rsidP="00B4507E">
      <w:pPr>
        <w:rPr>
          <w:rFonts w:ascii="Arial" w:eastAsia="Calibri" w:hAnsi="Arial" w:cs="Arial"/>
          <w:b/>
          <w:bCs/>
          <w:color w:val="0070C0"/>
          <w:sz w:val="18"/>
          <w:szCs w:val="18"/>
        </w:rPr>
      </w:pPr>
    </w:p>
    <w:p w14:paraId="20C33AB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79.*</w:t>
      </w:r>
      <w:r w:rsidRPr="00B4507E">
        <w:rPr>
          <w:rFonts w:ascii="Arial" w:eastAsia="Calibri" w:hAnsi="Arial" w:cs="Arial"/>
          <w:b/>
          <w:bCs/>
          <w:color w:val="0070C0"/>
          <w:sz w:val="18"/>
          <w:szCs w:val="18"/>
        </w:rPr>
        <w:tab/>
        <w:t>Apakah B/I/S bersedia divaksin covid-19?</w:t>
      </w:r>
    </w:p>
    <w:p w14:paraId="7CB128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Bersedia &gt;&gt; Lanjut Page 42</w:t>
      </w:r>
    </w:p>
    <w:p w14:paraId="33730B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Ragu-ragu &gt;&gt; Lanjut Page 41</w:t>
      </w:r>
    </w:p>
    <w:p w14:paraId="5F98C1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bersedis &gt;&gt; Lanjut Page 41</w:t>
      </w:r>
    </w:p>
    <w:p w14:paraId="023B28F8" w14:textId="77777777" w:rsidR="00B4507E" w:rsidRPr="00B4507E" w:rsidRDefault="00B4507E" w:rsidP="00B4507E">
      <w:pPr>
        <w:rPr>
          <w:rFonts w:ascii="Arial" w:eastAsia="Calibri" w:hAnsi="Arial" w:cs="Times New Roman"/>
          <w:color w:val="0070C0"/>
          <w:sz w:val="18"/>
          <w:szCs w:val="22"/>
          <w:lang w:val="id-ID"/>
        </w:rPr>
      </w:pPr>
    </w:p>
    <w:p w14:paraId="329F6EB6"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41 Alasan Tidak Bersedia Divaksin</w:t>
      </w:r>
    </w:p>
    <w:p w14:paraId="296713F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80.*</w:t>
      </w:r>
      <w:r w:rsidRPr="00B4507E">
        <w:rPr>
          <w:rFonts w:ascii="Arial" w:eastAsia="Calibri" w:hAnsi="Arial" w:cs="Arial"/>
          <w:b/>
          <w:bCs/>
          <w:color w:val="0070C0"/>
          <w:sz w:val="18"/>
          <w:szCs w:val="18"/>
        </w:rPr>
        <w:tab/>
        <w:t>Apa yang menyebabkan B/I/S tidak bersedia/ragu-ragu untuk divaksin covid-19? (boleh menjawab lebih dari 1)</w:t>
      </w:r>
      <w:r w:rsidRPr="00B4507E">
        <w:rPr>
          <w:rFonts w:ascii="Arial" w:eastAsia="Calibri" w:hAnsi="Arial" w:cs="Arial"/>
          <w:b/>
          <w:bCs/>
          <w:color w:val="0070C0"/>
          <w:sz w:val="18"/>
          <w:szCs w:val="18"/>
        </w:rPr>
        <w:tab/>
      </w:r>
    </w:p>
    <w:p w14:paraId="7274A42B"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7FCAF8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Informasi tersebut belum sampai</w:t>
      </w:r>
    </w:p>
    <w:p w14:paraId="28AB98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Polemik kehalalan vaksin covid-19</w:t>
      </w:r>
    </w:p>
    <w:p w14:paraId="5A0325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Takut efek samping vaksin covid-19</w:t>
      </w:r>
    </w:p>
    <w:p w14:paraId="45D3B6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percaya adanya covid-19</w:t>
      </w:r>
    </w:p>
    <w:p w14:paraId="6608EF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percaya dengan vaksinasi (antivaksinasi)</w:t>
      </w:r>
    </w:p>
    <w:p w14:paraId="7FD3EF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Lainnya (sebutkan)</w:t>
      </w:r>
    </w:p>
    <w:p w14:paraId="009A88A3"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3788B8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lastRenderedPageBreak/>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028DFB10"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42 Pengetahuan Teknologi Komunikasi</w:t>
      </w:r>
    </w:p>
    <w:p w14:paraId="1BE5502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81.</w:t>
      </w:r>
      <w:r w:rsidRPr="00B4507E">
        <w:rPr>
          <w:rFonts w:ascii="Arial" w:eastAsia="Calibri" w:hAnsi="Arial" w:cs="Arial"/>
          <w:b/>
          <w:bCs/>
          <w:color w:val="0070C0"/>
          <w:sz w:val="18"/>
          <w:szCs w:val="18"/>
        </w:rPr>
        <w:tab/>
        <w:t xml:space="preserve">Apakah sejak sebelum pandemik B/I/S sudah memanfaatkan/menggunakan teknologi informasi komunikasi digital (WA, media sosial, berita online, meeting online, dll) </w:t>
      </w:r>
      <w:r w:rsidRPr="00B4507E">
        <w:rPr>
          <w:rFonts w:ascii="Arial" w:eastAsia="Calibri" w:hAnsi="Arial" w:cs="Arial"/>
          <w:b/>
          <w:bCs/>
          <w:color w:val="0070C0"/>
          <w:sz w:val="18"/>
          <w:szCs w:val="18"/>
        </w:rPr>
        <w:tab/>
      </w:r>
    </w:p>
    <w:p w14:paraId="4740E2F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w:t>
      </w:r>
      <w:r w:rsidRPr="00B4507E">
        <w:rPr>
          <w:rFonts w:ascii="Arial" w:eastAsia="Calibri" w:hAnsi="Arial" w:cs="Arial"/>
          <w:b/>
          <w:bCs/>
          <w:color w:val="0070C0"/>
          <w:sz w:val="18"/>
          <w:szCs w:val="18"/>
        </w:rPr>
        <w:tab/>
        <w:t>Ya  &gt;&gt; Lanjut Page 43</w:t>
      </w:r>
    </w:p>
    <w:p w14:paraId="1F50768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w:t>
      </w:r>
      <w:r w:rsidRPr="00B4507E">
        <w:rPr>
          <w:rFonts w:ascii="Arial" w:eastAsia="Calibri" w:hAnsi="Arial" w:cs="Arial"/>
          <w:b/>
          <w:bCs/>
          <w:color w:val="0070C0"/>
          <w:sz w:val="18"/>
          <w:szCs w:val="18"/>
        </w:rPr>
        <w:tab/>
        <w:t>Tidak &gt;&gt; Lanjut Page 44</w:t>
      </w:r>
    </w:p>
    <w:p w14:paraId="6CDED2A1"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3B436B4A" w14:textId="77777777" w:rsidR="00B4507E" w:rsidRPr="00B4507E" w:rsidRDefault="00B4507E" w:rsidP="00B4507E">
      <w:pPr>
        <w:rPr>
          <w:rFonts w:ascii="Arial" w:eastAsia="Calibri" w:hAnsi="Arial" w:cs="Arial"/>
          <w:b/>
          <w:bCs/>
          <w:color w:val="0070C0"/>
          <w:sz w:val="18"/>
          <w:szCs w:val="18"/>
        </w:rPr>
      </w:pPr>
    </w:p>
    <w:p w14:paraId="2477D90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43 Penggunaan Media Komunikasi</w:t>
      </w:r>
    </w:p>
    <w:p w14:paraId="24CD2DD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82.*</w:t>
      </w:r>
      <w:r w:rsidRPr="00B4507E">
        <w:rPr>
          <w:rFonts w:ascii="Arial" w:eastAsia="Calibri" w:hAnsi="Arial" w:cs="Arial"/>
          <w:b/>
          <w:bCs/>
          <w:color w:val="0070C0"/>
          <w:sz w:val="18"/>
          <w:szCs w:val="18"/>
        </w:rPr>
        <w:tab/>
        <w:t>Seberapa sering B/I/S menggunakan WhatsApp (WA)</w:t>
      </w:r>
    </w:p>
    <w:p w14:paraId="6E648491" w14:textId="77777777" w:rsidR="00B4507E" w:rsidRPr="00B4507E" w:rsidRDefault="00B4507E" w:rsidP="00B4507E">
      <w:pPr>
        <w:rPr>
          <w:rFonts w:ascii="Arial" w:eastAsia="Calibri" w:hAnsi="Arial" w:cs="Arial"/>
          <w:b/>
          <w:bCs/>
          <w:color w:val="0070C0"/>
          <w:sz w:val="18"/>
          <w:szCs w:val="18"/>
        </w:rPr>
      </w:pPr>
    </w:p>
    <w:tbl>
      <w:tblPr>
        <w:tblStyle w:val="TableGrid4"/>
        <w:tblW w:w="8650" w:type="dxa"/>
        <w:tblLook w:val="04A0" w:firstRow="1" w:lastRow="0" w:firstColumn="1" w:lastColumn="0" w:noHBand="0" w:noVBand="1"/>
      </w:tblPr>
      <w:tblGrid>
        <w:gridCol w:w="5008"/>
        <w:gridCol w:w="747"/>
        <w:gridCol w:w="777"/>
        <w:gridCol w:w="807"/>
        <w:gridCol w:w="1311"/>
      </w:tblGrid>
      <w:tr w:rsidR="00B4507E" w:rsidRPr="00B4507E" w14:paraId="3C85A27C" w14:textId="77777777" w:rsidTr="00045C84">
        <w:tc>
          <w:tcPr>
            <w:tcW w:w="5106" w:type="dxa"/>
          </w:tcPr>
          <w:p w14:paraId="213EAB5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717" w:type="dxa"/>
          </w:tcPr>
          <w:p w14:paraId="7C40A57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Selalu </w:t>
            </w:r>
          </w:p>
        </w:tc>
        <w:tc>
          <w:tcPr>
            <w:tcW w:w="737" w:type="dxa"/>
          </w:tcPr>
          <w:p w14:paraId="571987A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Sering</w:t>
            </w:r>
          </w:p>
        </w:tc>
        <w:tc>
          <w:tcPr>
            <w:tcW w:w="767" w:type="dxa"/>
          </w:tcPr>
          <w:p w14:paraId="0976B49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Jarang </w:t>
            </w:r>
          </w:p>
        </w:tc>
        <w:tc>
          <w:tcPr>
            <w:tcW w:w="1323" w:type="dxa"/>
          </w:tcPr>
          <w:p w14:paraId="29FBD0C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pernah</w:t>
            </w:r>
          </w:p>
        </w:tc>
      </w:tr>
      <w:tr w:rsidR="00B4507E" w:rsidRPr="00B4507E" w14:paraId="6F612AC1" w14:textId="77777777" w:rsidTr="00045C84">
        <w:tc>
          <w:tcPr>
            <w:tcW w:w="5106" w:type="dxa"/>
          </w:tcPr>
          <w:p w14:paraId="6DB745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717" w:type="dxa"/>
          </w:tcPr>
          <w:p w14:paraId="2AECE4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5CFBED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47CC26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7DE904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1C44B4C" w14:textId="77777777" w:rsidTr="00045C84">
        <w:tc>
          <w:tcPr>
            <w:tcW w:w="5106" w:type="dxa"/>
          </w:tcPr>
          <w:p w14:paraId="7DB226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717" w:type="dxa"/>
          </w:tcPr>
          <w:p w14:paraId="367CB8A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69C392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0EE31F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3A49F18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C24949E" w14:textId="77777777" w:rsidTr="00045C84">
        <w:tc>
          <w:tcPr>
            <w:tcW w:w="5106" w:type="dxa"/>
          </w:tcPr>
          <w:p w14:paraId="2289685F"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717" w:type="dxa"/>
          </w:tcPr>
          <w:p w14:paraId="0C75BC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1BBE4F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6EFB8B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4323B6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6E5C840" w14:textId="77777777" w:rsidTr="00045C84">
        <w:tc>
          <w:tcPr>
            <w:tcW w:w="5106" w:type="dxa"/>
          </w:tcPr>
          <w:p w14:paraId="326655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717" w:type="dxa"/>
          </w:tcPr>
          <w:p w14:paraId="1AFC425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5A89CF2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73DC28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601594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28400708" w14:textId="77777777" w:rsidR="00B4507E" w:rsidRPr="00B4507E" w:rsidRDefault="00B4507E" w:rsidP="00B4507E">
      <w:pPr>
        <w:rPr>
          <w:rFonts w:ascii="Arial" w:eastAsia="Calibri" w:hAnsi="Arial" w:cs="Times New Roman"/>
          <w:color w:val="0070C0"/>
          <w:sz w:val="18"/>
          <w:szCs w:val="22"/>
          <w:lang w:val="id-ID"/>
        </w:rPr>
      </w:pPr>
    </w:p>
    <w:p w14:paraId="1D8D8B49" w14:textId="773B792A" w:rsidR="00B4507E" w:rsidRPr="008F46DB" w:rsidRDefault="00B4507E" w:rsidP="00B4507E">
      <w:pPr>
        <w:rPr>
          <w:rFonts w:ascii="Arial" w:eastAsia="Calibri" w:hAnsi="Arial" w:cs="Arial"/>
          <w:b/>
          <w:bCs/>
          <w:color w:val="0070C0"/>
          <w:sz w:val="18"/>
          <w:szCs w:val="18"/>
        </w:rPr>
      </w:pPr>
      <w:r w:rsidRPr="008F46DB">
        <w:rPr>
          <w:rFonts w:ascii="Arial" w:eastAsia="Calibri" w:hAnsi="Arial" w:cs="Arial"/>
          <w:b/>
          <w:bCs/>
          <w:color w:val="0070C0"/>
          <w:sz w:val="18"/>
          <w:szCs w:val="18"/>
        </w:rPr>
        <w:t>83.*</w:t>
      </w:r>
      <w:r w:rsidRPr="008F46DB">
        <w:rPr>
          <w:rFonts w:ascii="Arial" w:eastAsia="Calibri" w:hAnsi="Arial" w:cs="Arial"/>
          <w:b/>
          <w:bCs/>
          <w:color w:val="0070C0"/>
          <w:sz w:val="18"/>
          <w:szCs w:val="18"/>
        </w:rPr>
        <w:tab/>
        <w:t>Seberapa sering B/I/S menggunakan, mengakses, dan atau memanfaatkan Streaming youtube, FB live, IG live, dll?</w:t>
      </w:r>
    </w:p>
    <w:tbl>
      <w:tblPr>
        <w:tblStyle w:val="TableGrid4"/>
        <w:tblW w:w="8650" w:type="dxa"/>
        <w:tblLook w:val="04A0" w:firstRow="1" w:lastRow="0" w:firstColumn="1" w:lastColumn="0" w:noHBand="0" w:noVBand="1"/>
      </w:tblPr>
      <w:tblGrid>
        <w:gridCol w:w="5008"/>
        <w:gridCol w:w="747"/>
        <w:gridCol w:w="777"/>
        <w:gridCol w:w="807"/>
        <w:gridCol w:w="1311"/>
      </w:tblGrid>
      <w:tr w:rsidR="00B4507E" w:rsidRPr="00B4507E" w14:paraId="66109E9C" w14:textId="77777777" w:rsidTr="00045C84">
        <w:tc>
          <w:tcPr>
            <w:tcW w:w="5106" w:type="dxa"/>
          </w:tcPr>
          <w:p w14:paraId="5A25302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717" w:type="dxa"/>
          </w:tcPr>
          <w:p w14:paraId="5FB64B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Selalu </w:t>
            </w:r>
          </w:p>
        </w:tc>
        <w:tc>
          <w:tcPr>
            <w:tcW w:w="737" w:type="dxa"/>
          </w:tcPr>
          <w:p w14:paraId="6F7D16D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Sering</w:t>
            </w:r>
          </w:p>
        </w:tc>
        <w:tc>
          <w:tcPr>
            <w:tcW w:w="767" w:type="dxa"/>
          </w:tcPr>
          <w:p w14:paraId="2CE2464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Jarang </w:t>
            </w:r>
          </w:p>
        </w:tc>
        <w:tc>
          <w:tcPr>
            <w:tcW w:w="1323" w:type="dxa"/>
          </w:tcPr>
          <w:p w14:paraId="7FAE8AD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pernah</w:t>
            </w:r>
          </w:p>
        </w:tc>
      </w:tr>
      <w:tr w:rsidR="00B4507E" w:rsidRPr="00B4507E" w14:paraId="4EB04CEF" w14:textId="77777777" w:rsidTr="00045C84">
        <w:tc>
          <w:tcPr>
            <w:tcW w:w="5106" w:type="dxa"/>
          </w:tcPr>
          <w:p w14:paraId="26A1BE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717" w:type="dxa"/>
          </w:tcPr>
          <w:p w14:paraId="26155F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1CFEBEF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73F207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270D92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C165E59" w14:textId="77777777" w:rsidTr="00045C84">
        <w:tc>
          <w:tcPr>
            <w:tcW w:w="5106" w:type="dxa"/>
          </w:tcPr>
          <w:p w14:paraId="5C8442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717" w:type="dxa"/>
          </w:tcPr>
          <w:p w14:paraId="58FF60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581D9E2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0348D2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1BB3CE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2642E62" w14:textId="77777777" w:rsidTr="00045C84">
        <w:tc>
          <w:tcPr>
            <w:tcW w:w="5106" w:type="dxa"/>
          </w:tcPr>
          <w:p w14:paraId="612E5D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717" w:type="dxa"/>
          </w:tcPr>
          <w:p w14:paraId="4ACC1A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132A0E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4F7A9E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2E287D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F5A4F2D" w14:textId="77777777" w:rsidTr="00045C84">
        <w:tc>
          <w:tcPr>
            <w:tcW w:w="5106" w:type="dxa"/>
          </w:tcPr>
          <w:p w14:paraId="385441F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717" w:type="dxa"/>
          </w:tcPr>
          <w:p w14:paraId="13745F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7279D9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47A867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229F2B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569C6350"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9"/>
          <w:cols w:space="708"/>
          <w:docGrid w:linePitch="360"/>
        </w:sectPr>
      </w:pPr>
    </w:p>
    <w:p w14:paraId="489AD87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84.*</w:t>
      </w:r>
      <w:r w:rsidRPr="00B4507E">
        <w:rPr>
          <w:rFonts w:ascii="Arial" w:eastAsia="Calibri" w:hAnsi="Arial" w:cs="Arial"/>
          <w:b/>
          <w:bCs/>
          <w:color w:val="0070C0"/>
          <w:sz w:val="18"/>
          <w:szCs w:val="18"/>
        </w:rPr>
        <w:tab/>
        <w:t>Seberapa sering B/I/S menggunakan, mengakses, dan atau memanfaatkan digital meeting platform (zoom, skype, webex, google classroom, Microsoft team, dll)?</w:t>
      </w:r>
    </w:p>
    <w:tbl>
      <w:tblPr>
        <w:tblStyle w:val="TableGrid4"/>
        <w:tblW w:w="8650" w:type="dxa"/>
        <w:tblLook w:val="04A0" w:firstRow="1" w:lastRow="0" w:firstColumn="1" w:lastColumn="0" w:noHBand="0" w:noVBand="1"/>
      </w:tblPr>
      <w:tblGrid>
        <w:gridCol w:w="5106"/>
        <w:gridCol w:w="717"/>
        <w:gridCol w:w="737"/>
        <w:gridCol w:w="767"/>
        <w:gridCol w:w="1323"/>
      </w:tblGrid>
      <w:tr w:rsidR="00B4507E" w:rsidRPr="00B4507E" w14:paraId="69FF8622" w14:textId="77777777" w:rsidTr="00045C84">
        <w:tc>
          <w:tcPr>
            <w:tcW w:w="5106" w:type="dxa"/>
          </w:tcPr>
          <w:p w14:paraId="776F365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717" w:type="dxa"/>
          </w:tcPr>
          <w:p w14:paraId="008514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Selalu </w:t>
            </w:r>
          </w:p>
        </w:tc>
        <w:tc>
          <w:tcPr>
            <w:tcW w:w="737" w:type="dxa"/>
          </w:tcPr>
          <w:p w14:paraId="0C7CE5D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Sering</w:t>
            </w:r>
          </w:p>
        </w:tc>
        <w:tc>
          <w:tcPr>
            <w:tcW w:w="767" w:type="dxa"/>
          </w:tcPr>
          <w:p w14:paraId="2E8AB8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Jarang </w:t>
            </w:r>
          </w:p>
        </w:tc>
        <w:tc>
          <w:tcPr>
            <w:tcW w:w="1323" w:type="dxa"/>
          </w:tcPr>
          <w:p w14:paraId="1AC3F0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pernah</w:t>
            </w:r>
          </w:p>
        </w:tc>
      </w:tr>
      <w:tr w:rsidR="00B4507E" w:rsidRPr="00B4507E" w14:paraId="624BF9C4" w14:textId="77777777" w:rsidTr="00045C84">
        <w:tc>
          <w:tcPr>
            <w:tcW w:w="5106" w:type="dxa"/>
          </w:tcPr>
          <w:p w14:paraId="0AC9C5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717" w:type="dxa"/>
          </w:tcPr>
          <w:p w14:paraId="79A959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70CEB8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4597B67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683F5FD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32DCB01" w14:textId="77777777" w:rsidTr="00045C84">
        <w:tc>
          <w:tcPr>
            <w:tcW w:w="5106" w:type="dxa"/>
          </w:tcPr>
          <w:p w14:paraId="17B9C5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717" w:type="dxa"/>
          </w:tcPr>
          <w:p w14:paraId="4CD785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032260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58D8F9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16D84D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C70E019" w14:textId="77777777" w:rsidTr="00045C84">
        <w:tc>
          <w:tcPr>
            <w:tcW w:w="5106" w:type="dxa"/>
          </w:tcPr>
          <w:p w14:paraId="0ED19F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717" w:type="dxa"/>
          </w:tcPr>
          <w:p w14:paraId="1AEC95C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0139D7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230DCA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632FD0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DE08623" w14:textId="77777777" w:rsidTr="00045C84">
        <w:tc>
          <w:tcPr>
            <w:tcW w:w="5106" w:type="dxa"/>
          </w:tcPr>
          <w:p w14:paraId="5151F6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717" w:type="dxa"/>
          </w:tcPr>
          <w:p w14:paraId="50572C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7" w:type="dxa"/>
          </w:tcPr>
          <w:p w14:paraId="3B5118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67" w:type="dxa"/>
          </w:tcPr>
          <w:p w14:paraId="312340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23" w:type="dxa"/>
          </w:tcPr>
          <w:p w14:paraId="3066AB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5986D144" w14:textId="77777777" w:rsidR="00B4507E" w:rsidRPr="00B4507E" w:rsidRDefault="00B4507E" w:rsidP="00B4507E">
      <w:pPr>
        <w:rPr>
          <w:rFonts w:ascii="Arial" w:eastAsia="Calibri" w:hAnsi="Arial" w:cs="Arial"/>
          <w:b/>
          <w:bCs/>
          <w:color w:val="0070C0"/>
          <w:sz w:val="18"/>
          <w:szCs w:val="18"/>
        </w:rPr>
      </w:pPr>
    </w:p>
    <w:p w14:paraId="241714EB" w14:textId="77777777" w:rsidR="00B4507E" w:rsidRPr="00B4507E" w:rsidRDefault="00B4507E" w:rsidP="00B4507E">
      <w:pPr>
        <w:rPr>
          <w:rFonts w:ascii="Arial" w:eastAsia="Calibri" w:hAnsi="Arial" w:cs="Arial"/>
          <w:b/>
          <w:bCs/>
          <w:color w:val="0070C0"/>
          <w:sz w:val="18"/>
          <w:szCs w:val="18"/>
        </w:rPr>
        <w:sectPr w:rsidR="00B4507E" w:rsidRPr="00B4507E" w:rsidSect="00CD6CAA">
          <w:headerReference w:type="default" r:id="rId79"/>
          <w:footerReference w:type="default" r:id="rId80"/>
          <w:type w:val="continuous"/>
          <w:pgSz w:w="11906" w:h="16838" w:code="9"/>
          <w:pgMar w:top="1440" w:right="1440" w:bottom="1440" w:left="1440" w:header="709" w:footer="709" w:gutter="0"/>
          <w:pgNumType w:start="12"/>
          <w:cols w:space="708"/>
          <w:docGrid w:linePitch="360"/>
        </w:sectPr>
      </w:pPr>
    </w:p>
    <w:p w14:paraId="248A2E7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85.*</w:t>
      </w:r>
      <w:r w:rsidRPr="00B4507E">
        <w:rPr>
          <w:rFonts w:ascii="Arial" w:eastAsia="Calibri" w:hAnsi="Arial" w:cs="Arial"/>
          <w:b/>
          <w:bCs/>
          <w:color w:val="0070C0"/>
          <w:sz w:val="18"/>
          <w:szCs w:val="18"/>
        </w:rPr>
        <w:tab/>
        <w:t>Untuk kegiatan apa, B/I/S menggunakan platform media digital di atas? (boleh menjawab lebih dari 1)</w:t>
      </w:r>
    </w:p>
    <w:p w14:paraId="6425AD26"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147078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Rapat internal kantor</w:t>
      </w:r>
    </w:p>
    <w:p w14:paraId="39D71C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Rapat dengan Lembaga lain</w:t>
      </w:r>
    </w:p>
    <w:p w14:paraId="0C79A8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Kegiatan belajar mengajar</w:t>
      </w:r>
    </w:p>
    <w:p w14:paraId="322F615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Komunikasi pribadi</w:t>
      </w:r>
    </w:p>
    <w:p w14:paraId="5EB72A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 xml:space="preserve">Hiburan </w:t>
      </w:r>
    </w:p>
    <w:p w14:paraId="33EC9B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Seminar/workshop/pelatihan/diskusi</w:t>
      </w:r>
    </w:p>
    <w:p w14:paraId="1719D5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Mencari informasi</w:t>
      </w:r>
    </w:p>
    <w:p w14:paraId="55300E4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Jual beli</w:t>
      </w:r>
    </w:p>
    <w:p w14:paraId="2F9FBF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Lainnya (sebutkan)</w:t>
      </w:r>
    </w:p>
    <w:p w14:paraId="1E8E4D21"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5431B82A" w14:textId="77777777" w:rsidR="00B4507E" w:rsidRPr="00B4507E" w:rsidRDefault="00B4507E" w:rsidP="00B4507E">
      <w:pPr>
        <w:rPr>
          <w:rFonts w:ascii="Arial" w:eastAsia="Calibri" w:hAnsi="Arial" w:cs="Arial"/>
          <w:color w:val="0070C0"/>
          <w:sz w:val="18"/>
          <w:szCs w:val="18"/>
        </w:rPr>
      </w:pPr>
    </w:p>
    <w:p w14:paraId="127300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86.*</w:t>
      </w:r>
      <w:r w:rsidRPr="00B4507E">
        <w:rPr>
          <w:rFonts w:ascii="Arial" w:eastAsia="Calibri" w:hAnsi="Arial" w:cs="Arial"/>
          <w:b/>
          <w:bCs/>
          <w:color w:val="0070C0"/>
          <w:sz w:val="18"/>
          <w:szCs w:val="18"/>
        </w:rPr>
        <w:tab/>
        <w:t>Apakah B/I/S menemukan kesulitan dalam menggunakan platform media digital tersebut?</w:t>
      </w:r>
      <w:r w:rsidRPr="00B4507E">
        <w:rPr>
          <w:rFonts w:ascii="Arial" w:eastAsia="Calibri" w:hAnsi="Arial" w:cs="Arial"/>
          <w:b/>
          <w:bCs/>
          <w:color w:val="0070C0"/>
          <w:sz w:val="18"/>
          <w:szCs w:val="18"/>
        </w:rPr>
        <w:tab/>
      </w:r>
    </w:p>
    <w:p w14:paraId="60E8B3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ada kesulitan &gt;&gt; Lanjut Page 46</w:t>
      </w:r>
    </w:p>
    <w:p w14:paraId="5A46C1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Sedikit kesulitan &gt;&gt; Lanjut Page 45</w:t>
      </w:r>
    </w:p>
    <w:p w14:paraId="67791E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Banyak kesulitan &gt;&gt; Lanjut Page 45</w:t>
      </w:r>
    </w:p>
    <w:p w14:paraId="2C90B2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Tidak bisa sama sekali &gt;&gt; Lanjut Page 45</w:t>
      </w:r>
    </w:p>
    <w:p w14:paraId="460CA6D8" w14:textId="77777777" w:rsidR="00B4507E" w:rsidRPr="00B4507E" w:rsidRDefault="00B4507E" w:rsidP="00B4507E">
      <w:pPr>
        <w:rPr>
          <w:rFonts w:ascii="Arial" w:eastAsia="Calibri" w:hAnsi="Arial" w:cs="Arial"/>
          <w:color w:val="0070C0"/>
          <w:sz w:val="18"/>
          <w:szCs w:val="18"/>
        </w:rPr>
      </w:pPr>
    </w:p>
    <w:p w14:paraId="6E6996CA"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44 Kesulitan dalam Kegiatan Online/Menggunakan Platform Digital Online</w:t>
      </w:r>
    </w:p>
    <w:p w14:paraId="63CAB9E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87.*</w:t>
      </w:r>
      <w:r w:rsidRPr="00B4507E">
        <w:rPr>
          <w:rFonts w:ascii="Arial" w:eastAsia="Calibri" w:hAnsi="Arial" w:cs="Arial"/>
          <w:b/>
          <w:bCs/>
          <w:color w:val="0070C0"/>
          <w:sz w:val="18"/>
          <w:szCs w:val="18"/>
        </w:rPr>
        <w:tab/>
        <w:t>Jenis kesulitan apa yang B/I/S temui selama menggunakan platform media digital di atas? (boleh menjawab lebih dari 1)</w:t>
      </w:r>
      <w:r w:rsidRPr="00B4507E">
        <w:rPr>
          <w:rFonts w:ascii="Arial" w:eastAsia="Calibri" w:hAnsi="Arial" w:cs="Arial"/>
          <w:b/>
          <w:bCs/>
          <w:color w:val="0070C0"/>
          <w:sz w:val="18"/>
          <w:szCs w:val="18"/>
        </w:rPr>
        <w:tab/>
      </w:r>
    </w:p>
    <w:p w14:paraId="734B53F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2BE23F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Ketersediaan alat komunikasi (HP, laptop, computer, dll)</w:t>
      </w:r>
    </w:p>
    <w:p w14:paraId="21AAA7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Ketersediaan jaringan internet</w:t>
      </w:r>
    </w:p>
    <w:p w14:paraId="2AE12F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Aksesibilitas dalam media digital</w:t>
      </w:r>
    </w:p>
    <w:p w14:paraId="1BEFFA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Penguasaan teknologi informasi</w:t>
      </w:r>
    </w:p>
    <w:p w14:paraId="606854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Biaya pulsa/paket data/wifi</w:t>
      </w:r>
    </w:p>
    <w:p w14:paraId="1D728EA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w:t>
      </w:r>
      <w:r w:rsidRPr="00B4507E">
        <w:rPr>
          <w:rFonts w:ascii="Arial" w:eastAsia="Calibri" w:hAnsi="Arial" w:cs="Arial"/>
          <w:color w:val="0070C0"/>
          <w:sz w:val="18"/>
          <w:szCs w:val="18"/>
        </w:rPr>
        <w:tab/>
        <w:t>Lainnya (sebutkan)</w:t>
      </w:r>
    </w:p>
    <w:p w14:paraId="4ED86980"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5F54277E" w14:textId="77777777" w:rsidR="00B4507E" w:rsidRPr="00B4507E" w:rsidRDefault="00B4507E" w:rsidP="00B4507E">
      <w:pPr>
        <w:rPr>
          <w:rFonts w:ascii="Arial" w:eastAsia="Calibri" w:hAnsi="Arial" w:cs="Arial"/>
          <w:color w:val="0070C0"/>
          <w:sz w:val="18"/>
          <w:szCs w:val="18"/>
        </w:rPr>
      </w:pPr>
    </w:p>
    <w:p w14:paraId="3A7BFE5E"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 xml:space="preserve">Page 45 Dampak Diri </w:t>
      </w:r>
    </w:p>
    <w:p w14:paraId="41DA1DB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88.*</w:t>
      </w:r>
      <w:r w:rsidRPr="00B4507E">
        <w:rPr>
          <w:rFonts w:ascii="Arial" w:eastAsia="Calibri" w:hAnsi="Arial" w:cs="Arial"/>
          <w:b/>
          <w:bCs/>
          <w:color w:val="0070C0"/>
          <w:sz w:val="18"/>
          <w:szCs w:val="18"/>
        </w:rPr>
        <w:tab/>
        <w:t>Sejak terjadinya pandemi, apakah B/I/S merasakan gejala-gejala perubahan sikap / perilaku / perasaan sebagai berikut?</w:t>
      </w:r>
    </w:p>
    <w:p w14:paraId="67B2A67B" w14:textId="77777777" w:rsidR="00B4507E" w:rsidRPr="00B4507E" w:rsidRDefault="00B4507E" w:rsidP="00B4507E">
      <w:pPr>
        <w:rPr>
          <w:rFonts w:ascii="Arial" w:eastAsia="Calibri" w:hAnsi="Arial" w:cs="Arial"/>
          <w:b/>
          <w:bCs/>
          <w:color w:val="0070C0"/>
          <w:sz w:val="18"/>
          <w:szCs w:val="18"/>
        </w:rPr>
      </w:pPr>
    </w:p>
    <w:tbl>
      <w:tblPr>
        <w:tblStyle w:val="TableGrid4"/>
        <w:tblW w:w="8837" w:type="dxa"/>
        <w:tblLook w:val="04A0" w:firstRow="1" w:lastRow="0" w:firstColumn="1" w:lastColumn="0" w:noHBand="0" w:noVBand="1"/>
      </w:tblPr>
      <w:tblGrid>
        <w:gridCol w:w="4443"/>
        <w:gridCol w:w="1239"/>
        <w:gridCol w:w="927"/>
        <w:gridCol w:w="927"/>
        <w:gridCol w:w="1301"/>
      </w:tblGrid>
      <w:tr w:rsidR="00B4507E" w:rsidRPr="00B4507E" w14:paraId="1B28D314" w14:textId="77777777" w:rsidTr="00045C84">
        <w:tc>
          <w:tcPr>
            <w:tcW w:w="4443" w:type="dxa"/>
          </w:tcPr>
          <w:p w14:paraId="4BA9B4F1" w14:textId="77777777" w:rsidR="00B4507E" w:rsidRPr="00B4507E" w:rsidRDefault="00B4507E" w:rsidP="00B4507E">
            <w:pPr>
              <w:rPr>
                <w:rFonts w:ascii="Arial" w:eastAsia="Calibri" w:hAnsi="Arial" w:cs="Arial"/>
                <w:b/>
                <w:bCs/>
                <w:color w:val="0070C0"/>
                <w:sz w:val="18"/>
                <w:szCs w:val="18"/>
              </w:rPr>
            </w:pPr>
            <w:r w:rsidRPr="00B4507E">
              <w:rPr>
                <w:rFonts w:ascii="Arial" w:eastAsia="Times New Roman" w:hAnsi="Arial" w:cs="Arial"/>
                <w:b/>
                <w:bCs/>
                <w:color w:val="0070C0"/>
                <w:sz w:val="18"/>
                <w:szCs w:val="18"/>
                <w:lang w:eastAsia="en-ID"/>
              </w:rPr>
              <w:t>Kondisi yang dialami</w:t>
            </w:r>
          </w:p>
        </w:tc>
        <w:tc>
          <w:tcPr>
            <w:tcW w:w="1239" w:type="dxa"/>
          </w:tcPr>
          <w:p w14:paraId="488F6FD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Selalu </w:t>
            </w:r>
          </w:p>
        </w:tc>
        <w:tc>
          <w:tcPr>
            <w:tcW w:w="927" w:type="dxa"/>
          </w:tcPr>
          <w:p w14:paraId="41C299B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Sering </w:t>
            </w:r>
          </w:p>
        </w:tc>
        <w:tc>
          <w:tcPr>
            <w:tcW w:w="927" w:type="dxa"/>
          </w:tcPr>
          <w:p w14:paraId="618F0E8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Jarang </w:t>
            </w:r>
          </w:p>
        </w:tc>
        <w:tc>
          <w:tcPr>
            <w:tcW w:w="1301" w:type="dxa"/>
          </w:tcPr>
          <w:p w14:paraId="482DABE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pernah</w:t>
            </w:r>
          </w:p>
        </w:tc>
      </w:tr>
      <w:tr w:rsidR="00B4507E" w:rsidRPr="00B4507E" w14:paraId="40519D87" w14:textId="77777777" w:rsidTr="00045C84">
        <w:tc>
          <w:tcPr>
            <w:tcW w:w="4443" w:type="dxa"/>
          </w:tcPr>
          <w:p w14:paraId="08365A0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Resah karena kondisi ekonomi</w:t>
            </w:r>
          </w:p>
        </w:tc>
        <w:tc>
          <w:tcPr>
            <w:tcW w:w="1239" w:type="dxa"/>
          </w:tcPr>
          <w:p w14:paraId="28291F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4C9DF0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6224AD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341262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FF54B27" w14:textId="77777777" w:rsidTr="00045C84">
        <w:tc>
          <w:tcPr>
            <w:tcW w:w="4443" w:type="dxa"/>
          </w:tcPr>
          <w:p w14:paraId="16152C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Mudah marah</w:t>
            </w:r>
          </w:p>
        </w:tc>
        <w:tc>
          <w:tcPr>
            <w:tcW w:w="1239" w:type="dxa"/>
          </w:tcPr>
          <w:p w14:paraId="4555DF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0A731C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7D0A28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09BAD7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E02AAB9" w14:textId="77777777" w:rsidTr="00045C84">
        <w:tc>
          <w:tcPr>
            <w:tcW w:w="4443" w:type="dxa"/>
          </w:tcPr>
          <w:p w14:paraId="605111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Bingung/gelisah</w:t>
            </w:r>
          </w:p>
        </w:tc>
        <w:tc>
          <w:tcPr>
            <w:tcW w:w="1239" w:type="dxa"/>
          </w:tcPr>
          <w:p w14:paraId="210BD3E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5DCDB4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3793E7A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4029C8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CB133BF" w14:textId="77777777" w:rsidTr="00045C84">
        <w:tc>
          <w:tcPr>
            <w:tcW w:w="4443" w:type="dxa"/>
          </w:tcPr>
          <w:p w14:paraId="675C33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Bosan karena tidak keluar rumah </w:t>
            </w:r>
          </w:p>
        </w:tc>
        <w:tc>
          <w:tcPr>
            <w:tcW w:w="1239" w:type="dxa"/>
          </w:tcPr>
          <w:p w14:paraId="573858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27AB1D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6AA8DA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6AD732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A70AA8C" w14:textId="77777777" w:rsidTr="00045C84">
        <w:tc>
          <w:tcPr>
            <w:tcW w:w="4443" w:type="dxa"/>
          </w:tcPr>
          <w:p w14:paraId="151B11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Kondisi fisik menurun</w:t>
            </w:r>
          </w:p>
        </w:tc>
        <w:tc>
          <w:tcPr>
            <w:tcW w:w="1239" w:type="dxa"/>
          </w:tcPr>
          <w:p w14:paraId="4A8524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70D556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4370DC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5BBBB0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8A321DD" w14:textId="77777777" w:rsidTr="00045C84">
        <w:tc>
          <w:tcPr>
            <w:tcW w:w="4443" w:type="dxa"/>
          </w:tcPr>
          <w:p w14:paraId="5F4BA5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Kesehatan mental menurun</w:t>
            </w:r>
          </w:p>
        </w:tc>
        <w:tc>
          <w:tcPr>
            <w:tcW w:w="1239" w:type="dxa"/>
          </w:tcPr>
          <w:p w14:paraId="7425C8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688C94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74234E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01" w:type="dxa"/>
          </w:tcPr>
          <w:p w14:paraId="09792C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556DED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20B0E4B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89.  Sejak pandemik, kesulitan apa yang B/I/S temui?</w:t>
      </w:r>
    </w:p>
    <w:p w14:paraId="3D42C98C" w14:textId="77777777" w:rsidR="00B4507E" w:rsidRPr="00B4507E" w:rsidRDefault="00B4507E" w:rsidP="00B4507E">
      <w:pPr>
        <w:rPr>
          <w:rFonts w:ascii="Arial" w:eastAsia="Calibri" w:hAnsi="Arial" w:cs="Arial"/>
          <w:color w:val="0070C0"/>
          <w:sz w:val="18"/>
          <w:szCs w:val="18"/>
        </w:rPr>
      </w:pPr>
    </w:p>
    <w:tbl>
      <w:tblPr>
        <w:tblStyle w:val="TableGrid4"/>
        <w:tblW w:w="9082" w:type="dxa"/>
        <w:tblLook w:val="04A0" w:firstRow="1" w:lastRow="0" w:firstColumn="1" w:lastColumn="0" w:noHBand="0" w:noVBand="1"/>
      </w:tblPr>
      <w:tblGrid>
        <w:gridCol w:w="3679"/>
        <w:gridCol w:w="1407"/>
        <w:gridCol w:w="927"/>
        <w:gridCol w:w="927"/>
        <w:gridCol w:w="1081"/>
        <w:gridCol w:w="1061"/>
      </w:tblGrid>
      <w:tr w:rsidR="00B4507E" w:rsidRPr="00B4507E" w14:paraId="4C8E7907" w14:textId="77777777" w:rsidTr="00045C84">
        <w:tc>
          <w:tcPr>
            <w:tcW w:w="3679" w:type="dxa"/>
          </w:tcPr>
          <w:p w14:paraId="463AD8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w:t>
            </w:r>
          </w:p>
        </w:tc>
        <w:tc>
          <w:tcPr>
            <w:tcW w:w="1407" w:type="dxa"/>
          </w:tcPr>
          <w:p w14:paraId="5A9EDB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menggunakan/ melakukan/ membutuhkan</w:t>
            </w:r>
          </w:p>
        </w:tc>
        <w:tc>
          <w:tcPr>
            <w:tcW w:w="927" w:type="dxa"/>
          </w:tcPr>
          <w:p w14:paraId="1B4914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kesulitan</w:t>
            </w:r>
          </w:p>
        </w:tc>
        <w:tc>
          <w:tcPr>
            <w:tcW w:w="927" w:type="dxa"/>
          </w:tcPr>
          <w:p w14:paraId="5DA8E1D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Sedikit kesulitan </w:t>
            </w:r>
          </w:p>
        </w:tc>
        <w:tc>
          <w:tcPr>
            <w:tcW w:w="1081" w:type="dxa"/>
          </w:tcPr>
          <w:p w14:paraId="32EDCD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Banyak kesulitan</w:t>
            </w:r>
          </w:p>
        </w:tc>
        <w:tc>
          <w:tcPr>
            <w:tcW w:w="1061" w:type="dxa"/>
          </w:tcPr>
          <w:p w14:paraId="67FC13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bisa sama sekali</w:t>
            </w:r>
          </w:p>
        </w:tc>
      </w:tr>
      <w:tr w:rsidR="00B4507E" w:rsidRPr="00B4507E" w14:paraId="05948DB7" w14:textId="77777777" w:rsidTr="00045C84">
        <w:tc>
          <w:tcPr>
            <w:tcW w:w="3679" w:type="dxa"/>
          </w:tcPr>
          <w:p w14:paraId="10C5D7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Memenuhi kebutuhan pokok</w:t>
            </w:r>
          </w:p>
        </w:tc>
        <w:tc>
          <w:tcPr>
            <w:tcW w:w="1407" w:type="dxa"/>
          </w:tcPr>
          <w:p w14:paraId="10F9D6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5B9C1F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0F7EAB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097A24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2DE0010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4FA3062A" w14:textId="77777777" w:rsidTr="00045C84">
        <w:tc>
          <w:tcPr>
            <w:tcW w:w="3679" w:type="dxa"/>
          </w:tcPr>
          <w:p w14:paraId="2F0D57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Mendapatkan pendamping disabilitas/ asisten</w:t>
            </w:r>
          </w:p>
        </w:tc>
        <w:tc>
          <w:tcPr>
            <w:tcW w:w="1407" w:type="dxa"/>
          </w:tcPr>
          <w:p w14:paraId="2DF522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3033E5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51FE4DC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23F991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385FD60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8EA6819" w14:textId="77777777" w:rsidTr="00045C84">
        <w:trPr>
          <w:trHeight w:val="70"/>
        </w:trPr>
        <w:tc>
          <w:tcPr>
            <w:tcW w:w="3679" w:type="dxa"/>
          </w:tcPr>
          <w:p w14:paraId="3C304C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Mengakses transportasi umum/online</w:t>
            </w:r>
          </w:p>
        </w:tc>
        <w:tc>
          <w:tcPr>
            <w:tcW w:w="1407" w:type="dxa"/>
          </w:tcPr>
          <w:p w14:paraId="23F3C3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5991DA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4B69D1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358D2C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03F63F6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3359B83" w14:textId="77777777" w:rsidTr="00045C84">
        <w:trPr>
          <w:trHeight w:val="70"/>
        </w:trPr>
        <w:tc>
          <w:tcPr>
            <w:tcW w:w="3679" w:type="dxa"/>
          </w:tcPr>
          <w:p w14:paraId="73A844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Menerapkan PHBS (Perilaku Hidup Bersih dan Sehat)</w:t>
            </w:r>
          </w:p>
        </w:tc>
        <w:tc>
          <w:tcPr>
            <w:tcW w:w="1407" w:type="dxa"/>
          </w:tcPr>
          <w:p w14:paraId="194E20F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27" w:type="dxa"/>
          </w:tcPr>
          <w:p w14:paraId="6552761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27" w:type="dxa"/>
          </w:tcPr>
          <w:p w14:paraId="278A626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81" w:type="dxa"/>
          </w:tcPr>
          <w:p w14:paraId="02EE96F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61" w:type="dxa"/>
          </w:tcPr>
          <w:p w14:paraId="1621368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DE01B24" w14:textId="77777777" w:rsidTr="00045C84">
        <w:trPr>
          <w:trHeight w:val="70"/>
        </w:trPr>
        <w:tc>
          <w:tcPr>
            <w:tcW w:w="3679" w:type="dxa"/>
          </w:tcPr>
          <w:p w14:paraId="0A9B99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Mengakses transportasi umum/online</w:t>
            </w:r>
          </w:p>
        </w:tc>
        <w:tc>
          <w:tcPr>
            <w:tcW w:w="1407" w:type="dxa"/>
          </w:tcPr>
          <w:p w14:paraId="0E4E44B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27" w:type="dxa"/>
          </w:tcPr>
          <w:p w14:paraId="6BAF872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27" w:type="dxa"/>
          </w:tcPr>
          <w:p w14:paraId="47E1FA54"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81" w:type="dxa"/>
          </w:tcPr>
          <w:p w14:paraId="434D43D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61" w:type="dxa"/>
          </w:tcPr>
          <w:p w14:paraId="0630EC2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892BC9F" w14:textId="77777777" w:rsidTr="00045C84">
        <w:tc>
          <w:tcPr>
            <w:tcW w:w="3679" w:type="dxa"/>
          </w:tcPr>
          <w:p w14:paraId="397DE3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Mengakses layanan Kesehatan</w:t>
            </w:r>
          </w:p>
        </w:tc>
        <w:tc>
          <w:tcPr>
            <w:tcW w:w="1407" w:type="dxa"/>
          </w:tcPr>
          <w:p w14:paraId="2D8AEB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457471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1F2E76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547A36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6F833B9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78E4201" w14:textId="77777777" w:rsidTr="00045C84">
        <w:tc>
          <w:tcPr>
            <w:tcW w:w="3679" w:type="dxa"/>
          </w:tcPr>
          <w:p w14:paraId="505AD76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Memperoleh alat bantu</w:t>
            </w:r>
          </w:p>
        </w:tc>
        <w:tc>
          <w:tcPr>
            <w:tcW w:w="1407" w:type="dxa"/>
          </w:tcPr>
          <w:p w14:paraId="480795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66029A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0CF38F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76C76B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5B66F33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7573D17B" w14:textId="77777777" w:rsidTr="00045C84">
        <w:tc>
          <w:tcPr>
            <w:tcW w:w="3679" w:type="dxa"/>
          </w:tcPr>
          <w:p w14:paraId="4786E7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Bekerja/belajar/sekolah/kuliah di rumah</w:t>
            </w:r>
          </w:p>
        </w:tc>
        <w:tc>
          <w:tcPr>
            <w:tcW w:w="1407" w:type="dxa"/>
          </w:tcPr>
          <w:p w14:paraId="1D792E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4CF00C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7" w:type="dxa"/>
          </w:tcPr>
          <w:p w14:paraId="301BFC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1" w:type="dxa"/>
          </w:tcPr>
          <w:p w14:paraId="3CC361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2E89BF1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bl>
    <w:p w14:paraId="77384182" w14:textId="77777777" w:rsidR="00B4507E" w:rsidRPr="00B4507E" w:rsidRDefault="00B4507E" w:rsidP="00B4507E">
      <w:pPr>
        <w:rPr>
          <w:rFonts w:ascii="Arial" w:eastAsia="Calibri" w:hAnsi="Arial" w:cs="Arial"/>
          <w:b/>
          <w:bCs/>
          <w:color w:val="0070C0"/>
          <w:sz w:val="18"/>
          <w:szCs w:val="18"/>
        </w:rPr>
      </w:pPr>
    </w:p>
    <w:p w14:paraId="443612B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90. Apa yang menyebabkan B/I/S kesulitan dalam mendapatkan/ mengakses/ menggunakan kebutuhan di atas? (boleh menjawab lebih dari 1)</w:t>
      </w:r>
      <w:r w:rsidRPr="00B4507E">
        <w:rPr>
          <w:rFonts w:ascii="Arial" w:eastAsia="Calibri" w:hAnsi="Arial" w:cs="Arial"/>
          <w:b/>
          <w:bCs/>
          <w:color w:val="0070C0"/>
          <w:sz w:val="18"/>
          <w:szCs w:val="18"/>
        </w:rPr>
        <w:tab/>
      </w:r>
    </w:p>
    <w:p w14:paraId="69798F8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778461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Pendamping disabilitas/asisten tidak lagi bekerja</w:t>
      </w:r>
    </w:p>
    <w:p w14:paraId="2C9A40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Layanan Kesehatan di rumah sakit berhenti</w:t>
      </w:r>
    </w:p>
    <w:p w14:paraId="349EE2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Orang enggan membantu karena harus melaksanakan jaga jarak</w:t>
      </w:r>
    </w:p>
    <w:p w14:paraId="4E6D35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Transportasi umum berhenti beroperasi</w:t>
      </w:r>
    </w:p>
    <w:p w14:paraId="4E9E6C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Tempat cuci tangan sulit dijangkau</w:t>
      </w:r>
    </w:p>
    <w:p w14:paraId="2EA3DA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Menyesuaikan diri dengan perubahan offline ke online membutuhkan waktu</w:t>
      </w:r>
    </w:p>
    <w:p w14:paraId="5F073D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tersedia fasilitas yang memadai untuk bekerja/belajar saat di rumah</w:t>
      </w:r>
    </w:p>
    <w:p w14:paraId="33C606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4F05DA1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2E8D87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06836CA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91.* Kebutuhan pokok apa yang B/I/S butuhkan sejak sebelum pandemik? (boleh lebih dari 1 jawaban)</w:t>
      </w:r>
      <w:r w:rsidRPr="00B4507E">
        <w:rPr>
          <w:rFonts w:ascii="Arial" w:eastAsia="Calibri" w:hAnsi="Arial" w:cs="Arial"/>
          <w:b/>
          <w:bCs/>
          <w:color w:val="0070C0"/>
          <w:sz w:val="18"/>
          <w:szCs w:val="18"/>
        </w:rPr>
        <w:tab/>
      </w:r>
    </w:p>
    <w:p w14:paraId="7AECBF9F"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67803F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Pangan </w:t>
      </w:r>
    </w:p>
    <w:p w14:paraId="3E0B64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Tempat tinggal</w:t>
      </w:r>
    </w:p>
    <w:p w14:paraId="562E43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Komunikasi </w:t>
      </w:r>
    </w:p>
    <w:p w14:paraId="47DDC70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Transportasi </w:t>
      </w:r>
    </w:p>
    <w:p w14:paraId="222918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Kesehatan </w:t>
      </w:r>
    </w:p>
    <w:p w14:paraId="1DAC58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Pendidikan (biaya sekolah/guru pendamping)</w:t>
      </w:r>
    </w:p>
    <w:p w14:paraId="77CE6A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Kebutuhan anak</w:t>
      </w:r>
    </w:p>
    <w:p w14:paraId="44DB503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Listrik dan air</w:t>
      </w:r>
    </w:p>
    <w:p w14:paraId="2CA0F4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Membeli APD</w:t>
      </w:r>
    </w:p>
    <w:p w14:paraId="35C20E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disabilitas</w:t>
      </w:r>
    </w:p>
    <w:p w14:paraId="70A772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Terapis/konsultasi psikologis</w:t>
      </w:r>
    </w:p>
    <w:p w14:paraId="62D4E6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Obat khusus</w:t>
      </w:r>
    </w:p>
    <w:p w14:paraId="1CA6D2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46ED74B7"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1EA374F6" w14:textId="77777777" w:rsidR="00B4507E" w:rsidRPr="00B4507E" w:rsidRDefault="00B4507E" w:rsidP="00B4507E">
      <w:pPr>
        <w:rPr>
          <w:rFonts w:ascii="Arial" w:eastAsia="Calibri" w:hAnsi="Arial" w:cs="Arial"/>
          <w:color w:val="0070C0"/>
          <w:sz w:val="18"/>
          <w:szCs w:val="18"/>
        </w:rPr>
      </w:pPr>
    </w:p>
    <w:p w14:paraId="7FCACB1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92.* Apakah B/I/S juga berpartisipasi aktif dalam kegiatan sosial kemasyarakatan dan keagamaan?</w:t>
      </w:r>
    </w:p>
    <w:p w14:paraId="21DE4D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46</w:t>
      </w:r>
    </w:p>
    <w:p w14:paraId="6858DC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47</w:t>
      </w:r>
    </w:p>
    <w:p w14:paraId="33FF6FEA" w14:textId="77777777" w:rsidR="00B4507E" w:rsidRPr="00B4507E" w:rsidRDefault="00B4507E" w:rsidP="00B4507E">
      <w:pPr>
        <w:rPr>
          <w:rFonts w:ascii="Arial" w:eastAsia="Calibri" w:hAnsi="Arial" w:cs="Arial"/>
          <w:color w:val="0070C0"/>
          <w:sz w:val="18"/>
          <w:szCs w:val="18"/>
        </w:rPr>
      </w:pPr>
    </w:p>
    <w:p w14:paraId="69752186"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46 Kegiatan Sosial Kemasyarakatan dan Keagamaan</w:t>
      </w:r>
    </w:p>
    <w:p w14:paraId="4D93F06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93.* Bagaimana partisipasi B/I/S dalam kegiatan sosial kemasyarakatan seperti menghadiri dasawisma/pertemuan RT/RW/Dusun/Desa, melayat, hajatan, kenduri, dll?</w:t>
      </w:r>
    </w:p>
    <w:p w14:paraId="3F79F695" w14:textId="77777777" w:rsidR="00B4507E" w:rsidRPr="00B4507E" w:rsidRDefault="00B4507E" w:rsidP="00B4507E">
      <w:pPr>
        <w:rPr>
          <w:rFonts w:ascii="Arial" w:eastAsia="Calibri" w:hAnsi="Arial" w:cs="Arial"/>
          <w:b/>
          <w:bCs/>
          <w:color w:val="0070C0"/>
          <w:sz w:val="18"/>
          <w:szCs w:val="18"/>
        </w:rPr>
      </w:pPr>
    </w:p>
    <w:tbl>
      <w:tblPr>
        <w:tblStyle w:val="TableGrid4"/>
        <w:tblW w:w="8784" w:type="dxa"/>
        <w:tblLook w:val="04A0" w:firstRow="1" w:lastRow="0" w:firstColumn="1" w:lastColumn="0" w:noHBand="0" w:noVBand="1"/>
      </w:tblPr>
      <w:tblGrid>
        <w:gridCol w:w="4003"/>
        <w:gridCol w:w="1310"/>
        <w:gridCol w:w="1157"/>
        <w:gridCol w:w="1157"/>
        <w:gridCol w:w="1157"/>
      </w:tblGrid>
      <w:tr w:rsidR="00B4507E" w:rsidRPr="00B4507E" w14:paraId="7B3B7250" w14:textId="77777777" w:rsidTr="00045C84">
        <w:tc>
          <w:tcPr>
            <w:tcW w:w="4003" w:type="dxa"/>
          </w:tcPr>
          <w:p w14:paraId="44F58C31" w14:textId="77777777" w:rsidR="00B4507E" w:rsidRPr="00B4507E" w:rsidRDefault="00B4507E" w:rsidP="00B4507E">
            <w:pPr>
              <w:rPr>
                <w:rFonts w:ascii="Arial" w:eastAsia="Calibri" w:hAnsi="Arial" w:cs="Arial"/>
                <w:b/>
                <w:bCs/>
                <w:color w:val="0070C0"/>
                <w:sz w:val="18"/>
                <w:szCs w:val="18"/>
              </w:rPr>
            </w:pPr>
            <w:bookmarkStart w:id="129" w:name="_Hlk100482186"/>
            <w:r w:rsidRPr="00B4507E">
              <w:rPr>
                <w:rFonts w:ascii="Arial" w:eastAsia="Calibri" w:hAnsi="Arial" w:cs="Arial"/>
                <w:b/>
                <w:bCs/>
                <w:color w:val="0070C0"/>
                <w:sz w:val="18"/>
                <w:szCs w:val="18"/>
              </w:rPr>
              <w:t>Periode</w:t>
            </w:r>
          </w:p>
        </w:tc>
        <w:tc>
          <w:tcPr>
            <w:tcW w:w="1310" w:type="dxa"/>
          </w:tcPr>
          <w:p w14:paraId="1B101A6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pernah hadir</w:t>
            </w:r>
          </w:p>
        </w:tc>
        <w:tc>
          <w:tcPr>
            <w:tcW w:w="1157" w:type="dxa"/>
          </w:tcPr>
          <w:p w14:paraId="53D0C84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Berhenti total</w:t>
            </w:r>
          </w:p>
        </w:tc>
        <w:tc>
          <w:tcPr>
            <w:tcW w:w="1157" w:type="dxa"/>
          </w:tcPr>
          <w:p w14:paraId="0B9FA80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Kadang-kadang</w:t>
            </w:r>
          </w:p>
        </w:tc>
        <w:tc>
          <w:tcPr>
            <w:tcW w:w="1157" w:type="dxa"/>
          </w:tcPr>
          <w:p w14:paraId="06FEE24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Selalu hadir</w:t>
            </w:r>
          </w:p>
        </w:tc>
      </w:tr>
      <w:bookmarkEnd w:id="129"/>
      <w:tr w:rsidR="00B4507E" w:rsidRPr="00B4507E" w14:paraId="10A78A05" w14:textId="77777777" w:rsidTr="00045C84">
        <w:trPr>
          <w:trHeight w:val="271"/>
        </w:trPr>
        <w:tc>
          <w:tcPr>
            <w:tcW w:w="4003" w:type="dxa"/>
          </w:tcPr>
          <w:p w14:paraId="329D73E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310" w:type="dxa"/>
          </w:tcPr>
          <w:p w14:paraId="5D7537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4DFBC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465A52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21026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0D27B9" w14:textId="77777777" w:rsidTr="00045C84">
        <w:tc>
          <w:tcPr>
            <w:tcW w:w="4003" w:type="dxa"/>
          </w:tcPr>
          <w:p w14:paraId="0666A1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Maret-JuniDesember 2020</w:t>
            </w:r>
          </w:p>
        </w:tc>
        <w:tc>
          <w:tcPr>
            <w:tcW w:w="1310" w:type="dxa"/>
          </w:tcPr>
          <w:p w14:paraId="2A5D1A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0C2A1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5B6602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092B3E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FE4EF41" w14:textId="77777777" w:rsidTr="00045C84">
        <w:tc>
          <w:tcPr>
            <w:tcW w:w="4003" w:type="dxa"/>
          </w:tcPr>
          <w:p w14:paraId="3EB9A685"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310" w:type="dxa"/>
          </w:tcPr>
          <w:p w14:paraId="73360C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B8FBEA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490F23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7AA00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58DC430" w14:textId="77777777" w:rsidTr="00045C84">
        <w:tc>
          <w:tcPr>
            <w:tcW w:w="4003" w:type="dxa"/>
          </w:tcPr>
          <w:p w14:paraId="7CBB61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310" w:type="dxa"/>
            <w:tcBorders>
              <w:bottom w:val="single" w:sz="4" w:space="0" w:color="auto"/>
            </w:tcBorders>
          </w:tcPr>
          <w:p w14:paraId="3B8586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Borders>
              <w:bottom w:val="single" w:sz="4" w:space="0" w:color="auto"/>
            </w:tcBorders>
          </w:tcPr>
          <w:p w14:paraId="0C76A7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3F0D76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Borders>
              <w:bottom w:val="single" w:sz="4" w:space="0" w:color="auto"/>
            </w:tcBorders>
          </w:tcPr>
          <w:p w14:paraId="0280E2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AAC1A1D" w14:textId="77777777" w:rsidR="00B4507E" w:rsidRPr="00B4507E" w:rsidRDefault="00B4507E" w:rsidP="00B4507E">
      <w:pPr>
        <w:rPr>
          <w:rFonts w:ascii="Arial" w:eastAsia="Calibri" w:hAnsi="Arial" w:cs="Times New Roman"/>
          <w:color w:val="0070C0"/>
          <w:sz w:val="18"/>
          <w:szCs w:val="22"/>
          <w:lang w:val="id-ID"/>
        </w:rPr>
      </w:pPr>
    </w:p>
    <w:p w14:paraId="4772AF9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94.* Bagaimana partisipasi B/I/S dalam kegiatan keagamaan untuk eribadah di tempat ibadah?</w:t>
      </w:r>
    </w:p>
    <w:p w14:paraId="15C7F527" w14:textId="77777777" w:rsidR="00B4507E" w:rsidRPr="00B4507E" w:rsidRDefault="00B4507E" w:rsidP="00B4507E">
      <w:pPr>
        <w:rPr>
          <w:rFonts w:ascii="Arial" w:eastAsia="Calibri" w:hAnsi="Arial" w:cs="Arial"/>
          <w:b/>
          <w:bCs/>
          <w:color w:val="0070C0"/>
          <w:sz w:val="18"/>
          <w:szCs w:val="18"/>
        </w:rPr>
      </w:pPr>
    </w:p>
    <w:tbl>
      <w:tblPr>
        <w:tblStyle w:val="TableGrid4"/>
        <w:tblW w:w="8784" w:type="dxa"/>
        <w:tblLook w:val="04A0" w:firstRow="1" w:lastRow="0" w:firstColumn="1" w:lastColumn="0" w:noHBand="0" w:noVBand="1"/>
      </w:tblPr>
      <w:tblGrid>
        <w:gridCol w:w="4003"/>
        <w:gridCol w:w="1310"/>
        <w:gridCol w:w="1157"/>
        <w:gridCol w:w="1157"/>
        <w:gridCol w:w="1157"/>
      </w:tblGrid>
      <w:tr w:rsidR="00B4507E" w:rsidRPr="00B4507E" w14:paraId="22409BC0" w14:textId="77777777" w:rsidTr="00045C84">
        <w:tc>
          <w:tcPr>
            <w:tcW w:w="4003" w:type="dxa"/>
          </w:tcPr>
          <w:p w14:paraId="331487D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310" w:type="dxa"/>
          </w:tcPr>
          <w:p w14:paraId="35AC6FE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pernah hadir</w:t>
            </w:r>
          </w:p>
        </w:tc>
        <w:tc>
          <w:tcPr>
            <w:tcW w:w="1157" w:type="dxa"/>
          </w:tcPr>
          <w:p w14:paraId="334D526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Berhenti total</w:t>
            </w:r>
          </w:p>
        </w:tc>
        <w:tc>
          <w:tcPr>
            <w:tcW w:w="1157" w:type="dxa"/>
          </w:tcPr>
          <w:p w14:paraId="385FD5D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Kadang-kadang</w:t>
            </w:r>
          </w:p>
        </w:tc>
        <w:tc>
          <w:tcPr>
            <w:tcW w:w="1157" w:type="dxa"/>
          </w:tcPr>
          <w:p w14:paraId="4F9BACC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Selalu hadir</w:t>
            </w:r>
          </w:p>
        </w:tc>
      </w:tr>
      <w:tr w:rsidR="00B4507E" w:rsidRPr="00B4507E" w14:paraId="706EC1E4" w14:textId="77777777" w:rsidTr="00045C84">
        <w:tc>
          <w:tcPr>
            <w:tcW w:w="4003" w:type="dxa"/>
          </w:tcPr>
          <w:p w14:paraId="23A3CA7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310" w:type="dxa"/>
          </w:tcPr>
          <w:p w14:paraId="5D9B66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DC5FD2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F8CDA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9B359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E6B509F" w14:textId="77777777" w:rsidTr="00045C84">
        <w:tc>
          <w:tcPr>
            <w:tcW w:w="4003" w:type="dxa"/>
          </w:tcPr>
          <w:p w14:paraId="64113A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310" w:type="dxa"/>
          </w:tcPr>
          <w:p w14:paraId="03FFC3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060C6E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25FFE9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65A037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ACB8068" w14:textId="77777777" w:rsidTr="00045C84">
        <w:tc>
          <w:tcPr>
            <w:tcW w:w="4003" w:type="dxa"/>
          </w:tcPr>
          <w:p w14:paraId="0600B823"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310" w:type="dxa"/>
          </w:tcPr>
          <w:p w14:paraId="64A4B8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E35EAC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157C60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5F9AA5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906A878" w14:textId="77777777" w:rsidTr="00045C84">
        <w:tc>
          <w:tcPr>
            <w:tcW w:w="4003" w:type="dxa"/>
          </w:tcPr>
          <w:p w14:paraId="7C09E1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310" w:type="dxa"/>
          </w:tcPr>
          <w:p w14:paraId="2209F1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2886B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681EA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7" w:type="dxa"/>
          </w:tcPr>
          <w:p w14:paraId="70FC45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2F79CBC0" w14:textId="77777777" w:rsidR="00B4507E" w:rsidRPr="00B4507E" w:rsidRDefault="00B4507E" w:rsidP="00B4507E">
      <w:pPr>
        <w:rPr>
          <w:rFonts w:ascii="Arial" w:eastAsia="Calibri" w:hAnsi="Arial" w:cs="Arial"/>
          <w:b/>
          <w:bCs/>
          <w:color w:val="0070C0"/>
          <w:sz w:val="18"/>
          <w:szCs w:val="18"/>
        </w:rPr>
      </w:pPr>
    </w:p>
    <w:p w14:paraId="6E8A5B84" w14:textId="77777777" w:rsidR="00B4507E" w:rsidRPr="00B4507E" w:rsidRDefault="00B4507E" w:rsidP="00B4507E">
      <w:pPr>
        <w:rPr>
          <w:rFonts w:ascii="Arial" w:eastAsia="Calibri" w:hAnsi="Arial" w:cs="Times New Roman"/>
          <w:color w:val="0070C0"/>
          <w:sz w:val="18"/>
          <w:szCs w:val="22"/>
          <w:lang w:val="id-ID"/>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4CE5BDD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47 Aktivitas Keseharian Sejak Sebelum Pandemik</w:t>
      </w:r>
    </w:p>
    <w:p w14:paraId="24B056F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95.*</w:t>
      </w:r>
      <w:r w:rsidRPr="00B4507E">
        <w:rPr>
          <w:rFonts w:ascii="Arial" w:eastAsia="Calibri" w:hAnsi="Arial" w:cs="Arial"/>
          <w:b/>
          <w:bCs/>
          <w:color w:val="0070C0"/>
          <w:sz w:val="18"/>
          <w:szCs w:val="18"/>
        </w:rPr>
        <w:tab/>
        <w:t xml:space="preserve">Apakah aktivitas utama sehari-hari B/I/S sejak sebelum pandemik? </w:t>
      </w:r>
      <w:r w:rsidRPr="00B4507E">
        <w:rPr>
          <w:rFonts w:ascii="Arial" w:eastAsia="Calibri" w:hAnsi="Arial" w:cs="Arial"/>
          <w:b/>
          <w:bCs/>
          <w:color w:val="0070C0"/>
          <w:sz w:val="18"/>
          <w:szCs w:val="18"/>
        </w:rPr>
        <w:tab/>
      </w:r>
    </w:p>
    <w:p w14:paraId="1C0614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 Bekerja &gt;&gt; Lanjut Page 48</w:t>
      </w:r>
    </w:p>
    <w:p w14:paraId="303E34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Belajar (anak sekolah/mahasiswa) &gt;&gt; Lanjut Page 51</w:t>
      </w:r>
    </w:p>
    <w:p w14:paraId="5D7A03D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Mengurus/mengatur rumah tangga &gt;&gt; Lanjut Page 52</w:t>
      </w:r>
    </w:p>
    <w:p w14:paraId="2CF2060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satupun jawaban di atas &gt;&gt; Lanjut Page 52</w:t>
      </w:r>
    </w:p>
    <w:p w14:paraId="5BDE19DA" w14:textId="77777777" w:rsidR="00B4507E" w:rsidRPr="00B4507E" w:rsidRDefault="00B4507E" w:rsidP="00B4507E">
      <w:pPr>
        <w:rPr>
          <w:rFonts w:ascii="Arial" w:eastAsia="Calibri" w:hAnsi="Arial" w:cs="Arial"/>
          <w:b/>
          <w:bCs/>
          <w:color w:val="0070C0"/>
          <w:sz w:val="18"/>
          <w:szCs w:val="18"/>
        </w:rPr>
      </w:pPr>
    </w:p>
    <w:p w14:paraId="72929BD4"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48 Dampak Ekonomi</w:t>
      </w:r>
    </w:p>
    <w:p w14:paraId="7D7119D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96.*</w:t>
      </w:r>
      <w:r w:rsidRPr="00B4507E">
        <w:rPr>
          <w:rFonts w:ascii="Arial" w:eastAsia="Calibri" w:hAnsi="Arial" w:cs="Arial"/>
          <w:b/>
          <w:bCs/>
          <w:color w:val="0070C0"/>
          <w:sz w:val="18"/>
          <w:szCs w:val="18"/>
        </w:rPr>
        <w:tab/>
        <w:t xml:space="preserve">Apakah pekerjaan B/I/S saat ini sama dengan sebelum pandemik? </w:t>
      </w:r>
      <w:r w:rsidRPr="00B4507E">
        <w:rPr>
          <w:rFonts w:ascii="Arial" w:eastAsia="Calibri" w:hAnsi="Arial" w:cs="Arial"/>
          <w:b/>
          <w:bCs/>
          <w:color w:val="0070C0"/>
          <w:sz w:val="18"/>
          <w:szCs w:val="18"/>
        </w:rPr>
        <w:tab/>
      </w:r>
    </w:p>
    <w:p w14:paraId="76F910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50</w:t>
      </w:r>
    </w:p>
    <w:p w14:paraId="4BF98A7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49</w:t>
      </w:r>
    </w:p>
    <w:p w14:paraId="3F4193A1" w14:textId="77777777" w:rsidR="00B4507E" w:rsidRPr="00B4507E" w:rsidRDefault="00B4507E" w:rsidP="00B4507E">
      <w:pPr>
        <w:rPr>
          <w:rFonts w:ascii="Arial" w:eastAsia="Calibri" w:hAnsi="Arial" w:cs="Arial"/>
          <w:b/>
          <w:bCs/>
          <w:color w:val="0070C0"/>
          <w:sz w:val="18"/>
          <w:szCs w:val="18"/>
        </w:rPr>
      </w:pPr>
    </w:p>
    <w:p w14:paraId="51C95B42"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 xml:space="preserve">Page 49 Perubahan Pekerjaan </w:t>
      </w:r>
    </w:p>
    <w:p w14:paraId="34BECFA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97.*</w:t>
      </w:r>
      <w:r w:rsidRPr="00B4507E">
        <w:rPr>
          <w:rFonts w:ascii="Arial" w:eastAsia="Calibri" w:hAnsi="Arial" w:cs="Arial"/>
          <w:b/>
          <w:bCs/>
          <w:color w:val="0070C0"/>
          <w:sz w:val="18"/>
          <w:szCs w:val="18"/>
        </w:rPr>
        <w:tab/>
        <w:t xml:space="preserve">Apa yang menyebabkan pekerjaan B/I/S saat ini berubah? </w:t>
      </w:r>
    </w:p>
    <w:p w14:paraId="17317AB0"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603C61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PHK</w:t>
      </w:r>
    </w:p>
    <w:p w14:paraId="07816B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Usaha sendiri bangkrut</w:t>
      </w:r>
    </w:p>
    <w:p w14:paraId="0B01945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Perusahaan bangkrut</w:t>
      </w:r>
    </w:p>
    <w:p w14:paraId="56A4FC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Ingin mencoba usaha sendiri</w:t>
      </w:r>
    </w:p>
    <w:p w14:paraId="12885E8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Tawaran pekerjaan di tempat lain</w:t>
      </w:r>
    </w:p>
    <w:p w14:paraId="149F24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Keluar karena ada perubahan upah dan atau jam kerja selama pandemik/Dirumahkan </w:t>
      </w:r>
    </w:p>
    <w:p w14:paraId="384D08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7E3FC8CA"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7006E5C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53AA72B0" w14:textId="77777777" w:rsidR="00B4507E" w:rsidRPr="00B4507E" w:rsidRDefault="00B4507E" w:rsidP="00B4507E">
      <w:pPr>
        <w:rPr>
          <w:rFonts w:ascii="Arial" w:eastAsia="Calibri" w:hAnsi="Arial" w:cs="Times New Roman"/>
          <w:b/>
          <w:bCs/>
          <w:color w:val="0070C0"/>
          <w:sz w:val="18"/>
          <w:szCs w:val="22"/>
          <w:lang w:val="id-ID"/>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CFEB0F7"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50 Jam Kerja</w:t>
      </w:r>
    </w:p>
    <w:p w14:paraId="61D7C43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98.*</w:t>
      </w:r>
      <w:r w:rsidRPr="00B4507E">
        <w:rPr>
          <w:rFonts w:ascii="Arial" w:eastAsia="Calibri" w:hAnsi="Arial" w:cs="Arial"/>
          <w:b/>
          <w:bCs/>
          <w:color w:val="0070C0"/>
          <w:sz w:val="18"/>
          <w:szCs w:val="18"/>
        </w:rPr>
        <w:tab/>
        <w:t>Berapa hari B/I/S bekerja dalam seminggu?</w:t>
      </w:r>
    </w:p>
    <w:p w14:paraId="2D8EDBE1" w14:textId="77777777" w:rsidR="00B4507E" w:rsidRPr="00B4507E" w:rsidRDefault="00B4507E" w:rsidP="00B4507E">
      <w:pPr>
        <w:rPr>
          <w:rFonts w:ascii="Arial" w:eastAsia="Calibri" w:hAnsi="Arial" w:cs="Arial"/>
          <w:b/>
          <w:bCs/>
          <w:color w:val="0070C0"/>
          <w:sz w:val="18"/>
          <w:szCs w:val="18"/>
        </w:rPr>
      </w:pPr>
    </w:p>
    <w:tbl>
      <w:tblPr>
        <w:tblStyle w:val="TableGrid4"/>
        <w:tblW w:w="8510" w:type="dxa"/>
        <w:tblInd w:w="-5" w:type="dxa"/>
        <w:tblLook w:val="04A0" w:firstRow="1" w:lastRow="0" w:firstColumn="1" w:lastColumn="0" w:noHBand="0" w:noVBand="1"/>
      </w:tblPr>
      <w:tblGrid>
        <w:gridCol w:w="3035"/>
        <w:gridCol w:w="1045"/>
        <w:gridCol w:w="1122"/>
        <w:gridCol w:w="1097"/>
        <w:gridCol w:w="1089"/>
        <w:gridCol w:w="1122"/>
      </w:tblGrid>
      <w:tr w:rsidR="00B4507E" w:rsidRPr="00B4507E" w14:paraId="0B0D04F4" w14:textId="77777777" w:rsidTr="00045C84">
        <w:tc>
          <w:tcPr>
            <w:tcW w:w="3035" w:type="dxa"/>
          </w:tcPr>
          <w:p w14:paraId="5C960A2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045" w:type="dxa"/>
          </w:tcPr>
          <w:p w14:paraId="0311261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1122" w:type="dxa"/>
          </w:tcPr>
          <w:p w14:paraId="43EFB7C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 hari</w:t>
            </w:r>
          </w:p>
        </w:tc>
        <w:tc>
          <w:tcPr>
            <w:tcW w:w="1097" w:type="dxa"/>
          </w:tcPr>
          <w:p w14:paraId="5E69D1D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2-3 hari</w:t>
            </w:r>
          </w:p>
        </w:tc>
        <w:tc>
          <w:tcPr>
            <w:tcW w:w="1089" w:type="dxa"/>
          </w:tcPr>
          <w:p w14:paraId="1CA4FF3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4-5 hari</w:t>
            </w:r>
          </w:p>
        </w:tc>
        <w:tc>
          <w:tcPr>
            <w:tcW w:w="1122" w:type="dxa"/>
          </w:tcPr>
          <w:p w14:paraId="00DF214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6-7 hari</w:t>
            </w:r>
          </w:p>
        </w:tc>
      </w:tr>
      <w:tr w:rsidR="00B4507E" w:rsidRPr="00B4507E" w14:paraId="424B7DD4" w14:textId="77777777" w:rsidTr="00045C84">
        <w:tc>
          <w:tcPr>
            <w:tcW w:w="3035" w:type="dxa"/>
          </w:tcPr>
          <w:p w14:paraId="0D83BB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045" w:type="dxa"/>
          </w:tcPr>
          <w:p w14:paraId="11C80D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42C3C3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6B251C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09BD017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32ECD2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0723271" w14:textId="77777777" w:rsidTr="00045C84">
        <w:tc>
          <w:tcPr>
            <w:tcW w:w="3035" w:type="dxa"/>
          </w:tcPr>
          <w:p w14:paraId="652702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045" w:type="dxa"/>
          </w:tcPr>
          <w:p w14:paraId="24A776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47841A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31E7CD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24C34F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3BFCE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8C377E1" w14:textId="77777777" w:rsidTr="00045C84">
        <w:tc>
          <w:tcPr>
            <w:tcW w:w="3035" w:type="dxa"/>
          </w:tcPr>
          <w:p w14:paraId="5805D285"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045" w:type="dxa"/>
          </w:tcPr>
          <w:p w14:paraId="726A1E5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6C1BE5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0531C2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6100C7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5EDA4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7E82784" w14:textId="77777777" w:rsidTr="00045C84">
        <w:tc>
          <w:tcPr>
            <w:tcW w:w="3035" w:type="dxa"/>
          </w:tcPr>
          <w:p w14:paraId="3DDACE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045" w:type="dxa"/>
          </w:tcPr>
          <w:p w14:paraId="0E43174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3EE1AD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72CCE0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38DFCB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C8867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040A920" w14:textId="77777777" w:rsidR="00B4507E" w:rsidRPr="00B4507E" w:rsidRDefault="00B4507E" w:rsidP="00B4507E">
      <w:pPr>
        <w:rPr>
          <w:rFonts w:ascii="Arial" w:eastAsia="Calibri" w:hAnsi="Arial" w:cs="Arial"/>
          <w:color w:val="0070C0"/>
          <w:sz w:val="18"/>
          <w:szCs w:val="18"/>
        </w:rPr>
      </w:pPr>
    </w:p>
    <w:p w14:paraId="0BA516F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99.*</w:t>
      </w:r>
      <w:r w:rsidRPr="00B4507E">
        <w:rPr>
          <w:rFonts w:ascii="Arial" w:eastAsia="Calibri" w:hAnsi="Arial" w:cs="Arial"/>
          <w:b/>
          <w:bCs/>
          <w:color w:val="0070C0"/>
          <w:sz w:val="18"/>
          <w:szCs w:val="18"/>
        </w:rPr>
        <w:tab/>
        <w:t>Berapa umlah rata-rata jam kerja B/I/S  dalam seminggu?</w:t>
      </w:r>
    </w:p>
    <w:p w14:paraId="576F534E" w14:textId="77777777" w:rsidR="00B4507E" w:rsidRPr="00B4507E" w:rsidRDefault="00B4507E" w:rsidP="00B4507E">
      <w:pPr>
        <w:rPr>
          <w:rFonts w:ascii="Arial" w:eastAsia="Calibri" w:hAnsi="Arial" w:cs="Arial"/>
          <w:color w:val="0070C0"/>
          <w:sz w:val="18"/>
          <w:szCs w:val="18"/>
        </w:rPr>
      </w:pPr>
    </w:p>
    <w:tbl>
      <w:tblPr>
        <w:tblStyle w:val="TableGrid4"/>
        <w:tblW w:w="8510" w:type="dxa"/>
        <w:tblInd w:w="-5" w:type="dxa"/>
        <w:tblLook w:val="04A0" w:firstRow="1" w:lastRow="0" w:firstColumn="1" w:lastColumn="0" w:noHBand="0" w:noVBand="1"/>
      </w:tblPr>
      <w:tblGrid>
        <w:gridCol w:w="3035"/>
        <w:gridCol w:w="1045"/>
        <w:gridCol w:w="1122"/>
        <w:gridCol w:w="1097"/>
        <w:gridCol w:w="1089"/>
        <w:gridCol w:w="1122"/>
      </w:tblGrid>
      <w:tr w:rsidR="00B4507E" w:rsidRPr="00B4507E" w14:paraId="72A3A993" w14:textId="77777777" w:rsidTr="00045C84">
        <w:tc>
          <w:tcPr>
            <w:tcW w:w="3035" w:type="dxa"/>
          </w:tcPr>
          <w:p w14:paraId="64DBB30C" w14:textId="77777777" w:rsidR="00B4507E" w:rsidRPr="00B4507E" w:rsidRDefault="00B4507E" w:rsidP="00B4507E">
            <w:pPr>
              <w:rPr>
                <w:rFonts w:ascii="Arial" w:eastAsia="Calibri" w:hAnsi="Arial" w:cs="Arial"/>
                <w:b/>
                <w:bCs/>
                <w:color w:val="0070C0"/>
                <w:sz w:val="18"/>
                <w:szCs w:val="18"/>
              </w:rPr>
            </w:pPr>
            <w:bookmarkStart w:id="130" w:name="_Hlk100490907"/>
            <w:r w:rsidRPr="00B4507E">
              <w:rPr>
                <w:rFonts w:ascii="Arial" w:eastAsia="Calibri" w:hAnsi="Arial" w:cs="Arial"/>
                <w:b/>
                <w:bCs/>
                <w:color w:val="0070C0"/>
                <w:sz w:val="18"/>
                <w:szCs w:val="18"/>
              </w:rPr>
              <w:t>Periode</w:t>
            </w:r>
          </w:p>
        </w:tc>
        <w:tc>
          <w:tcPr>
            <w:tcW w:w="1045" w:type="dxa"/>
          </w:tcPr>
          <w:p w14:paraId="5B70B9C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1122" w:type="dxa"/>
          </w:tcPr>
          <w:p w14:paraId="0E94397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&lt;8 jam</w:t>
            </w:r>
          </w:p>
        </w:tc>
        <w:tc>
          <w:tcPr>
            <w:tcW w:w="1097" w:type="dxa"/>
          </w:tcPr>
          <w:p w14:paraId="676DAE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8-15 jam</w:t>
            </w:r>
          </w:p>
        </w:tc>
        <w:tc>
          <w:tcPr>
            <w:tcW w:w="1089" w:type="dxa"/>
          </w:tcPr>
          <w:p w14:paraId="75CE17A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16-35 jam</w:t>
            </w:r>
          </w:p>
        </w:tc>
        <w:tc>
          <w:tcPr>
            <w:tcW w:w="1122" w:type="dxa"/>
          </w:tcPr>
          <w:p w14:paraId="7E6E905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&gt;35 jam</w:t>
            </w:r>
          </w:p>
        </w:tc>
      </w:tr>
      <w:bookmarkEnd w:id="130"/>
      <w:tr w:rsidR="00B4507E" w:rsidRPr="00B4507E" w14:paraId="2B18B44F" w14:textId="77777777" w:rsidTr="00045C84">
        <w:tc>
          <w:tcPr>
            <w:tcW w:w="3035" w:type="dxa"/>
          </w:tcPr>
          <w:p w14:paraId="0BAD5C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045" w:type="dxa"/>
          </w:tcPr>
          <w:p w14:paraId="14B3E4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545221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6DDBEF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298F91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03C4AC7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989FC6E" w14:textId="77777777" w:rsidTr="00045C84">
        <w:tc>
          <w:tcPr>
            <w:tcW w:w="3035" w:type="dxa"/>
          </w:tcPr>
          <w:p w14:paraId="6DCA10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045" w:type="dxa"/>
          </w:tcPr>
          <w:p w14:paraId="7BDC0B4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43AA91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019F469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5664AD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6F6D92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4D901CE" w14:textId="77777777" w:rsidTr="00045C84">
        <w:tc>
          <w:tcPr>
            <w:tcW w:w="3035" w:type="dxa"/>
          </w:tcPr>
          <w:p w14:paraId="1DA5E8D8"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045" w:type="dxa"/>
          </w:tcPr>
          <w:p w14:paraId="00E27A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0B9511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70CF3F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59CA42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3F5C59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F26E228" w14:textId="77777777" w:rsidTr="00045C84">
        <w:tc>
          <w:tcPr>
            <w:tcW w:w="3035" w:type="dxa"/>
          </w:tcPr>
          <w:p w14:paraId="24272A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045" w:type="dxa"/>
          </w:tcPr>
          <w:p w14:paraId="0DA7BA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6B5C3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7" w:type="dxa"/>
          </w:tcPr>
          <w:p w14:paraId="361FC9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9" w:type="dxa"/>
          </w:tcPr>
          <w:p w14:paraId="7C8488B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037E4B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31BEED80" w14:textId="77777777" w:rsidR="00B4507E" w:rsidRPr="00B4507E" w:rsidRDefault="00B4507E" w:rsidP="00B4507E">
      <w:pPr>
        <w:rPr>
          <w:rFonts w:ascii="Arial" w:eastAsia="Calibri" w:hAnsi="Arial" w:cs="Arial"/>
          <w:color w:val="0070C0"/>
          <w:sz w:val="18"/>
          <w:szCs w:val="18"/>
        </w:rPr>
      </w:pPr>
    </w:p>
    <w:p w14:paraId="04AA209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w:t>
      </w:r>
      <w:r w:rsidRPr="00B4507E">
        <w:rPr>
          <w:rFonts w:ascii="Arial" w:eastAsia="Calibri" w:hAnsi="Arial" w:cs="Arial"/>
          <w:b/>
          <w:bCs/>
          <w:color w:val="0070C0"/>
          <w:sz w:val="18"/>
          <w:szCs w:val="18"/>
        </w:rPr>
        <w:tab/>
        <w:t>Berapa penghasilan pribadi rata-rata B/I/S per bulan?</w:t>
      </w:r>
    </w:p>
    <w:p w14:paraId="0DB11993" w14:textId="77777777" w:rsidR="00B4507E" w:rsidRPr="00B4507E" w:rsidRDefault="00B4507E" w:rsidP="00B4507E">
      <w:pPr>
        <w:rPr>
          <w:rFonts w:ascii="Arial" w:eastAsia="Calibri" w:hAnsi="Arial" w:cs="Arial"/>
          <w:color w:val="0070C0"/>
          <w:sz w:val="18"/>
          <w:szCs w:val="18"/>
        </w:rPr>
      </w:pPr>
    </w:p>
    <w:tbl>
      <w:tblPr>
        <w:tblStyle w:val="TableGrid4"/>
        <w:tblW w:w="8299" w:type="dxa"/>
        <w:tblInd w:w="-5" w:type="dxa"/>
        <w:tblLook w:val="04A0" w:firstRow="1" w:lastRow="0" w:firstColumn="1" w:lastColumn="0" w:noHBand="0" w:noVBand="1"/>
      </w:tblPr>
      <w:tblGrid>
        <w:gridCol w:w="2882"/>
        <w:gridCol w:w="990"/>
        <w:gridCol w:w="1122"/>
        <w:gridCol w:w="1095"/>
        <w:gridCol w:w="1088"/>
        <w:gridCol w:w="1122"/>
      </w:tblGrid>
      <w:tr w:rsidR="00B4507E" w:rsidRPr="00B4507E" w14:paraId="15C92A2A" w14:textId="77777777" w:rsidTr="00045C84">
        <w:tc>
          <w:tcPr>
            <w:tcW w:w="2882" w:type="dxa"/>
          </w:tcPr>
          <w:p w14:paraId="5E2ED2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990" w:type="dxa"/>
          </w:tcPr>
          <w:p w14:paraId="4545B8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0</w:t>
            </w:r>
          </w:p>
        </w:tc>
        <w:tc>
          <w:tcPr>
            <w:tcW w:w="1122" w:type="dxa"/>
          </w:tcPr>
          <w:p w14:paraId="1EBB1E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&lt;1.000.000</w:t>
            </w:r>
          </w:p>
        </w:tc>
        <w:tc>
          <w:tcPr>
            <w:tcW w:w="1095" w:type="dxa"/>
          </w:tcPr>
          <w:p w14:paraId="0B7C19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1.000.000-2.000.000</w:t>
            </w:r>
          </w:p>
        </w:tc>
        <w:tc>
          <w:tcPr>
            <w:tcW w:w="1088" w:type="dxa"/>
          </w:tcPr>
          <w:p w14:paraId="32EA783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2.000.000-4.000.000</w:t>
            </w:r>
          </w:p>
        </w:tc>
        <w:tc>
          <w:tcPr>
            <w:tcW w:w="1122" w:type="dxa"/>
          </w:tcPr>
          <w:p w14:paraId="681201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&gt;4.000.000</w:t>
            </w:r>
          </w:p>
        </w:tc>
      </w:tr>
      <w:tr w:rsidR="00B4507E" w:rsidRPr="00B4507E" w14:paraId="0EFFE86E" w14:textId="77777777" w:rsidTr="00045C84">
        <w:tc>
          <w:tcPr>
            <w:tcW w:w="2882" w:type="dxa"/>
          </w:tcPr>
          <w:p w14:paraId="616347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990" w:type="dxa"/>
          </w:tcPr>
          <w:p w14:paraId="38B712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624BFCC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5" w:type="dxa"/>
          </w:tcPr>
          <w:p w14:paraId="182C41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8" w:type="dxa"/>
          </w:tcPr>
          <w:p w14:paraId="74D2AC0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511E35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A09C137" w14:textId="77777777" w:rsidTr="00045C84">
        <w:tc>
          <w:tcPr>
            <w:tcW w:w="2882" w:type="dxa"/>
          </w:tcPr>
          <w:p w14:paraId="0A847E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990" w:type="dxa"/>
          </w:tcPr>
          <w:p w14:paraId="180368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55CEF6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5" w:type="dxa"/>
          </w:tcPr>
          <w:p w14:paraId="7FE614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8" w:type="dxa"/>
          </w:tcPr>
          <w:p w14:paraId="38BB2A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F60A7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E73E16F" w14:textId="77777777" w:rsidTr="00045C84">
        <w:tc>
          <w:tcPr>
            <w:tcW w:w="2882" w:type="dxa"/>
          </w:tcPr>
          <w:p w14:paraId="23463C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990" w:type="dxa"/>
          </w:tcPr>
          <w:p w14:paraId="589B9F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6555BB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5" w:type="dxa"/>
          </w:tcPr>
          <w:p w14:paraId="251829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8" w:type="dxa"/>
          </w:tcPr>
          <w:p w14:paraId="2B00C7F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58054D5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C0AF495" w14:textId="77777777" w:rsidTr="00045C84">
        <w:tc>
          <w:tcPr>
            <w:tcW w:w="2882" w:type="dxa"/>
          </w:tcPr>
          <w:p w14:paraId="1E9C44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990" w:type="dxa"/>
          </w:tcPr>
          <w:p w14:paraId="6BF61E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5C0312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5" w:type="dxa"/>
          </w:tcPr>
          <w:p w14:paraId="7CEBD7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8" w:type="dxa"/>
          </w:tcPr>
          <w:p w14:paraId="7EC1F9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2" w:type="dxa"/>
          </w:tcPr>
          <w:p w14:paraId="72957DE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B55DBDB" w14:textId="77777777" w:rsidR="00B4507E" w:rsidRPr="00B4507E" w:rsidRDefault="00B4507E" w:rsidP="00B4507E">
      <w:pPr>
        <w:rPr>
          <w:rFonts w:ascii="Arial" w:eastAsia="Calibri" w:hAnsi="Arial" w:cs="Arial"/>
          <w:b/>
          <w:bCs/>
          <w:color w:val="0070C0"/>
          <w:sz w:val="18"/>
          <w:szCs w:val="18"/>
        </w:rPr>
      </w:pPr>
    </w:p>
    <w:p w14:paraId="27E057C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101.*</w:t>
      </w:r>
      <w:r w:rsidRPr="00B4507E">
        <w:rPr>
          <w:rFonts w:ascii="Arial" w:eastAsia="Calibri" w:hAnsi="Arial" w:cs="Arial"/>
          <w:b/>
          <w:bCs/>
          <w:color w:val="0070C0"/>
          <w:sz w:val="18"/>
          <w:szCs w:val="18"/>
        </w:rPr>
        <w:tab/>
        <w:t>Silahkan klik pilihan jawaban berikut untuk melanjutkan survei</w:t>
      </w:r>
      <w:r w:rsidRPr="00B4507E">
        <w:rPr>
          <w:rFonts w:ascii="Arial" w:eastAsia="Calibri" w:hAnsi="Arial" w:cs="Arial"/>
          <w:b/>
          <w:bCs/>
          <w:color w:val="0070C0"/>
          <w:sz w:val="18"/>
          <w:szCs w:val="18"/>
        </w:rPr>
        <w:tab/>
      </w:r>
    </w:p>
    <w:p w14:paraId="6493FA1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w:t>
      </w:r>
      <w:r w:rsidRPr="00B4507E">
        <w:rPr>
          <w:rFonts w:ascii="Arial" w:eastAsia="Calibri" w:hAnsi="Arial" w:cs="Arial"/>
          <w:b/>
          <w:bCs/>
          <w:color w:val="0070C0"/>
          <w:sz w:val="18"/>
          <w:szCs w:val="18"/>
        </w:rPr>
        <w:tab/>
        <w:t>&gt;&gt; Lanjut Page 53</w:t>
      </w:r>
    </w:p>
    <w:p w14:paraId="1BEEB9F9" w14:textId="77777777" w:rsidR="00B4507E" w:rsidRPr="00B4507E" w:rsidRDefault="00B4507E" w:rsidP="00B4507E">
      <w:pPr>
        <w:rPr>
          <w:rFonts w:ascii="Arial" w:eastAsia="Calibri" w:hAnsi="Arial" w:cs="Arial"/>
          <w:b/>
          <w:bCs/>
          <w:color w:val="0070C0"/>
          <w:sz w:val="18"/>
          <w:szCs w:val="18"/>
        </w:rPr>
      </w:pPr>
    </w:p>
    <w:p w14:paraId="306148F8"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51 Dampak Pendidikan</w:t>
      </w:r>
    </w:p>
    <w:p w14:paraId="1F391ED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102.*</w:t>
      </w:r>
      <w:r w:rsidRPr="00B4507E">
        <w:rPr>
          <w:rFonts w:ascii="Arial" w:eastAsia="Calibri" w:hAnsi="Arial" w:cs="Arial"/>
          <w:b/>
          <w:bCs/>
          <w:color w:val="0070C0"/>
          <w:sz w:val="18"/>
          <w:szCs w:val="18"/>
        </w:rPr>
        <w:tab/>
        <w:t>Bagaimana kondisi B/I/S dalam membayar biaya SPP/semester?</w:t>
      </w:r>
    </w:p>
    <w:p w14:paraId="6D603820" w14:textId="77777777" w:rsidR="00B4507E" w:rsidRPr="00B4507E" w:rsidRDefault="00B4507E" w:rsidP="00B4507E">
      <w:pPr>
        <w:rPr>
          <w:rFonts w:ascii="Arial" w:eastAsia="Calibri" w:hAnsi="Arial" w:cs="Arial"/>
          <w:b/>
          <w:bCs/>
          <w:color w:val="0070C0"/>
          <w:sz w:val="18"/>
          <w:szCs w:val="18"/>
        </w:rPr>
      </w:pPr>
    </w:p>
    <w:tbl>
      <w:tblPr>
        <w:tblStyle w:val="TableGrid4"/>
        <w:tblW w:w="8996" w:type="dxa"/>
        <w:tblLook w:val="04A0" w:firstRow="1" w:lastRow="0" w:firstColumn="1" w:lastColumn="0" w:noHBand="0" w:noVBand="1"/>
      </w:tblPr>
      <w:tblGrid>
        <w:gridCol w:w="3211"/>
        <w:gridCol w:w="1153"/>
        <w:gridCol w:w="1153"/>
        <w:gridCol w:w="1153"/>
        <w:gridCol w:w="1153"/>
        <w:gridCol w:w="1173"/>
      </w:tblGrid>
      <w:tr w:rsidR="00B4507E" w:rsidRPr="00B4507E" w14:paraId="5CB9E6D1" w14:textId="77777777" w:rsidTr="00045C84">
        <w:tc>
          <w:tcPr>
            <w:tcW w:w="3211" w:type="dxa"/>
          </w:tcPr>
          <w:p w14:paraId="1F561B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1153" w:type="dxa"/>
          </w:tcPr>
          <w:p w14:paraId="456FFB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kesulitan</w:t>
            </w:r>
          </w:p>
        </w:tc>
        <w:tc>
          <w:tcPr>
            <w:tcW w:w="1153" w:type="dxa"/>
          </w:tcPr>
          <w:p w14:paraId="7420DBF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Sedikit kesulitan</w:t>
            </w:r>
          </w:p>
        </w:tc>
        <w:tc>
          <w:tcPr>
            <w:tcW w:w="1153" w:type="dxa"/>
          </w:tcPr>
          <w:p w14:paraId="2BA43C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Cukup kesulitan</w:t>
            </w:r>
          </w:p>
        </w:tc>
        <w:tc>
          <w:tcPr>
            <w:tcW w:w="1153" w:type="dxa"/>
          </w:tcPr>
          <w:p w14:paraId="56AEC8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Banyak kesulitan</w:t>
            </w:r>
          </w:p>
        </w:tc>
        <w:tc>
          <w:tcPr>
            <w:tcW w:w="1173" w:type="dxa"/>
          </w:tcPr>
          <w:p w14:paraId="0A3CE2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bisa sama sekali</w:t>
            </w:r>
          </w:p>
        </w:tc>
      </w:tr>
      <w:tr w:rsidR="00B4507E" w:rsidRPr="00B4507E" w14:paraId="0FF21647" w14:textId="77777777" w:rsidTr="00045C84">
        <w:trPr>
          <w:trHeight w:val="271"/>
        </w:trPr>
        <w:tc>
          <w:tcPr>
            <w:tcW w:w="3211" w:type="dxa"/>
          </w:tcPr>
          <w:p w14:paraId="62D8B9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153" w:type="dxa"/>
          </w:tcPr>
          <w:p w14:paraId="2F5886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7219B1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5EC9AC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79E0FC6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47407C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2C793BC" w14:textId="77777777" w:rsidTr="00045C84">
        <w:tc>
          <w:tcPr>
            <w:tcW w:w="3211" w:type="dxa"/>
          </w:tcPr>
          <w:p w14:paraId="554D49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153" w:type="dxa"/>
          </w:tcPr>
          <w:p w14:paraId="1109BE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3DCC803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695F9E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14419A1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33C189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17E1A7C" w14:textId="77777777" w:rsidTr="00045C84">
        <w:tc>
          <w:tcPr>
            <w:tcW w:w="3211" w:type="dxa"/>
          </w:tcPr>
          <w:p w14:paraId="5D7B6A23"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153" w:type="dxa"/>
          </w:tcPr>
          <w:p w14:paraId="62A3AE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3C6C88B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2AC62D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0FBFD6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4D953E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9733FDD" w14:textId="77777777" w:rsidTr="00045C84">
        <w:tc>
          <w:tcPr>
            <w:tcW w:w="3211" w:type="dxa"/>
          </w:tcPr>
          <w:p w14:paraId="0DCAE9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153" w:type="dxa"/>
          </w:tcPr>
          <w:p w14:paraId="3C6707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579873C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0E9D5E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46504D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11C263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05660157" w14:textId="77777777" w:rsidR="00B4507E" w:rsidRPr="00B4507E" w:rsidRDefault="00B4507E" w:rsidP="00B4507E">
      <w:pPr>
        <w:rPr>
          <w:rFonts w:ascii="Arial" w:eastAsia="Calibri" w:hAnsi="Arial" w:cs="Arial"/>
          <w:color w:val="0070C0"/>
          <w:sz w:val="18"/>
          <w:szCs w:val="18"/>
        </w:rPr>
      </w:pPr>
    </w:p>
    <w:p w14:paraId="354E2A5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103.*</w:t>
      </w:r>
      <w:r w:rsidRPr="00B4507E">
        <w:rPr>
          <w:rFonts w:ascii="Arial" w:eastAsia="Calibri" w:hAnsi="Arial" w:cs="Arial"/>
          <w:b/>
          <w:bCs/>
          <w:color w:val="0070C0"/>
          <w:sz w:val="18"/>
          <w:szCs w:val="18"/>
        </w:rPr>
        <w:tab/>
        <w:t>Bagaimana kondisi B/I/S dalam membayar/membeli perlengkapan sekolah (termasuk alat tulis)?</w:t>
      </w:r>
    </w:p>
    <w:p w14:paraId="12BB2D3D" w14:textId="77777777" w:rsidR="00B4507E" w:rsidRPr="00B4507E" w:rsidRDefault="00B4507E" w:rsidP="00B4507E">
      <w:pPr>
        <w:rPr>
          <w:rFonts w:ascii="Arial" w:eastAsia="Calibri" w:hAnsi="Arial" w:cs="Arial"/>
          <w:color w:val="0070C0"/>
          <w:sz w:val="18"/>
          <w:szCs w:val="18"/>
        </w:rPr>
      </w:pPr>
    </w:p>
    <w:tbl>
      <w:tblPr>
        <w:tblStyle w:val="TableGrid4"/>
        <w:tblW w:w="8996" w:type="dxa"/>
        <w:tblLook w:val="04A0" w:firstRow="1" w:lastRow="0" w:firstColumn="1" w:lastColumn="0" w:noHBand="0" w:noVBand="1"/>
      </w:tblPr>
      <w:tblGrid>
        <w:gridCol w:w="3211"/>
        <w:gridCol w:w="1153"/>
        <w:gridCol w:w="1153"/>
        <w:gridCol w:w="1153"/>
        <w:gridCol w:w="1153"/>
        <w:gridCol w:w="1173"/>
      </w:tblGrid>
      <w:tr w:rsidR="00B4507E" w:rsidRPr="00B4507E" w14:paraId="0B7FF79A" w14:textId="77777777" w:rsidTr="00045C84">
        <w:tc>
          <w:tcPr>
            <w:tcW w:w="3211" w:type="dxa"/>
          </w:tcPr>
          <w:p w14:paraId="31C34A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1153" w:type="dxa"/>
          </w:tcPr>
          <w:p w14:paraId="2C1322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kesulitan</w:t>
            </w:r>
          </w:p>
        </w:tc>
        <w:tc>
          <w:tcPr>
            <w:tcW w:w="1153" w:type="dxa"/>
          </w:tcPr>
          <w:p w14:paraId="750C9B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Sedikit kesulitan</w:t>
            </w:r>
          </w:p>
        </w:tc>
        <w:tc>
          <w:tcPr>
            <w:tcW w:w="1153" w:type="dxa"/>
          </w:tcPr>
          <w:p w14:paraId="7FC63D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Cukup kesulitan</w:t>
            </w:r>
          </w:p>
        </w:tc>
        <w:tc>
          <w:tcPr>
            <w:tcW w:w="1153" w:type="dxa"/>
          </w:tcPr>
          <w:p w14:paraId="732485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Banyak kesulitan</w:t>
            </w:r>
          </w:p>
        </w:tc>
        <w:tc>
          <w:tcPr>
            <w:tcW w:w="1173" w:type="dxa"/>
          </w:tcPr>
          <w:p w14:paraId="5B3140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bisa sama sekali</w:t>
            </w:r>
          </w:p>
        </w:tc>
      </w:tr>
      <w:tr w:rsidR="00B4507E" w:rsidRPr="00B4507E" w14:paraId="29CDAB4F" w14:textId="77777777" w:rsidTr="00045C84">
        <w:tc>
          <w:tcPr>
            <w:tcW w:w="3211" w:type="dxa"/>
          </w:tcPr>
          <w:p w14:paraId="474A76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153" w:type="dxa"/>
          </w:tcPr>
          <w:p w14:paraId="0E9FF0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28D06FB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5F5A76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2C776CF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7C9CE3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5264C98" w14:textId="77777777" w:rsidTr="00045C84">
        <w:tc>
          <w:tcPr>
            <w:tcW w:w="3211" w:type="dxa"/>
          </w:tcPr>
          <w:p w14:paraId="5231BF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153" w:type="dxa"/>
          </w:tcPr>
          <w:p w14:paraId="599DCDB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15E958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3406EF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0910479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509813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44008D1" w14:textId="77777777" w:rsidTr="00045C84">
        <w:tc>
          <w:tcPr>
            <w:tcW w:w="3211" w:type="dxa"/>
          </w:tcPr>
          <w:p w14:paraId="595549B8"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153" w:type="dxa"/>
          </w:tcPr>
          <w:p w14:paraId="37FA04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0D8278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614917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4C0A5E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44D0AB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3E77E7A" w14:textId="77777777" w:rsidTr="00045C84">
        <w:tc>
          <w:tcPr>
            <w:tcW w:w="3211" w:type="dxa"/>
          </w:tcPr>
          <w:p w14:paraId="779EF8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153" w:type="dxa"/>
          </w:tcPr>
          <w:p w14:paraId="28B586B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56FD09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445C550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3" w:type="dxa"/>
          </w:tcPr>
          <w:p w14:paraId="2536C22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3" w:type="dxa"/>
          </w:tcPr>
          <w:p w14:paraId="40C295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2EBC252" w14:textId="77777777" w:rsidR="00B4507E" w:rsidRPr="00B4507E" w:rsidRDefault="00B4507E" w:rsidP="00B4507E">
      <w:pPr>
        <w:rPr>
          <w:rFonts w:ascii="Arial" w:eastAsia="Calibri" w:hAnsi="Arial" w:cs="Arial"/>
          <w:b/>
          <w:bCs/>
          <w:color w:val="0070C0"/>
          <w:sz w:val="18"/>
          <w:szCs w:val="18"/>
        </w:rPr>
      </w:pPr>
    </w:p>
    <w:p w14:paraId="098A9FE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lastRenderedPageBreak/>
        <w:t>104.*</w:t>
      </w:r>
      <w:r w:rsidRPr="00B4507E">
        <w:rPr>
          <w:rFonts w:ascii="Arial" w:eastAsia="Calibri" w:hAnsi="Arial" w:cs="Arial"/>
          <w:b/>
          <w:bCs/>
          <w:color w:val="0070C0"/>
          <w:sz w:val="18"/>
          <w:szCs w:val="18"/>
        </w:rPr>
        <w:tab/>
        <w:t>Bagaimana kondisi B/I/S untuk mendapatkan asisten/pendamping belajar?</w:t>
      </w:r>
    </w:p>
    <w:p w14:paraId="26243748" w14:textId="77777777" w:rsidR="00B4507E" w:rsidRPr="00B4507E" w:rsidRDefault="00B4507E" w:rsidP="00B4507E">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3220"/>
        <w:gridCol w:w="1151"/>
        <w:gridCol w:w="1151"/>
        <w:gridCol w:w="1151"/>
        <w:gridCol w:w="1151"/>
        <w:gridCol w:w="1171"/>
      </w:tblGrid>
      <w:tr w:rsidR="00B4507E" w:rsidRPr="00B4507E" w14:paraId="0A168C7D" w14:textId="77777777" w:rsidTr="00045C84">
        <w:tc>
          <w:tcPr>
            <w:tcW w:w="3220" w:type="dxa"/>
          </w:tcPr>
          <w:p w14:paraId="56699601" w14:textId="77777777" w:rsidR="00B4507E" w:rsidRPr="00B4507E" w:rsidRDefault="00B4507E" w:rsidP="00B4507E">
            <w:pPr>
              <w:rPr>
                <w:rFonts w:ascii="Arial" w:eastAsia="Calibri" w:hAnsi="Arial" w:cs="Arial"/>
                <w:color w:val="0070C0"/>
                <w:sz w:val="18"/>
                <w:szCs w:val="18"/>
              </w:rPr>
            </w:pPr>
            <w:bookmarkStart w:id="131" w:name="_Hlk100494247"/>
            <w:r w:rsidRPr="00B4507E">
              <w:rPr>
                <w:rFonts w:ascii="Arial" w:eastAsia="Calibri" w:hAnsi="Arial" w:cs="Arial"/>
                <w:color w:val="0070C0"/>
                <w:sz w:val="18"/>
                <w:szCs w:val="18"/>
              </w:rPr>
              <w:t>Periode</w:t>
            </w:r>
          </w:p>
        </w:tc>
        <w:tc>
          <w:tcPr>
            <w:tcW w:w="1151" w:type="dxa"/>
          </w:tcPr>
          <w:p w14:paraId="2BAC7D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kesulitan</w:t>
            </w:r>
          </w:p>
        </w:tc>
        <w:tc>
          <w:tcPr>
            <w:tcW w:w="1151" w:type="dxa"/>
          </w:tcPr>
          <w:p w14:paraId="1364033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Sedikit kesulitan</w:t>
            </w:r>
          </w:p>
        </w:tc>
        <w:tc>
          <w:tcPr>
            <w:tcW w:w="1151" w:type="dxa"/>
          </w:tcPr>
          <w:p w14:paraId="7EDBF6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Cukup kesulitan</w:t>
            </w:r>
          </w:p>
        </w:tc>
        <w:tc>
          <w:tcPr>
            <w:tcW w:w="1151" w:type="dxa"/>
          </w:tcPr>
          <w:p w14:paraId="5782C1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Banyak kesulitan</w:t>
            </w:r>
          </w:p>
        </w:tc>
        <w:tc>
          <w:tcPr>
            <w:tcW w:w="1171" w:type="dxa"/>
          </w:tcPr>
          <w:p w14:paraId="4E4A0E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bisa sama sekali</w:t>
            </w:r>
          </w:p>
        </w:tc>
      </w:tr>
      <w:bookmarkEnd w:id="131"/>
      <w:tr w:rsidR="00B4507E" w:rsidRPr="00B4507E" w14:paraId="4C013B21" w14:textId="77777777" w:rsidTr="00045C84">
        <w:tc>
          <w:tcPr>
            <w:tcW w:w="3220" w:type="dxa"/>
          </w:tcPr>
          <w:p w14:paraId="1E18447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151" w:type="dxa"/>
          </w:tcPr>
          <w:p w14:paraId="240683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28E65D8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289E18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54226D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1" w:type="dxa"/>
          </w:tcPr>
          <w:p w14:paraId="47C783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F7B616F" w14:textId="77777777" w:rsidTr="00045C84">
        <w:tc>
          <w:tcPr>
            <w:tcW w:w="3220" w:type="dxa"/>
          </w:tcPr>
          <w:p w14:paraId="664647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151" w:type="dxa"/>
          </w:tcPr>
          <w:p w14:paraId="313732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2D9BFC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543794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73457D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1" w:type="dxa"/>
          </w:tcPr>
          <w:p w14:paraId="4BFACC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53100BE" w14:textId="77777777" w:rsidTr="00045C84">
        <w:tc>
          <w:tcPr>
            <w:tcW w:w="3220" w:type="dxa"/>
          </w:tcPr>
          <w:p w14:paraId="6B55CE84"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151" w:type="dxa"/>
          </w:tcPr>
          <w:p w14:paraId="55E08D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2290D3C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2918D3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38668E0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1" w:type="dxa"/>
          </w:tcPr>
          <w:p w14:paraId="516405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A5C3A07" w14:textId="77777777" w:rsidTr="00045C84">
        <w:tc>
          <w:tcPr>
            <w:tcW w:w="3220" w:type="dxa"/>
          </w:tcPr>
          <w:p w14:paraId="43F619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151" w:type="dxa"/>
          </w:tcPr>
          <w:p w14:paraId="534A3C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61FAFE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7506179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1" w:type="dxa"/>
          </w:tcPr>
          <w:p w14:paraId="05C4A8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1" w:type="dxa"/>
          </w:tcPr>
          <w:p w14:paraId="647A13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F2AF5D5" w14:textId="77777777" w:rsidR="00B4507E" w:rsidRPr="00B4507E" w:rsidRDefault="00B4507E" w:rsidP="00B4507E">
      <w:pPr>
        <w:rPr>
          <w:rFonts w:ascii="Arial" w:eastAsia="Calibri" w:hAnsi="Arial" w:cs="Arial"/>
          <w:b/>
          <w:bCs/>
          <w:color w:val="0070C0"/>
          <w:sz w:val="18"/>
          <w:szCs w:val="18"/>
        </w:rPr>
      </w:pPr>
    </w:p>
    <w:p w14:paraId="2E25DDA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105.*</w:t>
      </w:r>
      <w:r w:rsidRPr="00B4507E">
        <w:rPr>
          <w:rFonts w:ascii="Arial" w:eastAsia="Calibri" w:hAnsi="Arial" w:cs="Arial"/>
          <w:b/>
          <w:bCs/>
          <w:color w:val="0070C0"/>
          <w:sz w:val="18"/>
          <w:szCs w:val="18"/>
        </w:rPr>
        <w:tab/>
        <w:t>Bagaimana kondisi B/I/S dalam mengikuti pembelajaran jarak jauh/online?</w:t>
      </w:r>
    </w:p>
    <w:p w14:paraId="7DB5DB88" w14:textId="77777777" w:rsidR="00B4507E" w:rsidRPr="00B4507E" w:rsidRDefault="00B4507E" w:rsidP="00B4507E">
      <w:pPr>
        <w:rPr>
          <w:rFonts w:ascii="Arial" w:eastAsia="Calibri" w:hAnsi="Arial" w:cs="Arial"/>
          <w:color w:val="0070C0"/>
          <w:sz w:val="18"/>
          <w:szCs w:val="18"/>
        </w:rPr>
      </w:pPr>
    </w:p>
    <w:tbl>
      <w:tblPr>
        <w:tblStyle w:val="TableGrid4"/>
        <w:tblW w:w="8855" w:type="dxa"/>
        <w:tblLook w:val="04A0" w:firstRow="1" w:lastRow="0" w:firstColumn="1" w:lastColumn="0" w:noHBand="0" w:noVBand="1"/>
      </w:tblPr>
      <w:tblGrid>
        <w:gridCol w:w="3131"/>
        <w:gridCol w:w="1143"/>
        <w:gridCol w:w="1143"/>
        <w:gridCol w:w="1143"/>
        <w:gridCol w:w="1143"/>
        <w:gridCol w:w="1152"/>
      </w:tblGrid>
      <w:tr w:rsidR="00B4507E" w:rsidRPr="00B4507E" w14:paraId="5EE52A40" w14:textId="77777777" w:rsidTr="00045C84">
        <w:tc>
          <w:tcPr>
            <w:tcW w:w="3131" w:type="dxa"/>
          </w:tcPr>
          <w:p w14:paraId="44B3FE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1143" w:type="dxa"/>
          </w:tcPr>
          <w:p w14:paraId="483BEA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kesulitan</w:t>
            </w:r>
          </w:p>
        </w:tc>
        <w:tc>
          <w:tcPr>
            <w:tcW w:w="1143" w:type="dxa"/>
          </w:tcPr>
          <w:p w14:paraId="3D98BC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Sedikit kesulitan</w:t>
            </w:r>
          </w:p>
        </w:tc>
        <w:tc>
          <w:tcPr>
            <w:tcW w:w="1143" w:type="dxa"/>
          </w:tcPr>
          <w:p w14:paraId="278A38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Cukup kesulitan</w:t>
            </w:r>
          </w:p>
        </w:tc>
        <w:tc>
          <w:tcPr>
            <w:tcW w:w="1143" w:type="dxa"/>
          </w:tcPr>
          <w:p w14:paraId="7CA074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Banyak kesulitan</w:t>
            </w:r>
          </w:p>
        </w:tc>
        <w:tc>
          <w:tcPr>
            <w:tcW w:w="1152" w:type="dxa"/>
          </w:tcPr>
          <w:p w14:paraId="32A0D3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bisa sama sekali</w:t>
            </w:r>
          </w:p>
        </w:tc>
      </w:tr>
      <w:tr w:rsidR="00B4507E" w:rsidRPr="00B4507E" w14:paraId="02C5F7F2" w14:textId="77777777" w:rsidTr="00045C84">
        <w:tc>
          <w:tcPr>
            <w:tcW w:w="3131" w:type="dxa"/>
          </w:tcPr>
          <w:p w14:paraId="1892BF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143" w:type="dxa"/>
          </w:tcPr>
          <w:p w14:paraId="50B656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7E1FE9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294F83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6A6C893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60D913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73B1CD" w14:textId="77777777" w:rsidTr="00045C84">
        <w:tc>
          <w:tcPr>
            <w:tcW w:w="3131" w:type="dxa"/>
          </w:tcPr>
          <w:p w14:paraId="7FC5AE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143" w:type="dxa"/>
          </w:tcPr>
          <w:p w14:paraId="5DBB5F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783CC8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4EE114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2BE3E5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60E759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53DC2B5" w14:textId="77777777" w:rsidTr="00045C84">
        <w:tc>
          <w:tcPr>
            <w:tcW w:w="3131" w:type="dxa"/>
          </w:tcPr>
          <w:p w14:paraId="3F78C11E"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143" w:type="dxa"/>
          </w:tcPr>
          <w:p w14:paraId="169565D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7C7140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1FCDD6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36A8C56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03A8FE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B5BB67E" w14:textId="77777777" w:rsidTr="00045C84">
        <w:tc>
          <w:tcPr>
            <w:tcW w:w="3131" w:type="dxa"/>
          </w:tcPr>
          <w:p w14:paraId="2D6347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143" w:type="dxa"/>
          </w:tcPr>
          <w:p w14:paraId="54ADCC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2A8E3E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2DEF75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43" w:type="dxa"/>
          </w:tcPr>
          <w:p w14:paraId="5674F3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5FC09D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0875017A"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0BC668F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106.*</w:t>
      </w:r>
      <w:r w:rsidRPr="00B4507E">
        <w:rPr>
          <w:rFonts w:ascii="Arial" w:eastAsia="Calibri" w:hAnsi="Arial" w:cs="Arial"/>
          <w:b/>
          <w:bCs/>
          <w:color w:val="0070C0"/>
          <w:sz w:val="18"/>
          <w:szCs w:val="18"/>
        </w:rPr>
        <w:tab/>
        <w:t>Dalam hal apa, B/I/S menemui kesulitan dalam mengikuti pembelajaran jarak jauh? (boleh lebih dari 1 jawaban)</w:t>
      </w:r>
    </w:p>
    <w:p w14:paraId="55B63FD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4BBC39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Penyampaian materi guru/dosen kurang jelas</w:t>
      </w:r>
    </w:p>
    <w:p w14:paraId="0EF403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Bahasa yang digunakan terlalu kompleks</w:t>
      </w:r>
    </w:p>
    <w:p w14:paraId="423298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Keterbatasan alat peraga</w:t>
      </w:r>
    </w:p>
    <w:p w14:paraId="2A226D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Keterbatasan sarana prasarana pembelajaran jarak jauh</w:t>
      </w:r>
    </w:p>
    <w:p w14:paraId="05D595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Mendapatkan guru pendamping untuk belajar mandiri</w:t>
      </w:r>
    </w:p>
    <w:p w14:paraId="6DD6518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Kesulitan mengakses materi pembelajaran (buku pelajaran, buku referensi, dll</w:t>
      </w:r>
    </w:p>
    <w:p w14:paraId="5202A1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49E9570C" w14:textId="77777777" w:rsidR="00B4507E" w:rsidRPr="00B4507E" w:rsidRDefault="00B4507E" w:rsidP="00B4507E">
      <w:pPr>
        <w:rPr>
          <w:rFonts w:ascii="Arial" w:eastAsia="Calibri" w:hAnsi="Arial" w:cs="Arial"/>
          <w:b/>
          <w:bCs/>
          <w:color w:val="0070C0"/>
          <w:sz w:val="18"/>
          <w:szCs w:val="18"/>
        </w:rPr>
      </w:pPr>
    </w:p>
    <w:p w14:paraId="17BD53B5"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5541134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p>
    <w:p w14:paraId="7779BBAD" w14:textId="1CA590E5"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107.*</w:t>
      </w:r>
      <w:r w:rsidRPr="00B4507E">
        <w:rPr>
          <w:rFonts w:ascii="Arial" w:eastAsia="Calibri" w:hAnsi="Arial" w:cs="Arial"/>
          <w:b/>
          <w:bCs/>
          <w:color w:val="0070C0"/>
          <w:sz w:val="18"/>
          <w:szCs w:val="18"/>
        </w:rPr>
        <w:tab/>
        <w:t>Apa yang B/I/S rasakan dengan perubahan kondisi kegiatan belajar mangajar yang B/I/S alami:</w:t>
      </w:r>
    </w:p>
    <w:p w14:paraId="1421DA7B" w14:textId="77777777" w:rsidR="00B4507E" w:rsidRPr="00B4507E" w:rsidRDefault="00B4507E" w:rsidP="00B4507E">
      <w:pPr>
        <w:rPr>
          <w:rFonts w:ascii="Arial" w:eastAsia="Calibri" w:hAnsi="Arial" w:cs="Arial"/>
          <w:b/>
          <w:bCs/>
          <w:color w:val="0070C0"/>
          <w:sz w:val="18"/>
          <w:szCs w:val="18"/>
        </w:rPr>
      </w:pPr>
    </w:p>
    <w:tbl>
      <w:tblPr>
        <w:tblStyle w:val="TableGrid4"/>
        <w:tblW w:w="8792" w:type="dxa"/>
        <w:tblLook w:val="04A0" w:firstRow="1" w:lastRow="0" w:firstColumn="1" w:lastColumn="0" w:noHBand="0" w:noVBand="1"/>
      </w:tblPr>
      <w:tblGrid>
        <w:gridCol w:w="3899"/>
        <w:gridCol w:w="747"/>
        <w:gridCol w:w="1467"/>
        <w:gridCol w:w="1106"/>
        <w:gridCol w:w="1573"/>
      </w:tblGrid>
      <w:tr w:rsidR="00B4507E" w:rsidRPr="00B4507E" w14:paraId="535E7890" w14:textId="77777777" w:rsidTr="00045C84">
        <w:tc>
          <w:tcPr>
            <w:tcW w:w="3985" w:type="dxa"/>
          </w:tcPr>
          <w:p w14:paraId="71C7534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707" w:type="dxa"/>
          </w:tcPr>
          <w:p w14:paraId="06D1FC1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Jenuh</w:t>
            </w:r>
          </w:p>
        </w:tc>
        <w:tc>
          <w:tcPr>
            <w:tcW w:w="1397" w:type="dxa"/>
          </w:tcPr>
          <w:p w14:paraId="40C1EF8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Membosankan</w:t>
            </w:r>
          </w:p>
        </w:tc>
        <w:tc>
          <w:tcPr>
            <w:tcW w:w="1118" w:type="dxa"/>
          </w:tcPr>
          <w:p w14:paraId="6B0EE5B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Biasa saja</w:t>
            </w:r>
          </w:p>
        </w:tc>
        <w:tc>
          <w:tcPr>
            <w:tcW w:w="1585" w:type="dxa"/>
          </w:tcPr>
          <w:p w14:paraId="358F3E8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Menambah semangat belajar</w:t>
            </w:r>
          </w:p>
        </w:tc>
      </w:tr>
      <w:tr w:rsidR="00B4507E" w:rsidRPr="00B4507E" w14:paraId="0A320194" w14:textId="77777777" w:rsidTr="00045C84">
        <w:tc>
          <w:tcPr>
            <w:tcW w:w="3985" w:type="dxa"/>
          </w:tcPr>
          <w:p w14:paraId="6A441D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Pandemik periode Maret-Juni 2020</w:t>
            </w:r>
          </w:p>
        </w:tc>
        <w:tc>
          <w:tcPr>
            <w:tcW w:w="707" w:type="dxa"/>
          </w:tcPr>
          <w:p w14:paraId="521990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97" w:type="dxa"/>
          </w:tcPr>
          <w:p w14:paraId="39C555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626060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585" w:type="dxa"/>
          </w:tcPr>
          <w:p w14:paraId="26579D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C7A4DC2" w14:textId="77777777" w:rsidTr="00045C84">
        <w:tc>
          <w:tcPr>
            <w:tcW w:w="3985" w:type="dxa"/>
          </w:tcPr>
          <w:p w14:paraId="3B73412A"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Pandemik periode Juli-Desember 2020</w:t>
            </w:r>
          </w:p>
        </w:tc>
        <w:tc>
          <w:tcPr>
            <w:tcW w:w="707" w:type="dxa"/>
          </w:tcPr>
          <w:p w14:paraId="4F97BD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97" w:type="dxa"/>
          </w:tcPr>
          <w:p w14:paraId="0B4053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3DC81A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585" w:type="dxa"/>
          </w:tcPr>
          <w:p w14:paraId="40B5E0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1BAAFB0" w14:textId="77777777" w:rsidTr="00045C84">
        <w:tc>
          <w:tcPr>
            <w:tcW w:w="3985" w:type="dxa"/>
          </w:tcPr>
          <w:p w14:paraId="1B05C2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707" w:type="dxa"/>
          </w:tcPr>
          <w:p w14:paraId="46FCC2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97" w:type="dxa"/>
          </w:tcPr>
          <w:p w14:paraId="69BE3B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41FEAF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585" w:type="dxa"/>
          </w:tcPr>
          <w:p w14:paraId="629F3B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1F2B506" w14:textId="77777777" w:rsidR="00B4507E" w:rsidRPr="00B4507E" w:rsidRDefault="00B4507E" w:rsidP="00B4507E">
      <w:pPr>
        <w:rPr>
          <w:rFonts w:ascii="Arial" w:eastAsia="Calibri" w:hAnsi="Arial" w:cs="Arial"/>
          <w:b/>
          <w:bCs/>
          <w:color w:val="0070C0"/>
          <w:sz w:val="18"/>
          <w:szCs w:val="18"/>
        </w:rPr>
      </w:pPr>
    </w:p>
    <w:p w14:paraId="171788F7"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52 Pendapatan dan Pengeluaran Keluarga Tiap Bulan</w:t>
      </w:r>
    </w:p>
    <w:p w14:paraId="7CEE20C7" w14:textId="77777777" w:rsidR="00B4507E" w:rsidRPr="00B4507E" w:rsidRDefault="00B4507E" w:rsidP="00B4507E">
      <w:pPr>
        <w:rPr>
          <w:rFonts w:ascii="Arial" w:eastAsia="Calibri" w:hAnsi="Arial" w:cs="Times New Roman"/>
          <w:b/>
          <w:bCs/>
          <w:color w:val="0070C0"/>
          <w:sz w:val="18"/>
          <w:szCs w:val="22"/>
          <w:lang w:eastAsia="zh-CN"/>
        </w:rPr>
      </w:pPr>
      <w:r w:rsidRPr="00B4507E">
        <w:rPr>
          <w:rFonts w:ascii="Arial" w:eastAsia="Calibri" w:hAnsi="Arial" w:cs="Times New Roman"/>
          <w:b/>
          <w:bCs/>
          <w:color w:val="0070C0"/>
          <w:sz w:val="18"/>
          <w:szCs w:val="22"/>
          <w:lang w:eastAsia="zh-CN"/>
        </w:rPr>
        <w:t>108.*</w:t>
      </w:r>
      <w:r w:rsidRPr="00B4507E">
        <w:rPr>
          <w:rFonts w:ascii="Arial" w:eastAsia="Calibri" w:hAnsi="Arial" w:cs="Times New Roman"/>
          <w:b/>
          <w:bCs/>
          <w:color w:val="0070C0"/>
          <w:sz w:val="18"/>
          <w:szCs w:val="22"/>
          <w:lang w:eastAsia="zh-CN"/>
        </w:rPr>
        <w:tab/>
        <w:t>Berapa rata-rata pendapatan rumah tangga B/I/S per bulan?</w:t>
      </w:r>
    </w:p>
    <w:p w14:paraId="566C6335" w14:textId="77777777" w:rsidR="00B4507E" w:rsidRPr="00B4507E" w:rsidRDefault="00B4507E" w:rsidP="00B4507E">
      <w:pPr>
        <w:rPr>
          <w:rFonts w:ascii="Arial" w:eastAsia="Calibri" w:hAnsi="Arial" w:cs="Times New Roman"/>
          <w:color w:val="0070C0"/>
          <w:sz w:val="18"/>
          <w:szCs w:val="22"/>
          <w:lang w:eastAsia="zh-CN"/>
        </w:rPr>
      </w:pPr>
    </w:p>
    <w:tbl>
      <w:tblPr>
        <w:tblStyle w:val="TableGrid4"/>
        <w:tblW w:w="8820" w:type="dxa"/>
        <w:tblInd w:w="-5" w:type="dxa"/>
        <w:tblLook w:val="04A0" w:firstRow="1" w:lastRow="0" w:firstColumn="1" w:lastColumn="0" w:noHBand="0" w:noVBand="1"/>
      </w:tblPr>
      <w:tblGrid>
        <w:gridCol w:w="2684"/>
        <w:gridCol w:w="907"/>
        <w:gridCol w:w="591"/>
        <w:gridCol w:w="1131"/>
        <w:gridCol w:w="1126"/>
        <w:gridCol w:w="1118"/>
        <w:gridCol w:w="1263"/>
      </w:tblGrid>
      <w:tr w:rsidR="00B4507E" w:rsidRPr="00B4507E" w14:paraId="59097C76" w14:textId="77777777" w:rsidTr="002A07B7">
        <w:tc>
          <w:tcPr>
            <w:tcW w:w="2684" w:type="dxa"/>
          </w:tcPr>
          <w:p w14:paraId="1726DE4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907" w:type="dxa"/>
          </w:tcPr>
          <w:p w14:paraId="4929B3C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591" w:type="dxa"/>
          </w:tcPr>
          <w:p w14:paraId="5FE2309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1131" w:type="dxa"/>
          </w:tcPr>
          <w:p w14:paraId="036F925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&lt;1.000.000</w:t>
            </w:r>
          </w:p>
        </w:tc>
        <w:tc>
          <w:tcPr>
            <w:tcW w:w="1126" w:type="dxa"/>
          </w:tcPr>
          <w:p w14:paraId="6A4CBF0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1.000.000-2.000.000</w:t>
            </w:r>
          </w:p>
        </w:tc>
        <w:tc>
          <w:tcPr>
            <w:tcW w:w="1118" w:type="dxa"/>
          </w:tcPr>
          <w:p w14:paraId="1D498A0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2.000.000-5.000.000</w:t>
            </w:r>
          </w:p>
        </w:tc>
        <w:tc>
          <w:tcPr>
            <w:tcW w:w="1263" w:type="dxa"/>
          </w:tcPr>
          <w:p w14:paraId="2941B6A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&gt;5.000.000</w:t>
            </w:r>
          </w:p>
        </w:tc>
      </w:tr>
      <w:tr w:rsidR="00B4507E" w:rsidRPr="00B4507E" w14:paraId="3D444DB4" w14:textId="77777777" w:rsidTr="002A07B7">
        <w:tc>
          <w:tcPr>
            <w:tcW w:w="2684" w:type="dxa"/>
          </w:tcPr>
          <w:p w14:paraId="5BF899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907" w:type="dxa"/>
          </w:tcPr>
          <w:p w14:paraId="6B25AD2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591" w:type="dxa"/>
          </w:tcPr>
          <w:p w14:paraId="1F7068F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367898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6" w:type="dxa"/>
          </w:tcPr>
          <w:p w14:paraId="4B7340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1F8FB07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3" w:type="dxa"/>
          </w:tcPr>
          <w:p w14:paraId="6671F8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C184FC7" w14:textId="77777777" w:rsidTr="002A07B7">
        <w:trPr>
          <w:trHeight w:val="174"/>
        </w:trPr>
        <w:tc>
          <w:tcPr>
            <w:tcW w:w="2684" w:type="dxa"/>
          </w:tcPr>
          <w:p w14:paraId="0065B8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907" w:type="dxa"/>
          </w:tcPr>
          <w:p w14:paraId="595947A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591" w:type="dxa"/>
          </w:tcPr>
          <w:p w14:paraId="511E0564"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07C1B9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6" w:type="dxa"/>
          </w:tcPr>
          <w:p w14:paraId="2DE30F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7AD6FE9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3" w:type="dxa"/>
          </w:tcPr>
          <w:p w14:paraId="24F2A7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A7D44BF" w14:textId="77777777" w:rsidTr="002A07B7">
        <w:trPr>
          <w:trHeight w:val="174"/>
        </w:trPr>
        <w:tc>
          <w:tcPr>
            <w:tcW w:w="2684" w:type="dxa"/>
          </w:tcPr>
          <w:p w14:paraId="1BB93F4A"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907" w:type="dxa"/>
          </w:tcPr>
          <w:p w14:paraId="2CBDC3F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591" w:type="dxa"/>
          </w:tcPr>
          <w:p w14:paraId="07148D0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3A73811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6" w:type="dxa"/>
          </w:tcPr>
          <w:p w14:paraId="7C2C1B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432CEC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3" w:type="dxa"/>
          </w:tcPr>
          <w:p w14:paraId="2D6FF0F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7FBFBBD" w14:textId="77777777" w:rsidTr="002A07B7">
        <w:trPr>
          <w:trHeight w:val="91"/>
        </w:trPr>
        <w:tc>
          <w:tcPr>
            <w:tcW w:w="2684" w:type="dxa"/>
          </w:tcPr>
          <w:p w14:paraId="72C332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907" w:type="dxa"/>
          </w:tcPr>
          <w:p w14:paraId="4579D26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591" w:type="dxa"/>
          </w:tcPr>
          <w:p w14:paraId="6D8AA9B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7B9CBC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6" w:type="dxa"/>
          </w:tcPr>
          <w:p w14:paraId="46E7F78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4C109D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3" w:type="dxa"/>
          </w:tcPr>
          <w:p w14:paraId="346B006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8F5469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109.*</w:t>
      </w:r>
      <w:r w:rsidRPr="00B4507E">
        <w:rPr>
          <w:rFonts w:ascii="Arial" w:eastAsia="Calibri" w:hAnsi="Arial" w:cs="Arial"/>
          <w:b/>
          <w:bCs/>
          <w:color w:val="0070C0"/>
          <w:sz w:val="18"/>
          <w:szCs w:val="18"/>
        </w:rPr>
        <w:tab/>
        <w:t>Berapa rata-rata pengeluaran rumah tangga B/I/S per bulan?</w:t>
      </w:r>
    </w:p>
    <w:p w14:paraId="24A21341" w14:textId="77777777" w:rsidR="00B4507E" w:rsidRPr="00B4507E" w:rsidRDefault="00B4507E" w:rsidP="00B4507E">
      <w:pPr>
        <w:rPr>
          <w:rFonts w:ascii="Arial" w:eastAsia="Calibri" w:hAnsi="Arial" w:cs="Arial"/>
          <w:color w:val="0070C0"/>
          <w:sz w:val="18"/>
          <w:szCs w:val="18"/>
        </w:rPr>
      </w:pPr>
    </w:p>
    <w:tbl>
      <w:tblPr>
        <w:tblStyle w:val="TableGrid4"/>
        <w:tblW w:w="8820" w:type="dxa"/>
        <w:tblInd w:w="-5" w:type="dxa"/>
        <w:tblLayout w:type="fixed"/>
        <w:tblLook w:val="04A0" w:firstRow="1" w:lastRow="0" w:firstColumn="1" w:lastColumn="0" w:noHBand="0" w:noVBand="1"/>
      </w:tblPr>
      <w:tblGrid>
        <w:gridCol w:w="2642"/>
        <w:gridCol w:w="930"/>
        <w:gridCol w:w="930"/>
        <w:gridCol w:w="1131"/>
        <w:gridCol w:w="1124"/>
        <w:gridCol w:w="1117"/>
        <w:gridCol w:w="946"/>
      </w:tblGrid>
      <w:tr w:rsidR="00B4507E" w:rsidRPr="00B4507E" w14:paraId="6053A897" w14:textId="77777777" w:rsidTr="002A07B7">
        <w:trPr>
          <w:trHeight w:val="91"/>
        </w:trPr>
        <w:tc>
          <w:tcPr>
            <w:tcW w:w="2642" w:type="dxa"/>
          </w:tcPr>
          <w:p w14:paraId="78C97CE0" w14:textId="77777777" w:rsidR="00B4507E" w:rsidRPr="00B4507E" w:rsidRDefault="00B4507E" w:rsidP="00B4507E">
            <w:pPr>
              <w:rPr>
                <w:rFonts w:ascii="Arial" w:eastAsia="Calibri" w:hAnsi="Arial" w:cs="Arial"/>
                <w:b/>
                <w:bCs/>
                <w:color w:val="0070C0"/>
                <w:sz w:val="18"/>
                <w:szCs w:val="18"/>
              </w:rPr>
            </w:pPr>
            <w:bookmarkStart w:id="132" w:name="_Hlk100494418"/>
            <w:r w:rsidRPr="00B4507E">
              <w:rPr>
                <w:rFonts w:ascii="Arial" w:eastAsia="Calibri" w:hAnsi="Arial" w:cs="Arial"/>
                <w:b/>
                <w:bCs/>
                <w:color w:val="0070C0"/>
                <w:sz w:val="18"/>
                <w:szCs w:val="18"/>
              </w:rPr>
              <w:t>Periode</w:t>
            </w:r>
          </w:p>
        </w:tc>
        <w:tc>
          <w:tcPr>
            <w:tcW w:w="930" w:type="dxa"/>
          </w:tcPr>
          <w:p w14:paraId="64C89C8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930" w:type="dxa"/>
          </w:tcPr>
          <w:p w14:paraId="7F29CA5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1131" w:type="dxa"/>
          </w:tcPr>
          <w:p w14:paraId="01439F7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&lt;1.000.000</w:t>
            </w:r>
          </w:p>
        </w:tc>
        <w:tc>
          <w:tcPr>
            <w:tcW w:w="1124" w:type="dxa"/>
          </w:tcPr>
          <w:p w14:paraId="1A49F68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1.000.000-2.000.000</w:t>
            </w:r>
          </w:p>
        </w:tc>
        <w:tc>
          <w:tcPr>
            <w:tcW w:w="1117" w:type="dxa"/>
          </w:tcPr>
          <w:p w14:paraId="2284099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2.000.000-5.000.000</w:t>
            </w:r>
          </w:p>
        </w:tc>
        <w:tc>
          <w:tcPr>
            <w:tcW w:w="946" w:type="dxa"/>
          </w:tcPr>
          <w:p w14:paraId="3E6FC13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&gt;5.000.000</w:t>
            </w:r>
          </w:p>
        </w:tc>
      </w:tr>
      <w:bookmarkEnd w:id="132"/>
      <w:tr w:rsidR="00B4507E" w:rsidRPr="00B4507E" w14:paraId="672B1222" w14:textId="77777777" w:rsidTr="002A07B7">
        <w:trPr>
          <w:trHeight w:val="91"/>
        </w:trPr>
        <w:tc>
          <w:tcPr>
            <w:tcW w:w="2642" w:type="dxa"/>
          </w:tcPr>
          <w:p w14:paraId="04778F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930" w:type="dxa"/>
          </w:tcPr>
          <w:p w14:paraId="79DA817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30" w:type="dxa"/>
          </w:tcPr>
          <w:p w14:paraId="4EA4CB4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23174D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4" w:type="dxa"/>
          </w:tcPr>
          <w:p w14:paraId="4FF648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7" w:type="dxa"/>
          </w:tcPr>
          <w:p w14:paraId="3637C2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6" w:type="dxa"/>
          </w:tcPr>
          <w:p w14:paraId="141AE7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133FAA7" w14:textId="77777777" w:rsidTr="002A07B7">
        <w:trPr>
          <w:trHeight w:val="91"/>
        </w:trPr>
        <w:tc>
          <w:tcPr>
            <w:tcW w:w="2642" w:type="dxa"/>
          </w:tcPr>
          <w:p w14:paraId="7A638E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930" w:type="dxa"/>
          </w:tcPr>
          <w:p w14:paraId="585AB60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30" w:type="dxa"/>
          </w:tcPr>
          <w:p w14:paraId="2B06BFD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3CFAF1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4" w:type="dxa"/>
          </w:tcPr>
          <w:p w14:paraId="021742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7" w:type="dxa"/>
          </w:tcPr>
          <w:p w14:paraId="5155BCD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6" w:type="dxa"/>
          </w:tcPr>
          <w:p w14:paraId="613A35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7C3C5AF" w14:textId="77777777" w:rsidTr="002A07B7">
        <w:trPr>
          <w:trHeight w:val="91"/>
        </w:trPr>
        <w:tc>
          <w:tcPr>
            <w:tcW w:w="2642" w:type="dxa"/>
          </w:tcPr>
          <w:p w14:paraId="12239091"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930" w:type="dxa"/>
          </w:tcPr>
          <w:p w14:paraId="796DD17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30" w:type="dxa"/>
          </w:tcPr>
          <w:p w14:paraId="050A4E7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77715C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4" w:type="dxa"/>
          </w:tcPr>
          <w:p w14:paraId="52EE3E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7" w:type="dxa"/>
          </w:tcPr>
          <w:p w14:paraId="18E74A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6" w:type="dxa"/>
          </w:tcPr>
          <w:p w14:paraId="7C30D0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320E3F5" w14:textId="77777777" w:rsidTr="002A07B7">
        <w:trPr>
          <w:trHeight w:val="91"/>
        </w:trPr>
        <w:tc>
          <w:tcPr>
            <w:tcW w:w="2642" w:type="dxa"/>
          </w:tcPr>
          <w:p w14:paraId="2C83B6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930" w:type="dxa"/>
          </w:tcPr>
          <w:p w14:paraId="53F3697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930" w:type="dxa"/>
          </w:tcPr>
          <w:p w14:paraId="3C2237F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31" w:type="dxa"/>
          </w:tcPr>
          <w:p w14:paraId="07C93BD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24" w:type="dxa"/>
          </w:tcPr>
          <w:p w14:paraId="4E08B9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7" w:type="dxa"/>
          </w:tcPr>
          <w:p w14:paraId="3FB80E3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6" w:type="dxa"/>
          </w:tcPr>
          <w:p w14:paraId="13071E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FD5EBE4" w14:textId="77777777" w:rsidR="00B4507E" w:rsidRPr="00B4507E" w:rsidRDefault="00B4507E" w:rsidP="00B4507E">
      <w:pPr>
        <w:rPr>
          <w:rFonts w:ascii="Arial" w:eastAsia="Calibri" w:hAnsi="Arial" w:cs="Arial"/>
          <w:color w:val="0070C0"/>
          <w:sz w:val="18"/>
          <w:szCs w:val="18"/>
        </w:rPr>
      </w:pPr>
    </w:p>
    <w:p w14:paraId="7CC78B6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110.*</w:t>
      </w:r>
      <w:r w:rsidRPr="00B4507E">
        <w:rPr>
          <w:rFonts w:ascii="Arial" w:eastAsia="Calibri" w:hAnsi="Arial" w:cs="Arial"/>
          <w:b/>
          <w:bCs/>
          <w:color w:val="0070C0"/>
          <w:sz w:val="18"/>
          <w:szCs w:val="18"/>
        </w:rPr>
        <w:tab/>
        <w:t>Berapa rata-rata pengeluaran pribadi B/I/S per bulan?</w:t>
      </w:r>
    </w:p>
    <w:p w14:paraId="0E3AE454" w14:textId="77777777" w:rsidR="00B4507E" w:rsidRPr="00B4507E" w:rsidRDefault="00B4507E" w:rsidP="00B4507E">
      <w:pPr>
        <w:rPr>
          <w:rFonts w:ascii="Arial" w:eastAsia="Calibri" w:hAnsi="Arial" w:cs="Arial"/>
          <w:color w:val="0070C0"/>
          <w:sz w:val="18"/>
          <w:szCs w:val="18"/>
        </w:rPr>
      </w:pPr>
    </w:p>
    <w:tbl>
      <w:tblPr>
        <w:tblStyle w:val="TableGrid4"/>
        <w:tblW w:w="8820" w:type="dxa"/>
        <w:tblInd w:w="-5" w:type="dxa"/>
        <w:tblLayout w:type="fixed"/>
        <w:tblLook w:val="04A0" w:firstRow="1" w:lastRow="0" w:firstColumn="1" w:lastColumn="0" w:noHBand="0" w:noVBand="1"/>
      </w:tblPr>
      <w:tblGrid>
        <w:gridCol w:w="2666"/>
        <w:gridCol w:w="950"/>
        <w:gridCol w:w="896"/>
        <w:gridCol w:w="1122"/>
        <w:gridCol w:w="1077"/>
        <w:gridCol w:w="1077"/>
        <w:gridCol w:w="1032"/>
      </w:tblGrid>
      <w:tr w:rsidR="00B4507E" w:rsidRPr="00B4507E" w14:paraId="415B453B" w14:textId="77777777" w:rsidTr="002A07B7">
        <w:trPr>
          <w:trHeight w:val="91"/>
        </w:trPr>
        <w:tc>
          <w:tcPr>
            <w:tcW w:w="2666" w:type="dxa"/>
          </w:tcPr>
          <w:p w14:paraId="04562723" w14:textId="77777777" w:rsidR="00B4507E" w:rsidRPr="00B4507E" w:rsidRDefault="00B4507E" w:rsidP="00B4507E">
            <w:pPr>
              <w:rPr>
                <w:rFonts w:ascii="Arial" w:eastAsia="Calibri" w:hAnsi="Arial" w:cs="Arial"/>
                <w:b/>
                <w:bCs/>
                <w:color w:val="0070C0"/>
                <w:sz w:val="18"/>
                <w:szCs w:val="18"/>
              </w:rPr>
            </w:pPr>
            <w:bookmarkStart w:id="133" w:name="_Hlk100494446"/>
            <w:r w:rsidRPr="00B4507E">
              <w:rPr>
                <w:rFonts w:ascii="Arial" w:eastAsia="Calibri" w:hAnsi="Arial" w:cs="Arial"/>
                <w:b/>
                <w:bCs/>
                <w:color w:val="0070C0"/>
                <w:sz w:val="18"/>
                <w:szCs w:val="18"/>
              </w:rPr>
              <w:t>Periode</w:t>
            </w:r>
          </w:p>
        </w:tc>
        <w:tc>
          <w:tcPr>
            <w:tcW w:w="950" w:type="dxa"/>
          </w:tcPr>
          <w:p w14:paraId="78281B2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96" w:type="dxa"/>
          </w:tcPr>
          <w:p w14:paraId="35A715F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1122" w:type="dxa"/>
          </w:tcPr>
          <w:p w14:paraId="66027A5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&lt;1.000.000</w:t>
            </w:r>
          </w:p>
        </w:tc>
        <w:tc>
          <w:tcPr>
            <w:tcW w:w="1077" w:type="dxa"/>
          </w:tcPr>
          <w:p w14:paraId="081D7FF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1.000.000-2.000.000</w:t>
            </w:r>
          </w:p>
        </w:tc>
        <w:tc>
          <w:tcPr>
            <w:tcW w:w="1077" w:type="dxa"/>
          </w:tcPr>
          <w:p w14:paraId="6EC28DA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2.000.000-5.000.000</w:t>
            </w:r>
          </w:p>
        </w:tc>
        <w:tc>
          <w:tcPr>
            <w:tcW w:w="1032" w:type="dxa"/>
          </w:tcPr>
          <w:p w14:paraId="38C0391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&gt;5.000.000</w:t>
            </w:r>
          </w:p>
        </w:tc>
      </w:tr>
      <w:bookmarkEnd w:id="133"/>
      <w:tr w:rsidR="00B4507E" w:rsidRPr="00B4507E" w14:paraId="3329D3AC" w14:textId="77777777" w:rsidTr="002A07B7">
        <w:trPr>
          <w:trHeight w:val="91"/>
        </w:trPr>
        <w:tc>
          <w:tcPr>
            <w:tcW w:w="2666" w:type="dxa"/>
          </w:tcPr>
          <w:p w14:paraId="657BB7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950" w:type="dxa"/>
          </w:tcPr>
          <w:p w14:paraId="5637FBD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96" w:type="dxa"/>
          </w:tcPr>
          <w:p w14:paraId="3CC5C9B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22" w:type="dxa"/>
          </w:tcPr>
          <w:p w14:paraId="0AD7499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002E175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0342526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32" w:type="dxa"/>
          </w:tcPr>
          <w:p w14:paraId="225F0AB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1D890D5D" w14:textId="77777777" w:rsidTr="002A07B7">
        <w:trPr>
          <w:trHeight w:val="91"/>
        </w:trPr>
        <w:tc>
          <w:tcPr>
            <w:tcW w:w="2666" w:type="dxa"/>
          </w:tcPr>
          <w:p w14:paraId="66AA4DF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950" w:type="dxa"/>
          </w:tcPr>
          <w:p w14:paraId="2E7D716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96" w:type="dxa"/>
          </w:tcPr>
          <w:p w14:paraId="1D736F6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22" w:type="dxa"/>
          </w:tcPr>
          <w:p w14:paraId="7085A21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51A8978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4BCB3A2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32" w:type="dxa"/>
          </w:tcPr>
          <w:p w14:paraId="4E8348B4"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26C35637" w14:textId="77777777" w:rsidTr="002A07B7">
        <w:trPr>
          <w:trHeight w:val="91"/>
        </w:trPr>
        <w:tc>
          <w:tcPr>
            <w:tcW w:w="2666" w:type="dxa"/>
          </w:tcPr>
          <w:p w14:paraId="2DD278CF"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950" w:type="dxa"/>
          </w:tcPr>
          <w:p w14:paraId="7E7176B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96" w:type="dxa"/>
          </w:tcPr>
          <w:p w14:paraId="61E50CD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22" w:type="dxa"/>
          </w:tcPr>
          <w:p w14:paraId="2B29BE5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7B76DDB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1A24FA2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32" w:type="dxa"/>
          </w:tcPr>
          <w:p w14:paraId="179E161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003E80C8" w14:textId="77777777" w:rsidTr="002A07B7">
        <w:trPr>
          <w:trHeight w:val="91"/>
        </w:trPr>
        <w:tc>
          <w:tcPr>
            <w:tcW w:w="2666" w:type="dxa"/>
          </w:tcPr>
          <w:p w14:paraId="2ECF433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950" w:type="dxa"/>
          </w:tcPr>
          <w:p w14:paraId="60534B0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96" w:type="dxa"/>
          </w:tcPr>
          <w:p w14:paraId="767263D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122" w:type="dxa"/>
          </w:tcPr>
          <w:p w14:paraId="1D6E466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2A9039A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7" w:type="dxa"/>
          </w:tcPr>
          <w:p w14:paraId="79FFCF9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32" w:type="dxa"/>
          </w:tcPr>
          <w:p w14:paraId="65CCE37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bl>
    <w:p w14:paraId="78DF2F80" w14:textId="77777777" w:rsidR="00B4507E" w:rsidRPr="00B4507E" w:rsidRDefault="00B4507E" w:rsidP="00B4507E">
      <w:pPr>
        <w:rPr>
          <w:rFonts w:ascii="Arial" w:eastAsia="Calibri" w:hAnsi="Arial" w:cs="Arial"/>
          <w:b/>
          <w:bCs/>
          <w:color w:val="0070C0"/>
          <w:sz w:val="18"/>
          <w:szCs w:val="18"/>
        </w:rPr>
      </w:pPr>
    </w:p>
    <w:p w14:paraId="62999BC7" w14:textId="77777777" w:rsidR="002A07B7" w:rsidRDefault="002A07B7" w:rsidP="00B4507E">
      <w:pPr>
        <w:rPr>
          <w:rFonts w:ascii="Arial" w:eastAsia="Calibri" w:hAnsi="Arial" w:cs="Times New Roman"/>
          <w:b/>
          <w:bCs/>
          <w:color w:val="0070C0"/>
          <w:sz w:val="18"/>
          <w:szCs w:val="22"/>
          <w:lang w:val="id-ID"/>
        </w:rPr>
      </w:pPr>
    </w:p>
    <w:p w14:paraId="252E4035" w14:textId="4A776CE6"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Page 53 Pengeluaran Rata-rata Tiap Bulan untuk Memenuhi Kebutuhan Pokok</w:t>
      </w:r>
    </w:p>
    <w:p w14:paraId="7A61F91B" w14:textId="77777777" w:rsidR="00B4507E" w:rsidRPr="00B4507E" w:rsidRDefault="00B4507E" w:rsidP="00B4507E">
      <w:pPr>
        <w:rPr>
          <w:rFonts w:ascii="Arial" w:eastAsia="Calibri" w:hAnsi="Arial" w:cs="Times New Roman"/>
          <w:b/>
          <w:bCs/>
          <w:color w:val="0070C0"/>
          <w:sz w:val="18"/>
          <w:szCs w:val="22"/>
          <w:lang w:eastAsia="zh-CN"/>
        </w:rPr>
      </w:pPr>
      <w:r w:rsidRPr="00B4507E">
        <w:rPr>
          <w:rFonts w:ascii="Arial" w:eastAsia="Calibri" w:hAnsi="Arial" w:cs="Times New Roman"/>
          <w:b/>
          <w:bCs/>
          <w:color w:val="0070C0"/>
          <w:sz w:val="18"/>
          <w:szCs w:val="22"/>
          <w:lang w:eastAsia="zh-CN"/>
        </w:rPr>
        <w:t>111.</w:t>
      </w:r>
      <w:r w:rsidRPr="00B4507E">
        <w:rPr>
          <w:rFonts w:ascii="Arial" w:eastAsia="Calibri" w:hAnsi="Arial" w:cs="Times New Roman"/>
          <w:b/>
          <w:bCs/>
          <w:color w:val="0070C0"/>
          <w:sz w:val="18"/>
          <w:szCs w:val="22"/>
          <w:lang w:eastAsia="zh-CN"/>
        </w:rPr>
        <w:tab/>
        <w:t>Berapa pengeluaran rata-rata keluarga per  bulan untuk memenuhi kebutuhan pangan?</w:t>
      </w:r>
    </w:p>
    <w:p w14:paraId="1B9E886E" w14:textId="77777777" w:rsidR="00B4507E" w:rsidRPr="00B4507E" w:rsidRDefault="00B4507E" w:rsidP="00B4507E">
      <w:pPr>
        <w:rPr>
          <w:rFonts w:ascii="Arial" w:eastAsia="Calibri" w:hAnsi="Arial" w:cs="Times New Roman"/>
          <w:color w:val="0070C0"/>
          <w:sz w:val="18"/>
          <w:szCs w:val="22"/>
          <w:lang w:eastAsia="zh-CN"/>
        </w:rPr>
      </w:pPr>
    </w:p>
    <w:tbl>
      <w:tblPr>
        <w:tblStyle w:val="TableGrid4"/>
        <w:tblW w:w="9061" w:type="dxa"/>
        <w:tblLook w:val="04A0" w:firstRow="1" w:lastRow="0" w:firstColumn="1" w:lastColumn="0" w:noHBand="0" w:noVBand="1"/>
      </w:tblPr>
      <w:tblGrid>
        <w:gridCol w:w="2292"/>
        <w:gridCol w:w="1217"/>
        <w:gridCol w:w="657"/>
        <w:gridCol w:w="943"/>
        <w:gridCol w:w="922"/>
        <w:gridCol w:w="933"/>
        <w:gridCol w:w="1070"/>
        <w:gridCol w:w="1027"/>
      </w:tblGrid>
      <w:tr w:rsidR="00B4507E" w:rsidRPr="00B4507E" w14:paraId="18739D12" w14:textId="77777777" w:rsidTr="00045C84">
        <w:tc>
          <w:tcPr>
            <w:tcW w:w="2292" w:type="dxa"/>
          </w:tcPr>
          <w:p w14:paraId="2BE4B51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Periode</w:t>
            </w:r>
          </w:p>
        </w:tc>
        <w:tc>
          <w:tcPr>
            <w:tcW w:w="1217" w:type="dxa"/>
          </w:tcPr>
          <w:p w14:paraId="0004C2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ada pengeluaran</w:t>
            </w:r>
          </w:p>
        </w:tc>
        <w:tc>
          <w:tcPr>
            <w:tcW w:w="657" w:type="dxa"/>
          </w:tcPr>
          <w:p w14:paraId="5198F0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Tidak tahu</w:t>
            </w:r>
          </w:p>
        </w:tc>
        <w:tc>
          <w:tcPr>
            <w:tcW w:w="943" w:type="dxa"/>
          </w:tcPr>
          <w:p w14:paraId="734FC11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&lt;50.000</w:t>
            </w:r>
          </w:p>
        </w:tc>
        <w:tc>
          <w:tcPr>
            <w:tcW w:w="922" w:type="dxa"/>
          </w:tcPr>
          <w:p w14:paraId="55AF351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50.000-100.000</w:t>
            </w:r>
          </w:p>
        </w:tc>
        <w:tc>
          <w:tcPr>
            <w:tcW w:w="933" w:type="dxa"/>
          </w:tcPr>
          <w:p w14:paraId="3D95AE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100.000-250.000</w:t>
            </w:r>
          </w:p>
        </w:tc>
        <w:tc>
          <w:tcPr>
            <w:tcW w:w="1070" w:type="dxa"/>
          </w:tcPr>
          <w:p w14:paraId="325C95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250.000-500.000</w:t>
            </w:r>
          </w:p>
        </w:tc>
        <w:tc>
          <w:tcPr>
            <w:tcW w:w="1027" w:type="dxa"/>
          </w:tcPr>
          <w:p w14:paraId="24D19CA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&gt;500.000</w:t>
            </w:r>
          </w:p>
        </w:tc>
      </w:tr>
      <w:tr w:rsidR="00B4507E" w:rsidRPr="00B4507E" w14:paraId="0BCCA539" w14:textId="77777777" w:rsidTr="00045C84">
        <w:tc>
          <w:tcPr>
            <w:tcW w:w="2292" w:type="dxa"/>
          </w:tcPr>
          <w:p w14:paraId="265D6C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217" w:type="dxa"/>
          </w:tcPr>
          <w:p w14:paraId="691142C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563BC6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3" w:type="dxa"/>
          </w:tcPr>
          <w:p w14:paraId="4E4C3F6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2" w:type="dxa"/>
          </w:tcPr>
          <w:p w14:paraId="5E2843A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49B9431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0" w:type="dxa"/>
          </w:tcPr>
          <w:p w14:paraId="634F1A1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27" w:type="dxa"/>
          </w:tcPr>
          <w:p w14:paraId="6CA8338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6E2DFAA4" w14:textId="77777777" w:rsidTr="00045C84">
        <w:tc>
          <w:tcPr>
            <w:tcW w:w="2292" w:type="dxa"/>
          </w:tcPr>
          <w:p w14:paraId="44EB28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217" w:type="dxa"/>
          </w:tcPr>
          <w:p w14:paraId="0C80FB2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4B2EE5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3" w:type="dxa"/>
          </w:tcPr>
          <w:p w14:paraId="61234D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2" w:type="dxa"/>
          </w:tcPr>
          <w:p w14:paraId="2267B4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7F8827B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0" w:type="dxa"/>
          </w:tcPr>
          <w:p w14:paraId="2569C6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27" w:type="dxa"/>
          </w:tcPr>
          <w:p w14:paraId="65E71C1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0F47B9DC" w14:textId="77777777" w:rsidTr="00045C84">
        <w:tc>
          <w:tcPr>
            <w:tcW w:w="2292" w:type="dxa"/>
          </w:tcPr>
          <w:p w14:paraId="74F566AD"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217" w:type="dxa"/>
          </w:tcPr>
          <w:p w14:paraId="0570F9D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5A2DF5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3" w:type="dxa"/>
          </w:tcPr>
          <w:p w14:paraId="303184B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2" w:type="dxa"/>
          </w:tcPr>
          <w:p w14:paraId="76BCB1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3FF2599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0" w:type="dxa"/>
          </w:tcPr>
          <w:p w14:paraId="4F6494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27" w:type="dxa"/>
          </w:tcPr>
          <w:p w14:paraId="60B15CF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r w:rsidR="00B4507E" w:rsidRPr="00B4507E" w14:paraId="4018F921" w14:textId="77777777" w:rsidTr="00045C84">
        <w:tc>
          <w:tcPr>
            <w:tcW w:w="2292" w:type="dxa"/>
          </w:tcPr>
          <w:p w14:paraId="4DB1EFC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217" w:type="dxa"/>
          </w:tcPr>
          <w:p w14:paraId="3E47C03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61A5D68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3" w:type="dxa"/>
          </w:tcPr>
          <w:p w14:paraId="322487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2" w:type="dxa"/>
          </w:tcPr>
          <w:p w14:paraId="3E6202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510B2F4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1070" w:type="dxa"/>
          </w:tcPr>
          <w:p w14:paraId="3520B1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27" w:type="dxa"/>
          </w:tcPr>
          <w:p w14:paraId="4254890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r>
    </w:tbl>
    <w:p w14:paraId="191A33F1" w14:textId="77777777" w:rsidR="00B4507E" w:rsidRPr="00B4507E" w:rsidRDefault="00B4507E" w:rsidP="00B4507E">
      <w:pPr>
        <w:rPr>
          <w:rFonts w:ascii="Arial" w:eastAsia="Calibri" w:hAnsi="Arial" w:cs="Arial"/>
          <w:color w:val="0070C0"/>
          <w:sz w:val="18"/>
          <w:szCs w:val="18"/>
        </w:rPr>
      </w:pPr>
    </w:p>
    <w:p w14:paraId="1D476CE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112.  Berapa pengeluaran rata-rata keluarga per bulan untuk memenuhi kebutuhan tempat tinggal?</w:t>
      </w:r>
    </w:p>
    <w:p w14:paraId="582AD222" w14:textId="77777777" w:rsidR="00B4507E" w:rsidRPr="00B4507E" w:rsidRDefault="00B4507E" w:rsidP="00B4507E">
      <w:pPr>
        <w:rPr>
          <w:rFonts w:ascii="Arial" w:eastAsia="Calibri" w:hAnsi="Arial" w:cs="Arial"/>
          <w:color w:val="0070C0"/>
          <w:sz w:val="18"/>
          <w:szCs w:val="18"/>
        </w:rPr>
      </w:pPr>
    </w:p>
    <w:tbl>
      <w:tblPr>
        <w:tblStyle w:val="TableGrid4"/>
        <w:tblW w:w="9084" w:type="dxa"/>
        <w:tblLook w:val="04A0" w:firstRow="1" w:lastRow="0" w:firstColumn="1" w:lastColumn="0" w:noHBand="0" w:noVBand="1"/>
      </w:tblPr>
      <w:tblGrid>
        <w:gridCol w:w="2366"/>
        <w:gridCol w:w="1287"/>
        <w:gridCol w:w="687"/>
        <w:gridCol w:w="872"/>
        <w:gridCol w:w="897"/>
        <w:gridCol w:w="998"/>
        <w:gridCol w:w="986"/>
        <w:gridCol w:w="991"/>
      </w:tblGrid>
      <w:tr w:rsidR="00B4507E" w:rsidRPr="00B4507E" w14:paraId="10A7CB94" w14:textId="77777777" w:rsidTr="00045C84">
        <w:tc>
          <w:tcPr>
            <w:tcW w:w="2454" w:type="dxa"/>
          </w:tcPr>
          <w:p w14:paraId="7DCC3CDD" w14:textId="77777777" w:rsidR="00B4507E" w:rsidRPr="00B4507E" w:rsidRDefault="00B4507E" w:rsidP="00B4507E">
            <w:pPr>
              <w:rPr>
                <w:rFonts w:ascii="Arial" w:eastAsia="Calibri" w:hAnsi="Arial" w:cs="Arial"/>
                <w:b/>
                <w:bCs/>
                <w:color w:val="0070C0"/>
                <w:sz w:val="18"/>
                <w:szCs w:val="18"/>
              </w:rPr>
            </w:pPr>
            <w:bookmarkStart w:id="134" w:name="_Hlk100494534"/>
            <w:r w:rsidRPr="00B4507E">
              <w:rPr>
                <w:rFonts w:ascii="Arial" w:eastAsia="Calibri" w:hAnsi="Arial" w:cs="Arial"/>
                <w:b/>
                <w:bCs/>
                <w:color w:val="0070C0"/>
                <w:sz w:val="18"/>
                <w:szCs w:val="18"/>
              </w:rPr>
              <w:t>Periode</w:t>
            </w:r>
          </w:p>
        </w:tc>
        <w:tc>
          <w:tcPr>
            <w:tcW w:w="1217" w:type="dxa"/>
          </w:tcPr>
          <w:p w14:paraId="1F47D45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657" w:type="dxa"/>
          </w:tcPr>
          <w:p w14:paraId="21A8B57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6045624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899" w:type="dxa"/>
          </w:tcPr>
          <w:p w14:paraId="60D725E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03" w:type="dxa"/>
          </w:tcPr>
          <w:p w14:paraId="38D654B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990" w:type="dxa"/>
          </w:tcPr>
          <w:p w14:paraId="117D51C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992" w:type="dxa"/>
          </w:tcPr>
          <w:p w14:paraId="0FB793A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bookmarkEnd w:id="134"/>
      <w:tr w:rsidR="00B4507E" w:rsidRPr="00B4507E" w14:paraId="32B954D3" w14:textId="77777777" w:rsidTr="00045C84">
        <w:tc>
          <w:tcPr>
            <w:tcW w:w="2454" w:type="dxa"/>
          </w:tcPr>
          <w:p w14:paraId="1039AD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217" w:type="dxa"/>
          </w:tcPr>
          <w:p w14:paraId="0FCD84C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5A6C01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7C8C818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99" w:type="dxa"/>
          </w:tcPr>
          <w:p w14:paraId="355159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03" w:type="dxa"/>
          </w:tcPr>
          <w:p w14:paraId="0CD424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0" w:type="dxa"/>
          </w:tcPr>
          <w:p w14:paraId="4187EA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2" w:type="dxa"/>
          </w:tcPr>
          <w:p w14:paraId="1632B7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691FBC2" w14:textId="77777777" w:rsidTr="00045C84">
        <w:tc>
          <w:tcPr>
            <w:tcW w:w="2454" w:type="dxa"/>
          </w:tcPr>
          <w:p w14:paraId="0AF7F5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217" w:type="dxa"/>
          </w:tcPr>
          <w:p w14:paraId="657ECC6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4C7374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045245C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99" w:type="dxa"/>
          </w:tcPr>
          <w:p w14:paraId="634C02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03" w:type="dxa"/>
          </w:tcPr>
          <w:p w14:paraId="760F1B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0" w:type="dxa"/>
          </w:tcPr>
          <w:p w14:paraId="3C8C01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2" w:type="dxa"/>
          </w:tcPr>
          <w:p w14:paraId="621339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82F2B6" w14:textId="77777777" w:rsidTr="00045C84">
        <w:tc>
          <w:tcPr>
            <w:tcW w:w="2454" w:type="dxa"/>
          </w:tcPr>
          <w:p w14:paraId="7973F88C"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217" w:type="dxa"/>
          </w:tcPr>
          <w:p w14:paraId="7113001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00F7DF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40406D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99" w:type="dxa"/>
          </w:tcPr>
          <w:p w14:paraId="02C58B4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03" w:type="dxa"/>
          </w:tcPr>
          <w:p w14:paraId="6F7C8C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0" w:type="dxa"/>
          </w:tcPr>
          <w:p w14:paraId="181A06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2" w:type="dxa"/>
          </w:tcPr>
          <w:p w14:paraId="397DBB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D44E532" w14:textId="77777777" w:rsidTr="00045C84">
        <w:tc>
          <w:tcPr>
            <w:tcW w:w="2454" w:type="dxa"/>
          </w:tcPr>
          <w:p w14:paraId="65A5F4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217" w:type="dxa"/>
          </w:tcPr>
          <w:p w14:paraId="2AA2B2A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657" w:type="dxa"/>
          </w:tcPr>
          <w:p w14:paraId="3EACF28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0BE03B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99" w:type="dxa"/>
          </w:tcPr>
          <w:p w14:paraId="3453673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03" w:type="dxa"/>
          </w:tcPr>
          <w:p w14:paraId="7EAA59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0" w:type="dxa"/>
          </w:tcPr>
          <w:p w14:paraId="683B64F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92" w:type="dxa"/>
          </w:tcPr>
          <w:p w14:paraId="499E69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3719A33B" w14:textId="77777777" w:rsidR="00B4507E" w:rsidRPr="00B4507E" w:rsidRDefault="00B4507E" w:rsidP="00B4507E">
      <w:pPr>
        <w:rPr>
          <w:rFonts w:ascii="Arial" w:eastAsia="Calibri" w:hAnsi="Arial" w:cs="Arial"/>
          <w:color w:val="0070C0"/>
          <w:sz w:val="18"/>
          <w:szCs w:val="18"/>
        </w:rPr>
      </w:pPr>
    </w:p>
    <w:p w14:paraId="6D97CFC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113.</w:t>
      </w:r>
      <w:r w:rsidRPr="00B4507E">
        <w:rPr>
          <w:rFonts w:ascii="Arial" w:eastAsia="Calibri" w:hAnsi="Arial" w:cs="Arial"/>
          <w:b/>
          <w:bCs/>
          <w:color w:val="0070C0"/>
          <w:sz w:val="18"/>
          <w:szCs w:val="18"/>
        </w:rPr>
        <w:tab/>
        <w:t>Berapa pengeluaran rata-rata keluarga per bulan untuk memenuhi kebutuhan komunikasi?</w:t>
      </w:r>
    </w:p>
    <w:p w14:paraId="740AA163" w14:textId="77777777" w:rsidR="00B4507E" w:rsidRPr="00B4507E" w:rsidRDefault="00B4507E" w:rsidP="00B4507E">
      <w:pPr>
        <w:rPr>
          <w:rFonts w:ascii="Arial" w:eastAsia="Calibri" w:hAnsi="Arial" w:cs="Arial"/>
          <w:color w:val="0070C0"/>
          <w:sz w:val="18"/>
          <w:szCs w:val="18"/>
        </w:rPr>
      </w:pPr>
    </w:p>
    <w:tbl>
      <w:tblPr>
        <w:tblStyle w:val="TableGrid4"/>
        <w:tblW w:w="9355" w:type="dxa"/>
        <w:tblLook w:val="04A0" w:firstRow="1" w:lastRow="0" w:firstColumn="1" w:lastColumn="0" w:noHBand="0" w:noVBand="1"/>
      </w:tblPr>
      <w:tblGrid>
        <w:gridCol w:w="2155"/>
        <w:gridCol w:w="1623"/>
        <w:gridCol w:w="687"/>
        <w:gridCol w:w="872"/>
        <w:gridCol w:w="927"/>
        <w:gridCol w:w="1071"/>
        <w:gridCol w:w="1048"/>
        <w:gridCol w:w="972"/>
      </w:tblGrid>
      <w:tr w:rsidR="00B4507E" w:rsidRPr="00B4507E" w14:paraId="45D7A300" w14:textId="77777777" w:rsidTr="002D3BA6">
        <w:tc>
          <w:tcPr>
            <w:tcW w:w="2335" w:type="dxa"/>
          </w:tcPr>
          <w:p w14:paraId="56DE57A9" w14:textId="77777777" w:rsidR="00B4507E" w:rsidRPr="00B4507E" w:rsidRDefault="00B4507E" w:rsidP="00B4507E">
            <w:pPr>
              <w:rPr>
                <w:rFonts w:ascii="Arial" w:eastAsia="Calibri" w:hAnsi="Arial" w:cs="Arial"/>
                <w:b/>
                <w:bCs/>
                <w:color w:val="0070C0"/>
                <w:sz w:val="18"/>
                <w:szCs w:val="18"/>
              </w:rPr>
            </w:pPr>
            <w:bookmarkStart w:id="135" w:name="_Hlk100494580"/>
            <w:r w:rsidRPr="00B4507E">
              <w:rPr>
                <w:rFonts w:ascii="Arial" w:eastAsia="Calibri" w:hAnsi="Arial" w:cs="Arial"/>
                <w:b/>
                <w:bCs/>
                <w:color w:val="0070C0"/>
                <w:sz w:val="18"/>
                <w:szCs w:val="18"/>
              </w:rPr>
              <w:t>Periode</w:t>
            </w:r>
          </w:p>
        </w:tc>
        <w:tc>
          <w:tcPr>
            <w:tcW w:w="1677" w:type="dxa"/>
          </w:tcPr>
          <w:p w14:paraId="2AD5E29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687" w:type="dxa"/>
          </w:tcPr>
          <w:p w14:paraId="6A6349F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7E18A97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37" w:type="dxa"/>
          </w:tcPr>
          <w:p w14:paraId="132B4C2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94" w:type="dxa"/>
          </w:tcPr>
          <w:p w14:paraId="7F150D9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67" w:type="dxa"/>
          </w:tcPr>
          <w:p w14:paraId="65B6639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686" w:type="dxa"/>
          </w:tcPr>
          <w:p w14:paraId="21188CA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bookmarkEnd w:id="135"/>
      <w:tr w:rsidR="00B4507E" w:rsidRPr="00B4507E" w14:paraId="6DA3FD04" w14:textId="77777777" w:rsidTr="002D3BA6">
        <w:tc>
          <w:tcPr>
            <w:tcW w:w="2335" w:type="dxa"/>
          </w:tcPr>
          <w:p w14:paraId="7C951EC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677" w:type="dxa"/>
          </w:tcPr>
          <w:p w14:paraId="7FCA81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16DF705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14E5CD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4F0CE9B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3D6F768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78234A2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7CE163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6210192" w14:textId="77777777" w:rsidTr="002D3BA6">
        <w:tc>
          <w:tcPr>
            <w:tcW w:w="2335" w:type="dxa"/>
          </w:tcPr>
          <w:p w14:paraId="472E662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677" w:type="dxa"/>
          </w:tcPr>
          <w:p w14:paraId="5A12E9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22A4DC3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9A065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096B31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7063D17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406752D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56E2CE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DD61BC" w14:textId="77777777" w:rsidTr="002D3BA6">
        <w:tc>
          <w:tcPr>
            <w:tcW w:w="2335" w:type="dxa"/>
          </w:tcPr>
          <w:p w14:paraId="4B4615A1"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677" w:type="dxa"/>
          </w:tcPr>
          <w:p w14:paraId="5AB8A84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791D00D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68B514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05F017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66C134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1D157C5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5C50EE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4743089" w14:textId="77777777" w:rsidTr="002D3BA6">
        <w:tc>
          <w:tcPr>
            <w:tcW w:w="2335" w:type="dxa"/>
          </w:tcPr>
          <w:p w14:paraId="72FB251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677" w:type="dxa"/>
          </w:tcPr>
          <w:p w14:paraId="27CABB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277E3C4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0DB21D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61AE423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752E53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0D37E0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339CE11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1876B0F1" w14:textId="77777777" w:rsidR="00B4507E" w:rsidRPr="00B4507E" w:rsidRDefault="00B4507E" w:rsidP="00B4507E">
      <w:pPr>
        <w:rPr>
          <w:rFonts w:ascii="Arial" w:eastAsia="Calibri" w:hAnsi="Arial" w:cs="Arial"/>
          <w:color w:val="0070C0"/>
          <w:sz w:val="18"/>
          <w:szCs w:val="18"/>
        </w:rPr>
      </w:pPr>
    </w:p>
    <w:p w14:paraId="6356F407" w14:textId="1F129671"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114.</w:t>
      </w:r>
      <w:r w:rsidRPr="00B4507E">
        <w:rPr>
          <w:rFonts w:ascii="Arial" w:eastAsia="Calibri" w:hAnsi="Arial" w:cs="Arial"/>
          <w:b/>
          <w:bCs/>
          <w:color w:val="0070C0"/>
          <w:sz w:val="18"/>
          <w:szCs w:val="18"/>
        </w:rPr>
        <w:tab/>
        <w:t>Berapa pengeluaran rata-rata keluarga per bulan untuk memenuhi kebutuhan transportasi?</w:t>
      </w:r>
    </w:p>
    <w:p w14:paraId="19DC9B3E" w14:textId="77777777" w:rsidR="00B4507E" w:rsidRPr="00B4507E" w:rsidRDefault="00B4507E" w:rsidP="00B4507E">
      <w:pPr>
        <w:rPr>
          <w:rFonts w:ascii="Arial" w:eastAsia="Calibri" w:hAnsi="Arial" w:cs="Arial"/>
          <w:color w:val="0070C0"/>
          <w:sz w:val="18"/>
          <w:szCs w:val="18"/>
        </w:rPr>
      </w:pPr>
    </w:p>
    <w:tbl>
      <w:tblPr>
        <w:tblStyle w:val="TableGrid4"/>
        <w:tblW w:w="9355" w:type="dxa"/>
        <w:tblLook w:val="04A0" w:firstRow="1" w:lastRow="0" w:firstColumn="1" w:lastColumn="0" w:noHBand="0" w:noVBand="1"/>
      </w:tblPr>
      <w:tblGrid>
        <w:gridCol w:w="2155"/>
        <w:gridCol w:w="1623"/>
        <w:gridCol w:w="687"/>
        <w:gridCol w:w="872"/>
        <w:gridCol w:w="927"/>
        <w:gridCol w:w="1071"/>
        <w:gridCol w:w="1048"/>
        <w:gridCol w:w="972"/>
      </w:tblGrid>
      <w:tr w:rsidR="00B4507E" w:rsidRPr="00B4507E" w14:paraId="56291DB2" w14:textId="77777777" w:rsidTr="002D3BA6">
        <w:tc>
          <w:tcPr>
            <w:tcW w:w="2335" w:type="dxa"/>
          </w:tcPr>
          <w:p w14:paraId="3F3C662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677" w:type="dxa"/>
          </w:tcPr>
          <w:p w14:paraId="0B289F3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687" w:type="dxa"/>
          </w:tcPr>
          <w:p w14:paraId="3070FD2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79AC00B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37" w:type="dxa"/>
          </w:tcPr>
          <w:p w14:paraId="56A4D7A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94" w:type="dxa"/>
          </w:tcPr>
          <w:p w14:paraId="0CF30EA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67" w:type="dxa"/>
          </w:tcPr>
          <w:p w14:paraId="6385A10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686" w:type="dxa"/>
          </w:tcPr>
          <w:p w14:paraId="187EDE7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1138876B" w14:textId="77777777" w:rsidTr="002D3BA6">
        <w:tc>
          <w:tcPr>
            <w:tcW w:w="2335" w:type="dxa"/>
          </w:tcPr>
          <w:p w14:paraId="026524C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677" w:type="dxa"/>
          </w:tcPr>
          <w:p w14:paraId="7D40F4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3FFC6F1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523F61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649443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26DF41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5DD8B5F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5DC95E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41CDC12" w14:textId="77777777" w:rsidTr="002D3BA6">
        <w:tc>
          <w:tcPr>
            <w:tcW w:w="2335" w:type="dxa"/>
          </w:tcPr>
          <w:p w14:paraId="40AFC5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677" w:type="dxa"/>
          </w:tcPr>
          <w:p w14:paraId="322936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722B5E0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04C342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51D1A07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7204C6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3C511F1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0F225B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B06961A" w14:textId="77777777" w:rsidTr="002D3BA6">
        <w:tc>
          <w:tcPr>
            <w:tcW w:w="2335" w:type="dxa"/>
          </w:tcPr>
          <w:p w14:paraId="52337C93"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677" w:type="dxa"/>
          </w:tcPr>
          <w:p w14:paraId="1C3EEB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34E3D7E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3DEE8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3997B98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0CB6459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4797A25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1F3CD0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E98DC5" w14:textId="77777777" w:rsidTr="002D3BA6">
        <w:tc>
          <w:tcPr>
            <w:tcW w:w="2335" w:type="dxa"/>
          </w:tcPr>
          <w:p w14:paraId="46B96E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677" w:type="dxa"/>
          </w:tcPr>
          <w:p w14:paraId="52D736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2543E5E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8D6BF6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7" w:type="dxa"/>
          </w:tcPr>
          <w:p w14:paraId="217ABE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94" w:type="dxa"/>
          </w:tcPr>
          <w:p w14:paraId="7CF937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7" w:type="dxa"/>
          </w:tcPr>
          <w:p w14:paraId="7FD97F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6" w:type="dxa"/>
          </w:tcPr>
          <w:p w14:paraId="560F60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8F075DC" w14:textId="77777777" w:rsidR="00B4507E" w:rsidRPr="00B4507E" w:rsidRDefault="00B4507E" w:rsidP="00B4507E">
      <w:pPr>
        <w:rPr>
          <w:rFonts w:ascii="Arial" w:eastAsia="Calibri" w:hAnsi="Arial" w:cs="Arial"/>
          <w:color w:val="0070C0"/>
          <w:sz w:val="18"/>
          <w:szCs w:val="18"/>
        </w:rPr>
      </w:pPr>
    </w:p>
    <w:p w14:paraId="6BE67B1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115.</w:t>
      </w:r>
      <w:r w:rsidRPr="00B4507E">
        <w:rPr>
          <w:rFonts w:ascii="Arial" w:eastAsia="Calibri" w:hAnsi="Arial" w:cs="Arial"/>
          <w:b/>
          <w:bCs/>
          <w:color w:val="0070C0"/>
          <w:sz w:val="18"/>
          <w:szCs w:val="18"/>
        </w:rPr>
        <w:tab/>
        <w:t>Berapa pengeluaran rata-rata keluarga per bulan untuk memenuhi kebutuhan kesehatan</w:t>
      </w:r>
    </w:p>
    <w:p w14:paraId="040C4EF0" w14:textId="77777777" w:rsidR="00B4507E" w:rsidRPr="00B4507E" w:rsidRDefault="00B4507E" w:rsidP="00B4507E">
      <w:pPr>
        <w:rPr>
          <w:rFonts w:ascii="Arial" w:eastAsia="Calibri" w:hAnsi="Arial" w:cs="Arial"/>
          <w:color w:val="0070C0"/>
          <w:sz w:val="18"/>
          <w:szCs w:val="18"/>
        </w:rPr>
      </w:pPr>
    </w:p>
    <w:tbl>
      <w:tblPr>
        <w:tblStyle w:val="TableGrid4"/>
        <w:tblW w:w="9355" w:type="dxa"/>
        <w:tblLook w:val="04A0" w:firstRow="1" w:lastRow="0" w:firstColumn="1" w:lastColumn="0" w:noHBand="0" w:noVBand="1"/>
      </w:tblPr>
      <w:tblGrid>
        <w:gridCol w:w="2113"/>
        <w:gridCol w:w="1519"/>
        <w:gridCol w:w="687"/>
        <w:gridCol w:w="872"/>
        <w:gridCol w:w="921"/>
        <w:gridCol w:w="1056"/>
        <w:gridCol w:w="1035"/>
        <w:gridCol w:w="1152"/>
      </w:tblGrid>
      <w:tr w:rsidR="00B4507E" w:rsidRPr="00B4507E" w14:paraId="295B631F" w14:textId="77777777" w:rsidTr="002D3BA6">
        <w:tc>
          <w:tcPr>
            <w:tcW w:w="2113" w:type="dxa"/>
          </w:tcPr>
          <w:p w14:paraId="673D0827" w14:textId="77777777" w:rsidR="00B4507E" w:rsidRPr="00B4507E" w:rsidRDefault="00B4507E" w:rsidP="00B4507E">
            <w:pPr>
              <w:rPr>
                <w:rFonts w:ascii="Arial" w:eastAsia="Calibri" w:hAnsi="Arial" w:cs="Arial"/>
                <w:b/>
                <w:bCs/>
                <w:color w:val="0070C0"/>
                <w:sz w:val="18"/>
                <w:szCs w:val="18"/>
              </w:rPr>
            </w:pPr>
            <w:bookmarkStart w:id="136" w:name="_Hlk100495343"/>
            <w:r w:rsidRPr="00B4507E">
              <w:rPr>
                <w:rFonts w:ascii="Arial" w:eastAsia="Calibri" w:hAnsi="Arial" w:cs="Arial"/>
                <w:b/>
                <w:bCs/>
                <w:color w:val="0070C0"/>
                <w:sz w:val="18"/>
                <w:szCs w:val="18"/>
              </w:rPr>
              <w:t>Periode</w:t>
            </w:r>
          </w:p>
        </w:tc>
        <w:tc>
          <w:tcPr>
            <w:tcW w:w="1519" w:type="dxa"/>
          </w:tcPr>
          <w:p w14:paraId="2B6EBE8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687" w:type="dxa"/>
          </w:tcPr>
          <w:p w14:paraId="528EF16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50D0633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21" w:type="dxa"/>
          </w:tcPr>
          <w:p w14:paraId="657A606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56" w:type="dxa"/>
          </w:tcPr>
          <w:p w14:paraId="22D08D0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35" w:type="dxa"/>
          </w:tcPr>
          <w:p w14:paraId="35BF484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152" w:type="dxa"/>
          </w:tcPr>
          <w:p w14:paraId="06453DA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bookmarkEnd w:id="136"/>
      <w:tr w:rsidR="00B4507E" w:rsidRPr="00B4507E" w14:paraId="702C71BE" w14:textId="77777777" w:rsidTr="002D3BA6">
        <w:tc>
          <w:tcPr>
            <w:tcW w:w="2113" w:type="dxa"/>
          </w:tcPr>
          <w:p w14:paraId="31F677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519" w:type="dxa"/>
          </w:tcPr>
          <w:p w14:paraId="5748B3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1B0EADA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1D288D2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1" w:type="dxa"/>
          </w:tcPr>
          <w:p w14:paraId="37BBCE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6" w:type="dxa"/>
          </w:tcPr>
          <w:p w14:paraId="3AEC4E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5" w:type="dxa"/>
          </w:tcPr>
          <w:p w14:paraId="1692F3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1E8505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03E6AC9" w14:textId="77777777" w:rsidTr="002D3BA6">
        <w:tc>
          <w:tcPr>
            <w:tcW w:w="2113" w:type="dxa"/>
          </w:tcPr>
          <w:p w14:paraId="74146A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519" w:type="dxa"/>
          </w:tcPr>
          <w:p w14:paraId="4E46A0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068E96D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73C89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1" w:type="dxa"/>
          </w:tcPr>
          <w:p w14:paraId="5872AD9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6" w:type="dxa"/>
          </w:tcPr>
          <w:p w14:paraId="427B44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5" w:type="dxa"/>
          </w:tcPr>
          <w:p w14:paraId="0E0EA5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62DE2B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C8DA9C0" w14:textId="77777777" w:rsidTr="002D3BA6">
        <w:tc>
          <w:tcPr>
            <w:tcW w:w="2113" w:type="dxa"/>
          </w:tcPr>
          <w:p w14:paraId="759359D0"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519" w:type="dxa"/>
          </w:tcPr>
          <w:p w14:paraId="30E974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072C144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1131F8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1" w:type="dxa"/>
          </w:tcPr>
          <w:p w14:paraId="15ACF3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6" w:type="dxa"/>
          </w:tcPr>
          <w:p w14:paraId="2705781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5" w:type="dxa"/>
          </w:tcPr>
          <w:p w14:paraId="17DC21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730AB3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62A7E62" w14:textId="77777777" w:rsidTr="002D3BA6">
        <w:tc>
          <w:tcPr>
            <w:tcW w:w="2113" w:type="dxa"/>
          </w:tcPr>
          <w:p w14:paraId="61B612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519" w:type="dxa"/>
          </w:tcPr>
          <w:p w14:paraId="20F74E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4A8345BF"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9179A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1" w:type="dxa"/>
          </w:tcPr>
          <w:p w14:paraId="0991488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6" w:type="dxa"/>
          </w:tcPr>
          <w:p w14:paraId="259912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5" w:type="dxa"/>
          </w:tcPr>
          <w:p w14:paraId="7C6A8A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2" w:type="dxa"/>
          </w:tcPr>
          <w:p w14:paraId="1E60E4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273F2974" w14:textId="77777777" w:rsidR="00B4507E" w:rsidRPr="00B4507E" w:rsidRDefault="00B4507E" w:rsidP="00B4507E">
      <w:pPr>
        <w:rPr>
          <w:rFonts w:ascii="Arial" w:eastAsia="Calibri" w:hAnsi="Arial" w:cs="Arial"/>
          <w:color w:val="0070C0"/>
          <w:sz w:val="18"/>
          <w:szCs w:val="18"/>
        </w:rPr>
      </w:pPr>
    </w:p>
    <w:p w14:paraId="3D26154B" w14:textId="77777777" w:rsidR="00B4507E" w:rsidRPr="00B4507E" w:rsidRDefault="00B4507E" w:rsidP="00B4507E">
      <w:pPr>
        <w:rPr>
          <w:rFonts w:ascii="Arial" w:eastAsia="Calibri" w:hAnsi="Arial" w:cs="Times New Roman"/>
          <w:color w:val="0070C0"/>
          <w:sz w:val="18"/>
          <w:szCs w:val="22"/>
          <w:lang w:val="id-ID"/>
        </w:rPr>
      </w:pPr>
    </w:p>
    <w:p w14:paraId="790BA30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116.</w:t>
      </w:r>
      <w:r w:rsidRPr="00B4507E">
        <w:rPr>
          <w:rFonts w:ascii="Arial" w:eastAsia="Calibri" w:hAnsi="Arial" w:cs="Arial"/>
          <w:b/>
          <w:bCs/>
          <w:color w:val="0070C0"/>
          <w:sz w:val="18"/>
          <w:szCs w:val="18"/>
        </w:rPr>
        <w:tab/>
        <w:t>Berapa pengeluaran rata-rata keluarga per bulan untuk memenuhi kebutuhan Pendidikan?</w:t>
      </w:r>
    </w:p>
    <w:p w14:paraId="4E7A3A01" w14:textId="77777777" w:rsidR="00B4507E" w:rsidRPr="00B4507E" w:rsidRDefault="00B4507E" w:rsidP="00B4507E">
      <w:pPr>
        <w:rPr>
          <w:rFonts w:ascii="Arial" w:eastAsia="Calibri" w:hAnsi="Arial" w:cs="Arial"/>
          <w:color w:val="0070C0"/>
          <w:sz w:val="18"/>
          <w:szCs w:val="18"/>
        </w:rPr>
      </w:pPr>
    </w:p>
    <w:tbl>
      <w:tblPr>
        <w:tblStyle w:val="TableGrid4"/>
        <w:tblW w:w="9355" w:type="dxa"/>
        <w:tblLook w:val="04A0" w:firstRow="1" w:lastRow="0" w:firstColumn="1" w:lastColumn="0" w:noHBand="0" w:noVBand="1"/>
      </w:tblPr>
      <w:tblGrid>
        <w:gridCol w:w="2234"/>
        <w:gridCol w:w="1533"/>
        <w:gridCol w:w="687"/>
        <w:gridCol w:w="872"/>
        <w:gridCol w:w="930"/>
        <w:gridCol w:w="1076"/>
        <w:gridCol w:w="1051"/>
        <w:gridCol w:w="972"/>
      </w:tblGrid>
      <w:tr w:rsidR="00B4507E" w:rsidRPr="00B4507E" w14:paraId="0945FB36" w14:textId="77777777" w:rsidTr="002A07B7">
        <w:tc>
          <w:tcPr>
            <w:tcW w:w="2425" w:type="dxa"/>
          </w:tcPr>
          <w:p w14:paraId="421018F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573" w:type="dxa"/>
          </w:tcPr>
          <w:p w14:paraId="7E99DAE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687" w:type="dxa"/>
          </w:tcPr>
          <w:p w14:paraId="6F7075D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486668F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40" w:type="dxa"/>
          </w:tcPr>
          <w:p w14:paraId="1BD4AE4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100" w:type="dxa"/>
          </w:tcPr>
          <w:p w14:paraId="492FCE7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71" w:type="dxa"/>
          </w:tcPr>
          <w:p w14:paraId="4A11575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687" w:type="dxa"/>
          </w:tcPr>
          <w:p w14:paraId="164FAA5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7C881534" w14:textId="77777777" w:rsidTr="002A07B7">
        <w:tc>
          <w:tcPr>
            <w:tcW w:w="2425" w:type="dxa"/>
          </w:tcPr>
          <w:p w14:paraId="5CC2FD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573" w:type="dxa"/>
          </w:tcPr>
          <w:p w14:paraId="3F93D5C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257DBA2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635AD86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0" w:type="dxa"/>
          </w:tcPr>
          <w:p w14:paraId="2F2D0C1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00" w:type="dxa"/>
          </w:tcPr>
          <w:p w14:paraId="6E3671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71" w:type="dxa"/>
          </w:tcPr>
          <w:p w14:paraId="39AB3C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793B8C7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42DB13B" w14:textId="77777777" w:rsidTr="002A07B7">
        <w:tc>
          <w:tcPr>
            <w:tcW w:w="2425" w:type="dxa"/>
          </w:tcPr>
          <w:p w14:paraId="0BA26E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573" w:type="dxa"/>
          </w:tcPr>
          <w:p w14:paraId="718121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01FAE7A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1195C9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0" w:type="dxa"/>
          </w:tcPr>
          <w:p w14:paraId="3A5C8F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00" w:type="dxa"/>
          </w:tcPr>
          <w:p w14:paraId="0BFAD2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71" w:type="dxa"/>
          </w:tcPr>
          <w:p w14:paraId="305777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269A2FE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EA19387" w14:textId="77777777" w:rsidTr="002A07B7">
        <w:tc>
          <w:tcPr>
            <w:tcW w:w="2425" w:type="dxa"/>
          </w:tcPr>
          <w:p w14:paraId="67F4C9E5"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573" w:type="dxa"/>
          </w:tcPr>
          <w:p w14:paraId="34F24F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4EE0BE43"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1EEFE53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0" w:type="dxa"/>
          </w:tcPr>
          <w:p w14:paraId="743A00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00" w:type="dxa"/>
          </w:tcPr>
          <w:p w14:paraId="7042143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71" w:type="dxa"/>
          </w:tcPr>
          <w:p w14:paraId="320E11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60B659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3CF87B6" w14:textId="77777777" w:rsidTr="002A07B7">
        <w:tc>
          <w:tcPr>
            <w:tcW w:w="2425" w:type="dxa"/>
          </w:tcPr>
          <w:p w14:paraId="27A576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573" w:type="dxa"/>
          </w:tcPr>
          <w:p w14:paraId="11C527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5395B6F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19948D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40" w:type="dxa"/>
          </w:tcPr>
          <w:p w14:paraId="608B7C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00" w:type="dxa"/>
          </w:tcPr>
          <w:p w14:paraId="622F51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71" w:type="dxa"/>
          </w:tcPr>
          <w:p w14:paraId="4C6136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87" w:type="dxa"/>
          </w:tcPr>
          <w:p w14:paraId="4874CC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0B9618C1" w14:textId="77777777" w:rsidR="00B4507E" w:rsidRPr="00B4507E" w:rsidRDefault="00B4507E" w:rsidP="00B4507E">
      <w:pPr>
        <w:rPr>
          <w:rFonts w:ascii="Arial" w:eastAsia="Calibri" w:hAnsi="Arial" w:cs="Arial"/>
          <w:color w:val="0070C0"/>
          <w:sz w:val="18"/>
          <w:szCs w:val="18"/>
        </w:rPr>
      </w:pPr>
    </w:p>
    <w:p w14:paraId="18404A1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117.</w:t>
      </w:r>
      <w:r w:rsidRPr="00B4507E">
        <w:rPr>
          <w:rFonts w:ascii="Arial" w:eastAsia="Calibri" w:hAnsi="Arial" w:cs="Arial"/>
          <w:b/>
          <w:bCs/>
          <w:color w:val="0070C0"/>
          <w:sz w:val="18"/>
          <w:szCs w:val="18"/>
        </w:rPr>
        <w:tab/>
        <w:t>Berapa pengeluaran rata-rata keluarga per bulan untuk memenuhi kebutuhan anak?</w:t>
      </w:r>
    </w:p>
    <w:p w14:paraId="7567A4CE" w14:textId="77777777" w:rsidR="00B4507E" w:rsidRPr="00B4507E" w:rsidRDefault="00B4507E" w:rsidP="00B4507E">
      <w:pPr>
        <w:rPr>
          <w:rFonts w:ascii="Arial" w:eastAsia="Calibri" w:hAnsi="Arial" w:cs="Arial"/>
          <w:color w:val="0070C0"/>
          <w:sz w:val="18"/>
          <w:szCs w:val="18"/>
        </w:rPr>
      </w:pPr>
    </w:p>
    <w:tbl>
      <w:tblPr>
        <w:tblStyle w:val="TableGrid4"/>
        <w:tblW w:w="9355" w:type="dxa"/>
        <w:tblLook w:val="04A0" w:firstRow="1" w:lastRow="0" w:firstColumn="1" w:lastColumn="0" w:noHBand="0" w:noVBand="1"/>
      </w:tblPr>
      <w:tblGrid>
        <w:gridCol w:w="2206"/>
        <w:gridCol w:w="1589"/>
        <w:gridCol w:w="723"/>
        <w:gridCol w:w="872"/>
        <w:gridCol w:w="915"/>
        <w:gridCol w:w="1041"/>
        <w:gridCol w:w="1037"/>
        <w:gridCol w:w="972"/>
      </w:tblGrid>
      <w:tr w:rsidR="00B4507E" w:rsidRPr="00B4507E" w14:paraId="166704BD" w14:textId="77777777" w:rsidTr="002A07B7">
        <w:tc>
          <w:tcPr>
            <w:tcW w:w="2425" w:type="dxa"/>
          </w:tcPr>
          <w:p w14:paraId="242A591D" w14:textId="77777777" w:rsidR="00B4507E" w:rsidRPr="00B4507E" w:rsidRDefault="00B4507E" w:rsidP="00B4507E">
            <w:pPr>
              <w:rPr>
                <w:rFonts w:ascii="Arial" w:eastAsia="Calibri" w:hAnsi="Arial" w:cs="Arial"/>
                <w:b/>
                <w:bCs/>
                <w:color w:val="0070C0"/>
                <w:sz w:val="18"/>
                <w:szCs w:val="18"/>
              </w:rPr>
            </w:pPr>
            <w:bookmarkStart w:id="137" w:name="_Hlk100495412"/>
            <w:r w:rsidRPr="00B4507E">
              <w:rPr>
                <w:rFonts w:ascii="Arial" w:eastAsia="Calibri" w:hAnsi="Arial" w:cs="Arial"/>
                <w:b/>
                <w:bCs/>
                <w:color w:val="0070C0"/>
                <w:sz w:val="18"/>
                <w:szCs w:val="18"/>
              </w:rPr>
              <w:t>Periode</w:t>
            </w:r>
          </w:p>
        </w:tc>
        <w:tc>
          <w:tcPr>
            <w:tcW w:w="1646" w:type="dxa"/>
          </w:tcPr>
          <w:p w14:paraId="07A9852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730" w:type="dxa"/>
          </w:tcPr>
          <w:p w14:paraId="0D65036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77414E8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24" w:type="dxa"/>
          </w:tcPr>
          <w:p w14:paraId="1F6E7A6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63" w:type="dxa"/>
          </w:tcPr>
          <w:p w14:paraId="6C5A3727"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50" w:type="dxa"/>
          </w:tcPr>
          <w:p w14:paraId="5C02B16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250.000-4500.000</w:t>
            </w:r>
          </w:p>
        </w:tc>
        <w:tc>
          <w:tcPr>
            <w:tcW w:w="645" w:type="dxa"/>
          </w:tcPr>
          <w:p w14:paraId="6E5D8FE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bookmarkEnd w:id="137"/>
      <w:tr w:rsidR="00B4507E" w:rsidRPr="00B4507E" w14:paraId="5179D5F7" w14:textId="77777777" w:rsidTr="002A07B7">
        <w:tc>
          <w:tcPr>
            <w:tcW w:w="2425" w:type="dxa"/>
          </w:tcPr>
          <w:p w14:paraId="092D7C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646" w:type="dxa"/>
          </w:tcPr>
          <w:p w14:paraId="310F5E4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0" w:type="dxa"/>
          </w:tcPr>
          <w:p w14:paraId="359F85DB"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3DEFCC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4" w:type="dxa"/>
          </w:tcPr>
          <w:p w14:paraId="5C94061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3" w:type="dxa"/>
          </w:tcPr>
          <w:p w14:paraId="35BA18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0" w:type="dxa"/>
          </w:tcPr>
          <w:p w14:paraId="3F476A9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45" w:type="dxa"/>
          </w:tcPr>
          <w:p w14:paraId="31D19C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E89E3F8" w14:textId="77777777" w:rsidTr="002A07B7">
        <w:tc>
          <w:tcPr>
            <w:tcW w:w="2425" w:type="dxa"/>
          </w:tcPr>
          <w:p w14:paraId="4A124EF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646" w:type="dxa"/>
          </w:tcPr>
          <w:p w14:paraId="3B6CBC6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0" w:type="dxa"/>
          </w:tcPr>
          <w:p w14:paraId="55840D90"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60920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4" w:type="dxa"/>
          </w:tcPr>
          <w:p w14:paraId="673E5FB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3" w:type="dxa"/>
          </w:tcPr>
          <w:p w14:paraId="5EEA56A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0" w:type="dxa"/>
          </w:tcPr>
          <w:p w14:paraId="5F0C26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45" w:type="dxa"/>
          </w:tcPr>
          <w:p w14:paraId="70274B8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A24BC25" w14:textId="77777777" w:rsidTr="002A07B7">
        <w:tc>
          <w:tcPr>
            <w:tcW w:w="2425" w:type="dxa"/>
          </w:tcPr>
          <w:p w14:paraId="7AFB7E3A"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646" w:type="dxa"/>
          </w:tcPr>
          <w:p w14:paraId="1D266E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0" w:type="dxa"/>
          </w:tcPr>
          <w:p w14:paraId="6675B8D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D41E2E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4" w:type="dxa"/>
          </w:tcPr>
          <w:p w14:paraId="73ABACD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3" w:type="dxa"/>
          </w:tcPr>
          <w:p w14:paraId="1C1268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0" w:type="dxa"/>
          </w:tcPr>
          <w:p w14:paraId="0941EF2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45" w:type="dxa"/>
          </w:tcPr>
          <w:p w14:paraId="417F427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4669B3D" w14:textId="77777777" w:rsidTr="002A07B7">
        <w:tc>
          <w:tcPr>
            <w:tcW w:w="2425" w:type="dxa"/>
          </w:tcPr>
          <w:p w14:paraId="7E52C2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646" w:type="dxa"/>
          </w:tcPr>
          <w:p w14:paraId="47EEAB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0" w:type="dxa"/>
          </w:tcPr>
          <w:p w14:paraId="2A3EF7E2"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CB84F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4" w:type="dxa"/>
          </w:tcPr>
          <w:p w14:paraId="55CEB6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3" w:type="dxa"/>
          </w:tcPr>
          <w:p w14:paraId="763812C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0" w:type="dxa"/>
          </w:tcPr>
          <w:p w14:paraId="603692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645" w:type="dxa"/>
          </w:tcPr>
          <w:p w14:paraId="289B2E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F5E729D" w14:textId="77777777" w:rsidR="00B4507E" w:rsidRPr="00B4507E" w:rsidRDefault="00B4507E" w:rsidP="00B4507E">
      <w:pPr>
        <w:rPr>
          <w:rFonts w:ascii="Arial" w:eastAsia="Calibri" w:hAnsi="Arial" w:cs="Arial"/>
          <w:color w:val="0070C0"/>
          <w:sz w:val="18"/>
          <w:szCs w:val="18"/>
        </w:rPr>
      </w:pPr>
    </w:p>
    <w:p w14:paraId="5DB69CC8" w14:textId="77777777" w:rsidR="00AF413B" w:rsidRDefault="00AF413B" w:rsidP="00B4507E">
      <w:pPr>
        <w:rPr>
          <w:rFonts w:ascii="Arial" w:eastAsia="Calibri" w:hAnsi="Arial" w:cs="Arial"/>
          <w:b/>
          <w:bCs/>
          <w:color w:val="0070C0"/>
          <w:sz w:val="18"/>
          <w:szCs w:val="18"/>
        </w:rPr>
      </w:pPr>
    </w:p>
    <w:p w14:paraId="755FC9BF" w14:textId="095A0676"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118.</w:t>
      </w:r>
      <w:r w:rsidRPr="00B4507E">
        <w:rPr>
          <w:rFonts w:ascii="Arial" w:eastAsia="Calibri" w:hAnsi="Arial" w:cs="Arial"/>
          <w:b/>
          <w:bCs/>
          <w:color w:val="0070C0"/>
          <w:sz w:val="18"/>
          <w:szCs w:val="18"/>
        </w:rPr>
        <w:tab/>
        <w:t>Berapa pengeluaran rata-rata keluarga per bulan untuk memenuhi kebutuhan listrik dan air?</w:t>
      </w:r>
    </w:p>
    <w:p w14:paraId="76CBA6FC" w14:textId="77777777" w:rsidR="00B4507E" w:rsidRPr="00B4507E" w:rsidRDefault="00B4507E" w:rsidP="00B4507E">
      <w:pPr>
        <w:rPr>
          <w:rFonts w:ascii="Arial" w:eastAsia="Calibri" w:hAnsi="Arial" w:cs="Arial"/>
          <w:color w:val="0070C0"/>
          <w:sz w:val="18"/>
          <w:szCs w:val="18"/>
        </w:rPr>
      </w:pPr>
    </w:p>
    <w:tbl>
      <w:tblPr>
        <w:tblStyle w:val="TableGrid4"/>
        <w:tblW w:w="9588" w:type="dxa"/>
        <w:tblLook w:val="04A0" w:firstRow="1" w:lastRow="0" w:firstColumn="1" w:lastColumn="0" w:noHBand="0" w:noVBand="1"/>
      </w:tblPr>
      <w:tblGrid>
        <w:gridCol w:w="2425"/>
        <w:gridCol w:w="1594"/>
        <w:gridCol w:w="736"/>
        <w:gridCol w:w="872"/>
        <w:gridCol w:w="933"/>
        <w:gridCol w:w="1084"/>
        <w:gridCol w:w="931"/>
        <w:gridCol w:w="1013"/>
      </w:tblGrid>
      <w:tr w:rsidR="00B4507E" w:rsidRPr="00B4507E" w14:paraId="5E657F66" w14:textId="77777777" w:rsidTr="002D3BA6">
        <w:tc>
          <w:tcPr>
            <w:tcW w:w="2425" w:type="dxa"/>
          </w:tcPr>
          <w:p w14:paraId="7DD2027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594" w:type="dxa"/>
          </w:tcPr>
          <w:p w14:paraId="7CB55EE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736" w:type="dxa"/>
          </w:tcPr>
          <w:p w14:paraId="5505BAE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57DEF4D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33" w:type="dxa"/>
          </w:tcPr>
          <w:p w14:paraId="1F63072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84" w:type="dxa"/>
          </w:tcPr>
          <w:p w14:paraId="3515A44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931" w:type="dxa"/>
          </w:tcPr>
          <w:p w14:paraId="1A4D0EF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13" w:type="dxa"/>
          </w:tcPr>
          <w:p w14:paraId="1943F04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41F8BE5B" w14:textId="77777777" w:rsidTr="002D3BA6">
        <w:tc>
          <w:tcPr>
            <w:tcW w:w="2425" w:type="dxa"/>
          </w:tcPr>
          <w:p w14:paraId="76D5615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594" w:type="dxa"/>
          </w:tcPr>
          <w:p w14:paraId="7303448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6" w:type="dxa"/>
          </w:tcPr>
          <w:p w14:paraId="5F68E2A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55CC2B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14A84A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4" w:type="dxa"/>
          </w:tcPr>
          <w:p w14:paraId="1741E7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1" w:type="dxa"/>
          </w:tcPr>
          <w:p w14:paraId="5660F4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608AA5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DF12134" w14:textId="77777777" w:rsidTr="002D3BA6">
        <w:tc>
          <w:tcPr>
            <w:tcW w:w="2425" w:type="dxa"/>
          </w:tcPr>
          <w:p w14:paraId="7EAB83A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594" w:type="dxa"/>
          </w:tcPr>
          <w:p w14:paraId="14E641F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6" w:type="dxa"/>
          </w:tcPr>
          <w:p w14:paraId="607C445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1A579C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2E0D20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4" w:type="dxa"/>
          </w:tcPr>
          <w:p w14:paraId="4897A9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1" w:type="dxa"/>
          </w:tcPr>
          <w:p w14:paraId="7D3B32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6303A5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C95A912" w14:textId="77777777" w:rsidTr="002D3BA6">
        <w:tc>
          <w:tcPr>
            <w:tcW w:w="2425" w:type="dxa"/>
          </w:tcPr>
          <w:p w14:paraId="46938B7A"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594" w:type="dxa"/>
          </w:tcPr>
          <w:p w14:paraId="255A9B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6" w:type="dxa"/>
          </w:tcPr>
          <w:p w14:paraId="1FF9BE2C"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B01700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1133B8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4" w:type="dxa"/>
          </w:tcPr>
          <w:p w14:paraId="084463E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1" w:type="dxa"/>
          </w:tcPr>
          <w:p w14:paraId="42B9D5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6E4588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01A22C5" w14:textId="77777777" w:rsidTr="002D3BA6">
        <w:tc>
          <w:tcPr>
            <w:tcW w:w="2425" w:type="dxa"/>
          </w:tcPr>
          <w:p w14:paraId="14841BF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594" w:type="dxa"/>
          </w:tcPr>
          <w:p w14:paraId="2B309E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6" w:type="dxa"/>
          </w:tcPr>
          <w:p w14:paraId="033E80C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0FE0178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22F48F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4" w:type="dxa"/>
          </w:tcPr>
          <w:p w14:paraId="1B3909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1" w:type="dxa"/>
          </w:tcPr>
          <w:p w14:paraId="761C7D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3E0D524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25B4A327" w14:textId="77777777" w:rsidR="00B4507E" w:rsidRPr="00B4507E" w:rsidRDefault="00B4507E" w:rsidP="00B4507E">
      <w:pPr>
        <w:rPr>
          <w:rFonts w:ascii="Arial" w:eastAsia="Calibri" w:hAnsi="Arial" w:cs="Arial"/>
          <w:color w:val="0070C0"/>
          <w:sz w:val="18"/>
          <w:szCs w:val="18"/>
        </w:rPr>
      </w:pPr>
    </w:p>
    <w:p w14:paraId="1DE3E2D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119.</w:t>
      </w:r>
      <w:r w:rsidRPr="00B4507E">
        <w:rPr>
          <w:rFonts w:ascii="Arial" w:eastAsia="Calibri" w:hAnsi="Arial" w:cs="Arial"/>
          <w:b/>
          <w:bCs/>
          <w:color w:val="0070C0"/>
          <w:sz w:val="18"/>
          <w:szCs w:val="18"/>
        </w:rPr>
        <w:tab/>
        <w:t>Berapa pengeluaran rata-rata keluarga per bulan untuk memenuhi membeli APD?</w:t>
      </w:r>
    </w:p>
    <w:p w14:paraId="4A830E01" w14:textId="77777777" w:rsidR="00B4507E" w:rsidRPr="00B4507E" w:rsidRDefault="00B4507E" w:rsidP="00B4507E">
      <w:pPr>
        <w:rPr>
          <w:rFonts w:ascii="Arial" w:eastAsia="Calibri" w:hAnsi="Arial" w:cs="Arial"/>
          <w:color w:val="0070C0"/>
          <w:sz w:val="18"/>
          <w:szCs w:val="18"/>
        </w:rPr>
      </w:pPr>
    </w:p>
    <w:tbl>
      <w:tblPr>
        <w:tblStyle w:val="TableGrid4"/>
        <w:tblW w:w="9621" w:type="dxa"/>
        <w:tblLook w:val="04A0" w:firstRow="1" w:lastRow="0" w:firstColumn="1" w:lastColumn="0" w:noHBand="0" w:noVBand="1"/>
      </w:tblPr>
      <w:tblGrid>
        <w:gridCol w:w="2425"/>
        <w:gridCol w:w="1607"/>
        <w:gridCol w:w="735"/>
        <w:gridCol w:w="872"/>
        <w:gridCol w:w="933"/>
        <w:gridCol w:w="1085"/>
        <w:gridCol w:w="951"/>
        <w:gridCol w:w="1013"/>
      </w:tblGrid>
      <w:tr w:rsidR="00B4507E" w:rsidRPr="00B4507E" w14:paraId="0A951417" w14:textId="77777777" w:rsidTr="002D3BA6">
        <w:tc>
          <w:tcPr>
            <w:tcW w:w="2425" w:type="dxa"/>
          </w:tcPr>
          <w:p w14:paraId="20BD0E6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607" w:type="dxa"/>
          </w:tcPr>
          <w:p w14:paraId="0FDEA80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735" w:type="dxa"/>
          </w:tcPr>
          <w:p w14:paraId="6BE05B1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1912B58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33" w:type="dxa"/>
          </w:tcPr>
          <w:p w14:paraId="7DCADCC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85" w:type="dxa"/>
          </w:tcPr>
          <w:p w14:paraId="6A8484E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951" w:type="dxa"/>
          </w:tcPr>
          <w:p w14:paraId="78EA636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13" w:type="dxa"/>
          </w:tcPr>
          <w:p w14:paraId="52F48B6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52134951" w14:textId="77777777" w:rsidTr="002D3BA6">
        <w:tc>
          <w:tcPr>
            <w:tcW w:w="2425" w:type="dxa"/>
          </w:tcPr>
          <w:p w14:paraId="14305AC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607" w:type="dxa"/>
          </w:tcPr>
          <w:p w14:paraId="1E171C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5" w:type="dxa"/>
          </w:tcPr>
          <w:p w14:paraId="779BC21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D71BC0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7F464F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5" w:type="dxa"/>
          </w:tcPr>
          <w:p w14:paraId="4764B2D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51" w:type="dxa"/>
          </w:tcPr>
          <w:p w14:paraId="7D2EF9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0E14E1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110B2F6" w14:textId="77777777" w:rsidTr="002D3BA6">
        <w:tc>
          <w:tcPr>
            <w:tcW w:w="2425" w:type="dxa"/>
          </w:tcPr>
          <w:p w14:paraId="48F091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607" w:type="dxa"/>
          </w:tcPr>
          <w:p w14:paraId="4FFE42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5" w:type="dxa"/>
          </w:tcPr>
          <w:p w14:paraId="684F5881"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7033F4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629F6E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5" w:type="dxa"/>
          </w:tcPr>
          <w:p w14:paraId="196480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51" w:type="dxa"/>
          </w:tcPr>
          <w:p w14:paraId="3F9C5FA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6D0D44A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FEB860B" w14:textId="77777777" w:rsidTr="002D3BA6">
        <w:tc>
          <w:tcPr>
            <w:tcW w:w="2425" w:type="dxa"/>
          </w:tcPr>
          <w:p w14:paraId="68AE42A2"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607" w:type="dxa"/>
          </w:tcPr>
          <w:p w14:paraId="003F34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5" w:type="dxa"/>
          </w:tcPr>
          <w:p w14:paraId="13D53D19"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7695B6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6896CD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5" w:type="dxa"/>
          </w:tcPr>
          <w:p w14:paraId="7C616C7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51" w:type="dxa"/>
          </w:tcPr>
          <w:p w14:paraId="408ADFE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2ABC96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1CAB63AD" w14:textId="77777777" w:rsidTr="002D3BA6">
        <w:tc>
          <w:tcPr>
            <w:tcW w:w="2425" w:type="dxa"/>
          </w:tcPr>
          <w:p w14:paraId="298208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607" w:type="dxa"/>
          </w:tcPr>
          <w:p w14:paraId="7C8DBC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735" w:type="dxa"/>
          </w:tcPr>
          <w:p w14:paraId="64918A5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E754BE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3" w:type="dxa"/>
          </w:tcPr>
          <w:p w14:paraId="34ECBE8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5" w:type="dxa"/>
          </w:tcPr>
          <w:p w14:paraId="7955CE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51" w:type="dxa"/>
          </w:tcPr>
          <w:p w14:paraId="6BE3E5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20E56DA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61BA170" w14:textId="77777777" w:rsidR="00B4507E" w:rsidRPr="00B4507E" w:rsidRDefault="00B4507E" w:rsidP="00B4507E">
      <w:pPr>
        <w:rPr>
          <w:rFonts w:ascii="Arial" w:eastAsia="Calibri" w:hAnsi="Arial" w:cs="Arial"/>
          <w:color w:val="0070C0"/>
          <w:sz w:val="18"/>
          <w:szCs w:val="18"/>
        </w:rPr>
      </w:pPr>
    </w:p>
    <w:p w14:paraId="1D0D2B5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120.</w:t>
      </w:r>
      <w:r w:rsidRPr="00B4507E">
        <w:rPr>
          <w:rFonts w:ascii="Arial" w:eastAsia="Calibri" w:hAnsi="Arial" w:cs="Arial"/>
          <w:b/>
          <w:bCs/>
          <w:color w:val="0070C0"/>
          <w:sz w:val="18"/>
          <w:szCs w:val="18"/>
        </w:rPr>
        <w:tab/>
        <w:t>Berapa pengeluaran rata-rata keluarga per bulan untuk memenuhi kebutuhan alat bantu disabilitas?</w:t>
      </w:r>
    </w:p>
    <w:p w14:paraId="1D457B5C" w14:textId="77777777" w:rsidR="00B4507E" w:rsidRPr="00B4507E" w:rsidRDefault="00B4507E" w:rsidP="00B4507E">
      <w:pPr>
        <w:rPr>
          <w:rFonts w:ascii="Arial" w:eastAsia="Calibri" w:hAnsi="Arial" w:cs="Arial"/>
          <w:color w:val="0070C0"/>
          <w:sz w:val="18"/>
          <w:szCs w:val="18"/>
        </w:rPr>
      </w:pPr>
    </w:p>
    <w:tbl>
      <w:tblPr>
        <w:tblStyle w:val="TableGrid4"/>
        <w:tblW w:w="9667" w:type="dxa"/>
        <w:tblLook w:val="04A0" w:firstRow="1" w:lastRow="0" w:firstColumn="1" w:lastColumn="0" w:noHBand="0" w:noVBand="1"/>
      </w:tblPr>
      <w:tblGrid>
        <w:gridCol w:w="2408"/>
        <w:gridCol w:w="1287"/>
        <w:gridCol w:w="1011"/>
        <w:gridCol w:w="872"/>
        <w:gridCol w:w="933"/>
        <w:gridCol w:w="1085"/>
        <w:gridCol w:w="1059"/>
        <w:gridCol w:w="1012"/>
      </w:tblGrid>
      <w:tr w:rsidR="00B4507E" w:rsidRPr="00B4507E" w14:paraId="5B739F8A" w14:textId="77777777" w:rsidTr="002D3BA6">
        <w:tc>
          <w:tcPr>
            <w:tcW w:w="2425" w:type="dxa"/>
          </w:tcPr>
          <w:p w14:paraId="0D9A337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260" w:type="dxa"/>
          </w:tcPr>
          <w:p w14:paraId="6FB53B2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1015" w:type="dxa"/>
          </w:tcPr>
          <w:p w14:paraId="16AB996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50296BB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34" w:type="dxa"/>
          </w:tcPr>
          <w:p w14:paraId="6016677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87" w:type="dxa"/>
          </w:tcPr>
          <w:p w14:paraId="568CBA4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61" w:type="dxa"/>
          </w:tcPr>
          <w:p w14:paraId="6FD2A1B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13" w:type="dxa"/>
          </w:tcPr>
          <w:p w14:paraId="7E92A93E"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158171EB" w14:textId="77777777" w:rsidTr="002D3BA6">
        <w:tc>
          <w:tcPr>
            <w:tcW w:w="2425" w:type="dxa"/>
          </w:tcPr>
          <w:p w14:paraId="7DBC603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260" w:type="dxa"/>
          </w:tcPr>
          <w:p w14:paraId="3EC55F6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5" w:type="dxa"/>
          </w:tcPr>
          <w:p w14:paraId="34E9B87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0556F3C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4" w:type="dxa"/>
          </w:tcPr>
          <w:p w14:paraId="73D3738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7" w:type="dxa"/>
          </w:tcPr>
          <w:p w14:paraId="120513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67C4852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793586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86866C6" w14:textId="77777777" w:rsidTr="002D3BA6">
        <w:tc>
          <w:tcPr>
            <w:tcW w:w="2425" w:type="dxa"/>
          </w:tcPr>
          <w:p w14:paraId="21FBF93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260" w:type="dxa"/>
          </w:tcPr>
          <w:p w14:paraId="5A93CF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5" w:type="dxa"/>
          </w:tcPr>
          <w:p w14:paraId="737FCD48"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08F33E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4" w:type="dxa"/>
          </w:tcPr>
          <w:p w14:paraId="76B11A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7" w:type="dxa"/>
          </w:tcPr>
          <w:p w14:paraId="035838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6A8DE32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605001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420DE74" w14:textId="77777777" w:rsidTr="002D3BA6">
        <w:tc>
          <w:tcPr>
            <w:tcW w:w="2425" w:type="dxa"/>
          </w:tcPr>
          <w:p w14:paraId="583BB868"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260" w:type="dxa"/>
          </w:tcPr>
          <w:p w14:paraId="061E5F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5" w:type="dxa"/>
          </w:tcPr>
          <w:p w14:paraId="562F481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6EED39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4" w:type="dxa"/>
          </w:tcPr>
          <w:p w14:paraId="1DC798F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7" w:type="dxa"/>
          </w:tcPr>
          <w:p w14:paraId="0D443B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0DB0920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49DE66F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4A4F0B2" w14:textId="77777777" w:rsidTr="002D3BA6">
        <w:tc>
          <w:tcPr>
            <w:tcW w:w="2425" w:type="dxa"/>
          </w:tcPr>
          <w:p w14:paraId="2C0308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260" w:type="dxa"/>
          </w:tcPr>
          <w:p w14:paraId="0B63E9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5" w:type="dxa"/>
          </w:tcPr>
          <w:p w14:paraId="1309F1D7"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7F8F8F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34" w:type="dxa"/>
          </w:tcPr>
          <w:p w14:paraId="4175D6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87" w:type="dxa"/>
          </w:tcPr>
          <w:p w14:paraId="60BC25D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2D049B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13" w:type="dxa"/>
          </w:tcPr>
          <w:p w14:paraId="24D7C4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46B28D71" w14:textId="77777777" w:rsidR="00B4507E" w:rsidRPr="00B4507E" w:rsidRDefault="00B4507E" w:rsidP="00B4507E">
      <w:pPr>
        <w:rPr>
          <w:rFonts w:ascii="Arial" w:eastAsia="Calibri" w:hAnsi="Arial" w:cs="Arial"/>
          <w:color w:val="0070C0"/>
          <w:sz w:val="18"/>
          <w:szCs w:val="18"/>
        </w:rPr>
      </w:pPr>
    </w:p>
    <w:p w14:paraId="69676913" w14:textId="664BE9ED"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121.</w:t>
      </w:r>
      <w:r w:rsidRPr="00B4507E">
        <w:rPr>
          <w:rFonts w:ascii="Arial" w:eastAsia="Calibri" w:hAnsi="Arial" w:cs="Arial"/>
          <w:b/>
          <w:bCs/>
          <w:color w:val="0070C0"/>
          <w:sz w:val="18"/>
          <w:szCs w:val="18"/>
        </w:rPr>
        <w:tab/>
        <w:t>Berapa pengeluaran rata-rata keluarga per bulan untuk memenuhi kebutuhan terapis?</w:t>
      </w:r>
    </w:p>
    <w:p w14:paraId="3F36E501" w14:textId="77777777" w:rsidR="00B4507E" w:rsidRPr="00B4507E" w:rsidRDefault="00B4507E" w:rsidP="00B4507E">
      <w:pPr>
        <w:rPr>
          <w:rFonts w:ascii="Arial" w:eastAsia="Calibri" w:hAnsi="Arial" w:cs="Arial"/>
          <w:color w:val="0070C0"/>
          <w:sz w:val="18"/>
          <w:szCs w:val="18"/>
        </w:rPr>
      </w:pPr>
    </w:p>
    <w:tbl>
      <w:tblPr>
        <w:tblStyle w:val="TableGrid4"/>
        <w:tblW w:w="9625" w:type="dxa"/>
        <w:tblLook w:val="04A0" w:firstRow="1" w:lastRow="0" w:firstColumn="1" w:lastColumn="0" w:noHBand="0" w:noVBand="1"/>
      </w:tblPr>
      <w:tblGrid>
        <w:gridCol w:w="2328"/>
        <w:gridCol w:w="1357"/>
        <w:gridCol w:w="983"/>
        <w:gridCol w:w="872"/>
        <w:gridCol w:w="923"/>
        <w:gridCol w:w="1061"/>
        <w:gridCol w:w="1039"/>
        <w:gridCol w:w="1062"/>
      </w:tblGrid>
      <w:tr w:rsidR="00B4507E" w:rsidRPr="00B4507E" w14:paraId="48A3BC78" w14:textId="77777777" w:rsidTr="002D3BA6">
        <w:tc>
          <w:tcPr>
            <w:tcW w:w="2328" w:type="dxa"/>
          </w:tcPr>
          <w:p w14:paraId="37FC2ECE" w14:textId="77777777" w:rsidR="00B4507E" w:rsidRPr="00B4507E" w:rsidRDefault="00B4507E" w:rsidP="00B4507E">
            <w:pPr>
              <w:rPr>
                <w:rFonts w:ascii="Arial" w:eastAsia="Calibri" w:hAnsi="Arial" w:cs="Arial"/>
                <w:b/>
                <w:bCs/>
                <w:color w:val="0070C0"/>
                <w:sz w:val="18"/>
                <w:szCs w:val="18"/>
              </w:rPr>
            </w:pPr>
            <w:bookmarkStart w:id="138" w:name="_Hlk100495617"/>
            <w:r w:rsidRPr="00B4507E">
              <w:rPr>
                <w:rFonts w:ascii="Arial" w:eastAsia="Calibri" w:hAnsi="Arial" w:cs="Arial"/>
                <w:b/>
                <w:bCs/>
                <w:color w:val="0070C0"/>
                <w:sz w:val="18"/>
                <w:szCs w:val="18"/>
              </w:rPr>
              <w:t>Periode</w:t>
            </w:r>
          </w:p>
        </w:tc>
        <w:tc>
          <w:tcPr>
            <w:tcW w:w="1357" w:type="dxa"/>
          </w:tcPr>
          <w:p w14:paraId="609C6DB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983" w:type="dxa"/>
          </w:tcPr>
          <w:p w14:paraId="6C29563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08DCCB2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23" w:type="dxa"/>
          </w:tcPr>
          <w:p w14:paraId="19697A5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61" w:type="dxa"/>
          </w:tcPr>
          <w:p w14:paraId="7E87552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39" w:type="dxa"/>
          </w:tcPr>
          <w:p w14:paraId="28DA116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62" w:type="dxa"/>
          </w:tcPr>
          <w:p w14:paraId="50D9A53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bookmarkEnd w:id="138"/>
      <w:tr w:rsidR="00B4507E" w:rsidRPr="00B4507E" w14:paraId="10126AC6" w14:textId="77777777" w:rsidTr="002D3BA6">
        <w:tc>
          <w:tcPr>
            <w:tcW w:w="2328" w:type="dxa"/>
          </w:tcPr>
          <w:p w14:paraId="4C8215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357" w:type="dxa"/>
          </w:tcPr>
          <w:p w14:paraId="3589052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83" w:type="dxa"/>
          </w:tcPr>
          <w:p w14:paraId="6498391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ED2BB2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3" w:type="dxa"/>
          </w:tcPr>
          <w:p w14:paraId="356205C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0C83A75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9" w:type="dxa"/>
          </w:tcPr>
          <w:p w14:paraId="31B863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09E0CC8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E3E616A" w14:textId="77777777" w:rsidTr="002D3BA6">
        <w:tc>
          <w:tcPr>
            <w:tcW w:w="2328" w:type="dxa"/>
          </w:tcPr>
          <w:p w14:paraId="2D96F5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357" w:type="dxa"/>
          </w:tcPr>
          <w:p w14:paraId="135D216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83" w:type="dxa"/>
          </w:tcPr>
          <w:p w14:paraId="76D767E6"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40B9C9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3" w:type="dxa"/>
          </w:tcPr>
          <w:p w14:paraId="327729A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2086B5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9" w:type="dxa"/>
          </w:tcPr>
          <w:p w14:paraId="6AF95F2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7BC4214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0A6668F" w14:textId="77777777" w:rsidTr="002D3BA6">
        <w:tc>
          <w:tcPr>
            <w:tcW w:w="2328" w:type="dxa"/>
          </w:tcPr>
          <w:p w14:paraId="2A2BDC47"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357" w:type="dxa"/>
          </w:tcPr>
          <w:p w14:paraId="6FAE4F2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83" w:type="dxa"/>
          </w:tcPr>
          <w:p w14:paraId="0D208B2E"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48813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3" w:type="dxa"/>
          </w:tcPr>
          <w:p w14:paraId="636A240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79F62A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9" w:type="dxa"/>
          </w:tcPr>
          <w:p w14:paraId="73CCC63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11DCDA1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639C4DC" w14:textId="77777777" w:rsidTr="002D3BA6">
        <w:tc>
          <w:tcPr>
            <w:tcW w:w="2328" w:type="dxa"/>
          </w:tcPr>
          <w:p w14:paraId="6AB9787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357" w:type="dxa"/>
          </w:tcPr>
          <w:p w14:paraId="684FDC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83" w:type="dxa"/>
          </w:tcPr>
          <w:p w14:paraId="5ABE8DDA"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5B54C66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3" w:type="dxa"/>
          </w:tcPr>
          <w:p w14:paraId="5E4D227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1" w:type="dxa"/>
          </w:tcPr>
          <w:p w14:paraId="502FBA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9" w:type="dxa"/>
          </w:tcPr>
          <w:p w14:paraId="521A10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4CF74C5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3141F86D" w14:textId="77777777" w:rsidR="00B4507E" w:rsidRPr="00B4507E" w:rsidRDefault="00B4507E" w:rsidP="00B4507E">
      <w:pPr>
        <w:rPr>
          <w:rFonts w:ascii="Arial" w:eastAsia="Calibri" w:hAnsi="Arial" w:cs="Arial"/>
          <w:color w:val="0070C0"/>
          <w:sz w:val="18"/>
          <w:szCs w:val="18"/>
        </w:rPr>
      </w:pPr>
    </w:p>
    <w:p w14:paraId="4AE4328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122.</w:t>
      </w:r>
      <w:r w:rsidRPr="00B4507E">
        <w:rPr>
          <w:rFonts w:ascii="Arial" w:eastAsia="Calibri" w:hAnsi="Arial" w:cs="Arial"/>
          <w:b/>
          <w:bCs/>
          <w:color w:val="0070C0"/>
          <w:sz w:val="18"/>
          <w:szCs w:val="18"/>
        </w:rPr>
        <w:tab/>
        <w:t>Berapa pengeluaran rata-rata keluarga per bulan untuk memenuhi kebutuhan obat khusus?</w:t>
      </w:r>
    </w:p>
    <w:p w14:paraId="2F736971" w14:textId="77777777" w:rsidR="00B4507E" w:rsidRPr="00B4507E" w:rsidRDefault="00B4507E" w:rsidP="00B4507E">
      <w:pPr>
        <w:rPr>
          <w:rFonts w:ascii="Arial" w:eastAsia="Calibri" w:hAnsi="Arial" w:cs="Arial"/>
          <w:color w:val="0070C0"/>
          <w:sz w:val="18"/>
          <w:szCs w:val="18"/>
        </w:rPr>
      </w:pPr>
    </w:p>
    <w:tbl>
      <w:tblPr>
        <w:tblStyle w:val="TableGrid4"/>
        <w:tblW w:w="9535" w:type="dxa"/>
        <w:tblLook w:val="04A0" w:firstRow="1" w:lastRow="0" w:firstColumn="1" w:lastColumn="0" w:noHBand="0" w:noVBand="1"/>
      </w:tblPr>
      <w:tblGrid>
        <w:gridCol w:w="2229"/>
        <w:gridCol w:w="1394"/>
        <w:gridCol w:w="972"/>
        <w:gridCol w:w="872"/>
        <w:gridCol w:w="920"/>
        <w:gridCol w:w="1053"/>
        <w:gridCol w:w="1033"/>
        <w:gridCol w:w="1062"/>
      </w:tblGrid>
      <w:tr w:rsidR="00B4507E" w:rsidRPr="00B4507E" w14:paraId="03FEF76D" w14:textId="77777777" w:rsidTr="002D3BA6">
        <w:tc>
          <w:tcPr>
            <w:tcW w:w="2229" w:type="dxa"/>
          </w:tcPr>
          <w:p w14:paraId="79A0EC50"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1394" w:type="dxa"/>
          </w:tcPr>
          <w:p w14:paraId="2D96B83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ada pengeluaran</w:t>
            </w:r>
          </w:p>
        </w:tc>
        <w:tc>
          <w:tcPr>
            <w:tcW w:w="972" w:type="dxa"/>
          </w:tcPr>
          <w:p w14:paraId="0A25F94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Tidak tahu</w:t>
            </w:r>
          </w:p>
        </w:tc>
        <w:tc>
          <w:tcPr>
            <w:tcW w:w="872" w:type="dxa"/>
          </w:tcPr>
          <w:p w14:paraId="6DD84CA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20" w:type="dxa"/>
          </w:tcPr>
          <w:p w14:paraId="1E0200F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053" w:type="dxa"/>
          </w:tcPr>
          <w:p w14:paraId="4DEC745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033" w:type="dxa"/>
          </w:tcPr>
          <w:p w14:paraId="0337778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62" w:type="dxa"/>
          </w:tcPr>
          <w:p w14:paraId="01F08A8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3A9C0A78" w14:textId="77777777" w:rsidTr="002D3BA6">
        <w:tc>
          <w:tcPr>
            <w:tcW w:w="2229" w:type="dxa"/>
          </w:tcPr>
          <w:p w14:paraId="6766B24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1394" w:type="dxa"/>
          </w:tcPr>
          <w:p w14:paraId="69D36F3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6F5F180D"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2E2AA0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0" w:type="dxa"/>
          </w:tcPr>
          <w:p w14:paraId="346DC91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3" w:type="dxa"/>
          </w:tcPr>
          <w:p w14:paraId="72C9763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3" w:type="dxa"/>
          </w:tcPr>
          <w:p w14:paraId="35C9E30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1D17F1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BCA542E" w14:textId="77777777" w:rsidTr="002D3BA6">
        <w:tc>
          <w:tcPr>
            <w:tcW w:w="2229" w:type="dxa"/>
          </w:tcPr>
          <w:p w14:paraId="0F4A648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1394" w:type="dxa"/>
          </w:tcPr>
          <w:p w14:paraId="34004F9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0AFA099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354E55A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0" w:type="dxa"/>
          </w:tcPr>
          <w:p w14:paraId="193978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3" w:type="dxa"/>
          </w:tcPr>
          <w:p w14:paraId="4CCA2E5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3" w:type="dxa"/>
          </w:tcPr>
          <w:p w14:paraId="0360BB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30F901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431981E6" w14:textId="77777777" w:rsidTr="002D3BA6">
        <w:tc>
          <w:tcPr>
            <w:tcW w:w="2229" w:type="dxa"/>
          </w:tcPr>
          <w:p w14:paraId="7C0C4611"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1394" w:type="dxa"/>
          </w:tcPr>
          <w:p w14:paraId="7DE906D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6FB75784"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67A549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0" w:type="dxa"/>
          </w:tcPr>
          <w:p w14:paraId="4B0E32F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3" w:type="dxa"/>
          </w:tcPr>
          <w:p w14:paraId="7AC7001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3" w:type="dxa"/>
          </w:tcPr>
          <w:p w14:paraId="3F5BF0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452F4F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42B524E" w14:textId="77777777" w:rsidTr="002D3BA6">
        <w:tc>
          <w:tcPr>
            <w:tcW w:w="2229" w:type="dxa"/>
          </w:tcPr>
          <w:p w14:paraId="44992F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1394" w:type="dxa"/>
          </w:tcPr>
          <w:p w14:paraId="43C968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72" w:type="dxa"/>
          </w:tcPr>
          <w:p w14:paraId="20A8FD35" w14:textId="77777777" w:rsidR="00B4507E" w:rsidRPr="00B4507E" w:rsidRDefault="00B4507E" w:rsidP="00B4507E">
            <w:pPr>
              <w:rPr>
                <w:rFonts w:ascii="Arial" w:eastAsia="Calibri" w:hAnsi="Arial" w:cs="Arial"/>
                <w:color w:val="0070C0"/>
                <w:sz w:val="18"/>
                <w:szCs w:val="18"/>
                <w:lang w:val="id-ID"/>
              </w:rPr>
            </w:pPr>
            <w:r w:rsidRPr="00B4507E">
              <w:rPr>
                <w:rFonts w:ascii="Arial" w:eastAsia="Calibri" w:hAnsi="Arial" w:cs="Arial"/>
                <w:color w:val="0070C0"/>
                <w:sz w:val="18"/>
                <w:szCs w:val="18"/>
                <w:lang w:val="id-ID"/>
              </w:rPr>
              <w:t>□</w:t>
            </w:r>
          </w:p>
        </w:tc>
        <w:tc>
          <w:tcPr>
            <w:tcW w:w="872" w:type="dxa"/>
          </w:tcPr>
          <w:p w14:paraId="0E06AF3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20" w:type="dxa"/>
          </w:tcPr>
          <w:p w14:paraId="317CF6C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53" w:type="dxa"/>
          </w:tcPr>
          <w:p w14:paraId="2214C8D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3" w:type="dxa"/>
          </w:tcPr>
          <w:p w14:paraId="126922E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62" w:type="dxa"/>
          </w:tcPr>
          <w:p w14:paraId="666C4F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6D01548C" w14:textId="77777777" w:rsidR="00B4507E" w:rsidRPr="00B4507E" w:rsidRDefault="00B4507E" w:rsidP="00B4507E">
      <w:pPr>
        <w:rPr>
          <w:rFonts w:ascii="Arial" w:eastAsia="Calibri" w:hAnsi="Arial" w:cs="Arial"/>
          <w:b/>
          <w:bCs/>
          <w:color w:val="0070C0"/>
          <w:sz w:val="18"/>
          <w:szCs w:val="18"/>
        </w:rPr>
      </w:pPr>
    </w:p>
    <w:p w14:paraId="6715735F"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3CF7EEB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123.*</w:t>
      </w:r>
      <w:r w:rsidRPr="00B4507E">
        <w:rPr>
          <w:rFonts w:ascii="Arial" w:eastAsia="Calibri" w:hAnsi="Arial" w:cs="Arial"/>
          <w:b/>
          <w:bCs/>
          <w:color w:val="0070C0"/>
          <w:sz w:val="18"/>
          <w:szCs w:val="18"/>
        </w:rPr>
        <w:tab/>
        <w:t>Secara umum, apakah B/I/S kesulitan ekonomi/keuangan untuk memenuhi kebutuhan pokok?</w:t>
      </w:r>
      <w:r w:rsidRPr="00B4507E">
        <w:rPr>
          <w:rFonts w:ascii="Arial" w:eastAsia="Calibri" w:hAnsi="Arial" w:cs="Arial"/>
          <w:b/>
          <w:bCs/>
          <w:color w:val="0070C0"/>
          <w:sz w:val="18"/>
          <w:szCs w:val="18"/>
        </w:rPr>
        <w:tab/>
      </w:r>
    </w:p>
    <w:p w14:paraId="0E8E795E"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0AD2C1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ada kesulitan &gt;&gt; Lanjut Page 55</w:t>
      </w:r>
    </w:p>
    <w:p w14:paraId="52498D6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Sedikit kesulitan &gt;&gt; Lanjut Page 54</w:t>
      </w:r>
    </w:p>
    <w:p w14:paraId="6AC268C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Cukup kesulitan &gt;&gt; Lanjut Page 54</w:t>
      </w:r>
    </w:p>
    <w:p w14:paraId="3F3A9B9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Banyak kesulitan &gt;&gt; Lanjut Page 54</w:t>
      </w:r>
    </w:p>
    <w:p w14:paraId="4670E9D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bisa sama sekali &gt;&gt; Lanjut Page 54</w:t>
      </w:r>
    </w:p>
    <w:p w14:paraId="74C8D1F2"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572B2B1F" w14:textId="77777777" w:rsidR="00B4507E" w:rsidRPr="00B4507E" w:rsidRDefault="00B4507E" w:rsidP="00B4507E">
      <w:pPr>
        <w:rPr>
          <w:rFonts w:ascii="Arial" w:eastAsia="Calibri" w:hAnsi="Arial" w:cs="Arial"/>
          <w:b/>
          <w:bCs/>
          <w:color w:val="0070C0"/>
          <w:sz w:val="18"/>
          <w:szCs w:val="18"/>
        </w:rPr>
      </w:pPr>
    </w:p>
    <w:p w14:paraId="2E2227FE"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54 Upaya Mengatasi Kesulitan dalam Memenuhi Kebutuhan Pokok</w:t>
      </w:r>
    </w:p>
    <w:p w14:paraId="6F650C0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124.*</w:t>
      </w:r>
      <w:r w:rsidRPr="00B4507E">
        <w:rPr>
          <w:rFonts w:ascii="Arial" w:eastAsia="Calibri" w:hAnsi="Arial" w:cs="Arial"/>
          <w:color w:val="0070C0"/>
          <w:sz w:val="18"/>
          <w:szCs w:val="18"/>
        </w:rPr>
        <w:tab/>
        <w:t>Bagaimana B/I/S mengatasi kesulitan tersebut? (boleh lebih dari 1 jawaban)</w:t>
      </w:r>
      <w:r w:rsidRPr="00B4507E">
        <w:rPr>
          <w:rFonts w:ascii="Arial" w:eastAsia="Calibri" w:hAnsi="Arial" w:cs="Arial"/>
          <w:color w:val="0070C0"/>
          <w:sz w:val="18"/>
          <w:szCs w:val="18"/>
        </w:rPr>
        <w:tab/>
      </w:r>
    </w:p>
    <w:p w14:paraId="128BFAD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1F237C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Mengurangi konsumsi</w:t>
      </w:r>
    </w:p>
    <w:p w14:paraId="2F7D44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Menggunakan dana tabungan</w:t>
      </w:r>
    </w:p>
    <w:p w14:paraId="73B9D49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Menjual barang/modal usaha</w:t>
      </w:r>
    </w:p>
    <w:p w14:paraId="3B1E7D6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Berhutang</w:t>
      </w:r>
    </w:p>
    <w:p w14:paraId="1BBCACE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Menerima bantuan teman/ saudara</w:t>
      </w:r>
    </w:p>
    <w:p w14:paraId="304222B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Meneriman bantuan pemerintah</w:t>
      </w:r>
    </w:p>
    <w:p w14:paraId="743B7A0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Membuka usaha baru (online atau offline)</w:t>
      </w:r>
    </w:p>
    <w:p w14:paraId="28C683A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melakukan apapun</w:t>
      </w:r>
    </w:p>
    <w:p w14:paraId="62B4FD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546EDA71"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3BBEF5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b/>
      </w:r>
      <w:r w:rsidRPr="00B4507E">
        <w:rPr>
          <w:rFonts w:ascii="Arial" w:eastAsia="Calibri" w:hAnsi="Arial" w:cs="Arial"/>
          <w:color w:val="0070C0"/>
          <w:sz w:val="18"/>
          <w:szCs w:val="18"/>
        </w:rPr>
        <w:tab/>
      </w:r>
      <w:r w:rsidRPr="00B4507E">
        <w:rPr>
          <w:rFonts w:ascii="Arial" w:eastAsia="Calibri" w:hAnsi="Arial" w:cs="Arial"/>
          <w:color w:val="0070C0"/>
          <w:sz w:val="18"/>
          <w:szCs w:val="18"/>
        </w:rPr>
        <w:tab/>
      </w:r>
    </w:p>
    <w:p w14:paraId="27EE170A"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55 Hutang</w:t>
      </w:r>
    </w:p>
    <w:p w14:paraId="73F6911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125.*</w:t>
      </w:r>
      <w:r w:rsidRPr="00B4507E">
        <w:rPr>
          <w:rFonts w:ascii="Arial" w:eastAsia="Calibri" w:hAnsi="Arial" w:cs="Arial"/>
          <w:b/>
          <w:bCs/>
          <w:color w:val="0070C0"/>
          <w:sz w:val="18"/>
          <w:szCs w:val="18"/>
        </w:rPr>
        <w:tab/>
        <w:t>Apakah B/I/S memiliki tanggungan hutang sejak sebelum pandemik?</w:t>
      </w:r>
      <w:r w:rsidRPr="00B4507E">
        <w:rPr>
          <w:rFonts w:ascii="Arial" w:eastAsia="Calibri" w:hAnsi="Arial" w:cs="Arial"/>
          <w:b/>
          <w:bCs/>
          <w:color w:val="0070C0"/>
          <w:sz w:val="18"/>
          <w:szCs w:val="18"/>
        </w:rPr>
        <w:tab/>
      </w:r>
    </w:p>
    <w:p w14:paraId="552994A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56</w:t>
      </w:r>
    </w:p>
    <w:p w14:paraId="373958A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58</w:t>
      </w:r>
    </w:p>
    <w:p w14:paraId="2E0A2A0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lastRenderedPageBreak/>
        <w:t>□ Tidak bersedia menjawab &gt;&gt; Lanjut Page 58</w:t>
      </w:r>
    </w:p>
    <w:p w14:paraId="56FA1219" w14:textId="77777777" w:rsidR="00B4507E" w:rsidRPr="00B4507E" w:rsidRDefault="00B4507E" w:rsidP="00B4507E">
      <w:pPr>
        <w:rPr>
          <w:rFonts w:ascii="Arial" w:eastAsia="Calibri" w:hAnsi="Arial" w:cs="Arial"/>
          <w:b/>
          <w:bCs/>
          <w:color w:val="0070C0"/>
          <w:sz w:val="18"/>
          <w:szCs w:val="18"/>
        </w:rPr>
      </w:pPr>
    </w:p>
    <w:p w14:paraId="52952997"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56 Informasi Hutang</w:t>
      </w:r>
    </w:p>
    <w:p w14:paraId="3F695DE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126.*</w:t>
      </w:r>
      <w:r w:rsidRPr="00B4507E">
        <w:rPr>
          <w:rFonts w:ascii="Arial" w:eastAsia="Calibri" w:hAnsi="Arial" w:cs="Arial"/>
          <w:b/>
          <w:bCs/>
          <w:color w:val="0070C0"/>
          <w:sz w:val="18"/>
          <w:szCs w:val="18"/>
        </w:rPr>
        <w:tab/>
        <w:t>Berapa yang B/I/S keluarkan untuk membayar hutang dalam sebulan?</w:t>
      </w:r>
    </w:p>
    <w:p w14:paraId="48440471" w14:textId="77777777" w:rsidR="00B4507E" w:rsidRPr="00B4507E" w:rsidRDefault="00B4507E" w:rsidP="00B4507E">
      <w:pPr>
        <w:rPr>
          <w:rFonts w:ascii="Arial" w:eastAsia="Calibri" w:hAnsi="Arial" w:cs="Arial"/>
          <w:b/>
          <w:bCs/>
          <w:color w:val="0070C0"/>
          <w:sz w:val="18"/>
          <w:szCs w:val="18"/>
        </w:rPr>
      </w:pPr>
    </w:p>
    <w:tbl>
      <w:tblPr>
        <w:tblStyle w:val="TableGrid4"/>
        <w:tblW w:w="8391" w:type="dxa"/>
        <w:tblLook w:val="04A0" w:firstRow="1" w:lastRow="0" w:firstColumn="1" w:lastColumn="0" w:noHBand="0" w:noVBand="1"/>
      </w:tblPr>
      <w:tblGrid>
        <w:gridCol w:w="2607"/>
        <w:gridCol w:w="647"/>
        <w:gridCol w:w="872"/>
        <w:gridCol w:w="962"/>
        <w:gridCol w:w="1155"/>
        <w:gridCol w:w="1118"/>
        <w:gridCol w:w="1030"/>
      </w:tblGrid>
      <w:tr w:rsidR="00B4507E" w:rsidRPr="00B4507E" w14:paraId="5CEEA191" w14:textId="77777777" w:rsidTr="00045C84">
        <w:tc>
          <w:tcPr>
            <w:tcW w:w="2607" w:type="dxa"/>
          </w:tcPr>
          <w:p w14:paraId="746B2C4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Periode</w:t>
            </w:r>
          </w:p>
        </w:tc>
        <w:tc>
          <w:tcPr>
            <w:tcW w:w="647" w:type="dxa"/>
          </w:tcPr>
          <w:p w14:paraId="4E8DA53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0</w:t>
            </w:r>
          </w:p>
        </w:tc>
        <w:tc>
          <w:tcPr>
            <w:tcW w:w="872" w:type="dxa"/>
          </w:tcPr>
          <w:p w14:paraId="2B07DC2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&lt;50.000</w:t>
            </w:r>
          </w:p>
        </w:tc>
        <w:tc>
          <w:tcPr>
            <w:tcW w:w="962" w:type="dxa"/>
          </w:tcPr>
          <w:p w14:paraId="6795FF0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50.000-100.000</w:t>
            </w:r>
          </w:p>
        </w:tc>
        <w:tc>
          <w:tcPr>
            <w:tcW w:w="1155" w:type="dxa"/>
          </w:tcPr>
          <w:p w14:paraId="0065FCE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100.000-250.000</w:t>
            </w:r>
          </w:p>
        </w:tc>
        <w:tc>
          <w:tcPr>
            <w:tcW w:w="1118" w:type="dxa"/>
          </w:tcPr>
          <w:p w14:paraId="63A4BED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250.000-500.000</w:t>
            </w:r>
          </w:p>
        </w:tc>
        <w:tc>
          <w:tcPr>
            <w:tcW w:w="1030" w:type="dxa"/>
          </w:tcPr>
          <w:p w14:paraId="423A983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&gt;500.000</w:t>
            </w:r>
          </w:p>
        </w:tc>
      </w:tr>
      <w:tr w:rsidR="00B4507E" w:rsidRPr="00B4507E" w14:paraId="752D7CEC" w14:textId="77777777" w:rsidTr="00045C84">
        <w:tc>
          <w:tcPr>
            <w:tcW w:w="2607" w:type="dxa"/>
          </w:tcPr>
          <w:p w14:paraId="49B90FD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Sebelum Pandemik</w:t>
            </w:r>
          </w:p>
        </w:tc>
        <w:tc>
          <w:tcPr>
            <w:tcW w:w="647" w:type="dxa"/>
          </w:tcPr>
          <w:p w14:paraId="5BA2897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0580A7E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62" w:type="dxa"/>
          </w:tcPr>
          <w:p w14:paraId="33B6CEB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5" w:type="dxa"/>
          </w:tcPr>
          <w:p w14:paraId="072535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397C5C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0" w:type="dxa"/>
          </w:tcPr>
          <w:p w14:paraId="72EC7AB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6DED613" w14:textId="77777777" w:rsidTr="00045C84">
        <w:tc>
          <w:tcPr>
            <w:tcW w:w="2607" w:type="dxa"/>
          </w:tcPr>
          <w:p w14:paraId="6D1E69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Maret-Juni 2020</w:t>
            </w:r>
          </w:p>
        </w:tc>
        <w:tc>
          <w:tcPr>
            <w:tcW w:w="647" w:type="dxa"/>
          </w:tcPr>
          <w:p w14:paraId="42B06F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05B1D39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62" w:type="dxa"/>
          </w:tcPr>
          <w:p w14:paraId="120E549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5" w:type="dxa"/>
          </w:tcPr>
          <w:p w14:paraId="4AD0FD4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4E924CE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0" w:type="dxa"/>
          </w:tcPr>
          <w:p w14:paraId="5D9C791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8419527" w14:textId="77777777" w:rsidTr="00045C84">
        <w:tc>
          <w:tcPr>
            <w:tcW w:w="2607" w:type="dxa"/>
          </w:tcPr>
          <w:p w14:paraId="3DC78BDE" w14:textId="77777777" w:rsidR="00B4507E" w:rsidRPr="00B4507E" w:rsidDel="005A04ED"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Juli-Desember 2020</w:t>
            </w:r>
          </w:p>
        </w:tc>
        <w:tc>
          <w:tcPr>
            <w:tcW w:w="647" w:type="dxa"/>
          </w:tcPr>
          <w:p w14:paraId="2B4D8BE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58FC14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62" w:type="dxa"/>
          </w:tcPr>
          <w:p w14:paraId="59AA48B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5" w:type="dxa"/>
          </w:tcPr>
          <w:p w14:paraId="74B457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458979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0" w:type="dxa"/>
          </w:tcPr>
          <w:p w14:paraId="45F522B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B06081E" w14:textId="77777777" w:rsidTr="00045C84">
        <w:tc>
          <w:tcPr>
            <w:tcW w:w="2607" w:type="dxa"/>
          </w:tcPr>
          <w:p w14:paraId="3703EE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Januari 2021-sekarang</w:t>
            </w:r>
          </w:p>
        </w:tc>
        <w:tc>
          <w:tcPr>
            <w:tcW w:w="647" w:type="dxa"/>
          </w:tcPr>
          <w:p w14:paraId="2CEA558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872" w:type="dxa"/>
          </w:tcPr>
          <w:p w14:paraId="34E0BE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962" w:type="dxa"/>
          </w:tcPr>
          <w:p w14:paraId="2D0BD5A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55" w:type="dxa"/>
          </w:tcPr>
          <w:p w14:paraId="3A10A7D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18" w:type="dxa"/>
          </w:tcPr>
          <w:p w14:paraId="2C0479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030" w:type="dxa"/>
          </w:tcPr>
          <w:p w14:paraId="42ABFC9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117249E2" w14:textId="77777777" w:rsidR="00B4507E" w:rsidRPr="00B4507E" w:rsidRDefault="00B4507E" w:rsidP="00B4507E">
      <w:pPr>
        <w:rPr>
          <w:rFonts w:ascii="Arial" w:eastAsia="Calibri" w:hAnsi="Arial" w:cs="Arial"/>
          <w:color w:val="0070C0"/>
          <w:sz w:val="18"/>
          <w:szCs w:val="18"/>
        </w:rPr>
      </w:pPr>
    </w:p>
    <w:p w14:paraId="6889148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 xml:space="preserve"> 127.*</w:t>
      </w:r>
      <w:r w:rsidRPr="00B4507E">
        <w:rPr>
          <w:rFonts w:ascii="Arial" w:eastAsia="Calibri" w:hAnsi="Arial" w:cs="Arial"/>
          <w:b/>
          <w:bCs/>
          <w:color w:val="0070C0"/>
          <w:sz w:val="18"/>
          <w:szCs w:val="18"/>
        </w:rPr>
        <w:tab/>
        <w:t>Kepada siapa B/I/S membayar hutang/cicilan? (boleh memilih lebih dari 1)</w:t>
      </w:r>
      <w:r w:rsidRPr="00B4507E">
        <w:rPr>
          <w:rFonts w:ascii="Arial" w:eastAsia="Calibri" w:hAnsi="Arial" w:cs="Arial"/>
          <w:b/>
          <w:bCs/>
          <w:color w:val="0070C0"/>
          <w:sz w:val="18"/>
          <w:szCs w:val="18"/>
        </w:rPr>
        <w:tab/>
      </w:r>
    </w:p>
    <w:p w14:paraId="6DE660ED"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3A21600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Bank</w:t>
      </w:r>
    </w:p>
    <w:p w14:paraId="2D6DD7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Leasing (kredit motor/mobil)</w:t>
      </w:r>
    </w:p>
    <w:p w14:paraId="69E4524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Pinjaman online</w:t>
      </w:r>
    </w:p>
    <w:p w14:paraId="773651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Koperasi</w:t>
      </w:r>
    </w:p>
    <w:p w14:paraId="79DAD8E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Rentenir/Bank plecit</w:t>
      </w:r>
    </w:p>
    <w:p w14:paraId="5BC125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Teman/saudara</w:t>
      </w:r>
    </w:p>
    <w:p w14:paraId="1BC320D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Warung/toko</w:t>
      </w:r>
    </w:p>
    <w:p w14:paraId="27D00A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73276A1C"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A1E9AF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132C246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128.*</w:t>
      </w:r>
      <w:r w:rsidRPr="00B4507E">
        <w:rPr>
          <w:rFonts w:ascii="Arial" w:eastAsia="Calibri" w:hAnsi="Arial" w:cs="Arial"/>
          <w:b/>
          <w:bCs/>
          <w:color w:val="0070C0"/>
          <w:sz w:val="18"/>
          <w:szCs w:val="18"/>
        </w:rPr>
        <w:tab/>
        <w:t>Apakah B/I/S mengambil hutang baru sejak pandemik?</w:t>
      </w:r>
      <w:r w:rsidRPr="00B4507E">
        <w:rPr>
          <w:rFonts w:ascii="Arial" w:eastAsia="Calibri" w:hAnsi="Arial" w:cs="Arial"/>
          <w:b/>
          <w:bCs/>
          <w:color w:val="0070C0"/>
          <w:sz w:val="18"/>
          <w:szCs w:val="18"/>
        </w:rPr>
        <w:tab/>
      </w:r>
    </w:p>
    <w:p w14:paraId="1F7CD3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57</w:t>
      </w:r>
    </w:p>
    <w:p w14:paraId="12C38CB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58</w:t>
      </w:r>
    </w:p>
    <w:p w14:paraId="72FAFEFB" w14:textId="77777777" w:rsidR="00B4507E" w:rsidRPr="00B4507E" w:rsidRDefault="00B4507E" w:rsidP="00B4507E">
      <w:pPr>
        <w:rPr>
          <w:rFonts w:ascii="Arial" w:eastAsia="Calibri" w:hAnsi="Arial" w:cs="Arial"/>
          <w:color w:val="0070C0"/>
          <w:sz w:val="18"/>
          <w:szCs w:val="18"/>
        </w:rPr>
      </w:pPr>
    </w:p>
    <w:p w14:paraId="2214D899"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57 Informasi Hutang Baru</w:t>
      </w:r>
    </w:p>
    <w:p w14:paraId="14C6315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129.*</w:t>
      </w:r>
      <w:r w:rsidRPr="00B4507E">
        <w:rPr>
          <w:rFonts w:ascii="Arial" w:eastAsia="Calibri" w:hAnsi="Arial" w:cs="Arial"/>
          <w:b/>
          <w:bCs/>
          <w:color w:val="0070C0"/>
          <w:sz w:val="18"/>
          <w:szCs w:val="18"/>
        </w:rPr>
        <w:tab/>
        <w:t>Kepada siapa B/I/S membayar hutang/cicilan baru? (boleh memilih lebih dari 1)</w:t>
      </w:r>
      <w:r w:rsidRPr="00B4507E">
        <w:rPr>
          <w:rFonts w:ascii="Arial" w:eastAsia="Calibri" w:hAnsi="Arial" w:cs="Arial"/>
          <w:b/>
          <w:bCs/>
          <w:color w:val="0070C0"/>
          <w:sz w:val="18"/>
          <w:szCs w:val="18"/>
        </w:rPr>
        <w:tab/>
      </w:r>
    </w:p>
    <w:p w14:paraId="125F7C39"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742D513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Bank</w:t>
      </w:r>
    </w:p>
    <w:p w14:paraId="0991F2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Leasing (kredit motor/mobil)</w:t>
      </w:r>
    </w:p>
    <w:p w14:paraId="3F1460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Pinjaman online</w:t>
      </w:r>
    </w:p>
    <w:p w14:paraId="0BC6D99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Koperasi</w:t>
      </w:r>
    </w:p>
    <w:p w14:paraId="6695DCC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Rentenir/Bank plecit</w:t>
      </w:r>
    </w:p>
    <w:p w14:paraId="1E42B7B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Teman/saudara</w:t>
      </w:r>
    </w:p>
    <w:p w14:paraId="008F05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Warung/toko</w:t>
      </w:r>
    </w:p>
    <w:p w14:paraId="09CD43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229174FB"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14195D1"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0C1D3FD8"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64D9C8F" w14:textId="1E0D83D2"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130.*</w:t>
      </w:r>
      <w:r w:rsidRPr="00B4507E">
        <w:rPr>
          <w:rFonts w:ascii="Arial" w:eastAsia="Calibri" w:hAnsi="Arial" w:cs="Arial"/>
          <w:b/>
          <w:bCs/>
          <w:color w:val="0070C0"/>
          <w:sz w:val="18"/>
          <w:szCs w:val="18"/>
        </w:rPr>
        <w:tab/>
        <w:t>Untuk keperluan apa, hutang B/I/S bertambah? (boleh lebih dari 1 jawaban)</w:t>
      </w:r>
      <w:r w:rsidRPr="00B4507E">
        <w:rPr>
          <w:rFonts w:ascii="Arial" w:eastAsia="Calibri" w:hAnsi="Arial" w:cs="Arial"/>
          <w:b/>
          <w:bCs/>
          <w:color w:val="0070C0"/>
          <w:sz w:val="18"/>
          <w:szCs w:val="18"/>
        </w:rPr>
        <w:tab/>
      </w:r>
    </w:p>
    <w:p w14:paraId="2A7C0566"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72E7DF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Pangan </w:t>
      </w:r>
    </w:p>
    <w:p w14:paraId="447C4C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Tempat tinggal</w:t>
      </w:r>
    </w:p>
    <w:p w14:paraId="6F9A6E3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Komunikasi </w:t>
      </w:r>
    </w:p>
    <w:p w14:paraId="1282505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Transportasi </w:t>
      </w:r>
    </w:p>
    <w:p w14:paraId="2C506A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Kesehatan </w:t>
      </w:r>
    </w:p>
    <w:p w14:paraId="24061B0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Pendidikan (biaya sekolah/guru pendamping)</w:t>
      </w:r>
    </w:p>
    <w:p w14:paraId="194713B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Kebutuhan anak</w:t>
      </w:r>
    </w:p>
    <w:p w14:paraId="56CB195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Listrik dan air</w:t>
      </w:r>
    </w:p>
    <w:p w14:paraId="4898B0C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Membeli APD</w:t>
      </w:r>
    </w:p>
    <w:p w14:paraId="24C240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Alat bantu disabilitas</w:t>
      </w:r>
    </w:p>
    <w:p w14:paraId="4B42536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Terapis/konsultasi psikologis</w:t>
      </w:r>
    </w:p>
    <w:p w14:paraId="4A86D8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Obat khusus</w:t>
      </w:r>
    </w:p>
    <w:p w14:paraId="323191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32A79C64"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63276757" w14:textId="77777777" w:rsidR="00B4507E" w:rsidRPr="00B4507E" w:rsidRDefault="00B4507E" w:rsidP="00B4507E">
      <w:pPr>
        <w:rPr>
          <w:rFonts w:ascii="Arial" w:eastAsia="Calibri" w:hAnsi="Arial" w:cs="Arial"/>
          <w:b/>
          <w:bCs/>
          <w:color w:val="0070C0"/>
          <w:sz w:val="18"/>
          <w:szCs w:val="18"/>
        </w:rPr>
      </w:pPr>
    </w:p>
    <w:p w14:paraId="79B46B97"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19906AC8"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58 Keterjangkaun Penyandang Disabilitas atas Program Perlindungan Sosial</w:t>
      </w:r>
    </w:p>
    <w:p w14:paraId="545D35E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131.*</w:t>
      </w:r>
      <w:r w:rsidRPr="00B4507E">
        <w:rPr>
          <w:rFonts w:ascii="Arial" w:eastAsia="Calibri" w:hAnsi="Arial" w:cs="Arial"/>
          <w:b/>
          <w:bCs/>
          <w:color w:val="0070C0"/>
          <w:sz w:val="18"/>
          <w:szCs w:val="18"/>
        </w:rPr>
        <w:tab/>
        <w:t>Apakah B/I/S pernah mendapatkan bantuan program perlindungan sosial dari pemerintah/swasta?</w:t>
      </w:r>
      <w:r w:rsidRPr="00B4507E">
        <w:rPr>
          <w:rFonts w:ascii="Arial" w:eastAsia="Calibri" w:hAnsi="Arial" w:cs="Arial"/>
          <w:b/>
          <w:bCs/>
          <w:color w:val="0070C0"/>
          <w:sz w:val="18"/>
          <w:szCs w:val="18"/>
        </w:rPr>
        <w:tab/>
      </w:r>
    </w:p>
    <w:p w14:paraId="16EA92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59</w:t>
      </w:r>
    </w:p>
    <w:p w14:paraId="4005E43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 &gt;&gt; Lanjut Page 59</w:t>
      </w:r>
    </w:p>
    <w:p w14:paraId="3D10475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61</w:t>
      </w:r>
    </w:p>
    <w:p w14:paraId="348E24D5" w14:textId="77777777" w:rsidR="00B4507E" w:rsidRPr="00B4507E" w:rsidRDefault="00B4507E" w:rsidP="00B4507E">
      <w:pPr>
        <w:rPr>
          <w:rFonts w:ascii="Arial" w:eastAsia="Calibri" w:hAnsi="Arial" w:cs="Times New Roman"/>
          <w:color w:val="0070C0"/>
          <w:sz w:val="18"/>
          <w:szCs w:val="22"/>
          <w:lang w:eastAsia="zh-CN"/>
        </w:rPr>
      </w:pPr>
    </w:p>
    <w:p w14:paraId="4C27D0C0"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59 Jenis Program Perlindungan Sosial</w:t>
      </w:r>
    </w:p>
    <w:p w14:paraId="2E8039A1" w14:textId="77777777" w:rsidR="00B4507E" w:rsidRPr="00B4507E" w:rsidRDefault="00B4507E" w:rsidP="00B4507E">
      <w:pPr>
        <w:rPr>
          <w:rFonts w:ascii="Arial" w:eastAsia="Calibri" w:hAnsi="Arial" w:cs="Times New Roman"/>
          <w:b/>
          <w:bCs/>
          <w:color w:val="0070C0"/>
          <w:sz w:val="18"/>
          <w:szCs w:val="22"/>
          <w:lang w:eastAsia="zh-CN"/>
        </w:rPr>
      </w:pPr>
      <w:r w:rsidRPr="00B4507E">
        <w:rPr>
          <w:rFonts w:ascii="Arial" w:eastAsia="Calibri" w:hAnsi="Arial" w:cs="Times New Roman"/>
          <w:b/>
          <w:bCs/>
          <w:color w:val="0070C0"/>
          <w:sz w:val="18"/>
          <w:szCs w:val="22"/>
          <w:lang w:eastAsia="zh-CN"/>
        </w:rPr>
        <w:t>132</w:t>
      </w:r>
      <w:r w:rsidRPr="00B4507E">
        <w:rPr>
          <w:rFonts w:ascii="Arial" w:eastAsia="Calibri" w:hAnsi="Arial" w:cs="Times New Roman"/>
          <w:b/>
          <w:bCs/>
          <w:color w:val="0070C0"/>
          <w:sz w:val="18"/>
          <w:szCs w:val="22"/>
          <w:lang w:eastAsia="zh-CN"/>
        </w:rPr>
        <w:tab/>
        <w:t>Apakah jenis program perlindungan sosial yang B/I/S dapatkan sejak sebelum pandemik? (Sesuaikan pilihan jawaban sesuai dengan kondisi anda)</w:t>
      </w:r>
    </w:p>
    <w:p w14:paraId="082FB434" w14:textId="77777777" w:rsidR="00B4507E" w:rsidRPr="00B4507E" w:rsidRDefault="00B4507E" w:rsidP="00B4507E">
      <w:pPr>
        <w:rPr>
          <w:rFonts w:ascii="Arial" w:eastAsia="Calibri" w:hAnsi="Arial" w:cs="Times New Roman"/>
          <w:color w:val="0070C0"/>
          <w:sz w:val="18"/>
          <w:szCs w:val="22"/>
          <w:lang w:eastAsia="zh-CN"/>
        </w:rPr>
      </w:pPr>
    </w:p>
    <w:tbl>
      <w:tblPr>
        <w:tblStyle w:val="TableGrid4"/>
        <w:tblW w:w="9265" w:type="dxa"/>
        <w:tblLook w:val="04A0" w:firstRow="1" w:lastRow="0" w:firstColumn="1" w:lastColumn="0" w:noHBand="0" w:noVBand="1"/>
      </w:tblPr>
      <w:tblGrid>
        <w:gridCol w:w="4135"/>
        <w:gridCol w:w="1350"/>
        <w:gridCol w:w="1260"/>
        <w:gridCol w:w="1350"/>
        <w:gridCol w:w="1170"/>
      </w:tblGrid>
      <w:tr w:rsidR="00B4507E" w:rsidRPr="00B4507E" w14:paraId="6C1E9B60" w14:textId="77777777" w:rsidTr="002D3BA6">
        <w:tc>
          <w:tcPr>
            <w:tcW w:w="4135" w:type="dxa"/>
          </w:tcPr>
          <w:p w14:paraId="2920D2C8" w14:textId="77777777" w:rsidR="00B4507E" w:rsidRPr="00B4507E" w:rsidRDefault="00B4507E" w:rsidP="00B4507E">
            <w:pPr>
              <w:rPr>
                <w:rFonts w:ascii="Arial" w:eastAsia="Calibri" w:hAnsi="Arial" w:cs="Arial"/>
                <w:b/>
                <w:bCs/>
                <w:color w:val="0070C0"/>
                <w:sz w:val="18"/>
                <w:szCs w:val="18"/>
              </w:rPr>
            </w:pPr>
            <w:bookmarkStart w:id="139" w:name="_Hlk100495770"/>
            <w:r w:rsidRPr="00B4507E">
              <w:rPr>
                <w:rFonts w:ascii="Arial" w:eastAsia="Calibri" w:hAnsi="Arial" w:cs="Arial"/>
                <w:b/>
                <w:bCs/>
                <w:color w:val="0070C0"/>
                <w:sz w:val="18"/>
                <w:szCs w:val="18"/>
              </w:rPr>
              <w:t>Nama Program</w:t>
            </w:r>
          </w:p>
        </w:tc>
        <w:tc>
          <w:tcPr>
            <w:tcW w:w="1350" w:type="dxa"/>
          </w:tcPr>
          <w:p w14:paraId="6B431CB8"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Sebelum pandemik</w:t>
            </w:r>
          </w:p>
        </w:tc>
        <w:tc>
          <w:tcPr>
            <w:tcW w:w="1260" w:type="dxa"/>
          </w:tcPr>
          <w:p w14:paraId="08B1A56D"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Maret-Juni 2020</w:t>
            </w:r>
          </w:p>
        </w:tc>
        <w:tc>
          <w:tcPr>
            <w:tcW w:w="1350" w:type="dxa"/>
          </w:tcPr>
          <w:p w14:paraId="2223ED5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Juli-Desember 2020</w:t>
            </w:r>
          </w:p>
        </w:tc>
        <w:tc>
          <w:tcPr>
            <w:tcW w:w="1170" w:type="dxa"/>
          </w:tcPr>
          <w:p w14:paraId="5754D28F"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Januari 2021-sekarang</w:t>
            </w:r>
          </w:p>
        </w:tc>
      </w:tr>
      <w:bookmarkEnd w:id="139"/>
      <w:tr w:rsidR="00B4507E" w:rsidRPr="00B4507E" w14:paraId="622377C2" w14:textId="77777777" w:rsidTr="002D3BA6">
        <w:tc>
          <w:tcPr>
            <w:tcW w:w="4135" w:type="dxa"/>
          </w:tcPr>
          <w:p w14:paraId="6D3BB38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PKH (Program Keluarga Harapan)</w:t>
            </w:r>
          </w:p>
        </w:tc>
        <w:tc>
          <w:tcPr>
            <w:tcW w:w="1350" w:type="dxa"/>
          </w:tcPr>
          <w:p w14:paraId="266218A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1C57BE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6D2CFD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7205C35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04916D1" w14:textId="77777777" w:rsidTr="002D3BA6">
        <w:tc>
          <w:tcPr>
            <w:tcW w:w="4135" w:type="dxa"/>
          </w:tcPr>
          <w:p w14:paraId="05B62C4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BPNT (Bantuan Pangan Non Tunai/Sembako)</w:t>
            </w:r>
          </w:p>
        </w:tc>
        <w:tc>
          <w:tcPr>
            <w:tcW w:w="1350" w:type="dxa"/>
          </w:tcPr>
          <w:p w14:paraId="38CCD7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257685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4EE2F590"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73F385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9544C26" w14:textId="77777777" w:rsidTr="002D3BA6">
        <w:tc>
          <w:tcPr>
            <w:tcW w:w="4135" w:type="dxa"/>
          </w:tcPr>
          <w:p w14:paraId="6EFD39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KIP (Kartu Indonesia Pintar)</w:t>
            </w:r>
          </w:p>
        </w:tc>
        <w:tc>
          <w:tcPr>
            <w:tcW w:w="1350" w:type="dxa"/>
          </w:tcPr>
          <w:p w14:paraId="038DFA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78E2152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1453165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528D146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42529E7" w14:textId="77777777" w:rsidTr="002D3BA6">
        <w:tc>
          <w:tcPr>
            <w:tcW w:w="4135" w:type="dxa"/>
          </w:tcPr>
          <w:p w14:paraId="01F9FF0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Subisdi listrik</w:t>
            </w:r>
          </w:p>
        </w:tc>
        <w:tc>
          <w:tcPr>
            <w:tcW w:w="1350" w:type="dxa"/>
          </w:tcPr>
          <w:p w14:paraId="6EB9BC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66894DA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3C7632E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1D8C8DB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021672D" w14:textId="77777777" w:rsidTr="002D3BA6">
        <w:tc>
          <w:tcPr>
            <w:tcW w:w="4135" w:type="dxa"/>
          </w:tcPr>
          <w:p w14:paraId="10C551E5"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 pihak swasta/LSM</w:t>
            </w:r>
          </w:p>
        </w:tc>
        <w:tc>
          <w:tcPr>
            <w:tcW w:w="1350" w:type="dxa"/>
          </w:tcPr>
          <w:p w14:paraId="7CE382E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3F21A10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082C2D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21ED1A9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D7F1254" w14:textId="77777777" w:rsidTr="002D3BA6">
        <w:tc>
          <w:tcPr>
            <w:tcW w:w="4135" w:type="dxa"/>
          </w:tcPr>
          <w:p w14:paraId="3C7FE0C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 alat bantu</w:t>
            </w:r>
          </w:p>
        </w:tc>
        <w:tc>
          <w:tcPr>
            <w:tcW w:w="1350" w:type="dxa"/>
          </w:tcPr>
          <w:p w14:paraId="10DFB5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7141A1B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7DE6FE7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21BD129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36D28DAC" w14:textId="77777777" w:rsidTr="002D3BA6">
        <w:tc>
          <w:tcPr>
            <w:tcW w:w="4135" w:type="dxa"/>
          </w:tcPr>
          <w:p w14:paraId="3EEF1AC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ASPD (Asistensi Sosial Penyandang Disabilitas)</w:t>
            </w:r>
          </w:p>
        </w:tc>
        <w:tc>
          <w:tcPr>
            <w:tcW w:w="1350" w:type="dxa"/>
          </w:tcPr>
          <w:p w14:paraId="75E3EEB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444A67F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7583DF5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5F1B568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73E0353F" w14:textId="77777777" w:rsidTr="002D3BA6">
        <w:tc>
          <w:tcPr>
            <w:tcW w:w="4135" w:type="dxa"/>
          </w:tcPr>
          <w:p w14:paraId="4691CE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Lainnya </w:t>
            </w:r>
          </w:p>
        </w:tc>
        <w:tc>
          <w:tcPr>
            <w:tcW w:w="1350" w:type="dxa"/>
          </w:tcPr>
          <w:p w14:paraId="629ECA1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0" w:type="dxa"/>
          </w:tcPr>
          <w:p w14:paraId="00BBD45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350" w:type="dxa"/>
          </w:tcPr>
          <w:p w14:paraId="40CDA40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170" w:type="dxa"/>
          </w:tcPr>
          <w:p w14:paraId="2C19C67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7B67A68C" w14:textId="77777777" w:rsidR="00B4507E" w:rsidRPr="00B4507E" w:rsidRDefault="00B4507E" w:rsidP="00B4507E">
      <w:pPr>
        <w:rPr>
          <w:rFonts w:ascii="Arial" w:eastAsia="Calibri" w:hAnsi="Arial" w:cs="Arial"/>
          <w:b/>
          <w:bCs/>
          <w:color w:val="0070C0"/>
          <w:sz w:val="18"/>
          <w:szCs w:val="18"/>
        </w:rPr>
      </w:pPr>
    </w:p>
    <w:p w14:paraId="526D420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133.</w:t>
      </w:r>
      <w:r w:rsidRPr="00B4507E">
        <w:rPr>
          <w:rFonts w:ascii="Arial" w:eastAsia="Calibri" w:hAnsi="Arial" w:cs="Arial"/>
          <w:b/>
          <w:bCs/>
          <w:color w:val="0070C0"/>
          <w:sz w:val="18"/>
          <w:szCs w:val="18"/>
        </w:rPr>
        <w:tab/>
        <w:t>Jika B/I/S menjawab lainnya, sebut dan jelaskan nama program perlindungan sosial tersebut!</w:t>
      </w:r>
    </w:p>
    <w:p w14:paraId="448A88B7" w14:textId="77777777" w:rsidR="00B4507E" w:rsidRPr="00B4507E" w:rsidRDefault="00B4507E" w:rsidP="00B4507E">
      <w:pPr>
        <w:rPr>
          <w:rFonts w:ascii="Arial" w:eastAsia="Calibri" w:hAnsi="Arial" w:cs="Times New Roman"/>
          <w:color w:val="0070C0"/>
          <w:sz w:val="18"/>
          <w:szCs w:val="22"/>
          <w:lang w:val="id-ID"/>
        </w:rPr>
      </w:pPr>
    </w:p>
    <w:p w14:paraId="7EA58C48" w14:textId="77777777" w:rsidR="002D3BA6" w:rsidRDefault="002D3BA6" w:rsidP="00B4507E">
      <w:pPr>
        <w:rPr>
          <w:rFonts w:ascii="Arial" w:eastAsia="Calibri" w:hAnsi="Arial" w:cs="Times New Roman"/>
          <w:b/>
          <w:bCs/>
          <w:color w:val="0070C0"/>
          <w:sz w:val="18"/>
          <w:szCs w:val="22"/>
          <w:lang w:val="id-ID"/>
        </w:rPr>
      </w:pPr>
    </w:p>
    <w:p w14:paraId="15573D16" w14:textId="77777777" w:rsidR="002D3BA6" w:rsidRDefault="002D3BA6" w:rsidP="00B4507E">
      <w:pPr>
        <w:rPr>
          <w:rFonts w:ascii="Arial" w:eastAsia="Calibri" w:hAnsi="Arial" w:cs="Times New Roman"/>
          <w:b/>
          <w:bCs/>
          <w:color w:val="0070C0"/>
          <w:sz w:val="18"/>
          <w:szCs w:val="22"/>
          <w:lang w:val="id-ID"/>
        </w:rPr>
      </w:pPr>
    </w:p>
    <w:p w14:paraId="11ABB896" w14:textId="30039AD2"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134.</w:t>
      </w:r>
      <w:r w:rsidRPr="00B4507E">
        <w:rPr>
          <w:rFonts w:ascii="Arial" w:eastAsia="Calibri" w:hAnsi="Arial" w:cs="Times New Roman"/>
          <w:b/>
          <w:bCs/>
          <w:color w:val="0070C0"/>
          <w:sz w:val="18"/>
          <w:szCs w:val="22"/>
          <w:lang w:val="id-ID"/>
        </w:rPr>
        <w:tab/>
        <w:t>Apakah jenis program perlindungan sosial yang B/I/S dapatkan yang ada pada masa pandemik? (Sesuaikan pilihan jawaban sesuai dengan kondisi anda)</w:t>
      </w:r>
    </w:p>
    <w:p w14:paraId="03D51FBF" w14:textId="77777777" w:rsidR="00B4507E" w:rsidRPr="00B4507E" w:rsidRDefault="00B4507E" w:rsidP="00B4507E">
      <w:pPr>
        <w:rPr>
          <w:rFonts w:ascii="Arial" w:eastAsia="Calibri" w:hAnsi="Arial" w:cs="Times New Roman"/>
          <w:color w:val="0070C0"/>
          <w:sz w:val="18"/>
          <w:szCs w:val="22"/>
          <w:lang w:val="id-ID"/>
        </w:rPr>
      </w:pPr>
    </w:p>
    <w:tbl>
      <w:tblPr>
        <w:tblStyle w:val="TableGrid4"/>
        <w:tblW w:w="8608" w:type="dxa"/>
        <w:tblLook w:val="04A0" w:firstRow="1" w:lastRow="0" w:firstColumn="1" w:lastColumn="0" w:noHBand="0" w:noVBand="1"/>
      </w:tblPr>
      <w:tblGrid>
        <w:gridCol w:w="4846"/>
        <w:gridCol w:w="1091"/>
        <w:gridCol w:w="1268"/>
        <w:gridCol w:w="1403"/>
      </w:tblGrid>
      <w:tr w:rsidR="00B4507E" w:rsidRPr="00B4507E" w14:paraId="29EE836A" w14:textId="77777777" w:rsidTr="00045C84">
        <w:tc>
          <w:tcPr>
            <w:tcW w:w="4846" w:type="dxa"/>
          </w:tcPr>
          <w:p w14:paraId="222FA048" w14:textId="77777777" w:rsidR="00B4507E" w:rsidRPr="00B4507E" w:rsidRDefault="00B4507E" w:rsidP="00B4507E">
            <w:pPr>
              <w:rPr>
                <w:rFonts w:ascii="Arial" w:eastAsia="Calibri" w:hAnsi="Arial" w:cs="Arial"/>
                <w:b/>
                <w:bCs/>
                <w:color w:val="0070C0"/>
                <w:sz w:val="18"/>
                <w:szCs w:val="18"/>
              </w:rPr>
            </w:pPr>
            <w:bookmarkStart w:id="140" w:name="_Hlk100495821"/>
            <w:r w:rsidRPr="00B4507E">
              <w:rPr>
                <w:rFonts w:ascii="Arial" w:eastAsia="Calibri" w:hAnsi="Arial" w:cs="Arial"/>
                <w:b/>
                <w:bCs/>
                <w:color w:val="0070C0"/>
                <w:sz w:val="18"/>
                <w:szCs w:val="18"/>
              </w:rPr>
              <w:t>Nama Program</w:t>
            </w:r>
          </w:p>
        </w:tc>
        <w:tc>
          <w:tcPr>
            <w:tcW w:w="1091" w:type="dxa"/>
          </w:tcPr>
          <w:p w14:paraId="18249EFC"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Maret-Juni 2020</w:t>
            </w:r>
          </w:p>
        </w:tc>
        <w:tc>
          <w:tcPr>
            <w:tcW w:w="1268" w:type="dxa"/>
          </w:tcPr>
          <w:p w14:paraId="4FF3DF3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Juli-Desember 2020</w:t>
            </w:r>
          </w:p>
        </w:tc>
        <w:tc>
          <w:tcPr>
            <w:tcW w:w="1403" w:type="dxa"/>
          </w:tcPr>
          <w:p w14:paraId="59C65D1A"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Januari 2021-sekarang</w:t>
            </w:r>
          </w:p>
        </w:tc>
      </w:tr>
      <w:bookmarkEnd w:id="140"/>
      <w:tr w:rsidR="00B4507E" w:rsidRPr="00B4507E" w14:paraId="23EF9F9E" w14:textId="77777777" w:rsidTr="00045C84">
        <w:tc>
          <w:tcPr>
            <w:tcW w:w="4846" w:type="dxa"/>
          </w:tcPr>
          <w:p w14:paraId="3E3452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BLT-DD (Bantuan Langsung Tunai Dana Desa)</w:t>
            </w:r>
          </w:p>
        </w:tc>
        <w:tc>
          <w:tcPr>
            <w:tcW w:w="1091" w:type="dxa"/>
          </w:tcPr>
          <w:p w14:paraId="7851904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6C198FD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2BB042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49FE570" w14:textId="77777777" w:rsidTr="00045C84">
        <w:tc>
          <w:tcPr>
            <w:tcW w:w="4846" w:type="dxa"/>
          </w:tcPr>
          <w:p w14:paraId="3ACB271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BST-Kemensos (Bantuan Tunai)</w:t>
            </w:r>
          </w:p>
        </w:tc>
        <w:tc>
          <w:tcPr>
            <w:tcW w:w="1091" w:type="dxa"/>
          </w:tcPr>
          <w:p w14:paraId="1EA7B47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22C3E1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4F9D67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5927317E" w14:textId="77777777" w:rsidTr="00045C84">
        <w:tc>
          <w:tcPr>
            <w:tcW w:w="4846" w:type="dxa"/>
          </w:tcPr>
          <w:p w14:paraId="6531E85B"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 pulsa/data untuk pendidikan</w:t>
            </w:r>
          </w:p>
        </w:tc>
        <w:tc>
          <w:tcPr>
            <w:tcW w:w="1091" w:type="dxa"/>
          </w:tcPr>
          <w:p w14:paraId="46ABCF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484E4A7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7E8BED9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6F68A920" w14:textId="77777777" w:rsidTr="00045C84">
        <w:tc>
          <w:tcPr>
            <w:tcW w:w="4846" w:type="dxa"/>
          </w:tcPr>
          <w:p w14:paraId="4FA2950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Pra-kerja (Pelatihan dan Bantuan Tunai)</w:t>
            </w:r>
          </w:p>
        </w:tc>
        <w:tc>
          <w:tcPr>
            <w:tcW w:w="1091" w:type="dxa"/>
          </w:tcPr>
          <w:p w14:paraId="2B3CEB3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5B1962F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77F790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58AFFD4" w14:textId="77777777" w:rsidTr="00045C84">
        <w:tc>
          <w:tcPr>
            <w:tcW w:w="4846" w:type="dxa"/>
          </w:tcPr>
          <w:p w14:paraId="1D2D1CE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 pekerja melalui BPJS Ketenagakerjaan</w:t>
            </w:r>
          </w:p>
        </w:tc>
        <w:tc>
          <w:tcPr>
            <w:tcW w:w="1091" w:type="dxa"/>
          </w:tcPr>
          <w:p w14:paraId="66BA69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1861404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65EBE3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04465B68" w14:textId="77777777" w:rsidTr="00045C84">
        <w:tc>
          <w:tcPr>
            <w:tcW w:w="4846" w:type="dxa"/>
          </w:tcPr>
          <w:p w14:paraId="60852B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Bantuan UMKM (Modal Usaha)</w:t>
            </w:r>
          </w:p>
        </w:tc>
        <w:tc>
          <w:tcPr>
            <w:tcW w:w="1091" w:type="dxa"/>
          </w:tcPr>
          <w:p w14:paraId="6FE3A6C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0B81AD6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08E6408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72B3F18" w14:textId="77777777" w:rsidTr="00045C84">
        <w:tc>
          <w:tcPr>
            <w:tcW w:w="4846" w:type="dxa"/>
          </w:tcPr>
          <w:p w14:paraId="1A2D488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Penangguhan biaya cicilam UMKM</w:t>
            </w:r>
          </w:p>
        </w:tc>
        <w:tc>
          <w:tcPr>
            <w:tcW w:w="1091" w:type="dxa"/>
          </w:tcPr>
          <w:p w14:paraId="564408C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0B12B5A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67CFBA4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r w:rsidR="00B4507E" w:rsidRPr="00B4507E" w14:paraId="26B1E111" w14:textId="77777777" w:rsidTr="00045C84">
        <w:tc>
          <w:tcPr>
            <w:tcW w:w="4846" w:type="dxa"/>
          </w:tcPr>
          <w:p w14:paraId="41203FC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Lainnya (sebutkan)</w:t>
            </w:r>
          </w:p>
        </w:tc>
        <w:tc>
          <w:tcPr>
            <w:tcW w:w="1091" w:type="dxa"/>
          </w:tcPr>
          <w:p w14:paraId="0D3AA64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268" w:type="dxa"/>
          </w:tcPr>
          <w:p w14:paraId="1E08EEF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c>
          <w:tcPr>
            <w:tcW w:w="1403" w:type="dxa"/>
          </w:tcPr>
          <w:p w14:paraId="57C4746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lang w:val="id-ID"/>
              </w:rPr>
              <w:t>□</w:t>
            </w:r>
          </w:p>
        </w:tc>
      </w:tr>
    </w:tbl>
    <w:p w14:paraId="1114209F" w14:textId="77777777" w:rsidR="00B4507E" w:rsidRPr="00B4507E" w:rsidRDefault="00B4507E" w:rsidP="00B4507E">
      <w:pPr>
        <w:rPr>
          <w:rFonts w:ascii="Arial" w:eastAsia="Calibri" w:hAnsi="Arial" w:cs="Arial"/>
          <w:b/>
          <w:bCs/>
          <w:color w:val="0070C0"/>
          <w:sz w:val="18"/>
          <w:szCs w:val="18"/>
        </w:rPr>
      </w:pPr>
    </w:p>
    <w:p w14:paraId="4C34264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135.</w:t>
      </w:r>
      <w:r w:rsidRPr="00B4507E">
        <w:rPr>
          <w:rFonts w:ascii="Arial" w:eastAsia="Calibri" w:hAnsi="Arial" w:cs="Arial"/>
          <w:b/>
          <w:bCs/>
          <w:color w:val="0070C0"/>
          <w:sz w:val="18"/>
          <w:szCs w:val="18"/>
        </w:rPr>
        <w:tab/>
        <w:t>Jika B/I/S menjawab lainnya, sebut dan jelaskan nama program perlindungan sosial tersebut!</w:t>
      </w:r>
    </w:p>
    <w:p w14:paraId="07ACC284" w14:textId="77777777" w:rsidR="00B4507E" w:rsidRPr="00B4507E" w:rsidRDefault="00B4507E" w:rsidP="00B4507E">
      <w:pPr>
        <w:rPr>
          <w:rFonts w:ascii="Arial" w:eastAsia="Calibri" w:hAnsi="Arial" w:cs="Arial"/>
          <w:b/>
          <w:bCs/>
          <w:color w:val="0070C0"/>
          <w:sz w:val="18"/>
          <w:szCs w:val="18"/>
        </w:rPr>
      </w:pPr>
    </w:p>
    <w:p w14:paraId="09AF0432"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136*.</w:t>
      </w:r>
      <w:r w:rsidRPr="00B4507E">
        <w:rPr>
          <w:rFonts w:ascii="Arial" w:eastAsia="Calibri" w:hAnsi="Arial" w:cs="Arial"/>
          <w:b/>
          <w:bCs/>
          <w:color w:val="0070C0"/>
          <w:sz w:val="18"/>
          <w:szCs w:val="18"/>
        </w:rPr>
        <w:tab/>
        <w:t>Apakah terdapat pemotongan atas bantuan yang seharusnya B/I/S terima?</w:t>
      </w:r>
    </w:p>
    <w:p w14:paraId="1A40952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Ya &gt;&gt; Lanjut Page 60</w:t>
      </w:r>
    </w:p>
    <w:p w14:paraId="3AA6F2B4"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&gt;&gt; Lanjut Page 62</w:t>
      </w:r>
    </w:p>
    <w:p w14:paraId="31B9AEB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 &gt;&gt; Lanjut Page 60</w:t>
      </w:r>
    </w:p>
    <w:p w14:paraId="3B6FAB32" w14:textId="77777777" w:rsidR="00B4507E" w:rsidRPr="00B4507E" w:rsidRDefault="00B4507E" w:rsidP="00B4507E">
      <w:pPr>
        <w:rPr>
          <w:rFonts w:ascii="Arial" w:eastAsia="Calibri" w:hAnsi="Arial" w:cs="Arial"/>
          <w:b/>
          <w:bCs/>
          <w:color w:val="0070C0"/>
          <w:sz w:val="18"/>
          <w:szCs w:val="18"/>
        </w:rPr>
      </w:pPr>
    </w:p>
    <w:p w14:paraId="46077069"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60 Pemotongan Bantuan</w:t>
      </w:r>
    </w:p>
    <w:p w14:paraId="26703E6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137.*</w:t>
      </w:r>
      <w:r w:rsidRPr="00B4507E">
        <w:rPr>
          <w:rFonts w:ascii="Arial" w:eastAsia="Calibri" w:hAnsi="Arial" w:cs="Arial"/>
          <w:b/>
          <w:bCs/>
          <w:color w:val="0070C0"/>
          <w:sz w:val="18"/>
          <w:szCs w:val="18"/>
        </w:rPr>
        <w:tab/>
        <w:t>Jenis bantuan apa yang dipotong? (boleh menjawab lebih dari 1)?</w:t>
      </w:r>
      <w:r w:rsidRPr="00B4507E">
        <w:rPr>
          <w:rFonts w:ascii="Arial" w:eastAsia="Calibri" w:hAnsi="Arial" w:cs="Arial"/>
          <w:b/>
          <w:bCs/>
          <w:color w:val="0070C0"/>
          <w:sz w:val="18"/>
          <w:szCs w:val="18"/>
        </w:rPr>
        <w:tab/>
      </w:r>
    </w:p>
    <w:p w14:paraId="3B17534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Tunai/uang</w:t>
      </w:r>
    </w:p>
    <w:p w14:paraId="08E2C4C8"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xml:space="preserve">□ Sembako </w:t>
      </w:r>
    </w:p>
    <w:p w14:paraId="7EA3D50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6E30DD29"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63A169E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138.*</w:t>
      </w:r>
      <w:r w:rsidRPr="00B4507E">
        <w:rPr>
          <w:rFonts w:ascii="Arial" w:eastAsia="Calibri" w:hAnsi="Arial" w:cs="Arial"/>
          <w:b/>
          <w:bCs/>
          <w:color w:val="0070C0"/>
          <w:sz w:val="18"/>
          <w:szCs w:val="18"/>
        </w:rPr>
        <w:tab/>
        <w:t>Apa bentuk potongan atau alasan pemotongan bantuan yang B/I/S temui? (boleh lebih dari 1 jawaban)</w:t>
      </w:r>
    </w:p>
    <w:p w14:paraId="42688E12"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p w14:paraId="401F297F"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Transport panitia penyalur bantuan</w:t>
      </w:r>
    </w:p>
    <w:p w14:paraId="0687C8A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Upah untuk biaya pengambilan</w:t>
      </w:r>
    </w:p>
    <w:p w14:paraId="222873A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Harga di bawah standar</w:t>
      </w:r>
    </w:p>
    <w:p w14:paraId="04E972C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Jumlah barang yang diterima tidak sesuai dengan nilainya</w:t>
      </w:r>
    </w:p>
    <w:p w14:paraId="0AE452F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Kualitas barang yang diterima di bawah standar</w:t>
      </w:r>
    </w:p>
    <w:p w14:paraId="744ED8EA"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0FE48265" w14:textId="77777777" w:rsidR="00B4507E" w:rsidRPr="00B4507E" w:rsidRDefault="00B4507E" w:rsidP="00B4507E">
      <w:pPr>
        <w:rPr>
          <w:rFonts w:ascii="Arial" w:eastAsia="Calibri" w:hAnsi="Arial" w:cs="Arial"/>
          <w:b/>
          <w:bCs/>
          <w:color w:val="0070C0"/>
          <w:sz w:val="18"/>
          <w:szCs w:val="18"/>
        </w:rPr>
        <w:sectPr w:rsidR="00B4507E" w:rsidRPr="00B4507E" w:rsidSect="00CD6CAA">
          <w:type w:val="continuous"/>
          <w:pgSz w:w="11906" w:h="16838" w:code="9"/>
          <w:pgMar w:top="1440" w:right="1440" w:bottom="1440" w:left="1440" w:header="709" w:footer="709" w:gutter="0"/>
          <w:pgNumType w:start="12"/>
          <w:cols w:num="2" w:space="708"/>
          <w:docGrid w:linePitch="360"/>
        </w:sectPr>
      </w:pPr>
    </w:p>
    <w:p w14:paraId="4C6B1A0F" w14:textId="77777777" w:rsidR="00B4507E" w:rsidRPr="00B4507E" w:rsidRDefault="00B4507E" w:rsidP="00B4507E">
      <w:pPr>
        <w:rPr>
          <w:rFonts w:ascii="Arial" w:eastAsia="Calibri" w:hAnsi="Arial" w:cs="Arial"/>
          <w:b/>
          <w:bCs/>
          <w:color w:val="0070C0"/>
          <w:sz w:val="18"/>
          <w:szCs w:val="18"/>
        </w:rPr>
      </w:pPr>
    </w:p>
    <w:p w14:paraId="24379735" w14:textId="59BF35CB"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139.</w:t>
      </w:r>
      <w:r w:rsidRPr="00B4507E">
        <w:rPr>
          <w:rFonts w:ascii="Arial" w:eastAsia="Calibri" w:hAnsi="Arial" w:cs="Arial"/>
          <w:b/>
          <w:bCs/>
          <w:color w:val="0070C0"/>
          <w:sz w:val="18"/>
          <w:szCs w:val="18"/>
        </w:rPr>
        <w:tab/>
        <w:t>Apa yang B/I/S lakukan Ketika mengetahui bantuan anda dipotongan? (Jelaskan dengan singkat)</w:t>
      </w:r>
    </w:p>
    <w:p w14:paraId="03B07F3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250CDB83"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140.*</w:t>
      </w:r>
      <w:r w:rsidRPr="00B4507E">
        <w:rPr>
          <w:rFonts w:ascii="Arial" w:eastAsia="Calibri" w:hAnsi="Arial" w:cs="Arial"/>
          <w:b/>
          <w:bCs/>
          <w:color w:val="0070C0"/>
          <w:sz w:val="18"/>
          <w:szCs w:val="18"/>
        </w:rPr>
        <w:tab/>
        <w:t>Untuk melanjutkan survei silangkan klik pilihan ini</w:t>
      </w:r>
      <w:r w:rsidRPr="00B4507E">
        <w:rPr>
          <w:rFonts w:ascii="Arial" w:eastAsia="Calibri" w:hAnsi="Arial" w:cs="Arial"/>
          <w:b/>
          <w:bCs/>
          <w:color w:val="0070C0"/>
          <w:sz w:val="18"/>
          <w:szCs w:val="18"/>
        </w:rPr>
        <w:tab/>
        <w:t>□</w:t>
      </w:r>
      <w:r w:rsidRPr="00B4507E">
        <w:rPr>
          <w:rFonts w:ascii="Arial" w:eastAsia="Calibri" w:hAnsi="Arial" w:cs="Arial"/>
          <w:b/>
          <w:bCs/>
          <w:color w:val="0070C0"/>
          <w:sz w:val="18"/>
          <w:szCs w:val="18"/>
        </w:rPr>
        <w:tab/>
        <w:t>Keterlibatan dalam penanganan covid-19</w:t>
      </w:r>
    </w:p>
    <w:p w14:paraId="794E0076" w14:textId="77777777" w:rsidR="00B4507E" w:rsidRPr="00B4507E" w:rsidRDefault="00B4507E" w:rsidP="00B4507E">
      <w:pPr>
        <w:rPr>
          <w:rFonts w:ascii="Arial" w:eastAsia="Calibri" w:hAnsi="Arial" w:cs="Arial"/>
          <w:b/>
          <w:bCs/>
          <w:color w:val="0070C0"/>
          <w:sz w:val="18"/>
          <w:szCs w:val="18"/>
        </w:rPr>
      </w:pPr>
    </w:p>
    <w:p w14:paraId="4074A0D5"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61 Penyebab Tidak Mendapatkan Bantuan</w:t>
      </w:r>
    </w:p>
    <w:p w14:paraId="554AEFDB"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141.*</w:t>
      </w:r>
      <w:r w:rsidRPr="00B4507E">
        <w:rPr>
          <w:rFonts w:ascii="Arial" w:eastAsia="Calibri" w:hAnsi="Arial" w:cs="Arial"/>
          <w:b/>
          <w:bCs/>
          <w:color w:val="0070C0"/>
          <w:sz w:val="18"/>
          <w:szCs w:val="18"/>
        </w:rPr>
        <w:tab/>
        <w:t>Apa yang menyebabkan B/I/S tidak mendapatkan bantuan pemerintah? (boleh pilih lebih dari 1 jawaban)</w:t>
      </w:r>
    </w:p>
    <w:p w14:paraId="36E094A7"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terdata (tidak masuk dalam DTKS atau SIMPD)</w:t>
      </w:r>
    </w:p>
    <w:p w14:paraId="60B39A5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memiliki kartu identitas</w:t>
      </w:r>
    </w:p>
    <w:p w14:paraId="6533F27C"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pernah mendapat iinformasi</w:t>
      </w:r>
    </w:p>
    <w:p w14:paraId="14EA6FD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Tidak tahu</w:t>
      </w:r>
    </w:p>
    <w:p w14:paraId="00D06691"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55FB80A5"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r w:rsidRPr="00B4507E">
        <w:rPr>
          <w:rFonts w:ascii="Arial" w:eastAsia="Calibri" w:hAnsi="Arial" w:cs="Arial"/>
          <w:b/>
          <w:bCs/>
          <w:color w:val="0070C0"/>
          <w:sz w:val="18"/>
          <w:szCs w:val="18"/>
        </w:rPr>
        <w:tab/>
      </w:r>
    </w:p>
    <w:p w14:paraId="2C832E15"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62 Keterlibatan dalam Penanganan Covid-19</w:t>
      </w:r>
    </w:p>
    <w:p w14:paraId="3F8BAF66"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142*.</w:t>
      </w:r>
      <w:r w:rsidRPr="00B4507E">
        <w:rPr>
          <w:rFonts w:ascii="Arial" w:eastAsia="Calibri" w:hAnsi="Arial" w:cs="Arial"/>
          <w:b/>
          <w:bCs/>
          <w:color w:val="0070C0"/>
          <w:sz w:val="18"/>
          <w:szCs w:val="18"/>
        </w:rPr>
        <w:tab/>
        <w:t>Apakah B/I/S atau organisasi B/I/S terlibat dalam penanganan covid-19?</w:t>
      </w:r>
      <w:r w:rsidRPr="00B4507E">
        <w:rPr>
          <w:rFonts w:ascii="Arial" w:eastAsia="Calibri" w:hAnsi="Arial" w:cs="Arial"/>
          <w:b/>
          <w:bCs/>
          <w:color w:val="0070C0"/>
          <w:sz w:val="18"/>
          <w:szCs w:val="18"/>
        </w:rPr>
        <w:tab/>
      </w:r>
    </w:p>
    <w:p w14:paraId="6CD4B8BD"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 Ya &gt;&gt; Lanjut Page 63</w:t>
      </w:r>
    </w:p>
    <w:p w14:paraId="37C01EF3"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 Tidak &gt;&gt; Lanjut Page 65</w:t>
      </w:r>
    </w:p>
    <w:p w14:paraId="60702685" w14:textId="77777777" w:rsidR="00B4507E" w:rsidRPr="00B4507E" w:rsidRDefault="00B4507E" w:rsidP="00B4507E">
      <w:pPr>
        <w:rPr>
          <w:rFonts w:ascii="Arial" w:eastAsia="Calibri" w:hAnsi="Arial" w:cs="Arial"/>
          <w:b/>
          <w:bCs/>
          <w:color w:val="0070C0"/>
          <w:sz w:val="18"/>
          <w:szCs w:val="18"/>
        </w:rPr>
      </w:pPr>
    </w:p>
    <w:p w14:paraId="4B5CE310" w14:textId="77777777" w:rsidR="00AF413B" w:rsidRDefault="00AF413B" w:rsidP="00B4507E">
      <w:pPr>
        <w:rPr>
          <w:rFonts w:ascii="Arial" w:eastAsia="Calibri" w:hAnsi="Arial" w:cs="Times New Roman"/>
          <w:b/>
          <w:bCs/>
          <w:color w:val="0070C0"/>
          <w:sz w:val="18"/>
          <w:szCs w:val="22"/>
          <w:lang w:val="id-ID"/>
        </w:rPr>
      </w:pPr>
      <w:r>
        <w:rPr>
          <w:rFonts w:ascii="Arial" w:eastAsia="Calibri" w:hAnsi="Arial" w:cs="Times New Roman"/>
          <w:b/>
          <w:bCs/>
          <w:color w:val="0070C0"/>
          <w:sz w:val="18"/>
          <w:szCs w:val="22"/>
          <w:lang w:val="id-ID"/>
        </w:rPr>
        <w:br w:type="page"/>
      </w:r>
    </w:p>
    <w:p w14:paraId="498298C7" w14:textId="0B049F38"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lastRenderedPageBreak/>
        <w:t>Page 63 Kontribusi Penanganan Covid-19</w:t>
      </w:r>
    </w:p>
    <w:p w14:paraId="322BE9AE" w14:textId="1BEC15B1" w:rsid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143*</w:t>
      </w:r>
      <w:r w:rsidRPr="00B4507E">
        <w:rPr>
          <w:rFonts w:ascii="Arial" w:eastAsia="Calibri" w:hAnsi="Arial" w:cs="Arial"/>
          <w:b/>
          <w:bCs/>
          <w:color w:val="0070C0"/>
          <w:sz w:val="18"/>
          <w:szCs w:val="18"/>
        </w:rPr>
        <w:tab/>
        <w:t>Kontribusi seperti apa yang sudah B/I/S atau organisasi B/I/S lakukan dalam membantu penanganan covid-19? (boleh memilih lebih dari 1 jawaban)</w:t>
      </w:r>
      <w:r w:rsidRPr="00B4507E">
        <w:rPr>
          <w:rFonts w:ascii="Arial" w:eastAsia="Calibri" w:hAnsi="Arial" w:cs="Arial"/>
          <w:b/>
          <w:bCs/>
          <w:color w:val="0070C0"/>
          <w:sz w:val="18"/>
          <w:szCs w:val="18"/>
        </w:rPr>
        <w:tab/>
      </w:r>
    </w:p>
    <w:p w14:paraId="300DFB5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Membuat APD (masker, hand sanitizer, dll)</w:t>
      </w:r>
    </w:p>
    <w:p w14:paraId="236F7399"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Membuat KIE (komunikasi informasi dan edukasi) covid-19</w:t>
      </w:r>
    </w:p>
    <w:p w14:paraId="05B28343"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Menulis berita difabel dan covid-19</w:t>
      </w:r>
    </w:p>
    <w:p w14:paraId="2C624A2D"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Menggalang donasi publik</w:t>
      </w:r>
    </w:p>
    <w:p w14:paraId="51C479F6"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Memberikan penyuluhan Kesehatan dan motivasi kepada keluarga difabel</w:t>
      </w:r>
    </w:p>
    <w:p w14:paraId="7987B57E"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color w:val="0070C0"/>
          <w:sz w:val="18"/>
          <w:szCs w:val="18"/>
        </w:rPr>
        <w:t>□ Lainnya (sebutkan)</w:t>
      </w:r>
    </w:p>
    <w:p w14:paraId="664AAEE3" w14:textId="77777777" w:rsidR="00B4507E" w:rsidRPr="00B4507E" w:rsidRDefault="00B4507E" w:rsidP="00B4507E">
      <w:pPr>
        <w:rPr>
          <w:rFonts w:ascii="Arial" w:eastAsia="Calibri" w:hAnsi="Arial" w:cs="Arial"/>
          <w:b/>
          <w:bCs/>
          <w:color w:val="0070C0"/>
          <w:sz w:val="18"/>
          <w:szCs w:val="18"/>
        </w:rPr>
      </w:pPr>
    </w:p>
    <w:p w14:paraId="5A242E14" w14:textId="77777777" w:rsidR="00B4507E" w:rsidRPr="00B4507E" w:rsidRDefault="00B4507E" w:rsidP="00B4507E">
      <w:pPr>
        <w:rPr>
          <w:rFonts w:ascii="Arial" w:eastAsia="Calibri" w:hAnsi="Arial" w:cs="Arial"/>
          <w:b/>
          <w:bCs/>
          <w:color w:val="0070C0"/>
          <w:sz w:val="18"/>
          <w:szCs w:val="18"/>
        </w:rPr>
      </w:pPr>
      <w:r w:rsidRPr="00B4507E">
        <w:rPr>
          <w:rFonts w:ascii="Arial" w:eastAsia="Calibri" w:hAnsi="Arial" w:cs="Arial"/>
          <w:b/>
          <w:bCs/>
          <w:color w:val="0070C0"/>
          <w:sz w:val="18"/>
          <w:szCs w:val="18"/>
        </w:rPr>
        <w:t>144  Apakah B/I/S atau organisasi B/I/S bersedia dihubungi untuk memberikan informasi lebih lanjut atas kontribusi yang anda atau organisasi anda lakukan?</w:t>
      </w:r>
      <w:r w:rsidRPr="00B4507E">
        <w:rPr>
          <w:rFonts w:ascii="Arial" w:eastAsia="Calibri" w:hAnsi="Arial" w:cs="Arial"/>
          <w:b/>
          <w:bCs/>
          <w:color w:val="0070C0"/>
          <w:sz w:val="18"/>
          <w:szCs w:val="18"/>
        </w:rPr>
        <w:tab/>
      </w:r>
    </w:p>
    <w:p w14:paraId="39089985"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 Ya &gt;&gt; Lanjut Page 64</w:t>
      </w:r>
    </w:p>
    <w:p w14:paraId="19F65E82"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 Tidak &gt;&gt; Lanjut Page 65</w:t>
      </w:r>
    </w:p>
    <w:p w14:paraId="1B9456E1" w14:textId="77777777" w:rsidR="00B4507E" w:rsidRPr="00B4507E" w:rsidRDefault="00B4507E" w:rsidP="00B4507E">
      <w:pPr>
        <w:rPr>
          <w:rFonts w:ascii="Arial" w:eastAsia="Calibri" w:hAnsi="Arial" w:cs="Arial"/>
          <w:b/>
          <w:bCs/>
          <w:color w:val="0070C0"/>
          <w:sz w:val="18"/>
          <w:szCs w:val="18"/>
        </w:rPr>
      </w:pPr>
    </w:p>
    <w:p w14:paraId="24D5AB50"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64 Kontak Person</w:t>
      </w:r>
    </w:p>
    <w:p w14:paraId="3419F108" w14:textId="77777777" w:rsidR="00B4507E" w:rsidRPr="00B4507E" w:rsidRDefault="00B4507E" w:rsidP="00B4507E">
      <w:pPr>
        <w:rPr>
          <w:rFonts w:ascii="Arial" w:eastAsia="Calibri" w:hAnsi="Arial" w:cs="Times New Roman"/>
          <w:b/>
          <w:bCs/>
          <w:color w:val="0070C0"/>
          <w:sz w:val="18"/>
          <w:szCs w:val="22"/>
        </w:rPr>
      </w:pPr>
      <w:r w:rsidRPr="00B4507E">
        <w:rPr>
          <w:rFonts w:ascii="Arial" w:eastAsia="Calibri" w:hAnsi="Arial" w:cs="Times New Roman"/>
          <w:b/>
          <w:bCs/>
          <w:color w:val="0070C0"/>
          <w:sz w:val="18"/>
          <w:szCs w:val="22"/>
        </w:rPr>
        <w:t>145.</w:t>
      </w:r>
      <w:r w:rsidRPr="00B4507E">
        <w:rPr>
          <w:rFonts w:ascii="Arial" w:eastAsia="Calibri" w:hAnsi="Arial" w:cs="Times New Roman"/>
          <w:b/>
          <w:bCs/>
          <w:color w:val="0070C0"/>
          <w:sz w:val="18"/>
          <w:szCs w:val="22"/>
        </w:rPr>
        <w:tab/>
        <w:t>Kontak Person</w:t>
      </w:r>
      <w:r w:rsidRPr="00B4507E">
        <w:rPr>
          <w:rFonts w:ascii="Arial" w:eastAsia="Calibri" w:hAnsi="Arial" w:cs="Times New Roman"/>
          <w:b/>
          <w:bCs/>
          <w:color w:val="0070C0"/>
          <w:sz w:val="18"/>
          <w:szCs w:val="22"/>
        </w:rPr>
        <w:tab/>
      </w:r>
      <w:r w:rsidRPr="00B4507E">
        <w:rPr>
          <w:rFonts w:ascii="Arial" w:eastAsia="Calibri" w:hAnsi="Arial" w:cs="Times New Roman"/>
          <w:b/>
          <w:bCs/>
          <w:color w:val="0070C0"/>
          <w:sz w:val="18"/>
          <w:szCs w:val="22"/>
        </w:rPr>
        <w:tab/>
      </w:r>
    </w:p>
    <w:p w14:paraId="624098FF"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ab/>
        <w:t>Organisasi:</w:t>
      </w:r>
      <w:r w:rsidRPr="00B4507E">
        <w:rPr>
          <w:rFonts w:ascii="Arial" w:eastAsia="Calibri" w:hAnsi="Arial" w:cs="Times New Roman"/>
          <w:color w:val="0070C0"/>
          <w:sz w:val="18"/>
          <w:szCs w:val="22"/>
        </w:rPr>
        <w:tab/>
      </w:r>
    </w:p>
    <w:p w14:paraId="633A475A" w14:textId="77777777" w:rsidR="00B4507E" w:rsidRPr="00B4507E" w:rsidRDefault="00B4507E" w:rsidP="00B4507E">
      <w:pPr>
        <w:rPr>
          <w:rFonts w:ascii="Arial" w:eastAsia="Calibri" w:hAnsi="Arial" w:cs="Times New Roman"/>
          <w:color w:val="0070C0"/>
          <w:sz w:val="18"/>
          <w:szCs w:val="22"/>
        </w:rPr>
      </w:pPr>
      <w:r w:rsidRPr="00B4507E">
        <w:rPr>
          <w:rFonts w:ascii="Arial" w:eastAsia="Calibri" w:hAnsi="Arial" w:cs="Times New Roman"/>
          <w:color w:val="0070C0"/>
          <w:sz w:val="18"/>
          <w:szCs w:val="22"/>
        </w:rPr>
        <w:tab/>
        <w:t>Email B/I/S (jika ada):</w:t>
      </w:r>
      <w:r w:rsidRPr="00B4507E">
        <w:rPr>
          <w:rFonts w:ascii="Arial" w:eastAsia="Calibri" w:hAnsi="Arial" w:cs="Times New Roman"/>
          <w:color w:val="0070C0"/>
          <w:sz w:val="18"/>
          <w:szCs w:val="22"/>
        </w:rPr>
        <w:tab/>
      </w:r>
    </w:p>
    <w:p w14:paraId="4DD023EE" w14:textId="77777777" w:rsidR="00B4507E" w:rsidRPr="00B4507E" w:rsidRDefault="00B4507E" w:rsidP="00B4507E">
      <w:pPr>
        <w:rPr>
          <w:rFonts w:ascii="Arial" w:eastAsia="Calibri" w:hAnsi="Arial" w:cs="Arial"/>
          <w:b/>
          <w:bCs/>
          <w:color w:val="0070C0"/>
          <w:sz w:val="18"/>
          <w:szCs w:val="18"/>
        </w:rPr>
      </w:pPr>
    </w:p>
    <w:p w14:paraId="44FF524E" w14:textId="77777777" w:rsidR="00B4507E" w:rsidRPr="00B4507E" w:rsidRDefault="00B4507E" w:rsidP="00B4507E">
      <w:pPr>
        <w:rPr>
          <w:rFonts w:ascii="Arial" w:eastAsia="Calibri" w:hAnsi="Arial" w:cs="Times New Roman"/>
          <w:b/>
          <w:bCs/>
          <w:color w:val="0070C0"/>
          <w:sz w:val="18"/>
          <w:szCs w:val="22"/>
          <w:lang w:val="id-ID"/>
        </w:rPr>
      </w:pPr>
      <w:r w:rsidRPr="00B4507E">
        <w:rPr>
          <w:rFonts w:ascii="Arial" w:eastAsia="Calibri" w:hAnsi="Arial" w:cs="Times New Roman"/>
          <w:b/>
          <w:bCs/>
          <w:color w:val="0070C0"/>
          <w:sz w:val="18"/>
          <w:szCs w:val="22"/>
          <w:lang w:val="id-ID"/>
        </w:rPr>
        <w:t>Page 65 Terima Kasih</w:t>
      </w:r>
    </w:p>
    <w:p w14:paraId="120542F2" w14:textId="77777777" w:rsidR="00B4507E" w:rsidRPr="00B4507E" w:rsidRDefault="00B4507E" w:rsidP="00B4507E">
      <w:pPr>
        <w:rPr>
          <w:rFonts w:ascii="Arial" w:eastAsia="Calibri" w:hAnsi="Arial" w:cs="Arial"/>
          <w:color w:val="0070C0"/>
          <w:sz w:val="18"/>
          <w:szCs w:val="18"/>
        </w:rPr>
      </w:pPr>
      <w:r w:rsidRPr="00B4507E">
        <w:rPr>
          <w:rFonts w:ascii="Arial" w:eastAsia="Calibri" w:hAnsi="Arial" w:cs="Arial"/>
          <w:b/>
          <w:bCs/>
          <w:color w:val="0070C0"/>
          <w:sz w:val="18"/>
          <w:szCs w:val="18"/>
        </w:rPr>
        <w:t>Terima kasih atas waktu B/I/S.</w:t>
      </w:r>
    </w:p>
    <w:p w14:paraId="59B07474" w14:textId="77777777" w:rsidR="00B4507E" w:rsidRPr="00B4507E" w:rsidRDefault="00B4507E" w:rsidP="00B4507E">
      <w:pPr>
        <w:rPr>
          <w:rFonts w:ascii="Arial" w:eastAsia="Calibri" w:hAnsi="Arial" w:cs="Arial"/>
          <w:color w:val="0070C0"/>
          <w:sz w:val="18"/>
          <w:szCs w:val="18"/>
        </w:rPr>
        <w:sectPr w:rsidR="00B4507E" w:rsidRPr="00B4507E" w:rsidSect="00CD6CAA">
          <w:type w:val="continuous"/>
          <w:pgSz w:w="11906" w:h="16838" w:code="9"/>
          <w:pgMar w:top="1440" w:right="1440" w:bottom="1440" w:left="1440" w:header="709" w:footer="709" w:gutter="0"/>
          <w:pgNumType w:start="12"/>
          <w:cols w:space="708"/>
          <w:docGrid w:linePitch="360"/>
        </w:sectPr>
      </w:pPr>
    </w:p>
    <w:bookmarkEnd w:id="114"/>
    <w:bookmarkEnd w:id="127"/>
    <w:p w14:paraId="71C6B40B" w14:textId="31844E84" w:rsidR="00516112" w:rsidRPr="00A97E64" w:rsidRDefault="00AF413B" w:rsidP="00B4507E">
      <w:pPr>
        <w:rPr>
          <w:lang w:val="en-AU"/>
        </w:rPr>
      </w:pPr>
      <w:r w:rsidRPr="00A97E64">
        <w:rPr>
          <w:noProof/>
          <w:lang w:val="en-AU"/>
        </w:rPr>
        <w:lastRenderedPageBreak/>
        <mc:AlternateContent>
          <mc:Choice Requires="wps">
            <w:drawing>
              <wp:anchor distT="0" distB="0" distL="114300" distR="114300" simplePos="0" relativeHeight="251666432" behindDoc="0" locked="0" layoutInCell="1" allowOverlap="1" wp14:anchorId="4096B8EB" wp14:editId="406F823E">
                <wp:simplePos x="0" y="0"/>
                <wp:positionH relativeFrom="margin">
                  <wp:posOffset>-110837</wp:posOffset>
                </wp:positionH>
                <wp:positionV relativeFrom="paragraph">
                  <wp:posOffset>7464194</wp:posOffset>
                </wp:positionV>
                <wp:extent cx="1828800" cy="1828800"/>
                <wp:effectExtent l="0" t="0" r="0" b="317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DEAC17"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DIREKTORAT PENANGGULANGAN KEMISKINAN DAN PEMBERDAYAAN MASYARAKAT </w:t>
                            </w:r>
                          </w:p>
                          <w:p w14:paraId="1BBB27C1" w14:textId="3849B3A2" w:rsidR="00DE6D42" w:rsidRPr="00A97E64" w:rsidRDefault="00A27898" w:rsidP="00A27898">
                            <w:pPr>
                              <w:tabs>
                                <w:tab w:val="left" w:pos="3923"/>
                              </w:tabs>
                              <w:rPr>
                                <w:rFonts w:ascii="Source Sans Pro" w:hAnsi="Source Sans Pro" w:cs="Source Sans Pro"/>
                                <w:b/>
                                <w:bCs/>
                                <w:color w:val="FFFFFF" w:themeColor="background1"/>
                                <w:sz w:val="20"/>
                                <w:szCs w:val="20"/>
                              </w:rPr>
                            </w:pPr>
                            <w:r w:rsidRPr="00A97E64">
                              <w:rPr>
                                <w:rFonts w:ascii="Source Sans Pro" w:hAnsi="Source Sans Pro" w:cs="Source Sans Pro"/>
                                <w:b/>
                                <w:bCs/>
                                <w:color w:val="FFFFFF" w:themeColor="background1"/>
                                <w:sz w:val="20"/>
                                <w:szCs w:val="20"/>
                              </w:rPr>
                              <w:t>KEMENTERIAN PPN/BAPPENAS</w:t>
                            </w:r>
                          </w:p>
                          <w:p w14:paraId="7E7D10A6" w14:textId="77777777" w:rsidR="00A27898" w:rsidRPr="00A97E64" w:rsidRDefault="00A27898" w:rsidP="00A27898">
                            <w:pPr>
                              <w:tabs>
                                <w:tab w:val="left" w:pos="3923"/>
                              </w:tabs>
                              <w:rPr>
                                <w:rFonts w:ascii="Source Sans Pro" w:hAnsi="Source Sans Pro" w:cs="Source Sans Pro"/>
                                <w:b/>
                                <w:bCs/>
                                <w:color w:val="FFFFFF" w:themeColor="background1"/>
                                <w:sz w:val="20"/>
                                <w:szCs w:val="20"/>
                              </w:rPr>
                            </w:pPr>
                          </w:p>
                          <w:p w14:paraId="31758215"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JL. HR. RASUNA SAID </w:t>
                            </w:r>
                          </w:p>
                          <w:p w14:paraId="040C2863"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WISMA BAKRI 2, LANTAI 7 </w:t>
                            </w:r>
                          </w:p>
                          <w:p w14:paraId="61761FC0"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JAKARTA SELATAN </w:t>
                            </w:r>
                          </w:p>
                          <w:p w14:paraId="0BACF506"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TELP: (021)3915227 </w:t>
                            </w:r>
                          </w:p>
                          <w:p w14:paraId="433E364B" w14:textId="0540ACB8" w:rsidR="00A27898" w:rsidRPr="00A97E64" w:rsidRDefault="00A27898" w:rsidP="00A27898">
                            <w:pPr>
                              <w:tabs>
                                <w:tab w:val="left" w:pos="3923"/>
                              </w:tabs>
                              <w:rPr>
                                <w:color w:val="FFFFFF" w:themeColor="background1"/>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E64">
                              <w:rPr>
                                <w:rFonts w:ascii="Source Sans Pro" w:hAnsi="Source Sans Pro" w:cs="Source Sans Pro"/>
                                <w:b/>
                                <w:bCs/>
                                <w:color w:val="FFFFFF" w:themeColor="background1"/>
                                <w:sz w:val="20"/>
                                <w:szCs w:val="20"/>
                              </w:rPr>
                              <w:t>EMAIL: DITPK@BAPPENAS.GO.ID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96B8EB" id="_x0000_t202" coordsize="21600,21600" o:spt="202" path="m,l,21600r21600,l21600,xe">
                <v:stroke joinstyle="miter"/>
                <v:path gradientshapeok="t" o:connecttype="rect"/>
              </v:shapetype>
              <v:shape id="Text Box 25" o:spid="_x0000_s1026" type="#_x0000_t202" alt="&quot;&quot;" style="position:absolute;margin-left:-8.75pt;margin-top:587.75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" filled="f" stroked="f">
                <v:textbox style="mso-fit-shape-to-text:t">
                  <w:txbxContent>
                    <w:p w14:paraId="1EDEAC17"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DIREKTORAT PENANGGULANGAN KEMISKINAN DAN PEMBERDAYAAN MASYARAKAT </w:t>
                      </w:r>
                    </w:p>
                    <w:p w14:paraId="1BBB27C1" w14:textId="3849B3A2" w:rsidR="00DE6D42" w:rsidRPr="00A97E64" w:rsidRDefault="00A27898" w:rsidP="00A27898">
                      <w:pPr>
                        <w:tabs>
                          <w:tab w:val="left" w:pos="3923"/>
                        </w:tabs>
                        <w:rPr>
                          <w:rFonts w:ascii="Source Sans Pro" w:hAnsi="Source Sans Pro" w:cs="Source Sans Pro"/>
                          <w:b/>
                          <w:bCs/>
                          <w:color w:val="FFFFFF" w:themeColor="background1"/>
                          <w:sz w:val="20"/>
                          <w:szCs w:val="20"/>
                        </w:rPr>
                      </w:pPr>
                      <w:r w:rsidRPr="00A97E64">
                        <w:rPr>
                          <w:rFonts w:ascii="Source Sans Pro" w:hAnsi="Source Sans Pro" w:cs="Source Sans Pro"/>
                          <w:b/>
                          <w:bCs/>
                          <w:color w:val="FFFFFF" w:themeColor="background1"/>
                          <w:sz w:val="20"/>
                          <w:szCs w:val="20"/>
                        </w:rPr>
                        <w:t>KEMENTERIAN PPN/BAPPENAS</w:t>
                      </w:r>
                    </w:p>
                    <w:p w14:paraId="7E7D10A6" w14:textId="77777777" w:rsidR="00A27898" w:rsidRPr="00A97E64" w:rsidRDefault="00A27898" w:rsidP="00A27898">
                      <w:pPr>
                        <w:tabs>
                          <w:tab w:val="left" w:pos="3923"/>
                        </w:tabs>
                        <w:rPr>
                          <w:rFonts w:ascii="Source Sans Pro" w:hAnsi="Source Sans Pro" w:cs="Source Sans Pro"/>
                          <w:b/>
                          <w:bCs/>
                          <w:color w:val="FFFFFF" w:themeColor="background1"/>
                          <w:sz w:val="20"/>
                          <w:szCs w:val="20"/>
                        </w:rPr>
                      </w:pPr>
                    </w:p>
                    <w:p w14:paraId="31758215"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JL. HR. RASUNA SAID </w:t>
                      </w:r>
                    </w:p>
                    <w:p w14:paraId="040C2863"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WISMA BAKRI 2, LANTAI 7 </w:t>
                      </w:r>
                    </w:p>
                    <w:p w14:paraId="61761FC0"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JAKARTA SELATAN </w:t>
                      </w:r>
                    </w:p>
                    <w:p w14:paraId="0BACF506" w14:textId="77777777" w:rsidR="00A27898" w:rsidRPr="00A97E64" w:rsidRDefault="00A27898" w:rsidP="00A27898">
                      <w:pPr>
                        <w:autoSpaceDE w:val="0"/>
                        <w:autoSpaceDN w:val="0"/>
                        <w:adjustRightInd w:val="0"/>
                        <w:rPr>
                          <w:rFonts w:ascii="Source Sans Pro" w:hAnsi="Source Sans Pro" w:cs="Source Sans Pro"/>
                          <w:color w:val="FFFFFF" w:themeColor="background1"/>
                          <w:sz w:val="20"/>
                          <w:szCs w:val="20"/>
                        </w:rPr>
                      </w:pPr>
                      <w:r w:rsidRPr="00A97E64">
                        <w:rPr>
                          <w:rFonts w:ascii="Source Sans Pro" w:hAnsi="Source Sans Pro" w:cs="Source Sans Pro"/>
                          <w:b/>
                          <w:bCs/>
                          <w:color w:val="FFFFFF" w:themeColor="background1"/>
                          <w:sz w:val="20"/>
                          <w:szCs w:val="20"/>
                        </w:rPr>
                        <w:t xml:space="preserve">TELP: (021)3915227 </w:t>
                      </w:r>
                    </w:p>
                    <w:p w14:paraId="433E364B" w14:textId="0540ACB8" w:rsidR="00A27898" w:rsidRPr="00A97E64" w:rsidRDefault="00A27898" w:rsidP="00A27898">
                      <w:pPr>
                        <w:tabs>
                          <w:tab w:val="left" w:pos="3923"/>
                        </w:tabs>
                        <w:rPr>
                          <w:color w:val="FFFFFF" w:themeColor="background1"/>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E64">
                        <w:rPr>
                          <w:rFonts w:ascii="Source Sans Pro" w:hAnsi="Source Sans Pro" w:cs="Source Sans Pro"/>
                          <w:b/>
                          <w:bCs/>
                          <w:color w:val="FFFFFF" w:themeColor="background1"/>
                          <w:sz w:val="20"/>
                          <w:szCs w:val="20"/>
                        </w:rPr>
                        <w:t>EMAIL: DITPK@BAPPENAS.GO.ID</w:t>
                      </w:r>
                    </w:p>
                  </w:txbxContent>
                </v:textbox>
                <w10:wrap anchorx="margin"/>
              </v:shape>
            </w:pict>
          </mc:Fallback>
        </mc:AlternateContent>
      </w:r>
      <w:r w:rsidRPr="00A97E64">
        <w:rPr>
          <w:noProof/>
          <w:lang w:val="en-AU"/>
        </w:rPr>
        <mc:AlternateContent>
          <mc:Choice Requires="wps">
            <w:drawing>
              <wp:anchor distT="0" distB="0" distL="114300" distR="114300" simplePos="0" relativeHeight="251664384" behindDoc="0" locked="0" layoutInCell="1" allowOverlap="1" wp14:anchorId="64010D72" wp14:editId="53951879">
                <wp:simplePos x="0" y="0"/>
                <wp:positionH relativeFrom="page">
                  <wp:align>left</wp:align>
                </wp:positionH>
                <wp:positionV relativeFrom="paragraph">
                  <wp:posOffset>-921269</wp:posOffset>
                </wp:positionV>
                <wp:extent cx="7720965" cy="10812780"/>
                <wp:effectExtent l="0" t="0" r="0" b="762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0965" cy="10812780"/>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2B7B" id="Rectangle 12" o:spid="_x0000_s1026" alt="&quot;&quot;" style="position:absolute;margin-left:0;margin-top:-72.55pt;width:607.95pt;height:851.4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" fillcolor="#0078b2 [2425]" stroked="f" strokeweight="2pt">
                <v:stroke miterlimit="4"/>
                <v:textbox inset="3pt,3pt,3pt,3pt"/>
                <w10:wrap anchorx="page"/>
              </v:rect>
            </w:pict>
          </mc:Fallback>
        </mc:AlternateContent>
      </w:r>
      <w:r w:rsidR="00516112" w:rsidRPr="00A97E64">
        <w:rPr>
          <w:lang w:val="en-AU"/>
        </w:rPr>
        <w:tab/>
      </w:r>
    </w:p>
    <w:sectPr w:rsidR="00516112" w:rsidRPr="00A97E64" w:rsidSect="00CD6CAA">
      <w:footerReference w:type="even" r:id="rId81"/>
      <w:footerReference w:type="default" r:id="rId82"/>
      <w:footerReference w:type="first" r:id="rId83"/>
      <w:type w:val="continuous"/>
      <w:pgSz w:w="11900" w:h="16840" w:code="9"/>
      <w:pgMar w:top="1440" w:right="1440" w:bottom="1440" w:left="1440" w:header="709" w:footer="144"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DA472" w14:textId="77777777" w:rsidR="00332939" w:rsidRDefault="00332939" w:rsidP="009B2968">
      <w:r>
        <w:separator/>
      </w:r>
    </w:p>
  </w:endnote>
  <w:endnote w:type="continuationSeparator" w:id="0">
    <w:p w14:paraId="655BD155" w14:textId="77777777" w:rsidR="00332939" w:rsidRDefault="0033293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Arial Unicode MS">
    <w:altName w:val="Arial"/>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auto"/>
    <w:pitch w:val="variable"/>
    <w:sig w:usb0="E00002FF" w:usb1="5000785B" w:usb2="00000000" w:usb3="00000000" w:csb0="0000019F" w:csb1="00000000"/>
  </w:font>
  <w:font w:name="Source Sans Pro">
    <w:altName w:val="Source Sans Pro"/>
    <w:panose1 w:val="020B0503030403020204"/>
    <w:charset w:val="00"/>
    <w:family w:val="swiss"/>
    <w:pitch w:val="variable"/>
    <w:sig w:usb0="20000007" w:usb1="00000001" w:usb2="00000000" w:usb3="00000000" w:csb0="00000193"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590873"/>
      <w:docPartObj>
        <w:docPartGallery w:val="Page Numbers (Bottom of Page)"/>
        <w:docPartUnique/>
      </w:docPartObj>
    </w:sdtPr>
    <w:sdtEndPr>
      <w:rPr>
        <w:noProof/>
      </w:rPr>
    </w:sdtEndPr>
    <w:sdtContent>
      <w:p w14:paraId="0BEA0B85" w14:textId="1A45236C" w:rsidR="00032F15" w:rsidRDefault="00032F15" w:rsidP="00032F15">
        <w:pPr>
          <w:pStyle w:val="NoSpacing"/>
        </w:pPr>
        <w:r>
          <w:fldChar w:fldCharType="begin"/>
        </w:r>
        <w:r>
          <w:instrText xml:space="preserve"> PAGE   \* MERGEFORMAT </w:instrText>
        </w:r>
        <w:r>
          <w:fldChar w:fldCharType="separate"/>
        </w:r>
        <w:r>
          <w:rPr>
            <w:noProof/>
          </w:rPr>
          <w:t>2</w:t>
        </w:r>
        <w:r>
          <w:rPr>
            <w:noProof/>
          </w:rPr>
          <w:fldChar w:fldCharType="end"/>
        </w:r>
      </w:p>
    </w:sdtContent>
  </w:sdt>
  <w:p w14:paraId="72E34951" w14:textId="77777777" w:rsidR="00201221" w:rsidRDefault="00201221" w:rsidP="00AD28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44D8" w14:textId="77777777" w:rsidR="00B4507E" w:rsidRDefault="00B450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D146" w14:textId="77777777" w:rsidR="00B4507E" w:rsidRDefault="00B450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6CA4E151"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64D6BE" w14:textId="77777777" w:rsidR="009B2968" w:rsidRDefault="009B2968" w:rsidP="00E832A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E96" w14:textId="6BC052FC" w:rsidR="009B2968" w:rsidRDefault="009B2968" w:rsidP="00E832AC">
    <w:pPr>
      <w:pStyle w:val="Foote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74514"/>
      <w:docPartObj>
        <w:docPartGallery w:val="Page Numbers (Bottom of Page)"/>
        <w:docPartUnique/>
      </w:docPartObj>
    </w:sdtPr>
    <w:sdtEndPr>
      <w:rPr>
        <w:noProof/>
      </w:rPr>
    </w:sdtEndPr>
    <w:sdtContent>
      <w:p w14:paraId="2595DD3D" w14:textId="3AE8B258" w:rsidR="00CB796A" w:rsidRDefault="00CB796A">
        <w:pPr>
          <w:pStyle w:val="Footer"/>
        </w:pPr>
        <w:r>
          <w:fldChar w:fldCharType="begin"/>
        </w:r>
        <w:r>
          <w:instrText xml:space="preserve"> PAGE   \* MERGEFORMAT </w:instrText>
        </w:r>
        <w:r>
          <w:fldChar w:fldCharType="separate"/>
        </w:r>
        <w:r>
          <w:rPr>
            <w:noProof/>
          </w:rPr>
          <w:t>2</w:t>
        </w:r>
        <w:r>
          <w:rPr>
            <w:noProof/>
          </w:rPr>
          <w:fldChar w:fldCharType="end"/>
        </w:r>
      </w:p>
    </w:sdtContent>
  </w:sdt>
  <w:p w14:paraId="3826C46F" w14:textId="77777777" w:rsidR="00CB796A" w:rsidRDefault="00CB7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259480"/>
      <w:docPartObj>
        <w:docPartGallery w:val="Page Numbers (Bottom of Page)"/>
        <w:docPartUnique/>
      </w:docPartObj>
    </w:sdtPr>
    <w:sdtEndPr>
      <w:rPr>
        <w:noProof/>
      </w:rPr>
    </w:sdtEndPr>
    <w:sdtContent>
      <w:p w14:paraId="4D903676" w14:textId="77A65DA6" w:rsidR="00032F15" w:rsidRDefault="00032F15" w:rsidP="00032F15">
        <w:pPr>
          <w:pStyle w:val="NoSpacing"/>
        </w:pPr>
        <w:r>
          <w:fldChar w:fldCharType="begin"/>
        </w:r>
        <w:r>
          <w:instrText xml:space="preserve"> PAGE   \* MERGEFORMAT </w:instrText>
        </w:r>
        <w:r>
          <w:fldChar w:fldCharType="separate"/>
        </w:r>
        <w:r>
          <w:rPr>
            <w:noProof/>
          </w:rPr>
          <w:t>2</w:t>
        </w:r>
        <w:r>
          <w:rPr>
            <w:noProof/>
          </w:rPr>
          <w:fldChar w:fldCharType="end"/>
        </w:r>
      </w:p>
    </w:sdtContent>
  </w:sdt>
  <w:p w14:paraId="02D11F0C" w14:textId="77777777" w:rsidR="00032F15" w:rsidRPr="00032F15" w:rsidRDefault="00032F15" w:rsidP="00032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568421"/>
      <w:docPartObj>
        <w:docPartGallery w:val="Page Numbers (Bottom of Page)"/>
        <w:docPartUnique/>
      </w:docPartObj>
    </w:sdtPr>
    <w:sdtEndPr>
      <w:rPr>
        <w:noProof/>
      </w:rPr>
    </w:sdtEndPr>
    <w:sdtContent>
      <w:p w14:paraId="7A29193B" w14:textId="77777777" w:rsidR="009D72DE" w:rsidRDefault="009D72DE" w:rsidP="00544DDA">
        <w:pPr>
          <w:pStyle w:val="NoSpacing"/>
        </w:pPr>
        <w:r>
          <w:fldChar w:fldCharType="begin"/>
        </w:r>
        <w:r>
          <w:instrText xml:space="preserve"> PAGE   \* MERGEFORMAT </w:instrText>
        </w:r>
        <w:r>
          <w:fldChar w:fldCharType="separate"/>
        </w:r>
        <w:r>
          <w:rPr>
            <w:noProof/>
          </w:rPr>
          <w:t>2</w:t>
        </w:r>
        <w:r>
          <w:rPr>
            <w:noProof/>
          </w:rPr>
          <w:fldChar w:fldCharType="end"/>
        </w:r>
      </w:p>
    </w:sdtContent>
  </w:sdt>
  <w:p w14:paraId="15B9D842" w14:textId="77777777" w:rsidR="009D72DE" w:rsidRDefault="009D72DE" w:rsidP="00B155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858695"/>
      <w:docPartObj>
        <w:docPartGallery w:val="Page Numbers (Bottom of Page)"/>
        <w:docPartUnique/>
      </w:docPartObj>
    </w:sdtPr>
    <w:sdtEndPr>
      <w:rPr>
        <w:noProof/>
      </w:rPr>
    </w:sdtEndPr>
    <w:sdtContent>
      <w:p w14:paraId="72587F8F" w14:textId="6D5EA292" w:rsidR="00544DDA" w:rsidRDefault="00544DDA" w:rsidP="00544DDA">
        <w:pPr>
          <w:pStyle w:val="NoSpacing"/>
        </w:pPr>
        <w:r>
          <w:fldChar w:fldCharType="begin"/>
        </w:r>
        <w:r>
          <w:instrText xml:space="preserve"> PAGE   \* MERGEFORMAT </w:instrText>
        </w:r>
        <w:r>
          <w:fldChar w:fldCharType="separate"/>
        </w:r>
        <w:r>
          <w:rPr>
            <w:noProof/>
          </w:rPr>
          <w:t>2</w:t>
        </w:r>
        <w:r>
          <w:rPr>
            <w:noProof/>
          </w:rPr>
          <w:fldChar w:fldCharType="end"/>
        </w:r>
      </w:p>
    </w:sdtContent>
  </w:sdt>
  <w:p w14:paraId="24EA320C" w14:textId="0C8AA039" w:rsidR="00C30E8A" w:rsidRPr="0061590A" w:rsidRDefault="00C30E8A" w:rsidP="00544DDA">
    <w:pPr>
      <w:pStyle w:val="NoSpacing"/>
      <w:rPr>
        <w:color w:val="007093" w:themeColor="accent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5A5B" w14:textId="77777777" w:rsidR="00B4507E" w:rsidRPr="0096197C" w:rsidRDefault="00B4507E" w:rsidP="009619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1F6A" w14:textId="77777777" w:rsidR="00B4507E" w:rsidRDefault="00B450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E7F8" w14:textId="77777777" w:rsidR="00B4507E" w:rsidRDefault="00B4507E" w:rsidP="00B106D9">
    <w:pPr>
      <w:pStyle w:val="Footer"/>
      <w:jc w:val="left"/>
    </w:pPr>
  </w:p>
  <w:sdt>
    <w:sdtPr>
      <w:id w:val="1818532037"/>
      <w:docPartObj>
        <w:docPartGallery w:val="Page Numbers (Bottom of Page)"/>
        <w:docPartUnique/>
      </w:docPartObj>
    </w:sdtPr>
    <w:sdtEndPr>
      <w:rPr>
        <w:spacing w:val="60"/>
      </w:rPr>
    </w:sdtEndPr>
    <w:sdtContent>
      <w:p w14:paraId="41A2173F" w14:textId="77777777" w:rsidR="00B4507E" w:rsidRPr="00B106D9" w:rsidRDefault="00B4507E" w:rsidP="00B106D9">
        <w:pPr>
          <w:pStyle w:val="Footer"/>
          <w:pBdr>
            <w:top w:val="single" w:sz="4" w:space="1" w:color="D9D9D9" w:themeColor="background1" w:themeShade="D9"/>
          </w:pBdr>
          <w:rPr>
            <w:rFonts w:asciiTheme="minorHAnsi" w:hAnsiTheme="minorHAnsi"/>
            <w:color w:val="7F7F7F" w:themeColor="background1" w:themeShade="7F"/>
            <w:spacing w:val="60"/>
            <w:sz w:val="24"/>
          </w:rPr>
        </w:pPr>
        <w:r>
          <w:fldChar w:fldCharType="begin"/>
        </w:r>
        <w:r>
          <w:instrText xml:space="preserve"> PAGE   \* MERGEFORMAT </w:instrText>
        </w:r>
        <w:r>
          <w:fldChar w:fldCharType="separate"/>
        </w:r>
        <w:r>
          <w:t>D</w:t>
        </w:r>
        <w:r>
          <w:rPr>
            <w:b/>
            <w:bCs/>
            <w:noProof/>
          </w:rPr>
          <w:fldChar w:fldCharType="end"/>
        </w:r>
        <w:r>
          <w:rPr>
            <w:b/>
            <w:bCs/>
          </w:rPr>
          <w:t xml:space="preserve"> | </w:t>
        </w:r>
        <w:r w:rsidRPr="00415AA2">
          <w:rPr>
            <w:spacing w:val="60"/>
          </w:rPr>
          <w:t>Kuesione</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0294" w14:textId="77777777" w:rsidR="00B4507E" w:rsidRPr="0096197C" w:rsidRDefault="00B4507E" w:rsidP="0096197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A005" w14:textId="77777777" w:rsidR="00B4507E" w:rsidRDefault="00B45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79816" w14:textId="77777777" w:rsidR="00332939" w:rsidRDefault="00332939" w:rsidP="009B2968">
      <w:r>
        <w:separator/>
      </w:r>
    </w:p>
  </w:footnote>
  <w:footnote w:type="continuationSeparator" w:id="0">
    <w:p w14:paraId="5020E76B" w14:textId="77777777" w:rsidR="00332939" w:rsidRDefault="00332939" w:rsidP="009B2968">
      <w:r>
        <w:continuationSeparator/>
      </w:r>
    </w:p>
  </w:footnote>
  <w:footnote w:id="1">
    <w:p w14:paraId="1F435695" w14:textId="77777777" w:rsidR="00736C73" w:rsidRPr="00811112" w:rsidRDefault="00736C73" w:rsidP="00736C73">
      <w:pPr>
        <w:pStyle w:val="Footnote"/>
      </w:pPr>
      <w:r w:rsidRPr="00811112">
        <w:rPr>
          <w:rStyle w:val="FootnoteReference"/>
        </w:rPr>
        <w:footnoteRef/>
      </w:r>
      <w:r w:rsidRPr="00811112">
        <w:t xml:space="preserve"> The network consists of various O</w:t>
      </w:r>
      <w:r>
        <w:t>PD</w:t>
      </w:r>
      <w:r w:rsidRPr="00811112">
        <w:t>s across Indonesia, which were formed in a fluid and rapid manner to conduct a rapid survey of the impact of COVID-19 on pe</w:t>
      </w:r>
      <w:r>
        <w:t>ople</w:t>
      </w:r>
      <w:r w:rsidRPr="00811112">
        <w:t xml:space="preserve"> with disabilities in the early days of the pandemic. This network is not a formal coalition and does not have a formal structure, but has a common interest to ensure people with disabilities have access to social protection programs in the COVID-19 pandemic.</w:t>
      </w:r>
      <w:r>
        <w:t xml:space="preserve"> A list of organisations involved in the studies is available in </w:t>
      </w:r>
      <w:r w:rsidRPr="00E473AB">
        <w:t>annex 2.</w:t>
      </w:r>
    </w:p>
  </w:footnote>
  <w:footnote w:id="2">
    <w:p w14:paraId="755D5C4E" w14:textId="77777777" w:rsidR="00736C73" w:rsidRDefault="00736C73" w:rsidP="00736C73">
      <w:pPr>
        <w:pStyle w:val="Footnote"/>
      </w:pPr>
      <w:r w:rsidRPr="00811112">
        <w:rPr>
          <w:rStyle w:val="FootnoteReference"/>
        </w:rPr>
        <w:footnoteRef/>
      </w:r>
      <w:r w:rsidRPr="00811112">
        <w:t xml:space="preserve"> Including the Australian Government development cooperation programs working on working on social protection (MAHKOTA), access to justice (AIPJ2), decentralised governance (KOMPAK), and social inclusion (PEDULI).</w:t>
      </w:r>
    </w:p>
  </w:footnote>
  <w:footnote w:id="3">
    <w:p w14:paraId="19AB15CC" w14:textId="77777777" w:rsidR="00736C73" w:rsidRPr="00811112" w:rsidRDefault="00736C73" w:rsidP="00736C73">
      <w:pPr>
        <w:pStyle w:val="Footnote"/>
      </w:pPr>
      <w:r w:rsidRPr="00811112">
        <w:rPr>
          <w:rStyle w:val="FootnoteReference"/>
        </w:rPr>
        <w:footnoteRef/>
      </w:r>
      <w:r w:rsidRPr="00811112">
        <w:t xml:space="preserve"> For instance, analysis on receipt of social protection programs excludes the January-March 2021 period as it may not accurately represent provision of programs. By the time respondents participated in the survey, which can be any time between mid-February and early March, some program disbursements may not have been received (although they were in the pipeline) due to the short time frame and possible delays at the beginning of the year.</w:t>
      </w:r>
    </w:p>
  </w:footnote>
  <w:footnote w:id="4">
    <w:p w14:paraId="19DF32A5" w14:textId="77777777" w:rsidR="00C67DA2" w:rsidRPr="00811112" w:rsidRDefault="00C67DA2" w:rsidP="00C67DA2">
      <w:pPr>
        <w:pStyle w:val="Footnote"/>
      </w:pPr>
      <w:r w:rsidRPr="00811112">
        <w:rPr>
          <w:rStyle w:val="FootnoteReference"/>
        </w:rPr>
        <w:footnoteRef/>
      </w:r>
      <w:r w:rsidRPr="00811112">
        <w:t xml:space="preserve"> Respondents were asked the general type of disability (summarized in Figure 2</w:t>
      </w:r>
      <w:r>
        <w:t>-</w:t>
      </w:r>
      <w:r w:rsidRPr="00811112">
        <w:t>1) and more details on functioning (not included in this analysis. See questionnaire in annex xx for the complete questions</w:t>
      </w:r>
    </w:p>
  </w:footnote>
  <w:footnote w:id="5">
    <w:p w14:paraId="16FCF128" w14:textId="77777777" w:rsidR="00C67DA2" w:rsidRPr="00811112" w:rsidRDefault="00C67DA2" w:rsidP="00C67DA2">
      <w:pPr>
        <w:pStyle w:val="Footnote"/>
      </w:pPr>
      <w:r w:rsidRPr="00811112">
        <w:rPr>
          <w:rStyle w:val="FootnoteReference"/>
        </w:rPr>
        <w:footnoteRef/>
      </w:r>
      <w:r w:rsidRPr="00811112">
        <w:t xml:space="preserve"> In 2020, according to the Ministry of Home Affairs, out of a target population of 194,332,413, 192,468,599 (99 per cent) have registered for a KTP (Katadata 2021). The population census of 2020 (BPS 2021a) also recorded 99 per cent of KTP registry.</w:t>
      </w:r>
    </w:p>
  </w:footnote>
  <w:footnote w:id="6">
    <w:p w14:paraId="2DA2E038" w14:textId="0C4AE801" w:rsidR="008F4038" w:rsidRPr="00811112" w:rsidRDefault="008F4038" w:rsidP="008F4038">
      <w:pPr>
        <w:pStyle w:val="Footnote"/>
      </w:pPr>
      <w:r w:rsidRPr="00811112">
        <w:rPr>
          <w:rStyle w:val="FootnoteReference"/>
        </w:rPr>
        <w:footnoteRef/>
      </w:r>
      <w:r w:rsidRPr="00811112">
        <w:t xml:space="preserve"> Workers are categorised as having full recovery if, by the end of the survey period, their income had rebounded to the pre-pandemic level. Workers are categorised as having partial recovery of income if they have recovered some of their lost </w:t>
      </w:r>
      <w:r w:rsidR="00F715BC" w:rsidRPr="00811112">
        <w:t>income,</w:t>
      </w:r>
      <w:r w:rsidRPr="00811112">
        <w:t xml:space="preserve"> but it is still lower compared to the pre-pandemic level.</w:t>
      </w:r>
    </w:p>
  </w:footnote>
  <w:footnote w:id="7">
    <w:p w14:paraId="5C809E1B" w14:textId="77777777" w:rsidR="008F4038" w:rsidRDefault="008F4038" w:rsidP="008F4038">
      <w:pPr>
        <w:pStyle w:val="Footnote"/>
      </w:pPr>
      <w:r w:rsidRPr="00811112">
        <w:rPr>
          <w:rStyle w:val="FootnoteReference"/>
        </w:rPr>
        <w:footnoteRef/>
      </w:r>
      <w:r w:rsidRPr="00811112">
        <w:t xml:space="preserve"> These workers had positive income before the pandemic but lost their income to Rp 0 in the period of Mar-Jun 2020.</w:t>
      </w:r>
    </w:p>
  </w:footnote>
  <w:footnote w:id="8">
    <w:p w14:paraId="4A7CD472" w14:textId="77777777" w:rsidR="00E70EF3" w:rsidRPr="00811112" w:rsidRDefault="00E70EF3" w:rsidP="00E70EF3">
      <w:pPr>
        <w:pStyle w:val="Footnote"/>
      </w:pPr>
      <w:r w:rsidRPr="00811112">
        <w:rPr>
          <w:rStyle w:val="FootnoteReference"/>
        </w:rPr>
        <w:footnoteRef/>
      </w:r>
      <w:r w:rsidRPr="00811112">
        <w:t xml:space="preserve"> The necessities listed in the questionnaire include food, accommodation, health care, education costs, communication, transportation, water and electricity, assistive device, therapy and disability-related medications.</w:t>
      </w:r>
    </w:p>
  </w:footnote>
  <w:footnote w:id="9">
    <w:p w14:paraId="39635522" w14:textId="77777777" w:rsidR="00E70EF3" w:rsidRPr="00811112" w:rsidRDefault="00E70EF3" w:rsidP="005C2BD0">
      <w:pPr>
        <w:pStyle w:val="Footnote"/>
      </w:pPr>
      <w:r w:rsidRPr="00811112">
        <w:rPr>
          <w:rStyle w:val="FootnoteReference"/>
        </w:rPr>
        <w:footnoteRef/>
      </w:r>
      <w:r w:rsidRPr="00811112">
        <w:t xml:space="preserve"> Note that of disability assistants are not common among people in rural areas and those who are poor, even before the pandemic. The proportion of respondents who reported to need or use assistants (nearly half) is relatively high, which may reflect the high representation of urban dwellers in the survey.</w:t>
      </w:r>
    </w:p>
  </w:footnote>
  <w:footnote w:id="10">
    <w:p w14:paraId="10449722" w14:textId="77777777" w:rsidR="0074346A" w:rsidRPr="00811112" w:rsidRDefault="0074346A" w:rsidP="0074346A">
      <w:pPr>
        <w:pStyle w:val="Footnote"/>
      </w:pPr>
      <w:r w:rsidRPr="00811112">
        <w:rPr>
          <w:rStyle w:val="FootnoteReference"/>
        </w:rPr>
        <w:footnoteRef/>
      </w:r>
      <w:r w:rsidRPr="00811112">
        <w:t xml:space="preserve"> Students with psychosocial disability were not included in this analysis due to the small number of respondents currently in school.</w:t>
      </w:r>
    </w:p>
  </w:footnote>
  <w:footnote w:id="11">
    <w:p w14:paraId="2A676680" w14:textId="77777777" w:rsidR="0074346A" w:rsidRPr="00811112" w:rsidRDefault="0074346A" w:rsidP="0074346A">
      <w:pPr>
        <w:pStyle w:val="Footnote"/>
      </w:pPr>
      <w:r w:rsidRPr="00811112">
        <w:rPr>
          <w:rStyle w:val="FootnoteReference"/>
        </w:rPr>
        <w:footnoteRef/>
      </w:r>
      <w:r w:rsidRPr="00811112">
        <w:t xml:space="preserve"> Students with psychosocial disability were not included in this analysis due to the small number of respondents in this category.</w:t>
      </w:r>
    </w:p>
  </w:footnote>
  <w:footnote w:id="12">
    <w:p w14:paraId="09A74B3B" w14:textId="77777777" w:rsidR="0074346A" w:rsidRPr="00811112" w:rsidRDefault="0074346A" w:rsidP="0074346A">
      <w:pPr>
        <w:pStyle w:val="Footnote"/>
      </w:pPr>
      <w:r w:rsidRPr="00811112">
        <w:rPr>
          <w:rStyle w:val="FootnoteReference"/>
        </w:rPr>
        <w:footnoteRef/>
      </w:r>
      <w:r w:rsidRPr="00811112">
        <w:t xml:space="preserve"> Some 1.8 per cent of the population is estimated to have severe disabilities based on the Sakernas survey 2016 (in ILO and LPEM FEB UI 2017)</w:t>
      </w:r>
    </w:p>
  </w:footnote>
  <w:footnote w:id="13">
    <w:p w14:paraId="71FDBB25" w14:textId="77777777" w:rsidR="0074346A" w:rsidRPr="00811112" w:rsidRDefault="0074346A" w:rsidP="0074346A">
      <w:pPr>
        <w:pStyle w:val="Footnote"/>
      </w:pPr>
      <w:r w:rsidRPr="00811112">
        <w:rPr>
          <w:rStyle w:val="FootnoteReference"/>
        </w:rPr>
        <w:footnoteRef/>
      </w:r>
      <w:r w:rsidRPr="00811112">
        <w:t xml:space="preserve"> Adding non-government assistance (from NGOs or corporations increases the proportion to 30 per cent and 51 per cent respectively.</w:t>
      </w:r>
    </w:p>
  </w:footnote>
  <w:footnote w:id="14">
    <w:p w14:paraId="2E017ACC" w14:textId="77777777" w:rsidR="0074346A" w:rsidRDefault="0074346A" w:rsidP="0074346A">
      <w:pPr>
        <w:pStyle w:val="Footnote"/>
      </w:pPr>
      <w:r w:rsidRPr="00811112">
        <w:rPr>
          <w:rStyle w:val="FootnoteReference"/>
        </w:rPr>
        <w:footnoteRef/>
      </w:r>
      <w:r w:rsidRPr="00811112">
        <w:t xml:space="preserve"> While the questionnaire included the period between January 2021 and the time of responding to survey (can be any time between mid-February to early March), this period is not included here as the period is short and some program disbursement may not have been received although they were in the pipeline.</w:t>
      </w:r>
    </w:p>
  </w:footnote>
  <w:footnote w:id="15">
    <w:p w14:paraId="6E6A2A06" w14:textId="77777777" w:rsidR="00203462" w:rsidRPr="00811112" w:rsidRDefault="00203462" w:rsidP="00203462">
      <w:pPr>
        <w:pStyle w:val="Footnote"/>
      </w:pPr>
      <w:r w:rsidRPr="00811112">
        <w:rPr>
          <w:rStyle w:val="FootnoteReference"/>
        </w:rPr>
        <w:footnoteRef/>
      </w:r>
      <w:r w:rsidRPr="00811112">
        <w:t xml:space="preserve"> ASPD: Asistensi Sosial Penyandang Disabilitas (Social Assistance for People with </w:t>
      </w:r>
      <w:r>
        <w:t>D</w:t>
      </w:r>
      <w:r w:rsidRPr="00811112">
        <w:t>isabilities).</w:t>
      </w:r>
    </w:p>
  </w:footnote>
  <w:footnote w:id="16">
    <w:p w14:paraId="79DB29F4" w14:textId="77777777" w:rsidR="00203462" w:rsidRPr="00811112" w:rsidRDefault="00203462" w:rsidP="00203462">
      <w:pPr>
        <w:pStyle w:val="Footnote"/>
      </w:pPr>
      <w:r w:rsidRPr="00811112">
        <w:rPr>
          <w:rStyle w:val="FootnoteReference"/>
        </w:rPr>
        <w:footnoteRef/>
      </w:r>
      <w:r w:rsidRPr="00811112">
        <w:t xml:space="preserve"> Information obtained through interviews with staff at MoSA and local social welfare departments.</w:t>
      </w:r>
    </w:p>
  </w:footnote>
  <w:footnote w:id="17">
    <w:p w14:paraId="67E5668E" w14:textId="77777777" w:rsidR="00203462" w:rsidRDefault="00203462" w:rsidP="00203462">
      <w:pPr>
        <w:pStyle w:val="Footnote"/>
      </w:pPr>
      <w:r w:rsidRPr="00811112">
        <w:rPr>
          <w:rStyle w:val="FootnoteReference"/>
        </w:rPr>
        <w:footnoteRef/>
      </w:r>
      <w:r w:rsidRPr="00811112">
        <w:t xml:space="preserve"> The survey may have overestimated the number of PKH beneficiaries before the pandemic. Since the option to answer “received before the pandemic” was not limited to a certain period, this may include respondents whose families have received (but have exited) PKH long before the start of the pandemic. A similar pattern was found in KIP, where beneficiaries who are no longer students reported to have received the benefit at some point before the pandemic.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E715" w14:textId="77777777" w:rsidR="00032F15" w:rsidRDefault="00032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8C8C" w14:textId="77777777" w:rsidR="00B4507E" w:rsidRDefault="00B45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9352" w14:textId="77777777" w:rsidR="00B4507E" w:rsidRDefault="00B450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4E96" w14:textId="77777777" w:rsidR="00B4507E" w:rsidRDefault="00B45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5037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3BE0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F1041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CF2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5A47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6228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4C9D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EE9D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12C42151"/>
    <w:multiLevelType w:val="hybridMultilevel"/>
    <w:tmpl w:val="B41E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6481D"/>
    <w:multiLevelType w:val="hybridMultilevel"/>
    <w:tmpl w:val="6CF8BD26"/>
    <w:lvl w:ilvl="0" w:tplc="74CC116A">
      <w:start w:val="1"/>
      <w:numFmt w:val="decimal"/>
      <w:pStyle w:val="AnnexHeading"/>
      <w:lvlText w:val="Annex %1"/>
      <w:lvlJc w:val="left"/>
      <w:pPr>
        <w:ind w:left="720" w:hanging="360"/>
      </w:pPr>
      <w:rPr>
        <w:rFonts w:ascii="Arial" w:hAnsi="Arial" w:cstheme="minorHAnsi"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73428"/>
    <w:multiLevelType w:val="hybridMultilevel"/>
    <w:tmpl w:val="317CAF36"/>
    <w:lvl w:ilvl="0" w:tplc="064290DA">
      <w:start w:val="1"/>
      <w:numFmt w:val="bullet"/>
      <w:lvlText w:val=""/>
      <w:lvlJc w:val="left"/>
      <w:pPr>
        <w:ind w:left="720" w:hanging="360"/>
      </w:pPr>
      <w:rPr>
        <w:rFonts w:ascii="Symbol" w:hAnsi="Symbol" w:hint="default"/>
        <w:color w:val="F5D867" w:themeColor="accent1"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115A6"/>
    <w:multiLevelType w:val="hybridMultilevel"/>
    <w:tmpl w:val="8C02BAEE"/>
    <w:styleLink w:val="ImportedStyle3"/>
    <w:lvl w:ilvl="0" w:tplc="E402C44C">
      <w:start w:val="1"/>
      <w:numFmt w:val="bullet"/>
      <w:lvlText w:val="-"/>
      <w:lvlJc w:val="left"/>
      <w:pPr>
        <w:ind w:left="7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1" w:tplc="2B7A5596">
      <w:start w:val="1"/>
      <w:numFmt w:val="bullet"/>
      <w:lvlText w:val="o"/>
      <w:lvlJc w:val="left"/>
      <w:pPr>
        <w:ind w:left="144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2" w:tplc="DABE4D72">
      <w:start w:val="1"/>
      <w:numFmt w:val="bullet"/>
      <w:lvlText w:val="▪"/>
      <w:lvlJc w:val="left"/>
      <w:pPr>
        <w:ind w:left="21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3" w:tplc="65A62C78">
      <w:start w:val="1"/>
      <w:numFmt w:val="bullet"/>
      <w:lvlText w:val="•"/>
      <w:lvlJc w:val="left"/>
      <w:pPr>
        <w:ind w:left="28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4" w:tplc="72383BC0">
      <w:start w:val="1"/>
      <w:numFmt w:val="bullet"/>
      <w:lvlText w:val="o"/>
      <w:lvlJc w:val="left"/>
      <w:pPr>
        <w:ind w:left="360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5" w:tplc="B0F2E400">
      <w:start w:val="1"/>
      <w:numFmt w:val="bullet"/>
      <w:lvlText w:val="▪"/>
      <w:lvlJc w:val="left"/>
      <w:pPr>
        <w:ind w:left="43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6" w:tplc="692092D8">
      <w:start w:val="1"/>
      <w:numFmt w:val="bullet"/>
      <w:lvlText w:val="•"/>
      <w:lvlJc w:val="left"/>
      <w:pPr>
        <w:ind w:left="504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7" w:tplc="D06C7726">
      <w:start w:val="1"/>
      <w:numFmt w:val="bullet"/>
      <w:lvlText w:val="o"/>
      <w:lvlJc w:val="left"/>
      <w:pPr>
        <w:ind w:left="57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8" w:tplc="6EF890C6">
      <w:start w:val="1"/>
      <w:numFmt w:val="bullet"/>
      <w:lvlText w:val="▪"/>
      <w:lvlJc w:val="left"/>
      <w:pPr>
        <w:ind w:left="64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EB23DE3"/>
    <w:multiLevelType w:val="hybridMultilevel"/>
    <w:tmpl w:val="C79663A4"/>
    <w:lvl w:ilvl="0" w:tplc="064290DA">
      <w:start w:val="1"/>
      <w:numFmt w:val="bullet"/>
      <w:lvlText w:val=""/>
      <w:lvlJc w:val="left"/>
      <w:pPr>
        <w:ind w:left="720" w:hanging="360"/>
      </w:pPr>
      <w:rPr>
        <w:rFonts w:ascii="Symbol" w:hAnsi="Symbol" w:hint="default"/>
        <w:color w:val="F5D867" w:themeColor="accent1"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F40745C"/>
    <w:multiLevelType w:val="hybridMultilevel"/>
    <w:tmpl w:val="5BC03F9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3364962">
    <w:abstractNumId w:val="0"/>
  </w:num>
  <w:num w:numId="2" w16cid:durableId="227620111">
    <w:abstractNumId w:val="11"/>
  </w:num>
  <w:num w:numId="3" w16cid:durableId="252248842">
    <w:abstractNumId w:val="13"/>
  </w:num>
  <w:num w:numId="4" w16cid:durableId="379129467">
    <w:abstractNumId w:val="7"/>
  </w:num>
  <w:num w:numId="5" w16cid:durableId="907351103">
    <w:abstractNumId w:val="6"/>
  </w:num>
  <w:num w:numId="6" w16cid:durableId="224881766">
    <w:abstractNumId w:val="5"/>
  </w:num>
  <w:num w:numId="7" w16cid:durableId="517935340">
    <w:abstractNumId w:val="4"/>
  </w:num>
  <w:num w:numId="8" w16cid:durableId="1739011194">
    <w:abstractNumId w:val="3"/>
  </w:num>
  <w:num w:numId="9" w16cid:durableId="1035740058">
    <w:abstractNumId w:val="2"/>
  </w:num>
  <w:num w:numId="10" w16cid:durableId="368575319">
    <w:abstractNumId w:val="1"/>
  </w:num>
  <w:num w:numId="11" w16cid:durableId="2038384868">
    <w:abstractNumId w:val="0"/>
  </w:num>
  <w:num w:numId="12" w16cid:durableId="395009944">
    <w:abstractNumId w:val="9"/>
  </w:num>
  <w:num w:numId="13" w16cid:durableId="532304851">
    <w:abstractNumId w:val="12"/>
  </w:num>
  <w:num w:numId="14" w16cid:durableId="481852261">
    <w:abstractNumId w:val="8"/>
  </w:num>
  <w:num w:numId="15" w16cid:durableId="63919306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A1D"/>
    <w:rsid w:val="000114EB"/>
    <w:rsid w:val="00022E2B"/>
    <w:rsid w:val="00032F15"/>
    <w:rsid w:val="000359D1"/>
    <w:rsid w:val="00056491"/>
    <w:rsid w:val="00075273"/>
    <w:rsid w:val="00081F0E"/>
    <w:rsid w:val="00081FC5"/>
    <w:rsid w:val="00086AFE"/>
    <w:rsid w:val="000A4295"/>
    <w:rsid w:val="000A5A08"/>
    <w:rsid w:val="000B025C"/>
    <w:rsid w:val="000B4D98"/>
    <w:rsid w:val="000B6970"/>
    <w:rsid w:val="000C0B59"/>
    <w:rsid w:val="000C2B0A"/>
    <w:rsid w:val="000D13FC"/>
    <w:rsid w:val="000D1876"/>
    <w:rsid w:val="000D376A"/>
    <w:rsid w:val="000E3595"/>
    <w:rsid w:val="000F0DBA"/>
    <w:rsid w:val="000F5A04"/>
    <w:rsid w:val="001152B6"/>
    <w:rsid w:val="00116A1D"/>
    <w:rsid w:val="001247CB"/>
    <w:rsid w:val="001525D5"/>
    <w:rsid w:val="00161C0C"/>
    <w:rsid w:val="00187632"/>
    <w:rsid w:val="0019342A"/>
    <w:rsid w:val="00194639"/>
    <w:rsid w:val="001A3BF2"/>
    <w:rsid w:val="001A7454"/>
    <w:rsid w:val="001B01D9"/>
    <w:rsid w:val="001B29FB"/>
    <w:rsid w:val="001C5B7B"/>
    <w:rsid w:val="001D390E"/>
    <w:rsid w:val="001D628C"/>
    <w:rsid w:val="001E0BB5"/>
    <w:rsid w:val="001E1F4B"/>
    <w:rsid w:val="00201221"/>
    <w:rsid w:val="00203462"/>
    <w:rsid w:val="0020505E"/>
    <w:rsid w:val="0020692C"/>
    <w:rsid w:val="00211CE6"/>
    <w:rsid w:val="00226EA4"/>
    <w:rsid w:val="002366C9"/>
    <w:rsid w:val="00244F42"/>
    <w:rsid w:val="00260129"/>
    <w:rsid w:val="00292D11"/>
    <w:rsid w:val="002A07B7"/>
    <w:rsid w:val="002A3BD7"/>
    <w:rsid w:val="002A7E35"/>
    <w:rsid w:val="002B6CE1"/>
    <w:rsid w:val="002D3BA6"/>
    <w:rsid w:val="002D726C"/>
    <w:rsid w:val="00307C67"/>
    <w:rsid w:val="00312907"/>
    <w:rsid w:val="00332939"/>
    <w:rsid w:val="003407FA"/>
    <w:rsid w:val="0034224B"/>
    <w:rsid w:val="00342A43"/>
    <w:rsid w:val="00362D5D"/>
    <w:rsid w:val="00383691"/>
    <w:rsid w:val="003A49B5"/>
    <w:rsid w:val="003A7DA5"/>
    <w:rsid w:val="003B3732"/>
    <w:rsid w:val="003D2394"/>
    <w:rsid w:val="003D4CAD"/>
    <w:rsid w:val="003D72E1"/>
    <w:rsid w:val="003E6AB7"/>
    <w:rsid w:val="00401E3C"/>
    <w:rsid w:val="00403020"/>
    <w:rsid w:val="00403E19"/>
    <w:rsid w:val="00410059"/>
    <w:rsid w:val="00443B5D"/>
    <w:rsid w:val="00446660"/>
    <w:rsid w:val="00456FEB"/>
    <w:rsid w:val="00465210"/>
    <w:rsid w:val="00484E81"/>
    <w:rsid w:val="0048611C"/>
    <w:rsid w:val="00495C39"/>
    <w:rsid w:val="004A00B6"/>
    <w:rsid w:val="004A2FB1"/>
    <w:rsid w:val="004C6D13"/>
    <w:rsid w:val="004E21A0"/>
    <w:rsid w:val="004F1F4A"/>
    <w:rsid w:val="00516112"/>
    <w:rsid w:val="00516827"/>
    <w:rsid w:val="00523E03"/>
    <w:rsid w:val="005313CD"/>
    <w:rsid w:val="00541C01"/>
    <w:rsid w:val="00544DDA"/>
    <w:rsid w:val="00552132"/>
    <w:rsid w:val="005526B1"/>
    <w:rsid w:val="0056187E"/>
    <w:rsid w:val="00567973"/>
    <w:rsid w:val="00590547"/>
    <w:rsid w:val="00591314"/>
    <w:rsid w:val="005A187A"/>
    <w:rsid w:val="005C2BD0"/>
    <w:rsid w:val="005C4305"/>
    <w:rsid w:val="005E160C"/>
    <w:rsid w:val="00626E85"/>
    <w:rsid w:val="00641CEA"/>
    <w:rsid w:val="00641DC1"/>
    <w:rsid w:val="00660C70"/>
    <w:rsid w:val="00663397"/>
    <w:rsid w:val="00663C0F"/>
    <w:rsid w:val="00665E23"/>
    <w:rsid w:val="006A617B"/>
    <w:rsid w:val="006B09F9"/>
    <w:rsid w:val="006B1BAB"/>
    <w:rsid w:val="006B38CA"/>
    <w:rsid w:val="006C0151"/>
    <w:rsid w:val="006C60E6"/>
    <w:rsid w:val="006D4523"/>
    <w:rsid w:val="006E5EF0"/>
    <w:rsid w:val="006F36B0"/>
    <w:rsid w:val="006F636B"/>
    <w:rsid w:val="007047E8"/>
    <w:rsid w:val="00725D4D"/>
    <w:rsid w:val="00734886"/>
    <w:rsid w:val="00736C73"/>
    <w:rsid w:val="00737640"/>
    <w:rsid w:val="00742146"/>
    <w:rsid w:val="0074346A"/>
    <w:rsid w:val="00745807"/>
    <w:rsid w:val="00747D3E"/>
    <w:rsid w:val="0078314A"/>
    <w:rsid w:val="007B74EE"/>
    <w:rsid w:val="007D6973"/>
    <w:rsid w:val="00842BF4"/>
    <w:rsid w:val="008450A3"/>
    <w:rsid w:val="008760B9"/>
    <w:rsid w:val="00881991"/>
    <w:rsid w:val="0088301D"/>
    <w:rsid w:val="008950AB"/>
    <w:rsid w:val="00896487"/>
    <w:rsid w:val="008B1744"/>
    <w:rsid w:val="008B6221"/>
    <w:rsid w:val="008C049A"/>
    <w:rsid w:val="008E04C6"/>
    <w:rsid w:val="008E1148"/>
    <w:rsid w:val="008E13A0"/>
    <w:rsid w:val="008F29D0"/>
    <w:rsid w:val="008F4038"/>
    <w:rsid w:val="008F46DB"/>
    <w:rsid w:val="00914532"/>
    <w:rsid w:val="00915BD7"/>
    <w:rsid w:val="0093217D"/>
    <w:rsid w:val="00932B86"/>
    <w:rsid w:val="00942EC3"/>
    <w:rsid w:val="0094344F"/>
    <w:rsid w:val="00952F7D"/>
    <w:rsid w:val="0096415C"/>
    <w:rsid w:val="0097510D"/>
    <w:rsid w:val="009840FA"/>
    <w:rsid w:val="00984D65"/>
    <w:rsid w:val="009860C4"/>
    <w:rsid w:val="009A380C"/>
    <w:rsid w:val="009B2968"/>
    <w:rsid w:val="009B72D4"/>
    <w:rsid w:val="009D4923"/>
    <w:rsid w:val="009D5540"/>
    <w:rsid w:val="009D72DE"/>
    <w:rsid w:val="009F27AA"/>
    <w:rsid w:val="00A04F6A"/>
    <w:rsid w:val="00A07DCE"/>
    <w:rsid w:val="00A123DD"/>
    <w:rsid w:val="00A14774"/>
    <w:rsid w:val="00A2032E"/>
    <w:rsid w:val="00A27898"/>
    <w:rsid w:val="00A4600E"/>
    <w:rsid w:val="00A54269"/>
    <w:rsid w:val="00A602AF"/>
    <w:rsid w:val="00A63880"/>
    <w:rsid w:val="00A63FE9"/>
    <w:rsid w:val="00A64F96"/>
    <w:rsid w:val="00A879BE"/>
    <w:rsid w:val="00A936BB"/>
    <w:rsid w:val="00A97E64"/>
    <w:rsid w:val="00AA7FCF"/>
    <w:rsid w:val="00AB7FE9"/>
    <w:rsid w:val="00AC35D9"/>
    <w:rsid w:val="00AD14CC"/>
    <w:rsid w:val="00AE2317"/>
    <w:rsid w:val="00AF2925"/>
    <w:rsid w:val="00AF413B"/>
    <w:rsid w:val="00B00264"/>
    <w:rsid w:val="00B10D1E"/>
    <w:rsid w:val="00B1724D"/>
    <w:rsid w:val="00B4507E"/>
    <w:rsid w:val="00B5249D"/>
    <w:rsid w:val="00B615A5"/>
    <w:rsid w:val="00B7121B"/>
    <w:rsid w:val="00B73143"/>
    <w:rsid w:val="00B737F5"/>
    <w:rsid w:val="00B7687E"/>
    <w:rsid w:val="00B87B24"/>
    <w:rsid w:val="00B96C20"/>
    <w:rsid w:val="00BB63D4"/>
    <w:rsid w:val="00BB6567"/>
    <w:rsid w:val="00BC0EF6"/>
    <w:rsid w:val="00BC35EC"/>
    <w:rsid w:val="00BD394B"/>
    <w:rsid w:val="00BD5285"/>
    <w:rsid w:val="00BF22BD"/>
    <w:rsid w:val="00BF6CFB"/>
    <w:rsid w:val="00C05618"/>
    <w:rsid w:val="00C057CF"/>
    <w:rsid w:val="00C242B6"/>
    <w:rsid w:val="00C25A84"/>
    <w:rsid w:val="00C3007A"/>
    <w:rsid w:val="00C30E8A"/>
    <w:rsid w:val="00C342C2"/>
    <w:rsid w:val="00C37A18"/>
    <w:rsid w:val="00C461A4"/>
    <w:rsid w:val="00C474CF"/>
    <w:rsid w:val="00C67DA2"/>
    <w:rsid w:val="00C70AE3"/>
    <w:rsid w:val="00C85C2F"/>
    <w:rsid w:val="00C95220"/>
    <w:rsid w:val="00CB796A"/>
    <w:rsid w:val="00CC30A0"/>
    <w:rsid w:val="00CD1A32"/>
    <w:rsid w:val="00CD6CAA"/>
    <w:rsid w:val="00CD6DBF"/>
    <w:rsid w:val="00CD73CB"/>
    <w:rsid w:val="00D02F91"/>
    <w:rsid w:val="00D2589F"/>
    <w:rsid w:val="00D50388"/>
    <w:rsid w:val="00D63D25"/>
    <w:rsid w:val="00D73CDF"/>
    <w:rsid w:val="00D9358E"/>
    <w:rsid w:val="00DA1377"/>
    <w:rsid w:val="00DA1B26"/>
    <w:rsid w:val="00DB26ED"/>
    <w:rsid w:val="00DB3E8E"/>
    <w:rsid w:val="00DB4DB7"/>
    <w:rsid w:val="00DB5F36"/>
    <w:rsid w:val="00DC25E6"/>
    <w:rsid w:val="00DC4A15"/>
    <w:rsid w:val="00DC702D"/>
    <w:rsid w:val="00DE6D42"/>
    <w:rsid w:val="00DF2DDA"/>
    <w:rsid w:val="00E03332"/>
    <w:rsid w:val="00E10A4D"/>
    <w:rsid w:val="00E22A1C"/>
    <w:rsid w:val="00E2467A"/>
    <w:rsid w:val="00E44B70"/>
    <w:rsid w:val="00E44F51"/>
    <w:rsid w:val="00E47A79"/>
    <w:rsid w:val="00E56A28"/>
    <w:rsid w:val="00E60C7F"/>
    <w:rsid w:val="00E645EE"/>
    <w:rsid w:val="00E70EF3"/>
    <w:rsid w:val="00E832AC"/>
    <w:rsid w:val="00EA1B78"/>
    <w:rsid w:val="00EA4A50"/>
    <w:rsid w:val="00EA6644"/>
    <w:rsid w:val="00EB1361"/>
    <w:rsid w:val="00EB3B8A"/>
    <w:rsid w:val="00ED2A6A"/>
    <w:rsid w:val="00ED6480"/>
    <w:rsid w:val="00ED6FD4"/>
    <w:rsid w:val="00EE6072"/>
    <w:rsid w:val="00EF352E"/>
    <w:rsid w:val="00F11E23"/>
    <w:rsid w:val="00F212FB"/>
    <w:rsid w:val="00F374BB"/>
    <w:rsid w:val="00F4393B"/>
    <w:rsid w:val="00F56947"/>
    <w:rsid w:val="00F715BC"/>
    <w:rsid w:val="00F91270"/>
    <w:rsid w:val="00FA2765"/>
    <w:rsid w:val="00FA62B6"/>
    <w:rsid w:val="00FE529F"/>
    <w:rsid w:val="00FF54D3"/>
    <w:rsid w:val="00FF5599"/>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6E8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84E81"/>
  </w:style>
  <w:style w:type="paragraph" w:styleId="Heading1">
    <w:name w:val="heading 1"/>
    <w:basedOn w:val="Normal"/>
    <w:next w:val="Normal"/>
    <w:link w:val="Heading1Char"/>
    <w:uiPriority w:val="9"/>
    <w:qFormat/>
    <w:rsid w:val="005313CD"/>
    <w:pPr>
      <w:outlineLvl w:val="0"/>
    </w:pPr>
    <w:rPr>
      <w:rFonts w:asciiTheme="majorHAnsi" w:hAnsiTheme="majorHAnsi"/>
      <w:b/>
      <w:color w:val="0078B2" w:themeColor="accent6" w:themeTint="BF"/>
      <w:sz w:val="56"/>
      <w:szCs w:val="80"/>
    </w:rPr>
  </w:style>
  <w:style w:type="paragraph" w:styleId="Heading2">
    <w:name w:val="heading 2"/>
    <w:basedOn w:val="Normal"/>
    <w:next w:val="Normal"/>
    <w:link w:val="Heading2Char"/>
    <w:uiPriority w:val="9"/>
    <w:qFormat/>
    <w:rsid w:val="00342A43"/>
    <w:pPr>
      <w:outlineLvl w:val="1"/>
    </w:pPr>
    <w:rPr>
      <w:rFonts w:asciiTheme="majorHAnsi" w:hAnsiTheme="majorHAnsi"/>
      <w:color w:val="0078B2" w:themeColor="accent6" w:themeTint="BF"/>
      <w:sz w:val="36"/>
      <w:szCs w:val="36"/>
    </w:rPr>
  </w:style>
  <w:style w:type="paragraph" w:styleId="Heading3">
    <w:name w:val="heading 3"/>
    <w:basedOn w:val="Normal"/>
    <w:next w:val="Normal"/>
    <w:link w:val="Heading3Char"/>
    <w:uiPriority w:val="9"/>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9"/>
    <w:qFormat/>
    <w:rsid w:val="009B72D4"/>
    <w:pPr>
      <w:ind w:left="567" w:right="567"/>
      <w:jc w:val="center"/>
      <w:outlineLvl w:val="3"/>
    </w:pPr>
    <w:rPr>
      <w:b/>
      <w:sz w:val="80"/>
    </w:rPr>
  </w:style>
  <w:style w:type="paragraph" w:styleId="Heading5">
    <w:name w:val="heading 5"/>
    <w:basedOn w:val="Text"/>
    <w:next w:val="Normal"/>
    <w:link w:val="Heading5Char"/>
    <w:uiPriority w:val="9"/>
    <w:qFormat/>
    <w:rsid w:val="00CB796A"/>
    <w:pPr>
      <w:outlineLvl w:val="4"/>
    </w:pPr>
    <w:rPr>
      <w:rFonts w:ascii="Arial Nova" w:hAnsi="Arial Nova"/>
      <w:b/>
      <w:color w:val="002060"/>
    </w:rPr>
  </w:style>
  <w:style w:type="paragraph" w:styleId="Heading6">
    <w:name w:val="heading 6"/>
    <w:basedOn w:val="Normal"/>
    <w:next w:val="Normal"/>
    <w:link w:val="Heading6Char"/>
    <w:uiPriority w:val="9"/>
    <w:unhideWhenUsed/>
    <w:rsid w:val="00BC35EC"/>
    <w:pPr>
      <w:keepNext/>
      <w:keepLines/>
      <w:spacing w:before="40"/>
      <w:ind w:left="3988" w:hanging="1152"/>
      <w:outlineLvl w:val="5"/>
    </w:pPr>
    <w:rPr>
      <w:rFonts w:asciiTheme="majorHAnsi" w:eastAsiaTheme="majorEastAsia" w:hAnsiTheme="majorHAnsi" w:cstheme="majorBidi"/>
      <w:color w:val="705B07" w:themeColor="accent1" w:themeShade="7F"/>
      <w:lang w:val="en-PH"/>
    </w:rPr>
  </w:style>
  <w:style w:type="paragraph" w:styleId="Heading7">
    <w:name w:val="heading 7"/>
    <w:basedOn w:val="Normal"/>
    <w:next w:val="Normal"/>
    <w:link w:val="Heading7Char"/>
    <w:uiPriority w:val="9"/>
    <w:unhideWhenUsed/>
    <w:rsid w:val="00BC35EC"/>
    <w:pPr>
      <w:keepNext/>
      <w:keepLines/>
      <w:spacing w:before="40"/>
      <w:ind w:left="4132" w:hanging="1296"/>
      <w:outlineLvl w:val="6"/>
    </w:pPr>
    <w:rPr>
      <w:rFonts w:asciiTheme="majorHAnsi" w:eastAsiaTheme="majorEastAsia" w:hAnsiTheme="majorHAnsi" w:cstheme="majorBidi"/>
      <w:i/>
      <w:iCs/>
      <w:color w:val="705B07" w:themeColor="accent1" w:themeShade="7F"/>
      <w:lang w:val="en-PH"/>
    </w:rPr>
  </w:style>
  <w:style w:type="paragraph" w:styleId="Heading8">
    <w:name w:val="heading 8"/>
    <w:basedOn w:val="Normal"/>
    <w:next w:val="Normal"/>
    <w:link w:val="Heading8Char"/>
    <w:uiPriority w:val="9"/>
    <w:unhideWhenUsed/>
    <w:rsid w:val="00BC35EC"/>
    <w:pPr>
      <w:keepNext/>
      <w:keepLines/>
      <w:spacing w:before="40"/>
      <w:ind w:left="4276" w:hanging="1440"/>
      <w:outlineLvl w:val="7"/>
    </w:pPr>
    <w:rPr>
      <w:rFonts w:asciiTheme="majorHAnsi" w:eastAsiaTheme="majorEastAsia" w:hAnsiTheme="majorHAnsi" w:cstheme="majorBidi"/>
      <w:color w:val="272727" w:themeColor="text1" w:themeTint="D8"/>
      <w:sz w:val="21"/>
      <w:szCs w:val="21"/>
      <w:lang w:val="en-PH"/>
    </w:rPr>
  </w:style>
  <w:style w:type="paragraph" w:styleId="Heading9">
    <w:name w:val="heading 9"/>
    <w:basedOn w:val="Normal"/>
    <w:next w:val="Normal"/>
    <w:link w:val="Heading9Char"/>
    <w:uiPriority w:val="9"/>
    <w:unhideWhenUsed/>
    <w:rsid w:val="00BC35EC"/>
    <w:pPr>
      <w:keepNext/>
      <w:keepLines/>
      <w:spacing w:before="40"/>
      <w:ind w:left="4420" w:hanging="1584"/>
      <w:outlineLvl w:val="8"/>
    </w:pPr>
    <w:rPr>
      <w:rFonts w:asciiTheme="majorHAnsi" w:eastAsiaTheme="majorEastAsia" w:hAnsiTheme="majorHAnsi" w:cstheme="majorBidi"/>
      <w:i/>
      <w:iCs/>
      <w:color w:val="272727" w:themeColor="text1" w:themeTint="D8"/>
      <w:sz w:val="21"/>
      <w:szCs w:val="21"/>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aliases w:val="Plain Table"/>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uiPriority w:val="9"/>
    <w:rsid w:val="005313CD"/>
    <w:rPr>
      <w:rFonts w:asciiTheme="majorHAnsi" w:hAnsiTheme="majorHAnsi"/>
      <w:b/>
      <w:color w:val="0078B2" w:themeColor="accent6" w:themeTint="BF"/>
      <w:sz w:val="56"/>
      <w:szCs w:val="80"/>
    </w:rPr>
  </w:style>
  <w:style w:type="character" w:customStyle="1" w:styleId="Heading2Char">
    <w:name w:val="Heading 2 Char"/>
    <w:basedOn w:val="DefaultParagraphFont"/>
    <w:link w:val="Heading2"/>
    <w:uiPriority w:val="9"/>
    <w:rsid w:val="00342A43"/>
    <w:rPr>
      <w:rFonts w:asciiTheme="majorHAnsi" w:hAnsiTheme="majorHAnsi"/>
      <w:color w:val="0078B2" w:themeColor="accent6" w:themeTint="BF"/>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1"/>
    <w:rsid w:val="009B72D4"/>
    <w:rPr>
      <w:b/>
      <w:sz w:val="80"/>
    </w:rPr>
  </w:style>
  <w:style w:type="paragraph" w:customStyle="1" w:styleId="Text">
    <w:name w:val="Text"/>
    <w:basedOn w:val="Normal"/>
    <w:uiPriority w:val="5"/>
    <w:qFormat/>
    <w:rsid w:val="00BC35EC"/>
    <w:pPr>
      <w:jc w:val="both"/>
    </w:pPr>
    <w:rPr>
      <w:rFonts w:ascii="Arial" w:hAnsi="Arial"/>
      <w:szCs w:val="28"/>
    </w:rPr>
  </w:style>
  <w:style w:type="paragraph" w:customStyle="1" w:styleId="subtitlecover">
    <w:name w:val="subtitle cover"/>
    <w:uiPriority w:val="6"/>
    <w:qFormat/>
    <w:rsid w:val="005313CD"/>
    <w:pPr>
      <w:ind w:left="113"/>
    </w:pPr>
    <w:rPr>
      <w:rFonts w:asciiTheme="majorHAnsi" w:hAnsiTheme="majorHAnsi"/>
      <w:b/>
      <w:color w:val="464646" w:themeColor="text2" w:themeShade="BF"/>
      <w:sz w:val="36"/>
    </w:rPr>
  </w:style>
  <w:style w:type="character" w:customStyle="1" w:styleId="Heading5Char">
    <w:name w:val="Heading 5 Char"/>
    <w:basedOn w:val="DefaultParagraphFont"/>
    <w:link w:val="Heading5"/>
    <w:uiPriority w:val="1"/>
    <w:rsid w:val="00CB796A"/>
    <w:rPr>
      <w:rFonts w:ascii="Arial Nova" w:hAnsi="Arial Nova"/>
      <w:b/>
      <w:color w:val="002060"/>
      <w:szCs w:val="28"/>
    </w:rPr>
  </w:style>
  <w:style w:type="character" w:styleId="PlaceholderText">
    <w:name w:val="Placeholder Text"/>
    <w:basedOn w:val="DefaultParagraphFont"/>
    <w:uiPriority w:val="99"/>
    <w:semiHidden/>
    <w:rsid w:val="00A123DD"/>
    <w:rPr>
      <w:color w:val="808080"/>
    </w:rPr>
  </w:style>
  <w:style w:type="paragraph" w:customStyle="1" w:styleId="CoverTitle">
    <w:name w:val="Cover Title"/>
    <w:basedOn w:val="subtitlecover"/>
    <w:uiPriority w:val="7"/>
    <w:qFormat/>
    <w:rsid w:val="005313CD"/>
    <w:rPr>
      <w:color w:val="0078B2" w:themeColor="accent6" w:themeTint="BF"/>
      <w:sz w:val="48"/>
    </w:rPr>
  </w:style>
  <w:style w:type="paragraph" w:customStyle="1" w:styleId="Preparedfor">
    <w:name w:val="Prepared for"/>
    <w:basedOn w:val="Normal"/>
    <w:rsid w:val="00116A1D"/>
    <w:pPr>
      <w:spacing w:before="1440"/>
      <w:ind w:left="2835"/>
    </w:pPr>
    <w:rPr>
      <w:rFonts w:asciiTheme="majorHAnsi" w:eastAsia="Arial Unicode MS" w:hAnsiTheme="majorHAnsi" w:cstheme="majorHAnsi"/>
      <w:color w:val="FFFFFF" w:themeColor="background1"/>
      <w:szCs w:val="28"/>
      <w:lang w:val="en-AU"/>
    </w:rPr>
  </w:style>
  <w:style w:type="paragraph" w:customStyle="1" w:styleId="Titleheader">
    <w:name w:val="Title header"/>
    <w:basedOn w:val="IndexHeading"/>
    <w:uiPriority w:val="7"/>
    <w:qFormat/>
    <w:rsid w:val="00E60C7F"/>
    <w:pPr>
      <w:jc w:val="both"/>
    </w:pPr>
    <w:rPr>
      <w:rFonts w:ascii="Arial Nova" w:hAnsi="Arial Nova"/>
      <w:b w:val="0"/>
      <w:i/>
      <w:color w:val="002060"/>
      <w:sz w:val="18"/>
    </w:rPr>
  </w:style>
  <w:style w:type="character" w:customStyle="1" w:styleId="Heading6Char">
    <w:name w:val="Heading 6 Char"/>
    <w:basedOn w:val="DefaultParagraphFont"/>
    <w:link w:val="Heading6"/>
    <w:uiPriority w:val="9"/>
    <w:rsid w:val="00BC35EC"/>
    <w:rPr>
      <w:rFonts w:asciiTheme="majorHAnsi" w:eastAsiaTheme="majorEastAsia" w:hAnsiTheme="majorHAnsi" w:cstheme="majorBidi"/>
      <w:color w:val="705B07" w:themeColor="accent1" w:themeShade="7F"/>
      <w:lang w:val="en-PH"/>
    </w:rPr>
  </w:style>
  <w:style w:type="paragraph" w:styleId="Index1">
    <w:name w:val="index 1"/>
    <w:basedOn w:val="Normal"/>
    <w:next w:val="Normal"/>
    <w:autoRedefine/>
    <w:uiPriority w:val="99"/>
    <w:semiHidden/>
    <w:rsid w:val="00E60C7F"/>
    <w:pPr>
      <w:ind w:left="240" w:hanging="240"/>
    </w:pPr>
  </w:style>
  <w:style w:type="paragraph" w:styleId="IndexHeading">
    <w:name w:val="index heading"/>
    <w:basedOn w:val="Normal"/>
    <w:next w:val="Index1"/>
    <w:uiPriority w:val="99"/>
    <w:semiHidden/>
    <w:rsid w:val="00E60C7F"/>
    <w:rPr>
      <w:rFonts w:asciiTheme="majorHAnsi" w:eastAsiaTheme="majorEastAsia" w:hAnsiTheme="majorHAnsi" w:cstheme="majorBidi"/>
      <w:b/>
      <w:bCs/>
    </w:rPr>
  </w:style>
  <w:style w:type="character" w:customStyle="1" w:styleId="Heading7Char">
    <w:name w:val="Heading 7 Char"/>
    <w:basedOn w:val="DefaultParagraphFont"/>
    <w:link w:val="Heading7"/>
    <w:uiPriority w:val="9"/>
    <w:rsid w:val="00BC35EC"/>
    <w:rPr>
      <w:rFonts w:asciiTheme="majorHAnsi" w:eastAsiaTheme="majorEastAsia" w:hAnsiTheme="majorHAnsi" w:cstheme="majorBidi"/>
      <w:i/>
      <w:iCs/>
      <w:color w:val="705B07" w:themeColor="accent1" w:themeShade="7F"/>
      <w:lang w:val="en-PH"/>
    </w:rPr>
  </w:style>
  <w:style w:type="character" w:customStyle="1" w:styleId="Heading8Char">
    <w:name w:val="Heading 8 Char"/>
    <w:basedOn w:val="DefaultParagraphFont"/>
    <w:link w:val="Heading8"/>
    <w:uiPriority w:val="9"/>
    <w:rsid w:val="00BC35EC"/>
    <w:rPr>
      <w:rFonts w:asciiTheme="majorHAnsi" w:eastAsiaTheme="majorEastAsia" w:hAnsiTheme="majorHAnsi" w:cstheme="majorBidi"/>
      <w:color w:val="272727" w:themeColor="text1" w:themeTint="D8"/>
      <w:sz w:val="21"/>
      <w:szCs w:val="21"/>
      <w:lang w:val="en-PH"/>
    </w:rPr>
  </w:style>
  <w:style w:type="character" w:customStyle="1" w:styleId="Heading9Char">
    <w:name w:val="Heading 9 Char"/>
    <w:basedOn w:val="DefaultParagraphFont"/>
    <w:link w:val="Heading9"/>
    <w:uiPriority w:val="9"/>
    <w:rsid w:val="00BC35EC"/>
    <w:rPr>
      <w:rFonts w:asciiTheme="majorHAnsi" w:eastAsiaTheme="majorEastAsia" w:hAnsiTheme="majorHAnsi" w:cstheme="majorBidi"/>
      <w:i/>
      <w:iCs/>
      <w:color w:val="272727" w:themeColor="text1" w:themeTint="D8"/>
      <w:sz w:val="21"/>
      <w:szCs w:val="21"/>
      <w:lang w:val="en-PH"/>
    </w:rPr>
  </w:style>
  <w:style w:type="character" w:styleId="Hyperlink">
    <w:name w:val="Hyperlink"/>
    <w:uiPriority w:val="99"/>
    <w:rsid w:val="00BC35EC"/>
    <w:rPr>
      <w:u w:val="single"/>
    </w:rPr>
  </w:style>
  <w:style w:type="paragraph" w:customStyle="1" w:styleId="crossheading">
    <w:name w:val="crossheading"/>
    <w:basedOn w:val="Normal"/>
    <w:rsid w:val="00BC35EC"/>
    <w:pPr>
      <w:keepNext/>
      <w:widowControl w:val="0"/>
      <w:pBdr>
        <w:top w:val="nil"/>
        <w:left w:val="nil"/>
        <w:bottom w:val="nil"/>
        <w:right w:val="nil"/>
        <w:between w:val="nil"/>
        <w:bar w:val="nil"/>
      </w:pBdr>
      <w:spacing w:before="360" w:after="120"/>
    </w:pPr>
    <w:rPr>
      <w:rFonts w:ascii="Arial" w:eastAsia="Calibri" w:hAnsi="Arial" w:cstheme="majorHAnsi"/>
      <w:b/>
      <w:color w:val="5E5E5E" w:themeColor="text2"/>
      <w:sz w:val="20"/>
      <w:szCs w:val="22"/>
      <w:bdr w:val="nil"/>
      <w:lang w:val="en-AU"/>
    </w:rPr>
  </w:style>
  <w:style w:type="paragraph" w:styleId="Title">
    <w:name w:val="Title"/>
    <w:link w:val="TitleChar"/>
    <w:uiPriority w:val="10"/>
    <w:qFormat/>
    <w:rsid w:val="00BC35EC"/>
    <w:pPr>
      <w:pBdr>
        <w:top w:val="nil"/>
        <w:left w:val="nil"/>
        <w:bottom w:val="nil"/>
        <w:right w:val="nil"/>
        <w:between w:val="nil"/>
        <w:bar w:val="nil"/>
      </w:pBdr>
      <w:spacing w:before="3600"/>
      <w:ind w:left="2835"/>
    </w:pPr>
    <w:rPr>
      <w:rFonts w:asciiTheme="majorHAnsi" w:eastAsia="Arial" w:hAnsiTheme="majorHAnsi" w:cstheme="majorHAnsi"/>
      <w:b/>
      <w:bCs/>
      <w:color w:val="FFFFFF" w:themeColor="background1"/>
      <w:spacing w:val="-20"/>
      <w:sz w:val="48"/>
      <w:szCs w:val="48"/>
      <w:u w:color="565A5C"/>
      <w:bdr w:val="nil"/>
    </w:rPr>
  </w:style>
  <w:style w:type="character" w:customStyle="1" w:styleId="TitleChar">
    <w:name w:val="Title Char"/>
    <w:basedOn w:val="DefaultParagraphFont"/>
    <w:link w:val="Title"/>
    <w:uiPriority w:val="10"/>
    <w:rsid w:val="00BC35EC"/>
    <w:rPr>
      <w:rFonts w:asciiTheme="majorHAnsi" w:eastAsia="Arial" w:hAnsiTheme="majorHAnsi" w:cstheme="majorHAnsi"/>
      <w:b/>
      <w:bCs/>
      <w:color w:val="FFFFFF" w:themeColor="background1"/>
      <w:spacing w:val="-20"/>
      <w:sz w:val="48"/>
      <w:szCs w:val="48"/>
      <w:u w:color="565A5C"/>
      <w:bdr w:val="nil"/>
    </w:rPr>
  </w:style>
  <w:style w:type="paragraph" w:styleId="BodyText">
    <w:name w:val="Body Text"/>
    <w:link w:val="BodyTextChar"/>
    <w:qFormat/>
    <w:rsid w:val="00342A43"/>
    <w:pPr>
      <w:pBdr>
        <w:top w:val="nil"/>
        <w:left w:val="nil"/>
        <w:bottom w:val="nil"/>
        <w:right w:val="nil"/>
        <w:between w:val="nil"/>
        <w:bar w:val="nil"/>
      </w:pBdr>
      <w:spacing w:after="120" w:line="276" w:lineRule="auto"/>
      <w:jc w:val="both"/>
    </w:pPr>
    <w:rPr>
      <w:rFonts w:ascii="Open Sans" w:eastAsia="Arial Unicode MS" w:hAnsi="Open Sans" w:cs="Arial Unicode MS"/>
      <w:color w:val="2F2F2F" w:themeColor="text2" w:themeShade="80"/>
      <w:sz w:val="22"/>
      <w:szCs w:val="20"/>
      <w:u w:color="000000"/>
      <w:bdr w:val="nil"/>
    </w:rPr>
  </w:style>
  <w:style w:type="character" w:customStyle="1" w:styleId="BodyTextChar">
    <w:name w:val="Body Text Char"/>
    <w:basedOn w:val="DefaultParagraphFont"/>
    <w:link w:val="BodyText"/>
    <w:rsid w:val="00342A43"/>
    <w:rPr>
      <w:rFonts w:ascii="Open Sans" w:eastAsia="Arial Unicode MS" w:hAnsi="Open Sans" w:cs="Arial Unicode MS"/>
      <w:color w:val="2F2F2F" w:themeColor="text2" w:themeShade="80"/>
      <w:sz w:val="22"/>
      <w:szCs w:val="20"/>
      <w:u w:color="000000"/>
      <w:bdr w:val="nil"/>
    </w:rPr>
  </w:style>
  <w:style w:type="paragraph" w:styleId="TOCHeading">
    <w:name w:val="TOC Heading"/>
    <w:basedOn w:val="TOC1"/>
    <w:next w:val="Normal"/>
    <w:uiPriority w:val="39"/>
    <w:qFormat/>
    <w:rsid w:val="00734886"/>
    <w:pPr>
      <w:tabs>
        <w:tab w:val="right" w:pos="2880"/>
      </w:tabs>
      <w:ind w:left="9216" w:hanging="9216"/>
    </w:pPr>
    <w:rPr>
      <w:rFonts w:ascii="Open Sans" w:hAnsi="Open Sans" w:cs="Open Sans"/>
      <w:b w:val="0"/>
      <w:lang w:val="id-ID"/>
    </w:rPr>
  </w:style>
  <w:style w:type="paragraph" w:customStyle="1" w:styleId="Crossheading0">
    <w:name w:val="Crossheading"/>
    <w:basedOn w:val="TableContent"/>
    <w:next w:val="BodyText"/>
    <w:link w:val="CrossheadingChar"/>
    <w:qFormat/>
    <w:rsid w:val="00A879BE"/>
    <w:pPr>
      <w:pBdr>
        <w:top w:val="single" w:sz="4" w:space="1" w:color="F5D867" w:themeColor="accent1" w:themeTint="99"/>
        <w:left w:val="single" w:sz="4" w:space="4" w:color="F5D867" w:themeColor="accent1" w:themeTint="99"/>
        <w:bottom w:val="single" w:sz="4" w:space="1" w:color="F5D867" w:themeColor="accent1" w:themeTint="99"/>
        <w:right w:val="single" w:sz="4" w:space="4" w:color="F5D867" w:themeColor="accent1" w:themeTint="99"/>
        <w:between w:val="none" w:sz="0" w:space="0" w:color="auto"/>
        <w:bar w:val="none" w:sz="0" w:color="auto"/>
      </w:pBdr>
      <w:spacing w:after="120"/>
      <w:ind w:left="0" w:right="0" w:firstLine="0"/>
      <w:jc w:val="both"/>
    </w:pPr>
    <w:rPr>
      <w:color w:val="000000" w:themeColor="text1"/>
      <w:sz w:val="22"/>
    </w:rPr>
  </w:style>
  <w:style w:type="character" w:customStyle="1" w:styleId="CrossheadingChar">
    <w:name w:val="Crossheading Char"/>
    <w:basedOn w:val="BodyTextChar"/>
    <w:link w:val="Crossheading0"/>
    <w:rsid w:val="00A879BE"/>
    <w:rPr>
      <w:rFonts w:ascii="Open Sans" w:eastAsia="Arial Unicode MS" w:hAnsi="Open Sans" w:cs="Times New Roman"/>
      <w:noProof/>
      <w:color w:val="000000" w:themeColor="text1"/>
      <w:sz w:val="22"/>
      <w:szCs w:val="20"/>
      <w:u w:color="000000"/>
      <w:bdr w:val="nil"/>
      <w:lang w:val="en-AU"/>
    </w:rPr>
  </w:style>
  <w:style w:type="numbering" w:customStyle="1" w:styleId="List1">
    <w:name w:val="List 1"/>
    <w:basedOn w:val="NoList"/>
    <w:rsid w:val="00BC35EC"/>
  </w:style>
  <w:style w:type="numbering" w:customStyle="1" w:styleId="List21">
    <w:name w:val="List 21"/>
    <w:basedOn w:val="NoList"/>
    <w:rsid w:val="00BC35EC"/>
  </w:style>
  <w:style w:type="numbering" w:customStyle="1" w:styleId="List31">
    <w:name w:val="List 31"/>
    <w:basedOn w:val="NoList"/>
    <w:rsid w:val="00BC35EC"/>
  </w:style>
  <w:style w:type="numbering" w:customStyle="1" w:styleId="List41">
    <w:name w:val="List 41"/>
    <w:basedOn w:val="NoList"/>
    <w:rsid w:val="00BC35EC"/>
  </w:style>
  <w:style w:type="numbering" w:customStyle="1" w:styleId="List51">
    <w:name w:val="List 51"/>
    <w:basedOn w:val="NoList"/>
    <w:rsid w:val="00BC35EC"/>
  </w:style>
  <w:style w:type="numbering" w:customStyle="1" w:styleId="List6">
    <w:name w:val="List 6"/>
    <w:basedOn w:val="NoList"/>
    <w:rsid w:val="00BC35EC"/>
  </w:style>
  <w:style w:type="numbering" w:customStyle="1" w:styleId="List7">
    <w:name w:val="List 7"/>
    <w:basedOn w:val="NoList"/>
    <w:rsid w:val="00BC35EC"/>
  </w:style>
  <w:style w:type="numbering" w:customStyle="1" w:styleId="List8">
    <w:name w:val="List 8"/>
    <w:basedOn w:val="NoList"/>
    <w:rsid w:val="00BC35EC"/>
  </w:style>
  <w:style w:type="numbering" w:customStyle="1" w:styleId="List9">
    <w:name w:val="List 9"/>
    <w:basedOn w:val="NoList"/>
    <w:rsid w:val="00BC35EC"/>
  </w:style>
  <w:style w:type="numbering" w:customStyle="1" w:styleId="List10">
    <w:name w:val="List 10"/>
    <w:basedOn w:val="NoList"/>
    <w:rsid w:val="00BC35EC"/>
  </w:style>
  <w:style w:type="numbering" w:customStyle="1" w:styleId="List11">
    <w:name w:val="List 11"/>
    <w:basedOn w:val="NoList"/>
    <w:rsid w:val="00BC35EC"/>
  </w:style>
  <w:style w:type="numbering" w:customStyle="1" w:styleId="List12">
    <w:name w:val="List 12"/>
    <w:basedOn w:val="NoList"/>
    <w:rsid w:val="00BC35EC"/>
  </w:style>
  <w:style w:type="numbering" w:customStyle="1" w:styleId="List13">
    <w:name w:val="List 13"/>
    <w:basedOn w:val="NoList"/>
    <w:rsid w:val="00BC35EC"/>
  </w:style>
  <w:style w:type="paragraph" w:styleId="ListParagraph">
    <w:name w:val="List Paragraph"/>
    <w:aliases w:val="En tête 1,Evidence on Demand bullet points"/>
    <w:link w:val="ListParagraphChar"/>
    <w:uiPriority w:val="34"/>
    <w:qFormat/>
    <w:rsid w:val="00D2589F"/>
    <w:pPr>
      <w:pBdr>
        <w:top w:val="nil"/>
        <w:left w:val="nil"/>
        <w:bottom w:val="nil"/>
        <w:right w:val="nil"/>
        <w:between w:val="nil"/>
        <w:bar w:val="nil"/>
      </w:pBdr>
      <w:tabs>
        <w:tab w:val="left" w:pos="284"/>
      </w:tabs>
      <w:spacing w:after="120" w:line="264" w:lineRule="auto"/>
    </w:pPr>
    <w:rPr>
      <w:rFonts w:ascii="Arial" w:eastAsia="Arial Unicode MS" w:hAnsi="Arial Unicode MS" w:cs="Arial Unicode MS"/>
      <w:color w:val="464646" w:themeColor="text2" w:themeShade="BF"/>
      <w:sz w:val="20"/>
      <w:szCs w:val="20"/>
      <w:u w:color="000000"/>
      <w:bdr w:val="nil"/>
    </w:rPr>
  </w:style>
  <w:style w:type="numbering" w:customStyle="1" w:styleId="List14">
    <w:name w:val="List 14"/>
    <w:basedOn w:val="NoList"/>
    <w:rsid w:val="00BC35EC"/>
  </w:style>
  <w:style w:type="numbering" w:customStyle="1" w:styleId="List15">
    <w:name w:val="List 15"/>
    <w:basedOn w:val="NoList"/>
    <w:rsid w:val="00BC35EC"/>
  </w:style>
  <w:style w:type="numbering" w:customStyle="1" w:styleId="List16">
    <w:name w:val="List 16"/>
    <w:basedOn w:val="NoList"/>
    <w:rsid w:val="00BC35EC"/>
  </w:style>
  <w:style w:type="numbering" w:customStyle="1" w:styleId="List17">
    <w:name w:val="List 17"/>
    <w:basedOn w:val="NoList"/>
    <w:rsid w:val="00BC35EC"/>
  </w:style>
  <w:style w:type="numbering" w:customStyle="1" w:styleId="List18">
    <w:name w:val="List 18"/>
    <w:basedOn w:val="NoList"/>
    <w:rsid w:val="00BC35EC"/>
  </w:style>
  <w:style w:type="numbering" w:customStyle="1" w:styleId="List19">
    <w:name w:val="List 19"/>
    <w:basedOn w:val="NoList"/>
    <w:rsid w:val="00BC35EC"/>
  </w:style>
  <w:style w:type="numbering" w:customStyle="1" w:styleId="List20">
    <w:name w:val="List 20"/>
    <w:basedOn w:val="NoList"/>
    <w:rsid w:val="00BC35EC"/>
  </w:style>
  <w:style w:type="numbering" w:customStyle="1" w:styleId="List211">
    <w:name w:val="List 211"/>
    <w:basedOn w:val="NoList"/>
    <w:rsid w:val="00BC35EC"/>
  </w:style>
  <w:style w:type="numbering" w:customStyle="1" w:styleId="List22">
    <w:name w:val="List 22"/>
    <w:basedOn w:val="NoList"/>
    <w:rsid w:val="00BC35EC"/>
  </w:style>
  <w:style w:type="numbering" w:customStyle="1" w:styleId="List23">
    <w:name w:val="List 23"/>
    <w:basedOn w:val="NoList"/>
    <w:rsid w:val="00BC35EC"/>
  </w:style>
  <w:style w:type="numbering" w:customStyle="1" w:styleId="List24">
    <w:name w:val="List 24"/>
    <w:basedOn w:val="NoList"/>
    <w:rsid w:val="00BC35EC"/>
  </w:style>
  <w:style w:type="numbering" w:customStyle="1" w:styleId="List25">
    <w:name w:val="List 25"/>
    <w:basedOn w:val="NoList"/>
    <w:rsid w:val="00BC35EC"/>
  </w:style>
  <w:style w:type="paragraph" w:styleId="ListBullet">
    <w:name w:val="List Bullet"/>
    <w:link w:val="ListBulletChar"/>
    <w:qFormat/>
    <w:rsid w:val="00A879BE"/>
    <w:pPr>
      <w:pBdr>
        <w:top w:val="nil"/>
        <w:left w:val="nil"/>
        <w:bottom w:val="nil"/>
        <w:right w:val="nil"/>
        <w:between w:val="nil"/>
        <w:bar w:val="nil"/>
      </w:pBdr>
      <w:tabs>
        <w:tab w:val="num" w:pos="360"/>
      </w:tabs>
      <w:spacing w:after="240" w:line="264" w:lineRule="auto"/>
      <w:contextualSpacing/>
      <w:jc w:val="both"/>
    </w:pPr>
    <w:rPr>
      <w:rFonts w:ascii="Open Sans" w:eastAsia="Arial Unicode MS" w:hAnsi="Open Sans" w:cs="Arial Unicode MS"/>
      <w:color w:val="2F2F2F" w:themeColor="text2" w:themeShade="80"/>
      <w:sz w:val="22"/>
      <w:szCs w:val="20"/>
      <w:u w:color="000000"/>
      <w:bdr w:val="nil"/>
    </w:rPr>
  </w:style>
  <w:style w:type="numbering" w:customStyle="1" w:styleId="List26">
    <w:name w:val="List 26"/>
    <w:basedOn w:val="NoList"/>
    <w:rsid w:val="00BC35EC"/>
  </w:style>
  <w:style w:type="numbering" w:customStyle="1" w:styleId="List27">
    <w:name w:val="List 27"/>
    <w:basedOn w:val="NoList"/>
    <w:rsid w:val="00BC35EC"/>
  </w:style>
  <w:style w:type="numbering" w:customStyle="1" w:styleId="List28">
    <w:name w:val="List 28"/>
    <w:basedOn w:val="NoList"/>
    <w:rsid w:val="00BC35EC"/>
  </w:style>
  <w:style w:type="numbering" w:customStyle="1" w:styleId="List29">
    <w:name w:val="List 29"/>
    <w:basedOn w:val="NoList"/>
    <w:rsid w:val="00BC35EC"/>
  </w:style>
  <w:style w:type="numbering" w:customStyle="1" w:styleId="List30">
    <w:name w:val="List 30"/>
    <w:basedOn w:val="NoList"/>
    <w:rsid w:val="00BC35EC"/>
  </w:style>
  <w:style w:type="numbering" w:customStyle="1" w:styleId="List311">
    <w:name w:val="List 311"/>
    <w:basedOn w:val="NoList"/>
    <w:rsid w:val="00BC35EC"/>
  </w:style>
  <w:style w:type="numbering" w:customStyle="1" w:styleId="List32">
    <w:name w:val="List 32"/>
    <w:basedOn w:val="NoList"/>
    <w:rsid w:val="00BC35EC"/>
  </w:style>
  <w:style w:type="numbering" w:customStyle="1" w:styleId="List33">
    <w:name w:val="List 33"/>
    <w:basedOn w:val="NoList"/>
    <w:rsid w:val="00BC35EC"/>
  </w:style>
  <w:style w:type="paragraph" w:customStyle="1" w:styleId="TableText">
    <w:name w:val="Table Text"/>
    <w:link w:val="TableTextChar"/>
    <w:qFormat/>
    <w:rsid w:val="00914532"/>
    <w:pPr>
      <w:pBdr>
        <w:top w:val="nil"/>
        <w:left w:val="nil"/>
        <w:bottom w:val="nil"/>
        <w:right w:val="nil"/>
        <w:between w:val="nil"/>
        <w:bar w:val="nil"/>
      </w:pBdr>
      <w:spacing w:line="276" w:lineRule="auto"/>
    </w:pPr>
    <w:rPr>
      <w:rFonts w:ascii="Arial" w:eastAsia="Arial Unicode MS" w:hAnsi="Arial Unicode MS" w:cs="Arial Unicode MS"/>
      <w:color w:val="464646" w:themeColor="text2" w:themeShade="BF"/>
      <w:sz w:val="20"/>
      <w:szCs w:val="16"/>
      <w:u w:color="000000"/>
      <w:bdr w:val="nil"/>
    </w:rPr>
  </w:style>
  <w:style w:type="numbering" w:customStyle="1" w:styleId="List34">
    <w:name w:val="List 34"/>
    <w:basedOn w:val="NoList"/>
    <w:rsid w:val="00BC35EC"/>
  </w:style>
  <w:style w:type="numbering" w:customStyle="1" w:styleId="List35">
    <w:name w:val="List 35"/>
    <w:basedOn w:val="NoList"/>
    <w:rsid w:val="00BC35EC"/>
  </w:style>
  <w:style w:type="paragraph" w:styleId="ListNumber">
    <w:name w:val="List Number"/>
    <w:link w:val="ListNumberChar"/>
    <w:rsid w:val="00BC35EC"/>
    <w:pPr>
      <w:pBdr>
        <w:top w:val="nil"/>
        <w:left w:val="nil"/>
        <w:bottom w:val="nil"/>
        <w:right w:val="nil"/>
        <w:between w:val="nil"/>
        <w:bar w:val="nil"/>
      </w:pBdr>
      <w:tabs>
        <w:tab w:val="num" w:pos="360"/>
        <w:tab w:val="left" w:pos="567"/>
      </w:tabs>
      <w:spacing w:after="120" w:line="264" w:lineRule="auto"/>
      <w:ind w:left="340" w:hanging="340"/>
    </w:pPr>
    <w:rPr>
      <w:rFonts w:ascii="Arial" w:eastAsia="Arial Unicode MS" w:hAnsi="Arial Unicode MS" w:cs="Arial Unicode MS"/>
      <w:color w:val="000000"/>
      <w:sz w:val="20"/>
      <w:szCs w:val="20"/>
      <w:u w:color="000000"/>
      <w:bdr w:val="nil"/>
    </w:rPr>
  </w:style>
  <w:style w:type="numbering" w:customStyle="1" w:styleId="List36">
    <w:name w:val="List 36"/>
    <w:basedOn w:val="NoList"/>
    <w:rsid w:val="00BC35EC"/>
  </w:style>
  <w:style w:type="numbering" w:customStyle="1" w:styleId="List37">
    <w:name w:val="List 37"/>
    <w:basedOn w:val="NoList"/>
    <w:rsid w:val="00BC35EC"/>
  </w:style>
  <w:style w:type="numbering" w:customStyle="1" w:styleId="List38">
    <w:name w:val="List 38"/>
    <w:basedOn w:val="NoList"/>
    <w:rsid w:val="00BC35EC"/>
  </w:style>
  <w:style w:type="numbering" w:customStyle="1" w:styleId="List39">
    <w:name w:val="List 39"/>
    <w:basedOn w:val="NoList"/>
    <w:rsid w:val="00BC35EC"/>
  </w:style>
  <w:style w:type="numbering" w:customStyle="1" w:styleId="List40">
    <w:name w:val="List 40"/>
    <w:basedOn w:val="NoList"/>
    <w:rsid w:val="00BC35EC"/>
  </w:style>
  <w:style w:type="numbering" w:customStyle="1" w:styleId="List411">
    <w:name w:val="List 411"/>
    <w:basedOn w:val="NoList"/>
    <w:rsid w:val="00BC35EC"/>
  </w:style>
  <w:style w:type="numbering" w:customStyle="1" w:styleId="List42">
    <w:name w:val="List 42"/>
    <w:basedOn w:val="NoList"/>
    <w:rsid w:val="00BC35EC"/>
  </w:style>
  <w:style w:type="numbering" w:customStyle="1" w:styleId="List43">
    <w:name w:val="List 43"/>
    <w:basedOn w:val="NoList"/>
    <w:rsid w:val="00BC35EC"/>
  </w:style>
  <w:style w:type="numbering" w:customStyle="1" w:styleId="List44">
    <w:name w:val="List 44"/>
    <w:basedOn w:val="NoList"/>
    <w:rsid w:val="00BC35EC"/>
  </w:style>
  <w:style w:type="numbering" w:customStyle="1" w:styleId="List45">
    <w:name w:val="List 45"/>
    <w:basedOn w:val="NoList"/>
    <w:rsid w:val="00BC35EC"/>
  </w:style>
  <w:style w:type="numbering" w:customStyle="1" w:styleId="List46">
    <w:name w:val="List 46"/>
    <w:basedOn w:val="NoList"/>
    <w:rsid w:val="00BC35EC"/>
  </w:style>
  <w:style w:type="numbering" w:customStyle="1" w:styleId="List47">
    <w:name w:val="List 47"/>
    <w:basedOn w:val="NoList"/>
    <w:rsid w:val="00BC35EC"/>
  </w:style>
  <w:style w:type="table" w:customStyle="1" w:styleId="GridTable1Light-Accent11">
    <w:name w:val="Grid Table 1 Light - Accent 11"/>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8E59A" w:themeColor="accent1" w:themeTint="66"/>
        <w:left w:val="single" w:sz="4" w:space="0" w:color="F8E59A" w:themeColor="accent1" w:themeTint="66"/>
        <w:bottom w:val="single" w:sz="4" w:space="0" w:color="F8E59A" w:themeColor="accent1" w:themeTint="66"/>
        <w:right w:val="single" w:sz="4" w:space="0" w:color="F8E59A" w:themeColor="accent1" w:themeTint="66"/>
        <w:insideH w:val="single" w:sz="4" w:space="0" w:color="F8E59A" w:themeColor="accent1" w:themeTint="66"/>
        <w:insideV w:val="single" w:sz="4" w:space="0" w:color="F8E59A" w:themeColor="accent1" w:themeTint="66"/>
      </w:tblBorders>
    </w:tblPr>
    <w:tblStylePr w:type="firstRow">
      <w:rPr>
        <w:b/>
        <w:bCs/>
      </w:rPr>
      <w:tblPr/>
      <w:tcPr>
        <w:tcBorders>
          <w:bottom w:val="single" w:sz="12" w:space="0" w:color="F5D867" w:themeColor="accent1" w:themeTint="99"/>
        </w:tcBorders>
      </w:tcPr>
    </w:tblStylePr>
    <w:tblStylePr w:type="lastRow">
      <w:rPr>
        <w:b/>
        <w:bCs/>
      </w:rPr>
      <w:tblPr/>
      <w:tcPr>
        <w:tcBorders>
          <w:top w:val="double" w:sz="2" w:space="0" w:color="F5D867" w:themeColor="accent1" w:themeTint="99"/>
        </w:tcBorders>
      </w:tcPr>
    </w:tblStylePr>
    <w:tblStylePr w:type="firstCol">
      <w:rPr>
        <w:b/>
        <w:bCs/>
      </w:rPr>
    </w:tblStylePr>
    <w:tblStylePr w:type="lastCol">
      <w:rPr>
        <w:b/>
        <w:bCs/>
      </w:rPr>
    </w:tblStylePr>
  </w:style>
  <w:style w:type="character" w:customStyle="1" w:styleId="ListBulletChar">
    <w:name w:val="List Bullet Char"/>
    <w:basedOn w:val="DefaultParagraphFont"/>
    <w:link w:val="ListBullet"/>
    <w:rsid w:val="00A879BE"/>
    <w:rPr>
      <w:rFonts w:ascii="Open Sans" w:eastAsia="Arial Unicode MS" w:hAnsi="Open Sans" w:cs="Arial Unicode MS"/>
      <w:color w:val="2F2F2F" w:themeColor="text2" w:themeShade="80"/>
      <w:sz w:val="22"/>
      <w:szCs w:val="20"/>
      <w:u w:color="000000"/>
      <w:bdr w:val="nil"/>
    </w:rPr>
  </w:style>
  <w:style w:type="character" w:styleId="FootnoteReference">
    <w:name w:val="footnote reference"/>
    <w:basedOn w:val="DefaultParagraphFont"/>
    <w:uiPriority w:val="99"/>
    <w:unhideWhenUsed/>
    <w:rsid w:val="00BC35EC"/>
    <w:rPr>
      <w:vertAlign w:val="superscript"/>
    </w:rPr>
  </w:style>
  <w:style w:type="paragraph" w:styleId="TOC2">
    <w:name w:val="toc 2"/>
    <w:basedOn w:val="Normal"/>
    <w:next w:val="Normal"/>
    <w:uiPriority w:val="39"/>
    <w:unhideWhenUsed/>
    <w:rsid w:val="00734886"/>
    <w:pPr>
      <w:pBdr>
        <w:top w:val="nil"/>
        <w:left w:val="nil"/>
        <w:bottom w:val="nil"/>
        <w:right w:val="nil"/>
        <w:between w:val="nil"/>
        <w:bar w:val="nil"/>
      </w:pBdr>
      <w:tabs>
        <w:tab w:val="left" w:pos="880"/>
        <w:tab w:val="right" w:leader="dot" w:pos="9622"/>
      </w:tabs>
      <w:spacing w:after="60"/>
      <w:ind w:left="1440" w:hanging="1440"/>
    </w:pPr>
    <w:rPr>
      <w:rFonts w:ascii="Open Sans" w:eastAsia="Arial Unicode MS" w:hAnsi="Open Sans" w:cs="Times New Roman"/>
      <w:sz w:val="18"/>
      <w:bdr w:val="nil"/>
      <w:lang w:val="en-AU"/>
    </w:rPr>
  </w:style>
  <w:style w:type="paragraph" w:styleId="TOC1">
    <w:name w:val="toc 1"/>
    <w:basedOn w:val="Normal"/>
    <w:next w:val="Normal"/>
    <w:uiPriority w:val="39"/>
    <w:unhideWhenUsed/>
    <w:rsid w:val="00BC35EC"/>
    <w:pPr>
      <w:pBdr>
        <w:top w:val="nil"/>
        <w:left w:val="nil"/>
        <w:bottom w:val="nil"/>
        <w:right w:val="nil"/>
        <w:between w:val="nil"/>
        <w:bar w:val="nil"/>
      </w:pBdr>
      <w:tabs>
        <w:tab w:val="right" w:leader="dot" w:pos="9622"/>
      </w:tabs>
      <w:spacing w:before="120"/>
      <w:ind w:left="851" w:hanging="851"/>
    </w:pPr>
    <w:rPr>
      <w:rFonts w:ascii="Arial" w:eastAsia="Arial Unicode MS" w:hAnsi="Arial" w:cs="Times New Roman"/>
      <w:b/>
      <w:sz w:val="20"/>
      <w:bdr w:val="nil"/>
      <w:lang w:val="en-AU"/>
    </w:rPr>
  </w:style>
  <w:style w:type="paragraph" w:styleId="TOC3">
    <w:name w:val="toc 3"/>
    <w:basedOn w:val="Normal"/>
    <w:next w:val="Normal"/>
    <w:autoRedefine/>
    <w:uiPriority w:val="39"/>
    <w:unhideWhenUsed/>
    <w:rsid w:val="00BC35EC"/>
    <w:pPr>
      <w:pBdr>
        <w:top w:val="nil"/>
        <w:left w:val="nil"/>
        <w:bottom w:val="nil"/>
        <w:right w:val="nil"/>
        <w:between w:val="nil"/>
        <w:bar w:val="nil"/>
      </w:pBdr>
      <w:spacing w:after="100"/>
      <w:ind w:left="480"/>
    </w:pPr>
    <w:rPr>
      <w:rFonts w:ascii="Arial" w:eastAsia="Arial Unicode MS" w:hAnsi="Arial" w:cs="Times New Roman"/>
      <w:bdr w:val="nil"/>
      <w:lang w:val="en-AU"/>
    </w:rPr>
  </w:style>
  <w:style w:type="paragraph" w:styleId="TableofFigures">
    <w:name w:val="table of figures"/>
    <w:basedOn w:val="Normal"/>
    <w:next w:val="Normal"/>
    <w:uiPriority w:val="99"/>
    <w:unhideWhenUsed/>
    <w:rsid w:val="00BC35EC"/>
    <w:pPr>
      <w:pBdr>
        <w:top w:val="nil"/>
        <w:left w:val="nil"/>
        <w:bottom w:val="nil"/>
        <w:right w:val="nil"/>
        <w:between w:val="nil"/>
        <w:bar w:val="nil"/>
      </w:pBdr>
      <w:spacing w:after="120"/>
      <w:ind w:left="851" w:hanging="851"/>
    </w:pPr>
    <w:rPr>
      <w:rFonts w:ascii="Arial" w:eastAsia="Arial Unicode MS" w:hAnsi="Arial" w:cs="Times New Roman"/>
      <w:sz w:val="20"/>
      <w:bdr w:val="nil"/>
      <w:lang w:val="en-AU"/>
    </w:rPr>
  </w:style>
  <w:style w:type="paragraph" w:styleId="Revision">
    <w:name w:val="Revision"/>
    <w:hidden/>
    <w:uiPriority w:val="99"/>
    <w:semiHidden/>
    <w:rsid w:val="00BC35EC"/>
    <w:rPr>
      <w:rFonts w:ascii="Times New Roman" w:eastAsia="Arial Unicode MS" w:hAnsi="Times New Roman" w:cs="Times New Roman"/>
      <w:bdr w:val="nil"/>
      <w:lang w:val="en-AU"/>
    </w:rPr>
  </w:style>
  <w:style w:type="table" w:customStyle="1" w:styleId="PlainTable51">
    <w:name w:val="Plain Table 51"/>
    <w:basedOn w:val="TableNormal"/>
    <w:uiPriority w:val="45"/>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FAE66" w:themeColor="accent2" w:themeTint="99"/>
        <w:left w:val="single" w:sz="4" w:space="0" w:color="FFAE66" w:themeColor="accent2" w:themeTint="99"/>
        <w:bottom w:val="single" w:sz="4" w:space="0" w:color="FFAE66" w:themeColor="accent2" w:themeTint="99"/>
        <w:right w:val="single" w:sz="4" w:space="0" w:color="FFAE66" w:themeColor="accent2" w:themeTint="99"/>
        <w:insideH w:val="single" w:sz="4" w:space="0" w:color="FFAE66" w:themeColor="accent2" w:themeTint="99"/>
        <w:insideV w:val="single" w:sz="4" w:space="0" w:color="FFAE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CC" w:themeFill="accent2" w:themeFillTint="33"/>
      </w:tcPr>
    </w:tblStylePr>
    <w:tblStylePr w:type="band1Horz">
      <w:tblPr/>
      <w:tcPr>
        <w:shd w:val="clear" w:color="auto" w:fill="FFE4CC" w:themeFill="accent2" w:themeFillTint="33"/>
      </w:tcPr>
    </w:tblStylePr>
    <w:tblStylePr w:type="neCell">
      <w:tblPr/>
      <w:tcPr>
        <w:tcBorders>
          <w:bottom w:val="single" w:sz="4" w:space="0" w:color="FFAE66" w:themeColor="accent2" w:themeTint="99"/>
        </w:tcBorders>
      </w:tcPr>
    </w:tblStylePr>
    <w:tblStylePr w:type="nwCell">
      <w:tblPr/>
      <w:tcPr>
        <w:tcBorders>
          <w:bottom w:val="single" w:sz="4" w:space="0" w:color="FFAE66" w:themeColor="accent2" w:themeTint="99"/>
        </w:tcBorders>
      </w:tcPr>
    </w:tblStylePr>
    <w:tblStylePr w:type="seCell">
      <w:tblPr/>
      <w:tcPr>
        <w:tcBorders>
          <w:top w:val="single" w:sz="4" w:space="0" w:color="FFAE66" w:themeColor="accent2" w:themeTint="99"/>
        </w:tcBorders>
      </w:tcPr>
    </w:tblStylePr>
    <w:tblStylePr w:type="swCell">
      <w:tblPr/>
      <w:tcPr>
        <w:tcBorders>
          <w:top w:val="single" w:sz="4" w:space="0" w:color="FFAE66" w:themeColor="accent2" w:themeTint="99"/>
        </w:tcBorders>
      </w:tcPr>
    </w:tblStylePr>
  </w:style>
  <w:style w:type="table" w:customStyle="1" w:styleId="GridTable3-Accent41">
    <w:name w:val="Grid Table 3 - Accent 4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17C3FF" w:themeColor="accent4" w:themeTint="99"/>
        <w:left w:val="single" w:sz="4" w:space="0" w:color="17C3FF" w:themeColor="accent4" w:themeTint="99"/>
        <w:bottom w:val="single" w:sz="4" w:space="0" w:color="17C3FF" w:themeColor="accent4" w:themeTint="99"/>
        <w:right w:val="single" w:sz="4" w:space="0" w:color="17C3FF" w:themeColor="accent4" w:themeTint="99"/>
        <w:insideH w:val="single" w:sz="4" w:space="0" w:color="17C3FF" w:themeColor="accent4" w:themeTint="99"/>
        <w:insideV w:val="single" w:sz="4" w:space="0" w:color="17C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AFF" w:themeFill="accent4" w:themeFillTint="33"/>
      </w:tcPr>
    </w:tblStylePr>
    <w:tblStylePr w:type="band1Horz">
      <w:tblPr/>
      <w:tcPr>
        <w:shd w:val="clear" w:color="auto" w:fill="B1EAFF" w:themeFill="accent4" w:themeFillTint="33"/>
      </w:tcPr>
    </w:tblStylePr>
    <w:tblStylePr w:type="neCell">
      <w:tblPr/>
      <w:tcPr>
        <w:tcBorders>
          <w:bottom w:val="single" w:sz="4" w:space="0" w:color="17C3FF" w:themeColor="accent4" w:themeTint="99"/>
        </w:tcBorders>
      </w:tcPr>
    </w:tblStylePr>
    <w:tblStylePr w:type="nwCell">
      <w:tblPr/>
      <w:tcPr>
        <w:tcBorders>
          <w:bottom w:val="single" w:sz="4" w:space="0" w:color="17C3FF" w:themeColor="accent4" w:themeTint="99"/>
        </w:tcBorders>
      </w:tcPr>
    </w:tblStylePr>
    <w:tblStylePr w:type="seCell">
      <w:tblPr/>
      <w:tcPr>
        <w:tcBorders>
          <w:top w:val="single" w:sz="4" w:space="0" w:color="17C3FF" w:themeColor="accent4" w:themeTint="99"/>
        </w:tcBorders>
      </w:tcPr>
    </w:tblStylePr>
    <w:tblStylePr w:type="swCell">
      <w:tblPr/>
      <w:tcPr>
        <w:tcBorders>
          <w:top w:val="single" w:sz="4" w:space="0" w:color="17C3FF" w:themeColor="accent4" w:themeTint="99"/>
        </w:tcBorders>
      </w:tcPr>
    </w:tblStylePr>
  </w:style>
  <w:style w:type="table" w:customStyle="1" w:styleId="GridTable31">
    <w:name w:val="Grid Table 3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uiPriority w:val="40"/>
    <w:rsid w:val="00BC35EC"/>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TableNormal"/>
    <w:uiPriority w:val="40"/>
    <w:rsid w:val="00BC35EC"/>
    <w:rPr>
      <w:rFonts w:ascii="Arial" w:eastAsia="Times New Roman" w:hAnsi="Arial" w:cs="Times New Roman"/>
      <w:sz w:val="16"/>
      <w:szCs w:val="22"/>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E5E5E" w:themeFill="text2"/>
        <w:vAlign w:val="center"/>
      </w:tcPr>
    </w:tblStylePr>
  </w:style>
  <w:style w:type="paragraph" w:styleId="Subtitle">
    <w:name w:val="Subtitle"/>
    <w:basedOn w:val="Normal"/>
    <w:link w:val="SubtitleChar"/>
    <w:rsid w:val="00BC35EC"/>
    <w:pPr>
      <w:spacing w:before="240"/>
      <w:ind w:left="2835" w:right="851"/>
    </w:pPr>
    <w:rPr>
      <w:rFonts w:asciiTheme="majorHAnsi" w:eastAsia="Times New Roman" w:hAnsiTheme="majorHAnsi" w:cstheme="majorHAnsi"/>
      <w:color w:val="FFFFFF" w:themeColor="background1"/>
      <w:sz w:val="40"/>
      <w:szCs w:val="22"/>
      <w:lang w:val="en-AU" w:eastAsia="en-AU"/>
    </w:rPr>
  </w:style>
  <w:style w:type="character" w:customStyle="1" w:styleId="SubtitleChar">
    <w:name w:val="Subtitle Char"/>
    <w:basedOn w:val="DefaultParagraphFont"/>
    <w:link w:val="Subtitle"/>
    <w:rsid w:val="00BC35EC"/>
    <w:rPr>
      <w:rFonts w:asciiTheme="majorHAnsi" w:eastAsia="Times New Roman" w:hAnsiTheme="majorHAnsi" w:cstheme="majorHAnsi"/>
      <w:color w:val="FFFFFF" w:themeColor="background1"/>
      <w:sz w:val="40"/>
      <w:szCs w:val="22"/>
      <w:lang w:val="en-AU" w:eastAsia="en-AU"/>
    </w:rPr>
  </w:style>
  <w:style w:type="table" w:customStyle="1" w:styleId="GridTable1Light-Accent12">
    <w:name w:val="Grid Table 1 Light - Accent 12"/>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8E59A" w:themeColor="accent1" w:themeTint="66"/>
        <w:left w:val="single" w:sz="4" w:space="0" w:color="F8E59A" w:themeColor="accent1" w:themeTint="66"/>
        <w:bottom w:val="single" w:sz="4" w:space="0" w:color="F8E59A" w:themeColor="accent1" w:themeTint="66"/>
        <w:right w:val="single" w:sz="4" w:space="0" w:color="F8E59A" w:themeColor="accent1" w:themeTint="66"/>
        <w:insideH w:val="single" w:sz="4" w:space="0" w:color="F8E59A" w:themeColor="accent1" w:themeTint="66"/>
        <w:insideV w:val="single" w:sz="4" w:space="0" w:color="F8E59A" w:themeColor="accent1" w:themeTint="66"/>
      </w:tblBorders>
    </w:tblPr>
    <w:tblStylePr w:type="firstRow">
      <w:rPr>
        <w:b/>
        <w:bCs/>
      </w:rPr>
      <w:tblPr/>
      <w:tcPr>
        <w:tcBorders>
          <w:bottom w:val="single" w:sz="12" w:space="0" w:color="F5D867" w:themeColor="accent1" w:themeTint="99"/>
        </w:tcBorders>
      </w:tcPr>
    </w:tblStylePr>
    <w:tblStylePr w:type="lastRow">
      <w:rPr>
        <w:b/>
        <w:bCs/>
      </w:rPr>
      <w:tblPr/>
      <w:tcPr>
        <w:tcBorders>
          <w:top w:val="double" w:sz="2" w:space="0" w:color="F5D867" w:themeColor="accent1" w:themeTint="99"/>
        </w:tcBorders>
      </w:tcPr>
    </w:tblStylePr>
    <w:tblStylePr w:type="firstCol">
      <w:rPr>
        <w:b/>
        <w:bCs/>
      </w:rPr>
    </w:tblStylePr>
    <w:tblStylePr w:type="lastCol">
      <w:rPr>
        <w:b/>
        <w:bCs/>
      </w:rPr>
    </w:tblStylePr>
  </w:style>
  <w:style w:type="character" w:customStyle="1" w:styleId="ListNumberChar">
    <w:name w:val="List Number Char"/>
    <w:basedOn w:val="DefaultParagraphFont"/>
    <w:link w:val="ListNumber"/>
    <w:rsid w:val="00BC35EC"/>
    <w:rPr>
      <w:rFonts w:ascii="Arial" w:eastAsia="Arial Unicode MS" w:hAnsi="Arial Unicode MS" w:cs="Arial Unicode MS"/>
      <w:color w:val="000000"/>
      <w:sz w:val="20"/>
      <w:szCs w:val="20"/>
      <w:u w:color="000000"/>
      <w:bdr w:val="nil"/>
    </w:rPr>
  </w:style>
  <w:style w:type="table" w:customStyle="1" w:styleId="GridTable1Light1">
    <w:name w:val="Grid Table 1 Light1"/>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BC35EC"/>
    <w:pPr>
      <w:keepNext/>
      <w:pBdr>
        <w:top w:val="nil"/>
        <w:left w:val="nil"/>
        <w:bottom w:val="nil"/>
        <w:right w:val="nil"/>
        <w:between w:val="nil"/>
        <w:bar w:val="nil"/>
      </w:pBdr>
      <w:spacing w:before="360" w:after="120"/>
      <w:ind w:left="1134" w:hanging="1134"/>
    </w:pPr>
    <w:rPr>
      <w:rFonts w:ascii="Arial" w:eastAsia="Arial Unicode MS" w:hAnsi="Arial" w:cs="Times New Roman"/>
      <w:b/>
      <w:iCs/>
      <w:color w:val="007093" w:themeColor="accent3"/>
      <w:sz w:val="20"/>
      <w:szCs w:val="18"/>
      <w:bdr w:val="nil"/>
      <w:lang w:val="en-AU"/>
    </w:rPr>
  </w:style>
  <w:style w:type="paragraph" w:customStyle="1" w:styleId="ListAlpha">
    <w:name w:val="List Alpha"/>
    <w:basedOn w:val="ListNumber"/>
    <w:rsid w:val="00BC35EC"/>
    <w:p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567"/>
        <w:tab w:val="num" w:pos="1800"/>
      </w:tabs>
    </w:pPr>
    <w:rPr>
      <w:rFonts w:eastAsia="Times New Roman" w:hAnsi="Arial" w:cs="Times New Roman"/>
      <w:color w:val="auto"/>
      <w:szCs w:val="22"/>
      <w:bdr w:val="none" w:sz="0" w:space="0" w:color="auto"/>
      <w:lang w:val="en-AU" w:eastAsia="en-AU"/>
    </w:rPr>
  </w:style>
  <w:style w:type="character" w:customStyle="1" w:styleId="ListParagraphChar">
    <w:name w:val="List Paragraph Char"/>
    <w:aliases w:val="En tête 1 Char,Evidence on Demand bullet points Char"/>
    <w:basedOn w:val="DefaultParagraphFont"/>
    <w:link w:val="ListParagraph"/>
    <w:uiPriority w:val="34"/>
    <w:locked/>
    <w:rsid w:val="00D2589F"/>
    <w:rPr>
      <w:rFonts w:ascii="Arial" w:eastAsia="Arial Unicode MS" w:hAnsi="Arial Unicode MS" w:cs="Arial Unicode MS"/>
      <w:color w:val="464646" w:themeColor="text2" w:themeShade="BF"/>
      <w:sz w:val="20"/>
      <w:szCs w:val="20"/>
      <w:u w:color="000000"/>
      <w:bdr w:val="nil"/>
    </w:rPr>
  </w:style>
  <w:style w:type="numbering" w:customStyle="1" w:styleId="List53">
    <w:name w:val="List 53"/>
    <w:basedOn w:val="NoList"/>
    <w:rsid w:val="00BC35EC"/>
  </w:style>
  <w:style w:type="paragraph" w:customStyle="1" w:styleId="TableBullet">
    <w:name w:val="Table Bullet"/>
    <w:basedOn w:val="TableText"/>
    <w:qFormat/>
    <w:rsid w:val="006F636B"/>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40"/>
      <w:ind w:left="227" w:hanging="227"/>
    </w:pPr>
    <w:rPr>
      <w:rFonts w:eastAsia="Times New Roman" w:hAnsi="Arial" w:cs="Times New Roman"/>
      <w:color w:val="002E44" w:themeColor="accent6"/>
      <w:szCs w:val="22"/>
      <w:bdr w:val="none" w:sz="0" w:space="0" w:color="auto"/>
      <w:lang w:val="en-AU" w:eastAsia="en-AU"/>
    </w:rPr>
  </w:style>
  <w:style w:type="character" w:styleId="FollowedHyperlink">
    <w:name w:val="FollowedHyperlink"/>
    <w:basedOn w:val="DefaultParagraphFont"/>
    <w:uiPriority w:val="99"/>
    <w:semiHidden/>
    <w:unhideWhenUsed/>
    <w:rsid w:val="00BC35EC"/>
    <w:rPr>
      <w:color w:val="FF00FF" w:themeColor="followedHyperlink"/>
      <w:u w:val="single"/>
    </w:rPr>
  </w:style>
  <w:style w:type="paragraph" w:customStyle="1" w:styleId="Default">
    <w:name w:val="Default"/>
    <w:rsid w:val="00BC35E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table" w:customStyle="1" w:styleId="TableGrid1">
    <w:name w:val="Table Grid1"/>
    <w:basedOn w:val="TableNormal"/>
    <w:next w:val="TableGrid"/>
    <w:uiPriority w:val="39"/>
    <w:rsid w:val="00BC35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C35EC"/>
    <w:rPr>
      <w:rFonts w:eastAsiaTheme="minorEastAsia"/>
    </w:rPr>
  </w:style>
  <w:style w:type="character" w:customStyle="1" w:styleId="FootnoteTextChar">
    <w:name w:val="Footnote Text Char"/>
    <w:basedOn w:val="DefaultParagraphFont"/>
    <w:link w:val="FootnoteText"/>
    <w:uiPriority w:val="99"/>
    <w:rsid w:val="00BC35EC"/>
    <w:rPr>
      <w:rFonts w:eastAsiaTheme="minorEastAsia"/>
    </w:rPr>
  </w:style>
  <w:style w:type="numbering" w:customStyle="1" w:styleId="List55">
    <w:name w:val="List 55"/>
    <w:basedOn w:val="NoList"/>
    <w:rsid w:val="00BC35EC"/>
  </w:style>
  <w:style w:type="table" w:styleId="TableGridLight">
    <w:name w:val="Grid Table Light"/>
    <w:basedOn w:val="TableNormal"/>
    <w:uiPriority w:val="40"/>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rsid w:val="00914532"/>
    <w:rPr>
      <w:rFonts w:ascii="Arial" w:eastAsia="Arial Unicode MS" w:hAnsi="Arial Unicode MS" w:cs="Arial Unicode MS"/>
      <w:color w:val="464646" w:themeColor="text2" w:themeShade="BF"/>
      <w:sz w:val="20"/>
      <w:szCs w:val="16"/>
      <w:u w:color="000000"/>
      <w:bdr w:val="nil"/>
    </w:rPr>
  </w:style>
  <w:style w:type="character" w:customStyle="1" w:styleId="CaptionChar">
    <w:name w:val="Caption Char"/>
    <w:basedOn w:val="DefaultParagraphFont"/>
    <w:link w:val="Caption"/>
    <w:uiPriority w:val="35"/>
    <w:rsid w:val="00BC35EC"/>
    <w:rPr>
      <w:rFonts w:ascii="Arial" w:eastAsia="Arial Unicode MS" w:hAnsi="Arial" w:cs="Times New Roman"/>
      <w:b/>
      <w:iCs/>
      <w:color w:val="007093" w:themeColor="accent3"/>
      <w:sz w:val="20"/>
      <w:szCs w:val="18"/>
      <w:bdr w:val="nil"/>
      <w:lang w:val="en-AU"/>
    </w:rPr>
  </w:style>
  <w:style w:type="character" w:customStyle="1" w:styleId="apple-converted-space">
    <w:name w:val="apple-converted-space"/>
    <w:basedOn w:val="DefaultParagraphFont"/>
    <w:rsid w:val="00BC35EC"/>
  </w:style>
  <w:style w:type="paragraph" w:customStyle="1" w:styleId="AnnexHeading">
    <w:name w:val="Annex Heading"/>
    <w:basedOn w:val="Heading2"/>
    <w:next w:val="BodyText"/>
    <w:uiPriority w:val="99"/>
    <w:qFormat/>
    <w:rsid w:val="00B4507E"/>
    <w:pPr>
      <w:numPr>
        <w:numId w:val="12"/>
      </w:numPr>
      <w:spacing w:after="240"/>
      <w:ind w:left="1296" w:hanging="1296"/>
    </w:pPr>
    <w:rPr>
      <w:rFonts w:ascii="Arial" w:eastAsia="Times New Roman" w:hAnsi="Arial" w:cs="Arial"/>
      <w:b/>
      <w:bCs/>
      <w:kern w:val="32"/>
      <w:sz w:val="28"/>
      <w:szCs w:val="32"/>
      <w:lang w:val="en-AU"/>
    </w:rPr>
  </w:style>
  <w:style w:type="table" w:styleId="GridTable5Dark-Accent2">
    <w:name w:val="Grid Table 5 Dark Accent 2"/>
    <w:basedOn w:val="TableNormal"/>
    <w:uiPriority w:val="50"/>
    <w:rsid w:val="00BC35EC"/>
    <w:rPr>
      <w:lang w:val="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9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9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9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900" w:themeFill="accent2"/>
      </w:tcPr>
    </w:tblStylePr>
    <w:tblStylePr w:type="band1Vert">
      <w:tblPr/>
      <w:tcPr>
        <w:shd w:val="clear" w:color="auto" w:fill="FFC999" w:themeFill="accent2" w:themeFillTint="66"/>
      </w:tcPr>
    </w:tblStylePr>
    <w:tblStylePr w:type="band1Horz">
      <w:tblPr/>
      <w:tcPr>
        <w:shd w:val="clear" w:color="auto" w:fill="FFC999" w:themeFill="accent2" w:themeFillTint="66"/>
      </w:tcPr>
    </w:tblStylePr>
  </w:style>
  <w:style w:type="table" w:styleId="ListTable5Dark-Accent1">
    <w:name w:val="List Table 5 Dark Accent 1"/>
    <w:basedOn w:val="TableNormal"/>
    <w:uiPriority w:val="50"/>
    <w:rsid w:val="00BC35EC"/>
    <w:pPr>
      <w:pBdr>
        <w:top w:val="nil"/>
        <w:left w:val="nil"/>
        <w:bottom w:val="nil"/>
        <w:right w:val="nil"/>
        <w:between w:val="nil"/>
        <w:bar w:val="nil"/>
      </w:pBdr>
    </w:pPr>
    <w:rPr>
      <w:rFonts w:ascii="Times New Roman" w:eastAsia="Arial Unicode MS" w:hAnsi="Times New Roman" w:cs="Times New Roman"/>
      <w:color w:val="FFFFFF" w:themeColor="background1"/>
      <w:sz w:val="20"/>
      <w:szCs w:val="20"/>
      <w:bdr w:val="nil"/>
    </w:rPr>
    <w:tblPr>
      <w:tblStyleRowBandSize w:val="1"/>
      <w:tblStyleColBandSize w:val="1"/>
      <w:tblBorders>
        <w:top w:val="single" w:sz="24" w:space="0" w:color="E2B80F" w:themeColor="accent1"/>
        <w:left w:val="single" w:sz="24" w:space="0" w:color="E2B80F" w:themeColor="accent1"/>
        <w:bottom w:val="single" w:sz="24" w:space="0" w:color="E2B80F" w:themeColor="accent1"/>
        <w:right w:val="single" w:sz="24" w:space="0" w:color="E2B80F" w:themeColor="accent1"/>
      </w:tblBorders>
    </w:tblPr>
    <w:tcPr>
      <w:shd w:val="clear" w:color="auto" w:fill="E2B8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C35EC"/>
    <w:pPr>
      <w:pBdr>
        <w:top w:val="nil"/>
        <w:left w:val="nil"/>
        <w:bottom w:val="nil"/>
        <w:right w:val="nil"/>
        <w:between w:val="nil"/>
        <w:bar w:val="nil"/>
      </w:pBdr>
    </w:pPr>
    <w:rPr>
      <w:rFonts w:ascii="Times New Roman" w:eastAsia="Arial Unicode MS" w:hAnsi="Times New Roman" w:cs="Times New Roman"/>
      <w:color w:val="FFFFFF" w:themeColor="background1"/>
      <w:sz w:val="20"/>
      <w:szCs w:val="20"/>
      <w:bdr w:val="nil"/>
    </w:rPr>
    <w:tblPr>
      <w:tblStyleRowBandSize w:val="1"/>
      <w:tblStyleColBandSize w:val="1"/>
      <w:tblBorders>
        <w:top w:val="single" w:sz="24" w:space="0" w:color="FF7900" w:themeColor="accent2"/>
        <w:left w:val="single" w:sz="24" w:space="0" w:color="FF7900" w:themeColor="accent2"/>
        <w:bottom w:val="single" w:sz="24" w:space="0" w:color="FF7900" w:themeColor="accent2"/>
        <w:right w:val="single" w:sz="24" w:space="0" w:color="FF7900" w:themeColor="accent2"/>
      </w:tblBorders>
    </w:tblPr>
    <w:tcPr>
      <w:shd w:val="clear" w:color="auto" w:fill="FF79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E2B80F" w:themeColor="accent1"/>
        <w:left w:val="single" w:sz="4" w:space="0" w:color="E2B80F" w:themeColor="accent1"/>
        <w:bottom w:val="single" w:sz="4" w:space="0" w:color="E2B80F" w:themeColor="accent1"/>
        <w:right w:val="single" w:sz="4" w:space="0" w:color="E2B80F" w:themeColor="accent1"/>
      </w:tblBorders>
    </w:tblPr>
    <w:tblStylePr w:type="firstRow">
      <w:rPr>
        <w:b/>
        <w:bCs/>
        <w:color w:val="FFFFFF" w:themeColor="background1"/>
      </w:rPr>
      <w:tblPr/>
      <w:tcPr>
        <w:shd w:val="clear" w:color="auto" w:fill="E2B80F" w:themeFill="accent1"/>
      </w:tcPr>
    </w:tblStylePr>
    <w:tblStylePr w:type="lastRow">
      <w:rPr>
        <w:b/>
        <w:bCs/>
      </w:rPr>
      <w:tblPr/>
      <w:tcPr>
        <w:tcBorders>
          <w:top w:val="double" w:sz="4" w:space="0" w:color="E2B8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B80F" w:themeColor="accent1"/>
          <w:right w:val="single" w:sz="4" w:space="0" w:color="E2B80F" w:themeColor="accent1"/>
        </w:tcBorders>
      </w:tcPr>
    </w:tblStylePr>
    <w:tblStylePr w:type="band1Horz">
      <w:tblPr/>
      <w:tcPr>
        <w:tcBorders>
          <w:top w:val="single" w:sz="4" w:space="0" w:color="E2B80F" w:themeColor="accent1"/>
          <w:bottom w:val="single" w:sz="4" w:space="0" w:color="E2B8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B80F" w:themeColor="accent1"/>
          <w:left w:val="nil"/>
        </w:tcBorders>
      </w:tcPr>
    </w:tblStylePr>
    <w:tblStylePr w:type="swCell">
      <w:tblPr/>
      <w:tcPr>
        <w:tcBorders>
          <w:top w:val="double" w:sz="4" w:space="0" w:color="E2B80F" w:themeColor="accent1"/>
          <w:right w:val="nil"/>
        </w:tcBorders>
      </w:tcPr>
    </w:tblStylePr>
  </w:style>
  <w:style w:type="character" w:styleId="UnresolvedMention">
    <w:name w:val="Unresolved Mention"/>
    <w:basedOn w:val="DefaultParagraphFont"/>
    <w:uiPriority w:val="99"/>
    <w:semiHidden/>
    <w:unhideWhenUsed/>
    <w:rsid w:val="00BC35EC"/>
    <w:rPr>
      <w:color w:val="605E5C"/>
      <w:shd w:val="clear" w:color="auto" w:fill="E1DFDD"/>
    </w:rPr>
  </w:style>
  <w:style w:type="character" w:styleId="CommentReference">
    <w:name w:val="annotation reference"/>
    <w:basedOn w:val="DefaultParagraphFont"/>
    <w:uiPriority w:val="99"/>
    <w:semiHidden/>
    <w:unhideWhenUsed/>
    <w:rsid w:val="00BC35EC"/>
    <w:rPr>
      <w:sz w:val="16"/>
      <w:szCs w:val="16"/>
    </w:rPr>
  </w:style>
  <w:style w:type="paragraph" w:styleId="CommentText">
    <w:name w:val="annotation text"/>
    <w:basedOn w:val="Normal"/>
    <w:link w:val="CommentTextChar"/>
    <w:uiPriority w:val="99"/>
    <w:unhideWhenUsed/>
    <w:rsid w:val="00BC35EC"/>
    <w:rPr>
      <w:rFonts w:ascii="Arial" w:eastAsia="Arial Unicode MS" w:hAnsi="Arial" w:cs="Times New Roman"/>
      <w:sz w:val="20"/>
      <w:szCs w:val="20"/>
      <w:lang w:val="en-PH"/>
    </w:rPr>
  </w:style>
  <w:style w:type="character" w:customStyle="1" w:styleId="CommentTextChar">
    <w:name w:val="Comment Text Char"/>
    <w:basedOn w:val="DefaultParagraphFont"/>
    <w:link w:val="CommentText"/>
    <w:uiPriority w:val="99"/>
    <w:rsid w:val="00BC35EC"/>
    <w:rPr>
      <w:rFonts w:ascii="Arial" w:eastAsia="Arial Unicode MS" w:hAnsi="Arial" w:cs="Times New Roman"/>
      <w:sz w:val="20"/>
      <w:szCs w:val="20"/>
      <w:lang w:val="en-PH"/>
    </w:rPr>
  </w:style>
  <w:style w:type="paragraph" w:styleId="CommentSubject">
    <w:name w:val="annotation subject"/>
    <w:basedOn w:val="CommentText"/>
    <w:next w:val="CommentText"/>
    <w:link w:val="CommentSubjectChar"/>
    <w:uiPriority w:val="99"/>
    <w:semiHidden/>
    <w:unhideWhenUsed/>
    <w:rsid w:val="00BC35EC"/>
    <w:rPr>
      <w:b/>
      <w:bCs/>
    </w:rPr>
  </w:style>
  <w:style w:type="character" w:customStyle="1" w:styleId="CommentSubjectChar">
    <w:name w:val="Comment Subject Char"/>
    <w:basedOn w:val="CommentTextChar"/>
    <w:link w:val="CommentSubject"/>
    <w:uiPriority w:val="99"/>
    <w:semiHidden/>
    <w:rsid w:val="00BC35EC"/>
    <w:rPr>
      <w:rFonts w:ascii="Arial" w:eastAsia="Arial Unicode MS" w:hAnsi="Arial" w:cs="Times New Roman"/>
      <w:b/>
      <w:bCs/>
      <w:sz w:val="20"/>
      <w:szCs w:val="20"/>
      <w:lang w:val="en-PH"/>
    </w:rPr>
  </w:style>
  <w:style w:type="character" w:styleId="Emphasis">
    <w:name w:val="Emphasis"/>
    <w:basedOn w:val="DefaultParagraphFont"/>
    <w:uiPriority w:val="20"/>
    <w:qFormat/>
    <w:rsid w:val="00914532"/>
    <w:rPr>
      <w:rFonts w:ascii="Arial Nova" w:hAnsi="Arial Nova"/>
      <w:bCs/>
      <w:iCs/>
      <w:color w:val="464646" w:themeColor="text2" w:themeShade="BF"/>
      <w:sz w:val="24"/>
      <w:bdr w:val="none" w:sz="0" w:space="0" w:color="auto"/>
    </w:rPr>
  </w:style>
  <w:style w:type="paragraph" w:customStyle="1" w:styleId="Pa2">
    <w:name w:val="Pa2"/>
    <w:basedOn w:val="Default"/>
    <w:next w:val="Default"/>
    <w:uiPriority w:val="99"/>
    <w:rsid w:val="00BD39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Source Sans Pro" w:hAnsi="Source Sans Pro" w:cs="Times New Roman"/>
      <w:color w:val="auto"/>
      <w:sz w:val="24"/>
      <w:szCs w:val="24"/>
    </w:rPr>
  </w:style>
  <w:style w:type="character" w:customStyle="1" w:styleId="A1">
    <w:name w:val="A1"/>
    <w:uiPriority w:val="99"/>
    <w:rsid w:val="00BD394B"/>
    <w:rPr>
      <w:rFonts w:cs="Source Sans Pro"/>
      <w:color w:val="211D1E"/>
      <w:sz w:val="28"/>
      <w:szCs w:val="28"/>
    </w:rPr>
  </w:style>
  <w:style w:type="paragraph" w:customStyle="1" w:styleId="DisclaimerText">
    <w:name w:val="Disclaimer Text"/>
    <w:basedOn w:val="Pa2"/>
    <w:uiPriority w:val="7"/>
    <w:qFormat/>
    <w:rsid w:val="00742146"/>
    <w:pPr>
      <w:spacing w:before="160" w:after="160"/>
      <w:ind w:left="115" w:right="115"/>
      <w:jc w:val="both"/>
    </w:pPr>
    <w:rPr>
      <w:rFonts w:cs="Source Sans Pro"/>
      <w:color w:val="211D1E"/>
      <w:sz w:val="22"/>
      <w:szCs w:val="22"/>
    </w:rPr>
  </w:style>
  <w:style w:type="paragraph" w:styleId="NoSpacing">
    <w:name w:val="No Spacing"/>
    <w:uiPriority w:val="1"/>
    <w:qFormat/>
    <w:rsid w:val="00544DDA"/>
    <w:pPr>
      <w:jc w:val="center"/>
    </w:pPr>
    <w:rPr>
      <w:color w:val="002E44" w:themeColor="accent6"/>
      <w:sz w:val="20"/>
      <w:szCs w:val="20"/>
    </w:rPr>
  </w:style>
  <w:style w:type="paragraph" w:styleId="EndnoteText">
    <w:name w:val="endnote text"/>
    <w:basedOn w:val="Normal"/>
    <w:link w:val="EndnoteTextChar"/>
    <w:uiPriority w:val="99"/>
    <w:semiHidden/>
    <w:rsid w:val="008B6221"/>
    <w:rPr>
      <w:sz w:val="20"/>
      <w:szCs w:val="20"/>
    </w:rPr>
  </w:style>
  <w:style w:type="character" w:customStyle="1" w:styleId="EndnoteTextChar">
    <w:name w:val="Endnote Text Char"/>
    <w:basedOn w:val="DefaultParagraphFont"/>
    <w:link w:val="EndnoteText"/>
    <w:uiPriority w:val="99"/>
    <w:semiHidden/>
    <w:rsid w:val="008B6221"/>
    <w:rPr>
      <w:sz w:val="20"/>
      <w:szCs w:val="20"/>
    </w:rPr>
  </w:style>
  <w:style w:type="character" w:styleId="EndnoteReference">
    <w:name w:val="endnote reference"/>
    <w:basedOn w:val="DefaultParagraphFont"/>
    <w:uiPriority w:val="99"/>
    <w:semiHidden/>
    <w:rsid w:val="008B6221"/>
    <w:rPr>
      <w:vertAlign w:val="superscript"/>
    </w:rPr>
  </w:style>
  <w:style w:type="paragraph" w:customStyle="1" w:styleId="Footnote">
    <w:name w:val="Footnote"/>
    <w:basedOn w:val="FootnoteText"/>
    <w:uiPriority w:val="7"/>
    <w:qFormat/>
    <w:rsid w:val="00B10D1E"/>
    <w:pPr>
      <w:ind w:left="144" w:hanging="144"/>
      <w:jc w:val="both"/>
    </w:pPr>
    <w:rPr>
      <w:rFonts w:ascii="Open Sans" w:hAnsi="Open Sans"/>
      <w:color w:val="002E44" w:themeColor="accent6"/>
      <w:sz w:val="16"/>
      <w:szCs w:val="16"/>
    </w:rPr>
  </w:style>
  <w:style w:type="table" w:customStyle="1" w:styleId="GridTable1Light-Accent111">
    <w:name w:val="Grid Table 1 Light - Accent 111"/>
    <w:basedOn w:val="TableNormal"/>
    <w:next w:val="GridTable1Light-Accent11"/>
    <w:uiPriority w:val="46"/>
    <w:rsid w:val="00201221"/>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Head">
    <w:name w:val="Table Head"/>
    <w:basedOn w:val="Normal"/>
    <w:uiPriority w:val="6"/>
    <w:qFormat/>
    <w:rsid w:val="00742146"/>
    <w:pPr>
      <w:spacing w:before="120" w:after="120"/>
      <w:jc w:val="center"/>
    </w:pPr>
    <w:rPr>
      <w:rFonts w:ascii="Arial Nova" w:hAnsi="Arial Nova"/>
      <w:bCs/>
      <w:color w:val="F5D867" w:themeColor="accent1" w:themeTint="99"/>
      <w:sz w:val="20"/>
      <w:szCs w:val="28"/>
    </w:rPr>
  </w:style>
  <w:style w:type="paragraph" w:customStyle="1" w:styleId="TableContent">
    <w:name w:val="Table Content"/>
    <w:basedOn w:val="Tableofcontentstyle"/>
    <w:link w:val="TableContentChar"/>
    <w:uiPriority w:val="6"/>
    <w:qFormat/>
    <w:rsid w:val="00D2589F"/>
    <w:rPr>
      <w:b w:val="0"/>
      <w:color w:val="464646" w:themeColor="text2" w:themeShade="BF"/>
    </w:rPr>
  </w:style>
  <w:style w:type="character" w:customStyle="1" w:styleId="TableContentChar">
    <w:name w:val="Table Content Char"/>
    <w:basedOn w:val="DefaultParagraphFont"/>
    <w:link w:val="TableContent"/>
    <w:uiPriority w:val="6"/>
    <w:rsid w:val="00D2589F"/>
    <w:rPr>
      <w:rFonts w:ascii="Open Sans" w:eastAsia="Arial Unicode MS" w:hAnsi="Open Sans" w:cs="Times New Roman"/>
      <w:noProof/>
      <w:color w:val="464646" w:themeColor="text2" w:themeShade="BF"/>
      <w:sz w:val="20"/>
      <w:bdr w:val="nil"/>
      <w:lang w:val="en-AU"/>
    </w:rPr>
  </w:style>
  <w:style w:type="paragraph" w:customStyle="1" w:styleId="Caption1">
    <w:name w:val="Caption1"/>
    <w:basedOn w:val="Caption"/>
    <w:autoRedefine/>
    <w:uiPriority w:val="6"/>
    <w:qFormat/>
    <w:rsid w:val="00201221"/>
    <w:pPr>
      <w:keepNext w:val="0"/>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ind w:left="0" w:firstLine="0"/>
      <w:jc w:val="center"/>
    </w:pPr>
    <w:rPr>
      <w:rFonts w:ascii="Open Sans" w:eastAsiaTheme="minorHAnsi" w:hAnsi="Open Sans" w:cs="Open Sans"/>
      <w:bCs/>
      <w:iCs w:val="0"/>
      <w:color w:val="auto"/>
      <w:sz w:val="22"/>
      <w:szCs w:val="22"/>
      <w:bdr w:val="none" w:sz="0" w:space="0" w:color="auto"/>
    </w:rPr>
  </w:style>
  <w:style w:type="table" w:styleId="GridTable1Light-Accent2">
    <w:name w:val="Grid Table 1 Light Accent 2"/>
    <w:basedOn w:val="TableNormal"/>
    <w:uiPriority w:val="46"/>
    <w:rsid w:val="00201221"/>
    <w:tblPr>
      <w:tblStyleRowBandSize w:val="1"/>
      <w:tblStyleColBandSize w:val="1"/>
      <w:tblBorders>
        <w:top w:val="single" w:sz="4" w:space="0" w:color="FFC999" w:themeColor="accent2" w:themeTint="66"/>
        <w:left w:val="single" w:sz="4" w:space="0" w:color="FFC999" w:themeColor="accent2" w:themeTint="66"/>
        <w:bottom w:val="single" w:sz="4" w:space="0" w:color="FFC999" w:themeColor="accent2" w:themeTint="66"/>
        <w:right w:val="single" w:sz="4" w:space="0" w:color="FFC999" w:themeColor="accent2" w:themeTint="66"/>
        <w:insideH w:val="single" w:sz="4" w:space="0" w:color="FFC999" w:themeColor="accent2" w:themeTint="66"/>
        <w:insideV w:val="single" w:sz="4" w:space="0" w:color="FFC999" w:themeColor="accent2" w:themeTint="66"/>
      </w:tblBorders>
    </w:tblPr>
    <w:tblStylePr w:type="firstRow">
      <w:rPr>
        <w:b/>
        <w:bCs/>
      </w:rPr>
      <w:tblPr/>
      <w:tcPr>
        <w:tcBorders>
          <w:bottom w:val="single" w:sz="12" w:space="0" w:color="FFAE66" w:themeColor="accent2" w:themeTint="99"/>
        </w:tcBorders>
      </w:tcPr>
    </w:tblStylePr>
    <w:tblStylePr w:type="lastRow">
      <w:rPr>
        <w:b/>
        <w:bCs/>
      </w:rPr>
      <w:tblPr/>
      <w:tcPr>
        <w:tcBorders>
          <w:top w:val="double" w:sz="2" w:space="0" w:color="FFAE66" w:themeColor="accent2" w:themeTint="99"/>
        </w:tcBorders>
      </w:tcPr>
    </w:tblStylePr>
    <w:tblStylePr w:type="firstCol">
      <w:rPr>
        <w:b/>
        <w:bCs/>
      </w:rPr>
    </w:tblStylePr>
    <w:tblStylePr w:type="lastCol">
      <w:rPr>
        <w:b/>
        <w:bCs/>
      </w:rPr>
    </w:tblStylePr>
  </w:style>
  <w:style w:type="paragraph" w:customStyle="1" w:styleId="Tableofcontentstyle">
    <w:name w:val="Table of content style"/>
    <w:basedOn w:val="TOC1"/>
    <w:autoRedefine/>
    <w:uiPriority w:val="7"/>
    <w:rsid w:val="0020692C"/>
    <w:pPr>
      <w:ind w:left="864" w:right="720" w:hanging="864"/>
    </w:pPr>
    <w:rPr>
      <w:rFonts w:ascii="Open Sans" w:hAnsi="Open Sans"/>
      <w:noProof/>
      <w:color w:val="5E5E5E" w:themeColor="text2"/>
    </w:rPr>
  </w:style>
  <w:style w:type="numbering" w:customStyle="1" w:styleId="List312">
    <w:name w:val="List 312"/>
    <w:basedOn w:val="NoList"/>
    <w:rsid w:val="00B4507E"/>
  </w:style>
  <w:style w:type="paragraph" w:customStyle="1" w:styleId="BodyA">
    <w:name w:val="Body A"/>
    <w:rsid w:val="00B4507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zh-CN"/>
    </w:rPr>
  </w:style>
  <w:style w:type="paragraph" w:customStyle="1" w:styleId="Body">
    <w:name w:val="Body"/>
    <w:rsid w:val="00B4507E"/>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rPr>
  </w:style>
  <w:style w:type="numbering" w:customStyle="1" w:styleId="ImportedStyle3">
    <w:name w:val="Imported Style 3"/>
    <w:rsid w:val="00B4507E"/>
    <w:pPr>
      <w:numPr>
        <w:numId w:val="2"/>
      </w:numPr>
    </w:pPr>
  </w:style>
  <w:style w:type="numbering" w:customStyle="1" w:styleId="NoList1">
    <w:name w:val="No List1"/>
    <w:next w:val="NoList"/>
    <w:uiPriority w:val="99"/>
    <w:semiHidden/>
    <w:unhideWhenUsed/>
    <w:rsid w:val="00B4507E"/>
  </w:style>
  <w:style w:type="numbering" w:customStyle="1" w:styleId="ImportedStyle31">
    <w:name w:val="Imported Style 31"/>
    <w:rsid w:val="00B4507E"/>
  </w:style>
  <w:style w:type="table" w:customStyle="1" w:styleId="TableGrid2">
    <w:name w:val="Table Grid2"/>
    <w:basedOn w:val="TableNormal"/>
    <w:next w:val="TableGrid"/>
    <w:uiPriority w:val="39"/>
    <w:rsid w:val="00B4507E"/>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07E"/>
  </w:style>
  <w:style w:type="numbering" w:customStyle="1" w:styleId="ImportedStyle32">
    <w:name w:val="Imported Style 32"/>
    <w:rsid w:val="00B4507E"/>
  </w:style>
  <w:style w:type="table" w:customStyle="1" w:styleId="TableGrid3">
    <w:name w:val="Table Grid3"/>
    <w:basedOn w:val="TableNormal"/>
    <w:next w:val="TableGrid"/>
    <w:uiPriority w:val="39"/>
    <w:rsid w:val="00B4507E"/>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507E"/>
  </w:style>
  <w:style w:type="numbering" w:customStyle="1" w:styleId="ImportedStyle33">
    <w:name w:val="Imported Style 33"/>
    <w:rsid w:val="00B4507E"/>
  </w:style>
  <w:style w:type="table" w:customStyle="1" w:styleId="TableGrid4">
    <w:name w:val="Table Grid4"/>
    <w:basedOn w:val="TableNormal"/>
    <w:next w:val="TableGrid"/>
    <w:uiPriority w:val="39"/>
    <w:rsid w:val="00B4507E"/>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4507E"/>
  </w:style>
  <w:style w:type="paragraph" w:styleId="BlockText">
    <w:name w:val="Block Text"/>
    <w:basedOn w:val="Normal"/>
    <w:uiPriority w:val="99"/>
    <w:semiHidden/>
    <w:rsid w:val="00B4507E"/>
    <w:pPr>
      <w:pBdr>
        <w:top w:val="single" w:sz="2" w:space="10" w:color="E2B80F" w:themeColor="accent1"/>
        <w:left w:val="single" w:sz="2" w:space="10" w:color="E2B80F" w:themeColor="accent1"/>
        <w:bottom w:val="single" w:sz="2" w:space="10" w:color="E2B80F" w:themeColor="accent1"/>
        <w:right w:val="single" w:sz="2" w:space="10" w:color="E2B80F" w:themeColor="accent1"/>
      </w:pBdr>
      <w:ind w:left="1152" w:right="1152"/>
    </w:pPr>
    <w:rPr>
      <w:rFonts w:eastAsiaTheme="minorEastAsia"/>
      <w:i/>
      <w:iCs/>
      <w:color w:val="E2B80F" w:themeColor="accent1"/>
    </w:rPr>
  </w:style>
  <w:style w:type="paragraph" w:styleId="BodyText2">
    <w:name w:val="Body Text 2"/>
    <w:basedOn w:val="Normal"/>
    <w:link w:val="BodyText2Char"/>
    <w:uiPriority w:val="99"/>
    <w:semiHidden/>
    <w:rsid w:val="00B4507E"/>
    <w:pPr>
      <w:spacing w:after="120" w:line="480" w:lineRule="auto"/>
    </w:pPr>
  </w:style>
  <w:style w:type="character" w:customStyle="1" w:styleId="BodyText2Char">
    <w:name w:val="Body Text 2 Char"/>
    <w:basedOn w:val="DefaultParagraphFont"/>
    <w:link w:val="BodyText2"/>
    <w:uiPriority w:val="99"/>
    <w:semiHidden/>
    <w:rsid w:val="00B4507E"/>
  </w:style>
  <w:style w:type="paragraph" w:styleId="BodyText3">
    <w:name w:val="Body Text 3"/>
    <w:basedOn w:val="Normal"/>
    <w:link w:val="BodyText3Char"/>
    <w:uiPriority w:val="99"/>
    <w:semiHidden/>
    <w:rsid w:val="00B4507E"/>
    <w:pPr>
      <w:spacing w:after="120"/>
    </w:pPr>
    <w:rPr>
      <w:sz w:val="16"/>
      <w:szCs w:val="16"/>
    </w:rPr>
  </w:style>
  <w:style w:type="character" w:customStyle="1" w:styleId="BodyText3Char">
    <w:name w:val="Body Text 3 Char"/>
    <w:basedOn w:val="DefaultParagraphFont"/>
    <w:link w:val="BodyText3"/>
    <w:uiPriority w:val="99"/>
    <w:semiHidden/>
    <w:rsid w:val="00B4507E"/>
    <w:rPr>
      <w:sz w:val="16"/>
      <w:szCs w:val="16"/>
    </w:rPr>
  </w:style>
  <w:style w:type="paragraph" w:styleId="BodyTextFirstIndent">
    <w:name w:val="Body Text First Indent"/>
    <w:basedOn w:val="BodyText"/>
    <w:link w:val="BodyTextFirstIndentChar"/>
    <w:uiPriority w:val="99"/>
    <w:semiHidden/>
    <w:rsid w:val="00B4507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left"/>
    </w:pPr>
    <w:rPr>
      <w:rFonts w:asciiTheme="minorHAnsi" w:eastAsiaTheme="minorHAnsi" w:hAnsiTheme="minorHAnsi" w:cstheme="minorBidi"/>
      <w:color w:val="auto"/>
      <w:sz w:val="24"/>
      <w:szCs w:val="24"/>
      <w:bdr w:val="none" w:sz="0" w:space="0" w:color="auto"/>
    </w:rPr>
  </w:style>
  <w:style w:type="character" w:customStyle="1" w:styleId="BodyTextFirstIndentChar">
    <w:name w:val="Body Text First Indent Char"/>
    <w:basedOn w:val="BodyTextChar"/>
    <w:link w:val="BodyTextFirstIndent"/>
    <w:uiPriority w:val="99"/>
    <w:semiHidden/>
    <w:rsid w:val="00B4507E"/>
    <w:rPr>
      <w:rFonts w:ascii="Open Sans" w:eastAsia="Arial Unicode MS" w:hAnsi="Open Sans" w:cs="Arial Unicode MS"/>
      <w:color w:val="2F2F2F" w:themeColor="text2" w:themeShade="80"/>
      <w:sz w:val="22"/>
      <w:szCs w:val="20"/>
      <w:u w:color="000000"/>
      <w:bdr w:val="nil"/>
    </w:rPr>
  </w:style>
  <w:style w:type="paragraph" w:styleId="BodyTextIndent">
    <w:name w:val="Body Text Indent"/>
    <w:basedOn w:val="Normal"/>
    <w:link w:val="BodyTextIndentChar"/>
    <w:uiPriority w:val="99"/>
    <w:semiHidden/>
    <w:rsid w:val="00B4507E"/>
    <w:pPr>
      <w:spacing w:after="120"/>
      <w:ind w:left="360"/>
    </w:pPr>
  </w:style>
  <w:style w:type="character" w:customStyle="1" w:styleId="BodyTextIndentChar">
    <w:name w:val="Body Text Indent Char"/>
    <w:basedOn w:val="DefaultParagraphFont"/>
    <w:link w:val="BodyTextIndent"/>
    <w:uiPriority w:val="99"/>
    <w:semiHidden/>
    <w:rsid w:val="00B4507E"/>
  </w:style>
  <w:style w:type="paragraph" w:styleId="BodyTextFirstIndent2">
    <w:name w:val="Body Text First Indent 2"/>
    <w:basedOn w:val="BodyTextIndent"/>
    <w:link w:val="BodyTextFirstIndent2Char"/>
    <w:uiPriority w:val="99"/>
    <w:semiHidden/>
    <w:rsid w:val="00B4507E"/>
    <w:pPr>
      <w:spacing w:after="0"/>
      <w:ind w:firstLine="360"/>
    </w:pPr>
  </w:style>
  <w:style w:type="character" w:customStyle="1" w:styleId="BodyTextFirstIndent2Char">
    <w:name w:val="Body Text First Indent 2 Char"/>
    <w:basedOn w:val="BodyTextIndentChar"/>
    <w:link w:val="BodyTextFirstIndent2"/>
    <w:uiPriority w:val="99"/>
    <w:semiHidden/>
    <w:rsid w:val="00B4507E"/>
  </w:style>
  <w:style w:type="paragraph" w:styleId="BodyTextIndent2">
    <w:name w:val="Body Text Indent 2"/>
    <w:basedOn w:val="Normal"/>
    <w:link w:val="BodyTextIndent2Char"/>
    <w:uiPriority w:val="99"/>
    <w:semiHidden/>
    <w:rsid w:val="00B4507E"/>
    <w:pPr>
      <w:spacing w:after="120" w:line="480" w:lineRule="auto"/>
      <w:ind w:left="360"/>
    </w:pPr>
  </w:style>
  <w:style w:type="character" w:customStyle="1" w:styleId="BodyTextIndent2Char">
    <w:name w:val="Body Text Indent 2 Char"/>
    <w:basedOn w:val="DefaultParagraphFont"/>
    <w:link w:val="BodyTextIndent2"/>
    <w:uiPriority w:val="99"/>
    <w:semiHidden/>
    <w:rsid w:val="00B4507E"/>
  </w:style>
  <w:style w:type="paragraph" w:styleId="BodyTextIndent3">
    <w:name w:val="Body Text Indent 3"/>
    <w:basedOn w:val="Normal"/>
    <w:link w:val="BodyTextIndent3Char"/>
    <w:uiPriority w:val="99"/>
    <w:semiHidden/>
    <w:rsid w:val="00B450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4507E"/>
    <w:rPr>
      <w:sz w:val="16"/>
      <w:szCs w:val="16"/>
    </w:rPr>
  </w:style>
  <w:style w:type="paragraph" w:styleId="Closing">
    <w:name w:val="Closing"/>
    <w:basedOn w:val="Normal"/>
    <w:link w:val="ClosingChar"/>
    <w:uiPriority w:val="99"/>
    <w:semiHidden/>
    <w:rsid w:val="00B4507E"/>
    <w:pPr>
      <w:ind w:left="4320"/>
    </w:pPr>
  </w:style>
  <w:style w:type="character" w:customStyle="1" w:styleId="ClosingChar">
    <w:name w:val="Closing Char"/>
    <w:basedOn w:val="DefaultParagraphFont"/>
    <w:link w:val="Closing"/>
    <w:uiPriority w:val="99"/>
    <w:semiHidden/>
    <w:rsid w:val="00B4507E"/>
  </w:style>
  <w:style w:type="paragraph" w:styleId="Date">
    <w:name w:val="Date"/>
    <w:basedOn w:val="Normal"/>
    <w:next w:val="Normal"/>
    <w:link w:val="DateChar"/>
    <w:uiPriority w:val="99"/>
    <w:semiHidden/>
    <w:rsid w:val="00B4507E"/>
  </w:style>
  <w:style w:type="character" w:customStyle="1" w:styleId="DateChar">
    <w:name w:val="Date Char"/>
    <w:basedOn w:val="DefaultParagraphFont"/>
    <w:link w:val="Date"/>
    <w:uiPriority w:val="99"/>
    <w:semiHidden/>
    <w:rsid w:val="00B4507E"/>
  </w:style>
  <w:style w:type="paragraph" w:styleId="DocumentMap">
    <w:name w:val="Document Map"/>
    <w:basedOn w:val="Normal"/>
    <w:link w:val="DocumentMapChar"/>
    <w:uiPriority w:val="99"/>
    <w:semiHidden/>
    <w:rsid w:val="00B4507E"/>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4507E"/>
    <w:rPr>
      <w:rFonts w:ascii="Segoe UI" w:hAnsi="Segoe UI" w:cs="Segoe UI"/>
      <w:sz w:val="16"/>
      <w:szCs w:val="16"/>
    </w:rPr>
  </w:style>
  <w:style w:type="paragraph" w:styleId="E-mailSignature">
    <w:name w:val="E-mail Signature"/>
    <w:basedOn w:val="Normal"/>
    <w:link w:val="E-mailSignatureChar"/>
    <w:uiPriority w:val="99"/>
    <w:semiHidden/>
    <w:rsid w:val="00B4507E"/>
  </w:style>
  <w:style w:type="character" w:customStyle="1" w:styleId="E-mailSignatureChar">
    <w:name w:val="E-mail Signature Char"/>
    <w:basedOn w:val="DefaultParagraphFont"/>
    <w:link w:val="E-mailSignature"/>
    <w:uiPriority w:val="99"/>
    <w:semiHidden/>
    <w:rsid w:val="00B4507E"/>
  </w:style>
  <w:style w:type="paragraph" w:styleId="EnvelopeAddress">
    <w:name w:val="envelope address"/>
    <w:basedOn w:val="Normal"/>
    <w:uiPriority w:val="99"/>
    <w:semiHidden/>
    <w:rsid w:val="00B4507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B4507E"/>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B4507E"/>
    <w:rPr>
      <w:i/>
      <w:iCs/>
    </w:rPr>
  </w:style>
  <w:style w:type="character" w:customStyle="1" w:styleId="HTMLAddressChar">
    <w:name w:val="HTML Address Char"/>
    <w:basedOn w:val="DefaultParagraphFont"/>
    <w:link w:val="HTMLAddress"/>
    <w:uiPriority w:val="99"/>
    <w:semiHidden/>
    <w:rsid w:val="00B4507E"/>
    <w:rPr>
      <w:i/>
      <w:iCs/>
    </w:rPr>
  </w:style>
  <w:style w:type="paragraph" w:styleId="HTMLPreformatted">
    <w:name w:val="HTML Preformatted"/>
    <w:basedOn w:val="Normal"/>
    <w:link w:val="HTMLPreformattedChar"/>
    <w:uiPriority w:val="99"/>
    <w:semiHidden/>
    <w:rsid w:val="00B4507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507E"/>
    <w:rPr>
      <w:rFonts w:ascii="Consolas" w:hAnsi="Consolas"/>
      <w:sz w:val="20"/>
      <w:szCs w:val="20"/>
    </w:rPr>
  </w:style>
  <w:style w:type="paragraph" w:styleId="Index2">
    <w:name w:val="index 2"/>
    <w:basedOn w:val="Normal"/>
    <w:next w:val="Normal"/>
    <w:autoRedefine/>
    <w:uiPriority w:val="99"/>
    <w:semiHidden/>
    <w:rsid w:val="00B4507E"/>
    <w:pPr>
      <w:ind w:left="480" w:hanging="240"/>
    </w:pPr>
  </w:style>
  <w:style w:type="paragraph" w:styleId="Index3">
    <w:name w:val="index 3"/>
    <w:basedOn w:val="Normal"/>
    <w:next w:val="Normal"/>
    <w:autoRedefine/>
    <w:uiPriority w:val="99"/>
    <w:semiHidden/>
    <w:rsid w:val="00B4507E"/>
    <w:pPr>
      <w:ind w:left="720" w:hanging="240"/>
    </w:pPr>
  </w:style>
  <w:style w:type="paragraph" w:styleId="Index4">
    <w:name w:val="index 4"/>
    <w:basedOn w:val="Normal"/>
    <w:next w:val="Normal"/>
    <w:autoRedefine/>
    <w:uiPriority w:val="99"/>
    <w:semiHidden/>
    <w:rsid w:val="00B4507E"/>
    <w:pPr>
      <w:ind w:left="960" w:hanging="240"/>
    </w:pPr>
  </w:style>
  <w:style w:type="paragraph" w:styleId="Index5">
    <w:name w:val="index 5"/>
    <w:basedOn w:val="Normal"/>
    <w:next w:val="Normal"/>
    <w:autoRedefine/>
    <w:uiPriority w:val="99"/>
    <w:semiHidden/>
    <w:rsid w:val="00B4507E"/>
    <w:pPr>
      <w:ind w:left="1200" w:hanging="240"/>
    </w:pPr>
  </w:style>
  <w:style w:type="paragraph" w:styleId="Index6">
    <w:name w:val="index 6"/>
    <w:basedOn w:val="Normal"/>
    <w:next w:val="Normal"/>
    <w:autoRedefine/>
    <w:uiPriority w:val="99"/>
    <w:semiHidden/>
    <w:rsid w:val="00B4507E"/>
    <w:pPr>
      <w:ind w:left="1440" w:hanging="240"/>
    </w:pPr>
  </w:style>
  <w:style w:type="paragraph" w:styleId="Index7">
    <w:name w:val="index 7"/>
    <w:basedOn w:val="Normal"/>
    <w:next w:val="Normal"/>
    <w:autoRedefine/>
    <w:uiPriority w:val="99"/>
    <w:semiHidden/>
    <w:rsid w:val="00B4507E"/>
    <w:pPr>
      <w:ind w:left="1680" w:hanging="240"/>
    </w:pPr>
  </w:style>
  <w:style w:type="paragraph" w:styleId="Index8">
    <w:name w:val="index 8"/>
    <w:basedOn w:val="Normal"/>
    <w:next w:val="Normal"/>
    <w:autoRedefine/>
    <w:uiPriority w:val="99"/>
    <w:semiHidden/>
    <w:rsid w:val="00B4507E"/>
    <w:pPr>
      <w:ind w:left="1920" w:hanging="240"/>
    </w:pPr>
  </w:style>
  <w:style w:type="paragraph" w:styleId="Index9">
    <w:name w:val="index 9"/>
    <w:basedOn w:val="Normal"/>
    <w:next w:val="Normal"/>
    <w:autoRedefine/>
    <w:uiPriority w:val="99"/>
    <w:semiHidden/>
    <w:rsid w:val="00B4507E"/>
    <w:pPr>
      <w:ind w:left="2160" w:hanging="240"/>
    </w:pPr>
  </w:style>
  <w:style w:type="paragraph" w:styleId="IntenseQuote">
    <w:name w:val="Intense Quote"/>
    <w:basedOn w:val="Normal"/>
    <w:next w:val="Normal"/>
    <w:link w:val="IntenseQuoteChar"/>
    <w:uiPriority w:val="30"/>
    <w:semiHidden/>
    <w:qFormat/>
    <w:rsid w:val="00B4507E"/>
    <w:pPr>
      <w:pBdr>
        <w:top w:val="single" w:sz="4" w:space="10" w:color="E2B80F" w:themeColor="accent1"/>
        <w:bottom w:val="single" w:sz="4" w:space="10" w:color="E2B80F" w:themeColor="accent1"/>
      </w:pBdr>
      <w:spacing w:before="360" w:after="360"/>
      <w:ind w:left="864" w:right="864"/>
      <w:jc w:val="center"/>
    </w:pPr>
    <w:rPr>
      <w:i/>
      <w:iCs/>
      <w:color w:val="E2B80F" w:themeColor="accent1"/>
    </w:rPr>
  </w:style>
  <w:style w:type="character" w:customStyle="1" w:styleId="IntenseQuoteChar">
    <w:name w:val="Intense Quote Char"/>
    <w:basedOn w:val="DefaultParagraphFont"/>
    <w:link w:val="IntenseQuote"/>
    <w:uiPriority w:val="30"/>
    <w:semiHidden/>
    <w:rsid w:val="00B4507E"/>
    <w:rPr>
      <w:i/>
      <w:iCs/>
      <w:color w:val="E2B80F" w:themeColor="accent1"/>
    </w:rPr>
  </w:style>
  <w:style w:type="paragraph" w:styleId="List">
    <w:name w:val="List"/>
    <w:basedOn w:val="Normal"/>
    <w:uiPriority w:val="99"/>
    <w:semiHidden/>
    <w:rsid w:val="00B4507E"/>
    <w:pPr>
      <w:ind w:left="360" w:hanging="360"/>
      <w:contextualSpacing/>
    </w:pPr>
  </w:style>
  <w:style w:type="paragraph" w:styleId="List2">
    <w:name w:val="List 2"/>
    <w:basedOn w:val="Normal"/>
    <w:uiPriority w:val="99"/>
    <w:semiHidden/>
    <w:rsid w:val="00B4507E"/>
    <w:pPr>
      <w:ind w:left="720" w:hanging="360"/>
      <w:contextualSpacing/>
    </w:pPr>
  </w:style>
  <w:style w:type="paragraph" w:styleId="List3">
    <w:name w:val="List 3"/>
    <w:basedOn w:val="Normal"/>
    <w:uiPriority w:val="99"/>
    <w:semiHidden/>
    <w:rsid w:val="00B4507E"/>
    <w:pPr>
      <w:ind w:left="1080" w:hanging="360"/>
      <w:contextualSpacing/>
    </w:pPr>
  </w:style>
  <w:style w:type="paragraph" w:styleId="List4">
    <w:name w:val="List 4"/>
    <w:basedOn w:val="Normal"/>
    <w:uiPriority w:val="99"/>
    <w:semiHidden/>
    <w:rsid w:val="00B4507E"/>
    <w:pPr>
      <w:ind w:left="1440" w:hanging="360"/>
      <w:contextualSpacing/>
    </w:pPr>
  </w:style>
  <w:style w:type="paragraph" w:styleId="List5">
    <w:name w:val="List 5"/>
    <w:basedOn w:val="Normal"/>
    <w:uiPriority w:val="99"/>
    <w:semiHidden/>
    <w:rsid w:val="00B4507E"/>
    <w:pPr>
      <w:ind w:left="1800" w:hanging="360"/>
      <w:contextualSpacing/>
    </w:pPr>
  </w:style>
  <w:style w:type="paragraph" w:styleId="ListBullet2">
    <w:name w:val="List Bullet 2"/>
    <w:basedOn w:val="Normal"/>
    <w:uiPriority w:val="99"/>
    <w:semiHidden/>
    <w:rsid w:val="00B4507E"/>
    <w:pPr>
      <w:numPr>
        <w:numId w:val="4"/>
      </w:numPr>
      <w:contextualSpacing/>
    </w:pPr>
  </w:style>
  <w:style w:type="paragraph" w:styleId="ListBullet3">
    <w:name w:val="List Bullet 3"/>
    <w:basedOn w:val="Normal"/>
    <w:uiPriority w:val="99"/>
    <w:semiHidden/>
    <w:rsid w:val="00B4507E"/>
    <w:pPr>
      <w:numPr>
        <w:numId w:val="5"/>
      </w:numPr>
      <w:contextualSpacing/>
    </w:pPr>
  </w:style>
  <w:style w:type="paragraph" w:styleId="ListBullet4">
    <w:name w:val="List Bullet 4"/>
    <w:basedOn w:val="Normal"/>
    <w:uiPriority w:val="99"/>
    <w:semiHidden/>
    <w:rsid w:val="00B4507E"/>
    <w:pPr>
      <w:numPr>
        <w:numId w:val="6"/>
      </w:numPr>
      <w:contextualSpacing/>
    </w:pPr>
  </w:style>
  <w:style w:type="paragraph" w:styleId="ListBullet5">
    <w:name w:val="List Bullet 5"/>
    <w:basedOn w:val="Normal"/>
    <w:uiPriority w:val="99"/>
    <w:semiHidden/>
    <w:rsid w:val="00B4507E"/>
    <w:pPr>
      <w:numPr>
        <w:numId w:val="7"/>
      </w:numPr>
      <w:contextualSpacing/>
    </w:pPr>
  </w:style>
  <w:style w:type="paragraph" w:styleId="ListContinue">
    <w:name w:val="List Continue"/>
    <w:basedOn w:val="Normal"/>
    <w:uiPriority w:val="99"/>
    <w:semiHidden/>
    <w:rsid w:val="00B4507E"/>
    <w:pPr>
      <w:spacing w:after="120"/>
      <w:ind w:left="360"/>
      <w:contextualSpacing/>
    </w:pPr>
  </w:style>
  <w:style w:type="paragraph" w:styleId="ListContinue2">
    <w:name w:val="List Continue 2"/>
    <w:basedOn w:val="Normal"/>
    <w:uiPriority w:val="99"/>
    <w:semiHidden/>
    <w:rsid w:val="00B4507E"/>
    <w:pPr>
      <w:spacing w:after="120"/>
      <w:ind w:left="720"/>
      <w:contextualSpacing/>
    </w:pPr>
  </w:style>
  <w:style w:type="paragraph" w:styleId="ListContinue3">
    <w:name w:val="List Continue 3"/>
    <w:basedOn w:val="Normal"/>
    <w:uiPriority w:val="99"/>
    <w:semiHidden/>
    <w:rsid w:val="00B4507E"/>
    <w:pPr>
      <w:spacing w:after="120"/>
      <w:ind w:left="1080"/>
      <w:contextualSpacing/>
    </w:pPr>
  </w:style>
  <w:style w:type="paragraph" w:styleId="ListContinue4">
    <w:name w:val="List Continue 4"/>
    <w:basedOn w:val="Normal"/>
    <w:uiPriority w:val="99"/>
    <w:semiHidden/>
    <w:rsid w:val="00B4507E"/>
    <w:pPr>
      <w:spacing w:after="120"/>
      <w:ind w:left="1440"/>
      <w:contextualSpacing/>
    </w:pPr>
  </w:style>
  <w:style w:type="paragraph" w:styleId="ListContinue5">
    <w:name w:val="List Continue 5"/>
    <w:basedOn w:val="Normal"/>
    <w:uiPriority w:val="99"/>
    <w:semiHidden/>
    <w:rsid w:val="00B4507E"/>
    <w:pPr>
      <w:spacing w:after="120"/>
      <w:ind w:left="1800"/>
      <w:contextualSpacing/>
    </w:pPr>
  </w:style>
  <w:style w:type="paragraph" w:styleId="ListNumber2">
    <w:name w:val="List Number 2"/>
    <w:basedOn w:val="Normal"/>
    <w:uiPriority w:val="99"/>
    <w:semiHidden/>
    <w:rsid w:val="00B4507E"/>
    <w:pPr>
      <w:numPr>
        <w:numId w:val="8"/>
      </w:numPr>
      <w:contextualSpacing/>
    </w:pPr>
  </w:style>
  <w:style w:type="paragraph" w:styleId="ListNumber3">
    <w:name w:val="List Number 3"/>
    <w:basedOn w:val="Normal"/>
    <w:uiPriority w:val="99"/>
    <w:semiHidden/>
    <w:rsid w:val="00B4507E"/>
    <w:pPr>
      <w:numPr>
        <w:numId w:val="9"/>
      </w:numPr>
      <w:contextualSpacing/>
    </w:pPr>
  </w:style>
  <w:style w:type="paragraph" w:styleId="ListNumber4">
    <w:name w:val="List Number 4"/>
    <w:basedOn w:val="Normal"/>
    <w:uiPriority w:val="99"/>
    <w:semiHidden/>
    <w:rsid w:val="00B4507E"/>
    <w:pPr>
      <w:numPr>
        <w:numId w:val="10"/>
      </w:numPr>
      <w:contextualSpacing/>
    </w:pPr>
  </w:style>
  <w:style w:type="paragraph" w:styleId="ListNumber5">
    <w:name w:val="List Number 5"/>
    <w:basedOn w:val="Normal"/>
    <w:uiPriority w:val="99"/>
    <w:semiHidden/>
    <w:rsid w:val="00B4507E"/>
    <w:pPr>
      <w:numPr>
        <w:numId w:val="11"/>
      </w:numPr>
      <w:contextualSpacing/>
    </w:pPr>
  </w:style>
  <w:style w:type="paragraph" w:styleId="MacroText">
    <w:name w:val="macro"/>
    <w:link w:val="MacroTextChar"/>
    <w:uiPriority w:val="99"/>
    <w:semiHidden/>
    <w:rsid w:val="00B4507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4507E"/>
    <w:rPr>
      <w:rFonts w:ascii="Consolas" w:hAnsi="Consolas"/>
      <w:sz w:val="20"/>
      <w:szCs w:val="20"/>
    </w:rPr>
  </w:style>
  <w:style w:type="paragraph" w:styleId="MessageHeader">
    <w:name w:val="Message Header"/>
    <w:basedOn w:val="Normal"/>
    <w:link w:val="MessageHeaderChar"/>
    <w:uiPriority w:val="99"/>
    <w:semiHidden/>
    <w:rsid w:val="00B450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4507E"/>
    <w:rPr>
      <w:rFonts w:asciiTheme="majorHAnsi" w:eastAsiaTheme="majorEastAsia" w:hAnsiTheme="majorHAnsi" w:cstheme="majorBidi"/>
      <w:shd w:val="pct20" w:color="auto" w:fill="auto"/>
    </w:rPr>
  </w:style>
  <w:style w:type="paragraph" w:styleId="NormalWeb">
    <w:name w:val="Normal (Web)"/>
    <w:basedOn w:val="Normal"/>
    <w:uiPriority w:val="99"/>
    <w:semiHidden/>
    <w:rsid w:val="00B4507E"/>
    <w:rPr>
      <w:rFonts w:ascii="Times New Roman" w:hAnsi="Times New Roman" w:cs="Times New Roman"/>
    </w:rPr>
  </w:style>
  <w:style w:type="paragraph" w:styleId="NormalIndent">
    <w:name w:val="Normal Indent"/>
    <w:basedOn w:val="Normal"/>
    <w:uiPriority w:val="99"/>
    <w:semiHidden/>
    <w:rsid w:val="00B4507E"/>
    <w:pPr>
      <w:ind w:left="720"/>
    </w:pPr>
  </w:style>
  <w:style w:type="paragraph" w:styleId="NoteHeading">
    <w:name w:val="Note Heading"/>
    <w:basedOn w:val="Normal"/>
    <w:next w:val="Normal"/>
    <w:link w:val="NoteHeadingChar"/>
    <w:uiPriority w:val="99"/>
    <w:semiHidden/>
    <w:rsid w:val="00B4507E"/>
  </w:style>
  <w:style w:type="character" w:customStyle="1" w:styleId="NoteHeadingChar">
    <w:name w:val="Note Heading Char"/>
    <w:basedOn w:val="DefaultParagraphFont"/>
    <w:link w:val="NoteHeading"/>
    <w:uiPriority w:val="99"/>
    <w:semiHidden/>
    <w:rsid w:val="00B4507E"/>
  </w:style>
  <w:style w:type="paragraph" w:styleId="PlainText">
    <w:name w:val="Plain Text"/>
    <w:basedOn w:val="Normal"/>
    <w:link w:val="PlainTextChar"/>
    <w:uiPriority w:val="99"/>
    <w:semiHidden/>
    <w:rsid w:val="00B4507E"/>
    <w:rPr>
      <w:rFonts w:ascii="Consolas" w:hAnsi="Consolas"/>
      <w:sz w:val="21"/>
      <w:szCs w:val="21"/>
    </w:rPr>
  </w:style>
  <w:style w:type="character" w:customStyle="1" w:styleId="PlainTextChar">
    <w:name w:val="Plain Text Char"/>
    <w:basedOn w:val="DefaultParagraphFont"/>
    <w:link w:val="PlainText"/>
    <w:uiPriority w:val="99"/>
    <w:semiHidden/>
    <w:rsid w:val="00B4507E"/>
    <w:rPr>
      <w:rFonts w:ascii="Consolas" w:hAnsi="Consolas"/>
      <w:sz w:val="21"/>
      <w:szCs w:val="21"/>
    </w:rPr>
  </w:style>
  <w:style w:type="paragraph" w:styleId="Quote">
    <w:name w:val="Quote"/>
    <w:basedOn w:val="Normal"/>
    <w:next w:val="Normal"/>
    <w:link w:val="QuoteChar"/>
    <w:uiPriority w:val="6"/>
    <w:semiHidden/>
    <w:qFormat/>
    <w:rsid w:val="00B4507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6"/>
    <w:semiHidden/>
    <w:rsid w:val="00B4507E"/>
    <w:rPr>
      <w:i/>
      <w:iCs/>
      <w:color w:val="404040" w:themeColor="text1" w:themeTint="BF"/>
    </w:rPr>
  </w:style>
  <w:style w:type="paragraph" w:styleId="Salutation">
    <w:name w:val="Salutation"/>
    <w:basedOn w:val="Normal"/>
    <w:next w:val="Normal"/>
    <w:link w:val="SalutationChar"/>
    <w:uiPriority w:val="99"/>
    <w:semiHidden/>
    <w:rsid w:val="00B4507E"/>
  </w:style>
  <w:style w:type="character" w:customStyle="1" w:styleId="SalutationChar">
    <w:name w:val="Salutation Char"/>
    <w:basedOn w:val="DefaultParagraphFont"/>
    <w:link w:val="Salutation"/>
    <w:uiPriority w:val="99"/>
    <w:semiHidden/>
    <w:rsid w:val="00B4507E"/>
  </w:style>
  <w:style w:type="paragraph" w:styleId="Signature">
    <w:name w:val="Signature"/>
    <w:basedOn w:val="Normal"/>
    <w:link w:val="SignatureChar"/>
    <w:uiPriority w:val="99"/>
    <w:semiHidden/>
    <w:rsid w:val="00B4507E"/>
    <w:pPr>
      <w:ind w:left="4320"/>
    </w:pPr>
  </w:style>
  <w:style w:type="character" w:customStyle="1" w:styleId="SignatureChar">
    <w:name w:val="Signature Char"/>
    <w:basedOn w:val="DefaultParagraphFont"/>
    <w:link w:val="Signature"/>
    <w:uiPriority w:val="99"/>
    <w:semiHidden/>
    <w:rsid w:val="00B4507E"/>
  </w:style>
  <w:style w:type="paragraph" w:styleId="TableofAuthorities">
    <w:name w:val="table of authorities"/>
    <w:basedOn w:val="Normal"/>
    <w:next w:val="Normal"/>
    <w:uiPriority w:val="99"/>
    <w:semiHidden/>
    <w:rsid w:val="00B4507E"/>
    <w:pPr>
      <w:ind w:left="240" w:hanging="240"/>
    </w:pPr>
  </w:style>
  <w:style w:type="paragraph" w:styleId="TOAHeading">
    <w:name w:val="toa heading"/>
    <w:basedOn w:val="Normal"/>
    <w:next w:val="Normal"/>
    <w:uiPriority w:val="99"/>
    <w:semiHidden/>
    <w:rsid w:val="00B4507E"/>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rsid w:val="00B4507E"/>
    <w:pPr>
      <w:spacing w:after="100"/>
      <w:ind w:left="720"/>
    </w:pPr>
  </w:style>
  <w:style w:type="paragraph" w:styleId="TOC5">
    <w:name w:val="toc 5"/>
    <w:basedOn w:val="Normal"/>
    <w:next w:val="Normal"/>
    <w:autoRedefine/>
    <w:uiPriority w:val="39"/>
    <w:semiHidden/>
    <w:rsid w:val="00B4507E"/>
    <w:pPr>
      <w:spacing w:after="100"/>
      <w:ind w:left="960"/>
    </w:pPr>
  </w:style>
  <w:style w:type="paragraph" w:styleId="TOC6">
    <w:name w:val="toc 6"/>
    <w:basedOn w:val="Normal"/>
    <w:next w:val="Normal"/>
    <w:autoRedefine/>
    <w:uiPriority w:val="39"/>
    <w:semiHidden/>
    <w:rsid w:val="00B4507E"/>
    <w:pPr>
      <w:spacing w:after="100"/>
      <w:ind w:left="1200"/>
    </w:pPr>
  </w:style>
  <w:style w:type="paragraph" w:styleId="TOC7">
    <w:name w:val="toc 7"/>
    <w:basedOn w:val="Normal"/>
    <w:next w:val="Normal"/>
    <w:autoRedefine/>
    <w:uiPriority w:val="39"/>
    <w:semiHidden/>
    <w:rsid w:val="00B4507E"/>
    <w:pPr>
      <w:spacing w:after="100"/>
      <w:ind w:left="1440"/>
    </w:pPr>
  </w:style>
  <w:style w:type="paragraph" w:styleId="TOC8">
    <w:name w:val="toc 8"/>
    <w:basedOn w:val="Normal"/>
    <w:next w:val="Normal"/>
    <w:autoRedefine/>
    <w:uiPriority w:val="39"/>
    <w:semiHidden/>
    <w:rsid w:val="00B4507E"/>
    <w:pPr>
      <w:spacing w:after="100"/>
      <w:ind w:left="1680"/>
    </w:pPr>
  </w:style>
  <w:style w:type="paragraph" w:styleId="TOC9">
    <w:name w:val="toc 9"/>
    <w:basedOn w:val="Normal"/>
    <w:next w:val="Normal"/>
    <w:autoRedefine/>
    <w:uiPriority w:val="39"/>
    <w:semiHidden/>
    <w:rsid w:val="00B4507E"/>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3.xml"/><Relationship Id="rId42" Type="http://schemas.openxmlformats.org/officeDocument/2006/relationships/image" Target="media/image21.JPG"/><Relationship Id="rId47" Type="http://schemas.openxmlformats.org/officeDocument/2006/relationships/image" Target="media/image25.JPG"/><Relationship Id="rId63" Type="http://schemas.openxmlformats.org/officeDocument/2006/relationships/hyperlink" Target="https://ncovid19.sigab.or.id/2020/06/09/yang-bergerak-dan-yang-terdampak-di-masa-pandemi-suara-disabilitas-dari-indonesia/" TargetMode="External"/><Relationship Id="rId68" Type="http://schemas.openxmlformats.org/officeDocument/2006/relationships/hyperlink" Target="mailto:haris.munandar@sigab.or.id" TargetMode="External"/><Relationship Id="rId84" Type="http://schemas.openxmlformats.org/officeDocument/2006/relationships/fontTable" Target="fontTable.xml"/><Relationship Id="rId16" Type="http://schemas.openxmlformats.org/officeDocument/2006/relationships/hyperlink" Target="mailto:mahkota.comms@mahkota.or.id" TargetMode="External"/><Relationship Id="rId11" Type="http://schemas.openxmlformats.org/officeDocument/2006/relationships/footer" Target="footer1.xml"/><Relationship Id="rId32" Type="http://schemas.openxmlformats.org/officeDocument/2006/relationships/image" Target="media/image12.JPG"/><Relationship Id="rId37" Type="http://schemas.openxmlformats.org/officeDocument/2006/relationships/image" Target="media/image16.JPG"/><Relationship Id="rId53" Type="http://schemas.openxmlformats.org/officeDocument/2006/relationships/image" Target="media/image30.JPG"/><Relationship Id="rId58" Type="http://schemas.openxmlformats.org/officeDocument/2006/relationships/hyperlink" Target="https://www.bps.go.id/publication/2020/11/27/347c85541c34e7dae54395a3/statistik-pendidikan-2020.html" TargetMode="External"/><Relationship Id="rId74" Type="http://schemas.openxmlformats.org/officeDocument/2006/relationships/footer" Target="footer8.xml"/><Relationship Id="rId79"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hyperlink" Target="https://ncovid19.sigab.or.id/2020/06/09/yang-bergerak-dan-yang-terdampak-di-masa-pandemi-suara-disabilitas-dari-indonesia/" TargetMode="External"/><Relationship Id="rId14" Type="http://schemas.openxmlformats.org/officeDocument/2006/relationships/image" Target="media/image2.jpeg"/><Relationship Id="rId22" Type="http://schemas.openxmlformats.org/officeDocument/2006/relationships/image" Target="media/image3.JPG"/><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hyperlink" Target="https://www.dfat.gov.au/sites/default/files/covid-19-crisis-experiences-people-disabilities-indonesia-en.pdf" TargetMode="External"/><Relationship Id="rId43" Type="http://schemas.openxmlformats.org/officeDocument/2006/relationships/hyperlink" Target="https://ncovid19.sigab.or.id/2020/06/09/yang-bergerak-dan-yang-terdampak-di-masa-pandemi-suara-disabilitas-dari-indonesia/" TargetMode="External"/><Relationship Id="rId48" Type="http://schemas.openxmlformats.org/officeDocument/2006/relationships/image" Target="media/image26.png"/><Relationship Id="rId56" Type="http://schemas.openxmlformats.org/officeDocument/2006/relationships/image" Target="media/image33.JPG"/><Relationship Id="rId64" Type="http://schemas.openxmlformats.org/officeDocument/2006/relationships/hyperlink" Target="https://www.dfat.gov.au/sites/default/files/covid-19-crisis-experiences-people-disabilities-indonesia-en.pdf" TargetMode="External"/><Relationship Id="rId69" Type="http://schemas.openxmlformats.org/officeDocument/2006/relationships/hyperlink" Target="mailto:rahmi.khasanah@sigab.or.id"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8.JPG"/><Relationship Id="rId72" Type="http://schemas.openxmlformats.org/officeDocument/2006/relationships/footer" Target="footer6.xml"/><Relationship Id="rId80" Type="http://schemas.openxmlformats.org/officeDocument/2006/relationships/footer" Target="footer1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24.JPG"/><Relationship Id="rId59" Type="http://schemas.openxmlformats.org/officeDocument/2006/relationships/hyperlink" Target="https://www.bps.go.id/news/2021/01/21/405/bps--270-20-juta-penduduk-indonesia-hasil-sp2020.html" TargetMode="External"/><Relationship Id="rId67" Type="http://schemas.openxmlformats.org/officeDocument/2006/relationships/hyperlink" Target="mailto:isangkilang@gmail.com" TargetMode="External"/><Relationship Id="rId20" Type="http://schemas.openxmlformats.org/officeDocument/2006/relationships/hyperlink" Target="https://metro.tempo.co/read/1483375/dari-psbb-hingga-ppkm-darurat-perjalanan-panjang-jakarta-lawan-pandemi-covid-19/full&amp;view=ok" TargetMode="External"/><Relationship Id="rId41" Type="http://schemas.openxmlformats.org/officeDocument/2006/relationships/image" Target="media/image20.JPG"/><Relationship Id="rId54" Type="http://schemas.openxmlformats.org/officeDocument/2006/relationships/image" Target="media/image31.JPG"/><Relationship Id="rId62" Type="http://schemas.openxmlformats.org/officeDocument/2006/relationships/hyperlink" Target="https://dukcapil.kemendagri.go.id/" TargetMode="External"/><Relationship Id="rId70" Type="http://schemas.openxmlformats.org/officeDocument/2006/relationships/header" Target="header1.xml"/><Relationship Id="rId75" Type="http://schemas.openxmlformats.org/officeDocument/2006/relationships/header" Target="header2.xml"/><Relationship Id="rId83"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itpk@bappenas.go.id" TargetMode="External"/><Relationship Id="rId23" Type="http://schemas.openxmlformats.org/officeDocument/2006/relationships/hyperlink" Target="https://dukcapil.kemendagri.go.id/" TargetMode="External"/><Relationship Id="rId28" Type="http://schemas.openxmlformats.org/officeDocument/2006/relationships/image" Target="media/image8.JPG"/><Relationship Id="rId36" Type="http://schemas.openxmlformats.org/officeDocument/2006/relationships/image" Target="media/image15.JPG"/><Relationship Id="rId49" Type="http://schemas.microsoft.com/office/2007/relationships/hdphoto" Target="media/hdphoto2.wdp"/><Relationship Id="rId57" Type="http://schemas.openxmlformats.org/officeDocument/2006/relationships/hyperlink" Target="https://www.dfat.gov.au/sites/default/files/covid-19-crisis-experiences-people-disabilities-indonesia-en.pdf" TargetMode="External"/><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hyperlink" Target="https://www.bps.go.id/pressrelease/2021/05/05/1815/februari-2021--tingkat-pengangguran-terbuka--tpt--sebesar-6-26-persen.html" TargetMode="External"/><Relationship Id="rId65" Type="http://schemas.openxmlformats.org/officeDocument/2006/relationships/hyperlink" Target="https://en.unesco.org/news/including-learners-disabilities-covid-19-education-responses" TargetMode="External"/><Relationship Id="rId73" Type="http://schemas.openxmlformats.org/officeDocument/2006/relationships/footer" Target="footer7.xml"/><Relationship Id="rId78" Type="http://schemas.openxmlformats.org/officeDocument/2006/relationships/footer" Target="footer10.xml"/><Relationship Id="rId8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microsoft.com/office/2007/relationships/hdphoto" Target="media/hdphoto1.wdp"/><Relationship Id="rId39" Type="http://schemas.openxmlformats.org/officeDocument/2006/relationships/image" Target="media/image18.JPG"/><Relationship Id="rId34" Type="http://schemas.openxmlformats.org/officeDocument/2006/relationships/image" Target="media/image14.JPG"/><Relationship Id="rId50" Type="http://schemas.openxmlformats.org/officeDocument/2006/relationships/image" Target="media/image27.JPG"/><Relationship Id="rId55" Type="http://schemas.openxmlformats.org/officeDocument/2006/relationships/image" Target="media/image32.JPG"/><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image" Target="media/image4.JPG"/><Relationship Id="rId40" Type="http://schemas.openxmlformats.org/officeDocument/2006/relationships/image" Target="media/image19.JPG"/><Relationship Id="rId45" Type="http://schemas.openxmlformats.org/officeDocument/2006/relationships/image" Target="media/image23.JPG"/><Relationship Id="rId66" Type="http://schemas.openxmlformats.org/officeDocument/2006/relationships/footer" Target="footer4.xml"/><Relationship Id="rId61" Type="http://schemas.openxmlformats.org/officeDocument/2006/relationships/hyperlink" Target="https://databoks.katadata.co.id/datapublish/2020/07/02/99-penduduk-telah-melakukan-perekaman-ktp-elektronik" TargetMode="External"/><Relationship Id="rId82"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ah.soeharno\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EDC8BA65-8F61-4732-A68E-1EA689D8E6AD}">
  <ds:schemaRefs>
    <ds:schemaRef ds:uri="http://schemas.openxmlformats.org/officeDocument/2006/bibliography"/>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65</Pages>
  <Words>17237</Words>
  <Characters>98251</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Dampak Sosial Ekonomi COVID-19 dan Akses Perlindungan Sosial Penyandang Disabilitas di Indonesia</vt:lpstr>
    </vt:vector>
  </TitlesOfParts>
  <Company/>
  <LinksUpToDate>false</LinksUpToDate>
  <CharactersWithSpaces>115258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Dampak Sosial Ekonomi COVID-19 dan Akses Perlindungan Sosial Penyandang Disabilitas di Indonesia</dc:title>
  <dc:subject/>
  <dc:creator/>
  <cp:keywords/>
  <dc:description/>
  <cp:lastModifiedBy/>
  <cp:revision>1</cp:revision>
  <dcterms:created xsi:type="dcterms:W3CDTF">2022-07-03T14:04:00Z</dcterms:created>
  <dcterms:modified xsi:type="dcterms:W3CDTF">2022-07-03T14:11:00Z</dcterms:modified>
  <cp:category>Ringkasan Kebijakan – Maret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