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9B817" w14:textId="1AC933B7" w:rsidR="00FB6F64" w:rsidRPr="002D5CDE" w:rsidRDefault="00FB6F64" w:rsidP="002D5CDE">
      <w:pPr>
        <w:pStyle w:val="Heading1"/>
      </w:pPr>
      <w:r w:rsidRPr="002D5CDE">
        <w:t>Voices from the Region</w:t>
      </w:r>
    </w:p>
    <w:p w14:paraId="258B7BC1" w14:textId="77777777" w:rsidR="00FB6F64" w:rsidRPr="00FB6F64" w:rsidRDefault="00FB6F64" w:rsidP="00D12D84">
      <w:pPr>
        <w:spacing w:after="0"/>
      </w:pPr>
    </w:p>
    <w:p w14:paraId="19117090" w14:textId="77777777" w:rsidR="00E20062" w:rsidRDefault="00A539AC" w:rsidP="00D62511">
      <w:pPr>
        <w:pStyle w:val="Title"/>
        <w:spacing w:line="22" w:lineRule="atLeast"/>
        <w:rPr>
          <w:sz w:val="44"/>
          <w:szCs w:val="44"/>
        </w:rPr>
      </w:pPr>
      <w:r>
        <w:rPr>
          <w:sz w:val="44"/>
          <w:szCs w:val="44"/>
        </w:rPr>
        <w:t xml:space="preserve">Easy Read </w:t>
      </w:r>
    </w:p>
    <w:p w14:paraId="2CE8FF06" w14:textId="77777777" w:rsidR="00FE4150" w:rsidRDefault="00C306CB" w:rsidP="00D62511">
      <w:pPr>
        <w:pStyle w:val="Title"/>
        <w:spacing w:line="22" w:lineRule="atLeast"/>
        <w:rPr>
          <w:sz w:val="44"/>
          <w:szCs w:val="44"/>
        </w:rPr>
      </w:pPr>
      <w:r>
        <w:rPr>
          <w:sz w:val="44"/>
          <w:szCs w:val="44"/>
        </w:rPr>
        <w:t>This paper was written by</w:t>
      </w:r>
      <w:r w:rsidR="00FE4150">
        <w:rPr>
          <w:sz w:val="44"/>
          <w:szCs w:val="44"/>
        </w:rPr>
        <w:t>:</w:t>
      </w:r>
    </w:p>
    <w:p w14:paraId="02B28761" w14:textId="117BE436" w:rsidR="00700896" w:rsidRPr="00FB6F64" w:rsidRDefault="00FE4150" w:rsidP="00D62511">
      <w:pPr>
        <w:pStyle w:val="Title"/>
        <w:spacing w:line="22" w:lineRule="atLeast"/>
        <w:rPr>
          <w:sz w:val="44"/>
          <w:szCs w:val="44"/>
        </w:rPr>
      </w:pPr>
      <w:r>
        <w:rPr>
          <w:sz w:val="44"/>
          <w:szCs w:val="44"/>
        </w:rPr>
        <w:t>CBM’s</w:t>
      </w:r>
      <w:r w:rsidR="00DC5117">
        <w:rPr>
          <w:sz w:val="44"/>
          <w:szCs w:val="44"/>
        </w:rPr>
        <w:t xml:space="preserve"> Inclusion Adv</w:t>
      </w:r>
      <w:r w:rsidR="00642CFC">
        <w:rPr>
          <w:sz w:val="44"/>
          <w:szCs w:val="44"/>
        </w:rPr>
        <w:t>isory</w:t>
      </w:r>
      <w:r w:rsidR="00DC5117">
        <w:rPr>
          <w:sz w:val="44"/>
          <w:szCs w:val="44"/>
        </w:rPr>
        <w:t xml:space="preserve"> Group </w:t>
      </w:r>
    </w:p>
    <w:p w14:paraId="4554CA52" w14:textId="0D7123A9" w:rsidR="007D36BD" w:rsidRDefault="00853B96" w:rsidP="00462E24">
      <w:pPr>
        <w:pStyle w:val="Byline"/>
        <w:spacing w:after="0" w:line="22" w:lineRule="atLeast"/>
        <w:rPr>
          <w:rStyle w:val="ui-provider"/>
          <w:b w:val="0"/>
          <w:bCs/>
        </w:rPr>
      </w:pPr>
      <w:r>
        <w:rPr>
          <w:noProof/>
        </w:rPr>
        <w:drawing>
          <wp:anchor distT="0" distB="0" distL="114300" distR="114300" simplePos="0" relativeHeight="251657263" behindDoc="0" locked="0" layoutInCell="1" allowOverlap="1" wp14:anchorId="4B815D7E" wp14:editId="7DC02B9D">
            <wp:simplePos x="0" y="0"/>
            <wp:positionH relativeFrom="column">
              <wp:posOffset>570451</wp:posOffset>
            </wp:positionH>
            <wp:positionV relativeFrom="paragraph">
              <wp:posOffset>143475</wp:posOffset>
            </wp:positionV>
            <wp:extent cx="1080000" cy="1080000"/>
            <wp:effectExtent l="0" t="0" r="0" b="6350"/>
            <wp:wrapNone/>
            <wp:docPr id="1691539569" name="Picture 16915395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539569" name="Picture 16915395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216CD" w14:textId="3AEC22FA" w:rsidR="00B8336E" w:rsidRPr="00CE13FA" w:rsidRDefault="00B8336E" w:rsidP="00F73DDE">
      <w:pPr>
        <w:pStyle w:val="BodyText"/>
        <w:spacing w:line="360" w:lineRule="auto"/>
        <w:ind w:left="3686" w:hanging="284"/>
        <w:rPr>
          <w:rFonts w:ascii="Calibri" w:hAnsi="Calibri" w:cs="Calibri"/>
          <w:color w:val="231F20"/>
          <w:spacing w:val="-4"/>
        </w:rPr>
      </w:pPr>
      <w:r w:rsidRPr="007538E3">
        <w:rPr>
          <w:rFonts w:ascii="Calibri" w:hAnsi="Calibri" w:cs="Calibri"/>
          <w:color w:val="231F20"/>
        </w:rPr>
        <w:t>The</w:t>
      </w:r>
      <w:r w:rsidRPr="007538E3">
        <w:rPr>
          <w:rFonts w:ascii="Calibri" w:hAnsi="Calibri" w:cs="Calibri"/>
          <w:color w:val="231F20"/>
          <w:spacing w:val="7"/>
        </w:rPr>
        <w:t xml:space="preserve"> </w:t>
      </w:r>
      <w:r w:rsidRPr="007538E3">
        <w:rPr>
          <w:rFonts w:ascii="Calibri" w:hAnsi="Calibri" w:cs="Calibri"/>
          <w:color w:val="231F20"/>
        </w:rPr>
        <w:t>first</w:t>
      </w:r>
      <w:r w:rsidRPr="007538E3">
        <w:rPr>
          <w:rFonts w:ascii="Calibri" w:hAnsi="Calibri" w:cs="Calibri"/>
          <w:color w:val="231F20"/>
          <w:spacing w:val="10"/>
        </w:rPr>
        <w:t xml:space="preserve"> </w:t>
      </w:r>
      <w:r w:rsidRPr="007538E3">
        <w:rPr>
          <w:rFonts w:ascii="Calibri" w:hAnsi="Calibri" w:cs="Calibri"/>
          <w:color w:val="231F20"/>
        </w:rPr>
        <w:t>time</w:t>
      </w:r>
      <w:r w:rsidRPr="007538E3">
        <w:rPr>
          <w:rFonts w:ascii="Calibri" w:hAnsi="Calibri" w:cs="Calibri"/>
          <w:color w:val="231F20"/>
          <w:spacing w:val="9"/>
        </w:rPr>
        <w:t xml:space="preserve"> </w:t>
      </w:r>
      <w:r w:rsidRPr="007538E3">
        <w:rPr>
          <w:rFonts w:ascii="Calibri" w:hAnsi="Calibri" w:cs="Calibri"/>
          <w:color w:val="231F20"/>
        </w:rPr>
        <w:t>we</w:t>
      </w:r>
      <w:r w:rsidRPr="007538E3">
        <w:rPr>
          <w:rFonts w:ascii="Calibri" w:hAnsi="Calibri" w:cs="Calibri"/>
          <w:color w:val="231F20"/>
          <w:spacing w:val="10"/>
        </w:rPr>
        <w:t xml:space="preserve"> </w:t>
      </w:r>
      <w:r w:rsidRPr="007538E3">
        <w:rPr>
          <w:rFonts w:ascii="Calibri" w:hAnsi="Calibri" w:cs="Calibri"/>
          <w:color w:val="231F20"/>
        </w:rPr>
        <w:t>write</w:t>
      </w:r>
      <w:r w:rsidRPr="007538E3">
        <w:rPr>
          <w:rFonts w:ascii="Calibri" w:hAnsi="Calibri" w:cs="Calibri"/>
          <w:color w:val="231F20"/>
          <w:spacing w:val="9"/>
        </w:rPr>
        <w:t xml:space="preserve"> </w:t>
      </w:r>
      <w:r w:rsidRPr="007538E3">
        <w:rPr>
          <w:rFonts w:ascii="Calibri" w:hAnsi="Calibri" w:cs="Calibri"/>
          <w:color w:val="231F20"/>
        </w:rPr>
        <w:t>a</w:t>
      </w:r>
      <w:r w:rsidRPr="007538E3">
        <w:rPr>
          <w:rFonts w:ascii="Calibri" w:hAnsi="Calibri" w:cs="Calibri"/>
          <w:color w:val="231F20"/>
          <w:spacing w:val="10"/>
        </w:rPr>
        <w:t xml:space="preserve"> </w:t>
      </w:r>
      <w:r w:rsidRPr="007538E3">
        <w:rPr>
          <w:rFonts w:ascii="Calibri" w:hAnsi="Calibri" w:cs="Calibri"/>
          <w:color w:val="231F20"/>
        </w:rPr>
        <w:t>hard</w:t>
      </w:r>
      <w:r w:rsidRPr="007538E3">
        <w:rPr>
          <w:rFonts w:ascii="Calibri" w:hAnsi="Calibri" w:cs="Calibri"/>
          <w:color w:val="231F20"/>
          <w:spacing w:val="10"/>
        </w:rPr>
        <w:t xml:space="preserve"> </w:t>
      </w:r>
      <w:proofErr w:type="gramStart"/>
      <w:r w:rsidRPr="007538E3">
        <w:rPr>
          <w:rFonts w:ascii="Calibri" w:hAnsi="Calibri" w:cs="Calibri"/>
          <w:color w:val="231F20"/>
          <w:spacing w:val="-4"/>
        </w:rPr>
        <w:t>word</w:t>
      </w:r>
      <w:proofErr w:type="gramEnd"/>
      <w:r w:rsidR="00BD4534">
        <w:rPr>
          <w:rFonts w:ascii="Calibri" w:hAnsi="Calibri" w:cs="Calibri"/>
          <w:color w:val="231F20"/>
          <w:spacing w:val="-4"/>
        </w:rPr>
        <w:t xml:space="preserve"> we will write</w:t>
      </w:r>
      <w:r w:rsidR="00FF3825">
        <w:rPr>
          <w:rFonts w:ascii="Calibri" w:hAnsi="Calibri" w:cs="Calibri"/>
          <w:color w:val="231F20"/>
          <w:spacing w:val="-4"/>
        </w:rPr>
        <w:t>:</w:t>
      </w:r>
    </w:p>
    <w:p w14:paraId="01CD9940" w14:textId="6FCD0C52" w:rsidR="008255EA" w:rsidRPr="00504C10" w:rsidRDefault="006648C8" w:rsidP="007B2892">
      <w:pPr>
        <w:pStyle w:val="BodyText"/>
        <w:numPr>
          <w:ilvl w:val="0"/>
          <w:numId w:val="40"/>
        </w:numPr>
        <w:spacing w:line="360" w:lineRule="auto"/>
        <w:ind w:left="3686" w:hanging="284"/>
        <w:rPr>
          <w:rFonts w:ascii="Calibri" w:hAnsi="Calibri" w:cs="Calibri"/>
        </w:rPr>
      </w:pPr>
      <w:r>
        <w:rPr>
          <w:rFonts w:ascii="Calibri" w:hAnsi="Calibri" w:cs="Calibri"/>
          <w:color w:val="231F20"/>
          <w:spacing w:val="-4"/>
        </w:rPr>
        <w:t>t</w:t>
      </w:r>
      <w:r w:rsidR="003C3D4F">
        <w:rPr>
          <w:rFonts w:ascii="Calibri" w:hAnsi="Calibri" w:cs="Calibri"/>
          <w:color w:val="231F20"/>
          <w:spacing w:val="-4"/>
        </w:rPr>
        <w:t>he word</w:t>
      </w:r>
      <w:r w:rsidR="008255EA">
        <w:rPr>
          <w:rFonts w:ascii="Calibri" w:hAnsi="Calibri" w:cs="Calibri"/>
          <w:color w:val="231F20"/>
          <w:spacing w:val="-4"/>
        </w:rPr>
        <w:t xml:space="preserve"> in </w:t>
      </w:r>
      <w:r w:rsidR="008255EA" w:rsidRPr="003C3D4F">
        <w:rPr>
          <w:rFonts w:ascii="Calibri" w:hAnsi="Calibri" w:cs="Calibri"/>
          <w:b/>
          <w:bCs/>
          <w:color w:val="231F20"/>
          <w:spacing w:val="-4"/>
        </w:rPr>
        <w:t>bold</w:t>
      </w:r>
    </w:p>
    <w:p w14:paraId="66B19149" w14:textId="00C97A91" w:rsidR="00B8336E" w:rsidRPr="007538E3" w:rsidRDefault="00B8336E" w:rsidP="007B2892">
      <w:pPr>
        <w:pStyle w:val="ListParagraph"/>
        <w:widowControl w:val="0"/>
        <w:numPr>
          <w:ilvl w:val="0"/>
          <w:numId w:val="40"/>
        </w:numPr>
        <w:tabs>
          <w:tab w:val="left" w:pos="4194"/>
        </w:tabs>
        <w:autoSpaceDE w:val="0"/>
        <w:autoSpaceDN w:val="0"/>
        <w:spacing w:after="0" w:line="360" w:lineRule="auto"/>
        <w:ind w:left="3686" w:hanging="284"/>
        <w:rPr>
          <w:rFonts w:ascii="Calibri" w:hAnsi="Calibri" w:cs="Calibri"/>
          <w:sz w:val="28"/>
        </w:rPr>
      </w:pPr>
      <w:r w:rsidRPr="007538E3">
        <w:rPr>
          <w:rFonts w:ascii="Calibri" w:hAnsi="Calibri" w:cs="Calibri"/>
          <w:color w:val="231F20"/>
          <w:sz w:val="28"/>
        </w:rPr>
        <w:t>what</w:t>
      </w:r>
      <w:r w:rsidRPr="007538E3">
        <w:rPr>
          <w:rFonts w:ascii="Calibri" w:hAnsi="Calibri" w:cs="Calibri"/>
          <w:color w:val="231F20"/>
          <w:spacing w:val="7"/>
          <w:sz w:val="28"/>
        </w:rPr>
        <w:t xml:space="preserve"> </w:t>
      </w:r>
      <w:r w:rsidRPr="007538E3">
        <w:rPr>
          <w:rFonts w:ascii="Calibri" w:hAnsi="Calibri" w:cs="Calibri"/>
          <w:color w:val="231F20"/>
          <w:sz w:val="28"/>
        </w:rPr>
        <w:t>the</w:t>
      </w:r>
      <w:r w:rsidRPr="007538E3">
        <w:rPr>
          <w:rFonts w:ascii="Calibri" w:hAnsi="Calibri" w:cs="Calibri"/>
          <w:color w:val="231F20"/>
          <w:spacing w:val="6"/>
          <w:sz w:val="28"/>
        </w:rPr>
        <w:t xml:space="preserve"> </w:t>
      </w:r>
      <w:r w:rsidRPr="007538E3">
        <w:rPr>
          <w:rFonts w:ascii="Calibri" w:hAnsi="Calibri" w:cs="Calibri"/>
          <w:color w:val="231F20"/>
          <w:sz w:val="28"/>
        </w:rPr>
        <w:t>hard</w:t>
      </w:r>
      <w:r w:rsidRPr="007538E3">
        <w:rPr>
          <w:rFonts w:ascii="Calibri" w:hAnsi="Calibri" w:cs="Calibri"/>
          <w:color w:val="231F20"/>
          <w:spacing w:val="6"/>
          <w:sz w:val="28"/>
        </w:rPr>
        <w:t xml:space="preserve"> </w:t>
      </w:r>
      <w:r w:rsidRPr="007538E3">
        <w:rPr>
          <w:rFonts w:ascii="Calibri" w:hAnsi="Calibri" w:cs="Calibri"/>
          <w:color w:val="231F20"/>
          <w:sz w:val="28"/>
        </w:rPr>
        <w:t>word</w:t>
      </w:r>
      <w:r w:rsidRPr="007538E3">
        <w:rPr>
          <w:rFonts w:ascii="Calibri" w:hAnsi="Calibri" w:cs="Calibri"/>
          <w:color w:val="231F20"/>
          <w:spacing w:val="7"/>
          <w:sz w:val="28"/>
        </w:rPr>
        <w:t xml:space="preserve"> </w:t>
      </w:r>
      <w:r w:rsidRPr="007538E3">
        <w:rPr>
          <w:rFonts w:ascii="Calibri" w:hAnsi="Calibri" w:cs="Calibri"/>
          <w:color w:val="231F20"/>
          <w:spacing w:val="-2"/>
          <w:sz w:val="28"/>
        </w:rPr>
        <w:t>means.</w:t>
      </w:r>
    </w:p>
    <w:p w14:paraId="6CE0FA5D" w14:textId="32EC9F17" w:rsidR="000C1C8D" w:rsidRPr="00F241B9" w:rsidRDefault="00270087" w:rsidP="002D5CDE">
      <w:r>
        <w:br w:type="page"/>
      </w:r>
      <w:bookmarkStart w:id="0" w:name="_Toc168388080"/>
    </w:p>
    <w:p w14:paraId="0D01E8FD" w14:textId="27EC2AD7" w:rsidR="005B3269" w:rsidRPr="00FA2247" w:rsidRDefault="0068482E" w:rsidP="002D5CDE">
      <w:pPr>
        <w:pStyle w:val="Heading2"/>
      </w:pPr>
      <w:r w:rsidRPr="002D5CDE">
        <w:rPr>
          <w:noProof/>
        </w:rPr>
        <w:lastRenderedPageBreak/>
        <w:drawing>
          <wp:anchor distT="0" distB="0" distL="114300" distR="114300" simplePos="0" relativeHeight="251657264" behindDoc="0" locked="0" layoutInCell="1" allowOverlap="1" wp14:anchorId="31B01FE6" wp14:editId="098C017F">
            <wp:simplePos x="0" y="0"/>
            <wp:positionH relativeFrom="page">
              <wp:posOffset>741045</wp:posOffset>
            </wp:positionH>
            <wp:positionV relativeFrom="paragraph">
              <wp:posOffset>158701</wp:posOffset>
            </wp:positionV>
            <wp:extent cx="1440000" cy="1440000"/>
            <wp:effectExtent l="0" t="0" r="8255" b="8255"/>
            <wp:wrapNone/>
            <wp:docPr id="1137023831" name="Picture 11370238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023831" name="Picture 11370238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269" w:rsidRPr="002D5CDE">
        <w:t>Introduction</w:t>
      </w:r>
      <w:bookmarkEnd w:id="0"/>
    </w:p>
    <w:p w14:paraId="57B092A7" w14:textId="17E6DE77" w:rsidR="006C56ED" w:rsidRDefault="002C35A5" w:rsidP="00D15099">
      <w:pPr>
        <w:pStyle w:val="Default"/>
        <w:spacing w:line="360" w:lineRule="auto"/>
        <w:ind w:left="3402" w:right="-765"/>
        <w:rPr>
          <w:rFonts w:asciiTheme="majorHAnsi" w:hAnsiTheme="majorHAnsi" w:cstheme="majorHAnsi"/>
          <w:color w:val="auto"/>
          <w:sz w:val="28"/>
          <w:szCs w:val="28"/>
        </w:rPr>
      </w:pPr>
      <w:r w:rsidRPr="002C35A5">
        <w:rPr>
          <w:rFonts w:asciiTheme="majorHAnsi" w:hAnsiTheme="majorHAnsi" w:cstheme="majorHAnsi"/>
          <w:color w:val="auto"/>
          <w:sz w:val="28"/>
          <w:szCs w:val="28"/>
        </w:rPr>
        <w:t xml:space="preserve">This document </w:t>
      </w:r>
      <w:r w:rsidR="006443C3">
        <w:rPr>
          <w:rFonts w:asciiTheme="majorHAnsi" w:hAnsiTheme="majorHAnsi" w:cstheme="majorHAnsi"/>
          <w:color w:val="auto"/>
          <w:sz w:val="28"/>
          <w:szCs w:val="28"/>
        </w:rPr>
        <w:t>shares what people with disabilit</w:t>
      </w:r>
      <w:r w:rsidR="006E1EC9">
        <w:rPr>
          <w:rFonts w:asciiTheme="majorHAnsi" w:hAnsiTheme="majorHAnsi" w:cstheme="majorHAnsi"/>
          <w:color w:val="auto"/>
          <w:sz w:val="28"/>
          <w:szCs w:val="28"/>
        </w:rPr>
        <w:t>y</w:t>
      </w:r>
      <w:r w:rsidR="0034526E">
        <w:rPr>
          <w:rFonts w:asciiTheme="majorHAnsi" w:hAnsiTheme="majorHAnsi" w:cstheme="majorHAnsi"/>
          <w:color w:val="auto"/>
          <w:sz w:val="28"/>
          <w:szCs w:val="28"/>
        </w:rPr>
        <w:t xml:space="preserve"> said they</w:t>
      </w:r>
      <w:r w:rsidR="006443C3">
        <w:rPr>
          <w:rFonts w:asciiTheme="majorHAnsi" w:hAnsiTheme="majorHAnsi" w:cstheme="majorHAnsi"/>
          <w:color w:val="auto"/>
          <w:sz w:val="28"/>
          <w:szCs w:val="28"/>
        </w:rPr>
        <w:t xml:space="preserve"> want </w:t>
      </w:r>
      <w:r w:rsidR="00081C97">
        <w:rPr>
          <w:rFonts w:asciiTheme="majorHAnsi" w:hAnsiTheme="majorHAnsi" w:cstheme="majorHAnsi"/>
          <w:color w:val="auto"/>
          <w:sz w:val="28"/>
          <w:szCs w:val="28"/>
        </w:rPr>
        <w:t>to be</w:t>
      </w:r>
      <w:r w:rsidR="00186E91">
        <w:rPr>
          <w:rFonts w:asciiTheme="majorHAnsi" w:hAnsiTheme="majorHAnsi" w:cstheme="majorHAnsi"/>
          <w:color w:val="auto"/>
          <w:sz w:val="28"/>
          <w:szCs w:val="28"/>
        </w:rPr>
        <w:t xml:space="preserve"> in</w:t>
      </w:r>
      <w:r w:rsidR="006443C3">
        <w:rPr>
          <w:rFonts w:asciiTheme="majorHAnsi" w:hAnsiTheme="majorHAnsi" w:cstheme="majorHAnsi"/>
          <w:color w:val="auto"/>
          <w:sz w:val="28"/>
          <w:szCs w:val="28"/>
        </w:rPr>
        <w:t xml:space="preserve"> DFAT’s </w:t>
      </w:r>
      <w:r w:rsidR="00286480">
        <w:rPr>
          <w:rFonts w:asciiTheme="majorHAnsi" w:hAnsiTheme="majorHAnsi" w:cstheme="majorHAnsi"/>
          <w:color w:val="auto"/>
          <w:sz w:val="28"/>
          <w:szCs w:val="28"/>
        </w:rPr>
        <w:t>Disability Strategy</w:t>
      </w:r>
      <w:r w:rsidRPr="002C35A5">
        <w:rPr>
          <w:rFonts w:asciiTheme="majorHAnsi" w:hAnsiTheme="majorHAnsi" w:cstheme="majorHAnsi"/>
          <w:color w:val="auto"/>
          <w:sz w:val="28"/>
          <w:szCs w:val="28"/>
        </w:rPr>
        <w:t xml:space="preserve">. </w:t>
      </w:r>
    </w:p>
    <w:p w14:paraId="7FAA5345" w14:textId="77777777" w:rsidR="00404708" w:rsidRDefault="0068482E" w:rsidP="00240F27">
      <w:pPr>
        <w:pStyle w:val="Default"/>
        <w:spacing w:before="360" w:line="360" w:lineRule="auto"/>
        <w:ind w:left="3402" w:right="-765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216" behindDoc="0" locked="0" layoutInCell="1" allowOverlap="1" wp14:anchorId="4E051539" wp14:editId="5B2209ED">
            <wp:simplePos x="0" y="0"/>
            <wp:positionH relativeFrom="column">
              <wp:posOffset>150495</wp:posOffset>
            </wp:positionH>
            <wp:positionV relativeFrom="paragraph">
              <wp:posOffset>28575</wp:posOffset>
            </wp:positionV>
            <wp:extent cx="1464310" cy="621030"/>
            <wp:effectExtent l="0" t="0" r="2540" b="762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74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</w:t>
      </w:r>
      <w:r w:rsidR="009D2F0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he Department of Foreign Affairs and Trade </w:t>
      </w:r>
      <w:r w:rsidR="0092274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is also called </w:t>
      </w:r>
      <w:r w:rsidR="002C35A5"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DFAT</w:t>
      </w:r>
      <w:r w:rsidR="002C35A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. </w:t>
      </w:r>
    </w:p>
    <w:p w14:paraId="1FFDB4C2" w14:textId="2841CEE1" w:rsidR="00431AAE" w:rsidRPr="00560036" w:rsidRDefault="003F5275" w:rsidP="00D15099">
      <w:pPr>
        <w:pStyle w:val="Default"/>
        <w:spacing w:line="360" w:lineRule="auto"/>
        <w:ind w:left="3402" w:right="-765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DFAT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is a part of the Australian </w:t>
      </w:r>
      <w:r w:rsidR="00186E9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G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overnment. </w:t>
      </w:r>
    </w:p>
    <w:p w14:paraId="42BA02A8" w14:textId="0DA0EC07" w:rsidR="00D40997" w:rsidRPr="00560036" w:rsidRDefault="00A06E02" w:rsidP="00240F27">
      <w:pPr>
        <w:pStyle w:val="Default"/>
        <w:spacing w:before="360" w:line="360" w:lineRule="auto"/>
        <w:ind w:left="3402" w:right="-765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59" behindDoc="0" locked="0" layoutInCell="1" allowOverlap="1" wp14:anchorId="3658D932" wp14:editId="43E3AA0E">
            <wp:simplePos x="0" y="0"/>
            <wp:positionH relativeFrom="column">
              <wp:posOffset>140047</wp:posOffset>
            </wp:positionH>
            <wp:positionV relativeFrom="paragraph">
              <wp:posOffset>66040</wp:posOffset>
            </wp:positionV>
            <wp:extent cx="1263015" cy="1164590"/>
            <wp:effectExtent l="0" t="0" r="0" b="0"/>
            <wp:wrapNone/>
            <wp:docPr id="165701117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01117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285" w:rsidRPr="00560036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t>DFAT’s</w:t>
      </w:r>
      <w:r w:rsidR="003F527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job is to</w:t>
      </w:r>
      <w:r w:rsidR="00E75574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help</w:t>
      </w:r>
      <w:r w:rsidR="00D4099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:</w:t>
      </w:r>
    </w:p>
    <w:p w14:paraId="51763D84" w14:textId="720CE548" w:rsidR="00FA758F" w:rsidRPr="00560036" w:rsidRDefault="003F5275" w:rsidP="007B2892">
      <w:pPr>
        <w:pStyle w:val="Default"/>
        <w:numPr>
          <w:ilvl w:val="0"/>
          <w:numId w:val="10"/>
        </w:numPr>
        <w:spacing w:after="120" w:line="360" w:lineRule="auto"/>
        <w:ind w:left="3762" w:right="-765"/>
        <w:rPr>
          <w:color w:val="000000" w:themeColor="text1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Australia </w:t>
      </w:r>
      <w:r w:rsidR="00522F64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work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with other countries</w:t>
      </w:r>
      <w:r w:rsidR="007068F8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FB2A1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and</w:t>
      </w:r>
      <w:r w:rsidR="007068F8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help people and communities</w:t>
      </w:r>
      <w:r w:rsidR="00584A7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who need </w:t>
      </w:r>
      <w:r w:rsidR="0073569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assistance</w:t>
      </w:r>
    </w:p>
    <w:p w14:paraId="6EC69C6B" w14:textId="37B88FFF" w:rsidR="00C21BE5" w:rsidRPr="00560036" w:rsidRDefault="00B61B4D" w:rsidP="007B2892">
      <w:pPr>
        <w:pStyle w:val="Default"/>
        <w:numPr>
          <w:ilvl w:val="0"/>
          <w:numId w:val="10"/>
        </w:numPr>
        <w:spacing w:after="120" w:line="360" w:lineRule="auto"/>
        <w:ind w:left="3762" w:right="-765"/>
        <w:rPr>
          <w:color w:val="000000" w:themeColor="text1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Australia </w:t>
      </w:r>
      <w:r w:rsidR="008B03A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to be</w:t>
      </w:r>
      <w:r w:rsidR="000B6F6F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C0546E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safe</w:t>
      </w:r>
      <w:r w:rsidR="00947E18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when working with other countries</w:t>
      </w:r>
    </w:p>
    <w:p w14:paraId="4462EB4F" w14:textId="50F7184F" w:rsidR="009F01D5" w:rsidRPr="00240F27" w:rsidRDefault="00E75574" w:rsidP="001B7E4D">
      <w:pPr>
        <w:pStyle w:val="Default"/>
        <w:numPr>
          <w:ilvl w:val="0"/>
          <w:numId w:val="10"/>
        </w:numPr>
        <w:spacing w:line="360" w:lineRule="auto"/>
        <w:ind w:left="3762" w:right="-765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240F27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Australians who </w:t>
      </w:r>
      <w:r w:rsidR="0077399A" w:rsidRPr="00240F27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are </w:t>
      </w:r>
      <w:r w:rsidR="005C55F6" w:rsidRPr="00240F27">
        <w:rPr>
          <w:rFonts w:asciiTheme="majorHAnsi" w:hAnsiTheme="majorHAnsi" w:cstheme="majorHAnsi"/>
          <w:color w:val="000000" w:themeColor="text1"/>
          <w:sz w:val="28"/>
          <w:szCs w:val="28"/>
        </w:rPr>
        <w:t>in other countries</w:t>
      </w:r>
      <w:r w:rsidR="00FC7B66" w:rsidRPr="00240F27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if they need help</w:t>
      </w:r>
      <w:r w:rsidR="00C60F4B" w:rsidRPr="00240F27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  <w:r w:rsidR="00476C68" w:rsidRPr="00560036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60" behindDoc="0" locked="0" layoutInCell="1" allowOverlap="1" wp14:anchorId="03BE8521" wp14:editId="0FFFB694">
            <wp:simplePos x="0" y="0"/>
            <wp:positionH relativeFrom="column">
              <wp:posOffset>267703</wp:posOffset>
            </wp:positionH>
            <wp:positionV relativeFrom="paragraph">
              <wp:posOffset>105410</wp:posOffset>
            </wp:positionV>
            <wp:extent cx="1080000" cy="1080000"/>
            <wp:effectExtent l="0" t="0" r="6350" b="6350"/>
            <wp:wrapNone/>
            <wp:docPr id="7677657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7657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C8204" w14:textId="2E76B381" w:rsidR="006443C3" w:rsidRPr="00560036" w:rsidRDefault="005C5D2E" w:rsidP="00240F27">
      <w:pPr>
        <w:pStyle w:val="Default"/>
        <w:spacing w:before="360" w:after="240" w:line="360" w:lineRule="auto"/>
        <w:ind w:left="3402" w:right="-765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DFAT </w:t>
      </w:r>
      <w:r w:rsidR="0034526E">
        <w:rPr>
          <w:rFonts w:asciiTheme="majorHAnsi" w:hAnsiTheme="majorHAnsi" w:cstheme="majorHAnsi"/>
          <w:color w:val="000000" w:themeColor="text1"/>
          <w:sz w:val="28"/>
          <w:szCs w:val="28"/>
        </w:rPr>
        <w:t>has made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a new plan called </w:t>
      </w:r>
      <w:r w:rsidR="00186E9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Australia’s 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International Disability </w:t>
      </w:r>
      <w:r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Equity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and </w:t>
      </w:r>
      <w:r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Rights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Strategy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  <w:r w:rsidR="00E94350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</w:p>
    <w:p w14:paraId="652329E9" w14:textId="3A8DB5FF" w:rsidR="00C1453C" w:rsidRPr="00560036" w:rsidRDefault="00F35325" w:rsidP="00F35325">
      <w:pPr>
        <w:pStyle w:val="Default"/>
        <w:spacing w:after="240" w:line="360" w:lineRule="auto"/>
        <w:ind w:left="3402" w:right="-765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317" behindDoc="1" locked="0" layoutInCell="1" allowOverlap="1" wp14:anchorId="483BE453" wp14:editId="600BF6EC">
            <wp:simplePos x="0" y="0"/>
            <wp:positionH relativeFrom="column">
              <wp:posOffset>73159</wp:posOffset>
            </wp:positionH>
            <wp:positionV relativeFrom="paragraph">
              <wp:posOffset>538580</wp:posOffset>
            </wp:positionV>
            <wp:extent cx="1263600" cy="1263600"/>
            <wp:effectExtent l="0" t="0" r="0" b="0"/>
            <wp:wrapNone/>
            <wp:docPr id="46351293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51293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00" cy="12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53C"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Equity</w:t>
      </w:r>
      <w:r w:rsidR="00C1453C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means everyone gets what they need to succeed. </w:t>
      </w:r>
    </w:p>
    <w:p w14:paraId="036CABFA" w14:textId="1AD12B11" w:rsidR="00476C68" w:rsidRPr="00560036" w:rsidRDefault="00476C68" w:rsidP="00476C68">
      <w:pPr>
        <w:pStyle w:val="Default"/>
        <w:spacing w:line="360" w:lineRule="auto"/>
        <w:ind w:left="3402" w:right="-765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Bidi"/>
          <w:b/>
          <w:bCs/>
          <w:color w:val="000000" w:themeColor="text1"/>
          <w:sz w:val="28"/>
          <w:szCs w:val="28"/>
        </w:rPr>
        <w:t>Rights</w:t>
      </w:r>
      <w:r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are things every person should have</w:t>
      </w:r>
      <w:r w:rsidR="00F3695E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like:</w:t>
      </w:r>
      <w:r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</w:t>
      </w:r>
    </w:p>
    <w:p w14:paraId="705220EE" w14:textId="77777777" w:rsidR="00476C68" w:rsidRPr="00560036" w:rsidRDefault="00476C68" w:rsidP="007B2892">
      <w:pPr>
        <w:pStyle w:val="Default"/>
        <w:numPr>
          <w:ilvl w:val="0"/>
          <w:numId w:val="27"/>
        </w:numPr>
        <w:spacing w:line="360" w:lineRule="auto"/>
        <w:ind w:left="3762" w:right="-765"/>
        <w:rPr>
          <w:rFonts w:asciiTheme="majorHAnsi" w:hAnsiTheme="majorHAnsi" w:cstheme="majorBid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food and clean water</w:t>
      </w:r>
    </w:p>
    <w:p w14:paraId="19C64845" w14:textId="6DAF149A" w:rsidR="00476C68" w:rsidRPr="00560036" w:rsidRDefault="00476C68" w:rsidP="007B2892">
      <w:pPr>
        <w:pStyle w:val="Default"/>
        <w:numPr>
          <w:ilvl w:val="0"/>
          <w:numId w:val="27"/>
        </w:numPr>
        <w:spacing w:line="360" w:lineRule="auto"/>
        <w:ind w:left="3762" w:right="-765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being treated in a way that is fair and equal </w:t>
      </w:r>
    </w:p>
    <w:p w14:paraId="66CF31A4" w14:textId="453AB734" w:rsidR="00476C68" w:rsidRPr="00560036" w:rsidRDefault="00F35325" w:rsidP="007B2892">
      <w:pPr>
        <w:pStyle w:val="Default"/>
        <w:numPr>
          <w:ilvl w:val="0"/>
          <w:numId w:val="27"/>
        </w:numPr>
        <w:spacing w:line="360" w:lineRule="auto"/>
        <w:ind w:left="3762" w:right="-765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316" behindDoc="0" locked="0" layoutInCell="1" allowOverlap="1" wp14:anchorId="3C2866C0" wp14:editId="460CAD8D">
            <wp:simplePos x="0" y="0"/>
            <wp:positionH relativeFrom="column">
              <wp:posOffset>229870</wp:posOffset>
            </wp:positionH>
            <wp:positionV relativeFrom="paragraph">
              <wp:posOffset>313690</wp:posOffset>
            </wp:positionV>
            <wp:extent cx="1125855" cy="1125855"/>
            <wp:effectExtent l="0" t="0" r="0" b="0"/>
            <wp:wrapNone/>
            <wp:docPr id="1649000906" name="Picture 16490009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000906" name="Picture 16490009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C68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a place to live</w:t>
      </w:r>
    </w:p>
    <w:p w14:paraId="35B051B9" w14:textId="29D8F868" w:rsidR="00476C68" w:rsidRPr="00560036" w:rsidRDefault="00C05BF7" w:rsidP="007B2892">
      <w:pPr>
        <w:pStyle w:val="Default"/>
        <w:numPr>
          <w:ilvl w:val="0"/>
          <w:numId w:val="27"/>
        </w:numPr>
        <w:spacing w:after="240" w:line="360" w:lineRule="auto"/>
        <w:ind w:left="3762" w:right="-765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being able </w:t>
      </w:r>
      <w:r w:rsidR="00C755E5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to </w:t>
      </w:r>
      <w:r w:rsidR="00476C68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mak</w:t>
      </w:r>
      <w:r w:rsidR="00C755E5">
        <w:rPr>
          <w:rFonts w:asciiTheme="majorHAnsi" w:hAnsiTheme="majorHAnsi" w:cstheme="majorHAnsi"/>
          <w:color w:val="000000" w:themeColor="text1"/>
          <w:sz w:val="28"/>
          <w:szCs w:val="28"/>
        </w:rPr>
        <w:t>e your</w:t>
      </w:r>
      <w:r w:rsidR="00476C68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DF66B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own </w:t>
      </w:r>
      <w:r w:rsidR="00476C68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decisions</w:t>
      </w:r>
      <w:r w:rsidR="00513CFD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0832BA0A" w14:textId="75EBEF62" w:rsidR="00E916D0" w:rsidRPr="00560036" w:rsidRDefault="006A0AEE" w:rsidP="00D15099">
      <w:pPr>
        <w:pStyle w:val="Default"/>
        <w:spacing w:after="240" w:line="360" w:lineRule="auto"/>
        <w:ind w:left="3402" w:right="-765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S</w:t>
      </w:r>
      <w:r w:rsidR="006443C3"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trategy</w:t>
      </w:r>
      <w:r w:rsidR="006443C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means </w:t>
      </w:r>
      <w:r w:rsidR="00704029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to </w:t>
      </w:r>
      <w:r w:rsidR="002B37D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mak</w:t>
      </w:r>
      <w:r w:rsidR="00704029">
        <w:rPr>
          <w:rFonts w:asciiTheme="majorHAnsi" w:hAnsiTheme="majorHAnsi" w:cstheme="majorHAnsi"/>
          <w:color w:val="000000" w:themeColor="text1"/>
          <w:sz w:val="28"/>
          <w:szCs w:val="28"/>
        </w:rPr>
        <w:t>e</w:t>
      </w:r>
      <w:r w:rsidR="002B37D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a plan</w:t>
      </w:r>
      <w:r w:rsidR="00D1309F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to do things in the best way to get</w:t>
      </w:r>
      <w:r w:rsidR="006443C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things</w:t>
      </w:r>
      <w:r w:rsidR="00D1309F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done</w:t>
      </w:r>
      <w:r w:rsidR="006443C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51F0F06B" w14:textId="77777777" w:rsidR="00AD2E27" w:rsidRDefault="00D85023" w:rsidP="00AD2E27">
      <w:pPr>
        <w:pStyle w:val="Default"/>
        <w:spacing w:line="360" w:lineRule="auto"/>
        <w:ind w:left="3402" w:right="-765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lastRenderedPageBreak/>
        <w:drawing>
          <wp:anchor distT="0" distB="0" distL="114300" distR="114300" simplePos="0" relativeHeight="251657252" behindDoc="0" locked="0" layoutInCell="1" allowOverlap="1" wp14:anchorId="44B2BAFB" wp14:editId="6F6AD0B0">
            <wp:simplePos x="0" y="0"/>
            <wp:positionH relativeFrom="column">
              <wp:posOffset>170180</wp:posOffset>
            </wp:positionH>
            <wp:positionV relativeFrom="paragraph">
              <wp:posOffset>150706</wp:posOffset>
            </wp:positionV>
            <wp:extent cx="1271905" cy="1271905"/>
            <wp:effectExtent l="0" t="0" r="4445" b="4445"/>
            <wp:wrapNone/>
            <wp:docPr id="33578460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8460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E9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Australia’s International </w:t>
      </w:r>
      <w:r w:rsidR="006329FE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Disability Equity and Rights Strategy</w:t>
      </w:r>
      <w:r w:rsidR="0088690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is also </w:t>
      </w:r>
      <w:r w:rsidR="00376CB2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called the </w:t>
      </w:r>
      <w:r w:rsidR="002F0A6F"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Disability Strategy.</w:t>
      </w:r>
      <w:r w:rsidR="001A779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D23E1F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br/>
      </w:r>
      <w:r w:rsidR="001A779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The </w:t>
      </w:r>
      <w:r w:rsidR="001A7797"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Disability Strategy</w:t>
      </w:r>
      <w:r w:rsidR="001A779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will say how Australia will work to support people with disability overseas.</w:t>
      </w:r>
    </w:p>
    <w:p w14:paraId="00FF58B4" w14:textId="6EEDFCD9" w:rsidR="004E6A77" w:rsidRDefault="008C091F" w:rsidP="00240F27">
      <w:pPr>
        <w:pStyle w:val="Default"/>
        <w:spacing w:before="360" w:line="360" w:lineRule="auto"/>
        <w:ind w:left="3402" w:right="-765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320" behindDoc="0" locked="0" layoutInCell="1" allowOverlap="1" wp14:anchorId="5BCFAF55" wp14:editId="5630AB07">
                <wp:simplePos x="0" y="0"/>
                <wp:positionH relativeFrom="column">
                  <wp:posOffset>221673</wp:posOffset>
                </wp:positionH>
                <wp:positionV relativeFrom="paragraph">
                  <wp:posOffset>713394</wp:posOffset>
                </wp:positionV>
                <wp:extent cx="1079500" cy="935990"/>
                <wp:effectExtent l="0" t="0" r="0" b="0"/>
                <wp:wrapNone/>
                <wp:docPr id="35" name="Group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935990"/>
                          <a:chOff x="0" y="0"/>
                          <a:chExt cx="1235241" cy="1079500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Computer Laptop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336" y="208548"/>
                            <a:ext cx="1106905" cy="401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FE1071" w14:textId="77777777" w:rsidR="008C091F" w:rsidRPr="00363179" w:rsidRDefault="008C091F" w:rsidP="008C091F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auto"/>
                                  <w:sz w:val="36"/>
                                  <w:szCs w:val="36"/>
                                </w:rPr>
                              </w:pPr>
                              <w:r w:rsidRPr="00363179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  <w:t>WWW</w:t>
                              </w:r>
                              <w:r w:rsidRPr="00363179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auto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CFAF55" id="Group 35" o:spid="_x0000_s1026" alt="&quot;&quot;" style="position:absolute;left:0;text-align:left;margin-left:17.45pt;margin-top:56.15pt;width:85pt;height:73.7pt;z-index:251657320;mso-width-relative:margin;mso-height-relative:margin" coordsize="12352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alt="Computer Laptop" style="position:absolute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">
                  <v:imagedata r:id="rId20" o:title="Computer Laptop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alt="&quot;&quot;" style="position:absolute;left:1283;top:2085;width:11069;height:4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FFE1071" w14:textId="77777777" w:rsidR="008C091F" w:rsidRPr="00363179" w:rsidRDefault="008C091F" w:rsidP="008C091F">
                        <w:pPr>
                          <w:rPr>
                            <w:rFonts w:asciiTheme="majorHAnsi" w:hAnsiTheme="majorHAnsi" w:cstheme="majorHAnsi"/>
                            <w:b/>
                            <w:bCs/>
                            <w:color w:val="auto"/>
                            <w:sz w:val="36"/>
                            <w:szCs w:val="36"/>
                          </w:rPr>
                        </w:pPr>
                        <w:r w:rsidRPr="00363179">
                          <w:rPr>
                            <w:rFonts w:asciiTheme="majorHAnsi" w:hAnsiTheme="majorHAnsi" w:cstheme="majorHAnsi"/>
                            <w:b/>
                            <w:bCs/>
                            <w:color w:val="auto"/>
                            <w:sz w:val="28"/>
                            <w:szCs w:val="28"/>
                          </w:rPr>
                          <w:t>WWW</w:t>
                        </w:r>
                        <w:r w:rsidRPr="00363179">
                          <w:rPr>
                            <w:rFonts w:asciiTheme="majorHAnsi" w:hAnsiTheme="majorHAnsi" w:cstheme="majorHAnsi"/>
                            <w:b/>
                            <w:bCs/>
                            <w:color w:val="auto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6A77">
        <w:rPr>
          <w:rFonts w:asciiTheme="majorHAnsi" w:hAnsiTheme="majorHAnsi" w:cstheme="majorHAnsi"/>
          <w:color w:val="000000" w:themeColor="text1"/>
          <w:sz w:val="28"/>
          <w:szCs w:val="28"/>
        </w:rPr>
        <w:t>The Disability Strategy</w:t>
      </w:r>
      <w:r w:rsidR="004E6A77" w:rsidRPr="004E6A77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has been published on DFAT’s website.</w:t>
      </w:r>
      <w:r w:rsidR="00BC60C0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You can find it by typing in </w:t>
      </w:r>
      <w:r w:rsidR="00C7649F">
        <w:rPr>
          <w:rFonts w:asciiTheme="majorHAnsi" w:hAnsiTheme="majorHAnsi" w:cstheme="majorHAnsi"/>
          <w:color w:val="000000" w:themeColor="text1"/>
          <w:sz w:val="28"/>
          <w:szCs w:val="28"/>
        </w:rPr>
        <w:t>this we</w:t>
      </w:r>
      <w:r w:rsidR="001D5A82">
        <w:rPr>
          <w:rFonts w:asciiTheme="majorHAnsi" w:hAnsiTheme="majorHAnsi" w:cstheme="majorHAnsi"/>
          <w:color w:val="000000" w:themeColor="text1"/>
          <w:sz w:val="28"/>
          <w:szCs w:val="28"/>
        </w:rPr>
        <w:t>b</w:t>
      </w:r>
      <w:r w:rsidR="00C7649F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address on the internet:</w:t>
      </w:r>
    </w:p>
    <w:p w14:paraId="7917849B" w14:textId="79182E7C" w:rsidR="00C7649F" w:rsidRPr="00C7649F" w:rsidRDefault="00C7649F" w:rsidP="004E6A77">
      <w:pPr>
        <w:pStyle w:val="Default"/>
        <w:spacing w:after="240" w:line="360" w:lineRule="auto"/>
        <w:ind w:left="3402" w:right="-765"/>
        <w:rPr>
          <w:rFonts w:asciiTheme="majorHAnsi" w:hAnsiTheme="majorHAnsi" w:cstheme="majorHAnsi"/>
          <w:color w:val="000000" w:themeColor="text1"/>
          <w:sz w:val="28"/>
          <w:szCs w:val="28"/>
        </w:rPr>
      </w:pPr>
      <w:hyperlink r:id="rId21" w:history="1">
        <w:r w:rsidRPr="00393017">
          <w:rPr>
            <w:rStyle w:val="cf01"/>
            <w:rFonts w:asciiTheme="majorHAnsi" w:hAnsiTheme="majorHAnsi" w:cstheme="majorHAnsi"/>
            <w:color w:val="0000FF"/>
            <w:sz w:val="28"/>
            <w:szCs w:val="28"/>
            <w:u w:val="single"/>
          </w:rPr>
          <w:t>https://www.dfat.gov.au/publications/publications/australias-international-disability-equity-and-rights-strategy-advancing-equity-transform-lives</w:t>
        </w:r>
      </w:hyperlink>
    </w:p>
    <w:p w14:paraId="55A2CA7D" w14:textId="5AA62E17" w:rsidR="00D23E1F" w:rsidRPr="00560036" w:rsidRDefault="00D84FB2" w:rsidP="002F30F8">
      <w:pPr>
        <w:pStyle w:val="Heading2"/>
        <w:spacing w:before="840"/>
      </w:pPr>
      <w:r w:rsidRPr="00560036">
        <w:rPr>
          <w:noProof/>
          <w:sz w:val="28"/>
          <w:szCs w:val="28"/>
        </w:rPr>
        <w:drawing>
          <wp:anchor distT="0" distB="0" distL="114300" distR="114300" simplePos="0" relativeHeight="251657265" behindDoc="0" locked="0" layoutInCell="1" allowOverlap="1" wp14:anchorId="340CEDFC" wp14:editId="54D4406E">
            <wp:simplePos x="0" y="0"/>
            <wp:positionH relativeFrom="column">
              <wp:posOffset>-60556</wp:posOffset>
            </wp:positionH>
            <wp:positionV relativeFrom="paragraph">
              <wp:posOffset>717550</wp:posOffset>
            </wp:positionV>
            <wp:extent cx="1790436" cy="665019"/>
            <wp:effectExtent l="0" t="0" r="0" b="1905"/>
            <wp:wrapNone/>
            <wp:docPr id="92537296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37296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436" cy="665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E1F" w:rsidRPr="00560036">
        <w:t>What happened</w:t>
      </w:r>
    </w:p>
    <w:p w14:paraId="3F23F67F" w14:textId="67140AE0" w:rsidR="000A63D9" w:rsidRPr="00560036" w:rsidRDefault="000C311D" w:rsidP="000A63D9">
      <w:pPr>
        <w:pStyle w:val="Default"/>
        <w:spacing w:after="600" w:line="360" w:lineRule="auto"/>
        <w:ind w:left="340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217" behindDoc="0" locked="0" layoutInCell="1" allowOverlap="1" wp14:anchorId="38FB894C" wp14:editId="5FE14DEA">
            <wp:simplePos x="0" y="0"/>
            <wp:positionH relativeFrom="column">
              <wp:posOffset>1017905</wp:posOffset>
            </wp:positionH>
            <wp:positionV relativeFrom="paragraph">
              <wp:posOffset>916214</wp:posOffset>
            </wp:positionV>
            <wp:extent cx="887730" cy="887730"/>
            <wp:effectExtent l="0" t="0" r="7620" b="7620"/>
            <wp:wrapNone/>
            <wp:docPr id="488149878" name="Picture 4881498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149878" name="Picture 4881498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738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From</w:t>
      </w:r>
      <w:r w:rsidR="00173A9B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October 2023 </w:t>
      </w:r>
      <w:r w:rsidR="00D81EAB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to</w:t>
      </w:r>
      <w:r w:rsidR="00173A9B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March 2024, </w:t>
      </w:r>
      <w:r w:rsidR="00453876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DFAT asked </w:t>
      </w:r>
      <w:r w:rsidR="009A101B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almost 400 </w:t>
      </w:r>
      <w:r w:rsidR="00173A9B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people </w:t>
      </w:r>
      <w:r w:rsidR="00184E58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what </w:t>
      </w:r>
      <w:r w:rsidR="00BB7A8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they want</w:t>
      </w:r>
      <w:r w:rsidR="0023067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BB7A8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to </w:t>
      </w:r>
      <w:r w:rsidR="00186E9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be included </w:t>
      </w:r>
      <w:r w:rsidR="0023067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in</w:t>
      </w:r>
      <w:r w:rsidR="00A057B6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the </w:t>
      </w:r>
      <w:r w:rsidR="00AA0008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Disability Strategy</w:t>
      </w:r>
      <w:r w:rsidR="008A104C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. </w:t>
      </w:r>
    </w:p>
    <w:p w14:paraId="619C660E" w14:textId="6CD233EF" w:rsidR="00C948C1" w:rsidRPr="00560036" w:rsidRDefault="00626535" w:rsidP="00C948C1">
      <w:pPr>
        <w:pStyle w:val="Default"/>
        <w:spacing w:after="600" w:line="360" w:lineRule="auto"/>
        <w:ind w:left="3402" w:right="-765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218" behindDoc="0" locked="0" layoutInCell="1" allowOverlap="1" wp14:anchorId="61E802FE" wp14:editId="6DB8A6BB">
            <wp:simplePos x="0" y="0"/>
            <wp:positionH relativeFrom="column">
              <wp:posOffset>-236177</wp:posOffset>
            </wp:positionH>
            <wp:positionV relativeFrom="paragraph">
              <wp:posOffset>-22700</wp:posOffset>
            </wp:positionV>
            <wp:extent cx="1079500" cy="1079500"/>
            <wp:effectExtent l="0" t="0" r="6350" b="6350"/>
            <wp:wrapNone/>
            <wp:docPr id="195204108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04108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53D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DFAT </w:t>
      </w:r>
      <w:r w:rsidR="002248D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spoke</w:t>
      </w:r>
      <w:r w:rsidR="0013390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936E78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to</w:t>
      </w:r>
      <w:r w:rsidR="00E60D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D325F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these people in person and </w:t>
      </w:r>
      <w:r w:rsidR="00B50D9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on video meetings </w:t>
      </w:r>
      <w:r w:rsidR="004D50E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on the computer</w:t>
      </w:r>
      <w:r w:rsidR="00032AF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47F7436B" w14:textId="007AB773" w:rsidR="00FE0711" w:rsidRPr="00560036" w:rsidRDefault="00BC581E" w:rsidP="0089339A">
      <w:pPr>
        <w:pStyle w:val="Default"/>
        <w:spacing w:line="360" w:lineRule="auto"/>
        <w:ind w:left="3402" w:right="-765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224" behindDoc="0" locked="0" layoutInCell="1" allowOverlap="1" wp14:anchorId="45D7D705" wp14:editId="6176FF1E">
            <wp:simplePos x="0" y="0"/>
            <wp:positionH relativeFrom="column">
              <wp:posOffset>-287020</wp:posOffset>
            </wp:positionH>
            <wp:positionV relativeFrom="paragraph">
              <wp:posOffset>379186</wp:posOffset>
            </wp:positionV>
            <wp:extent cx="2148576" cy="940158"/>
            <wp:effectExtent l="0" t="0" r="4445" b="0"/>
            <wp:wrapNone/>
            <wp:docPr id="1839334830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33483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576" cy="94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08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Most of the people </w:t>
      </w:r>
      <w:r w:rsidR="0037564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DFAT </w:t>
      </w:r>
      <w:r w:rsidR="00FE071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spoke to </w:t>
      </w:r>
      <w:r w:rsidR="0089339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said they have a disability and </w:t>
      </w:r>
      <w:r w:rsidR="00BE608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were fr</w:t>
      </w:r>
      <w:r w:rsidR="00BD053D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om</w:t>
      </w:r>
      <w:r w:rsidR="00436754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places</w:t>
      </w:r>
      <w:r w:rsidR="0007319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around the world</w:t>
      </w:r>
      <w:r w:rsidR="005C24D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,</w:t>
      </w:r>
      <w:r w:rsidR="00436754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DE5A5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like</w:t>
      </w:r>
      <w:r w:rsidR="00FE071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:</w:t>
      </w:r>
    </w:p>
    <w:p w14:paraId="512B2451" w14:textId="034B4E4F" w:rsidR="00FE0711" w:rsidRPr="00560036" w:rsidRDefault="00BD053D" w:rsidP="007B2892">
      <w:pPr>
        <w:pStyle w:val="Default"/>
        <w:numPr>
          <w:ilvl w:val="0"/>
          <w:numId w:val="5"/>
        </w:numPr>
        <w:spacing w:line="360" w:lineRule="auto"/>
        <w:ind w:left="376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the Pacific</w:t>
      </w:r>
      <w:r w:rsidR="005A3C7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area</w:t>
      </w:r>
    </w:p>
    <w:p w14:paraId="52576481" w14:textId="7636AD0A" w:rsidR="00D36EE4" w:rsidRPr="00560036" w:rsidRDefault="00BD053D" w:rsidP="007B2892">
      <w:pPr>
        <w:pStyle w:val="Default"/>
        <w:numPr>
          <w:ilvl w:val="0"/>
          <w:numId w:val="5"/>
        </w:numPr>
        <w:spacing w:after="600" w:line="360" w:lineRule="auto"/>
        <w:ind w:left="376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Southeast Asia</w:t>
      </w:r>
      <w:r w:rsidR="00BE608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3F24BDC4" w14:textId="4CDAEFC1" w:rsidR="00A53F1A" w:rsidRDefault="001F075A" w:rsidP="000B4C52">
      <w:pPr>
        <w:pStyle w:val="Default"/>
        <w:spacing w:after="600" w:line="360" w:lineRule="auto"/>
        <w:ind w:left="340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57231" behindDoc="0" locked="0" layoutInCell="1" allowOverlap="1" wp14:anchorId="688A946B" wp14:editId="2D261E6E">
                <wp:simplePos x="0" y="0"/>
                <wp:positionH relativeFrom="column">
                  <wp:posOffset>168390</wp:posOffset>
                </wp:positionH>
                <wp:positionV relativeFrom="paragraph">
                  <wp:posOffset>27767</wp:posOffset>
                </wp:positionV>
                <wp:extent cx="1422400" cy="1422400"/>
                <wp:effectExtent l="0" t="0" r="6350" b="6350"/>
                <wp:wrapNone/>
                <wp:docPr id="87134515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2400" cy="1422400"/>
                          <a:chOff x="457197" y="0"/>
                          <a:chExt cx="1422400" cy="1422400"/>
                        </a:xfrm>
                      </wpg:grpSpPr>
                      <pic:pic xmlns:pic="http://schemas.openxmlformats.org/drawingml/2006/picture">
                        <pic:nvPicPr>
                          <pic:cNvPr id="1738424334" name="Picture 173842433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00" y="33867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64814049" name="Picture 196481404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CFEFD"/>
                              </a:clrFrom>
                              <a:clrTo>
                                <a:srgbClr val="FCFE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197" y="0"/>
                            <a:ext cx="14224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CFF19C" id="Group 1" o:spid="_x0000_s1026" alt="&quot;&quot;" style="position:absolute;margin-left:13.25pt;margin-top:2.2pt;width:112pt;height:112pt;z-index:251657231;mso-width-relative:margin;mso-height-relative:margin" coordorigin="4571" coordsize="14224,14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">
                <v:shape id="Picture 1738424334" o:spid="_x0000_s1027" type="#_x0000_t75" style="position:absolute;left:5080;top:338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">
                  <v:imagedata r:id="rId28" o:title=""/>
                </v:shape>
                <v:shape id="Picture 1964814049" o:spid="_x0000_s1028" type="#_x0000_t75" style="position:absolute;left:4571;width:14224;height:14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">
                  <v:imagedata r:id="rId29" o:title="" chromakey="#fcfefd"/>
                </v:shape>
              </v:group>
            </w:pict>
          </mc:Fallback>
        </mc:AlternateContent>
      </w:r>
      <w:r w:rsidR="00ED7AF8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There were more people with physical disability than other types of disability. </w:t>
      </w:r>
    </w:p>
    <w:p w14:paraId="0F11CDCC" w14:textId="6873D7A5" w:rsidR="000F3A29" w:rsidRPr="00560036" w:rsidRDefault="000F3A29" w:rsidP="008426CE">
      <w:pPr>
        <w:pStyle w:val="Default"/>
        <w:spacing w:after="600" w:line="360" w:lineRule="auto"/>
        <w:ind w:left="340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Almost half of the people with disability said they have a physical disability.</w:t>
      </w:r>
    </w:p>
    <w:p w14:paraId="7F1E1769" w14:textId="0DC80B47" w:rsidR="00DB798B" w:rsidRDefault="00DB798B" w:rsidP="00DB798B">
      <w:pPr>
        <w:pStyle w:val="Default"/>
        <w:spacing w:after="360" w:line="360" w:lineRule="auto"/>
        <w:ind w:left="3402" w:right="-340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b/>
          <w:bCs/>
          <w:noProof/>
          <w:color w:val="000000" w:themeColor="text1"/>
        </w:rPr>
        <w:drawing>
          <wp:anchor distT="0" distB="0" distL="114300" distR="114300" simplePos="0" relativeHeight="251657254" behindDoc="0" locked="0" layoutInCell="1" allowOverlap="1" wp14:anchorId="1BBE9A6C" wp14:editId="2A6A3775">
            <wp:simplePos x="0" y="0"/>
            <wp:positionH relativeFrom="margin">
              <wp:align>left</wp:align>
            </wp:positionH>
            <wp:positionV relativeFrom="paragraph">
              <wp:posOffset>497609</wp:posOffset>
            </wp:positionV>
            <wp:extent cx="1801091" cy="1801091"/>
            <wp:effectExtent l="0" t="0" r="8890" b="8890"/>
            <wp:wrapNone/>
            <wp:docPr id="2021378273" name="Picture 20213782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378273" name="Picture 20213782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91" cy="180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50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DFAT also talked to </w:t>
      </w:r>
      <w:r w:rsidR="0095497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people </w:t>
      </w:r>
      <w:r w:rsidR="00F84D6B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from</w:t>
      </w:r>
      <w:r w:rsidR="0053001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FD6BDC" w:rsidRPr="001C694C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Organisations of </w:t>
      </w:r>
      <w:r w:rsidR="00D23E1F" w:rsidRPr="001C694C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Persons </w:t>
      </w:r>
      <w:r w:rsidR="00FD6BDC" w:rsidRPr="001C694C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with Disabilities</w:t>
      </w:r>
      <w:r w:rsidR="00FD6BDC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  <w:r w:rsidR="00C0506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</w:p>
    <w:p w14:paraId="71CAB015" w14:textId="020092FC" w:rsidR="00F0511D" w:rsidRPr="00560036" w:rsidRDefault="00FD6BDC" w:rsidP="00DB798B">
      <w:pPr>
        <w:pStyle w:val="Default"/>
        <w:spacing w:after="360" w:line="360" w:lineRule="auto"/>
        <w:ind w:left="3402" w:right="-340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We call these </w:t>
      </w:r>
      <w:r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OPDs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10214D00" w14:textId="7A89A691" w:rsidR="00F0511D" w:rsidRPr="00560036" w:rsidRDefault="00F0511D" w:rsidP="00363179">
      <w:pPr>
        <w:pStyle w:val="Default"/>
        <w:spacing w:line="360" w:lineRule="auto"/>
        <w:ind w:left="340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OPDs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are organisations that:</w:t>
      </w:r>
    </w:p>
    <w:p w14:paraId="0419BF7D" w14:textId="5CC4810F" w:rsidR="00F0511D" w:rsidRPr="00560036" w:rsidRDefault="00916295" w:rsidP="007B2892">
      <w:pPr>
        <w:pStyle w:val="Default"/>
        <w:numPr>
          <w:ilvl w:val="0"/>
          <w:numId w:val="28"/>
        </w:numPr>
        <w:spacing w:line="360" w:lineRule="auto"/>
        <w:ind w:left="376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a</w:t>
      </w:r>
      <w:r w:rsidR="00F0511D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re run by people with disabilit</w:t>
      </w:r>
      <w:r w:rsidR="006E1EC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</w:p>
    <w:p w14:paraId="6E90181C" w14:textId="586A5975" w:rsidR="00F0511D" w:rsidRPr="00560036" w:rsidRDefault="00916295" w:rsidP="007B2892">
      <w:pPr>
        <w:pStyle w:val="Default"/>
        <w:numPr>
          <w:ilvl w:val="0"/>
          <w:numId w:val="28"/>
        </w:numPr>
        <w:spacing w:line="360" w:lineRule="auto"/>
        <w:ind w:left="3762" w:right="-481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h</w:t>
      </w:r>
      <w:r w:rsidR="00F0511D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ave members who are mostly 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people</w:t>
      </w:r>
      <w:r w:rsidR="00F0511D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with 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disabilit</w:t>
      </w:r>
      <w:r w:rsidR="006E1EC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</w:p>
    <w:p w14:paraId="3D386A55" w14:textId="13F295C4" w:rsidR="00CE6309" w:rsidRPr="00560036" w:rsidRDefault="00866D41" w:rsidP="007B2892">
      <w:pPr>
        <w:pStyle w:val="Default"/>
        <w:numPr>
          <w:ilvl w:val="0"/>
          <w:numId w:val="28"/>
        </w:numPr>
        <w:spacing w:after="600" w:line="360" w:lineRule="auto"/>
        <w:ind w:left="3759" w:hanging="357"/>
        <w:rPr>
          <w:rFonts w:asciiTheme="majorHAnsi" w:hAnsiTheme="majorHAnsi" w:cstheme="majorBid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302" behindDoc="0" locked="0" layoutInCell="1" allowOverlap="1" wp14:anchorId="5431A675" wp14:editId="47DE40A5">
            <wp:simplePos x="0" y="0"/>
            <wp:positionH relativeFrom="column">
              <wp:posOffset>186055</wp:posOffset>
            </wp:positionH>
            <wp:positionV relativeFrom="paragraph">
              <wp:posOffset>382155</wp:posOffset>
            </wp:positionV>
            <wp:extent cx="1287318" cy="1287318"/>
            <wp:effectExtent l="0" t="0" r="8255" b="0"/>
            <wp:wrapNone/>
            <wp:docPr id="1456123189" name="Picture 14561231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123189" name="Picture 14561231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318" cy="128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E1F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work on disability rights issues.</w:t>
      </w:r>
    </w:p>
    <w:p w14:paraId="4168F1E8" w14:textId="76B1C234" w:rsidR="005866B1" w:rsidRPr="00560036" w:rsidRDefault="0068482E" w:rsidP="00DB798B">
      <w:pPr>
        <w:pStyle w:val="Default"/>
        <w:spacing w:after="600" w:line="360" w:lineRule="auto"/>
        <w:ind w:left="340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232" behindDoc="0" locked="0" layoutInCell="1" allowOverlap="1" wp14:anchorId="01B05F03" wp14:editId="3462DC2C">
            <wp:simplePos x="0" y="0"/>
            <wp:positionH relativeFrom="column">
              <wp:posOffset>176183</wp:posOffset>
            </wp:positionH>
            <wp:positionV relativeFrom="paragraph">
              <wp:posOffset>1086485</wp:posOffset>
            </wp:positionV>
            <wp:extent cx="1289050" cy="899795"/>
            <wp:effectExtent l="0" t="0" r="6350" b="0"/>
            <wp:wrapNone/>
            <wp:docPr id="28068071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8071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9" b="14835"/>
                    <a:stretch/>
                  </pic:blipFill>
                  <pic:spPr bwMode="auto">
                    <a:xfrm>
                      <a:off x="0" y="0"/>
                      <a:ext cx="128905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6B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DFAT also </w:t>
      </w:r>
      <w:r w:rsidR="0095621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asked</w:t>
      </w:r>
      <w:r w:rsidR="000462BB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186E9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everyone that </w:t>
      </w:r>
      <w:r w:rsidR="00625424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wanted to share</w:t>
      </w:r>
      <w:r w:rsidR="0021196C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their</w:t>
      </w:r>
      <w:r w:rsidR="00625424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ideas</w:t>
      </w:r>
      <w:r w:rsidR="00202D7B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,</w:t>
      </w:r>
      <w:r w:rsidR="00625424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202D7B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to send them </w:t>
      </w:r>
      <w:r w:rsidR="00956C6B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to</w:t>
      </w:r>
      <w:r w:rsidR="002E22FD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DFAT to</w:t>
      </w:r>
      <w:r w:rsidR="00956C6B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be part of</w:t>
      </w:r>
      <w:r w:rsidR="00625424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the </w:t>
      </w:r>
      <w:r w:rsidR="00EE20B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Disability</w:t>
      </w:r>
      <w:r w:rsidR="00625424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Strategy</w:t>
      </w:r>
      <w:r w:rsidR="00956C6B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0D4283A3" w14:textId="7A8E643A" w:rsidR="00627123" w:rsidRPr="00560036" w:rsidRDefault="005A1A5C" w:rsidP="00DB798B">
      <w:pPr>
        <w:pStyle w:val="Default"/>
        <w:spacing w:after="600" w:line="360" w:lineRule="auto"/>
        <w:ind w:left="340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230" behindDoc="0" locked="0" layoutInCell="1" allowOverlap="1" wp14:anchorId="3BE34AC3" wp14:editId="4FA562D8">
            <wp:simplePos x="0" y="0"/>
            <wp:positionH relativeFrom="column">
              <wp:posOffset>166658</wp:posOffset>
            </wp:positionH>
            <wp:positionV relativeFrom="paragraph">
              <wp:posOffset>734580</wp:posOffset>
            </wp:positionV>
            <wp:extent cx="1364172" cy="1364172"/>
            <wp:effectExtent l="0" t="0" r="0" b="7620"/>
            <wp:wrapNone/>
            <wp:docPr id="976747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747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172" cy="136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F72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Almost 100 people or orga</w:t>
      </w:r>
      <w:r w:rsidR="00937D84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nisations wrote to DFAT to share their ideas.</w:t>
      </w:r>
    </w:p>
    <w:p w14:paraId="06C44F8A" w14:textId="657E78F2" w:rsidR="00004334" w:rsidRPr="00560036" w:rsidRDefault="00956C6B" w:rsidP="00627123">
      <w:pPr>
        <w:pStyle w:val="Default"/>
        <w:spacing w:after="960" w:line="360" w:lineRule="auto"/>
        <w:ind w:left="3402"/>
        <w:rPr>
          <w:rStyle w:val="Heading2Char"/>
          <w:b w:val="0"/>
          <w:color w:val="000000" w:themeColor="text1"/>
          <w:sz w:val="34"/>
          <w:szCs w:val="24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Th</w:t>
      </w:r>
      <w:r w:rsidR="00E202A6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is document is a summary of some of the</w:t>
      </w:r>
      <w:r w:rsidR="007F3E9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main</w:t>
      </w:r>
      <w:r w:rsidR="00E202A6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ideas</w:t>
      </w:r>
      <w:r w:rsidR="001A0CA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7F3E9E">
        <w:rPr>
          <w:rFonts w:asciiTheme="majorHAnsi" w:hAnsiTheme="majorHAnsi" w:cstheme="majorHAnsi"/>
          <w:color w:val="000000" w:themeColor="text1"/>
          <w:sz w:val="28"/>
          <w:szCs w:val="28"/>
        </w:rPr>
        <w:t>shared by</w:t>
      </w:r>
      <w:r w:rsidR="007F3E9E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0D38D4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people with disability and OPDs.</w:t>
      </w:r>
    </w:p>
    <w:p w14:paraId="7B488709" w14:textId="77777777" w:rsidR="001742F7" w:rsidRDefault="005502CF" w:rsidP="002D5CDE">
      <w:pPr>
        <w:pStyle w:val="Heading2"/>
        <w:rPr>
          <w:rStyle w:val="Heading2Char"/>
          <w:b/>
          <w:color w:val="000000" w:themeColor="text1"/>
        </w:rPr>
      </w:pPr>
      <w:r w:rsidRPr="00560036">
        <w:rPr>
          <w:rStyle w:val="Heading2Char"/>
          <w:b/>
          <w:noProof/>
          <w:color w:val="000000" w:themeColor="text1"/>
        </w:rPr>
        <w:lastRenderedPageBreak/>
        <w:drawing>
          <wp:anchor distT="0" distB="0" distL="114300" distR="114300" simplePos="0" relativeHeight="251657266" behindDoc="0" locked="0" layoutInCell="1" allowOverlap="1" wp14:anchorId="0FF6B017" wp14:editId="16CDD0AA">
            <wp:simplePos x="0" y="0"/>
            <wp:positionH relativeFrom="column">
              <wp:posOffset>22571</wp:posOffset>
            </wp:positionH>
            <wp:positionV relativeFrom="paragraph">
              <wp:posOffset>631132</wp:posOffset>
            </wp:positionV>
            <wp:extent cx="1641356" cy="1080000"/>
            <wp:effectExtent l="0" t="0" r="0" b="6350"/>
            <wp:wrapNone/>
            <wp:docPr id="192647658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47658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35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7D5" w:rsidRPr="00560036">
        <w:rPr>
          <w:rStyle w:val="Heading2Char"/>
          <w:b/>
          <w:color w:val="000000" w:themeColor="text1"/>
        </w:rPr>
        <w:t>Australia’s role</w:t>
      </w:r>
    </w:p>
    <w:p w14:paraId="4C043C64" w14:textId="63729DE7" w:rsidR="003A457D" w:rsidRPr="00560036" w:rsidRDefault="00EB0E68" w:rsidP="002D5CDE">
      <w:pPr>
        <w:pStyle w:val="Heading3"/>
      </w:pPr>
      <w:r w:rsidRPr="00560036">
        <w:rPr>
          <w:noProof/>
        </w:rPr>
        <w:drawing>
          <wp:anchor distT="0" distB="0" distL="114300" distR="114300" simplePos="0" relativeHeight="251657267" behindDoc="0" locked="0" layoutInCell="1" allowOverlap="1" wp14:anchorId="391E0D4C" wp14:editId="70CAB537">
            <wp:simplePos x="0" y="0"/>
            <wp:positionH relativeFrom="column">
              <wp:posOffset>106680</wp:posOffset>
            </wp:positionH>
            <wp:positionV relativeFrom="paragraph">
              <wp:posOffset>955494</wp:posOffset>
            </wp:positionV>
            <wp:extent cx="1263015" cy="1164590"/>
            <wp:effectExtent l="0" t="0" r="0" b="0"/>
            <wp:wrapNone/>
            <wp:docPr id="77644471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44471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F7E" w:rsidRPr="00560036">
        <w:t>A</w:t>
      </w:r>
      <w:r w:rsidR="00587FC5" w:rsidRPr="00560036">
        <w:t>u</w:t>
      </w:r>
      <w:r w:rsidR="00C22F7E" w:rsidRPr="00560036">
        <w:t>str</w:t>
      </w:r>
      <w:r w:rsidR="00587FC5" w:rsidRPr="00560036">
        <w:t xml:space="preserve">alia </w:t>
      </w:r>
      <w:r w:rsidR="00327EBE" w:rsidRPr="00560036">
        <w:t>work</w:t>
      </w:r>
      <w:r w:rsidR="00150300" w:rsidRPr="00560036">
        <w:t>s</w:t>
      </w:r>
      <w:r w:rsidR="004E1C90" w:rsidRPr="00560036">
        <w:t xml:space="preserve"> to </w:t>
      </w:r>
      <w:r w:rsidR="00587FC5" w:rsidRPr="00560036">
        <w:t>make sure people with disabilit</w:t>
      </w:r>
      <w:r w:rsidR="006E1EC9" w:rsidRPr="00560036">
        <w:t>y</w:t>
      </w:r>
      <w:r w:rsidR="00587FC5" w:rsidRPr="00560036">
        <w:t xml:space="preserve"> get their rights.</w:t>
      </w:r>
      <w:r w:rsidR="002F30F8">
        <w:t xml:space="preserve"> </w:t>
      </w:r>
      <w:r w:rsidR="0060285F" w:rsidRPr="00560036">
        <w:t>S</w:t>
      </w:r>
      <w:r w:rsidR="00CA0B26" w:rsidRPr="00560036">
        <w:t xml:space="preserve">ome of the </w:t>
      </w:r>
      <w:r w:rsidR="003B005C" w:rsidRPr="00560036">
        <w:t>ways A</w:t>
      </w:r>
      <w:r w:rsidR="004503B2" w:rsidRPr="00560036">
        <w:t xml:space="preserve">ustralia </w:t>
      </w:r>
      <w:r w:rsidR="00CD5FC0" w:rsidRPr="00560036">
        <w:t>do</w:t>
      </w:r>
      <w:r w:rsidR="00012E90" w:rsidRPr="00560036">
        <w:t>es</w:t>
      </w:r>
      <w:r w:rsidR="00CD5FC0" w:rsidRPr="00560036">
        <w:t xml:space="preserve"> </w:t>
      </w:r>
      <w:r w:rsidR="005F33A5" w:rsidRPr="00560036">
        <w:t>their work</w:t>
      </w:r>
      <w:r w:rsidR="00DB76EF" w:rsidRPr="00560036">
        <w:t>,</w:t>
      </w:r>
      <w:r w:rsidR="00CD5FC0" w:rsidRPr="00560036">
        <w:t xml:space="preserve"> is to</w:t>
      </w:r>
      <w:r w:rsidR="003A457D" w:rsidRPr="00560036">
        <w:t>:</w:t>
      </w:r>
    </w:p>
    <w:p w14:paraId="753F3BAE" w14:textId="64B43A79" w:rsidR="00D23E1F" w:rsidRPr="00560036" w:rsidRDefault="0099740F" w:rsidP="007B2892">
      <w:pPr>
        <w:pStyle w:val="Default"/>
        <w:numPr>
          <w:ilvl w:val="0"/>
          <w:numId w:val="29"/>
        </w:numPr>
        <w:spacing w:after="240" w:line="360" w:lineRule="auto"/>
        <w:ind w:left="376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support</w:t>
      </w:r>
      <w:r w:rsidR="00E70D72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4503B2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people with disabilit</w:t>
      </w:r>
      <w:r w:rsidR="009918BB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="00D1668F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3856CF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around the world</w:t>
      </w:r>
      <w:r w:rsidR="001616B2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</w:p>
    <w:p w14:paraId="6CA794C5" w14:textId="061B359F" w:rsidR="0044277A" w:rsidRPr="00560036" w:rsidRDefault="009276BA" w:rsidP="007B2892">
      <w:pPr>
        <w:pStyle w:val="Default"/>
        <w:numPr>
          <w:ilvl w:val="0"/>
          <w:numId w:val="29"/>
        </w:numPr>
        <w:spacing w:after="240" w:line="360" w:lineRule="auto"/>
        <w:ind w:left="3765" w:right="-340" w:hanging="363"/>
        <w:rPr>
          <w:rFonts w:asciiTheme="majorHAnsi" w:hAnsiTheme="majorHAnsi" w:cstheme="majorBid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233" behindDoc="0" locked="0" layoutInCell="1" allowOverlap="1" wp14:anchorId="1DA023FA" wp14:editId="2B96E64F">
            <wp:simplePos x="0" y="0"/>
            <wp:positionH relativeFrom="column">
              <wp:posOffset>270087</wp:posOffset>
            </wp:positionH>
            <wp:positionV relativeFrom="paragraph">
              <wp:posOffset>423545</wp:posOffset>
            </wp:positionV>
            <wp:extent cx="1080000" cy="1080000"/>
            <wp:effectExtent l="0" t="0" r="0" b="6350"/>
            <wp:wrapNone/>
            <wp:docPr id="1406312110" name="Picture 14063121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312110" name="Picture 14063121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DA8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mak</w:t>
      </w:r>
      <w:r w:rsidR="00186E91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e</w:t>
      </w:r>
      <w:r w:rsidR="00E16DA8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sure </w:t>
      </w:r>
      <w:r w:rsidR="00A62FB1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peopl</w:t>
      </w:r>
      <w:r w:rsidR="00355047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e with disabilit</w:t>
      </w:r>
      <w:r w:rsidR="00A322E2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y</w:t>
      </w:r>
      <w:r w:rsidR="005F6E2A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</w:t>
      </w:r>
      <w:r w:rsidR="007765E3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get their rights and are </w:t>
      </w:r>
      <w:r w:rsidR="007357AF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treated the same</w:t>
      </w:r>
      <w:r w:rsidR="00DB76EF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</w:t>
      </w:r>
      <w:r w:rsidR="007357AF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as everyone</w:t>
      </w:r>
    </w:p>
    <w:p w14:paraId="404ABAFD" w14:textId="07136482" w:rsidR="00186E91" w:rsidRPr="00560036" w:rsidRDefault="00496C9E" w:rsidP="007B2892">
      <w:pPr>
        <w:pStyle w:val="Default"/>
        <w:numPr>
          <w:ilvl w:val="0"/>
          <w:numId w:val="29"/>
        </w:numPr>
        <w:spacing w:after="240" w:line="360" w:lineRule="auto"/>
        <w:ind w:left="3765" w:right="-340" w:hanging="363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mak</w:t>
      </w:r>
      <w:r w:rsidR="00186E9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e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sure</w:t>
      </w:r>
      <w:r w:rsidR="00D7448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DFAT</w:t>
      </w:r>
      <w:r w:rsidR="0078046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listen</w:t>
      </w:r>
      <w:r w:rsidR="00186E9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s </w:t>
      </w:r>
      <w:r w:rsidR="0078046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to </w:t>
      </w:r>
      <w:r w:rsidR="001F132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OPDs</w:t>
      </w:r>
      <w:r w:rsidR="0076715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61099B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around</w:t>
      </w:r>
      <w:r w:rsidR="00474468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the world</w:t>
      </w:r>
    </w:p>
    <w:p w14:paraId="2303E8F9" w14:textId="60B3E9DB" w:rsidR="00150300" w:rsidRPr="00560036" w:rsidRDefault="009276BA" w:rsidP="007B2892">
      <w:pPr>
        <w:pStyle w:val="Default"/>
        <w:numPr>
          <w:ilvl w:val="0"/>
          <w:numId w:val="29"/>
        </w:numPr>
        <w:spacing w:after="480" w:line="360" w:lineRule="auto"/>
        <w:ind w:left="3765" w:right="-340" w:hanging="363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219" behindDoc="0" locked="0" layoutInCell="1" allowOverlap="1" wp14:anchorId="3E8FD317" wp14:editId="570E2AC2">
            <wp:simplePos x="0" y="0"/>
            <wp:positionH relativeFrom="column">
              <wp:posOffset>190923</wp:posOffset>
            </wp:positionH>
            <wp:positionV relativeFrom="paragraph">
              <wp:posOffset>209761</wp:posOffset>
            </wp:positionV>
            <wp:extent cx="1260000" cy="1260000"/>
            <wp:effectExtent l="0" t="0" r="0" b="0"/>
            <wp:wrapNone/>
            <wp:docPr id="38055047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55047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17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help people with disabilit</w:t>
      </w:r>
      <w:r w:rsidR="00A322E2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="00DC0D8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go to meetings and </w:t>
      </w:r>
      <w:r w:rsidR="008C4C96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make sure they are </w:t>
      </w:r>
      <w:r w:rsidR="00C0660D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listened to</w:t>
      </w:r>
      <w:r w:rsidR="00763906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07DD2299" w14:textId="349DDF96" w:rsidR="004947DF" w:rsidRPr="00560036" w:rsidRDefault="00150300" w:rsidP="009F12C3">
      <w:pPr>
        <w:pStyle w:val="Default"/>
        <w:spacing w:line="360" w:lineRule="auto"/>
        <w:ind w:left="3402" w:right="-340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OPDs </w:t>
      </w:r>
      <w:r w:rsidR="00186E9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said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Australia should keep working hard to do this.</w:t>
      </w:r>
    </w:p>
    <w:p w14:paraId="78D8EF7A" w14:textId="3F2086D4" w:rsidR="009F12C3" w:rsidRPr="00560036" w:rsidRDefault="00B97CEB" w:rsidP="002F30F8">
      <w:pPr>
        <w:pStyle w:val="Default"/>
        <w:spacing w:before="360" w:after="360" w:line="360" w:lineRule="auto"/>
        <w:ind w:left="3402" w:right="-340"/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2446" behindDoc="0" locked="0" layoutInCell="1" allowOverlap="1" wp14:anchorId="5F3EC0D2" wp14:editId="558B27F2">
                <wp:simplePos x="0" y="0"/>
                <wp:positionH relativeFrom="column">
                  <wp:posOffset>-144624</wp:posOffset>
                </wp:positionH>
                <wp:positionV relativeFrom="paragraph">
                  <wp:posOffset>482995</wp:posOffset>
                </wp:positionV>
                <wp:extent cx="1807354" cy="1708031"/>
                <wp:effectExtent l="0" t="0" r="2540" b="6985"/>
                <wp:wrapNone/>
                <wp:docPr id="801937984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7354" cy="1708031"/>
                          <a:chOff x="0" y="0"/>
                          <a:chExt cx="1079500" cy="1079500"/>
                        </a:xfrm>
                      </wpg:grpSpPr>
                      <pic:pic xmlns:pic="http://schemas.openxmlformats.org/drawingml/2006/picture">
                        <pic:nvPicPr>
                          <pic:cNvPr id="54609983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56781249" name="Text Box 2"/>
                        <wps:cNvSpPr txBox="1">
                          <a:spLocks noChangeAspect="1" noChangeArrowheads="1"/>
                        </wps:cNvSpPr>
                        <wps:spPr bwMode="auto">
                          <a:xfrm rot="307658">
                            <a:off x="159773" y="170989"/>
                            <a:ext cx="827218" cy="242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ED1B84" w14:textId="77777777" w:rsidR="00B97CEB" w:rsidRPr="00ED7C77" w:rsidRDefault="00B97CEB" w:rsidP="00B97CEB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ED7C77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Co</w:t>
                              </w:r>
                              <w:r w:rsidRPr="00ED7C77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mmitments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3EC0D2" id="Group 2" o:spid="_x0000_s1029" alt="&quot;&quot;" style="position:absolute;left:0;text-align:left;margin-left:-11.4pt;margin-top:38.05pt;width:142.3pt;height:134.5pt;z-index:251662446;mso-width-relative:margin;mso-height-relative:margin" coordsize="10795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">
                <v:shape id="Picture 1" o:spid="_x0000_s1030" type="#_x0000_t75" style="position:absolute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">
                  <v:imagedata r:id="rId37" o:title=""/>
                </v:shape>
                <v:shape id="Text Box 2" o:spid="_x0000_s1031" type="#_x0000_t202" style="position:absolute;left:1597;top:1709;width:8272;height:2430;rotation:33604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" filled="f" stroked="f">
                  <o:lock v:ext="edit" aspectratio="t"/>
                  <v:textbox>
                    <w:txbxContent>
                      <w:p w14:paraId="7AED1B84" w14:textId="77777777" w:rsidR="00B97CEB" w:rsidRPr="00ED7C77" w:rsidRDefault="00B97CEB" w:rsidP="00B97CEB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ED7C77">
                          <w:rPr>
                            <w:b/>
                            <w:bCs/>
                            <w:sz w:val="18"/>
                            <w:szCs w:val="18"/>
                          </w:rPr>
                          <w:t>Co</w:t>
                        </w:r>
                        <w:r w:rsidRPr="00ED7C77">
                          <w:rPr>
                            <w:b/>
                            <w:bCs/>
                            <w:sz w:val="20"/>
                            <w:szCs w:val="20"/>
                          </w:rPr>
                          <w:t>mmitments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F1320"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>OPDs</w:t>
      </w:r>
      <w:r w:rsidR="004A2ABB"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DB3695"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>want</w:t>
      </w:r>
      <w:r w:rsidR="004A2ABB"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 xml:space="preserve"> Australia to work with </w:t>
      </w:r>
      <w:r w:rsidR="004A0413"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>other</w:t>
      </w:r>
      <w:r w:rsidR="00150300"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 xml:space="preserve">s </w:t>
      </w:r>
      <w:r w:rsidR="004A0413"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>aroun</w:t>
      </w:r>
      <w:r w:rsidR="00D60379"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>d</w:t>
      </w:r>
      <w:r w:rsidR="004A0413"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 xml:space="preserve"> the</w:t>
      </w:r>
      <w:r w:rsidR="00150300"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4A0413"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>world</w:t>
      </w:r>
      <w:r w:rsidR="00D60379"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4A2ABB"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>to help follow</w:t>
      </w:r>
      <w:r w:rsidR="001B3B24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 xml:space="preserve"> the</w:t>
      </w:r>
      <w:r w:rsidR="004A2ABB"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B01D37" w:rsidRPr="00393017">
        <w:rPr>
          <w:rStyle w:val="normaltextrun"/>
          <w:rFonts w:asciiTheme="majorHAnsi" w:eastAsia="Times New Roman" w:hAnsiTheme="majorHAnsi" w:cstheme="majorHAnsi"/>
          <w:b/>
          <w:bCs/>
          <w:color w:val="000000" w:themeColor="text1"/>
          <w:sz w:val="28"/>
          <w:szCs w:val="28"/>
          <w:bdr w:val="none" w:sz="0" w:space="0" w:color="auto" w:frame="1"/>
        </w:rPr>
        <w:t>commitments</w:t>
      </w:r>
      <w:r w:rsidR="00B01D37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 xml:space="preserve"> made in</w:t>
      </w:r>
      <w:r w:rsidR="001F19CE"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 xml:space="preserve"> the </w:t>
      </w:r>
      <w:r w:rsidR="00E56367" w:rsidRPr="001C694C">
        <w:rPr>
          <w:rStyle w:val="normaltextrun"/>
          <w:rFonts w:asciiTheme="majorHAnsi" w:eastAsia="Times New Roman" w:hAnsiTheme="majorHAnsi" w:cstheme="majorHAnsi"/>
          <w:b/>
          <w:bCs/>
          <w:color w:val="000000" w:themeColor="text1"/>
          <w:sz w:val="28"/>
          <w:szCs w:val="28"/>
          <w:bdr w:val="none" w:sz="0" w:space="0" w:color="auto" w:frame="1"/>
        </w:rPr>
        <w:t>U</w:t>
      </w:r>
      <w:r w:rsidR="001F19CE" w:rsidRPr="001C694C">
        <w:rPr>
          <w:rStyle w:val="normaltextrun"/>
          <w:rFonts w:asciiTheme="majorHAnsi" w:eastAsia="Times New Roman" w:hAnsiTheme="majorHAnsi" w:cstheme="majorHAnsi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nited </w:t>
      </w:r>
      <w:r w:rsidR="00E56367" w:rsidRPr="001C694C">
        <w:rPr>
          <w:rStyle w:val="normaltextrun"/>
          <w:rFonts w:asciiTheme="majorHAnsi" w:eastAsia="Times New Roman" w:hAnsiTheme="majorHAnsi" w:cstheme="majorHAnsi"/>
          <w:b/>
          <w:bCs/>
          <w:color w:val="000000" w:themeColor="text1"/>
          <w:sz w:val="28"/>
          <w:szCs w:val="28"/>
          <w:bdr w:val="none" w:sz="0" w:space="0" w:color="auto" w:frame="1"/>
        </w:rPr>
        <w:t>N</w:t>
      </w:r>
      <w:r w:rsidR="001F19CE" w:rsidRPr="001C694C">
        <w:rPr>
          <w:rStyle w:val="normaltextrun"/>
          <w:rFonts w:asciiTheme="majorHAnsi" w:eastAsia="Times New Roman" w:hAnsiTheme="majorHAnsi" w:cstheme="majorHAnsi"/>
          <w:b/>
          <w:bCs/>
          <w:color w:val="000000" w:themeColor="text1"/>
          <w:sz w:val="28"/>
          <w:szCs w:val="28"/>
          <w:bdr w:val="none" w:sz="0" w:space="0" w:color="auto" w:frame="1"/>
        </w:rPr>
        <w:t>ations</w:t>
      </w:r>
      <w:r w:rsidR="00E56367" w:rsidRPr="001C694C">
        <w:rPr>
          <w:rStyle w:val="normaltextrun"/>
          <w:rFonts w:asciiTheme="majorHAnsi" w:eastAsia="Times New Roman" w:hAnsiTheme="majorHAnsi" w:cstheme="majorHAnsi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Convention on the Rights of Persons with Disabilities</w:t>
      </w:r>
      <w:r w:rsidR="005963DD"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>.</w:t>
      </w:r>
    </w:p>
    <w:p w14:paraId="4EBAF1EF" w14:textId="31B3FFDD" w:rsidR="008D4DCA" w:rsidRDefault="00ED7C77" w:rsidP="00ED7C77">
      <w:pPr>
        <w:pStyle w:val="Default"/>
        <w:spacing w:after="360" w:line="360" w:lineRule="auto"/>
        <w:ind w:left="3402" w:right="-340"/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</w:pPr>
      <w:r w:rsidRPr="00393017">
        <w:rPr>
          <w:rStyle w:val="normaltextrun"/>
          <w:rFonts w:asciiTheme="majorHAnsi" w:eastAsia="Times New Roman" w:hAnsiTheme="majorHAnsi" w:cstheme="majorHAnsi"/>
          <w:b/>
          <w:bCs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7272" behindDoc="0" locked="0" layoutInCell="1" allowOverlap="1" wp14:anchorId="68AAB8D3" wp14:editId="56885617">
            <wp:simplePos x="0" y="0"/>
            <wp:positionH relativeFrom="column">
              <wp:posOffset>-35560</wp:posOffset>
            </wp:positionH>
            <wp:positionV relativeFrom="paragraph">
              <wp:posOffset>592695</wp:posOffset>
            </wp:positionV>
            <wp:extent cx="1704687" cy="1704687"/>
            <wp:effectExtent l="0" t="0" r="0" b="0"/>
            <wp:wrapNone/>
            <wp:docPr id="213949092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49092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687" cy="1704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A8E" w:rsidRPr="00393017">
        <w:rPr>
          <w:rStyle w:val="normaltextrun"/>
          <w:rFonts w:asciiTheme="majorHAnsi" w:eastAsia="Times New Roman" w:hAnsiTheme="majorHAnsi" w:cstheme="majorHAnsi"/>
          <w:b/>
          <w:bCs/>
          <w:color w:val="000000" w:themeColor="text1"/>
          <w:sz w:val="28"/>
          <w:szCs w:val="28"/>
          <w:bdr w:val="none" w:sz="0" w:space="0" w:color="auto" w:frame="1"/>
        </w:rPr>
        <w:t>Co</w:t>
      </w:r>
      <w:r w:rsidR="000A1FEB" w:rsidRPr="00393017">
        <w:rPr>
          <w:rStyle w:val="normaltextrun"/>
          <w:rFonts w:asciiTheme="majorHAnsi" w:eastAsia="Times New Roman" w:hAnsiTheme="majorHAnsi" w:cstheme="majorHAnsi"/>
          <w:b/>
          <w:bCs/>
          <w:color w:val="000000" w:themeColor="text1"/>
          <w:sz w:val="28"/>
          <w:szCs w:val="28"/>
          <w:bdr w:val="none" w:sz="0" w:space="0" w:color="auto" w:frame="1"/>
        </w:rPr>
        <w:t>mmitments</w:t>
      </w:r>
      <w:r w:rsidR="000A1FEB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 xml:space="preserve"> are things people</w:t>
      </w:r>
      <w:r w:rsidR="0026733E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 xml:space="preserve"> say they are going to do</w:t>
      </w:r>
      <w:r w:rsidR="00683C7B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>.</w:t>
      </w:r>
    </w:p>
    <w:p w14:paraId="69BD5C6F" w14:textId="40F4D245" w:rsidR="008D4DCA" w:rsidRDefault="005963DD" w:rsidP="00ED7C77">
      <w:pPr>
        <w:pStyle w:val="Default"/>
        <w:spacing w:after="360" w:line="360" w:lineRule="auto"/>
        <w:ind w:left="3402" w:right="-340"/>
        <w:rPr>
          <w:rStyle w:val="normaltextrun"/>
          <w:rFonts w:asciiTheme="majorHAnsi" w:eastAsia="Times New Roman" w:hAnsiTheme="majorHAnsi" w:cstheme="majorHAnsi"/>
          <w:b/>
          <w:bCs/>
          <w:color w:val="000000" w:themeColor="text1"/>
          <w:sz w:val="28"/>
          <w:szCs w:val="28"/>
          <w:bdr w:val="none" w:sz="0" w:space="0" w:color="auto" w:frame="1"/>
        </w:rPr>
      </w:pPr>
      <w:r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>Th</w:t>
      </w:r>
      <w:r w:rsidR="00565579"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 xml:space="preserve">ese </w:t>
      </w:r>
      <w:r w:rsidR="00B01D37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>commitments</w:t>
      </w:r>
      <w:r w:rsidR="00B01D37"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565579"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 xml:space="preserve">are also </w:t>
      </w:r>
      <w:r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 xml:space="preserve">called the </w:t>
      </w:r>
      <w:r w:rsidRPr="00560036">
        <w:rPr>
          <w:rStyle w:val="normaltextrun"/>
          <w:rFonts w:asciiTheme="majorHAnsi" w:eastAsia="Times New Roman" w:hAnsiTheme="majorHAnsi" w:cstheme="majorHAnsi"/>
          <w:b/>
          <w:bCs/>
          <w:color w:val="000000" w:themeColor="text1"/>
          <w:sz w:val="28"/>
          <w:szCs w:val="28"/>
          <w:bdr w:val="none" w:sz="0" w:space="0" w:color="auto" w:frame="1"/>
        </w:rPr>
        <w:t>UN</w:t>
      </w:r>
      <w:r w:rsidR="00150300" w:rsidRPr="00560036">
        <w:rPr>
          <w:rStyle w:val="normaltextrun"/>
          <w:rFonts w:asciiTheme="majorHAnsi" w:eastAsia="Times New Roman" w:hAnsiTheme="majorHAnsi" w:cstheme="majorHAnsi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560036">
        <w:rPr>
          <w:rStyle w:val="normaltextrun"/>
          <w:rFonts w:asciiTheme="majorHAnsi" w:eastAsia="Times New Roman" w:hAnsiTheme="majorHAnsi" w:cstheme="majorHAnsi"/>
          <w:b/>
          <w:bCs/>
          <w:color w:val="000000" w:themeColor="text1"/>
          <w:sz w:val="28"/>
          <w:szCs w:val="28"/>
          <w:bdr w:val="none" w:sz="0" w:space="0" w:color="auto" w:frame="1"/>
        </w:rPr>
        <w:t>CRPD</w:t>
      </w:r>
      <w:r w:rsidR="00B74ECA" w:rsidRPr="00560036">
        <w:rPr>
          <w:rStyle w:val="normaltextrun"/>
          <w:rFonts w:asciiTheme="majorHAnsi" w:eastAsia="Times New Roman" w:hAnsiTheme="majorHAnsi" w:cstheme="majorHAnsi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. </w:t>
      </w:r>
    </w:p>
    <w:p w14:paraId="7932D009" w14:textId="78BF9B7F" w:rsidR="00FB0EAC" w:rsidRPr="00560036" w:rsidRDefault="00B74ECA" w:rsidP="00341E89">
      <w:pPr>
        <w:pStyle w:val="Default"/>
        <w:spacing w:after="360" w:line="360" w:lineRule="auto"/>
        <w:ind w:left="3402" w:right="-340"/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</w:pPr>
      <w:r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 xml:space="preserve">The </w:t>
      </w:r>
      <w:r w:rsidRPr="00560036">
        <w:rPr>
          <w:rStyle w:val="normaltextrun"/>
          <w:rFonts w:asciiTheme="majorHAnsi" w:eastAsia="Times New Roman" w:hAnsiTheme="majorHAnsi" w:cstheme="majorHAnsi"/>
          <w:b/>
          <w:bCs/>
          <w:color w:val="000000" w:themeColor="text1"/>
          <w:sz w:val="28"/>
          <w:szCs w:val="28"/>
          <w:bdr w:val="none" w:sz="0" w:space="0" w:color="auto" w:frame="1"/>
        </w:rPr>
        <w:t>UN CRPD</w:t>
      </w:r>
      <w:r w:rsidR="00CF1ABF"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067EF"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 xml:space="preserve">are </w:t>
      </w:r>
      <w:r w:rsidR="004C72D5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>commitments</w:t>
      </w:r>
      <w:r w:rsidR="004C72D5"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C067EF"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 xml:space="preserve">that governments around the world </w:t>
      </w:r>
      <w:r w:rsidR="004C72D5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 xml:space="preserve">have made </w:t>
      </w:r>
      <w:r w:rsidR="008611E8"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>to make sure people with</w:t>
      </w:r>
      <w:r w:rsidR="00CF1ABF"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 xml:space="preserve"> disabilit</w:t>
      </w:r>
      <w:r w:rsidR="000D1E2F"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>y</w:t>
      </w:r>
      <w:r w:rsidR="00CF1ABF"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F13D58"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 xml:space="preserve">get their rights </w:t>
      </w:r>
      <w:r w:rsidR="005E087C"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 xml:space="preserve">and </w:t>
      </w:r>
      <w:r w:rsidR="008611E8"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 xml:space="preserve">are </w:t>
      </w:r>
      <w:r w:rsidR="00CF1ABF"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>treated fair</w:t>
      </w:r>
      <w:r w:rsidR="0034526E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>ly</w:t>
      </w:r>
      <w:r w:rsidR="008611E8"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>.</w:t>
      </w:r>
    </w:p>
    <w:p w14:paraId="57A86E62" w14:textId="0CA62792" w:rsidR="00722E88" w:rsidRPr="00560036" w:rsidRDefault="00150300" w:rsidP="00E55EDC">
      <w:pPr>
        <w:spacing w:after="0" w:line="360" w:lineRule="auto"/>
        <w:ind w:left="3402"/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</w:pPr>
      <w:r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lastRenderedPageBreak/>
        <w:t xml:space="preserve">OPDs want Australia to help them work with other </w:t>
      </w:r>
    </w:p>
    <w:p w14:paraId="378AD143" w14:textId="1925BBF5" w:rsidR="009618B0" w:rsidRPr="00560036" w:rsidRDefault="00722E88" w:rsidP="00E55EDC">
      <w:pPr>
        <w:spacing w:after="0" w:line="360" w:lineRule="auto"/>
        <w:ind w:left="3402"/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220" behindDoc="0" locked="0" layoutInCell="1" allowOverlap="1" wp14:anchorId="384237F0" wp14:editId="475B8EC4">
            <wp:simplePos x="0" y="0"/>
            <wp:positionH relativeFrom="column">
              <wp:posOffset>265430</wp:posOffset>
            </wp:positionH>
            <wp:positionV relativeFrom="paragraph">
              <wp:posOffset>-389522</wp:posOffset>
            </wp:positionV>
            <wp:extent cx="1295631" cy="1295631"/>
            <wp:effectExtent l="0" t="0" r="0" b="0"/>
            <wp:wrapNone/>
            <wp:docPr id="14922140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2140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631" cy="129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300" w:rsidRPr="00560036">
        <w:rPr>
          <w:rStyle w:val="normaltextrun"/>
          <w:rFonts w:asciiTheme="majorHAnsi" w:eastAsia="Times New Roman" w:hAnsiTheme="majorHAnsi" w:cstheme="majorHAnsi"/>
          <w:color w:val="000000" w:themeColor="text1"/>
          <w:sz w:val="28"/>
          <w:szCs w:val="28"/>
          <w:bdr w:val="none" w:sz="0" w:space="0" w:color="auto" w:frame="1"/>
        </w:rPr>
        <w:t xml:space="preserve">governments to support </w:t>
      </w:r>
      <w:r w:rsidR="0053583F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p</w:t>
      </w:r>
      <w:r w:rsidR="008544C5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eople with </w:t>
      </w:r>
      <w:r w:rsidR="00150300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disabilit</w:t>
      </w:r>
      <w:r w:rsidR="00EB0644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="00150300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 to be </w:t>
      </w:r>
      <w:r w:rsidR="00E55EDC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part of things like</w:t>
      </w:r>
      <w:r w:rsidR="005175C7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:</w:t>
      </w:r>
      <w:r w:rsidR="000675E8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</w:p>
    <w:p w14:paraId="46033F88" w14:textId="101CFF1C" w:rsidR="00D6460A" w:rsidRPr="00D6460A" w:rsidRDefault="007327EF">
      <w:pPr>
        <w:pStyle w:val="ListParagraph"/>
        <w:numPr>
          <w:ilvl w:val="0"/>
          <w:numId w:val="30"/>
        </w:numPr>
        <w:spacing w:line="360" w:lineRule="auto"/>
        <w:ind w:left="3762" w:right="-624"/>
        <w:rPr>
          <w:rStyle w:val="normaltextrun"/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  <w14:ligatures w14:val="standardContextual"/>
        </w:rPr>
        <mc:AlternateContent>
          <mc:Choice Requires="wpg">
            <w:drawing>
              <wp:anchor distT="0" distB="0" distL="114300" distR="114300" simplePos="0" relativeHeight="251657303" behindDoc="0" locked="0" layoutInCell="1" allowOverlap="1" wp14:anchorId="1CD93D99" wp14:editId="1E80C9F3">
                <wp:simplePos x="0" y="0"/>
                <wp:positionH relativeFrom="column">
                  <wp:posOffset>271434</wp:posOffset>
                </wp:positionH>
                <wp:positionV relativeFrom="paragraph">
                  <wp:posOffset>757208</wp:posOffset>
                </wp:positionV>
                <wp:extent cx="1300218" cy="1233182"/>
                <wp:effectExtent l="0" t="0" r="0" b="5080"/>
                <wp:wrapNone/>
                <wp:docPr id="1244197543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218" cy="1233182"/>
                          <a:chOff x="0" y="0"/>
                          <a:chExt cx="1473200" cy="1473200"/>
                        </a:xfrm>
                      </wpg:grpSpPr>
                      <pic:pic xmlns:pic="http://schemas.openxmlformats.org/drawingml/2006/picture">
                        <pic:nvPicPr>
                          <pic:cNvPr id="1814918140" name="Picture 1814918140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6679227" name="Picture 104667922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133" y="186267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BF94E3" id="Group 2" o:spid="_x0000_s1026" alt="&quot;&quot;" style="position:absolute;margin-left:21.35pt;margin-top:59.6pt;width:102.4pt;height:97.1pt;z-index:251657303;mso-width-relative:margin;mso-height-relative:margin" coordsize="14732,147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">
                <v:shape id="Picture 1814918140" o:spid="_x0000_s1027" type="#_x0000_t75" style="position:absolute;width:14732;height:14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">
                  <v:imagedata r:id="rId41" o:title="" chromakey="white"/>
                </v:shape>
                <v:shape id="Picture 1046679227" o:spid="_x0000_s1028" type="#_x0000_t75" style="position:absolute;left:2201;top:1862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">
                  <v:imagedata r:id="rId42" o:title="" chromakey="white"/>
                </v:shape>
              </v:group>
            </w:pict>
          </mc:Fallback>
        </mc:AlternateContent>
      </w:r>
      <w:r w:rsidR="00150300" w:rsidRPr="00D6460A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important meetings</w:t>
      </w:r>
      <w:r w:rsidR="004624F4" w:rsidRPr="00D6460A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5D6501" w:rsidRPr="00D6460A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with governments and people from around the world</w:t>
      </w:r>
    </w:p>
    <w:p w14:paraId="54C44FB7" w14:textId="5CF84A5F" w:rsidR="00351F6C" w:rsidRPr="00D6460A" w:rsidRDefault="009D2593" w:rsidP="007846A8">
      <w:pPr>
        <w:pStyle w:val="ListParagraph"/>
        <w:numPr>
          <w:ilvl w:val="0"/>
          <w:numId w:val="30"/>
        </w:numPr>
        <w:spacing w:after="0" w:line="360" w:lineRule="auto"/>
        <w:ind w:left="3762" w:right="-624"/>
        <w:rPr>
          <w:rStyle w:val="normaltextrun"/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D6460A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talks about </w:t>
      </w:r>
      <w:r w:rsidR="00914991" w:rsidRPr="00D6460A">
        <w:rPr>
          <w:rStyle w:val="normaltextrun"/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c</w:t>
      </w:r>
      <w:r w:rsidR="00E44E1F" w:rsidRPr="00D6460A">
        <w:rPr>
          <w:rStyle w:val="normaltextrun"/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limate change</w:t>
      </w:r>
      <w:r w:rsidR="00351F6C" w:rsidRPr="00D6460A">
        <w:rPr>
          <w:rStyle w:val="normaltextrun"/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. </w:t>
      </w:r>
    </w:p>
    <w:p w14:paraId="3BB650EC" w14:textId="50A53693" w:rsidR="0025767D" w:rsidRPr="001F7657" w:rsidRDefault="0025767D" w:rsidP="000D688D">
      <w:pPr>
        <w:pStyle w:val="Default"/>
        <w:spacing w:after="240" w:line="360" w:lineRule="auto"/>
        <w:ind w:left="3762" w:right="-481"/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</w:pPr>
      <w:r w:rsidRPr="006B6439">
        <w:rPr>
          <w:rStyle w:val="normaltextrun"/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Climate change</w:t>
      </w:r>
      <w:r w:rsidRPr="0025767D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 means the Earth’s weather is changing</w:t>
      </w:r>
      <w:r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.</w:t>
      </w:r>
      <w:r w:rsidRPr="0025767D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6B6439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This makes s</w:t>
      </w:r>
      <w:r w:rsidRPr="0025767D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ome bad things happen</w:t>
      </w:r>
      <w:r w:rsidR="006B6439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. Like </w:t>
      </w:r>
      <w:r w:rsidRPr="0025767D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more and bigger</w:t>
      </w:r>
      <w:r w:rsidR="006B6439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Pr="0025767D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natural disasters like:</w:t>
      </w:r>
    </w:p>
    <w:p w14:paraId="6BAB7CF5" w14:textId="73031FCE" w:rsidR="005704BE" w:rsidRDefault="00DB6CF1" w:rsidP="00DD55B1">
      <w:pPr>
        <w:pStyle w:val="Default"/>
        <w:numPr>
          <w:ilvl w:val="0"/>
          <w:numId w:val="56"/>
        </w:numPr>
        <w:spacing w:after="240" w:line="360" w:lineRule="auto"/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321" behindDoc="0" locked="0" layoutInCell="1" allowOverlap="1" wp14:anchorId="63AB3F06" wp14:editId="4DD03376">
            <wp:simplePos x="0" y="0"/>
            <wp:positionH relativeFrom="column">
              <wp:posOffset>344170</wp:posOffset>
            </wp:positionH>
            <wp:positionV relativeFrom="paragraph">
              <wp:posOffset>9525</wp:posOffset>
            </wp:positionV>
            <wp:extent cx="1080000" cy="1080000"/>
            <wp:effectExtent l="0" t="0" r="6350" b="0"/>
            <wp:wrapNone/>
            <wp:docPr id="464327004" name="Picture 4643270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327004" name="Picture 4643270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501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storms</w:t>
      </w:r>
    </w:p>
    <w:p w14:paraId="696F2D8F" w14:textId="3DEA9B6F" w:rsidR="005704BE" w:rsidRDefault="005D6501" w:rsidP="00DD55B1">
      <w:pPr>
        <w:pStyle w:val="Default"/>
        <w:numPr>
          <w:ilvl w:val="0"/>
          <w:numId w:val="56"/>
        </w:numPr>
        <w:spacing w:after="240" w:line="360" w:lineRule="auto"/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floods </w:t>
      </w:r>
    </w:p>
    <w:p w14:paraId="334865CA" w14:textId="3F44D4FD" w:rsidR="005D6501" w:rsidRPr="001902F6" w:rsidRDefault="005D6501" w:rsidP="006B6439">
      <w:pPr>
        <w:pStyle w:val="Default"/>
        <w:numPr>
          <w:ilvl w:val="0"/>
          <w:numId w:val="56"/>
        </w:numPr>
        <w:spacing w:after="240" w:line="360" w:lineRule="auto"/>
        <w:ind w:right="-481"/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</w:pPr>
      <w:r w:rsidRPr="00823A60">
        <w:rPr>
          <w:rStyle w:val="normaltextrun"/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droughts</w:t>
      </w:r>
      <w:r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.</w:t>
      </w:r>
      <w:r w:rsidR="00FC7061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 This means </w:t>
      </w:r>
      <w:r w:rsidR="007C4935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it does not rain for a long time.</w:t>
      </w:r>
    </w:p>
    <w:p w14:paraId="3F6B1623" w14:textId="16F1D4EF" w:rsidR="005D6501" w:rsidRDefault="004A2C64" w:rsidP="005D6501">
      <w:pPr>
        <w:pStyle w:val="Default"/>
        <w:numPr>
          <w:ilvl w:val="0"/>
          <w:numId w:val="30"/>
        </w:numPr>
        <w:spacing w:after="240" w:line="360" w:lineRule="auto"/>
        <w:ind w:left="3762"/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322" behindDoc="0" locked="0" layoutInCell="1" allowOverlap="1" wp14:anchorId="1DF67DF2" wp14:editId="47531AF2">
            <wp:simplePos x="0" y="0"/>
            <wp:positionH relativeFrom="column">
              <wp:posOffset>138834</wp:posOffset>
            </wp:positionH>
            <wp:positionV relativeFrom="paragraph">
              <wp:posOffset>8082</wp:posOffset>
            </wp:positionV>
            <wp:extent cx="1425864" cy="1425864"/>
            <wp:effectExtent l="0" t="0" r="3175" b="3175"/>
            <wp:wrapNone/>
            <wp:docPr id="1643265726" name="Picture 16432657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265726" name="Picture 16432657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864" cy="142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501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talks about helping people in </w:t>
      </w:r>
      <w:r w:rsidR="005D6501" w:rsidRPr="001902F6">
        <w:rPr>
          <w:rStyle w:val="normaltextrun"/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humanitarian </w:t>
      </w:r>
      <w:r w:rsidR="0041004D">
        <w:rPr>
          <w:rStyle w:val="normaltextrun"/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crises</w:t>
      </w:r>
      <w:r w:rsidR="004B20DB">
        <w:rPr>
          <w:rStyle w:val="normaltextrun"/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.</w:t>
      </w:r>
    </w:p>
    <w:p w14:paraId="5F66DF39" w14:textId="2FE95477" w:rsidR="0092556E" w:rsidRPr="00560036" w:rsidRDefault="007030F7" w:rsidP="007030F7">
      <w:pPr>
        <w:pStyle w:val="Default"/>
        <w:spacing w:after="600" w:line="360" w:lineRule="auto"/>
        <w:ind w:left="3759"/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221" behindDoc="0" locked="0" layoutInCell="1" allowOverlap="1" wp14:anchorId="50E10BCD" wp14:editId="5A3D9107">
            <wp:simplePos x="0" y="0"/>
            <wp:positionH relativeFrom="column">
              <wp:posOffset>124056</wp:posOffset>
            </wp:positionH>
            <wp:positionV relativeFrom="paragraph">
              <wp:posOffset>1054735</wp:posOffset>
            </wp:positionV>
            <wp:extent cx="1445260" cy="1445260"/>
            <wp:effectExtent l="0" t="0" r="2540" b="0"/>
            <wp:wrapNone/>
            <wp:docPr id="1003680783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80783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501">
        <w:rPr>
          <w:rStyle w:val="normaltextrun"/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Humanitaria</w:t>
      </w:r>
      <w:r w:rsidR="0041004D">
        <w:rPr>
          <w:rStyle w:val="normaltextrun"/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n crises</w:t>
      </w:r>
      <w:r w:rsidR="0041004D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 are </w:t>
      </w:r>
      <w:r w:rsidR="00B51132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very bad </w:t>
      </w:r>
      <w:r w:rsidR="002579E7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things </w:t>
      </w:r>
      <w:r w:rsidR="00B51132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that can hurt lots of </w:t>
      </w:r>
      <w:r w:rsidR="005C25F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people. Like when there is a</w:t>
      </w:r>
      <w:r w:rsidR="00020738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086CA9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natural disaster </w:t>
      </w:r>
      <w:r w:rsidR="005C25F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or</w:t>
      </w:r>
      <w:r w:rsidR="00EC2698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 wa</w:t>
      </w:r>
      <w:r w:rsidR="005C25F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r</w:t>
      </w:r>
      <w:r w:rsidR="00020738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7D576154" w14:textId="2AFE137F" w:rsidR="00186E91" w:rsidRPr="00560036" w:rsidRDefault="0097016F" w:rsidP="00CD46D0">
      <w:pPr>
        <w:pStyle w:val="Default"/>
        <w:spacing w:line="360" w:lineRule="auto"/>
        <w:ind w:left="3402" w:right="-340"/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Many </w:t>
      </w:r>
      <w:r w:rsidR="00A9213D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OPDs</w:t>
      </w:r>
      <w:r w:rsidR="00C10F43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 said t</w:t>
      </w:r>
      <w:r w:rsidR="00F354D3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hey want Australia to </w:t>
      </w:r>
      <w:r w:rsidR="001B3418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give the</w:t>
      </w:r>
      <w:r w:rsidR="00186E91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m</w:t>
      </w:r>
      <w:r w:rsidR="00103E82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1B3418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better</w:t>
      </w:r>
      <w:r w:rsidR="00D8038D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 support to</w:t>
      </w:r>
      <w:r w:rsidR="00057DF8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D779A9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help </w:t>
      </w:r>
      <w:r w:rsidR="00B37AB7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them </w:t>
      </w:r>
      <w:r w:rsidR="00072F1C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make change</w:t>
      </w:r>
      <w:r w:rsidR="00D8038D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s</w:t>
      </w:r>
      <w:r w:rsidR="00060861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 in </w:t>
      </w:r>
      <w:r w:rsidR="00060861" w:rsidRPr="00560036">
        <w:rPr>
          <w:rStyle w:val="normaltextrun"/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local</w:t>
      </w:r>
      <w:r w:rsidR="00060861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 places. </w:t>
      </w:r>
    </w:p>
    <w:p w14:paraId="60EDD24D" w14:textId="14F997B4" w:rsidR="002F30F8" w:rsidRDefault="00060861" w:rsidP="00EF0ADF">
      <w:pPr>
        <w:pStyle w:val="Default"/>
        <w:spacing w:line="360" w:lineRule="auto"/>
        <w:ind w:left="3402"/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Style w:val="normaltextrun"/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Local</w:t>
      </w:r>
      <w:r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 means </w:t>
      </w:r>
      <w:r w:rsidR="0084238D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the place people live</w:t>
      </w:r>
      <w:r w:rsidR="00C323A1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463D9AAC" w14:textId="77777777" w:rsidR="002F30F8" w:rsidRDefault="002F30F8">
      <w:pPr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br w:type="page"/>
      </w:r>
    </w:p>
    <w:p w14:paraId="78141C41" w14:textId="1405E435" w:rsidR="0097016F" w:rsidRPr="00560036" w:rsidRDefault="0097016F" w:rsidP="002D5CDE">
      <w:pPr>
        <w:pStyle w:val="Heading2"/>
      </w:pPr>
      <w:r w:rsidRPr="00560036">
        <w:rPr>
          <w:rStyle w:val="Heading2Char"/>
          <w:b/>
          <w:color w:val="000000" w:themeColor="text1"/>
        </w:rPr>
        <w:lastRenderedPageBreak/>
        <w:t>Support Australia gives</w:t>
      </w:r>
    </w:p>
    <w:p w14:paraId="43A8B832" w14:textId="624E26DA" w:rsidR="002176CF" w:rsidRPr="00560036" w:rsidRDefault="008E5747" w:rsidP="00055673">
      <w:pPr>
        <w:pStyle w:val="Default"/>
        <w:spacing w:after="240" w:line="276" w:lineRule="auto"/>
        <w:ind w:left="3402"/>
        <w:rPr>
          <w:rFonts w:asciiTheme="majorHAnsi" w:hAnsiTheme="majorHAnsi" w:cstheme="majorBid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Australia </w:t>
      </w:r>
      <w:r w:rsidR="00672FA9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gives</w:t>
      </w:r>
      <w:r w:rsidR="002176CF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</w:t>
      </w:r>
      <w:r w:rsidR="0097016F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support </w:t>
      </w:r>
      <w:r w:rsidR="006013F1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to</w:t>
      </w:r>
      <w:r w:rsidR="002176CF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:</w:t>
      </w:r>
    </w:p>
    <w:p w14:paraId="5399AE32" w14:textId="6B356670" w:rsidR="0097016F" w:rsidRPr="00560036" w:rsidRDefault="0044252C" w:rsidP="007B2892">
      <w:pPr>
        <w:pStyle w:val="Default"/>
        <w:numPr>
          <w:ilvl w:val="1"/>
          <w:numId w:val="31"/>
        </w:numPr>
        <w:spacing w:line="360" w:lineRule="auto"/>
        <w:ind w:left="3762"/>
        <w:rPr>
          <w:rFonts w:asciiTheme="majorHAnsi" w:hAnsiTheme="majorHAnsi" w:cstheme="majorBid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304" behindDoc="0" locked="0" layoutInCell="1" allowOverlap="1" wp14:anchorId="4578F94B" wp14:editId="06F18E97">
            <wp:simplePos x="0" y="0"/>
            <wp:positionH relativeFrom="column">
              <wp:posOffset>48895</wp:posOffset>
            </wp:positionH>
            <wp:positionV relativeFrom="paragraph">
              <wp:posOffset>57892</wp:posOffset>
            </wp:positionV>
            <wp:extent cx="1540265" cy="801239"/>
            <wp:effectExtent l="0" t="0" r="3175" b="0"/>
            <wp:wrapNone/>
            <wp:docPr id="1406267626" name="Picture 14062676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267626" name="Picture 14062676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265" cy="801239"/>
                    </a:xfrm>
                    <a:prstGeom prst="rect">
                      <a:avLst/>
                    </a:prstGeom>
                    <a:solidFill>
                      <a:srgbClr val="3366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C5E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t</w:t>
      </w:r>
      <w:r w:rsidR="0097016F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he </w:t>
      </w:r>
      <w:r w:rsidR="008E5747" w:rsidRPr="001C694C">
        <w:rPr>
          <w:rFonts w:asciiTheme="majorHAnsi" w:hAnsiTheme="majorHAnsi" w:cstheme="majorBidi"/>
          <w:b/>
          <w:bCs/>
          <w:color w:val="000000" w:themeColor="text1"/>
          <w:sz w:val="28"/>
          <w:szCs w:val="28"/>
        </w:rPr>
        <w:t>Pacific Disability Forum</w:t>
      </w:r>
      <w:r w:rsidR="00EE1E97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.</w:t>
      </w:r>
      <w:r w:rsidR="00EE1E97" w:rsidRPr="00560036">
        <w:rPr>
          <w:color w:val="000000" w:themeColor="text1"/>
        </w:rPr>
        <w:t xml:space="preserve"> </w:t>
      </w:r>
    </w:p>
    <w:p w14:paraId="7612DC94" w14:textId="39F79945" w:rsidR="002176CF" w:rsidRPr="00560036" w:rsidRDefault="00EE1E97" w:rsidP="000C73EC">
      <w:pPr>
        <w:pStyle w:val="Default"/>
        <w:spacing w:line="360" w:lineRule="auto"/>
        <w:ind w:left="3759"/>
        <w:rPr>
          <w:rFonts w:asciiTheme="majorHAnsi" w:hAnsiTheme="majorHAnsi" w:cstheme="majorBidi"/>
          <w:color w:val="000000" w:themeColor="text1"/>
          <w:sz w:val="28"/>
          <w:szCs w:val="28"/>
        </w:rPr>
      </w:pPr>
      <w:r w:rsidRPr="00560036">
        <w:rPr>
          <w:rFonts w:ascii="Calibri" w:hAnsi="Calibri" w:cs="Calibri"/>
          <w:color w:val="000000" w:themeColor="text1"/>
          <w:sz w:val="28"/>
          <w:szCs w:val="28"/>
        </w:rPr>
        <w:t>This is a</w:t>
      </w:r>
      <w:r w:rsidRPr="00560036">
        <w:rPr>
          <w:rFonts w:asciiTheme="majorHAnsi" w:hAnsiTheme="majorHAnsi" w:cstheme="majorBidi"/>
          <w:color w:val="000000" w:themeColor="text1"/>
          <w:sz w:val="32"/>
          <w:szCs w:val="32"/>
        </w:rPr>
        <w:t xml:space="preserve"> </w:t>
      </w:r>
      <w:r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group of OPDs in the Pacific that speak up for people with disabilit</w:t>
      </w:r>
      <w:r w:rsidR="000A29F2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y</w:t>
      </w:r>
      <w:r w:rsidR="00312F7E">
        <w:rPr>
          <w:rFonts w:asciiTheme="majorHAnsi" w:hAnsiTheme="majorHAnsi" w:cstheme="majorBidi"/>
          <w:color w:val="000000" w:themeColor="text1"/>
          <w:sz w:val="28"/>
          <w:szCs w:val="28"/>
        </w:rPr>
        <w:t>.</w:t>
      </w:r>
      <w:r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</w:t>
      </w:r>
      <w:r w:rsidR="008E5747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</w:t>
      </w:r>
    </w:p>
    <w:p w14:paraId="223EC78E" w14:textId="68B13212" w:rsidR="0097016F" w:rsidRPr="00560036" w:rsidRDefault="005E1F64" w:rsidP="002F30F8">
      <w:pPr>
        <w:pStyle w:val="Default"/>
        <w:numPr>
          <w:ilvl w:val="1"/>
          <w:numId w:val="31"/>
        </w:numPr>
        <w:spacing w:before="360" w:line="360" w:lineRule="auto"/>
        <w:ind w:left="3759" w:hanging="357"/>
        <w:rPr>
          <w:rFonts w:asciiTheme="majorHAnsi" w:hAnsiTheme="majorHAnsi" w:cstheme="majorBid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305" behindDoc="0" locked="0" layoutInCell="1" allowOverlap="1" wp14:anchorId="11B42268" wp14:editId="7BF7F08C">
            <wp:simplePos x="0" y="0"/>
            <wp:positionH relativeFrom="column">
              <wp:posOffset>5680</wp:posOffset>
            </wp:positionH>
            <wp:positionV relativeFrom="paragraph">
              <wp:posOffset>70755</wp:posOffset>
            </wp:positionV>
            <wp:extent cx="1559416" cy="468000"/>
            <wp:effectExtent l="0" t="0" r="3175" b="8255"/>
            <wp:wrapNone/>
            <wp:docPr id="162931474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31474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" t="3503" r="307"/>
                    <a:stretch/>
                  </pic:blipFill>
                  <pic:spPr bwMode="auto">
                    <a:xfrm>
                      <a:off x="0" y="0"/>
                      <a:ext cx="1559416" cy="4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C5E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t</w:t>
      </w:r>
      <w:r w:rsidR="0097016F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he </w:t>
      </w:r>
      <w:r w:rsidR="008E5747" w:rsidRPr="001C694C">
        <w:rPr>
          <w:rFonts w:asciiTheme="majorHAnsi" w:hAnsiTheme="majorHAnsi" w:cstheme="majorBidi"/>
          <w:b/>
          <w:bCs/>
          <w:color w:val="000000" w:themeColor="text1"/>
          <w:sz w:val="28"/>
          <w:szCs w:val="28"/>
        </w:rPr>
        <w:t>Disability Rights Advocacy Fund</w:t>
      </w:r>
      <w:r w:rsidR="00822BA4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. </w:t>
      </w:r>
    </w:p>
    <w:p w14:paraId="205D2B25" w14:textId="73D02FAE" w:rsidR="006013F1" w:rsidRPr="00560036" w:rsidRDefault="00BC0091" w:rsidP="0011532E">
      <w:pPr>
        <w:pStyle w:val="Default"/>
        <w:spacing w:line="360" w:lineRule="auto"/>
        <w:ind w:left="3798"/>
        <w:rPr>
          <w:rFonts w:asciiTheme="majorHAnsi" w:hAnsiTheme="majorHAnsi" w:cstheme="majorBid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69" behindDoc="0" locked="0" layoutInCell="1" allowOverlap="1" wp14:anchorId="0CE5E0E3" wp14:editId="71D425D0">
            <wp:simplePos x="0" y="0"/>
            <wp:positionH relativeFrom="column">
              <wp:posOffset>-292215</wp:posOffset>
            </wp:positionH>
            <wp:positionV relativeFrom="paragraph">
              <wp:posOffset>205105</wp:posOffset>
            </wp:positionV>
            <wp:extent cx="2194560" cy="1164223"/>
            <wp:effectExtent l="0" t="0" r="0" b="0"/>
            <wp:wrapNone/>
            <wp:docPr id="12627226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7226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164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402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This </w:t>
      </w:r>
      <w:r w:rsidR="00186E91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organisation gives </w:t>
      </w:r>
      <w:r w:rsidR="00822BA4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money </w:t>
      </w:r>
      <w:r w:rsidR="00186E91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to </w:t>
      </w:r>
      <w:r w:rsidR="001F1320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OPDs</w:t>
      </w:r>
      <w:r w:rsidR="009D4D14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to</w:t>
      </w:r>
      <w:r w:rsidR="00822BA4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help make sure people with disabilit</w:t>
      </w:r>
      <w:r w:rsidR="000A29F2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y</w:t>
      </w:r>
      <w:r w:rsidR="00822BA4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are treated fairly and </w:t>
      </w:r>
      <w:r w:rsidR="0096134D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the</w:t>
      </w:r>
      <w:r w:rsidR="00B06BD3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same</w:t>
      </w:r>
      <w:r w:rsidR="00822BA4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as everyone else.</w:t>
      </w:r>
    </w:p>
    <w:p w14:paraId="6F40111A" w14:textId="7B9C3A97" w:rsidR="000D73CE" w:rsidRPr="00560036" w:rsidRDefault="008B1BE4" w:rsidP="002F30F8">
      <w:pPr>
        <w:pStyle w:val="Default"/>
        <w:spacing w:before="360" w:after="240" w:line="360" w:lineRule="auto"/>
        <w:ind w:left="3402"/>
        <w:rPr>
          <w:rFonts w:asciiTheme="majorHAnsi" w:hAnsiTheme="majorHAnsi" w:cstheme="majorBid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They also </w:t>
      </w:r>
      <w:r w:rsidR="00A23EFA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support </w:t>
      </w:r>
      <w:r w:rsidR="001F1320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OPDs</w:t>
      </w:r>
      <w:r w:rsidR="00A23EFA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and</w:t>
      </w:r>
      <w:r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</w:t>
      </w:r>
      <w:r w:rsidR="008E5747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people with disabilit</w:t>
      </w:r>
      <w:r w:rsidR="000A29F2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y</w:t>
      </w:r>
      <w:r w:rsidR="008E5747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</w:t>
      </w:r>
      <w:r w:rsidR="00097797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to </w:t>
      </w:r>
      <w:r w:rsidR="005D7A05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get</w:t>
      </w:r>
      <w:r w:rsidR="008E5747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help from</w:t>
      </w:r>
      <w:r w:rsidR="00F95EE9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programs like</w:t>
      </w:r>
      <w:r w:rsidR="0097016F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:</w:t>
      </w:r>
    </w:p>
    <w:p w14:paraId="2B0BC757" w14:textId="526D3F78" w:rsidR="0097016F" w:rsidRPr="00560036" w:rsidRDefault="008D7560" w:rsidP="007B2892">
      <w:pPr>
        <w:pStyle w:val="Default"/>
        <w:numPr>
          <w:ilvl w:val="0"/>
          <w:numId w:val="32"/>
        </w:numPr>
        <w:spacing w:line="360" w:lineRule="auto"/>
        <w:ind w:left="3762"/>
        <w:rPr>
          <w:rFonts w:asciiTheme="majorHAnsi" w:hAnsiTheme="majorHAnsi" w:cstheme="majorBid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222" behindDoc="0" locked="0" layoutInCell="1" allowOverlap="1" wp14:anchorId="7F9DC660" wp14:editId="1D8FF026">
            <wp:simplePos x="0" y="0"/>
            <wp:positionH relativeFrom="column">
              <wp:posOffset>2540</wp:posOffset>
            </wp:positionH>
            <wp:positionV relativeFrom="paragraph">
              <wp:posOffset>231700</wp:posOffset>
            </wp:positionV>
            <wp:extent cx="1764631" cy="402436"/>
            <wp:effectExtent l="0" t="0" r="7620" b="0"/>
            <wp:wrapNone/>
            <wp:docPr id="123576501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76501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8" t="33096" r="7341" b="29637"/>
                    <a:stretch/>
                  </pic:blipFill>
                  <pic:spPr bwMode="auto">
                    <a:xfrm>
                      <a:off x="0" y="0"/>
                      <a:ext cx="1764631" cy="4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C5E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t</w:t>
      </w:r>
      <w:r w:rsidR="0097016F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he </w:t>
      </w:r>
      <w:r w:rsidR="008E5747" w:rsidRPr="001C694C">
        <w:rPr>
          <w:rFonts w:asciiTheme="majorHAnsi" w:hAnsiTheme="majorHAnsi" w:cstheme="majorBidi"/>
          <w:b/>
          <w:bCs/>
          <w:color w:val="000000" w:themeColor="text1"/>
          <w:sz w:val="28"/>
          <w:szCs w:val="28"/>
        </w:rPr>
        <w:t>Australian Volunteers Program</w:t>
      </w:r>
      <w:r w:rsidR="009A509C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.</w:t>
      </w:r>
      <w:r w:rsidR="008E5747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</w:t>
      </w:r>
    </w:p>
    <w:p w14:paraId="70645A21" w14:textId="6D111588" w:rsidR="002F0BDD" w:rsidRPr="00560036" w:rsidRDefault="00AC175E" w:rsidP="0011532E">
      <w:pPr>
        <w:pStyle w:val="Default"/>
        <w:spacing w:line="360" w:lineRule="auto"/>
        <w:ind w:left="3798" w:right="-340"/>
        <w:rPr>
          <w:rFonts w:asciiTheme="majorHAnsi" w:hAnsiTheme="majorHAnsi" w:cstheme="majorBid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235" behindDoc="0" locked="0" layoutInCell="1" allowOverlap="1" wp14:anchorId="266628C3" wp14:editId="22E7180A">
            <wp:simplePos x="0" y="0"/>
            <wp:positionH relativeFrom="column">
              <wp:posOffset>166370</wp:posOffset>
            </wp:positionH>
            <wp:positionV relativeFrom="paragraph">
              <wp:posOffset>879736</wp:posOffset>
            </wp:positionV>
            <wp:extent cx="1309565" cy="914400"/>
            <wp:effectExtent l="0" t="0" r="5080" b="0"/>
            <wp:wrapNone/>
            <wp:docPr id="604039768" name="Picture 6040397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039768" name="Picture 6040397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5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09C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This</w:t>
      </w:r>
      <w:r w:rsidR="00AC003D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Program helps Australia</w:t>
      </w:r>
      <w:r w:rsidR="00DE531D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ns</w:t>
      </w:r>
      <w:r w:rsidR="00AC003D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go to other countries </w:t>
      </w:r>
      <w:r w:rsidR="00B47E5E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and</w:t>
      </w:r>
      <w:r w:rsidR="00AC003D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help with important projects </w:t>
      </w:r>
      <w:r w:rsidR="00B47E5E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to</w:t>
      </w:r>
      <w:r w:rsidR="00AC003D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make </w:t>
      </w:r>
      <w:r w:rsidR="00B474F5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good changes.</w:t>
      </w:r>
    </w:p>
    <w:p w14:paraId="7F3023B8" w14:textId="3E32B256" w:rsidR="00A06877" w:rsidRPr="00560036" w:rsidRDefault="00526C5E" w:rsidP="002F30F8">
      <w:pPr>
        <w:pStyle w:val="Default"/>
        <w:numPr>
          <w:ilvl w:val="0"/>
          <w:numId w:val="32"/>
        </w:numPr>
        <w:spacing w:before="360" w:line="360" w:lineRule="auto"/>
        <w:ind w:left="3759" w:hanging="357"/>
        <w:rPr>
          <w:rFonts w:asciiTheme="majorHAnsi" w:hAnsiTheme="majorHAnsi" w:cstheme="majorBid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t</w:t>
      </w:r>
      <w:r w:rsidR="0097016F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he </w:t>
      </w:r>
      <w:r w:rsidR="008E5747" w:rsidRPr="001C694C">
        <w:rPr>
          <w:rFonts w:asciiTheme="majorHAnsi" w:hAnsiTheme="majorHAnsi" w:cstheme="majorBidi"/>
          <w:b/>
          <w:bCs/>
          <w:color w:val="000000" w:themeColor="text1"/>
          <w:sz w:val="28"/>
          <w:szCs w:val="28"/>
        </w:rPr>
        <w:t>Australia Awards Scholarships</w:t>
      </w:r>
      <w:r w:rsidR="008E5747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.</w:t>
      </w:r>
      <w:r w:rsidR="001F5553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</w:t>
      </w:r>
    </w:p>
    <w:p w14:paraId="56FE0C05" w14:textId="688CD805" w:rsidR="0097016F" w:rsidRPr="00560036" w:rsidRDefault="00BB6C04" w:rsidP="0011532E">
      <w:pPr>
        <w:pStyle w:val="Default"/>
        <w:spacing w:line="360" w:lineRule="auto"/>
        <w:ind w:left="3798" w:right="-481"/>
        <w:rPr>
          <w:rFonts w:asciiTheme="majorHAnsi" w:hAnsiTheme="majorHAnsi" w:cstheme="majorBid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Th</w:t>
      </w:r>
      <w:r w:rsidR="00405BF7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is is</w:t>
      </w:r>
      <w:r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a</w:t>
      </w:r>
      <w:r w:rsidR="00BC6D8D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way</w:t>
      </w:r>
      <w:r w:rsidR="00CC6E95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for</w:t>
      </w:r>
      <w:r w:rsidR="001F5553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people from other countries to study</w:t>
      </w:r>
      <w:r w:rsidR="003E4A5C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and learn</w:t>
      </w:r>
      <w:r w:rsidR="001F5553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in Australia for free or at a </w:t>
      </w:r>
      <w:r w:rsidR="00CC6E95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cheaper</w:t>
      </w:r>
      <w:r w:rsidR="001F5553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cost</w:t>
      </w:r>
      <w:r w:rsidR="008D475B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.</w:t>
      </w:r>
    </w:p>
    <w:p w14:paraId="1022EA62" w14:textId="17104FED" w:rsidR="008E5747" w:rsidRPr="00560036" w:rsidRDefault="00A5143A" w:rsidP="002F30F8">
      <w:pPr>
        <w:pStyle w:val="Default"/>
        <w:spacing w:before="480" w:after="240" w:line="360" w:lineRule="auto"/>
        <w:ind w:left="3402"/>
        <w:rPr>
          <w:rFonts w:asciiTheme="majorHAnsi" w:hAnsiTheme="majorHAnsi" w:cstheme="majorBid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238" behindDoc="0" locked="0" layoutInCell="1" allowOverlap="1" wp14:anchorId="5B1F9B07" wp14:editId="1691EE8F">
            <wp:simplePos x="0" y="0"/>
            <wp:positionH relativeFrom="column">
              <wp:posOffset>123751</wp:posOffset>
            </wp:positionH>
            <wp:positionV relativeFrom="paragraph">
              <wp:posOffset>65069</wp:posOffset>
            </wp:positionV>
            <wp:extent cx="1432193" cy="1432193"/>
            <wp:effectExtent l="0" t="0" r="0" b="0"/>
            <wp:wrapNone/>
            <wp:docPr id="146638341" name="Picture 1466383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38341" name="Picture 1466383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193" cy="143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08C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OPDs said t</w:t>
      </w:r>
      <w:r w:rsidR="008E5747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h</w:t>
      </w:r>
      <w:r w:rsidR="00A77C92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ese</w:t>
      </w:r>
      <w:r w:rsidR="00675385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types </w:t>
      </w:r>
      <w:r w:rsidR="00522F64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of support</w:t>
      </w:r>
      <w:r w:rsidR="0097016F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s</w:t>
      </w:r>
      <w:r w:rsidR="008E5747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</w:t>
      </w:r>
      <w:r w:rsidR="00675385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are</w:t>
      </w:r>
      <w:r w:rsidR="008E5747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very important and should </w:t>
      </w:r>
      <w:r w:rsidR="00E760B3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keep</w:t>
      </w:r>
      <w:r w:rsidR="00ED44B3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going </w:t>
      </w:r>
      <w:r w:rsidR="0014699D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so </w:t>
      </w:r>
      <w:r w:rsidR="0082329C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they </w:t>
      </w:r>
      <w:r w:rsidR="0014699D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can</w:t>
      </w:r>
      <w:r w:rsidR="00ED44B3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 xml:space="preserve"> help more people</w:t>
      </w:r>
      <w:r w:rsidR="00E86E2D"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t>.</w:t>
      </w:r>
    </w:p>
    <w:p w14:paraId="7B2D8107" w14:textId="77777777" w:rsidR="002F30F8" w:rsidRDefault="002F30F8">
      <w:pPr>
        <w:rPr>
          <w:rFonts w:asciiTheme="majorHAnsi" w:hAnsiTheme="majorHAnsi" w:cstheme="majorBidi"/>
          <w:color w:val="000000" w:themeColor="text1"/>
          <w:sz w:val="28"/>
          <w:szCs w:val="28"/>
        </w:rPr>
      </w:pPr>
      <w:r>
        <w:rPr>
          <w:rFonts w:asciiTheme="majorHAnsi" w:hAnsiTheme="majorHAnsi" w:cstheme="majorBidi"/>
          <w:color w:val="000000" w:themeColor="text1"/>
          <w:sz w:val="28"/>
          <w:szCs w:val="28"/>
        </w:rPr>
        <w:br w:type="page"/>
      </w:r>
    </w:p>
    <w:p w14:paraId="3EF62897" w14:textId="0CDFA79A" w:rsidR="006C40DC" w:rsidRPr="00560036" w:rsidRDefault="002F0769" w:rsidP="0059010B">
      <w:pPr>
        <w:pStyle w:val="Default"/>
        <w:spacing w:after="120" w:line="360" w:lineRule="auto"/>
        <w:ind w:left="340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Bidi"/>
          <w:color w:val="000000" w:themeColor="text1"/>
          <w:sz w:val="28"/>
          <w:szCs w:val="28"/>
        </w:rPr>
        <w:lastRenderedPageBreak/>
        <w:t>OPDs said:</w:t>
      </w:r>
    </w:p>
    <w:p w14:paraId="069503D6" w14:textId="283FF17B" w:rsidR="008B1C33" w:rsidRPr="00560036" w:rsidRDefault="003E573E" w:rsidP="00A3624E">
      <w:pPr>
        <w:pStyle w:val="ListParagraph"/>
        <w:numPr>
          <w:ilvl w:val="0"/>
          <w:numId w:val="4"/>
        </w:numPr>
        <w:spacing w:line="360" w:lineRule="auto"/>
        <w:ind w:left="3759" w:right="-482" w:hanging="357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325" behindDoc="0" locked="0" layoutInCell="1" allowOverlap="1" wp14:anchorId="0E14F05B" wp14:editId="77799CE4">
            <wp:simplePos x="0" y="0"/>
            <wp:positionH relativeFrom="column">
              <wp:posOffset>318654</wp:posOffset>
            </wp:positionH>
            <wp:positionV relativeFrom="paragraph">
              <wp:posOffset>168390</wp:posOffset>
            </wp:positionV>
            <wp:extent cx="1080000" cy="1080000"/>
            <wp:effectExtent l="0" t="0" r="6350" b="6350"/>
            <wp:wrapNone/>
            <wp:docPr id="694253803" name="Picture 6942538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253803" name="Picture 6942538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FA9" w:rsidRPr="00560036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t>Australia should help people with disabilit</w:t>
      </w:r>
      <w:r w:rsidR="004142B5" w:rsidRPr="00560036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t>y</w:t>
      </w:r>
      <w:r w:rsidR="00330FA9" w:rsidRPr="00560036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t xml:space="preserve"> in other countries to be part of </w:t>
      </w:r>
      <w:r w:rsidR="00D161B7" w:rsidRPr="00560036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t>things</w:t>
      </w:r>
      <w:r w:rsidR="00330FA9" w:rsidRPr="00560036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t xml:space="preserve"> like</w:t>
      </w:r>
      <w:r w:rsidR="008B1C3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:</w:t>
      </w:r>
    </w:p>
    <w:p w14:paraId="1DD8732A" w14:textId="1532F60C" w:rsidR="008B1C33" w:rsidRPr="00560036" w:rsidRDefault="007567A8" w:rsidP="00A3624E">
      <w:pPr>
        <w:pStyle w:val="ListParagraph"/>
        <w:numPr>
          <w:ilvl w:val="1"/>
          <w:numId w:val="39"/>
        </w:numPr>
        <w:spacing w:line="360" w:lineRule="auto"/>
        <w:ind w:left="4119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health </w:t>
      </w:r>
      <w:r w:rsidR="00F073CB">
        <w:rPr>
          <w:rFonts w:asciiTheme="majorHAnsi" w:hAnsiTheme="majorHAnsi" w:cstheme="majorHAnsi"/>
          <w:color w:val="000000" w:themeColor="text1"/>
          <w:sz w:val="28"/>
          <w:szCs w:val="28"/>
        </w:rPr>
        <w:t>care</w:t>
      </w:r>
    </w:p>
    <w:p w14:paraId="4F7EF125" w14:textId="5F15E4E0" w:rsidR="00726346" w:rsidRDefault="003E573E" w:rsidP="00A3624E">
      <w:pPr>
        <w:pStyle w:val="ListParagraph"/>
        <w:numPr>
          <w:ilvl w:val="1"/>
          <w:numId w:val="39"/>
        </w:numPr>
        <w:spacing w:line="360" w:lineRule="auto"/>
        <w:ind w:left="4119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71" behindDoc="0" locked="0" layoutInCell="1" allowOverlap="1" wp14:anchorId="70CFB1EC" wp14:editId="0F84D8D5">
            <wp:simplePos x="0" y="0"/>
            <wp:positionH relativeFrom="margin">
              <wp:posOffset>179185</wp:posOffset>
            </wp:positionH>
            <wp:positionV relativeFrom="paragraph">
              <wp:posOffset>57785</wp:posOffset>
            </wp:positionV>
            <wp:extent cx="1458941" cy="1264319"/>
            <wp:effectExtent l="0" t="0" r="8255" b="0"/>
            <wp:wrapNone/>
            <wp:docPr id="106520196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0196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941" cy="1264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7A8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education</w:t>
      </w:r>
    </w:p>
    <w:p w14:paraId="1347DEBC" w14:textId="2DC6D449" w:rsidR="00472C1F" w:rsidRDefault="00726346" w:rsidP="00A3624E">
      <w:pPr>
        <w:pStyle w:val="ListParagraph"/>
        <w:numPr>
          <w:ilvl w:val="1"/>
          <w:numId w:val="39"/>
        </w:numPr>
        <w:spacing w:line="360" w:lineRule="auto"/>
        <w:ind w:left="4119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t>work</w:t>
      </w:r>
    </w:p>
    <w:p w14:paraId="2799EC90" w14:textId="620A6CD1" w:rsidR="001D2FA6" w:rsidRDefault="00E27A1E" w:rsidP="00A3624E">
      <w:pPr>
        <w:pStyle w:val="ListParagraph"/>
        <w:numPr>
          <w:ilvl w:val="1"/>
          <w:numId w:val="39"/>
        </w:numPr>
        <w:spacing w:line="360" w:lineRule="auto"/>
        <w:ind w:left="4116" w:hanging="357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46564A">
        <w:rPr>
          <w:rFonts w:asciiTheme="majorHAnsi" w:hAnsiTheme="majorHAnsi" w:cstheme="majorHAnsi"/>
          <w:color w:val="000000" w:themeColor="text1"/>
          <w:sz w:val="28"/>
          <w:szCs w:val="28"/>
        </w:rPr>
        <w:t>liv</w:t>
      </w:r>
      <w:r w:rsidR="00A06877" w:rsidRPr="0046564A">
        <w:rPr>
          <w:rFonts w:asciiTheme="majorHAnsi" w:hAnsiTheme="majorHAnsi" w:cstheme="majorHAnsi"/>
          <w:color w:val="000000" w:themeColor="text1"/>
          <w:sz w:val="28"/>
          <w:szCs w:val="28"/>
        </w:rPr>
        <w:t>ing</w:t>
      </w:r>
      <w:r w:rsidRPr="0046564A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in the community</w:t>
      </w:r>
    </w:p>
    <w:p w14:paraId="100F4FD2" w14:textId="2704E8A5" w:rsidR="002F702D" w:rsidRPr="00560036" w:rsidRDefault="00E74DCF" w:rsidP="00381A71">
      <w:pPr>
        <w:pStyle w:val="ListParagraph"/>
        <w:numPr>
          <w:ilvl w:val="1"/>
          <w:numId w:val="39"/>
        </w:numPr>
        <w:spacing w:line="360" w:lineRule="auto"/>
        <w:ind w:left="4116" w:hanging="357"/>
        <w:rPr>
          <w:rFonts w:ascii="Calibri" w:eastAsia="Times New Roman" w:hAnsi="Calibri" w:cs="Calibri"/>
          <w:color w:val="000000" w:themeColor="text1"/>
          <w:lang w:eastAsia="en-GB"/>
        </w:rPr>
      </w:pPr>
      <w:r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324" behindDoc="0" locked="0" layoutInCell="1" allowOverlap="1" wp14:anchorId="025DC84E" wp14:editId="767F1C8C">
                <wp:simplePos x="0" y="0"/>
                <wp:positionH relativeFrom="column">
                  <wp:posOffset>89073</wp:posOffset>
                </wp:positionH>
                <wp:positionV relativeFrom="paragraph">
                  <wp:posOffset>10333</wp:posOffset>
                </wp:positionV>
                <wp:extent cx="1475105" cy="979805"/>
                <wp:effectExtent l="0" t="0" r="0" b="0"/>
                <wp:wrapNone/>
                <wp:docPr id="391794062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5105" cy="979805"/>
                          <a:chOff x="0" y="0"/>
                          <a:chExt cx="1475105" cy="979805"/>
                        </a:xfrm>
                      </wpg:grpSpPr>
                      <pic:pic xmlns:pic="http://schemas.openxmlformats.org/drawingml/2006/picture">
                        <pic:nvPicPr>
                          <pic:cNvPr id="483894151" name="Picture 4838941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589"/>
                          <a:stretch/>
                        </pic:blipFill>
                        <pic:spPr bwMode="auto">
                          <a:xfrm>
                            <a:off x="0" y="0"/>
                            <a:ext cx="1475105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624505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clrChange>
                              <a:clrFrom>
                                <a:srgbClr val="FFFDFF"/>
                              </a:clrFrom>
                              <a:clrTo>
                                <a:srgbClr val="FFFD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291" y="0"/>
                            <a:ext cx="709295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55E35E" id="Group 1" o:spid="_x0000_s1026" alt="&quot;&quot;" style="position:absolute;margin-left:7pt;margin-top:.8pt;width:116.15pt;height:77.15pt;z-index:251657324" coordsize="14751,9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">
                <v:shape id="Picture 483894151" o:spid="_x0000_s1027" type="#_x0000_t75" style="position:absolute;width:14751;height:9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">
                  <v:imagedata r:id="rId56" o:title="" cropbottom="22013f" chromakey="white"/>
                </v:shape>
                <v:shape id="Picture 1" o:spid="_x0000_s1028" type="#_x0000_t75" style="position:absolute;left:7342;width:7093;height: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">
                  <v:imagedata r:id="rId57" o:title="" chromakey="#fffdff"/>
                </v:shape>
              </v:group>
            </w:pict>
          </mc:Fallback>
        </mc:AlternateContent>
      </w:r>
      <w:r w:rsidR="007567A8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clos</w:t>
      </w:r>
      <w:r w:rsidR="008B1C3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ing</w:t>
      </w:r>
      <w:r w:rsidR="007567A8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7567A8"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institutions</w:t>
      </w:r>
      <w:r w:rsidR="00E27A1E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  <w:r w:rsidR="004C749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</w:p>
    <w:p w14:paraId="397154AE" w14:textId="54A06CFA" w:rsidR="001C5409" w:rsidRPr="00560036" w:rsidRDefault="00EB4B95" w:rsidP="00FC64A3">
      <w:pPr>
        <w:pStyle w:val="ListParagraph"/>
        <w:numPr>
          <w:ilvl w:val="0"/>
          <w:numId w:val="0"/>
        </w:numPr>
        <w:spacing w:after="360" w:line="360" w:lineRule="auto"/>
        <w:ind w:left="4116"/>
        <w:rPr>
          <w:rFonts w:ascii="Calibri" w:eastAsia="Times New Roman" w:hAnsi="Calibri" w:cs="Calibri"/>
          <w:color w:val="000000" w:themeColor="text1"/>
          <w:lang w:eastAsia="en-GB"/>
        </w:rPr>
      </w:pPr>
      <w:r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I</w:t>
      </w:r>
      <w:r w:rsidR="00001869"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nstitution</w:t>
      </w:r>
      <w:r w:rsidR="004C749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means</w:t>
      </w:r>
      <w:r w:rsidR="004C749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a place </w:t>
      </w:r>
      <w:r w:rsidR="0000186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where people live</w:t>
      </w:r>
      <w:r w:rsidR="00B9431E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with lots of other people</w:t>
      </w:r>
      <w:r w:rsidR="00690DC2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and do not get to choose </w:t>
      </w:r>
      <w:r w:rsidR="00A8305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things like </w:t>
      </w:r>
      <w:r w:rsidR="00690DC2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what they do</w:t>
      </w:r>
      <w:r w:rsidR="00A8305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, eat or when they sleep</w:t>
      </w:r>
      <w:r w:rsidR="00B9431E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60095E3D" w14:textId="431178CA" w:rsidR="00CC4B78" w:rsidRPr="00516FE1" w:rsidRDefault="005006F3" w:rsidP="003127EF">
      <w:pPr>
        <w:pStyle w:val="ListParagraph"/>
        <w:numPr>
          <w:ilvl w:val="0"/>
          <w:numId w:val="4"/>
        </w:numPr>
        <w:spacing w:after="120" w:line="360" w:lineRule="auto"/>
        <w:ind w:left="3759" w:hanging="357"/>
        <w:rPr>
          <w:rFonts w:ascii="Calibri" w:eastAsia="Times New Roman" w:hAnsi="Calibri" w:cs="Calibri"/>
          <w:color w:val="000000" w:themeColor="text1"/>
          <w:sz w:val="28"/>
          <w:szCs w:val="28"/>
          <w:lang w:eastAsia="en-GB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236" behindDoc="0" locked="0" layoutInCell="1" allowOverlap="1" wp14:anchorId="35177929" wp14:editId="05771768">
            <wp:simplePos x="0" y="0"/>
            <wp:positionH relativeFrom="column">
              <wp:posOffset>320040</wp:posOffset>
            </wp:positionH>
            <wp:positionV relativeFrom="paragraph">
              <wp:posOffset>-294477</wp:posOffset>
            </wp:positionV>
            <wp:extent cx="1080000" cy="1080000"/>
            <wp:effectExtent l="0" t="0" r="6350" b="6350"/>
            <wp:wrapNone/>
            <wp:docPr id="403072949" name="Picture 4030729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072949" name="Picture 4030729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EE2" w:rsidRPr="00560036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7223" behindDoc="0" locked="0" layoutInCell="1" allowOverlap="1" wp14:anchorId="5D4E6217" wp14:editId="44C99DAA">
                <wp:simplePos x="0" y="0"/>
                <wp:positionH relativeFrom="column">
                  <wp:posOffset>110950</wp:posOffset>
                </wp:positionH>
                <wp:positionV relativeFrom="paragraph">
                  <wp:posOffset>908303</wp:posOffset>
                </wp:positionV>
                <wp:extent cx="1348225" cy="936000"/>
                <wp:effectExtent l="0" t="0" r="4445" b="0"/>
                <wp:wrapNone/>
                <wp:docPr id="1865400032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348225" cy="936000"/>
                          <a:chOff x="0" y="0"/>
                          <a:chExt cx="5711190" cy="3962400"/>
                        </a:xfrm>
                      </wpg:grpSpPr>
                      <pic:pic xmlns:pic="http://schemas.openxmlformats.org/drawingml/2006/picture">
                        <pic:nvPicPr>
                          <pic:cNvPr id="2121329968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617"/>
                          <a:stretch/>
                        </pic:blipFill>
                        <pic:spPr bwMode="auto">
                          <a:xfrm>
                            <a:off x="0" y="0"/>
                            <a:ext cx="571119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2987093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4" t="6745" r="81098" b="87641"/>
                          <a:stretch/>
                        </pic:blipFill>
                        <pic:spPr bwMode="auto">
                          <a:xfrm>
                            <a:off x="2016681" y="1161865"/>
                            <a:ext cx="1070862" cy="416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2023059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4" t="6745" r="81098" b="87641"/>
                          <a:stretch/>
                        </pic:blipFill>
                        <pic:spPr bwMode="auto">
                          <a:xfrm>
                            <a:off x="625642" y="0"/>
                            <a:ext cx="2512060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814880" id="Group 10" o:spid="_x0000_s1026" alt="&quot;&quot;" style="position:absolute;margin-left:8.75pt;margin-top:71.5pt;width:106.15pt;height:73.7pt;z-index:251657223;mso-width-relative:margin;mso-height-relative:margin" coordsize="57111,39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">
                <o:lock v:ext="edit" aspectratio="t"/>
                <v:shape id="Picture 1" o:spid="_x0000_s1027" type="#_x0000_t75" style="position:absolute;width:57111;height:39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">
                  <v:imagedata r:id="rId61" o:title="" croptop="20065f"/>
                </v:shape>
                <v:shape id="Picture 1" o:spid="_x0000_s1028" type="#_x0000_t75" style="position:absolute;left:20166;top:11618;width:10709;height: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">
                  <v:imagedata r:id="rId62" o:title="" croptop="4420f" cropbottom="57436f" cropleft="2945f" cropright="53148f"/>
                </v:shape>
                <v:shape id="Picture 1" o:spid="_x0000_s1029" type="#_x0000_t75" style="position:absolute;left:6256;width:25121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">
                  <v:imagedata r:id="rId62" o:title="" croptop="4420f" cropbottom="57436f" cropleft="2945f" cropright="53148f"/>
                </v:shape>
              </v:group>
            </w:pict>
          </mc:Fallback>
        </mc:AlternateContent>
      </w:r>
      <w:r w:rsidR="00726346">
        <w:rPr>
          <w:rFonts w:ascii="Calibri" w:hAnsi="Calibri" w:cs="Calibri"/>
          <w:noProof/>
          <w:color w:val="000000" w:themeColor="text1"/>
          <w:sz w:val="28"/>
          <w:szCs w:val="28"/>
        </w:rPr>
        <w:t xml:space="preserve">Australia should </w:t>
      </w:r>
      <w:r w:rsidR="006C4DE2">
        <w:rPr>
          <w:rFonts w:ascii="Calibri" w:hAnsi="Calibri" w:cs="Calibri"/>
          <w:noProof/>
          <w:color w:val="000000" w:themeColor="text1"/>
          <w:sz w:val="28"/>
          <w:szCs w:val="28"/>
        </w:rPr>
        <w:t xml:space="preserve">be using information about </w:t>
      </w:r>
      <w:r w:rsidR="007C371E">
        <w:rPr>
          <w:rFonts w:ascii="Calibri" w:hAnsi="Calibri" w:cs="Calibri"/>
          <w:noProof/>
          <w:color w:val="000000" w:themeColor="text1"/>
          <w:sz w:val="28"/>
          <w:szCs w:val="28"/>
        </w:rPr>
        <w:t xml:space="preserve">their work in other countries </w:t>
      </w:r>
      <w:r w:rsidR="004603C3">
        <w:rPr>
          <w:rFonts w:ascii="Calibri" w:hAnsi="Calibri" w:cs="Calibri"/>
          <w:noProof/>
          <w:color w:val="000000" w:themeColor="text1"/>
          <w:sz w:val="28"/>
          <w:szCs w:val="28"/>
        </w:rPr>
        <w:t xml:space="preserve">to </w:t>
      </w:r>
      <w:r w:rsidR="00293955" w:rsidRPr="00726346">
        <w:rPr>
          <w:rFonts w:ascii="Calibri" w:hAnsi="Calibri" w:cs="Calibri"/>
          <w:noProof/>
          <w:color w:val="000000" w:themeColor="text1"/>
          <w:sz w:val="28"/>
          <w:szCs w:val="28"/>
        </w:rPr>
        <w:t>make sure people with disabilit</w:t>
      </w:r>
      <w:r w:rsidR="00E976C7" w:rsidRPr="00726346">
        <w:rPr>
          <w:rFonts w:ascii="Calibri" w:hAnsi="Calibri" w:cs="Calibri"/>
          <w:noProof/>
          <w:color w:val="000000" w:themeColor="text1"/>
          <w:sz w:val="28"/>
          <w:szCs w:val="28"/>
        </w:rPr>
        <w:t>y</w:t>
      </w:r>
      <w:r w:rsidR="00293955" w:rsidRPr="00726346">
        <w:rPr>
          <w:rFonts w:ascii="Calibri" w:hAnsi="Calibri" w:cs="Calibri"/>
          <w:noProof/>
          <w:color w:val="000000" w:themeColor="text1"/>
          <w:sz w:val="28"/>
          <w:szCs w:val="28"/>
        </w:rPr>
        <w:t xml:space="preserve"> are</w:t>
      </w:r>
      <w:r w:rsidR="00CC4B78">
        <w:rPr>
          <w:rFonts w:ascii="Calibri" w:hAnsi="Calibri" w:cs="Calibri"/>
          <w:noProof/>
          <w:color w:val="000000" w:themeColor="text1"/>
          <w:sz w:val="28"/>
          <w:szCs w:val="28"/>
        </w:rPr>
        <w:t>:</w:t>
      </w:r>
    </w:p>
    <w:p w14:paraId="76C6D3C9" w14:textId="77777777" w:rsidR="003127EF" w:rsidRPr="003127EF" w:rsidRDefault="00726346" w:rsidP="004F6EC3">
      <w:pPr>
        <w:pStyle w:val="ListParagraph"/>
        <w:numPr>
          <w:ilvl w:val="1"/>
          <w:numId w:val="39"/>
        </w:numPr>
        <w:spacing w:line="360" w:lineRule="auto"/>
        <w:ind w:left="4119"/>
        <w:rPr>
          <w:rFonts w:ascii="Calibri" w:eastAsia="Times New Roman" w:hAnsi="Calibri" w:cs="Calibri"/>
          <w:color w:val="000000" w:themeColor="text1"/>
          <w:sz w:val="28"/>
          <w:szCs w:val="28"/>
          <w:lang w:eastAsia="en-GB"/>
        </w:rPr>
      </w:pPr>
      <w:r>
        <w:rPr>
          <w:rFonts w:ascii="Calibri" w:eastAsia="Times New Roman" w:hAnsi="Calibri" w:cs="Calibri"/>
          <w:color w:val="000000" w:themeColor="text1"/>
          <w:sz w:val="28"/>
          <w:szCs w:val="28"/>
          <w:lang w:eastAsia="en-GB"/>
        </w:rPr>
        <w:t xml:space="preserve"> </w:t>
      </w:r>
      <w:r w:rsidR="00D510E4" w:rsidRPr="00726346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eastAsia="en-GB"/>
        </w:rPr>
        <w:t>part of thing</w:t>
      </w:r>
      <w:r w:rsidR="00CC4B78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eastAsia="en-GB"/>
        </w:rPr>
        <w:t>s</w:t>
      </w:r>
    </w:p>
    <w:p w14:paraId="38E23FA3" w14:textId="7335ECB5" w:rsidR="00726346" w:rsidRPr="003127EF" w:rsidRDefault="00546D55" w:rsidP="004F6EC3">
      <w:pPr>
        <w:pStyle w:val="ListParagraph"/>
        <w:numPr>
          <w:ilvl w:val="1"/>
          <w:numId w:val="39"/>
        </w:numPr>
        <w:spacing w:line="360" w:lineRule="auto"/>
        <w:ind w:left="4119"/>
        <w:rPr>
          <w:rFonts w:ascii="Calibri" w:eastAsia="Times New Roman" w:hAnsi="Calibri" w:cs="Calibri"/>
          <w:color w:val="000000" w:themeColor="text1"/>
          <w:sz w:val="28"/>
          <w:szCs w:val="28"/>
          <w:lang w:eastAsia="en-GB"/>
        </w:rPr>
      </w:pPr>
      <w:r w:rsidRPr="00560036">
        <w:rPr>
          <w:noProof/>
        </w:rPr>
        <w:drawing>
          <wp:anchor distT="0" distB="0" distL="114300" distR="114300" simplePos="0" relativeHeight="251657312" behindDoc="0" locked="0" layoutInCell="1" allowOverlap="1" wp14:anchorId="0F2D3E8D" wp14:editId="05B25508">
            <wp:simplePos x="0" y="0"/>
            <wp:positionH relativeFrom="column">
              <wp:posOffset>-266812</wp:posOffset>
            </wp:positionH>
            <wp:positionV relativeFrom="paragraph">
              <wp:posOffset>438785</wp:posOffset>
            </wp:positionV>
            <wp:extent cx="1990646" cy="1183036"/>
            <wp:effectExtent l="0" t="0" r="0" b="0"/>
            <wp:wrapNone/>
            <wp:docPr id="138163146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63146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646" cy="118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346" w:rsidRPr="003127EF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t xml:space="preserve">can </w:t>
      </w:r>
      <w:r w:rsidR="005313FF" w:rsidRPr="003127EF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t>do</w:t>
      </w:r>
      <w:r w:rsidR="005313FF" w:rsidRPr="003127EF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eastAsia="en-GB"/>
        </w:rPr>
        <w:t xml:space="preserve"> </w:t>
      </w:r>
      <w:r w:rsidR="003F54EB" w:rsidRPr="003127EF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eastAsia="en-GB"/>
        </w:rPr>
        <w:t xml:space="preserve">the same </w:t>
      </w:r>
      <w:r w:rsidR="00C7209C" w:rsidRPr="003127EF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eastAsia="en-GB"/>
        </w:rPr>
        <w:t xml:space="preserve">things </w:t>
      </w:r>
      <w:r w:rsidR="003F54EB" w:rsidRPr="003127EF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eastAsia="en-GB"/>
        </w:rPr>
        <w:t>as other people</w:t>
      </w:r>
      <w:r w:rsidR="00A06877" w:rsidRPr="003127EF"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eastAsia="en-GB"/>
        </w:rPr>
        <w:t>.</w:t>
      </w:r>
    </w:p>
    <w:p w14:paraId="37419D81" w14:textId="77777777" w:rsidR="00EA75EF" w:rsidRDefault="001F1320" w:rsidP="00E74DCF">
      <w:pPr>
        <w:pStyle w:val="ListParagraph"/>
        <w:numPr>
          <w:ilvl w:val="0"/>
          <w:numId w:val="4"/>
        </w:numPr>
        <w:spacing w:after="600" w:line="360" w:lineRule="auto"/>
        <w:ind w:left="3827" w:right="-198" w:hanging="357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OPDs</w:t>
      </w:r>
      <w:r w:rsidR="004010B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from the </w:t>
      </w:r>
      <w:r w:rsidR="0030714D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Pacific asked Australia to </w:t>
      </w:r>
      <w:r w:rsidR="009B5F9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help</w:t>
      </w:r>
      <w:r w:rsidR="00B7268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them </w:t>
      </w:r>
      <w:r w:rsidR="00746D0B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to </w:t>
      </w:r>
      <w:r w:rsidR="00B7268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get money</w:t>
      </w:r>
      <w:r w:rsidR="0034300E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053C5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to spend on disability </w:t>
      </w:r>
      <w:r w:rsidR="00404DC2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when they</w:t>
      </w:r>
      <w:r w:rsidR="0034300E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need</w:t>
      </w:r>
      <w:r w:rsidR="00404DC2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it</w:t>
      </w:r>
      <w:r w:rsidR="008A3274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  <w:r w:rsidR="008F7896" w:rsidRPr="00560036">
        <w:rPr>
          <w:noProof/>
        </w:rPr>
        <mc:AlternateContent>
          <mc:Choice Requires="wps">
            <w:drawing>
              <wp:anchor distT="0" distB="0" distL="114300" distR="114300" simplePos="0" relativeHeight="251657258" behindDoc="0" locked="0" layoutInCell="1" allowOverlap="1" wp14:anchorId="40EE6897" wp14:editId="5A77EB38">
                <wp:simplePos x="0" y="0"/>
                <wp:positionH relativeFrom="column">
                  <wp:posOffset>1230926</wp:posOffset>
                </wp:positionH>
                <wp:positionV relativeFrom="paragraph">
                  <wp:posOffset>112255</wp:posOffset>
                </wp:positionV>
                <wp:extent cx="143009" cy="40860"/>
                <wp:effectExtent l="0" t="0" r="9525" b="0"/>
                <wp:wrapNone/>
                <wp:docPr id="1932372916" name="Rectangle: Rounded Corners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3009" cy="408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079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27EA24" id="Rectangle: Rounded Corners 1" o:spid="_x0000_s1026" style="position:absolute;margin-left:96.9pt;margin-top:8.85pt;width:11.25pt;height:3.2pt;z-index:251657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" stroked="f" strokeweight=".85pt">
                <o:lock v:ext="edit" aspectratio="t"/>
              </v:roundrect>
            </w:pict>
          </mc:Fallback>
        </mc:AlternateContent>
      </w:r>
      <w:r w:rsidR="00C30260" w:rsidRPr="00560036">
        <w:rPr>
          <w:noProof/>
        </w:rPr>
        <w:drawing>
          <wp:anchor distT="0" distB="0" distL="114300" distR="114300" simplePos="0" relativeHeight="251657261" behindDoc="0" locked="0" layoutInCell="1" allowOverlap="1" wp14:anchorId="436AC3CF" wp14:editId="0FF994D0">
            <wp:simplePos x="0" y="0"/>
            <wp:positionH relativeFrom="column">
              <wp:posOffset>435187</wp:posOffset>
            </wp:positionH>
            <wp:positionV relativeFrom="paragraph">
              <wp:posOffset>48895</wp:posOffset>
            </wp:positionV>
            <wp:extent cx="1080000" cy="1080000"/>
            <wp:effectExtent l="0" t="0" r="6350" b="6350"/>
            <wp:wrapNone/>
            <wp:docPr id="244558388" name="Picture 244558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238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</w:p>
    <w:p w14:paraId="1E93FEB1" w14:textId="12D4A917" w:rsidR="00FC64A3" w:rsidRPr="00393017" w:rsidRDefault="00C70135" w:rsidP="00E74DCF">
      <w:pPr>
        <w:pStyle w:val="ListParagraph"/>
        <w:numPr>
          <w:ilvl w:val="0"/>
          <w:numId w:val="0"/>
        </w:numPr>
        <w:spacing w:after="120" w:line="360" w:lineRule="auto"/>
        <w:ind w:left="3827" w:right="-198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323" behindDoc="0" locked="0" layoutInCell="1" allowOverlap="1" wp14:anchorId="6F2E6FA9" wp14:editId="2574D851">
            <wp:simplePos x="0" y="0"/>
            <wp:positionH relativeFrom="column">
              <wp:posOffset>282575</wp:posOffset>
            </wp:positionH>
            <wp:positionV relativeFrom="paragraph">
              <wp:posOffset>401493</wp:posOffset>
            </wp:positionV>
            <wp:extent cx="1080000" cy="1080000"/>
            <wp:effectExtent l="0" t="0" r="6350" b="6350"/>
            <wp:wrapNone/>
            <wp:docPr id="1208009969" name="Picture 12080099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09969" name="Picture 12080099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9B2">
        <w:rPr>
          <w:rFonts w:asciiTheme="majorHAnsi" w:hAnsiTheme="majorHAnsi" w:cstheme="majorHAnsi"/>
          <w:color w:val="000000" w:themeColor="text1"/>
          <w:sz w:val="28"/>
          <w:szCs w:val="28"/>
        </w:rPr>
        <w:t>T</w:t>
      </w:r>
      <w:r w:rsidR="004152CA" w:rsidRPr="00393017">
        <w:rPr>
          <w:rFonts w:asciiTheme="majorHAnsi" w:hAnsiTheme="majorHAnsi" w:cstheme="majorHAnsi"/>
          <w:color w:val="000000" w:themeColor="text1"/>
          <w:sz w:val="28"/>
          <w:szCs w:val="28"/>
        </w:rPr>
        <w:t>hey said they need the money for things like</w:t>
      </w:r>
      <w:r w:rsidR="0047304D" w:rsidRPr="00393017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30714D" w:rsidRPr="00393017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 </w:t>
      </w:r>
      <w:r w:rsidR="0030714D" w:rsidRPr="00393017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help</w:t>
      </w:r>
      <w:r w:rsidR="00022EB6" w:rsidRPr="00393017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 </w:t>
      </w:r>
      <w:r w:rsidR="0030714D" w:rsidRPr="00393017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desk</w:t>
      </w:r>
      <w:r w:rsidR="0030714D" w:rsidRPr="00393017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for governments and disability groups. </w:t>
      </w:r>
    </w:p>
    <w:p w14:paraId="2BE96971" w14:textId="1347ECD7" w:rsidR="005A1EA3" w:rsidRPr="00393017" w:rsidRDefault="004C0C47" w:rsidP="001541D1">
      <w:pPr>
        <w:spacing w:after="0" w:line="360" w:lineRule="auto"/>
        <w:ind w:left="3827" w:right="-907"/>
        <w:contextualSpacing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393017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 </w:t>
      </w:r>
      <w:r w:rsidRPr="00393017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help desk</w:t>
      </w:r>
      <w:r w:rsidRPr="00393017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is </w:t>
      </w:r>
      <w:r w:rsidR="002532C6" w:rsidRPr="00393017">
        <w:rPr>
          <w:rFonts w:asciiTheme="majorHAnsi" w:hAnsiTheme="majorHAnsi" w:cstheme="majorHAnsi"/>
          <w:color w:val="000000" w:themeColor="text1"/>
          <w:sz w:val="28"/>
          <w:szCs w:val="28"/>
        </w:rPr>
        <w:t>a</w:t>
      </w:r>
      <w:r w:rsidR="000D1FC7" w:rsidRPr="00393017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Pr="00393017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support team to help </w:t>
      </w:r>
      <w:r w:rsidR="00F22BE3" w:rsidRPr="00393017">
        <w:rPr>
          <w:rFonts w:asciiTheme="majorHAnsi" w:hAnsiTheme="majorHAnsi" w:cstheme="majorHAnsi"/>
          <w:color w:val="000000" w:themeColor="text1"/>
          <w:sz w:val="28"/>
          <w:szCs w:val="28"/>
        </w:rPr>
        <w:t>fix</w:t>
      </w:r>
      <w:r w:rsidRPr="00393017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B370C8" w:rsidRPr="00393017">
        <w:rPr>
          <w:rFonts w:asciiTheme="majorHAnsi" w:hAnsiTheme="majorHAnsi" w:cstheme="majorHAnsi"/>
          <w:color w:val="000000" w:themeColor="text1"/>
          <w:sz w:val="28"/>
          <w:szCs w:val="28"/>
        </w:rPr>
        <w:t>problems</w:t>
      </w:r>
      <w:r w:rsidR="005A1EA3" w:rsidRPr="00393017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047D85C2" w14:textId="179F69AE" w:rsidR="00D62511" w:rsidRPr="00560036" w:rsidRDefault="008F7896" w:rsidP="002D5CDE">
      <w:pPr>
        <w:pStyle w:val="Heading2"/>
      </w:pPr>
      <w:r w:rsidRPr="0056003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7273" behindDoc="0" locked="0" layoutInCell="1" allowOverlap="1" wp14:anchorId="5F302A2B" wp14:editId="0E9B6F0D">
            <wp:simplePos x="0" y="0"/>
            <wp:positionH relativeFrom="column">
              <wp:posOffset>332220</wp:posOffset>
            </wp:positionH>
            <wp:positionV relativeFrom="paragraph">
              <wp:posOffset>493395</wp:posOffset>
            </wp:positionV>
            <wp:extent cx="1263015" cy="1164590"/>
            <wp:effectExtent l="0" t="0" r="0" b="0"/>
            <wp:wrapNone/>
            <wp:docPr id="63285742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85742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4AD" w:rsidRPr="00560036">
        <w:t>Working with</w:t>
      </w:r>
      <w:r w:rsidR="005E25D2" w:rsidRPr="00560036">
        <w:t xml:space="preserve"> </w:t>
      </w:r>
      <w:r w:rsidR="001F1320" w:rsidRPr="00560036">
        <w:t>OPDs</w:t>
      </w:r>
    </w:p>
    <w:p w14:paraId="2F0B74B7" w14:textId="2333DC84" w:rsidR="009005EC" w:rsidRPr="00560036" w:rsidRDefault="001F1320" w:rsidP="00EF40A7">
      <w:pPr>
        <w:spacing w:after="360" w:line="360" w:lineRule="auto"/>
        <w:ind w:left="3402"/>
        <w:contextualSpacing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OPDs</w:t>
      </w:r>
      <w:r w:rsidR="00451E2B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A10D3D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said</w:t>
      </w:r>
      <w:r w:rsidR="009005EC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:</w:t>
      </w:r>
    </w:p>
    <w:p w14:paraId="6616CDFF" w14:textId="77777777" w:rsidR="00CF3F0C" w:rsidRPr="00560036" w:rsidRDefault="008F7896" w:rsidP="007B2892">
      <w:pPr>
        <w:pStyle w:val="ListParagraph"/>
        <w:numPr>
          <w:ilvl w:val="0"/>
          <w:numId w:val="6"/>
        </w:numPr>
        <w:spacing w:after="360" w:line="360" w:lineRule="auto"/>
        <w:ind w:left="3759" w:hanging="357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Bid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74" behindDoc="0" locked="0" layoutInCell="1" allowOverlap="1" wp14:anchorId="0C9912B4" wp14:editId="7BFFEE1B">
            <wp:simplePos x="0" y="0"/>
            <wp:positionH relativeFrom="column">
              <wp:posOffset>115168</wp:posOffset>
            </wp:positionH>
            <wp:positionV relativeFrom="paragraph">
              <wp:posOffset>766777</wp:posOffset>
            </wp:positionV>
            <wp:extent cx="1579245" cy="890270"/>
            <wp:effectExtent l="0" t="0" r="1905" b="5080"/>
            <wp:wrapNone/>
            <wp:docPr id="102050279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0279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D3D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they </w:t>
      </w:r>
      <w:r w:rsidR="00451E2B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liked </w:t>
      </w:r>
      <w:r w:rsidR="00111E8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that Australia is working</w:t>
      </w:r>
      <w:r w:rsidR="00451E2B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better with other </w:t>
      </w:r>
      <w:r w:rsidR="001F132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OPDs</w:t>
      </w:r>
      <w:r w:rsidR="00D15C86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0E0A9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and </w:t>
      </w:r>
      <w:r w:rsidR="00E20D0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wanted more contact </w:t>
      </w:r>
      <w:r w:rsidR="007A0E0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with DFAT</w:t>
      </w:r>
    </w:p>
    <w:p w14:paraId="16F16EED" w14:textId="23677941" w:rsidR="00A06877" w:rsidRPr="00560036" w:rsidRDefault="009F3243" w:rsidP="007B2892">
      <w:pPr>
        <w:pStyle w:val="ListParagraph"/>
        <w:numPr>
          <w:ilvl w:val="0"/>
          <w:numId w:val="6"/>
        </w:numPr>
        <w:spacing w:after="0" w:line="360" w:lineRule="auto"/>
        <w:ind w:left="3759" w:hanging="357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they</w:t>
      </w:r>
      <w:r w:rsidR="00EF7BE4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A0687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need more support </w:t>
      </w:r>
      <w:r w:rsidR="00EF7BE4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to fund the work they do</w:t>
      </w:r>
      <w:r w:rsidR="007408E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  <w:r w:rsidR="007408E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br/>
      </w:r>
    </w:p>
    <w:p w14:paraId="30D828AE" w14:textId="7D68BDE6" w:rsidR="00A06877" w:rsidRPr="00560036" w:rsidRDefault="00802616" w:rsidP="00A514A3">
      <w:pPr>
        <w:spacing w:line="360" w:lineRule="auto"/>
        <w:ind w:left="340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225" behindDoc="0" locked="0" layoutInCell="1" allowOverlap="1" wp14:anchorId="23DFB293" wp14:editId="245E7E57">
            <wp:simplePos x="0" y="0"/>
            <wp:positionH relativeFrom="column">
              <wp:posOffset>306070</wp:posOffset>
            </wp:positionH>
            <wp:positionV relativeFrom="paragraph">
              <wp:posOffset>26804</wp:posOffset>
            </wp:positionV>
            <wp:extent cx="1491916" cy="1491916"/>
            <wp:effectExtent l="0" t="0" r="0" b="0"/>
            <wp:wrapNone/>
            <wp:docPr id="187046806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46806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916" cy="149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32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OPDs</w:t>
      </w:r>
      <w:r w:rsidR="00035F4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said p</w:t>
      </w:r>
      <w:r w:rsidR="00896B86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eople with disabilit</w:t>
      </w:r>
      <w:r w:rsidR="00E976C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="00896B86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A0687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should have</w:t>
      </w:r>
      <w:r w:rsidR="006E7E8B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:</w:t>
      </w:r>
    </w:p>
    <w:p w14:paraId="7AFC0C11" w14:textId="35F6B7E8" w:rsidR="007408E1" w:rsidRPr="00560036" w:rsidRDefault="007408E1" w:rsidP="00EB436D">
      <w:pPr>
        <w:pStyle w:val="ListParagraph"/>
        <w:numPr>
          <w:ilvl w:val="0"/>
          <w:numId w:val="34"/>
        </w:numPr>
        <w:spacing w:after="360" w:line="360" w:lineRule="auto"/>
        <w:ind w:left="3686" w:hanging="284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 say in decisions just like anyone else </w:t>
      </w:r>
    </w:p>
    <w:p w14:paraId="5C864BF2" w14:textId="271C7302" w:rsidR="003C6531" w:rsidRPr="00560036" w:rsidRDefault="00875730" w:rsidP="00EB436D">
      <w:pPr>
        <w:pStyle w:val="ListParagraph"/>
        <w:numPr>
          <w:ilvl w:val="0"/>
          <w:numId w:val="34"/>
        </w:numPr>
        <w:spacing w:after="0" w:line="360" w:lineRule="auto"/>
        <w:ind w:left="3685" w:hanging="283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lead and </w:t>
      </w:r>
      <w:r w:rsidR="00BF11C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be part of </w:t>
      </w:r>
      <w:r w:rsidR="004943C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things</w:t>
      </w:r>
      <w:r w:rsidR="00BF11C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655DF6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like </w:t>
      </w:r>
      <w:r w:rsidR="00B01BF8"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co-design</w:t>
      </w:r>
      <w:r w:rsidR="00FD5F54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  <w:r w:rsidR="007408E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</w:p>
    <w:p w14:paraId="27AB4061" w14:textId="77777777" w:rsidR="00DE0800" w:rsidRDefault="00E55656" w:rsidP="00EB436D">
      <w:pPr>
        <w:spacing w:after="0" w:line="360" w:lineRule="auto"/>
        <w:ind w:left="4008" w:hanging="363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EB436D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Co-design</w:t>
      </w:r>
      <w:r w:rsidR="00B01BF8" w:rsidRPr="00EB436D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means </w:t>
      </w:r>
      <w:r w:rsidR="00655DF6" w:rsidRPr="00EB436D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working together </w:t>
      </w:r>
      <w:r w:rsidR="00EA4EFA" w:rsidRPr="00EB436D">
        <w:rPr>
          <w:rFonts w:asciiTheme="majorHAnsi" w:hAnsiTheme="majorHAnsi" w:cstheme="majorHAnsi"/>
          <w:color w:val="000000" w:themeColor="text1"/>
          <w:sz w:val="28"/>
          <w:szCs w:val="28"/>
        </w:rPr>
        <w:t>to make</w:t>
      </w:r>
    </w:p>
    <w:p w14:paraId="154032DF" w14:textId="4477169C" w:rsidR="00BF11C7" w:rsidRPr="00EB436D" w:rsidRDefault="00EA4EFA" w:rsidP="00EB436D">
      <w:pPr>
        <w:spacing w:after="0" w:line="360" w:lineRule="auto"/>
        <w:ind w:left="4008" w:hanging="363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EB436D">
        <w:rPr>
          <w:rFonts w:asciiTheme="majorHAnsi" w:hAnsiTheme="majorHAnsi" w:cstheme="majorHAnsi"/>
          <w:color w:val="000000" w:themeColor="text1"/>
          <w:sz w:val="28"/>
          <w:szCs w:val="28"/>
        </w:rPr>
        <w:t>something</w:t>
      </w:r>
      <w:r w:rsidR="00A06877" w:rsidRPr="00EB436D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2070C37D" w14:textId="4955AED9" w:rsidR="007408E1" w:rsidRPr="00560036" w:rsidRDefault="00503432" w:rsidP="002B4C62">
      <w:pPr>
        <w:spacing w:before="600"/>
        <w:ind w:left="3119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75" behindDoc="0" locked="0" layoutInCell="1" allowOverlap="1" wp14:anchorId="5488B7B7" wp14:editId="5821A53F">
            <wp:simplePos x="0" y="0"/>
            <wp:positionH relativeFrom="column">
              <wp:posOffset>129787</wp:posOffset>
            </wp:positionH>
            <wp:positionV relativeFrom="paragraph">
              <wp:posOffset>60382</wp:posOffset>
            </wp:positionV>
            <wp:extent cx="1667053" cy="964276"/>
            <wp:effectExtent l="0" t="0" r="0" b="0"/>
            <wp:wrapNone/>
            <wp:docPr id="33968309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68309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053" cy="964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32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OPDs</w:t>
      </w:r>
      <w:r w:rsidR="00CF463C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should be paid </w:t>
      </w:r>
      <w:r w:rsidR="00726346">
        <w:rPr>
          <w:rFonts w:asciiTheme="majorHAnsi" w:hAnsiTheme="majorHAnsi" w:cstheme="majorHAnsi"/>
          <w:color w:val="000000" w:themeColor="text1"/>
          <w:sz w:val="28"/>
          <w:szCs w:val="28"/>
        </w:rPr>
        <w:t>when they take</w:t>
      </w:r>
      <w:r w:rsidR="00E4394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time to support</w:t>
      </w:r>
      <w:r w:rsidR="006F57DD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DFAT’s work</w:t>
      </w:r>
      <w:r w:rsidR="007408E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30EC7473" w14:textId="426765CC" w:rsidR="007408E1" w:rsidRPr="00560036" w:rsidRDefault="00E82CF5" w:rsidP="002B4C62">
      <w:pPr>
        <w:pStyle w:val="ListParagraph"/>
        <w:numPr>
          <w:ilvl w:val="0"/>
          <w:numId w:val="0"/>
        </w:numPr>
        <w:spacing w:before="720" w:line="360" w:lineRule="auto"/>
        <w:ind w:left="3402"/>
        <w:rPr>
          <w:color w:val="000000" w:themeColor="text1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226" behindDoc="0" locked="0" layoutInCell="1" allowOverlap="1" wp14:anchorId="650C25A8" wp14:editId="1DCD5355">
            <wp:simplePos x="0" y="0"/>
            <wp:positionH relativeFrom="column">
              <wp:posOffset>241069</wp:posOffset>
            </wp:positionH>
            <wp:positionV relativeFrom="paragraph">
              <wp:posOffset>148186</wp:posOffset>
            </wp:positionV>
            <wp:extent cx="1353820" cy="1353820"/>
            <wp:effectExtent l="0" t="0" r="0" b="0"/>
            <wp:wrapNone/>
            <wp:docPr id="106744597" name="Picture 1067445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44597" name="Picture 1067445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9B6" w:rsidRPr="00560036">
        <w:rPr>
          <w:noProof/>
          <w:color w:val="000000" w:themeColor="text1"/>
        </w:rPr>
        <w:t xml:space="preserve">Working with </w:t>
      </w:r>
      <w:r w:rsidR="00600F34" w:rsidRPr="00560036">
        <w:rPr>
          <w:noProof/>
          <w:color w:val="000000" w:themeColor="text1"/>
        </w:rPr>
        <w:t>OPDs will</w:t>
      </w:r>
      <w:r w:rsidR="00BD5522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make sure</w:t>
      </w:r>
      <w:r w:rsidR="00D2098D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people with </w:t>
      </w:r>
      <w:r w:rsidR="001958EF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disabilit</w:t>
      </w:r>
      <w:r w:rsidR="0046745E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="00F7126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can</w:t>
      </w:r>
      <w:r w:rsidR="00EB606D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:</w:t>
      </w:r>
    </w:p>
    <w:p w14:paraId="17F1761E" w14:textId="5E4E80CF" w:rsidR="007408E1" w:rsidRPr="00560036" w:rsidRDefault="0063588B" w:rsidP="008B5F22">
      <w:pPr>
        <w:pStyle w:val="ListParagraph"/>
        <w:numPr>
          <w:ilvl w:val="0"/>
          <w:numId w:val="3"/>
        </w:numPr>
        <w:spacing w:after="360" w:line="360" w:lineRule="auto"/>
        <w:ind w:left="3759" w:hanging="357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get information in the way they need it</w:t>
      </w:r>
      <w:r w:rsidR="0072634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and can understand it</w:t>
      </w:r>
    </w:p>
    <w:p w14:paraId="78773D1F" w14:textId="7A822918" w:rsidR="002B4C62" w:rsidRDefault="00BD5522" w:rsidP="0025647C">
      <w:pPr>
        <w:pStyle w:val="ListParagraph"/>
        <w:numPr>
          <w:ilvl w:val="0"/>
          <w:numId w:val="0"/>
        </w:numPr>
        <w:spacing w:after="160" w:line="360" w:lineRule="auto"/>
        <w:ind w:left="3762"/>
        <w:contextualSpacing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2B4C62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speak </w:t>
      </w:r>
      <w:r w:rsidR="004B24F6" w:rsidRPr="002B4C62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up </w:t>
      </w:r>
      <w:r w:rsidR="008E4035" w:rsidRPr="002B4C62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and be part of things </w:t>
      </w:r>
      <w:r w:rsidR="004B24F6" w:rsidRPr="002B4C62">
        <w:rPr>
          <w:rFonts w:asciiTheme="majorHAnsi" w:hAnsiTheme="majorHAnsi" w:cstheme="majorHAnsi"/>
          <w:color w:val="000000" w:themeColor="text1"/>
          <w:sz w:val="28"/>
          <w:szCs w:val="28"/>
        </w:rPr>
        <w:t>the same as everyone else</w:t>
      </w:r>
      <w:r w:rsidR="007408E1" w:rsidRPr="002B4C62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6E6F6950" w14:textId="77777777" w:rsidR="002B4C62" w:rsidRDefault="002B4C62">
      <w:pPr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br w:type="page"/>
      </w:r>
    </w:p>
    <w:p w14:paraId="58560061" w14:textId="503C4300" w:rsidR="00B76F88" w:rsidRPr="00560036" w:rsidRDefault="001D6DBA" w:rsidP="008C76E7">
      <w:pPr>
        <w:pStyle w:val="ListParagraph"/>
        <w:numPr>
          <w:ilvl w:val="0"/>
          <w:numId w:val="3"/>
        </w:numPr>
        <w:spacing w:before="360" w:after="160" w:line="480" w:lineRule="auto"/>
        <w:ind w:left="3759" w:hanging="357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lastRenderedPageBreak/>
        <w:t xml:space="preserve">Australia </w:t>
      </w:r>
      <w:r w:rsidR="009D7244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was asked </w:t>
      </w:r>
      <w:r w:rsidR="004D5E7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to keep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help</w:t>
      </w:r>
      <w:r w:rsidR="004D5E7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ing </w:t>
      </w:r>
      <w:r w:rsidR="001F132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OPDs</w:t>
      </w:r>
      <w:r w:rsidR="0015262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65770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to</w:t>
      </w:r>
      <w:r w:rsidR="005C759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give</w:t>
      </w:r>
      <w:r w:rsidR="00B76F88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:</w:t>
      </w:r>
    </w:p>
    <w:p w14:paraId="6C5DDD6A" w14:textId="32E34991" w:rsidR="00BC6311" w:rsidRPr="00560036" w:rsidRDefault="00936CD4" w:rsidP="007B2892">
      <w:pPr>
        <w:pStyle w:val="ListParagraph"/>
        <w:numPr>
          <w:ilvl w:val="0"/>
          <w:numId w:val="9"/>
        </w:numPr>
        <w:spacing w:after="160" w:line="480" w:lineRule="auto"/>
        <w:ind w:left="4111"/>
        <w:contextualSpacing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306" behindDoc="0" locked="0" layoutInCell="1" allowOverlap="1" wp14:anchorId="57BB251D" wp14:editId="69029781">
            <wp:simplePos x="0" y="0"/>
            <wp:positionH relativeFrom="column">
              <wp:posOffset>343000</wp:posOffset>
            </wp:positionH>
            <wp:positionV relativeFrom="paragraph">
              <wp:posOffset>-255069</wp:posOffset>
            </wp:positionV>
            <wp:extent cx="1630018" cy="1630018"/>
            <wp:effectExtent l="0" t="0" r="0" b="8890"/>
            <wp:wrapNone/>
            <wp:docPr id="734471264" name="Picture 7344712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471264" name="Picture 7344712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18" cy="163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70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advice and support to DFAT programs</w:t>
      </w:r>
    </w:p>
    <w:p w14:paraId="5CE67E10" w14:textId="55DB09E2" w:rsidR="005C7599" w:rsidRPr="00560036" w:rsidRDefault="00657703" w:rsidP="007B2892">
      <w:pPr>
        <w:pStyle w:val="ListParagraph"/>
        <w:numPr>
          <w:ilvl w:val="0"/>
          <w:numId w:val="9"/>
        </w:numPr>
        <w:spacing w:after="160" w:line="480" w:lineRule="auto"/>
        <w:ind w:left="4111"/>
        <w:contextualSpacing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support to collect data and share </w:t>
      </w:r>
      <w:r w:rsidR="002A0144">
        <w:rPr>
          <w:rFonts w:asciiTheme="majorHAnsi" w:hAnsiTheme="majorHAnsi" w:cstheme="majorHAnsi"/>
          <w:color w:val="000000" w:themeColor="text1"/>
          <w:sz w:val="28"/>
          <w:szCs w:val="28"/>
        </w:rPr>
        <w:t>what they learn</w:t>
      </w:r>
    </w:p>
    <w:p w14:paraId="4B966D47" w14:textId="77777777" w:rsidR="003E7EA6" w:rsidRPr="00560036" w:rsidRDefault="00657703" w:rsidP="007B2892">
      <w:pPr>
        <w:pStyle w:val="ListParagraph"/>
        <w:numPr>
          <w:ilvl w:val="0"/>
          <w:numId w:val="9"/>
        </w:numPr>
        <w:spacing w:after="160" w:line="480" w:lineRule="auto"/>
        <w:ind w:left="4111"/>
        <w:contextualSpacing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support to plan and </w:t>
      </w:r>
      <w:r w:rsidR="003E7EA6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do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projects</w:t>
      </w:r>
    </w:p>
    <w:p w14:paraId="33017FBD" w14:textId="78B96FED" w:rsidR="003E7EA6" w:rsidRPr="00560036" w:rsidRDefault="00F87ABD" w:rsidP="007B2892">
      <w:pPr>
        <w:pStyle w:val="ListParagraph"/>
        <w:numPr>
          <w:ilvl w:val="0"/>
          <w:numId w:val="9"/>
        </w:numPr>
        <w:spacing w:line="480" w:lineRule="auto"/>
        <w:ind w:left="4111" w:hanging="357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76" behindDoc="0" locked="0" layoutInCell="1" allowOverlap="1" wp14:anchorId="7B03643F" wp14:editId="237B0F79">
            <wp:simplePos x="0" y="0"/>
            <wp:positionH relativeFrom="column">
              <wp:posOffset>75789</wp:posOffset>
            </wp:positionH>
            <wp:positionV relativeFrom="paragraph">
              <wp:posOffset>189043</wp:posOffset>
            </wp:positionV>
            <wp:extent cx="1621286" cy="2310938"/>
            <wp:effectExtent l="0" t="0" r="0" b="0"/>
            <wp:wrapNone/>
            <wp:docPr id="57613869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13869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286" cy="2310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70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support to understand how climate change and disasters </w:t>
      </w:r>
      <w:r w:rsidR="00E97AE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can</w:t>
      </w:r>
      <w:r w:rsidR="0065770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E97AE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change </w:t>
      </w:r>
      <w:r w:rsidR="007408E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the work </w:t>
      </w:r>
      <w:r w:rsidR="0065770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OPDs</w:t>
      </w:r>
      <w:r w:rsidR="00E97AE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do</w:t>
      </w:r>
      <w:r w:rsidR="007408E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4C9FD256" w14:textId="19EE8A73" w:rsidR="003C3FB0" w:rsidRPr="00560036" w:rsidRDefault="003C71B3">
      <w:pPr>
        <w:pStyle w:val="ListParagraph"/>
        <w:numPr>
          <w:ilvl w:val="0"/>
          <w:numId w:val="0"/>
        </w:numPr>
        <w:spacing w:after="160" w:line="360" w:lineRule="auto"/>
        <w:ind w:left="3762"/>
        <w:contextualSpacing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Australia should </w:t>
      </w:r>
      <w:r w:rsidR="0004522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make sure </w:t>
      </w:r>
      <w:r w:rsidR="004617C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they work with </w:t>
      </w:r>
      <w:r w:rsidR="0071621E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people with disabilit</w:t>
      </w:r>
      <w:r w:rsidR="0046745E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="0071621E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who are </w:t>
      </w:r>
      <w:r w:rsidR="00BC77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not always included</w:t>
      </w:r>
      <w:r w:rsidR="0019150D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4F3D3F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or</w:t>
      </w:r>
      <w:r w:rsidR="0071621E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E23654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who are </w:t>
      </w:r>
      <w:r w:rsidR="0071621E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treated unfairly in </w:t>
      </w:r>
      <w:r w:rsidR="0019150D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the community</w:t>
      </w:r>
      <w:r w:rsidR="0085693E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. </w:t>
      </w:r>
      <w:r w:rsidR="007408E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br/>
      </w:r>
    </w:p>
    <w:p w14:paraId="5CDE0837" w14:textId="11DC7419" w:rsidR="0069013A" w:rsidRPr="00560036" w:rsidRDefault="0085693E" w:rsidP="008B5F22">
      <w:pPr>
        <w:pStyle w:val="ListParagraph"/>
        <w:numPr>
          <w:ilvl w:val="0"/>
          <w:numId w:val="0"/>
        </w:numPr>
        <w:spacing w:line="360" w:lineRule="auto"/>
        <w:ind w:left="340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These are people</w:t>
      </w:r>
      <w:r w:rsidR="00776F8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who are</w:t>
      </w:r>
      <w:r w:rsidR="00C07D1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:</w:t>
      </w:r>
    </w:p>
    <w:p w14:paraId="5CFD8C5A" w14:textId="49476E15" w:rsidR="00DA5F3C" w:rsidRPr="000F6000" w:rsidRDefault="0016429E" w:rsidP="00270261">
      <w:pPr>
        <w:pStyle w:val="ListParagraph"/>
        <w:numPr>
          <w:ilvl w:val="0"/>
          <w:numId w:val="42"/>
        </w:numPr>
        <w:spacing w:after="360" w:line="360" w:lineRule="auto"/>
        <w:ind w:left="3686" w:hanging="284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237" behindDoc="0" locked="0" layoutInCell="1" allowOverlap="1" wp14:anchorId="4660A4B4" wp14:editId="430D661B">
            <wp:simplePos x="0" y="0"/>
            <wp:positionH relativeFrom="column">
              <wp:posOffset>471170</wp:posOffset>
            </wp:positionH>
            <wp:positionV relativeFrom="paragraph">
              <wp:posOffset>-234950</wp:posOffset>
            </wp:positionV>
            <wp:extent cx="1047750" cy="1047750"/>
            <wp:effectExtent l="0" t="0" r="0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F83" w:rsidRPr="000F6000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G</w:t>
      </w:r>
      <w:r w:rsidR="003C71B3" w:rsidRPr="000F6000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ender</w:t>
      </w:r>
      <w:r w:rsidR="00776F83" w:rsidRPr="000F6000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 diverse</w:t>
      </w:r>
      <w:r w:rsidR="007408E1" w:rsidRPr="000F6000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.</w:t>
      </w:r>
      <w:r w:rsidR="007408E1" w:rsidRPr="000F6000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880745" w:rsidRPr="000F6000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This </w:t>
      </w:r>
      <w:r w:rsidR="00873DA7" w:rsidRPr="000F6000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is </w:t>
      </w:r>
      <w:r w:rsidR="00107EFC" w:rsidRPr="000F6000">
        <w:rPr>
          <w:rFonts w:asciiTheme="majorHAnsi" w:hAnsiTheme="majorHAnsi" w:cstheme="majorHAnsi"/>
          <w:color w:val="000000" w:themeColor="text1"/>
          <w:sz w:val="28"/>
          <w:szCs w:val="28"/>
        </w:rPr>
        <w:t>how a person sees themself</w:t>
      </w:r>
      <w:r w:rsidR="00804F84" w:rsidRPr="000F6000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, like </w:t>
      </w:r>
      <w:r w:rsidR="00DA5F3C" w:rsidRPr="000F6000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woman, </w:t>
      </w:r>
      <w:r w:rsidR="003847B4" w:rsidRPr="000F6000">
        <w:rPr>
          <w:rFonts w:asciiTheme="majorHAnsi" w:hAnsiTheme="majorHAnsi" w:cstheme="majorHAnsi"/>
          <w:color w:val="000000" w:themeColor="text1"/>
          <w:sz w:val="28"/>
          <w:szCs w:val="28"/>
        </w:rPr>
        <w:t>man,</w:t>
      </w:r>
      <w:r w:rsidR="00DA5F3C" w:rsidRPr="000F6000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or non-binary.</w:t>
      </w:r>
    </w:p>
    <w:p w14:paraId="536ABD4B" w14:textId="77777777" w:rsidR="00270261" w:rsidRPr="00270261" w:rsidRDefault="00853DB9" w:rsidP="00270261">
      <w:pPr>
        <w:pStyle w:val="ListParagraph"/>
        <w:numPr>
          <w:ilvl w:val="1"/>
          <w:numId w:val="35"/>
        </w:numPr>
        <w:spacing w:after="360" w:line="360" w:lineRule="auto"/>
        <w:ind w:left="3759" w:hanging="357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560036">
        <w:rPr>
          <w:rFonts w:ascii="Verdana" w:hAnsi="Verdana"/>
          <w:noProof/>
          <w:color w:val="000000" w:themeColor="text1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7313" behindDoc="0" locked="0" layoutInCell="1" allowOverlap="1" wp14:anchorId="661F8853" wp14:editId="7412E8C8">
                <wp:simplePos x="0" y="0"/>
                <wp:positionH relativeFrom="column">
                  <wp:posOffset>600075</wp:posOffset>
                </wp:positionH>
                <wp:positionV relativeFrom="paragraph">
                  <wp:posOffset>27940</wp:posOffset>
                </wp:positionV>
                <wp:extent cx="806450" cy="952090"/>
                <wp:effectExtent l="0" t="0" r="0" b="635"/>
                <wp:wrapNone/>
                <wp:docPr id="1677773176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6450" cy="952090"/>
                          <a:chOff x="0" y="0"/>
                          <a:chExt cx="806450" cy="952090"/>
                        </a:xfrm>
                      </wpg:grpSpPr>
                      <pic:pic xmlns:pic="http://schemas.openxmlformats.org/drawingml/2006/picture">
                        <pic:nvPicPr>
                          <pic:cNvPr id="9667916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1023539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811" y="484095"/>
                            <a:ext cx="46672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9C67D7" id="Group 2" o:spid="_x0000_s1026" alt="&quot;&quot;" style="position:absolute;margin-left:47.25pt;margin-top:2.2pt;width:63.5pt;height:74.95pt;z-index:251657313" coordsize="8064,9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">
                <v:shape id="Picture 1" o:spid="_x0000_s1027" type="#_x0000_t75" style="position:absolute;width:8064;height:8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">
                  <v:imagedata r:id="rId75" o:title=""/>
                </v:shape>
                <v:shape id="Picture 1" o:spid="_x0000_s1028" type="#_x0000_t75" style="position:absolute;left:1748;top:4840;width:4667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">
                  <v:imagedata r:id="rId76" o:title="" chromakey="white"/>
                </v:shape>
              </v:group>
            </w:pict>
          </mc:Fallback>
        </mc:AlternateContent>
      </w:r>
      <w:r w:rsidR="00DA5F3C" w:rsidRPr="005953D0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  <w:t>Non-</w:t>
      </w:r>
      <w:r w:rsidR="00DA5F3C" w:rsidRPr="005953D0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binary</w:t>
      </w:r>
      <w:r w:rsidR="00DA5F3C" w:rsidRPr="005953D0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is when a person identifies as not being a man or a woman. </w:t>
      </w:r>
    </w:p>
    <w:p w14:paraId="0AD48E15" w14:textId="07EC17C2" w:rsidR="00017255" w:rsidRPr="005953D0" w:rsidRDefault="00560A5E" w:rsidP="005953D0">
      <w:pPr>
        <w:pStyle w:val="ListParagraph"/>
        <w:numPr>
          <w:ilvl w:val="1"/>
          <w:numId w:val="35"/>
        </w:numPr>
        <w:spacing w:line="360" w:lineRule="auto"/>
        <w:ind w:left="3759" w:hanging="357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307" behindDoc="0" locked="0" layoutInCell="1" allowOverlap="1" wp14:anchorId="23DEDFC2" wp14:editId="14792BBB">
            <wp:simplePos x="0" y="0"/>
            <wp:positionH relativeFrom="column">
              <wp:posOffset>148392</wp:posOffset>
            </wp:positionH>
            <wp:positionV relativeFrom="paragraph">
              <wp:posOffset>713163</wp:posOffset>
            </wp:positionV>
            <wp:extent cx="1712537" cy="1712537"/>
            <wp:effectExtent l="0" t="0" r="2540" b="2540"/>
            <wp:wrapNone/>
            <wp:docPr id="2058723898" name="Picture 20587238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723898" name="Picture 20587238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37" cy="171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954" w:rsidRPr="005953D0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Culturally </w:t>
      </w:r>
      <w:r w:rsidR="00065048" w:rsidRPr="005953D0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diverse</w:t>
      </w:r>
      <w:r w:rsidR="007408E1" w:rsidRPr="005953D0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. </w:t>
      </w:r>
      <w:r w:rsidR="00735559" w:rsidRPr="005953D0">
        <w:rPr>
          <w:rFonts w:asciiTheme="majorHAnsi" w:hAnsiTheme="majorHAnsi" w:cstheme="majorHAnsi"/>
          <w:color w:val="000000" w:themeColor="text1"/>
          <w:sz w:val="28"/>
          <w:szCs w:val="28"/>
        </w:rPr>
        <w:t>Th</w:t>
      </w:r>
      <w:r w:rsidR="006E683B" w:rsidRPr="005953D0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ese are </w:t>
      </w:r>
      <w:r w:rsidR="00F85655" w:rsidRPr="005953D0">
        <w:rPr>
          <w:rFonts w:asciiTheme="majorHAnsi" w:hAnsiTheme="majorHAnsi" w:cstheme="majorHAnsi"/>
          <w:color w:val="000000" w:themeColor="text1"/>
          <w:sz w:val="28"/>
          <w:szCs w:val="28"/>
        </w:rPr>
        <w:t>people</w:t>
      </w:r>
      <w:r w:rsidR="00735559" w:rsidRPr="005953D0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6E683B" w:rsidRPr="005953D0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who </w:t>
      </w:r>
      <w:r w:rsidR="006856AC" w:rsidRPr="005953D0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might be </w:t>
      </w:r>
      <w:r w:rsidR="00F85655" w:rsidRPr="005953D0">
        <w:rPr>
          <w:rFonts w:asciiTheme="majorHAnsi" w:hAnsiTheme="majorHAnsi" w:cstheme="majorHAnsi"/>
          <w:color w:val="000000" w:themeColor="text1"/>
          <w:sz w:val="28"/>
          <w:szCs w:val="28"/>
        </w:rPr>
        <w:t>born in another country</w:t>
      </w:r>
      <w:r w:rsidR="00DA5F3C" w:rsidRPr="005953D0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. </w:t>
      </w:r>
    </w:p>
    <w:p w14:paraId="0201DB1F" w14:textId="70EC9282" w:rsidR="00255DAA" w:rsidRPr="00560036" w:rsidRDefault="00800AE0" w:rsidP="008B5F22">
      <w:pPr>
        <w:pStyle w:val="ListParagraph"/>
        <w:numPr>
          <w:ilvl w:val="0"/>
          <w:numId w:val="0"/>
        </w:numPr>
        <w:spacing w:line="360" w:lineRule="auto"/>
        <w:ind w:left="376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This means they </w:t>
      </w:r>
      <w:r w:rsidR="00182AF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might </w:t>
      </w:r>
      <w:r w:rsidR="00697E7C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have</w:t>
      </w:r>
      <w:r w:rsidR="00255DA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:</w:t>
      </w:r>
    </w:p>
    <w:p w14:paraId="025B6FCA" w14:textId="5FDEF865" w:rsidR="00800AE0" w:rsidRPr="00560036" w:rsidRDefault="00255DAA" w:rsidP="008B5F22">
      <w:pPr>
        <w:pStyle w:val="ListParagraph"/>
        <w:numPr>
          <w:ilvl w:val="0"/>
          <w:numId w:val="9"/>
        </w:numPr>
        <w:spacing w:line="360" w:lineRule="auto"/>
        <w:ind w:left="4111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other languages</w:t>
      </w:r>
    </w:p>
    <w:p w14:paraId="45C816F6" w14:textId="60480649" w:rsidR="00323E52" w:rsidRPr="00560036" w:rsidRDefault="00726346" w:rsidP="008B5F22">
      <w:pPr>
        <w:pStyle w:val="ListParagraph"/>
        <w:numPr>
          <w:ilvl w:val="0"/>
          <w:numId w:val="9"/>
        </w:numPr>
        <w:spacing w:line="360" w:lineRule="auto"/>
        <w:ind w:left="4111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t>religions</w:t>
      </w:r>
    </w:p>
    <w:p w14:paraId="37DA4BC8" w14:textId="29967132" w:rsidR="00F83236" w:rsidRPr="00560036" w:rsidRDefault="00323E52" w:rsidP="007B2892">
      <w:pPr>
        <w:pStyle w:val="ListParagraph"/>
        <w:numPr>
          <w:ilvl w:val="0"/>
          <w:numId w:val="9"/>
        </w:numPr>
        <w:spacing w:after="0" w:line="360" w:lineRule="auto"/>
        <w:ind w:left="4111"/>
        <w:contextualSpacing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celebrat</w:t>
      </w:r>
      <w:r w:rsidR="00697E7C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ions.</w:t>
      </w:r>
    </w:p>
    <w:p w14:paraId="06578CA7" w14:textId="5A0546F7" w:rsidR="00B7782A" w:rsidRPr="00560036" w:rsidRDefault="00EC0C1D" w:rsidP="002B4C62">
      <w:pPr>
        <w:pStyle w:val="Heading2"/>
        <w:spacing w:after="120"/>
      </w:pPr>
      <w:r w:rsidRPr="00560036">
        <w:lastRenderedPageBreak/>
        <w:t xml:space="preserve">Priority </w:t>
      </w:r>
      <w:r w:rsidR="00EE657C" w:rsidRPr="00560036">
        <w:rPr>
          <w:noProof/>
        </w:rPr>
        <w:drawing>
          <wp:anchor distT="0" distB="0" distL="114300" distR="114300" simplePos="0" relativeHeight="251657296" behindDoc="0" locked="0" layoutInCell="1" allowOverlap="1" wp14:anchorId="3E093EA3" wp14:editId="078F6E24">
            <wp:simplePos x="0" y="0"/>
            <wp:positionH relativeFrom="column">
              <wp:posOffset>340360</wp:posOffset>
            </wp:positionH>
            <wp:positionV relativeFrom="paragraph">
              <wp:posOffset>486217</wp:posOffset>
            </wp:positionV>
            <wp:extent cx="1079500" cy="1079500"/>
            <wp:effectExtent l="0" t="0" r="6350" b="6350"/>
            <wp:wrapNone/>
            <wp:docPr id="306999569" name="Picture 3069995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99569" name="Picture 3069995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CC0" w:rsidRPr="00560036">
        <w:t>areas</w:t>
      </w:r>
    </w:p>
    <w:p w14:paraId="74B6F4CC" w14:textId="7C4021E1" w:rsidR="00264E6A" w:rsidRPr="00560036" w:rsidRDefault="00264E6A" w:rsidP="005F0B4A">
      <w:pPr>
        <w:spacing w:after="0" w:line="360" w:lineRule="auto"/>
        <w:ind w:left="3402" w:right="-48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OPDs said there are things that need to be done first to make sure all people have access and </w:t>
      </w:r>
      <w:r w:rsidR="0001725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can participate</w:t>
      </w:r>
      <w:r w:rsidR="007915D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in their communities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5028C509" w14:textId="3AB65466" w:rsidR="00017255" w:rsidRPr="00560036" w:rsidRDefault="00017255" w:rsidP="00367C45">
      <w:pPr>
        <w:spacing w:after="0" w:line="360" w:lineRule="auto"/>
        <w:ind w:left="3402" w:right="-48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They are:</w:t>
      </w:r>
    </w:p>
    <w:p w14:paraId="7FBD0AE3" w14:textId="5E31A319" w:rsidR="008D308B" w:rsidRPr="002D5CDE" w:rsidRDefault="00567DE4" w:rsidP="002B4C62">
      <w:pPr>
        <w:pStyle w:val="Heading3"/>
        <w:spacing w:after="120"/>
      </w:pPr>
      <w:r w:rsidRPr="002D5CDE">
        <w:t xml:space="preserve">Being treated as equals and </w:t>
      </w:r>
      <w:r w:rsidR="007B2892" w:rsidRPr="002D5CDE">
        <w:t xml:space="preserve">having </w:t>
      </w:r>
      <w:r w:rsidRPr="002D5CDE">
        <w:t xml:space="preserve">laws that </w:t>
      </w:r>
      <w:r w:rsidR="007B2892" w:rsidRPr="002D5CDE">
        <w:t>follow the UN</w:t>
      </w:r>
      <w:r w:rsidRPr="002D5CDE">
        <w:t xml:space="preserve"> CRPD </w:t>
      </w:r>
    </w:p>
    <w:p w14:paraId="59C3E8A1" w14:textId="4A44C165" w:rsidR="00720903" w:rsidRPr="00560036" w:rsidRDefault="00F314BB" w:rsidP="00720903">
      <w:pPr>
        <w:spacing w:line="360" w:lineRule="auto"/>
        <w:ind w:left="3765" w:hanging="363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77" behindDoc="0" locked="0" layoutInCell="1" allowOverlap="1" wp14:anchorId="71888A9C" wp14:editId="24812050">
            <wp:simplePos x="0" y="0"/>
            <wp:positionH relativeFrom="column">
              <wp:posOffset>336102</wp:posOffset>
            </wp:positionH>
            <wp:positionV relativeFrom="paragraph">
              <wp:posOffset>217507</wp:posOffset>
            </wp:positionV>
            <wp:extent cx="1107362" cy="964276"/>
            <wp:effectExtent l="0" t="0" r="0" b="7620"/>
            <wp:wrapNone/>
            <wp:docPr id="137521866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21866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362" cy="964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25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OPDs</w:t>
      </w:r>
      <w:r w:rsidR="0072090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said</w:t>
      </w:r>
      <w:r w:rsidR="007B2892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they want Australia to</w:t>
      </w:r>
      <w:r w:rsidR="0072090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:</w:t>
      </w:r>
    </w:p>
    <w:p w14:paraId="04A2054E" w14:textId="039B48ED" w:rsidR="00017255" w:rsidRPr="00560036" w:rsidRDefault="00017255" w:rsidP="007B2892">
      <w:pPr>
        <w:pStyle w:val="ListParagraph"/>
        <w:numPr>
          <w:ilvl w:val="0"/>
          <w:numId w:val="7"/>
        </w:numPr>
        <w:spacing w:line="360" w:lineRule="auto"/>
        <w:ind w:left="376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help other countries make sure that laws and rules say what the CRPD says they should</w:t>
      </w:r>
    </w:p>
    <w:p w14:paraId="781ECD14" w14:textId="77496078" w:rsidR="004E23AC" w:rsidRPr="00560036" w:rsidRDefault="005F0B4A" w:rsidP="007B2892">
      <w:pPr>
        <w:pStyle w:val="ListParagraph"/>
        <w:numPr>
          <w:ilvl w:val="0"/>
          <w:numId w:val="7"/>
        </w:numPr>
        <w:spacing w:line="360" w:lineRule="auto"/>
        <w:ind w:left="376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7229" behindDoc="0" locked="0" layoutInCell="1" allowOverlap="1" wp14:anchorId="5AF99605" wp14:editId="08C1709C">
            <wp:simplePos x="0" y="0"/>
            <wp:positionH relativeFrom="column">
              <wp:posOffset>103414</wp:posOffset>
            </wp:positionH>
            <wp:positionV relativeFrom="paragraph">
              <wp:posOffset>763270</wp:posOffset>
            </wp:positionV>
            <wp:extent cx="1446415" cy="1446415"/>
            <wp:effectExtent l="0" t="0" r="1905" b="1905"/>
            <wp:wrapNone/>
            <wp:docPr id="1057592917" name="Picture 10575929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592917" name="Picture 10575929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415" cy="14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mak</w:t>
      </w:r>
      <w:r w:rsidR="004E23AC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e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sure everyone has the right to</w:t>
      </w:r>
      <w:r w:rsidR="004E630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have a say and make choices about their own lives</w:t>
      </w:r>
    </w:p>
    <w:p w14:paraId="4F0F3808" w14:textId="2BA3F19C" w:rsidR="00017255" w:rsidRPr="00560036" w:rsidRDefault="00017255" w:rsidP="007B2892">
      <w:pPr>
        <w:pStyle w:val="ListParagraph"/>
        <w:numPr>
          <w:ilvl w:val="0"/>
          <w:numId w:val="7"/>
        </w:numPr>
        <w:spacing w:line="360" w:lineRule="auto"/>
        <w:ind w:left="376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help support other governments to learn about the rights of people with disabilit</w:t>
      </w:r>
      <w:r w:rsidR="0046745E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</w:p>
    <w:p w14:paraId="315CA63D" w14:textId="1AC6C9CE" w:rsidR="00B7782A" w:rsidRPr="00560036" w:rsidRDefault="00B7782A" w:rsidP="007B2892">
      <w:pPr>
        <w:pStyle w:val="ListParagraph"/>
        <w:numPr>
          <w:ilvl w:val="0"/>
          <w:numId w:val="7"/>
        </w:numPr>
        <w:spacing w:line="360" w:lineRule="auto"/>
        <w:ind w:left="376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help translate the CRPD into the words used by people in other countries</w:t>
      </w:r>
    </w:p>
    <w:p w14:paraId="7E9A0CF8" w14:textId="4970A28C" w:rsidR="00C86B40" w:rsidRPr="00EB436D" w:rsidRDefault="005F0B4A" w:rsidP="002520D4">
      <w:pPr>
        <w:pStyle w:val="ListParagraph"/>
        <w:numPr>
          <w:ilvl w:val="0"/>
          <w:numId w:val="7"/>
        </w:numPr>
        <w:spacing w:line="360" w:lineRule="auto"/>
        <w:ind w:left="3762"/>
        <w:rPr>
          <w:rFonts w:asciiTheme="majorHAnsi" w:hAnsiTheme="majorHAnsi" w:cstheme="majorHAnsi"/>
          <w:color w:val="000000" w:themeColor="text1"/>
          <w:sz w:val="28"/>
          <w:szCs w:val="28"/>
          <w14:ligatures w14:val="standardContextual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239" behindDoc="0" locked="0" layoutInCell="1" allowOverlap="1" wp14:anchorId="34CF8AB8" wp14:editId="0009D875">
            <wp:simplePos x="0" y="0"/>
            <wp:positionH relativeFrom="column">
              <wp:posOffset>183878</wp:posOffset>
            </wp:positionH>
            <wp:positionV relativeFrom="paragraph">
              <wp:posOffset>487680</wp:posOffset>
            </wp:positionV>
            <wp:extent cx="1080000" cy="1080000"/>
            <wp:effectExtent l="0" t="0" r="6350" b="6350"/>
            <wp:wrapNone/>
            <wp:docPr id="197017340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17340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82A" w:rsidRPr="00EB436D">
        <w:rPr>
          <w:rFonts w:asciiTheme="majorHAnsi" w:hAnsiTheme="majorHAnsi" w:cstheme="majorHAnsi"/>
          <w:color w:val="000000" w:themeColor="text1"/>
          <w:sz w:val="28"/>
          <w:szCs w:val="28"/>
        </w:rPr>
        <w:t>teach people with disabilit</w:t>
      </w:r>
      <w:r w:rsidR="00F81617" w:rsidRPr="00EB436D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="00B7782A" w:rsidRPr="00EB436D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about their rights</w:t>
      </w:r>
      <w:r w:rsidR="007B2892" w:rsidRPr="00EB436D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337B622E" w14:textId="7F4D0974" w:rsidR="00B7782A" w:rsidRPr="00560036" w:rsidRDefault="00B7782A" w:rsidP="003F3B24">
      <w:pPr>
        <w:pStyle w:val="Default"/>
        <w:spacing w:after="240" w:line="360" w:lineRule="auto"/>
        <w:ind w:left="3402"/>
        <w:rPr>
          <w:rFonts w:asciiTheme="majorHAnsi" w:hAnsiTheme="majorHAnsi" w:cstheme="majorHAnsi"/>
          <w:color w:val="000000" w:themeColor="text1"/>
          <w:sz w:val="28"/>
          <w:szCs w:val="28"/>
          <w14:ligatures w14:val="standardContextual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  <w14:ligatures w14:val="standardContextual"/>
        </w:rPr>
        <w:t>OPDs s</w:t>
      </w:r>
      <w:r w:rsidR="00C73FF4" w:rsidRPr="00560036">
        <w:rPr>
          <w:rFonts w:asciiTheme="majorHAnsi" w:hAnsiTheme="majorHAnsi" w:cstheme="majorHAnsi"/>
          <w:color w:val="000000" w:themeColor="text1"/>
          <w:sz w:val="28"/>
          <w:szCs w:val="28"/>
          <w14:ligatures w14:val="standardContextual"/>
        </w:rPr>
        <w:t>aid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  <w14:ligatures w14:val="standardContextual"/>
        </w:rPr>
        <w:t xml:space="preserve"> th</w:t>
      </w:r>
      <w:r w:rsidR="009B4C17" w:rsidRPr="00560036">
        <w:rPr>
          <w:rFonts w:asciiTheme="majorHAnsi" w:hAnsiTheme="majorHAnsi" w:cstheme="majorHAnsi"/>
          <w:color w:val="000000" w:themeColor="text1"/>
          <w:sz w:val="28"/>
          <w:szCs w:val="28"/>
          <w14:ligatures w14:val="standardContextual"/>
        </w:rPr>
        <w:t xml:space="preserve">ings 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  <w14:ligatures w14:val="standardContextual"/>
        </w:rPr>
        <w:t>need to change to stop:</w:t>
      </w:r>
    </w:p>
    <w:p w14:paraId="36E82862" w14:textId="3832F701" w:rsidR="00EB436D" w:rsidRDefault="005F0B4A" w:rsidP="005F0B4A">
      <w:pPr>
        <w:pStyle w:val="Default"/>
        <w:numPr>
          <w:ilvl w:val="0"/>
          <w:numId w:val="52"/>
        </w:numPr>
        <w:spacing w:after="240" w:line="360" w:lineRule="auto"/>
        <w:ind w:left="3762" w:right="-623"/>
        <w:rPr>
          <w:rFonts w:asciiTheme="majorHAnsi" w:hAnsiTheme="majorHAnsi" w:cstheme="majorHAnsi"/>
          <w:color w:val="000000" w:themeColor="text1"/>
          <w:sz w:val="28"/>
          <w:szCs w:val="28"/>
          <w14:ligatures w14:val="standardContextual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240" behindDoc="0" locked="0" layoutInCell="1" allowOverlap="1" wp14:anchorId="03B352FA" wp14:editId="14C1B46F">
            <wp:simplePos x="0" y="0"/>
            <wp:positionH relativeFrom="column">
              <wp:posOffset>197485</wp:posOffset>
            </wp:positionH>
            <wp:positionV relativeFrom="paragraph">
              <wp:posOffset>800100</wp:posOffset>
            </wp:positionV>
            <wp:extent cx="1069340" cy="1069340"/>
            <wp:effectExtent l="0" t="0" r="0" b="0"/>
            <wp:wrapNone/>
            <wp:docPr id="697314611" name="Picture 6973146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314611" name="Picture 6973146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17C" w:rsidRPr="00EB436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14:ligatures w14:val="standardContextual"/>
        </w:rPr>
        <w:t>d</w:t>
      </w:r>
      <w:r w:rsidR="00B7782A" w:rsidRPr="00EB436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14:ligatures w14:val="standardContextual"/>
        </w:rPr>
        <w:t>iscrimination</w:t>
      </w:r>
      <w:r w:rsidR="00ED017C" w:rsidRPr="00EB436D">
        <w:rPr>
          <w:rFonts w:asciiTheme="majorHAnsi" w:hAnsiTheme="majorHAnsi" w:cstheme="majorHAnsi"/>
          <w:color w:val="000000" w:themeColor="text1"/>
          <w:sz w:val="28"/>
          <w:szCs w:val="28"/>
          <w14:ligatures w14:val="standardContextual"/>
        </w:rPr>
        <w:t>. T</w:t>
      </w:r>
      <w:r w:rsidR="00B7782A" w:rsidRPr="00EB436D">
        <w:rPr>
          <w:rFonts w:asciiTheme="majorHAnsi" w:hAnsiTheme="majorHAnsi" w:cstheme="majorHAnsi"/>
          <w:color w:val="000000" w:themeColor="text1"/>
          <w:sz w:val="28"/>
          <w:szCs w:val="28"/>
          <w14:ligatures w14:val="standardContextual"/>
        </w:rPr>
        <w:t xml:space="preserve">his is when people with </w:t>
      </w:r>
      <w:r w:rsidR="00ED017C" w:rsidRPr="00EB436D">
        <w:rPr>
          <w:rFonts w:asciiTheme="majorHAnsi" w:hAnsiTheme="majorHAnsi" w:cstheme="majorHAnsi"/>
          <w:color w:val="000000" w:themeColor="text1"/>
          <w:sz w:val="28"/>
          <w:szCs w:val="28"/>
          <w14:ligatures w14:val="standardContextual"/>
        </w:rPr>
        <w:t>disabilit</w:t>
      </w:r>
      <w:r w:rsidR="00F81617" w:rsidRPr="00EB436D">
        <w:rPr>
          <w:rFonts w:asciiTheme="majorHAnsi" w:hAnsiTheme="majorHAnsi" w:cstheme="majorHAnsi"/>
          <w:color w:val="000000" w:themeColor="text1"/>
          <w:sz w:val="28"/>
          <w:szCs w:val="28"/>
          <w14:ligatures w14:val="standardContextual"/>
        </w:rPr>
        <w:t>y</w:t>
      </w:r>
      <w:r w:rsidR="00ED017C" w:rsidRPr="00EB436D">
        <w:rPr>
          <w:rFonts w:asciiTheme="majorHAnsi" w:hAnsiTheme="majorHAnsi" w:cstheme="majorHAnsi"/>
          <w:color w:val="000000" w:themeColor="text1"/>
          <w:sz w:val="28"/>
          <w:szCs w:val="28"/>
          <w14:ligatures w14:val="standardContextual"/>
        </w:rPr>
        <w:t xml:space="preserve"> </w:t>
      </w:r>
      <w:r w:rsidR="00B7782A" w:rsidRPr="00EB436D">
        <w:rPr>
          <w:rFonts w:asciiTheme="majorHAnsi" w:hAnsiTheme="majorHAnsi" w:cstheme="majorHAnsi"/>
          <w:color w:val="000000" w:themeColor="text1"/>
          <w:sz w:val="28"/>
          <w:szCs w:val="28"/>
          <w14:ligatures w14:val="standardContextual"/>
        </w:rPr>
        <w:t>are treated in an unfair way</w:t>
      </w:r>
    </w:p>
    <w:p w14:paraId="7E718546" w14:textId="3259C04C" w:rsidR="00B7782A" w:rsidRPr="00EB436D" w:rsidRDefault="00637136" w:rsidP="006A028A">
      <w:pPr>
        <w:pStyle w:val="Default"/>
        <w:numPr>
          <w:ilvl w:val="0"/>
          <w:numId w:val="52"/>
        </w:numPr>
        <w:spacing w:after="840" w:line="360" w:lineRule="auto"/>
        <w:ind w:left="3762" w:right="-623"/>
        <w:rPr>
          <w:rFonts w:asciiTheme="majorHAnsi" w:hAnsiTheme="majorHAnsi" w:cstheme="majorHAnsi"/>
          <w:color w:val="000000" w:themeColor="text1"/>
          <w:sz w:val="28"/>
          <w:szCs w:val="28"/>
          <w14:ligatures w14:val="standardContextual"/>
        </w:rPr>
      </w:pPr>
      <w:r w:rsidRPr="00EB436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14:ligatures w14:val="standardContextual"/>
        </w:rPr>
        <w:t>stigma</w:t>
      </w:r>
      <w:r w:rsidR="00A0043E" w:rsidRPr="00EB436D">
        <w:rPr>
          <w:rFonts w:asciiTheme="majorHAnsi" w:hAnsiTheme="majorHAnsi" w:cstheme="majorHAnsi"/>
          <w:color w:val="000000" w:themeColor="text1"/>
          <w:sz w:val="28"/>
          <w:szCs w:val="28"/>
          <w14:ligatures w14:val="standardContextual"/>
        </w:rPr>
        <w:t xml:space="preserve">. This </w:t>
      </w:r>
      <w:r w:rsidR="00ED017C" w:rsidRPr="00EB436D">
        <w:rPr>
          <w:rFonts w:asciiTheme="majorHAnsi" w:hAnsiTheme="majorHAnsi" w:cstheme="majorHAnsi"/>
          <w:color w:val="000000" w:themeColor="text1"/>
          <w:sz w:val="28"/>
          <w:szCs w:val="28"/>
          <w14:ligatures w14:val="standardContextual"/>
        </w:rPr>
        <w:t xml:space="preserve">is when people have wrong ideas about </w:t>
      </w:r>
      <w:r w:rsidR="007915D3" w:rsidRPr="00EB436D">
        <w:rPr>
          <w:rFonts w:asciiTheme="majorHAnsi" w:hAnsiTheme="majorHAnsi" w:cstheme="majorHAnsi"/>
          <w:color w:val="000000" w:themeColor="text1"/>
          <w:sz w:val="28"/>
          <w:szCs w:val="28"/>
          <w14:ligatures w14:val="standardContextual"/>
        </w:rPr>
        <w:t xml:space="preserve">someone </w:t>
      </w:r>
      <w:r w:rsidR="00ED017C" w:rsidRPr="00EB436D">
        <w:rPr>
          <w:rFonts w:asciiTheme="majorHAnsi" w:hAnsiTheme="majorHAnsi" w:cstheme="majorHAnsi"/>
          <w:color w:val="000000" w:themeColor="text1"/>
          <w:sz w:val="28"/>
          <w:szCs w:val="28"/>
          <w14:ligatures w14:val="standardContextual"/>
        </w:rPr>
        <w:t xml:space="preserve">and treat </w:t>
      </w:r>
      <w:r w:rsidR="007915D3" w:rsidRPr="00EB436D">
        <w:rPr>
          <w:rFonts w:asciiTheme="majorHAnsi" w:hAnsiTheme="majorHAnsi" w:cstheme="majorHAnsi"/>
          <w:color w:val="000000" w:themeColor="text1"/>
          <w:sz w:val="28"/>
          <w:szCs w:val="28"/>
          <w14:ligatures w14:val="standardContextual"/>
        </w:rPr>
        <w:t>them</w:t>
      </w:r>
      <w:r w:rsidR="00ED017C" w:rsidRPr="00EB436D">
        <w:rPr>
          <w:rFonts w:asciiTheme="majorHAnsi" w:hAnsiTheme="majorHAnsi" w:cstheme="majorHAnsi"/>
          <w:color w:val="000000" w:themeColor="text1"/>
          <w:sz w:val="28"/>
          <w:szCs w:val="28"/>
          <w14:ligatures w14:val="standardContextual"/>
        </w:rPr>
        <w:t xml:space="preserve"> badly because of something that is different about </w:t>
      </w:r>
      <w:r w:rsidR="007915D3" w:rsidRPr="00EB436D">
        <w:rPr>
          <w:rFonts w:asciiTheme="majorHAnsi" w:hAnsiTheme="majorHAnsi" w:cstheme="majorHAnsi"/>
          <w:color w:val="000000" w:themeColor="text1"/>
          <w:sz w:val="28"/>
          <w:szCs w:val="28"/>
          <w14:ligatures w14:val="standardContextual"/>
        </w:rPr>
        <w:t>them</w:t>
      </w:r>
      <w:r w:rsidR="00ED017C" w:rsidRPr="00EB436D">
        <w:rPr>
          <w:rFonts w:asciiTheme="majorHAnsi" w:hAnsiTheme="majorHAnsi" w:cstheme="majorHAnsi"/>
          <w:color w:val="000000" w:themeColor="text1"/>
          <w:sz w:val="28"/>
          <w:szCs w:val="28"/>
          <w14:ligatures w14:val="standardContextual"/>
        </w:rPr>
        <w:t>.</w:t>
      </w:r>
    </w:p>
    <w:p w14:paraId="71F46EB5" w14:textId="00ED44AA" w:rsidR="00B7782A" w:rsidRPr="00560036" w:rsidRDefault="00B7782A" w:rsidP="002D5CDE">
      <w:pPr>
        <w:pStyle w:val="Heading3"/>
      </w:pPr>
      <w:r w:rsidRPr="00560036">
        <w:lastRenderedPageBreak/>
        <w:t>Assistive technology and disability support services</w:t>
      </w:r>
    </w:p>
    <w:p w14:paraId="771F9EE2" w14:textId="0F5FBC6F" w:rsidR="00F1650D" w:rsidRPr="00560036" w:rsidRDefault="00B7782A" w:rsidP="00FA2247">
      <w:pPr>
        <w:spacing w:after="120"/>
        <w:ind w:left="3765" w:right="-624" w:hanging="363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Assistive technology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means things </w:t>
      </w:r>
      <w:r w:rsidR="006C513F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people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use to help </w:t>
      </w:r>
      <w:r w:rsidR="006C513F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them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</w:p>
    <w:p w14:paraId="557677E2" w14:textId="0AA30D53" w:rsidR="00EB5F86" w:rsidRPr="00560036" w:rsidRDefault="00F7739C" w:rsidP="00EB5F86">
      <w:pPr>
        <w:spacing w:after="0"/>
        <w:ind w:left="3765" w:right="-624" w:hanging="363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access information</w:t>
      </w:r>
      <w:r w:rsidR="00ED458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, move around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and </w:t>
      </w:r>
      <w:r w:rsidR="00741902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to </w:t>
      </w:r>
      <w:r w:rsidR="000633B6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be included</w:t>
      </w:r>
      <w:r w:rsidR="00A924D6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in the</w:t>
      </w:r>
    </w:p>
    <w:p w14:paraId="2832E0CD" w14:textId="296FEFFF" w:rsidR="00ED017C" w:rsidRPr="00560036" w:rsidRDefault="005F0B4A" w:rsidP="00ED017C">
      <w:pPr>
        <w:ind w:left="3765" w:right="-624" w:hanging="363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="Verdana" w:hAnsi="Verdana"/>
          <w:noProof/>
          <w:color w:val="000000" w:themeColor="text1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7297" behindDoc="0" locked="0" layoutInCell="1" allowOverlap="1" wp14:anchorId="3CB59C0F" wp14:editId="6633B514">
                <wp:simplePos x="0" y="0"/>
                <wp:positionH relativeFrom="column">
                  <wp:posOffset>-262255</wp:posOffset>
                </wp:positionH>
                <wp:positionV relativeFrom="paragraph">
                  <wp:posOffset>192314</wp:posOffset>
                </wp:positionV>
                <wp:extent cx="2110672" cy="1944370"/>
                <wp:effectExtent l="0" t="0" r="4445" b="0"/>
                <wp:wrapNone/>
                <wp:docPr id="114603276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0672" cy="1944370"/>
                          <a:chOff x="0" y="0"/>
                          <a:chExt cx="2110672" cy="1944370"/>
                        </a:xfrm>
                      </wpg:grpSpPr>
                      <pic:pic xmlns:pic="http://schemas.openxmlformats.org/drawingml/2006/picture">
                        <pic:nvPicPr>
                          <pic:cNvPr id="511877027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723"/>
                          <a:stretch/>
                        </pic:blipFill>
                        <pic:spPr bwMode="auto">
                          <a:xfrm>
                            <a:off x="0" y="0"/>
                            <a:ext cx="1180465" cy="194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5151320" name="Picture 2055151320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957" y="593388"/>
                            <a:ext cx="894715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8D2441" id="Group 1" o:spid="_x0000_s1026" alt="&quot;&quot;" style="position:absolute;margin-left:-20.65pt;margin-top:15.15pt;width:166.2pt;height:153.1pt;z-index:251657297" coordsize="21106,194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">
                <v:shape id="Picture 1" o:spid="_x0000_s1027" type="#_x0000_t75" style="position:absolute;width:11804;height:19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">
                  <v:imagedata r:id="rId85" o:title="" cropright="28654f"/>
                </v:shape>
                <v:shape id="Picture 2055151320" o:spid="_x0000_s1028" type="#_x0000_t75" style="position:absolute;left:12159;top:5933;width:8947;height:8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">
                  <v:imagedata r:id="rId86" o:title="" chromakey="white"/>
                </v:shape>
              </v:group>
            </w:pict>
          </mc:Fallback>
        </mc:AlternateContent>
      </w:r>
      <w:r w:rsidR="00A924D6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community.</w:t>
      </w:r>
      <w:r w:rsidR="00F1650D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</w:p>
    <w:p w14:paraId="6A0F9152" w14:textId="66E4D751" w:rsidR="00B7782A" w:rsidRPr="00560036" w:rsidRDefault="00F1650D" w:rsidP="00FA2247">
      <w:pPr>
        <w:ind w:left="3765" w:right="-624" w:hanging="363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These are things l</w:t>
      </w:r>
      <w:r w:rsidR="00080F9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ike</w:t>
      </w:r>
      <w:r w:rsidR="0010405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:</w:t>
      </w:r>
    </w:p>
    <w:p w14:paraId="16B8FD3E" w14:textId="00981F39" w:rsidR="00104059" w:rsidRPr="00560036" w:rsidRDefault="00104059" w:rsidP="00245D0F">
      <w:pPr>
        <w:pStyle w:val="ListParagraph"/>
        <w:numPr>
          <w:ilvl w:val="0"/>
          <w:numId w:val="15"/>
        </w:numPr>
        <w:spacing w:line="360" w:lineRule="auto"/>
        <w:ind w:left="3759" w:right="-624" w:hanging="357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hearing aids</w:t>
      </w:r>
      <w:r w:rsidR="00F1650D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,</w:t>
      </w:r>
      <w:r w:rsidR="00A879CD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to help people hear better</w:t>
      </w:r>
    </w:p>
    <w:p w14:paraId="25048A34" w14:textId="090605B1" w:rsidR="00A879CD" w:rsidRPr="00560036" w:rsidRDefault="00A879CD" w:rsidP="00245D0F">
      <w:pPr>
        <w:pStyle w:val="ListParagraph"/>
        <w:numPr>
          <w:ilvl w:val="0"/>
          <w:numId w:val="15"/>
        </w:numPr>
        <w:spacing w:line="360" w:lineRule="auto"/>
        <w:ind w:left="3759" w:right="-624" w:hanging="357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wheelchairs</w:t>
      </w:r>
      <w:r w:rsidR="00F1650D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,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to help people get around</w:t>
      </w:r>
    </w:p>
    <w:p w14:paraId="530C406D" w14:textId="5DC0BD2B" w:rsidR="008E13BB" w:rsidRPr="00560036" w:rsidRDefault="006979D3" w:rsidP="007B2892">
      <w:pPr>
        <w:pStyle w:val="ListParagraph"/>
        <w:numPr>
          <w:ilvl w:val="0"/>
          <w:numId w:val="15"/>
        </w:numPr>
        <w:spacing w:after="480" w:line="360" w:lineRule="auto"/>
        <w:ind w:left="3762" w:right="-623"/>
        <w:contextualSpacing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screen re</w:t>
      </w:r>
      <w:r w:rsidR="004A7F26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ader</w:t>
      </w:r>
      <w:r w:rsidR="007915D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s</w:t>
      </w:r>
      <w:r w:rsidR="00F1650D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,</w:t>
      </w:r>
      <w:r w:rsidR="004A7F26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to read </w:t>
      </w:r>
      <w:r w:rsidR="00C52D1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out loud </w:t>
      </w:r>
      <w:r w:rsidR="004A7F26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words on a phone or computer</w:t>
      </w:r>
      <w:r w:rsidR="00A924D6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492A3EF5" w14:textId="343E3ACB" w:rsidR="00A924D6" w:rsidRPr="00560036" w:rsidRDefault="003D59B2" w:rsidP="00FA2247">
      <w:pPr>
        <w:spacing w:line="276" w:lineRule="auto"/>
        <w:ind w:left="3402" w:right="-624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241" behindDoc="0" locked="0" layoutInCell="1" allowOverlap="1" wp14:anchorId="57B3E9A5" wp14:editId="44489921">
            <wp:simplePos x="0" y="0"/>
            <wp:positionH relativeFrom="column">
              <wp:posOffset>-554990</wp:posOffset>
            </wp:positionH>
            <wp:positionV relativeFrom="paragraph">
              <wp:posOffset>545023</wp:posOffset>
            </wp:positionV>
            <wp:extent cx="1795117" cy="1510665"/>
            <wp:effectExtent l="0" t="0" r="0" b="0"/>
            <wp:wrapNone/>
            <wp:docPr id="93179025" name="Picture 931790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9025" name="Picture 931790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17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4D6"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Disability support services</w:t>
      </w:r>
      <w:r w:rsidR="00A924D6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help people with disabilit</w:t>
      </w:r>
      <w:r w:rsidR="00F8161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="00A924D6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with everyday tasks and activities. </w:t>
      </w:r>
    </w:p>
    <w:p w14:paraId="74BE23BA" w14:textId="38555AEB" w:rsidR="00A924D6" w:rsidRPr="00560036" w:rsidRDefault="007B2892" w:rsidP="00DA0544">
      <w:pPr>
        <w:spacing w:line="276" w:lineRule="auto"/>
        <w:ind w:left="3765" w:right="-624" w:hanging="363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318" behindDoc="0" locked="0" layoutInCell="1" allowOverlap="1" wp14:anchorId="03B34ABB" wp14:editId="68B6B4F2">
            <wp:simplePos x="0" y="0"/>
            <wp:positionH relativeFrom="column">
              <wp:posOffset>649881</wp:posOffset>
            </wp:positionH>
            <wp:positionV relativeFrom="paragraph">
              <wp:posOffset>219710</wp:posOffset>
            </wp:positionV>
            <wp:extent cx="1288415" cy="1079500"/>
            <wp:effectExtent l="0" t="0" r="0" b="6350"/>
            <wp:wrapNone/>
            <wp:docPr id="102535202" name="Picture 1025352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5202" name="Picture 1025352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81"/>
                    <a:stretch/>
                  </pic:blipFill>
                  <pic:spPr bwMode="auto">
                    <a:xfrm>
                      <a:off x="0" y="0"/>
                      <a:ext cx="128841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Th</w:t>
      </w:r>
      <w:r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is means having </w:t>
      </w:r>
      <w:r w:rsidR="003C6EAC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someone</w:t>
      </w:r>
      <w:r w:rsidR="00AC48B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to </w:t>
      </w:r>
      <w:r w:rsidR="00633E0F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h</w:t>
      </w:r>
      <w:r w:rsidR="00AC48B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elp you</w:t>
      </w:r>
      <w:r w:rsidR="00A924D6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:</w:t>
      </w:r>
    </w:p>
    <w:p w14:paraId="35E50162" w14:textId="3D8DC9E1" w:rsidR="00A924D6" w:rsidRPr="00560036" w:rsidRDefault="00A924D6" w:rsidP="00DA0544">
      <w:pPr>
        <w:pStyle w:val="ListParagraph"/>
        <w:numPr>
          <w:ilvl w:val="0"/>
          <w:numId w:val="36"/>
        </w:numPr>
        <w:spacing w:line="360" w:lineRule="auto"/>
        <w:ind w:left="3686" w:right="-623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go to work or school</w:t>
      </w:r>
    </w:p>
    <w:p w14:paraId="07E3AF6B" w14:textId="49486FD0" w:rsidR="00A924D6" w:rsidRPr="00560036" w:rsidRDefault="00F0711F" w:rsidP="00DA0544">
      <w:pPr>
        <w:pStyle w:val="ListParagraph"/>
        <w:numPr>
          <w:ilvl w:val="0"/>
          <w:numId w:val="36"/>
        </w:numPr>
        <w:spacing w:line="360" w:lineRule="auto"/>
        <w:ind w:left="3686" w:right="-623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go to</w:t>
      </w:r>
      <w:r w:rsidR="00A924D6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a meeting</w:t>
      </w:r>
    </w:p>
    <w:p w14:paraId="42C4B717" w14:textId="2B579504" w:rsidR="00872032" w:rsidRPr="00245D0F" w:rsidRDefault="00245D0F" w:rsidP="00245D0F">
      <w:pPr>
        <w:pStyle w:val="ListParagraph"/>
        <w:numPr>
          <w:ilvl w:val="0"/>
          <w:numId w:val="36"/>
        </w:numPr>
        <w:spacing w:after="480" w:line="360" w:lineRule="auto"/>
        <w:ind w:left="3762" w:right="-765"/>
        <w:contextualSpacing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242" behindDoc="0" locked="0" layoutInCell="1" allowOverlap="1" wp14:anchorId="395769DB" wp14:editId="30277270">
            <wp:simplePos x="0" y="0"/>
            <wp:positionH relativeFrom="column">
              <wp:posOffset>292917</wp:posOffset>
            </wp:positionH>
            <wp:positionV relativeFrom="paragraph">
              <wp:posOffset>336666</wp:posOffset>
            </wp:positionV>
            <wp:extent cx="1188000" cy="1188000"/>
            <wp:effectExtent l="0" t="0" r="0" b="0"/>
            <wp:wrapNone/>
            <wp:docPr id="1580683399" name="Picture 15806833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683399" name="Picture 15806833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4D6" w:rsidRPr="00245D0F">
        <w:rPr>
          <w:rFonts w:asciiTheme="majorHAnsi" w:hAnsiTheme="majorHAnsi" w:cstheme="majorHAnsi"/>
          <w:color w:val="000000" w:themeColor="text1"/>
          <w:sz w:val="28"/>
          <w:szCs w:val="28"/>
        </w:rPr>
        <w:t>shower and eat.</w:t>
      </w:r>
    </w:p>
    <w:p w14:paraId="1D428636" w14:textId="375DFA49" w:rsidR="006113E5" w:rsidRDefault="0024157C" w:rsidP="00872032">
      <w:pPr>
        <w:spacing w:after="0" w:line="360" w:lineRule="auto"/>
        <w:ind w:left="3402" w:right="-765"/>
        <w:contextualSpacing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OPDs said</w:t>
      </w:r>
      <w:r w:rsidR="007B2892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it is important for</w:t>
      </w:r>
      <w:r w:rsidR="00A924D6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Australia </w:t>
      </w:r>
      <w:r w:rsidR="007B2892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to 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support assistive technology to help people with disability in their communities</w:t>
      </w:r>
      <w:r w:rsidR="00A924D6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1B5617F3" w14:textId="7695F2D1" w:rsidR="006113E5" w:rsidRDefault="00EB090B" w:rsidP="00A924D6">
      <w:pPr>
        <w:spacing w:after="0" w:line="360" w:lineRule="auto"/>
        <w:ind w:left="3402" w:right="-623"/>
        <w:contextualSpacing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398" behindDoc="0" locked="0" layoutInCell="1" allowOverlap="1" wp14:anchorId="7191414C" wp14:editId="745DF84B">
                <wp:simplePos x="0" y="0"/>
                <wp:positionH relativeFrom="column">
                  <wp:posOffset>288579</wp:posOffset>
                </wp:positionH>
                <wp:positionV relativeFrom="paragraph">
                  <wp:posOffset>22283</wp:posOffset>
                </wp:positionV>
                <wp:extent cx="1395268" cy="1193165"/>
                <wp:effectExtent l="0" t="0" r="0" b="6985"/>
                <wp:wrapNone/>
                <wp:docPr id="1945419770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5268" cy="1193165"/>
                          <a:chOff x="0" y="0"/>
                          <a:chExt cx="1395268" cy="1193165"/>
                        </a:xfrm>
                      </wpg:grpSpPr>
                      <pic:pic xmlns:pic="http://schemas.openxmlformats.org/drawingml/2006/picture">
                        <pic:nvPicPr>
                          <pic:cNvPr id="1270066246" name="Picture 1270066246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65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7669122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778" y="99752"/>
                            <a:ext cx="364490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7A2CE2" id="Group 1" o:spid="_x0000_s1026" alt="&quot;&quot;" style="position:absolute;margin-left:22.7pt;margin-top:1.75pt;width:109.85pt;height:93.95pt;z-index:251660398" coordsize="13952,119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">
                <v:shape id="Picture 1270066246" o:spid="_x0000_s1027" type="#_x0000_t75" style="position:absolute;width:11931;height:1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">
                  <v:imagedata r:id="rId92" o:title=""/>
                </v:shape>
                <v:shape id="Picture 1" o:spid="_x0000_s1028" type="#_x0000_t75" style="position:absolute;left:10307;top:997;width:3645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">
                  <v:imagedata r:id="rId93" o:title=""/>
                </v:shape>
              </v:group>
            </w:pict>
          </mc:Fallback>
        </mc:AlternateContent>
      </w:r>
    </w:p>
    <w:p w14:paraId="3D2EB015" w14:textId="110A1C5A" w:rsidR="00B7782A" w:rsidRPr="00AD154B" w:rsidRDefault="00A924D6" w:rsidP="00AD154B">
      <w:pPr>
        <w:spacing w:line="360" w:lineRule="auto"/>
        <w:ind w:left="3402" w:right="-623"/>
        <w:contextualSpacing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OPDs said that it</w:t>
      </w:r>
      <w:r w:rsidR="001355C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should</w:t>
      </w:r>
      <w:r w:rsidR="00AD154B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be easy to </w:t>
      </w:r>
      <w:r w:rsidR="00D23AB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get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assistive </w:t>
      </w:r>
      <w:r w:rsidR="00EB36C2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technology</w:t>
      </w:r>
      <w:r w:rsidR="00AD154B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and </w:t>
      </w:r>
      <w:r w:rsidR="00B7782A" w:rsidRPr="00AD154B">
        <w:rPr>
          <w:rFonts w:asciiTheme="majorHAnsi" w:hAnsiTheme="majorHAnsi" w:cstheme="majorHAnsi"/>
          <w:color w:val="000000" w:themeColor="text1"/>
          <w:sz w:val="28"/>
          <w:szCs w:val="28"/>
        </w:rPr>
        <w:t>not cost too much.</w:t>
      </w:r>
    </w:p>
    <w:p w14:paraId="01AB03B9" w14:textId="77777777" w:rsidR="002B4C62" w:rsidRDefault="002B4C62">
      <w:pPr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br w:type="page"/>
      </w:r>
    </w:p>
    <w:p w14:paraId="3749E5B1" w14:textId="2726417C" w:rsidR="003F754E" w:rsidRPr="00560036" w:rsidRDefault="006840CB" w:rsidP="00FA2247">
      <w:pPr>
        <w:pStyle w:val="ListParagraph"/>
        <w:numPr>
          <w:ilvl w:val="0"/>
          <w:numId w:val="0"/>
        </w:numPr>
        <w:spacing w:before="240" w:after="120" w:line="360" w:lineRule="auto"/>
        <w:ind w:left="340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lastRenderedPageBreak/>
        <w:drawing>
          <wp:anchor distT="0" distB="0" distL="114300" distR="114300" simplePos="0" relativeHeight="251657298" behindDoc="0" locked="0" layoutInCell="1" allowOverlap="1" wp14:anchorId="4EFB467E" wp14:editId="43D73B2E">
            <wp:simplePos x="0" y="0"/>
            <wp:positionH relativeFrom="column">
              <wp:posOffset>1040532</wp:posOffset>
            </wp:positionH>
            <wp:positionV relativeFrom="paragraph">
              <wp:posOffset>534670</wp:posOffset>
            </wp:positionV>
            <wp:extent cx="535021" cy="535021"/>
            <wp:effectExtent l="0" t="0" r="0" b="0"/>
            <wp:wrapNone/>
            <wp:docPr id="526949620" name="Picture 526949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1" cy="53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AB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OPDs said 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that</w:t>
      </w:r>
      <w:r w:rsidR="003F754E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:</w:t>
      </w:r>
    </w:p>
    <w:p w14:paraId="73433DC6" w14:textId="1244B98E" w:rsidR="00AF3406" w:rsidRPr="00560036" w:rsidRDefault="005F0B4A" w:rsidP="007B2892">
      <w:pPr>
        <w:pStyle w:val="ListParagraph"/>
        <w:numPr>
          <w:ilvl w:val="0"/>
          <w:numId w:val="37"/>
        </w:numPr>
        <w:spacing w:before="240" w:line="360" w:lineRule="auto"/>
        <w:ind w:left="3686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299" behindDoc="0" locked="0" layoutInCell="1" allowOverlap="1" wp14:anchorId="55F63D71" wp14:editId="540B4BA2">
            <wp:simplePos x="0" y="0"/>
            <wp:positionH relativeFrom="column">
              <wp:posOffset>282984</wp:posOffset>
            </wp:positionH>
            <wp:positionV relativeFrom="paragraph">
              <wp:posOffset>354602</wp:posOffset>
            </wp:positionV>
            <wp:extent cx="1080000" cy="1080000"/>
            <wp:effectExtent l="0" t="0" r="0" b="6350"/>
            <wp:wrapNone/>
            <wp:docPr id="1289944133" name="Picture 12899441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944133" name="Picture 12899441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AB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their governments do not know much about 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support</w:t>
      </w:r>
      <w:r w:rsidR="00A45B3D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services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for people with disabilit</w:t>
      </w:r>
      <w:r w:rsidR="00F8161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</w:p>
    <w:p w14:paraId="21DC3AB5" w14:textId="72213468" w:rsidR="00B7782A" w:rsidRPr="00560036" w:rsidRDefault="00D23AB3" w:rsidP="007B2892">
      <w:pPr>
        <w:pStyle w:val="ListParagraph"/>
        <w:numPr>
          <w:ilvl w:val="0"/>
          <w:numId w:val="37"/>
        </w:numPr>
        <w:spacing w:line="360" w:lineRule="auto"/>
        <w:ind w:left="3686" w:right="-481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hey want more money spent on support services and the people who work for the services</w:t>
      </w:r>
    </w:p>
    <w:p w14:paraId="714BDEB8" w14:textId="5D4964E9" w:rsidR="007332FD" w:rsidRPr="00560036" w:rsidRDefault="007332FD" w:rsidP="007B2892">
      <w:pPr>
        <w:pStyle w:val="Default"/>
        <w:numPr>
          <w:ilvl w:val="0"/>
          <w:numId w:val="37"/>
        </w:numPr>
        <w:spacing w:after="240" w:line="360" w:lineRule="auto"/>
        <w:ind w:left="3686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300" behindDoc="0" locked="0" layoutInCell="1" allowOverlap="1" wp14:anchorId="519AD62A" wp14:editId="42955B7D">
            <wp:simplePos x="0" y="0"/>
            <wp:positionH relativeFrom="column">
              <wp:posOffset>354250</wp:posOffset>
            </wp:positionH>
            <wp:positionV relativeFrom="paragraph">
              <wp:posOffset>1026750</wp:posOffset>
            </wp:positionV>
            <wp:extent cx="1080000" cy="1080000"/>
            <wp:effectExtent l="0" t="0" r="6350" b="6350"/>
            <wp:wrapNone/>
            <wp:docPr id="23453550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3550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116" w:rsidRPr="00560036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78" behindDoc="0" locked="0" layoutInCell="1" allowOverlap="1" wp14:anchorId="0FFA8763" wp14:editId="50615F64">
            <wp:simplePos x="0" y="0"/>
            <wp:positionH relativeFrom="column">
              <wp:posOffset>-43815</wp:posOffset>
            </wp:positionH>
            <wp:positionV relativeFrom="paragraph">
              <wp:posOffset>1037</wp:posOffset>
            </wp:positionV>
            <wp:extent cx="2035800" cy="1080000"/>
            <wp:effectExtent l="0" t="0" r="0" b="6350"/>
            <wp:wrapNone/>
            <wp:docPr id="64387537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87537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money should be spent on </w:t>
      </w:r>
      <w:r w:rsidR="0089155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support services in the </w:t>
      </w:r>
      <w:r w:rsidR="00F3351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community</w:t>
      </w:r>
      <w:r w:rsidR="0089155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, so that people with disabilit</w:t>
      </w:r>
      <w:r w:rsidR="007B2892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="0089155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can stay in the community while getting them</w:t>
      </w:r>
    </w:p>
    <w:p w14:paraId="753AE7BB" w14:textId="00B66BA2" w:rsidR="009B7005" w:rsidRPr="00560036" w:rsidRDefault="007D5713" w:rsidP="009F0795">
      <w:pPr>
        <w:pStyle w:val="Default"/>
        <w:numPr>
          <w:ilvl w:val="0"/>
          <w:numId w:val="37"/>
        </w:numPr>
        <w:spacing w:after="600" w:line="360" w:lineRule="auto"/>
        <w:ind w:left="3686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OPDs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talked about how important family, friends, and the community are in supporting people with disabilit</w:t>
      </w:r>
      <w:r w:rsidR="00F8161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="00D23AB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5FEACEB0" w14:textId="36CDD6B3" w:rsidR="00FB1F5D" w:rsidRPr="00560036" w:rsidRDefault="0041113B" w:rsidP="00F56EC7">
      <w:pPr>
        <w:pStyle w:val="Default"/>
        <w:spacing w:after="120" w:line="360" w:lineRule="auto"/>
        <w:ind w:left="340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28" behindDoc="0" locked="0" layoutInCell="1" allowOverlap="1" wp14:anchorId="4F697021" wp14:editId="76E3B448">
            <wp:simplePos x="0" y="0"/>
            <wp:positionH relativeFrom="column">
              <wp:posOffset>39197</wp:posOffset>
            </wp:positionH>
            <wp:positionV relativeFrom="paragraph">
              <wp:posOffset>242512</wp:posOffset>
            </wp:positionV>
            <wp:extent cx="1445260" cy="1445260"/>
            <wp:effectExtent l="0" t="0" r="2540" b="2540"/>
            <wp:wrapNone/>
            <wp:docPr id="16156824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68241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906" cy="144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AB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OPDs said there are </w:t>
      </w:r>
      <w:r w:rsidR="00C34EFE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three </w:t>
      </w:r>
      <w:r w:rsidR="00836CC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areas </w:t>
      </w:r>
      <w:r w:rsidR="008E75C8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that need more </w:t>
      </w:r>
      <w:r w:rsidR="008E529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disability </w:t>
      </w:r>
      <w:r w:rsidR="009B700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support services</w:t>
      </w:r>
      <w:r w:rsidR="00D23AB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. </w:t>
      </w:r>
    </w:p>
    <w:p w14:paraId="482B5178" w14:textId="6EFC4B8A" w:rsidR="009B7005" w:rsidRPr="00560036" w:rsidRDefault="00D23AB3" w:rsidP="00FA2247">
      <w:pPr>
        <w:pStyle w:val="Default"/>
        <w:spacing w:after="120" w:line="360" w:lineRule="auto"/>
        <w:ind w:left="3544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These are</w:t>
      </w:r>
      <w:r w:rsidR="00963204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:</w:t>
      </w:r>
    </w:p>
    <w:p w14:paraId="5D212A9A" w14:textId="63B1254B" w:rsidR="001F1E49" w:rsidRPr="00560036" w:rsidRDefault="001E6EB8" w:rsidP="00474F57">
      <w:pPr>
        <w:pStyle w:val="ListParagraph"/>
        <w:numPr>
          <w:ilvl w:val="0"/>
          <w:numId w:val="33"/>
        </w:numPr>
        <w:spacing w:after="360" w:line="360" w:lineRule="auto"/>
        <w:ind w:left="3762" w:right="-623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early childhood development and intervention</w:t>
      </w:r>
      <w:r w:rsidR="00DD0BF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, </w:t>
      </w:r>
      <w:r w:rsidR="00546D08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means </w:t>
      </w:r>
      <w:r w:rsidR="00D23AB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providing support </w:t>
      </w:r>
      <w:r w:rsidR="0039196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for </w:t>
      </w:r>
      <w:r w:rsidR="00D23AB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young </w:t>
      </w:r>
      <w:r w:rsidR="0039196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children </w:t>
      </w:r>
      <w:r w:rsidR="00D23AB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with disabilit</w:t>
      </w:r>
      <w:r w:rsidR="00F8161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="00D23AB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39196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to learn </w:t>
      </w:r>
      <w:r w:rsidR="00D23AB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and grow</w:t>
      </w:r>
    </w:p>
    <w:p w14:paraId="1EB56213" w14:textId="77777777" w:rsidR="00455E7D" w:rsidRDefault="00A24096" w:rsidP="00114CF1">
      <w:pPr>
        <w:pStyle w:val="ListParagraph"/>
        <w:numPr>
          <w:ilvl w:val="0"/>
          <w:numId w:val="33"/>
        </w:numPr>
        <w:spacing w:after="0" w:line="360" w:lineRule="auto"/>
        <w:ind w:left="3762" w:right="-623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256" behindDoc="0" locked="0" layoutInCell="1" allowOverlap="1" wp14:anchorId="76C77F24" wp14:editId="397047BA">
            <wp:simplePos x="0" y="0"/>
            <wp:positionH relativeFrom="column">
              <wp:posOffset>354330</wp:posOffset>
            </wp:positionH>
            <wp:positionV relativeFrom="paragraph">
              <wp:posOffset>1074888</wp:posOffset>
            </wp:positionV>
            <wp:extent cx="1186815" cy="1186815"/>
            <wp:effectExtent l="0" t="0" r="0" b="0"/>
            <wp:wrapNone/>
            <wp:docPr id="1164410407" name="Picture 11644104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410407" name="Picture 11644104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0036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79" behindDoc="0" locked="0" layoutInCell="1" allowOverlap="1" wp14:anchorId="3BC03C4D" wp14:editId="18882140">
            <wp:simplePos x="0" y="0"/>
            <wp:positionH relativeFrom="column">
              <wp:posOffset>219075</wp:posOffset>
            </wp:positionH>
            <wp:positionV relativeFrom="paragraph">
              <wp:posOffset>22693</wp:posOffset>
            </wp:positionV>
            <wp:extent cx="1313180" cy="1079500"/>
            <wp:effectExtent l="0" t="0" r="1270" b="0"/>
            <wp:wrapNone/>
            <wp:docPr id="152633965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33965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F6A"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s</w:t>
      </w:r>
      <w:r w:rsidR="00D23AB3"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ign language</w:t>
      </w:r>
      <w:r w:rsidR="00D92C41"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, </w:t>
      </w:r>
      <w:r w:rsidR="00D92C4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which</w:t>
      </w:r>
      <w:r w:rsidR="00D92C41"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 </w:t>
      </w:r>
      <w:r w:rsidR="00FE255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is</w:t>
      </w:r>
      <w:r w:rsidR="009C0726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a way </w:t>
      </w:r>
      <w:r w:rsidR="009B57A2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for people who </w:t>
      </w:r>
      <w:r w:rsidR="00D23AB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are </w:t>
      </w:r>
      <w:r w:rsidR="008E75C8" w:rsidRPr="0085045B">
        <w:rPr>
          <w:rFonts w:asciiTheme="majorHAnsi" w:hAnsiTheme="majorHAnsi" w:cstheme="majorHAnsi"/>
          <w:color w:val="000000" w:themeColor="text1"/>
          <w:sz w:val="28"/>
          <w:szCs w:val="28"/>
        </w:rPr>
        <w:t>D</w:t>
      </w:r>
      <w:r w:rsidR="00D23AB3" w:rsidRPr="0085045B">
        <w:rPr>
          <w:rFonts w:asciiTheme="majorHAnsi" w:hAnsiTheme="majorHAnsi" w:cstheme="majorHAnsi"/>
          <w:color w:val="000000" w:themeColor="text1"/>
          <w:sz w:val="28"/>
          <w:szCs w:val="28"/>
        </w:rPr>
        <w:t>eaf</w:t>
      </w:r>
      <w:r w:rsidR="00D23AB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to communicate</w:t>
      </w:r>
      <w:r w:rsidR="00FE255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using </w:t>
      </w:r>
      <w:r w:rsidR="00D23AB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their </w:t>
      </w:r>
      <w:r w:rsidR="00FE255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hands</w:t>
      </w:r>
      <w:r w:rsidR="00D23AB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7F36684D" w14:textId="6BB6B643" w:rsidR="00A2736A" w:rsidRDefault="009B57A2" w:rsidP="00455E7D">
      <w:pPr>
        <w:pStyle w:val="ListParagraph"/>
        <w:numPr>
          <w:ilvl w:val="0"/>
          <w:numId w:val="0"/>
        </w:numPr>
        <w:spacing w:after="0" w:line="360" w:lineRule="auto"/>
        <w:ind w:left="3762" w:right="-623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D23AB3" w:rsidRPr="00560036" w:rsidDel="003A1897">
        <w:rPr>
          <w:rFonts w:asciiTheme="majorHAnsi" w:hAnsiTheme="majorHAnsi" w:cstheme="majorHAnsi"/>
          <w:color w:val="000000" w:themeColor="text1"/>
          <w:sz w:val="28"/>
          <w:szCs w:val="28"/>
        </w:rPr>
        <w:t>Not all countries have a</w:t>
      </w:r>
      <w:r w:rsidR="00605671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shared</w:t>
      </w:r>
      <w:r w:rsidR="00E04317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D23AB3" w:rsidRPr="00560036" w:rsidDel="003A1897">
        <w:rPr>
          <w:rFonts w:asciiTheme="majorHAnsi" w:hAnsiTheme="majorHAnsi" w:cstheme="majorHAnsi"/>
          <w:color w:val="000000" w:themeColor="text1"/>
          <w:sz w:val="28"/>
          <w:szCs w:val="28"/>
        </w:rPr>
        <w:t>sign language</w:t>
      </w:r>
      <w:r w:rsidR="000F0A04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331397A0" w14:textId="42A29741" w:rsidR="00A2736A" w:rsidRDefault="000F0A04" w:rsidP="00455E7D">
      <w:pPr>
        <w:pStyle w:val="ListParagraph"/>
        <w:numPr>
          <w:ilvl w:val="0"/>
          <w:numId w:val="0"/>
        </w:numPr>
        <w:spacing w:after="0" w:line="360" w:lineRule="auto"/>
        <w:ind w:left="3762" w:right="-623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I</w:t>
      </w:r>
      <w:r w:rsidR="003A189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 is important </w:t>
      </w:r>
      <w:r w:rsidR="008E75C8">
        <w:rPr>
          <w:rFonts w:asciiTheme="majorHAnsi" w:hAnsiTheme="majorHAnsi" w:cstheme="majorHAnsi"/>
          <w:color w:val="000000" w:themeColor="text1"/>
          <w:sz w:val="28"/>
          <w:szCs w:val="28"/>
        </w:rPr>
        <w:t>for</w:t>
      </w:r>
      <w:r w:rsidR="003A189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countries </w:t>
      </w:r>
      <w:r w:rsidR="002A3A02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to </w:t>
      </w:r>
      <w:r w:rsidR="00E04317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make </w:t>
      </w:r>
      <w:r w:rsidR="003A189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their sign language</w:t>
      </w:r>
      <w:r w:rsidR="00C9640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C96401" w:rsidRPr="0085045B">
        <w:rPr>
          <w:rFonts w:asciiTheme="majorHAnsi" w:hAnsiTheme="majorHAnsi" w:cstheme="majorHAnsi"/>
          <w:color w:val="000000" w:themeColor="text1"/>
          <w:sz w:val="28"/>
          <w:szCs w:val="28"/>
        </w:rPr>
        <w:t>so</w:t>
      </w:r>
      <w:r w:rsidR="0085045B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people who </w:t>
      </w:r>
      <w:r w:rsidR="00C50A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are </w:t>
      </w:r>
      <w:r w:rsidR="00C50A36" w:rsidRPr="0085045B">
        <w:rPr>
          <w:rFonts w:asciiTheme="majorHAnsi" w:hAnsiTheme="majorHAnsi" w:cstheme="majorHAnsi"/>
          <w:color w:val="000000" w:themeColor="text1"/>
          <w:sz w:val="28"/>
          <w:szCs w:val="28"/>
        </w:rPr>
        <w:t>Deaf</w:t>
      </w:r>
      <w:r w:rsidR="00C96401" w:rsidRPr="0085045B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C9640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can communicate with each other</w:t>
      </w:r>
      <w:r w:rsidR="003A189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. </w:t>
      </w:r>
    </w:p>
    <w:p w14:paraId="1D4B5CB4" w14:textId="7AED9E66" w:rsidR="006B6439" w:rsidRDefault="003A1897" w:rsidP="00455E7D">
      <w:pPr>
        <w:pStyle w:val="ListParagraph"/>
        <w:numPr>
          <w:ilvl w:val="0"/>
          <w:numId w:val="0"/>
        </w:numPr>
        <w:spacing w:after="0" w:line="360" w:lineRule="auto"/>
        <w:ind w:left="3762" w:right="-623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lastRenderedPageBreak/>
        <w:t>It is also important for the government to</w:t>
      </w:r>
      <w:r w:rsidR="000405D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have</w:t>
      </w:r>
      <w:r w:rsidR="0070607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laws </w:t>
      </w:r>
      <w:r w:rsidR="00765D38">
        <w:rPr>
          <w:rFonts w:asciiTheme="majorHAnsi" w:hAnsiTheme="majorHAnsi" w:cstheme="majorHAnsi"/>
          <w:color w:val="000000" w:themeColor="text1"/>
          <w:sz w:val="28"/>
          <w:szCs w:val="28"/>
        </w:rPr>
        <w:t>to make</w:t>
      </w:r>
      <w:r w:rsidR="000A1F95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their sign language </w:t>
      </w:r>
      <w:r w:rsidR="00765D38" w:rsidRPr="00114CF1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official</w:t>
      </w:r>
      <w:r w:rsidR="000E0BFB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73177FDD" w14:textId="333B23D5" w:rsidR="00391961" w:rsidRPr="00560036" w:rsidRDefault="008A1BAE" w:rsidP="00114CF1">
      <w:pPr>
        <w:pStyle w:val="ListParagraph"/>
        <w:numPr>
          <w:ilvl w:val="0"/>
          <w:numId w:val="0"/>
        </w:numPr>
        <w:spacing w:after="360" w:line="360" w:lineRule="auto"/>
        <w:ind w:left="3762" w:right="-623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3C25E4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Official</w:t>
      </w:r>
      <w:r w:rsidRPr="008A1BA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means a thing that is done or decided by an important person, like someone from the Government.</w:t>
      </w:r>
    </w:p>
    <w:p w14:paraId="3F5E7A8B" w14:textId="18BA833C" w:rsidR="00181345" w:rsidRDefault="00AD7F60" w:rsidP="002B4C62">
      <w:pPr>
        <w:pStyle w:val="ListParagraph"/>
        <w:numPr>
          <w:ilvl w:val="0"/>
          <w:numId w:val="33"/>
        </w:numPr>
        <w:spacing w:after="360" w:line="360" w:lineRule="auto"/>
        <w:ind w:left="3759" w:right="-765" w:hanging="357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80" behindDoc="0" locked="0" layoutInCell="1" allowOverlap="1" wp14:anchorId="0F8D5309" wp14:editId="237C7C3F">
            <wp:simplePos x="0" y="0"/>
            <wp:positionH relativeFrom="column">
              <wp:posOffset>-25400</wp:posOffset>
            </wp:positionH>
            <wp:positionV relativeFrom="paragraph">
              <wp:posOffset>27190</wp:posOffset>
            </wp:positionV>
            <wp:extent cx="2155962" cy="1147157"/>
            <wp:effectExtent l="0" t="0" r="0" b="0"/>
            <wp:wrapNone/>
            <wp:docPr id="124796265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6265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962" cy="1147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A48" w:rsidRPr="00560036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t>making</w:t>
      </w:r>
      <w:r w:rsidR="0018134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02445E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training </w:t>
      </w:r>
      <w:r w:rsidR="00CB642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and qualifications</w:t>
      </w:r>
      <w:r w:rsidR="00004D1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for caregivers and service providers</w:t>
      </w:r>
      <w:r w:rsidR="00F4042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. This means </w:t>
      </w:r>
      <w:r w:rsidR="00004D1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making sure that people who support people with disabilit</w:t>
      </w:r>
      <w:r w:rsidR="00F8161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="00004D1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have the right skills and know</w:t>
      </w:r>
      <w:r w:rsidR="006171C4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how </w:t>
      </w:r>
      <w:r w:rsidR="00004D1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to</w:t>
      </w:r>
      <w:r w:rsidR="006171C4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care for and</w:t>
      </w:r>
      <w:r w:rsidR="00004D1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keep </w:t>
      </w:r>
      <w:r w:rsidR="004E667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people with disability </w:t>
      </w:r>
      <w:r w:rsidR="00004D1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safe. </w:t>
      </w:r>
    </w:p>
    <w:p w14:paraId="42ED319B" w14:textId="7DC275A1" w:rsidR="00B7782A" w:rsidRPr="00560036" w:rsidRDefault="00B7782A" w:rsidP="002D5CDE">
      <w:pPr>
        <w:pStyle w:val="Heading3"/>
      </w:pPr>
      <w:r w:rsidRPr="00560036">
        <w:t>Accessibility</w:t>
      </w:r>
    </w:p>
    <w:p w14:paraId="010025D2" w14:textId="70EA8358" w:rsidR="00C9224C" w:rsidRPr="00560036" w:rsidRDefault="00653D43" w:rsidP="005467F1">
      <w:pPr>
        <w:spacing w:after="100" w:afterAutospacing="1" w:line="360" w:lineRule="auto"/>
        <w:ind w:left="3402" w:right="-623"/>
        <w:contextualSpacing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244" behindDoc="0" locked="0" layoutInCell="1" allowOverlap="1" wp14:anchorId="295FB896" wp14:editId="03B5F23D">
            <wp:simplePos x="0" y="0"/>
            <wp:positionH relativeFrom="column">
              <wp:posOffset>1054399</wp:posOffset>
            </wp:positionH>
            <wp:positionV relativeFrom="paragraph">
              <wp:posOffset>150272</wp:posOffset>
            </wp:positionV>
            <wp:extent cx="575001" cy="726540"/>
            <wp:effectExtent l="0" t="0" r="0" b="0"/>
            <wp:wrapNone/>
            <wp:docPr id="1780155456" name="Picture 17801554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155456" name="Picture 17801554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8" t="2710" r="11812" b="3913"/>
                    <a:stretch/>
                  </pic:blipFill>
                  <pic:spPr bwMode="auto">
                    <a:xfrm>
                      <a:off x="0" y="0"/>
                      <a:ext cx="575001" cy="7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0036">
        <w:rPr>
          <w:noProof/>
          <w:color w:val="000000" w:themeColor="text1"/>
        </w:rPr>
        <w:drawing>
          <wp:anchor distT="0" distB="0" distL="114300" distR="114300" simplePos="0" relativeHeight="251657243" behindDoc="0" locked="0" layoutInCell="1" allowOverlap="1" wp14:anchorId="0C215648" wp14:editId="79B72FE9">
            <wp:simplePos x="0" y="0"/>
            <wp:positionH relativeFrom="column">
              <wp:posOffset>-3068</wp:posOffset>
            </wp:positionH>
            <wp:positionV relativeFrom="paragraph">
              <wp:posOffset>28973</wp:posOffset>
            </wp:positionV>
            <wp:extent cx="848299" cy="848299"/>
            <wp:effectExtent l="0" t="0" r="9525" b="9525"/>
            <wp:wrapNone/>
            <wp:docPr id="1589979612" name="Picture 15899796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979612" name="Picture 15899796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50" cy="85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82A"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Accessibility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means </w:t>
      </w:r>
      <w:r w:rsidR="00004D1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that everyone can use or understand something</w:t>
      </w:r>
      <w:r w:rsidR="001542B6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, including people with disabilit</w:t>
      </w:r>
      <w:r w:rsidR="00FA034B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="00004D1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. </w:t>
      </w:r>
    </w:p>
    <w:p w14:paraId="68AA0D4B" w14:textId="6DF9C390" w:rsidR="00037A92" w:rsidRPr="00560036" w:rsidRDefault="00F470E4" w:rsidP="00096E2D">
      <w:pPr>
        <w:spacing w:after="100" w:afterAutospacing="1" w:line="360" w:lineRule="auto"/>
        <w:ind w:left="3402"/>
        <w:contextualSpacing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Accessibility </w:t>
      </w:r>
      <w:r w:rsidR="00055826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is a</w:t>
      </w:r>
      <w:r w:rsidR="00C9224C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human right and </w:t>
      </w:r>
      <w:r w:rsidR="005467F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not having access </w:t>
      </w:r>
      <w:r w:rsidR="00C9224C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can be a </w:t>
      </w:r>
      <w:r w:rsidR="00055826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problem for p</w:t>
      </w:r>
      <w:r w:rsidR="000E51F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eople with disabilit</w:t>
      </w:r>
      <w:r w:rsidR="007B2892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="000E51F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B326D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around</w:t>
      </w:r>
      <w:r w:rsidR="000626B2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the wor</w:t>
      </w:r>
      <w:r w:rsidR="00FC2E28">
        <w:rPr>
          <w:rFonts w:asciiTheme="majorHAnsi" w:hAnsiTheme="majorHAnsi" w:cstheme="majorHAnsi"/>
          <w:color w:val="000000" w:themeColor="text1"/>
          <w:sz w:val="28"/>
          <w:szCs w:val="28"/>
        </w:rPr>
        <w:t>l</w:t>
      </w:r>
      <w:r w:rsidR="000626B2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d.</w:t>
      </w:r>
      <w:r w:rsidR="000E51F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</w:p>
    <w:p w14:paraId="0B463834" w14:textId="1FDDFA57" w:rsidR="00B7782A" w:rsidRPr="00560036" w:rsidRDefault="00792B87" w:rsidP="002B4C62">
      <w:pPr>
        <w:spacing w:before="600" w:after="120" w:line="360" w:lineRule="auto"/>
        <w:ind w:left="340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7301" behindDoc="0" locked="0" layoutInCell="1" allowOverlap="1" wp14:anchorId="3D1613A9" wp14:editId="761AB38C">
                <wp:simplePos x="0" y="0"/>
                <wp:positionH relativeFrom="column">
                  <wp:posOffset>401153</wp:posOffset>
                </wp:positionH>
                <wp:positionV relativeFrom="paragraph">
                  <wp:posOffset>133985</wp:posOffset>
                </wp:positionV>
                <wp:extent cx="1079500" cy="1147593"/>
                <wp:effectExtent l="0" t="0" r="6350" b="0"/>
                <wp:wrapNone/>
                <wp:docPr id="1627837818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147593"/>
                          <a:chOff x="0" y="0"/>
                          <a:chExt cx="1079500" cy="1147593"/>
                        </a:xfrm>
                      </wpg:grpSpPr>
                      <pic:pic xmlns:pic="http://schemas.openxmlformats.org/drawingml/2006/picture">
                        <pic:nvPicPr>
                          <pic:cNvPr id="2030992816" name="Picture 2030992816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093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30588839" name="Picture 1730588839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clrChange>
                              <a:clrFrom>
                                <a:srgbClr val="FFFDFF"/>
                              </a:clrFrom>
                              <a:clrTo>
                                <a:srgbClr val="FFFD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98" y="0"/>
                            <a:ext cx="709295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E978F0" id="Group 2" o:spid="_x0000_s1026" alt="&quot;&quot;" style="position:absolute;margin-left:31.6pt;margin-top:10.55pt;width:85pt;height:90.35pt;z-index:251657301" coordsize="10795,11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">
                <v:shape id="Picture 2030992816" o:spid="_x0000_s1027" type="#_x0000_t75" style="position:absolute;top:680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">
                  <v:imagedata r:id="rId105" o:title="" chromakey="white"/>
                </v:shape>
                <v:shape id="Picture 1730588839" o:spid="_x0000_s1028" type="#_x0000_t75" style="position:absolute;left:1750;width:7093;height:7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">
                  <v:imagedata r:id="rId56" o:title="" chromakey="#fffdff"/>
                </v:shape>
              </v:group>
            </w:pict>
          </mc:Fallback>
        </mc:AlternateContent>
      </w:r>
      <w:r w:rsidR="001F132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OPDs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said:</w:t>
      </w:r>
    </w:p>
    <w:p w14:paraId="5550A951" w14:textId="64E9F69C" w:rsidR="00173BC5" w:rsidRPr="00560036" w:rsidRDefault="006F2D3E" w:rsidP="007B2892">
      <w:pPr>
        <w:pStyle w:val="ListParagraph"/>
        <w:numPr>
          <w:ilvl w:val="0"/>
          <w:numId w:val="11"/>
        </w:numPr>
        <w:spacing w:after="360" w:line="360" w:lineRule="auto"/>
        <w:ind w:left="3762" w:right="-198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81" behindDoc="0" locked="0" layoutInCell="1" allowOverlap="1" wp14:anchorId="3B423587" wp14:editId="7966F432">
            <wp:simplePos x="0" y="0"/>
            <wp:positionH relativeFrom="column">
              <wp:posOffset>215900</wp:posOffset>
            </wp:positionH>
            <wp:positionV relativeFrom="paragraph">
              <wp:posOffset>863433</wp:posOffset>
            </wp:positionV>
            <wp:extent cx="1263015" cy="1164590"/>
            <wp:effectExtent l="0" t="0" r="0" b="0"/>
            <wp:wrapNone/>
            <wp:docPr id="118638741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38741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5E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they </w:t>
      </w:r>
      <w:r w:rsidR="00173BC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know</w:t>
      </w:r>
      <w:r w:rsidR="00C5071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there are lots of things that get in the way or st</w:t>
      </w:r>
      <w:r w:rsidR="00173BC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o</w:t>
      </w:r>
      <w:r w:rsidR="00C5071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p people </w:t>
      </w:r>
      <w:r w:rsidR="00173BC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access</w:t>
      </w:r>
      <w:r w:rsidR="008D4FBE">
        <w:rPr>
          <w:rFonts w:asciiTheme="majorHAnsi" w:hAnsiTheme="majorHAnsi" w:cstheme="majorHAnsi"/>
          <w:color w:val="000000" w:themeColor="text1"/>
          <w:sz w:val="28"/>
          <w:szCs w:val="28"/>
        </w:rPr>
        <w:t>ing</w:t>
      </w:r>
      <w:r w:rsidR="005F100B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things</w:t>
      </w:r>
    </w:p>
    <w:p w14:paraId="2C88F41D" w14:textId="47012464" w:rsidR="005B1B09" w:rsidRPr="00560036" w:rsidRDefault="00764716" w:rsidP="007B2892">
      <w:pPr>
        <w:pStyle w:val="ListParagraph"/>
        <w:numPr>
          <w:ilvl w:val="0"/>
          <w:numId w:val="11"/>
        </w:numPr>
        <w:spacing w:after="360" w:line="360" w:lineRule="auto"/>
        <w:ind w:left="376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Australia should </w:t>
      </w:r>
      <w:r w:rsidR="008D4FB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support other countries </w:t>
      </w:r>
      <w:r w:rsidR="00A300F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to</w:t>
      </w:r>
      <w:r w:rsidR="00D7775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B9167C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mak</w:t>
      </w:r>
      <w:r w:rsidR="00A300F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e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things accessible for everyone</w:t>
      </w:r>
    </w:p>
    <w:p w14:paraId="4AE67DD1" w14:textId="68061982" w:rsidR="00004D11" w:rsidRPr="00560036" w:rsidRDefault="00AF0447" w:rsidP="0011532E">
      <w:pPr>
        <w:pStyle w:val="ListParagraph"/>
        <w:numPr>
          <w:ilvl w:val="1"/>
          <w:numId w:val="21"/>
        </w:numPr>
        <w:spacing w:after="120" w:line="360" w:lineRule="auto"/>
        <w:ind w:left="4119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245" behindDoc="0" locked="0" layoutInCell="1" allowOverlap="1" wp14:anchorId="0DDF0492" wp14:editId="7DB3298E">
            <wp:simplePos x="0" y="0"/>
            <wp:positionH relativeFrom="column">
              <wp:posOffset>321829</wp:posOffset>
            </wp:positionH>
            <wp:positionV relativeFrom="paragraph">
              <wp:posOffset>-60557</wp:posOffset>
            </wp:positionV>
            <wp:extent cx="1197033" cy="1197033"/>
            <wp:effectExtent l="0" t="0" r="3175" b="3175"/>
            <wp:wrapNone/>
            <wp:docPr id="1658241427" name="Picture 16582414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241427" name="Picture 16582414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31" cy="119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F5D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</w:t>
      </w:r>
      <w:r w:rsidR="00004D1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his can be done through </w:t>
      </w:r>
      <w:r w:rsidR="00004D11"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universal design</w:t>
      </w:r>
      <w:r w:rsidR="00004D1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. </w:t>
      </w:r>
      <w:r w:rsidR="00C7074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This</w:t>
      </w:r>
      <w:r w:rsidR="00004D1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D7572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is </w:t>
      </w:r>
      <w:r w:rsidR="003A58BD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when things are made, or changed, to </w:t>
      </w:r>
      <w:r w:rsidR="004547C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make sure that everyone can access them. </w:t>
      </w:r>
    </w:p>
    <w:p w14:paraId="721240FD" w14:textId="66531CE5" w:rsidR="0083759B" w:rsidRPr="00560036" w:rsidRDefault="00DF783B" w:rsidP="007B2892">
      <w:pPr>
        <w:pStyle w:val="ListParagraph"/>
        <w:numPr>
          <w:ilvl w:val="0"/>
          <w:numId w:val="11"/>
        </w:numPr>
        <w:spacing w:after="120" w:line="360" w:lineRule="auto"/>
        <w:ind w:left="376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lastRenderedPageBreak/>
        <w:drawing>
          <wp:anchor distT="0" distB="0" distL="114300" distR="114300" simplePos="0" relativeHeight="251657246" behindDoc="0" locked="0" layoutInCell="1" allowOverlap="1" wp14:anchorId="718F6A8D" wp14:editId="5D4E357A">
            <wp:simplePos x="0" y="0"/>
            <wp:positionH relativeFrom="column">
              <wp:posOffset>366858</wp:posOffset>
            </wp:positionH>
            <wp:positionV relativeFrom="paragraph">
              <wp:posOffset>118515</wp:posOffset>
            </wp:positionV>
            <wp:extent cx="1080000" cy="1080000"/>
            <wp:effectExtent l="0" t="0" r="6350" b="6350"/>
            <wp:wrapNone/>
            <wp:docPr id="1653011696" name="Picture 16530116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011696" name="Picture 16530116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Australia should make </w:t>
      </w:r>
      <w:r w:rsidR="002F21EE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sure that </w:t>
      </w:r>
      <w:r w:rsidR="000424AC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they use information that everyone can understand and access when </w:t>
      </w:r>
      <w:r w:rsidR="009C67D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they meet with OPDs</w:t>
      </w:r>
      <w:r w:rsidR="00843F1A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  <w:r w:rsidR="000424AC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</w:p>
    <w:p w14:paraId="106C4057" w14:textId="08DD2325" w:rsidR="00B7782A" w:rsidRPr="00560036" w:rsidRDefault="00131170" w:rsidP="00FA2247">
      <w:pPr>
        <w:pStyle w:val="ListParagraph"/>
        <w:numPr>
          <w:ilvl w:val="0"/>
          <w:numId w:val="0"/>
        </w:numPr>
        <w:spacing w:after="120" w:line="360" w:lineRule="auto"/>
        <w:ind w:left="376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="Verdana" w:hAnsi="Verdana"/>
          <w:noProof/>
          <w:color w:val="000000" w:themeColor="text1"/>
          <w:sz w:val="16"/>
          <w:szCs w:val="16"/>
        </w:rPr>
        <w:drawing>
          <wp:anchor distT="0" distB="0" distL="114300" distR="114300" simplePos="0" relativeHeight="251657308" behindDoc="0" locked="0" layoutInCell="1" allowOverlap="1" wp14:anchorId="2699F95E" wp14:editId="1C668421">
            <wp:simplePos x="0" y="0"/>
            <wp:positionH relativeFrom="column">
              <wp:posOffset>486056</wp:posOffset>
            </wp:positionH>
            <wp:positionV relativeFrom="paragraph">
              <wp:posOffset>429409</wp:posOffset>
            </wp:positionV>
            <wp:extent cx="759872" cy="959925"/>
            <wp:effectExtent l="0" t="0" r="2540" b="0"/>
            <wp:wrapNone/>
            <wp:docPr id="180109930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09930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8" t="2710" r="11812" b="3913"/>
                    <a:stretch/>
                  </pic:blipFill>
                  <pic:spPr bwMode="auto">
                    <a:xfrm>
                      <a:off x="0" y="0"/>
                      <a:ext cx="759872" cy="95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This can be done by using</w:t>
      </w:r>
      <w:r w:rsidR="007F5F32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more than one way to share information with people, </w:t>
      </w:r>
      <w:r w:rsidR="00467D0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like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:</w:t>
      </w:r>
    </w:p>
    <w:p w14:paraId="64197B27" w14:textId="0AA64515" w:rsidR="00527BF3" w:rsidRPr="00560036" w:rsidRDefault="00B7782A" w:rsidP="007B2892">
      <w:pPr>
        <w:pStyle w:val="ListParagraph"/>
        <w:numPr>
          <w:ilvl w:val="1"/>
          <w:numId w:val="21"/>
        </w:numPr>
        <w:spacing w:after="120" w:line="360" w:lineRule="auto"/>
        <w:ind w:left="4119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plain words </w:t>
      </w:r>
    </w:p>
    <w:p w14:paraId="23ED0746" w14:textId="31288ED8" w:rsidR="00B7782A" w:rsidRPr="00560036" w:rsidRDefault="0030462C" w:rsidP="007B2892">
      <w:pPr>
        <w:pStyle w:val="ListParagraph"/>
        <w:numPr>
          <w:ilvl w:val="1"/>
          <w:numId w:val="21"/>
        </w:numPr>
        <w:spacing w:after="120" w:line="360" w:lineRule="auto"/>
        <w:ind w:left="4119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E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asy 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R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ead</w:t>
      </w:r>
    </w:p>
    <w:p w14:paraId="00A97C22" w14:textId="5CF2F8E3" w:rsidR="0036506E" w:rsidRPr="00560036" w:rsidRDefault="005D3899" w:rsidP="007B2892">
      <w:pPr>
        <w:pStyle w:val="ListParagraph"/>
        <w:numPr>
          <w:ilvl w:val="1"/>
          <w:numId w:val="21"/>
        </w:numPr>
        <w:spacing w:after="120" w:line="360" w:lineRule="auto"/>
        <w:ind w:left="4119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314" behindDoc="0" locked="0" layoutInCell="1" allowOverlap="1" wp14:anchorId="5A11717F" wp14:editId="23E7B4AA">
            <wp:simplePos x="0" y="0"/>
            <wp:positionH relativeFrom="column">
              <wp:posOffset>217057</wp:posOffset>
            </wp:positionH>
            <wp:positionV relativeFrom="paragraph">
              <wp:posOffset>42059</wp:posOffset>
            </wp:positionV>
            <wp:extent cx="1519704" cy="1262798"/>
            <wp:effectExtent l="0" t="0" r="4445" b="0"/>
            <wp:wrapNone/>
            <wp:docPr id="19098990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8990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704" cy="126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the language people use</w:t>
      </w:r>
    </w:p>
    <w:p w14:paraId="0A7D8B9A" w14:textId="05CE0B0E" w:rsidR="00004D11" w:rsidRPr="00F118DB" w:rsidRDefault="004B7220" w:rsidP="007B2892">
      <w:pPr>
        <w:pStyle w:val="ListParagraph"/>
        <w:numPr>
          <w:ilvl w:val="1"/>
          <w:numId w:val="21"/>
        </w:numPr>
        <w:spacing w:after="0" w:line="360" w:lineRule="auto"/>
        <w:ind w:left="4119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F118DB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ways </w:t>
      </w:r>
      <w:r w:rsidR="003712F6">
        <w:rPr>
          <w:rFonts w:asciiTheme="majorHAnsi" w:hAnsiTheme="majorHAnsi" w:cstheme="majorHAnsi"/>
          <w:color w:val="000000" w:themeColor="text1"/>
          <w:sz w:val="28"/>
          <w:szCs w:val="28"/>
        </w:rPr>
        <w:t>that</w:t>
      </w:r>
      <w:r w:rsidR="00FF7FAC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people</w:t>
      </w:r>
      <w:r w:rsidR="00FF7FAC" w:rsidRPr="00F118DB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133152" w:rsidRPr="0011532E">
        <w:rPr>
          <w:rFonts w:asciiTheme="majorHAnsi" w:hAnsiTheme="majorHAnsi" w:cstheme="majorHAnsi"/>
          <w:color w:val="000000" w:themeColor="text1"/>
          <w:sz w:val="28"/>
          <w:szCs w:val="28"/>
        </w:rPr>
        <w:t>with b</w:t>
      </w:r>
      <w:r w:rsidR="008D4FBE" w:rsidRPr="00F118DB">
        <w:rPr>
          <w:rFonts w:asciiTheme="majorHAnsi" w:hAnsiTheme="majorHAnsi" w:cstheme="majorHAnsi"/>
          <w:color w:val="000000" w:themeColor="text1"/>
          <w:sz w:val="28"/>
          <w:szCs w:val="28"/>
        </w:rPr>
        <w:t>lind</w:t>
      </w:r>
      <w:r w:rsidR="00133152" w:rsidRPr="0011532E">
        <w:rPr>
          <w:rFonts w:asciiTheme="majorHAnsi" w:hAnsiTheme="majorHAnsi" w:cstheme="majorHAnsi"/>
          <w:color w:val="000000" w:themeColor="text1"/>
          <w:sz w:val="28"/>
          <w:szCs w:val="28"/>
        </w:rPr>
        <w:t>ness or low vision</w:t>
      </w:r>
      <w:r w:rsidR="008D4FBE" w:rsidRPr="00F118DB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Pr="00F118DB">
        <w:rPr>
          <w:rFonts w:asciiTheme="majorHAnsi" w:hAnsiTheme="majorHAnsi" w:cstheme="majorHAnsi"/>
          <w:color w:val="000000" w:themeColor="text1"/>
          <w:sz w:val="28"/>
          <w:szCs w:val="28"/>
        </w:rPr>
        <w:t>or</w:t>
      </w:r>
      <w:r w:rsidR="00C771E1" w:rsidRPr="0011532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who are</w:t>
      </w:r>
      <w:r w:rsidRPr="00F118DB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8D4FBE" w:rsidRPr="00F118DB">
        <w:rPr>
          <w:rFonts w:asciiTheme="majorHAnsi" w:hAnsiTheme="majorHAnsi" w:cstheme="majorHAnsi"/>
          <w:color w:val="000000" w:themeColor="text1"/>
          <w:sz w:val="28"/>
          <w:szCs w:val="28"/>
        </w:rPr>
        <w:t>D</w:t>
      </w:r>
      <w:r w:rsidRPr="00F118DB">
        <w:rPr>
          <w:rFonts w:asciiTheme="majorHAnsi" w:hAnsiTheme="majorHAnsi" w:cstheme="majorHAnsi"/>
          <w:color w:val="000000" w:themeColor="text1"/>
          <w:sz w:val="28"/>
          <w:szCs w:val="28"/>
        </w:rPr>
        <w:t>eaf can also access</w:t>
      </w:r>
      <w:r w:rsidR="006C4CE0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  <w:r w:rsidRPr="00F118DB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</w:p>
    <w:p w14:paraId="7D01A47C" w14:textId="77777777" w:rsidR="001B15A2" w:rsidRPr="00560036" w:rsidRDefault="001B15A2" w:rsidP="00522909"/>
    <w:p w14:paraId="7934CA06" w14:textId="66C10845" w:rsidR="00B7782A" w:rsidRPr="00560036" w:rsidRDefault="00B7782A" w:rsidP="002D5CDE">
      <w:pPr>
        <w:pStyle w:val="Heading3"/>
      </w:pPr>
      <w:r w:rsidRPr="00560036">
        <w:t>Social protection</w:t>
      </w:r>
    </w:p>
    <w:p w14:paraId="1DCFB6E3" w14:textId="77777777" w:rsidR="00A73FA3" w:rsidRPr="00560036" w:rsidRDefault="00386FC0" w:rsidP="007860E5">
      <w:pPr>
        <w:spacing w:after="0" w:line="360" w:lineRule="auto"/>
        <w:ind w:left="340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82" behindDoc="0" locked="0" layoutInCell="1" allowOverlap="1" wp14:anchorId="13FEA340" wp14:editId="0B0AACF6">
            <wp:simplePos x="0" y="0"/>
            <wp:positionH relativeFrom="column">
              <wp:posOffset>-431668</wp:posOffset>
            </wp:positionH>
            <wp:positionV relativeFrom="paragraph">
              <wp:posOffset>228212</wp:posOffset>
            </wp:positionV>
            <wp:extent cx="2326409" cy="896636"/>
            <wp:effectExtent l="0" t="0" r="0" b="0"/>
            <wp:wrapNone/>
            <wp:docPr id="42768869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8869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409" cy="896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727"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Social protection</w:t>
      </w:r>
      <w:r w:rsidR="00D7572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means things the governments pay for</w:t>
      </w:r>
      <w:r w:rsidR="00D8083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to help people who might need extra support. </w:t>
      </w:r>
    </w:p>
    <w:p w14:paraId="4449BFEA" w14:textId="15E2186C" w:rsidR="00D75727" w:rsidRPr="00560036" w:rsidRDefault="0047158B" w:rsidP="0047158B">
      <w:pPr>
        <w:spacing w:line="360" w:lineRule="auto"/>
        <w:ind w:left="340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Thi</w:t>
      </w:r>
      <w:r w:rsidR="00211432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s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includes money and services to make sure everyone can lead a safe and good life. </w:t>
      </w:r>
    </w:p>
    <w:p w14:paraId="5687E474" w14:textId="126DE414" w:rsidR="00B7782A" w:rsidRPr="00560036" w:rsidRDefault="0003729D" w:rsidP="00B7782A">
      <w:pPr>
        <w:spacing w:line="360" w:lineRule="auto"/>
        <w:ind w:left="340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83" behindDoc="0" locked="0" layoutInCell="1" allowOverlap="1" wp14:anchorId="222F2774" wp14:editId="339A0C9F">
            <wp:simplePos x="0" y="0"/>
            <wp:positionH relativeFrom="column">
              <wp:posOffset>-493049</wp:posOffset>
            </wp:positionH>
            <wp:positionV relativeFrom="paragraph">
              <wp:posOffset>248401</wp:posOffset>
            </wp:positionV>
            <wp:extent cx="2428240" cy="1079500"/>
            <wp:effectExtent l="0" t="0" r="0" b="6350"/>
            <wp:wrapNone/>
            <wp:docPr id="12124568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4568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32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OPDs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said:</w:t>
      </w:r>
    </w:p>
    <w:p w14:paraId="6F1F978B" w14:textId="12BEC01F" w:rsidR="00D75727" w:rsidRPr="00560036" w:rsidRDefault="00B7782A" w:rsidP="007B2892">
      <w:pPr>
        <w:pStyle w:val="Default"/>
        <w:numPr>
          <w:ilvl w:val="0"/>
          <w:numId w:val="18"/>
        </w:numPr>
        <w:spacing w:line="360" w:lineRule="auto"/>
        <w:ind w:left="376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people with disabilit</w:t>
      </w:r>
      <w:r w:rsidR="00E947B8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are not getting the </w:t>
      </w:r>
      <w:r w:rsidR="007835D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right amount of </w:t>
      </w:r>
      <w:r w:rsidR="00D7572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support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91664C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from the</w:t>
      </w:r>
      <w:r w:rsidR="00D7572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ir</w:t>
      </w:r>
      <w:r w:rsidR="0091664C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government</w:t>
      </w:r>
      <w:r w:rsidR="00D7572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s</w:t>
      </w:r>
      <w:r w:rsidR="0091664C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to pay</w:t>
      </w:r>
      <w:r w:rsidR="004B227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fo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r things they need </w:t>
      </w:r>
      <w:r w:rsidR="00F2181B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to help with their</w:t>
      </w:r>
      <w:r w:rsidR="00D7572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disability</w:t>
      </w:r>
      <w:r w:rsidR="00D7572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br/>
      </w:r>
    </w:p>
    <w:p w14:paraId="2587A26B" w14:textId="5423C0ED" w:rsidR="00D75727" w:rsidRPr="00560036" w:rsidRDefault="00FD5B3C" w:rsidP="007B2892">
      <w:pPr>
        <w:pStyle w:val="Default"/>
        <w:numPr>
          <w:ilvl w:val="0"/>
          <w:numId w:val="18"/>
        </w:numPr>
        <w:spacing w:after="240" w:line="360" w:lineRule="auto"/>
        <w:ind w:left="376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247" behindDoc="0" locked="0" layoutInCell="1" allowOverlap="1" wp14:anchorId="48C481CA" wp14:editId="37E2EC88">
            <wp:simplePos x="0" y="0"/>
            <wp:positionH relativeFrom="column">
              <wp:posOffset>349134</wp:posOffset>
            </wp:positionH>
            <wp:positionV relativeFrom="paragraph">
              <wp:posOffset>0</wp:posOffset>
            </wp:positionV>
            <wp:extent cx="1080000" cy="1080000"/>
            <wp:effectExtent l="0" t="0" r="6350" b="6350"/>
            <wp:wrapNone/>
            <wp:docPr id="1821104713" name="Picture 18211047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104713" name="Picture 18211047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C1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i</w:t>
      </w:r>
      <w:r w:rsidR="00BE3A5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 is important to help people with disabilit</w:t>
      </w:r>
      <w:r w:rsidR="00E947B8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="00BE3A5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get the support they need</w:t>
      </w:r>
      <w:r w:rsidR="00E454D8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, </w:t>
      </w:r>
      <w:r w:rsidR="00AF5304">
        <w:rPr>
          <w:rFonts w:asciiTheme="majorHAnsi" w:hAnsiTheme="majorHAnsi" w:cstheme="majorHAnsi"/>
          <w:color w:val="000000" w:themeColor="text1"/>
          <w:sz w:val="28"/>
          <w:szCs w:val="28"/>
        </w:rPr>
        <w:t>like</w:t>
      </w:r>
      <w:r w:rsidR="00AF5304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BE3A5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ma</w:t>
      </w:r>
      <w:r w:rsidR="00D7572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king</w:t>
      </w:r>
      <w:r w:rsidR="00BE3A5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it easier for them to access help</w:t>
      </w:r>
    </w:p>
    <w:p w14:paraId="1F690E27" w14:textId="029E2CEE" w:rsidR="007B2892" w:rsidRDefault="00627CC2" w:rsidP="00865F40">
      <w:pPr>
        <w:pStyle w:val="Default"/>
        <w:numPr>
          <w:ilvl w:val="0"/>
          <w:numId w:val="18"/>
        </w:numPr>
        <w:spacing w:after="1080" w:line="360" w:lineRule="auto"/>
        <w:ind w:left="3759" w:right="-624" w:hanging="357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lastRenderedPageBreak/>
        <w:drawing>
          <wp:anchor distT="0" distB="0" distL="114300" distR="114300" simplePos="0" relativeHeight="251657248" behindDoc="0" locked="0" layoutInCell="1" allowOverlap="1" wp14:anchorId="0975B02A" wp14:editId="1798DCCC">
            <wp:simplePos x="0" y="0"/>
            <wp:positionH relativeFrom="column">
              <wp:posOffset>272997</wp:posOffset>
            </wp:positionH>
            <wp:positionV relativeFrom="paragraph">
              <wp:posOffset>-121526</wp:posOffset>
            </wp:positionV>
            <wp:extent cx="1186815" cy="1186815"/>
            <wp:effectExtent l="0" t="0" r="9525" b="9525"/>
            <wp:wrapNone/>
            <wp:docPr id="621042971" name="Picture 6210429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042971" name="Picture 6210429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C1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w</w:t>
      </w:r>
      <w:r w:rsidR="00BE3A5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e also need to listen</w:t>
      </w:r>
      <w:r w:rsidR="009C003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to</w:t>
      </w:r>
      <w:r w:rsidR="00BE3A5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D7572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OPDs</w:t>
      </w:r>
      <w:r w:rsidR="00BE3A5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about what needs to change</w:t>
      </w:r>
      <w:r w:rsidR="00D7572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so people with disabilit</w:t>
      </w:r>
      <w:r w:rsidR="00E947B8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="00D7572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can </w:t>
      </w:r>
      <w:r w:rsidR="00E454D8">
        <w:rPr>
          <w:rFonts w:asciiTheme="majorHAnsi" w:hAnsiTheme="majorHAnsi" w:cstheme="majorHAnsi"/>
          <w:color w:val="000000" w:themeColor="text1"/>
          <w:sz w:val="28"/>
          <w:szCs w:val="28"/>
        </w:rPr>
        <w:t>access</w:t>
      </w:r>
      <w:r w:rsidR="00E454D8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D75727" w:rsidRPr="0011532E">
        <w:rPr>
          <w:rFonts w:asciiTheme="majorHAnsi" w:hAnsiTheme="majorHAnsi" w:cstheme="majorHAnsi"/>
          <w:color w:val="000000" w:themeColor="text1"/>
          <w:sz w:val="28"/>
          <w:szCs w:val="28"/>
        </w:rPr>
        <w:t>social protection</w:t>
      </w:r>
      <w:r w:rsidR="00D75727" w:rsidRPr="00E454D8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04507851" w14:textId="4AB92A34" w:rsidR="00B7782A" w:rsidRPr="00560036" w:rsidRDefault="006B6439" w:rsidP="002D5CDE">
      <w:pPr>
        <w:pStyle w:val="Heading3"/>
      </w:pPr>
      <w:r w:rsidRPr="00560036">
        <w:rPr>
          <w:noProof/>
          <w:szCs w:val="28"/>
        </w:rPr>
        <w:drawing>
          <wp:anchor distT="0" distB="0" distL="114300" distR="114300" simplePos="0" relativeHeight="251657284" behindDoc="0" locked="0" layoutInCell="1" allowOverlap="1" wp14:anchorId="6505F0E2" wp14:editId="5E5B4B36">
            <wp:simplePos x="0" y="0"/>
            <wp:positionH relativeFrom="column">
              <wp:posOffset>-191135</wp:posOffset>
            </wp:positionH>
            <wp:positionV relativeFrom="paragraph">
              <wp:posOffset>127000</wp:posOffset>
            </wp:positionV>
            <wp:extent cx="2116765" cy="1413164"/>
            <wp:effectExtent l="0" t="0" r="0" b="0"/>
            <wp:wrapNone/>
            <wp:docPr id="66503342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03342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765" cy="1413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82A" w:rsidRPr="00560036">
        <w:t>Doing things in and with the community</w:t>
      </w:r>
    </w:p>
    <w:p w14:paraId="1E2465B0" w14:textId="5F32AA9F" w:rsidR="00B7782A" w:rsidRPr="00560036" w:rsidRDefault="001F1320" w:rsidP="00B7782A">
      <w:pPr>
        <w:spacing w:line="360" w:lineRule="auto"/>
        <w:ind w:left="340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OPDs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said ther</w:t>
      </w:r>
      <w:r w:rsidR="00D7572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e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need to be:</w:t>
      </w:r>
    </w:p>
    <w:p w14:paraId="755DD57E" w14:textId="6650F44D" w:rsidR="00B7782A" w:rsidRPr="00560036" w:rsidRDefault="00B7782A" w:rsidP="007B2892">
      <w:pPr>
        <w:pStyle w:val="Default"/>
        <w:numPr>
          <w:ilvl w:val="0"/>
          <w:numId w:val="14"/>
        </w:numPr>
        <w:spacing w:after="120" w:line="360" w:lineRule="auto"/>
        <w:ind w:left="3762" w:hanging="357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programs Australia </w:t>
      </w:r>
      <w:r w:rsidR="00D7572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funds 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to help communities to:</w:t>
      </w:r>
    </w:p>
    <w:p w14:paraId="2BD44AB2" w14:textId="65442605" w:rsidR="00B7782A" w:rsidRPr="00560036" w:rsidRDefault="00B7782A" w:rsidP="007B2892">
      <w:pPr>
        <w:pStyle w:val="Default"/>
        <w:numPr>
          <w:ilvl w:val="1"/>
          <w:numId w:val="22"/>
        </w:numPr>
        <w:spacing w:after="120" w:line="360" w:lineRule="auto"/>
        <w:ind w:left="4119" w:hanging="357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know about </w:t>
      </w:r>
      <w:r w:rsidR="008B272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disability 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rights </w:t>
      </w:r>
    </w:p>
    <w:p w14:paraId="0A425553" w14:textId="79D58B78" w:rsidR="00B7782A" w:rsidRPr="00560036" w:rsidRDefault="00B14669" w:rsidP="007B2892">
      <w:pPr>
        <w:pStyle w:val="Default"/>
        <w:numPr>
          <w:ilvl w:val="1"/>
          <w:numId w:val="22"/>
        </w:numPr>
        <w:spacing w:after="120" w:line="360" w:lineRule="auto"/>
        <w:ind w:left="4119" w:right="-623" w:hanging="357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know about </w:t>
      </w:r>
      <w:r w:rsidR="00320C7A"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barriers</w:t>
      </w:r>
      <w:r w:rsidR="00320C7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. This means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things that stop people from being included or part of a community</w:t>
      </w:r>
      <w:r w:rsidR="00517CC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</w:p>
    <w:p w14:paraId="0E8FF7AA" w14:textId="072A1227" w:rsidR="00933D25" w:rsidRPr="000F06D8" w:rsidRDefault="00B7782A" w:rsidP="00424D48">
      <w:pPr>
        <w:pStyle w:val="Default"/>
        <w:numPr>
          <w:ilvl w:val="1"/>
          <w:numId w:val="22"/>
        </w:numPr>
        <w:spacing w:line="360" w:lineRule="auto"/>
        <w:ind w:left="4119" w:hanging="357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include people</w:t>
      </w:r>
      <w:r w:rsidR="0092100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with disabilit</w:t>
      </w:r>
      <w:r w:rsidR="00E947B8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="0092100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21F4F327" w14:textId="73C0F4AD" w:rsidR="00B7782A" w:rsidRPr="00560036" w:rsidRDefault="00001C51" w:rsidP="007B2892">
      <w:pPr>
        <w:pStyle w:val="Default"/>
        <w:numPr>
          <w:ilvl w:val="0"/>
          <w:numId w:val="14"/>
        </w:numPr>
        <w:spacing w:before="240" w:line="360" w:lineRule="auto"/>
        <w:ind w:left="376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249" behindDoc="0" locked="0" layoutInCell="1" allowOverlap="1" wp14:anchorId="728D9F65" wp14:editId="6F612CEF">
            <wp:simplePos x="0" y="0"/>
            <wp:positionH relativeFrom="column">
              <wp:posOffset>406573</wp:posOffset>
            </wp:positionH>
            <wp:positionV relativeFrom="paragraph">
              <wp:posOffset>204586</wp:posOffset>
            </wp:positionV>
            <wp:extent cx="1080000" cy="1080000"/>
            <wp:effectExtent l="0" t="0" r="6350" b="6350"/>
            <wp:wrapNone/>
            <wp:docPr id="804175575" name="Picture 8041755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175575" name="Picture 8041755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more support for </w:t>
      </w:r>
      <w:r w:rsidR="001F132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OPDs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to </w:t>
      </w:r>
      <w:r w:rsidR="00B7782A"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advocate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for people with disabilit</w:t>
      </w:r>
      <w:r w:rsidR="00E947B8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="00F4297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and people who </w:t>
      </w:r>
      <w:r w:rsidR="000A5D0D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are left out</w:t>
      </w:r>
      <w:r w:rsidR="00D7572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  <w:r w:rsidR="002B4C62">
        <w:rPr>
          <w:rFonts w:asciiTheme="majorHAnsi" w:hAnsiTheme="majorHAnsi" w:cstheme="majorHAnsi"/>
          <w:color w:val="000000" w:themeColor="text1"/>
          <w:sz w:val="28"/>
          <w:szCs w:val="28"/>
        </w:rPr>
        <w:br/>
      </w:r>
      <w:r w:rsidR="00833396"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Ad</w:t>
      </w:r>
      <w:r w:rsidR="00B7782A"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vocate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means to speak up for or support a person to speak up about what they want</w:t>
      </w:r>
    </w:p>
    <w:p w14:paraId="4D20DA36" w14:textId="406F1404" w:rsidR="00B7782A" w:rsidRPr="007E0876" w:rsidRDefault="000F06D8" w:rsidP="007B2892">
      <w:pPr>
        <w:pStyle w:val="Default"/>
        <w:numPr>
          <w:ilvl w:val="0"/>
          <w:numId w:val="14"/>
        </w:numPr>
        <w:spacing w:before="240" w:line="360" w:lineRule="auto"/>
        <w:ind w:left="3762" w:right="-623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7E0876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7309" behindDoc="0" locked="0" layoutInCell="1" allowOverlap="1" wp14:anchorId="5FF3E4EB" wp14:editId="50350865">
                <wp:simplePos x="0" y="0"/>
                <wp:positionH relativeFrom="column">
                  <wp:posOffset>104187</wp:posOffset>
                </wp:positionH>
                <wp:positionV relativeFrom="paragraph">
                  <wp:posOffset>44775</wp:posOffset>
                </wp:positionV>
                <wp:extent cx="1320947" cy="1314708"/>
                <wp:effectExtent l="0" t="0" r="0" b="0"/>
                <wp:wrapNone/>
                <wp:docPr id="1442563256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947" cy="1314708"/>
                          <a:chOff x="0" y="0"/>
                          <a:chExt cx="1320947" cy="1314708"/>
                        </a:xfrm>
                      </wpg:grpSpPr>
                      <pic:pic xmlns:pic="http://schemas.openxmlformats.org/drawingml/2006/picture">
                        <pic:nvPicPr>
                          <pic:cNvPr id="1139286142" name="Picture 1139286142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483665063" name="Group 1"/>
                        <wpg:cNvGrpSpPr/>
                        <wpg:grpSpPr>
                          <a:xfrm>
                            <a:off x="30228" y="45343"/>
                            <a:ext cx="1290719" cy="1269365"/>
                            <a:chOff x="-22671" y="-7557"/>
                            <a:chExt cx="1290719" cy="1269365"/>
                          </a:xfrm>
                        </wpg:grpSpPr>
                        <pic:pic xmlns:pic="http://schemas.openxmlformats.org/drawingml/2006/picture">
                          <pic:nvPicPr>
                            <pic:cNvPr id="1231981524" name="Picture 12319815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5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200" b="49597"/>
                            <a:stretch/>
                          </pic:blipFill>
                          <pic:spPr bwMode="auto">
                            <a:xfrm>
                              <a:off x="234268" y="0"/>
                              <a:ext cx="1033780" cy="543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6481677" name="Picture 12364816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22671" y="-7557"/>
                              <a:ext cx="1269365" cy="1269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1BF701" id="Group 2" o:spid="_x0000_s1026" alt="&quot;&quot;" style="position:absolute;margin-left:8.2pt;margin-top:3.55pt;width:104pt;height:103.5pt;z-index:251657309" coordsize="13209,13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">
                <v:shape id="Picture 1139286142" o:spid="_x0000_s1027" type="#_x0000_t75" style="position:absolute;width:4305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">
                  <v:imagedata r:id="rId117" o:title="" chromakey="white"/>
                </v:shape>
                <v:group id="Group 1" o:spid="_x0000_s1028" style="position:absolute;left:302;top:453;width:12907;height:12694" coordorigin="-226,-75" coordsize="12907,12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">
                  <v:shape id="Picture 1231981524" o:spid="_x0000_s1029" type="#_x0000_t75" style="position:absolute;left:2342;width:10338;height:5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">
                    <v:imagedata r:id="rId118" o:title="" cropbottom="32504f" cropright="2753f" chromakey="white"/>
                  </v:shape>
                  <v:shape id="Picture 1236481677" o:spid="_x0000_s1030" type="#_x0000_t75" style="position:absolute;left:-226;top:-75;width:12692;height:12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">
                    <v:imagedata r:id="rId119" o:title="" chromakey="white"/>
                  </v:shape>
                </v:group>
              </v:group>
            </w:pict>
          </mc:Fallback>
        </mc:AlternateContent>
      </w:r>
      <w:r w:rsidR="00DB6317" w:rsidRPr="007E0876">
        <w:rPr>
          <w:rFonts w:asciiTheme="majorHAnsi" w:hAnsiTheme="majorHAnsi" w:cstheme="majorHAnsi"/>
          <w:color w:val="000000" w:themeColor="text1"/>
          <w:sz w:val="28"/>
          <w:szCs w:val="28"/>
        </w:rPr>
        <w:t>m</w:t>
      </w:r>
      <w:r w:rsidR="00D75727" w:rsidRPr="007E0876">
        <w:rPr>
          <w:rFonts w:asciiTheme="majorHAnsi" w:hAnsiTheme="majorHAnsi" w:cstheme="majorHAnsi"/>
          <w:color w:val="000000" w:themeColor="text1"/>
          <w:sz w:val="28"/>
          <w:szCs w:val="28"/>
        </w:rPr>
        <w:t>ore work</w:t>
      </w:r>
      <w:r w:rsidR="00B7782A" w:rsidRPr="007E087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to stop people with disabilit</w:t>
      </w:r>
      <w:r w:rsidR="00E947B8" w:rsidRPr="007E0876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="00B7782A" w:rsidRPr="007E087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being hurt or injured by other people. This is</w:t>
      </w:r>
      <w:r w:rsidR="00F72F07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even more</w:t>
      </w:r>
      <w:r w:rsidR="00B7782A" w:rsidRPr="007E087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important for women and children</w:t>
      </w:r>
    </w:p>
    <w:p w14:paraId="04008863" w14:textId="005FBBDE" w:rsidR="00B7782A" w:rsidRPr="00560036" w:rsidRDefault="000F06D8" w:rsidP="007B2892">
      <w:pPr>
        <w:pStyle w:val="Default"/>
        <w:numPr>
          <w:ilvl w:val="0"/>
          <w:numId w:val="14"/>
        </w:numPr>
        <w:spacing w:before="240" w:line="360" w:lineRule="auto"/>
        <w:ind w:left="376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7E0876">
        <w:rPr>
          <w:noProof/>
          <w:color w:val="000000" w:themeColor="text1"/>
        </w:rPr>
        <w:drawing>
          <wp:anchor distT="0" distB="0" distL="114300" distR="114300" simplePos="0" relativeHeight="251657250" behindDoc="0" locked="0" layoutInCell="1" allowOverlap="1" wp14:anchorId="7751744A" wp14:editId="3B4788F4">
            <wp:simplePos x="0" y="0"/>
            <wp:positionH relativeFrom="column">
              <wp:posOffset>318135</wp:posOffset>
            </wp:positionH>
            <wp:positionV relativeFrom="paragraph">
              <wp:posOffset>-2540</wp:posOffset>
            </wp:positionV>
            <wp:extent cx="1079500" cy="1079500"/>
            <wp:effectExtent l="0" t="0" r="6350" b="6350"/>
            <wp:wrapNone/>
            <wp:docPr id="2024109439" name="Picture 20241094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109439" name="Picture 20241094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31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m</w:t>
      </w:r>
      <w:r w:rsidR="0047036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ore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EC2E0F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support</w:t>
      </w:r>
      <w:r w:rsidR="00900CAE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to </w:t>
      </w:r>
      <w:r w:rsidR="0047036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help people with disabilit</w:t>
      </w:r>
      <w:r w:rsidR="00E947B8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="0047036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be </w:t>
      </w:r>
      <w:r w:rsidR="00900CAE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part of</w:t>
      </w:r>
      <w:r w:rsidR="002F03F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47036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their communities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505DBDBA" w14:textId="4C777746" w:rsidR="002B4C62" w:rsidRDefault="002B4C62">
      <w:pPr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br w:type="page"/>
      </w:r>
    </w:p>
    <w:p w14:paraId="0975B10D" w14:textId="7D2D3A99" w:rsidR="00B7782A" w:rsidRPr="00560036" w:rsidRDefault="00B7782A" w:rsidP="002D5CDE">
      <w:pPr>
        <w:pStyle w:val="Heading3"/>
      </w:pPr>
      <w:r w:rsidRPr="00560036">
        <w:lastRenderedPageBreak/>
        <w:t>Other important things</w:t>
      </w:r>
    </w:p>
    <w:p w14:paraId="0315E681" w14:textId="6B086C31" w:rsidR="00B7782A" w:rsidRPr="00560036" w:rsidRDefault="009E1C83" w:rsidP="008F04EB">
      <w:pPr>
        <w:spacing w:after="120" w:line="360" w:lineRule="auto"/>
        <w:ind w:left="340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310" behindDoc="0" locked="0" layoutInCell="1" allowOverlap="1" wp14:anchorId="2297D4A7" wp14:editId="425DBC4D">
            <wp:simplePos x="0" y="0"/>
            <wp:positionH relativeFrom="column">
              <wp:posOffset>355600</wp:posOffset>
            </wp:positionH>
            <wp:positionV relativeFrom="paragraph">
              <wp:posOffset>278130</wp:posOffset>
            </wp:positionV>
            <wp:extent cx="1263015" cy="1164590"/>
            <wp:effectExtent l="0" t="0" r="0" b="0"/>
            <wp:wrapNone/>
            <wp:docPr id="94753586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3586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32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OPDs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said:</w:t>
      </w:r>
    </w:p>
    <w:p w14:paraId="1A944530" w14:textId="0253FC73" w:rsidR="00F10436" w:rsidRPr="00560036" w:rsidRDefault="00B7782A" w:rsidP="007B2892">
      <w:pPr>
        <w:pStyle w:val="Default"/>
        <w:numPr>
          <w:ilvl w:val="0"/>
          <w:numId w:val="16"/>
        </w:numPr>
        <w:spacing w:after="240" w:line="360" w:lineRule="auto"/>
        <w:ind w:left="376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Australia’s </w:t>
      </w:r>
      <w:r w:rsidR="00E0443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support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has helped </w:t>
      </w:r>
      <w:r w:rsidR="00C167B4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make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some rights better for people</w:t>
      </w:r>
      <w:r w:rsidR="00C829B6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with disabilit</w:t>
      </w:r>
      <w:r w:rsidR="00E947B8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="00996C96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7A38831E" w14:textId="206FDBE4" w:rsidR="00B7782A" w:rsidRPr="00560036" w:rsidRDefault="00164033" w:rsidP="00393017">
      <w:pPr>
        <w:pStyle w:val="Default"/>
        <w:spacing w:after="240" w:line="360" w:lineRule="auto"/>
        <w:ind w:left="340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85" behindDoc="0" locked="0" layoutInCell="1" allowOverlap="1" wp14:anchorId="70103EC5" wp14:editId="210DB0A3">
            <wp:simplePos x="0" y="0"/>
            <wp:positionH relativeFrom="column">
              <wp:posOffset>139557</wp:posOffset>
            </wp:positionH>
            <wp:positionV relativeFrom="paragraph">
              <wp:posOffset>231812</wp:posOffset>
            </wp:positionV>
            <wp:extent cx="1518509" cy="1190546"/>
            <wp:effectExtent l="0" t="0" r="5715" b="0"/>
            <wp:wrapNone/>
            <wp:docPr id="164001665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01665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509" cy="1190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1A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There needs to be more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F9100E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support for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:</w:t>
      </w:r>
    </w:p>
    <w:p w14:paraId="19E398AD" w14:textId="52EECC4C" w:rsidR="00D37722" w:rsidRPr="00560036" w:rsidRDefault="004D4926" w:rsidP="00393017">
      <w:pPr>
        <w:pStyle w:val="Default"/>
        <w:numPr>
          <w:ilvl w:val="0"/>
          <w:numId w:val="55"/>
        </w:numPr>
        <w:spacing w:after="360" w:line="360" w:lineRule="auto"/>
        <w:ind w:left="376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268" behindDoc="0" locked="0" layoutInCell="1" allowOverlap="1" wp14:anchorId="6A47D23F" wp14:editId="253E2ED0">
            <wp:simplePos x="0" y="0"/>
            <wp:positionH relativeFrom="column">
              <wp:posOffset>306070</wp:posOffset>
            </wp:positionH>
            <wp:positionV relativeFrom="paragraph">
              <wp:posOffset>943946</wp:posOffset>
            </wp:positionV>
            <wp:extent cx="1183204" cy="1183204"/>
            <wp:effectExtent l="0" t="0" r="0" b="0"/>
            <wp:wrapNone/>
            <wp:docPr id="1894248556" name="Picture 18942485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248556" name="Picture 18942485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04" cy="118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82A"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Inclusive education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. This means everyone can learn together</w:t>
      </w:r>
      <w:r w:rsidR="00A70776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,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and teachers and students</w:t>
      </w:r>
      <w:r w:rsidR="00BA06BE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with disabilities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500B1F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can 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get supports</w:t>
      </w:r>
      <w:r w:rsidR="00D9271E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they need</w:t>
      </w:r>
      <w:r w:rsidR="009C2A7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</w:p>
    <w:p w14:paraId="51EE13A2" w14:textId="796CE14D" w:rsidR="004E7618" w:rsidRPr="00D37722" w:rsidRDefault="00B7782A" w:rsidP="00393017">
      <w:pPr>
        <w:pStyle w:val="Default"/>
        <w:numPr>
          <w:ilvl w:val="0"/>
          <w:numId w:val="55"/>
        </w:numPr>
        <w:spacing w:after="360" w:line="360" w:lineRule="auto"/>
        <w:ind w:left="376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D37722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Inclusive health</w:t>
      </w:r>
      <w:r w:rsidR="009200D5" w:rsidRPr="00D37722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 and rehabilitation</w:t>
      </w:r>
      <w:r w:rsidRPr="00D37722">
        <w:rPr>
          <w:rFonts w:asciiTheme="majorHAnsi" w:hAnsiTheme="majorHAnsi" w:cstheme="majorHAnsi"/>
          <w:color w:val="000000" w:themeColor="text1"/>
          <w:sz w:val="28"/>
          <w:szCs w:val="28"/>
        </w:rPr>
        <w:t>. This means everyone</w:t>
      </w:r>
      <w:r w:rsidR="00AC2060" w:rsidRPr="00D37722">
        <w:rPr>
          <w:rFonts w:asciiTheme="majorHAnsi" w:hAnsiTheme="majorHAnsi" w:cstheme="majorHAnsi"/>
          <w:color w:val="000000" w:themeColor="text1"/>
          <w:sz w:val="28"/>
          <w:szCs w:val="28"/>
        </w:rPr>
        <w:t>, including people with disabilities,</w:t>
      </w:r>
      <w:r w:rsidRPr="00D37722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can get the health care they need</w:t>
      </w:r>
    </w:p>
    <w:p w14:paraId="57BE4112" w14:textId="44D9A393" w:rsidR="00750573" w:rsidRPr="00560036" w:rsidRDefault="00017A43" w:rsidP="00250236">
      <w:pPr>
        <w:pStyle w:val="Default"/>
        <w:numPr>
          <w:ilvl w:val="0"/>
          <w:numId w:val="55"/>
        </w:numPr>
        <w:spacing w:after="360" w:line="360" w:lineRule="auto"/>
        <w:ind w:left="376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270" behindDoc="0" locked="0" layoutInCell="1" allowOverlap="1" wp14:anchorId="22982874" wp14:editId="5D96B3FB">
            <wp:simplePos x="0" y="0"/>
            <wp:positionH relativeFrom="column">
              <wp:posOffset>93345</wp:posOffset>
            </wp:positionH>
            <wp:positionV relativeFrom="paragraph">
              <wp:posOffset>510540</wp:posOffset>
            </wp:positionV>
            <wp:extent cx="1988820" cy="1060450"/>
            <wp:effectExtent l="0" t="0" r="0" b="6350"/>
            <wp:wrapNone/>
            <wp:docPr id="51940670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40670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82A"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Employment opportunities.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This means more jobs for </w:t>
      </w:r>
      <w:r w:rsidR="00540CA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people with disabilit</w:t>
      </w:r>
      <w:r w:rsidR="004E00F3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, like</w:t>
      </w:r>
      <w:r w:rsidR="0075057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:</w:t>
      </w:r>
    </w:p>
    <w:p w14:paraId="1551BF25" w14:textId="77777777" w:rsidR="00B02608" w:rsidRDefault="00454FC1" w:rsidP="00B02608">
      <w:pPr>
        <w:pStyle w:val="Default"/>
        <w:numPr>
          <w:ilvl w:val="1"/>
          <w:numId w:val="22"/>
        </w:numPr>
        <w:spacing w:after="240" w:line="360" w:lineRule="auto"/>
        <w:ind w:left="4119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help </w:t>
      </w:r>
      <w:r w:rsidR="009F010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to start up </w:t>
      </w:r>
      <w:r w:rsidR="00E942C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their</w:t>
      </w:r>
      <w:r w:rsidR="009F010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own small business</w:t>
      </w:r>
    </w:p>
    <w:p w14:paraId="1B82B6B5" w14:textId="55C8D9A0" w:rsidR="00D14C04" w:rsidRPr="00B02608" w:rsidRDefault="00B7782A" w:rsidP="00B02608">
      <w:pPr>
        <w:pStyle w:val="Default"/>
        <w:numPr>
          <w:ilvl w:val="1"/>
          <w:numId w:val="22"/>
        </w:numPr>
        <w:spacing w:after="240" w:line="360" w:lineRule="auto"/>
        <w:ind w:left="4119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B02608">
        <w:rPr>
          <w:rFonts w:asciiTheme="majorHAnsi" w:hAnsiTheme="majorHAnsi" w:cstheme="majorHAnsi"/>
          <w:color w:val="000000" w:themeColor="text1"/>
          <w:sz w:val="28"/>
          <w:szCs w:val="28"/>
        </w:rPr>
        <w:t>training in new skills</w:t>
      </w:r>
      <w:r w:rsidR="004E00F3" w:rsidRPr="00B02608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75771303" w14:textId="569FB899" w:rsidR="000476F7" w:rsidRPr="00250236" w:rsidRDefault="00B7782A" w:rsidP="00B02608">
      <w:pPr>
        <w:pStyle w:val="Default"/>
        <w:spacing w:after="360" w:line="360" w:lineRule="auto"/>
        <w:ind w:left="340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2502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Australia should do more </w:t>
      </w:r>
      <w:r w:rsidR="009030C2" w:rsidRPr="002502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work </w:t>
      </w:r>
      <w:r w:rsidR="00540CA5" w:rsidRPr="00250236">
        <w:rPr>
          <w:rFonts w:asciiTheme="majorHAnsi" w:hAnsiTheme="majorHAnsi" w:cstheme="majorHAnsi"/>
          <w:color w:val="000000" w:themeColor="text1"/>
          <w:sz w:val="28"/>
          <w:szCs w:val="28"/>
        </w:rPr>
        <w:t>to support people with</w:t>
      </w:r>
      <w:r w:rsidR="00D14C04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540CA5" w:rsidRPr="00250236">
        <w:rPr>
          <w:rFonts w:asciiTheme="majorHAnsi" w:hAnsiTheme="majorHAnsi" w:cstheme="majorHAnsi"/>
          <w:color w:val="000000" w:themeColor="text1"/>
          <w:sz w:val="28"/>
          <w:szCs w:val="28"/>
        </w:rPr>
        <w:t>disabilit</w:t>
      </w:r>
      <w:r w:rsidR="004E00F3" w:rsidRPr="00250236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="00540CA5" w:rsidRPr="002502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4C615B" w:rsidRPr="002502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when there is a </w:t>
      </w:r>
      <w:r w:rsidR="004C615B" w:rsidRPr="002502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disaster</w:t>
      </w:r>
      <w:r w:rsidR="000E417B" w:rsidRPr="002502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. </w:t>
      </w:r>
    </w:p>
    <w:p w14:paraId="266C4883" w14:textId="5F4AFD3E" w:rsidR="000E417B" w:rsidRPr="00410827" w:rsidRDefault="006028BA" w:rsidP="00410827">
      <w:pPr>
        <w:spacing w:after="120" w:line="360" w:lineRule="auto"/>
        <w:ind w:left="3765" w:hanging="363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</w:rPr>
        <w:drawing>
          <wp:anchor distT="0" distB="0" distL="114300" distR="114300" simplePos="0" relativeHeight="251657286" behindDoc="0" locked="0" layoutInCell="1" allowOverlap="1" wp14:anchorId="18EBAF0E" wp14:editId="79839CE4">
            <wp:simplePos x="0" y="0"/>
            <wp:positionH relativeFrom="column">
              <wp:posOffset>-275359</wp:posOffset>
            </wp:positionH>
            <wp:positionV relativeFrom="paragraph">
              <wp:posOffset>334703</wp:posOffset>
            </wp:positionV>
            <wp:extent cx="2228215" cy="1346200"/>
            <wp:effectExtent l="0" t="0" r="635" b="6350"/>
            <wp:wrapNone/>
            <wp:docPr id="7056235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6235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17B" w:rsidRPr="00410827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 </w:t>
      </w:r>
      <w:r w:rsidR="000E417B" w:rsidRPr="00410827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disaster</w:t>
      </w:r>
      <w:r w:rsidR="000E417B" w:rsidRPr="00410827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is when things go very wrong, like:</w:t>
      </w:r>
    </w:p>
    <w:p w14:paraId="388FFE1A" w14:textId="4A922E69" w:rsidR="00A760B4" w:rsidRPr="00410827" w:rsidRDefault="00B41A35" w:rsidP="00410827">
      <w:pPr>
        <w:pStyle w:val="ListParagraph"/>
        <w:numPr>
          <w:ilvl w:val="0"/>
          <w:numId w:val="58"/>
        </w:numPr>
        <w:spacing w:after="120" w:line="360" w:lineRule="auto"/>
        <w:ind w:left="376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410827">
        <w:rPr>
          <w:rFonts w:asciiTheme="majorHAnsi" w:hAnsiTheme="majorHAnsi" w:cstheme="majorHAnsi"/>
          <w:color w:val="000000" w:themeColor="text1"/>
          <w:sz w:val="28"/>
          <w:szCs w:val="28"/>
        </w:rPr>
        <w:t>f</w:t>
      </w:r>
      <w:r w:rsidR="00E37748" w:rsidRPr="00410827">
        <w:rPr>
          <w:rFonts w:asciiTheme="majorHAnsi" w:hAnsiTheme="majorHAnsi" w:cstheme="majorHAnsi"/>
          <w:color w:val="000000" w:themeColor="text1"/>
          <w:sz w:val="28"/>
          <w:szCs w:val="28"/>
        </w:rPr>
        <w:t>loods</w:t>
      </w:r>
    </w:p>
    <w:p w14:paraId="683F1CA7" w14:textId="53FC92E9" w:rsidR="008A1AC0" w:rsidRPr="00410827" w:rsidRDefault="008A1AC0" w:rsidP="00410827">
      <w:pPr>
        <w:pStyle w:val="ListParagraph"/>
        <w:numPr>
          <w:ilvl w:val="0"/>
          <w:numId w:val="58"/>
        </w:numPr>
        <w:spacing w:after="120" w:line="360" w:lineRule="auto"/>
        <w:ind w:left="376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410827">
        <w:rPr>
          <w:rFonts w:asciiTheme="majorHAnsi" w:hAnsiTheme="majorHAnsi" w:cstheme="majorHAnsi"/>
          <w:color w:val="000000" w:themeColor="text1"/>
          <w:sz w:val="28"/>
          <w:szCs w:val="28"/>
        </w:rPr>
        <w:t>fires</w:t>
      </w:r>
    </w:p>
    <w:p w14:paraId="19140A45" w14:textId="1F3D7E0C" w:rsidR="000E417B" w:rsidRPr="00410827" w:rsidRDefault="00E37748" w:rsidP="00410827">
      <w:pPr>
        <w:pStyle w:val="ListParagraph"/>
        <w:numPr>
          <w:ilvl w:val="0"/>
          <w:numId w:val="58"/>
        </w:numPr>
        <w:spacing w:after="120" w:line="360" w:lineRule="auto"/>
        <w:ind w:left="376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410827">
        <w:rPr>
          <w:rFonts w:asciiTheme="majorHAnsi" w:hAnsiTheme="majorHAnsi" w:cstheme="majorHAnsi"/>
          <w:color w:val="000000" w:themeColor="text1"/>
          <w:sz w:val="28"/>
          <w:szCs w:val="28"/>
        </w:rPr>
        <w:t>big storms</w:t>
      </w:r>
      <w:r w:rsidR="008A1AC0" w:rsidRPr="00410827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  <w:r w:rsidRPr="00410827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</w:p>
    <w:p w14:paraId="75E58959" w14:textId="2BB70B2B" w:rsidR="001C03EA" w:rsidRPr="00560036" w:rsidRDefault="00846FC5" w:rsidP="002D5CDE">
      <w:pPr>
        <w:pStyle w:val="Heading2"/>
      </w:pPr>
      <w:r w:rsidRPr="00560036">
        <w:lastRenderedPageBreak/>
        <w:t xml:space="preserve">How things </w:t>
      </w:r>
      <w:r w:rsidR="001C03EA" w:rsidRPr="00560036">
        <w:t>will be done</w:t>
      </w:r>
    </w:p>
    <w:p w14:paraId="3E35C813" w14:textId="36E9483D" w:rsidR="00B7782A" w:rsidRPr="00560036" w:rsidRDefault="00B7782A" w:rsidP="002D5CDE">
      <w:pPr>
        <w:pStyle w:val="Heading3"/>
      </w:pPr>
      <w:r w:rsidRPr="00560036">
        <w:t xml:space="preserve">Including people </w:t>
      </w:r>
      <w:r w:rsidR="00775C6E" w:rsidRPr="00560036">
        <w:t xml:space="preserve">who </w:t>
      </w:r>
      <w:r w:rsidR="00DE2B79" w:rsidRPr="00560036">
        <w:t>are not always included</w:t>
      </w:r>
    </w:p>
    <w:p w14:paraId="304961B6" w14:textId="009B1802" w:rsidR="00B7782A" w:rsidRPr="00560036" w:rsidRDefault="00650312" w:rsidP="00B7782A">
      <w:pPr>
        <w:spacing w:line="360" w:lineRule="auto"/>
        <w:ind w:left="340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311" behindDoc="0" locked="0" layoutInCell="1" allowOverlap="1" wp14:anchorId="06E4681C" wp14:editId="4926C892">
            <wp:simplePos x="0" y="0"/>
            <wp:positionH relativeFrom="column">
              <wp:posOffset>95626</wp:posOffset>
            </wp:positionH>
            <wp:positionV relativeFrom="paragraph">
              <wp:posOffset>313288</wp:posOffset>
            </wp:positionV>
            <wp:extent cx="1455576" cy="1455576"/>
            <wp:effectExtent l="0" t="0" r="0" b="0"/>
            <wp:wrapNone/>
            <wp:docPr id="1167387660" name="Picture 11673876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87660" name="Picture 11673876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576" cy="145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32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OPDs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said:</w:t>
      </w:r>
    </w:p>
    <w:p w14:paraId="60C189E2" w14:textId="15176079" w:rsidR="00B7782A" w:rsidRPr="00560036" w:rsidRDefault="009B5422" w:rsidP="007B2892">
      <w:pPr>
        <w:pStyle w:val="ListParagraph"/>
        <w:numPr>
          <w:ilvl w:val="0"/>
          <w:numId w:val="13"/>
        </w:numPr>
        <w:spacing w:after="120" w:line="360" w:lineRule="auto"/>
        <w:ind w:left="3762"/>
        <w:contextualSpacing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i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 is important to know that people with disabilit</w:t>
      </w:r>
      <w:r w:rsidR="00E947B8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are not all the same, they have different needs because of their</w:t>
      </w:r>
      <w:r w:rsidR="00F55ABD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disability and</w:t>
      </w:r>
      <w:r w:rsidR="0092100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their: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</w:p>
    <w:p w14:paraId="461DEAB7" w14:textId="1F54E132" w:rsidR="00060341" w:rsidRPr="00560036" w:rsidRDefault="00060341" w:rsidP="00534410">
      <w:pPr>
        <w:pStyle w:val="ListParagraph"/>
        <w:numPr>
          <w:ilvl w:val="1"/>
          <w:numId w:val="25"/>
        </w:numPr>
        <w:tabs>
          <w:tab w:val="left" w:pos="9639"/>
        </w:tabs>
        <w:spacing w:line="360" w:lineRule="auto"/>
        <w:ind w:left="4116" w:hanging="357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a</w:t>
      </w:r>
      <w:r w:rsidR="00BC58DF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ge</w:t>
      </w:r>
    </w:p>
    <w:p w14:paraId="3B61FE9A" w14:textId="32F811F2" w:rsidR="00BC58DF" w:rsidRPr="00560036" w:rsidRDefault="0001768A" w:rsidP="00534410">
      <w:pPr>
        <w:pStyle w:val="ListParagraph"/>
        <w:numPr>
          <w:ilvl w:val="1"/>
          <w:numId w:val="25"/>
        </w:numPr>
        <w:tabs>
          <w:tab w:val="left" w:pos="9639"/>
        </w:tabs>
        <w:spacing w:line="360" w:lineRule="auto"/>
        <w:ind w:left="4116" w:hanging="357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315" behindDoc="0" locked="0" layoutInCell="1" allowOverlap="1" wp14:anchorId="6A90DBA8" wp14:editId="6FE958AF">
            <wp:simplePos x="0" y="0"/>
            <wp:positionH relativeFrom="column">
              <wp:posOffset>201295</wp:posOffset>
            </wp:positionH>
            <wp:positionV relativeFrom="paragraph">
              <wp:posOffset>269875</wp:posOffset>
            </wp:positionV>
            <wp:extent cx="1341120" cy="1341120"/>
            <wp:effectExtent l="0" t="0" r="0" b="0"/>
            <wp:wrapNone/>
            <wp:docPr id="250586423" name="Picture 2505864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586423" name="Picture 2505864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00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g</w:t>
      </w:r>
      <w:r w:rsidR="00DC524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ender </w:t>
      </w:r>
    </w:p>
    <w:p w14:paraId="3A30862A" w14:textId="64192046" w:rsidR="00BC58DF" w:rsidRPr="00560036" w:rsidRDefault="00921005" w:rsidP="00534410">
      <w:pPr>
        <w:pStyle w:val="ListParagraph"/>
        <w:numPr>
          <w:ilvl w:val="1"/>
          <w:numId w:val="25"/>
        </w:numPr>
        <w:tabs>
          <w:tab w:val="left" w:pos="9639"/>
        </w:tabs>
        <w:spacing w:line="360" w:lineRule="auto"/>
        <w:ind w:left="4116" w:hanging="357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c</w:t>
      </w:r>
      <w:r w:rsidR="00BC58DF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ultur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e</w:t>
      </w:r>
    </w:p>
    <w:p w14:paraId="2D3DFDC1" w14:textId="70E39E90" w:rsidR="003A6FAB" w:rsidRPr="00560036" w:rsidRDefault="00B7782A" w:rsidP="007B2892">
      <w:pPr>
        <w:pStyle w:val="ListParagraph"/>
        <w:numPr>
          <w:ilvl w:val="1"/>
          <w:numId w:val="25"/>
        </w:numPr>
        <w:tabs>
          <w:tab w:val="left" w:pos="9639"/>
        </w:tabs>
        <w:spacing w:after="0" w:line="360" w:lineRule="auto"/>
        <w:ind w:left="4119" w:right="-340"/>
        <w:contextualSpacing/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LGBTQIA+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identity. </w:t>
      </w:r>
      <w:r w:rsidR="0092100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E</w:t>
      </w:r>
      <w:r w:rsidR="00A50F5E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ach letter </w:t>
      </w:r>
      <w:r w:rsidR="0092100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of </w:t>
      </w:r>
      <w:r w:rsidR="00921005"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LGBTQIA+</w:t>
      </w:r>
      <w:r w:rsidR="0092100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A50F5E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stands for a different way people can feel about who they love or how they see themselves</w:t>
      </w:r>
      <w:r w:rsidR="0092100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3E39DD5D" w14:textId="2F04F548" w:rsidR="006863D6" w:rsidRPr="00560036" w:rsidRDefault="00FF1AA2" w:rsidP="002B4C62">
      <w:pPr>
        <w:pStyle w:val="ListParagraph"/>
        <w:numPr>
          <w:ilvl w:val="0"/>
          <w:numId w:val="13"/>
        </w:numPr>
        <w:spacing w:before="480" w:line="360" w:lineRule="auto"/>
        <w:ind w:left="3759" w:right="-482" w:hanging="357"/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Style w:val="normaltextrun"/>
          <w:rFonts w:asciiTheme="majorHAnsi" w:hAnsiTheme="majorHAnsi" w:cstheme="maj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87" behindDoc="0" locked="0" layoutInCell="1" allowOverlap="1" wp14:anchorId="7F52D9AF" wp14:editId="65FC34FF">
            <wp:simplePos x="0" y="0"/>
            <wp:positionH relativeFrom="column">
              <wp:posOffset>-109855</wp:posOffset>
            </wp:positionH>
            <wp:positionV relativeFrom="paragraph">
              <wp:posOffset>355433</wp:posOffset>
            </wp:positionV>
            <wp:extent cx="2075815" cy="1079500"/>
            <wp:effectExtent l="0" t="0" r="635" b="6350"/>
            <wp:wrapNone/>
            <wp:docPr id="10170203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0203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422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t</w:t>
      </w:r>
      <w:r w:rsidR="00124E4B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hey are worried that</w:t>
      </w:r>
      <w:r w:rsidR="004E0680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 it</w:t>
      </w:r>
      <w:r w:rsidR="00124E4B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B758A1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is </w:t>
      </w:r>
      <w:r w:rsidR="004E0680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not </w:t>
      </w:r>
      <w:proofErr w:type="gramStart"/>
      <w:r w:rsidR="004E0680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well known</w:t>
      </w:r>
      <w:proofErr w:type="gramEnd"/>
      <w:r w:rsidR="004E0680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5D0BAB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what </w:t>
      </w:r>
      <w:r w:rsidR="00B7782A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people with </w:t>
      </w:r>
      <w:r w:rsidR="006449AF" w:rsidRPr="00B2771A">
        <w:rPr>
          <w:rStyle w:val="normaltextrun"/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psychosocial</w:t>
      </w:r>
      <w:r w:rsidR="006449AF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 disability</w:t>
      </w:r>
      <w:r w:rsidR="00921005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 or </w:t>
      </w:r>
      <w:r w:rsidR="00921005" w:rsidRPr="00B2771A">
        <w:rPr>
          <w:rStyle w:val="normaltextrun"/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cognitive</w:t>
      </w:r>
      <w:r w:rsidR="00921005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B7782A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disability need</w:t>
      </w:r>
      <w:r w:rsidR="006568FB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. </w:t>
      </w:r>
    </w:p>
    <w:p w14:paraId="26639EA8" w14:textId="7940ED1B" w:rsidR="004B0175" w:rsidRPr="00560036" w:rsidRDefault="00932381" w:rsidP="004B0175">
      <w:pPr>
        <w:pStyle w:val="ListParagraph"/>
        <w:numPr>
          <w:ilvl w:val="0"/>
          <w:numId w:val="0"/>
        </w:numPr>
        <w:spacing w:line="360" w:lineRule="auto"/>
        <w:ind w:left="3759" w:right="-340"/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Style w:val="normaltextrun"/>
          <w:rFonts w:asciiTheme="majorHAnsi" w:hAnsiTheme="majorHAnsi" w:cstheme="maj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88" behindDoc="0" locked="0" layoutInCell="1" allowOverlap="1" wp14:anchorId="7F71B819" wp14:editId="178A0B8E">
            <wp:simplePos x="0" y="0"/>
            <wp:positionH relativeFrom="column">
              <wp:posOffset>42025</wp:posOffset>
            </wp:positionH>
            <wp:positionV relativeFrom="paragraph">
              <wp:posOffset>1197610</wp:posOffset>
            </wp:positionV>
            <wp:extent cx="2099326" cy="1080000"/>
            <wp:effectExtent l="0" t="0" r="0" b="6350"/>
            <wp:wrapNone/>
            <wp:docPr id="84624961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24961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2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812" w:rsidRPr="00560036">
        <w:rPr>
          <w:rStyle w:val="normaltextrun"/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Psychosocial</w:t>
      </w:r>
      <w:r w:rsidR="00D67468" w:rsidRPr="00560036">
        <w:rPr>
          <w:rStyle w:val="normaltextrun"/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 </w:t>
      </w:r>
      <w:r w:rsidR="00921005" w:rsidRPr="00560036">
        <w:rPr>
          <w:rStyle w:val="normaltextrun"/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disability</w:t>
      </w:r>
      <w:r w:rsidR="00921005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D67468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means</w:t>
      </w:r>
      <w:r w:rsidR="00B765D2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A4796B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how some </w:t>
      </w:r>
      <w:r w:rsidR="00921005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people have </w:t>
      </w:r>
      <w:r w:rsidR="00485CD5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different ways of thinking, feeling, or </w:t>
      </w:r>
      <w:r w:rsidR="00C639D8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saying how they feel</w:t>
      </w:r>
      <w:r w:rsidR="00485CD5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. </w:t>
      </w:r>
    </w:p>
    <w:p w14:paraId="4099CD9A" w14:textId="34CC8DAB" w:rsidR="00BC3812" w:rsidRPr="00560036" w:rsidRDefault="00921005" w:rsidP="004B0175">
      <w:pPr>
        <w:pStyle w:val="ListParagraph"/>
        <w:numPr>
          <w:ilvl w:val="0"/>
          <w:numId w:val="0"/>
        </w:numPr>
        <w:spacing w:line="360" w:lineRule="auto"/>
        <w:ind w:left="3759" w:right="-340"/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Style w:val="normaltextrun"/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Cognitive </w:t>
      </w:r>
      <w:r w:rsidR="00BC3812" w:rsidRPr="00560036">
        <w:rPr>
          <w:rStyle w:val="normaltextrun"/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disability</w:t>
      </w:r>
      <w:r w:rsidR="00D67468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 means</w:t>
      </w:r>
      <w:r w:rsidR="00E05C00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 how some </w:t>
      </w:r>
      <w:r w:rsidR="00485CD5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people</w:t>
      </w:r>
      <w:r w:rsidR="00A4796B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485CD5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have different ways of communicating, remembering, understanding new things, or </w:t>
      </w:r>
      <w:r w:rsidR="00A8254E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thinking about </w:t>
      </w:r>
      <w:r w:rsidR="00F31586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one thing at a time</w:t>
      </w:r>
      <w:r w:rsidR="00485CD5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. </w:t>
      </w:r>
    </w:p>
    <w:p w14:paraId="752BF591" w14:textId="6E103146" w:rsidR="00DD7EA4" w:rsidRPr="00560036" w:rsidRDefault="00EA5784" w:rsidP="007B2892">
      <w:pPr>
        <w:pStyle w:val="ListParagraph"/>
        <w:numPr>
          <w:ilvl w:val="0"/>
          <w:numId w:val="13"/>
        </w:numPr>
        <w:spacing w:line="360" w:lineRule="auto"/>
        <w:ind w:left="3827" w:right="-340" w:hanging="357"/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lastRenderedPageBreak/>
        <w:drawing>
          <wp:anchor distT="0" distB="0" distL="114300" distR="114300" simplePos="0" relativeHeight="251657251" behindDoc="0" locked="0" layoutInCell="1" allowOverlap="1" wp14:anchorId="27E82EAE" wp14:editId="25EA1629">
            <wp:simplePos x="0" y="0"/>
            <wp:positionH relativeFrom="column">
              <wp:posOffset>122243</wp:posOffset>
            </wp:positionH>
            <wp:positionV relativeFrom="paragraph">
              <wp:posOffset>-43931</wp:posOffset>
            </wp:positionV>
            <wp:extent cx="1328963" cy="1328963"/>
            <wp:effectExtent l="0" t="0" r="5080" b="5080"/>
            <wp:wrapNone/>
            <wp:docPr id="683683858" name="Picture 6836838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83858" name="Picture 6836838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371" cy="133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CD5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 xml:space="preserve">that </w:t>
      </w:r>
      <w:r w:rsidR="00B7782A" w:rsidRPr="00560036">
        <w:rPr>
          <w:rStyle w:val="normaltextrun"/>
          <w:rFonts w:asciiTheme="majorHAnsi" w:hAnsiTheme="majorHAnsi" w:cstheme="majorHAnsi"/>
          <w:color w:val="000000" w:themeColor="text1"/>
          <w:sz w:val="28"/>
          <w:szCs w:val="28"/>
        </w:rPr>
        <w:t>Australia can support people in these groups to speak up for themselves and become leaders</w:t>
      </w:r>
    </w:p>
    <w:p w14:paraId="3DABAD1F" w14:textId="1DF0A89B" w:rsidR="00485CD5" w:rsidRPr="00560036" w:rsidRDefault="000F38B2" w:rsidP="001C694C">
      <w:pPr>
        <w:pStyle w:val="ListParagraph"/>
        <w:numPr>
          <w:ilvl w:val="0"/>
          <w:numId w:val="13"/>
        </w:numPr>
        <w:spacing w:line="360" w:lineRule="auto"/>
        <w:ind w:left="3759" w:right="-624" w:hanging="357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319" behindDoc="0" locked="0" layoutInCell="1" allowOverlap="1" wp14:anchorId="439E4027" wp14:editId="2060F8FD">
            <wp:simplePos x="0" y="0"/>
            <wp:positionH relativeFrom="column">
              <wp:posOffset>88381</wp:posOffset>
            </wp:positionH>
            <wp:positionV relativeFrom="paragraph">
              <wp:posOffset>472786</wp:posOffset>
            </wp:positionV>
            <wp:extent cx="1645920" cy="1645920"/>
            <wp:effectExtent l="0" t="0" r="9525" b="9525"/>
            <wp:wrapNone/>
            <wp:docPr id="169494758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94758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color w:val="000000" w:themeColor="text1"/>
          <w:sz w:val="28"/>
          <w:szCs w:val="28"/>
        </w:rPr>
        <w:t>they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are worried that disability will not be as important when it is grouped together with other things like gender</w:t>
      </w:r>
    </w:p>
    <w:p w14:paraId="1D7CF280" w14:textId="34810D8A" w:rsidR="00E637BD" w:rsidRPr="00560036" w:rsidRDefault="00DD0443" w:rsidP="00BE2907">
      <w:pPr>
        <w:pStyle w:val="ListParagraph"/>
        <w:numPr>
          <w:ilvl w:val="0"/>
          <w:numId w:val="13"/>
        </w:numPr>
        <w:spacing w:after="120" w:line="360" w:lineRule="auto"/>
        <w:ind w:left="3762" w:right="-623"/>
        <w:contextualSpacing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t>t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hey said it is important to have </w:t>
      </w:r>
      <w:r w:rsidR="00B7782A" w:rsidRPr="00BE2907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experts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and money </w:t>
      </w:r>
    </w:p>
    <w:p w14:paraId="48794BEF" w14:textId="404F8890" w:rsidR="00E637BD" w:rsidRPr="00560036" w:rsidRDefault="00B7782A" w:rsidP="00E637BD">
      <w:pPr>
        <w:spacing w:after="0" w:line="360" w:lineRule="auto"/>
        <w:ind w:left="4110" w:hanging="363"/>
        <w:contextualSpacing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to support</w:t>
      </w:r>
      <w:r w:rsidR="0066302A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the needs of people with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disability. </w:t>
      </w:r>
    </w:p>
    <w:p w14:paraId="2907586B" w14:textId="77777777" w:rsidR="00E637BD" w:rsidRPr="00560036" w:rsidRDefault="00B7782A" w:rsidP="00E637BD">
      <w:pPr>
        <w:spacing w:after="0" w:line="360" w:lineRule="auto"/>
        <w:ind w:left="4110" w:hanging="363"/>
        <w:contextualSpacing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An </w:t>
      </w:r>
      <w:r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expert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is a person who knows a lot about </w:t>
      </w:r>
    </w:p>
    <w:p w14:paraId="5E93F149" w14:textId="5D6FE740" w:rsidR="00E637BD" w:rsidRPr="00560036" w:rsidRDefault="00B7782A" w:rsidP="00E637BD">
      <w:pPr>
        <w:spacing w:after="0" w:line="360" w:lineRule="auto"/>
        <w:ind w:left="4110" w:hanging="363"/>
        <w:contextualSpacing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something</w:t>
      </w:r>
      <w:r w:rsidR="0036434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. This could be </w:t>
      </w:r>
      <w:r w:rsidR="009C54A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people with </w:t>
      </w:r>
    </w:p>
    <w:p w14:paraId="4227558A" w14:textId="67B6948C" w:rsidR="00A05DCB" w:rsidRPr="00560036" w:rsidRDefault="009C54AA" w:rsidP="001E66DD">
      <w:pPr>
        <w:spacing w:after="600" w:line="360" w:lineRule="auto"/>
        <w:ind w:left="4111" w:hanging="363"/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disabilit</w:t>
      </w:r>
      <w:r w:rsidR="006E1EC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or OPDs</w:t>
      </w:r>
      <w:r w:rsidR="008F7E9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59EAC9E2" w14:textId="144A107D" w:rsidR="00B7782A" w:rsidRPr="00560036" w:rsidRDefault="006059DB" w:rsidP="002D5CDE">
      <w:pPr>
        <w:pStyle w:val="Heading3"/>
      </w:pPr>
      <w:r w:rsidRPr="006059DB">
        <w:t xml:space="preserve">Information that </w:t>
      </w:r>
      <w:r w:rsidR="008E3F93">
        <w:t xml:space="preserve">supports rights and </w:t>
      </w:r>
      <w:r w:rsidRPr="006059DB">
        <w:t>helps people with disability</w:t>
      </w:r>
      <w:r w:rsidR="00FF621B">
        <w:t xml:space="preserve"> having the same cha</w:t>
      </w:r>
      <w:r w:rsidR="00AA16BC">
        <w:t>nce</w:t>
      </w:r>
      <w:r w:rsidRPr="006059DB">
        <w:t xml:space="preserve"> do the </w:t>
      </w:r>
      <w:r w:rsidR="000C4DA0">
        <w:t xml:space="preserve">same </w:t>
      </w:r>
      <w:r w:rsidRPr="006059DB">
        <w:t xml:space="preserve">things as </w:t>
      </w:r>
      <w:r w:rsidR="004A4694">
        <w:t>other people</w:t>
      </w:r>
      <w:r w:rsidRPr="006059DB">
        <w:t>.</w:t>
      </w:r>
    </w:p>
    <w:p w14:paraId="35C2C134" w14:textId="08E2DB2E" w:rsidR="00485CD5" w:rsidRPr="00560036" w:rsidRDefault="00C324BE" w:rsidP="003D02FC">
      <w:pPr>
        <w:spacing w:before="240" w:line="360" w:lineRule="auto"/>
        <w:ind w:left="3686" w:hanging="363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89" behindDoc="0" locked="0" layoutInCell="1" allowOverlap="1" wp14:anchorId="3C3DB2A2" wp14:editId="433CD06F">
            <wp:simplePos x="0" y="0"/>
            <wp:positionH relativeFrom="column">
              <wp:posOffset>121920</wp:posOffset>
            </wp:positionH>
            <wp:positionV relativeFrom="paragraph">
              <wp:posOffset>37465</wp:posOffset>
            </wp:positionV>
            <wp:extent cx="1828800" cy="1402715"/>
            <wp:effectExtent l="0" t="0" r="0" b="6985"/>
            <wp:wrapNone/>
            <wp:docPr id="101693538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93538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CD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OPDs said that:</w:t>
      </w:r>
    </w:p>
    <w:p w14:paraId="1F4FC183" w14:textId="3DF6A80B" w:rsidR="00B7782A" w:rsidRPr="00560036" w:rsidRDefault="00485CD5" w:rsidP="007B2892">
      <w:pPr>
        <w:pStyle w:val="ListParagraph"/>
        <w:numPr>
          <w:ilvl w:val="0"/>
          <w:numId w:val="13"/>
        </w:numPr>
        <w:spacing w:after="0" w:line="360" w:lineRule="auto"/>
        <w:ind w:left="3759" w:right="-340" w:hanging="357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m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ore work needs to be done to get</w:t>
      </w:r>
      <w:r w:rsidR="0066302A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and share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information about disability</w:t>
      </w:r>
    </w:p>
    <w:p w14:paraId="2552F6D9" w14:textId="77777777" w:rsidR="00C46EE6" w:rsidRPr="00560036" w:rsidRDefault="00C46EE6" w:rsidP="0006273A">
      <w:pPr>
        <w:pStyle w:val="ListParagraph"/>
        <w:numPr>
          <w:ilvl w:val="0"/>
          <w:numId w:val="0"/>
        </w:numPr>
        <w:spacing w:after="0" w:line="360" w:lineRule="auto"/>
        <w:ind w:left="3759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14:paraId="51BF9355" w14:textId="146FF37D" w:rsidR="00B7782A" w:rsidRPr="00560036" w:rsidRDefault="007A537C" w:rsidP="007B2892">
      <w:pPr>
        <w:pStyle w:val="ListParagraph"/>
        <w:numPr>
          <w:ilvl w:val="0"/>
          <w:numId w:val="13"/>
        </w:numPr>
        <w:spacing w:after="0" w:line="360" w:lineRule="auto"/>
        <w:ind w:left="3759" w:hanging="357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drawing>
          <wp:anchor distT="0" distB="0" distL="114300" distR="114300" simplePos="0" relativeHeight="251657253" behindDoc="0" locked="0" layoutInCell="1" allowOverlap="1" wp14:anchorId="7863D72A" wp14:editId="0F1519F4">
            <wp:simplePos x="0" y="0"/>
            <wp:positionH relativeFrom="column">
              <wp:posOffset>128270</wp:posOffset>
            </wp:positionH>
            <wp:positionV relativeFrom="paragraph">
              <wp:posOffset>421005</wp:posOffset>
            </wp:positionV>
            <wp:extent cx="1445547" cy="1445895"/>
            <wp:effectExtent l="0" t="0" r="2540" b="1905"/>
            <wp:wrapNone/>
            <wp:docPr id="127812480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2480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547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Australia needs to get better at checking how well their programs </w:t>
      </w:r>
      <w:r w:rsidR="000206FC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include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people with disabilit</w:t>
      </w:r>
      <w:r w:rsidR="006E1EC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</w:p>
    <w:p w14:paraId="4AD8EC60" w14:textId="77777777" w:rsidR="00C46EE6" w:rsidRPr="00560036" w:rsidRDefault="00C46EE6" w:rsidP="0006273A">
      <w:pPr>
        <w:pStyle w:val="ListParagraph"/>
        <w:numPr>
          <w:ilvl w:val="0"/>
          <w:numId w:val="0"/>
        </w:numPr>
        <w:spacing w:after="0"/>
        <w:ind w:left="363"/>
        <w:rPr>
          <w:rFonts w:asciiTheme="majorHAnsi" w:hAnsiTheme="majorHAnsi" w:cstheme="majorHAnsi"/>
          <w:color w:val="000000" w:themeColor="text1"/>
          <w:sz w:val="28"/>
          <w:szCs w:val="28"/>
        </w:rPr>
      </w:pPr>
    </w:p>
    <w:p w14:paraId="3D840E6D" w14:textId="58556C36" w:rsidR="00B7782A" w:rsidRDefault="00B7782A" w:rsidP="007B2892">
      <w:pPr>
        <w:pStyle w:val="ListParagraph"/>
        <w:numPr>
          <w:ilvl w:val="0"/>
          <w:numId w:val="13"/>
        </w:numPr>
        <w:spacing w:after="120" w:line="360" w:lineRule="auto"/>
        <w:ind w:left="3759" w:hanging="357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more needs to be done to find the best ways to </w:t>
      </w:r>
      <w:r w:rsidR="001364B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work on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how communities</w:t>
      </w:r>
      <w:r w:rsidR="00485CD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can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support disability rights</w:t>
      </w:r>
      <w:r w:rsidR="00485CD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and inclusion of people with disabilit</w:t>
      </w:r>
      <w:r w:rsidR="006E1EC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="00485CD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0D6A71E3" w14:textId="77777777" w:rsidR="002B4C62" w:rsidRDefault="002B4C62">
      <w:pPr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  <w:r>
        <w:br w:type="page"/>
      </w:r>
    </w:p>
    <w:p w14:paraId="0865D7F7" w14:textId="60252E34" w:rsidR="00B7782A" w:rsidRPr="00560036" w:rsidRDefault="00485CD5" w:rsidP="002D5CDE">
      <w:pPr>
        <w:pStyle w:val="Heading3"/>
      </w:pPr>
      <w:r w:rsidRPr="00560036">
        <w:lastRenderedPageBreak/>
        <w:t xml:space="preserve">Greater support </w:t>
      </w:r>
      <w:r w:rsidR="00B7782A" w:rsidRPr="00560036">
        <w:t xml:space="preserve">needed to follow the rules of the CRPD </w:t>
      </w:r>
    </w:p>
    <w:p w14:paraId="461ACD69" w14:textId="4F6978B1" w:rsidR="00B7782A" w:rsidRPr="00560036" w:rsidRDefault="002A7C58" w:rsidP="00FA2247">
      <w:pPr>
        <w:spacing w:after="120" w:line="360" w:lineRule="auto"/>
        <w:ind w:left="3765" w:hanging="363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b/>
          <w:b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57290" behindDoc="0" locked="0" layoutInCell="1" allowOverlap="1" wp14:anchorId="2D5FD288" wp14:editId="37916122">
            <wp:simplePos x="0" y="0"/>
            <wp:positionH relativeFrom="column">
              <wp:posOffset>226150</wp:posOffset>
            </wp:positionH>
            <wp:positionV relativeFrom="paragraph">
              <wp:posOffset>138084</wp:posOffset>
            </wp:positionV>
            <wp:extent cx="1379913" cy="1194274"/>
            <wp:effectExtent l="0" t="0" r="0" b="6350"/>
            <wp:wrapNone/>
            <wp:docPr id="12279095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9095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913" cy="1194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32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OPDs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said</w:t>
      </w:r>
      <w:r w:rsidR="001D01EE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:</w:t>
      </w:r>
    </w:p>
    <w:p w14:paraId="7B05407B" w14:textId="33BC798E" w:rsidR="00B7782A" w:rsidRPr="00560036" w:rsidRDefault="007E3F25" w:rsidP="007B2892">
      <w:pPr>
        <w:pStyle w:val="ListParagraph"/>
        <w:numPr>
          <w:ilvl w:val="0"/>
          <w:numId w:val="12"/>
        </w:numPr>
        <w:spacing w:line="360" w:lineRule="auto"/>
        <w:ind w:left="376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they want 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Australia 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to help </w:t>
      </w:r>
      <w:r w:rsidR="006F6EDD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other governments </w:t>
      </w:r>
      <w:r w:rsidR="00143FD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put money</w:t>
      </w:r>
      <w:r w:rsidR="0098213F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and </w:t>
      </w:r>
      <w:r w:rsidR="001843A9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do more </w:t>
      </w:r>
      <w:r w:rsidR="00D746EF">
        <w:rPr>
          <w:rFonts w:asciiTheme="majorHAnsi" w:hAnsiTheme="majorHAnsi" w:cstheme="majorHAnsi"/>
          <w:color w:val="000000" w:themeColor="text1"/>
          <w:sz w:val="28"/>
          <w:szCs w:val="28"/>
        </w:rPr>
        <w:t>work</w:t>
      </w:r>
      <w:r w:rsidR="00D746EF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143FD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towards </w:t>
      </w:r>
      <w:r w:rsidR="00B8287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disability. </w:t>
      </w:r>
      <w:r w:rsidR="0076304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</w:t>
      </w:r>
      <w:r w:rsidR="00B8287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hey want Australia to </w:t>
      </w:r>
      <w:r w:rsidR="00707528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speak up with people with disability to make sure they get their rights,</w:t>
      </w:r>
      <w:r w:rsidR="00753465" w:rsidRPr="00560036">
        <w:rPr>
          <w:noProof/>
          <w:color w:val="000000" w:themeColor="text1"/>
        </w:rPr>
        <w:drawing>
          <wp:anchor distT="0" distB="0" distL="114300" distR="114300" simplePos="0" relativeHeight="251657255" behindDoc="0" locked="0" layoutInCell="1" allowOverlap="1" wp14:anchorId="2FC9C06D" wp14:editId="5F4837BB">
            <wp:simplePos x="0" y="0"/>
            <wp:positionH relativeFrom="column">
              <wp:posOffset>285057</wp:posOffset>
            </wp:positionH>
            <wp:positionV relativeFrom="paragraph">
              <wp:posOffset>506383</wp:posOffset>
            </wp:positionV>
            <wp:extent cx="1445547" cy="1445895"/>
            <wp:effectExtent l="0" t="0" r="0" b="0"/>
            <wp:wrapNone/>
            <wp:docPr id="19385842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5842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547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304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like:</w:t>
      </w:r>
    </w:p>
    <w:p w14:paraId="413ED046" w14:textId="283238E4" w:rsidR="004D2456" w:rsidRPr="00560036" w:rsidRDefault="00286A88" w:rsidP="007B2892">
      <w:pPr>
        <w:pStyle w:val="ListParagraph"/>
        <w:numPr>
          <w:ilvl w:val="1"/>
          <w:numId w:val="26"/>
        </w:numPr>
        <w:spacing w:after="0" w:line="360" w:lineRule="auto"/>
        <w:ind w:left="4119" w:right="-340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making sure there is </w:t>
      </w:r>
      <w:r w:rsidR="00265F5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money to help other governments include people with disabilit</w:t>
      </w:r>
      <w:r w:rsidR="006E1EC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="00265F5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</w:p>
    <w:p w14:paraId="57B7675A" w14:textId="5237BD40" w:rsidR="00B7782A" w:rsidRPr="00560036" w:rsidRDefault="00B7782A" w:rsidP="007B2892">
      <w:pPr>
        <w:pStyle w:val="ListParagraph"/>
        <w:numPr>
          <w:ilvl w:val="1"/>
          <w:numId w:val="26"/>
        </w:numPr>
        <w:spacing w:after="0" w:line="360" w:lineRule="auto"/>
        <w:ind w:left="4119" w:right="-340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support</w:t>
      </w:r>
      <w:r w:rsidR="00286A88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ing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1F132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OPDs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that advocate for people with disabilit</w:t>
      </w:r>
      <w:r w:rsidR="006E1EC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="00265F5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472A4AEB" w14:textId="0C5A3100" w:rsidR="00B47394" w:rsidRPr="00560036" w:rsidRDefault="00523771" w:rsidP="00E32750">
      <w:pPr>
        <w:pStyle w:val="Heading3"/>
        <w:spacing w:before="480"/>
      </w:pPr>
      <w:r w:rsidRPr="00560036">
        <w:rPr>
          <w:noProof/>
        </w:rPr>
        <w:drawing>
          <wp:anchor distT="0" distB="0" distL="114300" distR="114300" simplePos="0" relativeHeight="251657291" behindDoc="0" locked="0" layoutInCell="1" allowOverlap="1" wp14:anchorId="7FB7FEA6" wp14:editId="708EEDBA">
            <wp:simplePos x="0" y="0"/>
            <wp:positionH relativeFrom="column">
              <wp:posOffset>255270</wp:posOffset>
            </wp:positionH>
            <wp:positionV relativeFrom="paragraph">
              <wp:posOffset>138545</wp:posOffset>
            </wp:positionV>
            <wp:extent cx="1478359" cy="826610"/>
            <wp:effectExtent l="0" t="0" r="0" b="0"/>
            <wp:wrapNone/>
            <wp:docPr id="37662092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62092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359" cy="82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394" w:rsidRPr="00560036">
        <w:t>Invest in DFAT’s capability</w:t>
      </w:r>
    </w:p>
    <w:p w14:paraId="7B959588" w14:textId="513EC53E" w:rsidR="00B7782A" w:rsidRPr="00560036" w:rsidRDefault="0082167C" w:rsidP="00FA2247">
      <w:pPr>
        <w:spacing w:after="120" w:line="360" w:lineRule="auto"/>
        <w:ind w:left="340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92" behindDoc="0" locked="0" layoutInCell="1" allowOverlap="1" wp14:anchorId="54E3C1DC" wp14:editId="3642EEE2">
            <wp:simplePos x="0" y="0"/>
            <wp:positionH relativeFrom="column">
              <wp:posOffset>-159385</wp:posOffset>
            </wp:positionH>
            <wp:positionV relativeFrom="paragraph">
              <wp:posOffset>305320</wp:posOffset>
            </wp:positionV>
            <wp:extent cx="1862051" cy="1152388"/>
            <wp:effectExtent l="0" t="0" r="5080" b="0"/>
            <wp:wrapNone/>
            <wp:docPr id="107333448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33448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051" cy="1152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0A4" w:rsidRPr="00560036">
        <w:rPr>
          <w:rFonts w:asciiTheme="majorHAnsi" w:hAnsiTheme="majorHAnsi" w:cstheme="majorHAnsi"/>
          <w:b/>
          <w:color w:val="000000" w:themeColor="text1"/>
          <w:sz w:val="28"/>
          <w:szCs w:val="28"/>
        </w:rPr>
        <w:t>I</w:t>
      </w:r>
      <w:r w:rsidR="00265F50" w:rsidRPr="00560036">
        <w:rPr>
          <w:rFonts w:asciiTheme="majorHAnsi" w:hAnsiTheme="majorHAnsi" w:cstheme="majorHAnsi"/>
          <w:b/>
          <w:color w:val="000000" w:themeColor="text1"/>
          <w:sz w:val="28"/>
          <w:szCs w:val="28"/>
        </w:rPr>
        <w:t xml:space="preserve">nvest </w:t>
      </w:r>
      <w:r w:rsidR="00265F50" w:rsidRPr="00560036">
        <w:rPr>
          <w:rFonts w:asciiTheme="majorHAnsi" w:hAnsiTheme="majorHAnsi" w:cstheme="majorHAnsi"/>
          <w:bCs/>
          <w:color w:val="000000" w:themeColor="text1"/>
          <w:sz w:val="28"/>
          <w:szCs w:val="28"/>
        </w:rPr>
        <w:t>means to</w:t>
      </w:r>
      <w:r w:rsidR="005C358C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spend time and m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oney</w:t>
      </w:r>
      <w:r w:rsidR="00265F5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to </w:t>
      </w:r>
      <w:r w:rsidR="00E66B9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make things better</w:t>
      </w:r>
      <w:r w:rsidR="00265F5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34968BAD" w14:textId="1479B755" w:rsidR="00B7782A" w:rsidRPr="00560036" w:rsidRDefault="005676F5" w:rsidP="00161510">
      <w:pPr>
        <w:spacing w:after="120" w:line="360" w:lineRule="auto"/>
        <w:ind w:left="3402" w:right="-623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93" behindDoc="0" locked="0" layoutInCell="1" allowOverlap="1" wp14:anchorId="7E0D59E8" wp14:editId="40D326BF">
            <wp:simplePos x="0" y="0"/>
            <wp:positionH relativeFrom="column">
              <wp:posOffset>155055</wp:posOffset>
            </wp:positionH>
            <wp:positionV relativeFrom="paragraph">
              <wp:posOffset>750570</wp:posOffset>
            </wp:positionV>
            <wp:extent cx="1298661" cy="2128058"/>
            <wp:effectExtent l="0" t="0" r="0" b="5715"/>
            <wp:wrapNone/>
            <wp:docPr id="11918963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8963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661" cy="2128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F50"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Capability</w:t>
      </w:r>
      <w:r w:rsidR="00265F5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means things you can do, like </w:t>
      </w:r>
      <w:r w:rsidR="00760F9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learn new </w:t>
      </w:r>
      <w:r w:rsidR="00265F5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skills. </w:t>
      </w:r>
      <w:r w:rsidR="00265F5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br/>
      </w:r>
      <w:r w:rsidR="00265F5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br/>
      </w:r>
      <w:r w:rsidR="001F132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OPDs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said:</w:t>
      </w:r>
    </w:p>
    <w:p w14:paraId="0E793CB3" w14:textId="11FC3B40" w:rsidR="00B7782A" w:rsidRPr="00560036" w:rsidRDefault="00B7782A" w:rsidP="007B2892">
      <w:pPr>
        <w:pStyle w:val="Default"/>
        <w:numPr>
          <w:ilvl w:val="0"/>
          <w:numId w:val="17"/>
        </w:numPr>
        <w:spacing w:after="240" w:line="360" w:lineRule="auto"/>
        <w:ind w:left="376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DFAT needs to get better at helping people with disabilit</w:t>
      </w:r>
      <w:r w:rsidR="006E1EC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="00E05D2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A1717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be included more </w:t>
      </w:r>
      <w:r w:rsidR="00B3788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in </w:t>
      </w:r>
      <w:r w:rsidR="00A1717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the</w:t>
      </w:r>
      <w:r w:rsidR="002131C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ir</w:t>
      </w:r>
      <w:r w:rsidR="00B3788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country</w:t>
      </w:r>
    </w:p>
    <w:p w14:paraId="5C1A5221" w14:textId="0D21C9F3" w:rsidR="00B7782A" w:rsidRPr="00560036" w:rsidRDefault="00B7782A" w:rsidP="007B2892">
      <w:pPr>
        <w:pStyle w:val="Default"/>
        <w:numPr>
          <w:ilvl w:val="0"/>
          <w:numId w:val="17"/>
        </w:numPr>
        <w:spacing w:after="240" w:line="360" w:lineRule="auto"/>
        <w:ind w:left="3762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they want DFAT to</w:t>
      </w:r>
      <w:r w:rsidR="00265F5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D12CE7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get better at knowing about</w:t>
      </w:r>
      <w:r w:rsidR="00265F5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disability equity and rights</w:t>
      </w:r>
    </w:p>
    <w:p w14:paraId="78CD912E" w14:textId="1CF01139" w:rsidR="00B7782A" w:rsidRPr="00560036" w:rsidRDefault="00077892" w:rsidP="007B2892">
      <w:pPr>
        <w:pStyle w:val="Default"/>
        <w:numPr>
          <w:ilvl w:val="0"/>
          <w:numId w:val="17"/>
        </w:numPr>
        <w:spacing w:after="240" w:line="360" w:lineRule="auto"/>
        <w:ind w:left="3762" w:hanging="357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noProof/>
          <w:color w:val="000000" w:themeColor="text1"/>
        </w:rPr>
        <w:lastRenderedPageBreak/>
        <w:drawing>
          <wp:anchor distT="0" distB="0" distL="114300" distR="114300" simplePos="0" relativeHeight="251657257" behindDoc="0" locked="0" layoutInCell="1" allowOverlap="1" wp14:anchorId="1556E329" wp14:editId="7F8254A2">
            <wp:simplePos x="0" y="0"/>
            <wp:positionH relativeFrom="column">
              <wp:posOffset>253153</wp:posOffset>
            </wp:positionH>
            <wp:positionV relativeFrom="paragraph">
              <wp:posOffset>-163830</wp:posOffset>
            </wp:positionV>
            <wp:extent cx="1196975" cy="1196975"/>
            <wp:effectExtent l="0" t="0" r="3175" b="3175"/>
            <wp:wrapNone/>
            <wp:docPr id="313040033" name="Picture 3130400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40033" name="Picture 3130400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46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 local 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Disability </w:t>
      </w:r>
      <w:r w:rsidR="009C6463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Advisor</w:t>
      </w:r>
      <w:r w:rsidR="00AE4B54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could be employed in countr</w:t>
      </w:r>
      <w:r w:rsidR="00790C6D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ies that DFAT works in</w:t>
      </w:r>
      <w:r w:rsidR="000519CC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,</w:t>
      </w:r>
      <w:r w:rsidR="002A5772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to help people with disabilit</w:t>
      </w:r>
      <w:r w:rsidR="006E1EC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="002A5772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to be </w:t>
      </w:r>
      <w:r w:rsidR="00265F5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included in their communities</w:t>
      </w:r>
      <w:r w:rsidR="005A5A36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better</w:t>
      </w:r>
    </w:p>
    <w:p w14:paraId="01477FB6" w14:textId="3441BB98" w:rsidR="00B7782A" w:rsidRPr="00560036" w:rsidRDefault="00B32369" w:rsidP="007B2892">
      <w:pPr>
        <w:pStyle w:val="Default"/>
        <w:numPr>
          <w:ilvl w:val="0"/>
          <w:numId w:val="17"/>
        </w:numPr>
        <w:spacing w:after="120" w:line="360" w:lineRule="auto"/>
        <w:ind w:left="3762" w:hanging="357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94" behindDoc="0" locked="0" layoutInCell="1" allowOverlap="1" wp14:anchorId="07D7B908" wp14:editId="45F5D698">
            <wp:simplePos x="0" y="0"/>
            <wp:positionH relativeFrom="column">
              <wp:posOffset>13821</wp:posOffset>
            </wp:positionH>
            <wp:positionV relativeFrom="paragraph">
              <wp:posOffset>11835</wp:posOffset>
            </wp:positionV>
            <wp:extent cx="1844863" cy="1446415"/>
            <wp:effectExtent l="0" t="0" r="3175" b="0"/>
            <wp:wrapNone/>
            <wp:docPr id="13914665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4665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863" cy="144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59F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people with disabilit</w:t>
      </w:r>
      <w:r w:rsidR="006E1EC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="009E759F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EE4729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should be included </w:t>
      </w:r>
      <w:r w:rsidR="009E759F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in</w:t>
      </w:r>
      <w:r w:rsidR="001A1BD1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:</w:t>
      </w:r>
    </w:p>
    <w:p w14:paraId="23D89AF7" w14:textId="6222E2A7" w:rsidR="000556A1" w:rsidRPr="00560036" w:rsidRDefault="001A1BD1" w:rsidP="007B2892">
      <w:pPr>
        <w:pStyle w:val="Default"/>
        <w:numPr>
          <w:ilvl w:val="1"/>
          <w:numId w:val="26"/>
        </w:numPr>
        <w:spacing w:after="240" w:line="360" w:lineRule="auto"/>
        <w:ind w:left="4119" w:hanging="357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mainstream</w:t>
      </w:r>
      <w:r w:rsidR="00E2699D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program</w:t>
      </w:r>
      <w:r w:rsidR="00B3068C">
        <w:rPr>
          <w:rFonts w:asciiTheme="majorHAnsi" w:hAnsiTheme="majorHAnsi" w:cstheme="majorHAnsi"/>
          <w:color w:val="000000" w:themeColor="text1"/>
          <w:sz w:val="28"/>
          <w:szCs w:val="28"/>
        </w:rPr>
        <w:t>s</w:t>
      </w:r>
      <w:r w:rsidR="002D46AF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. Th</w:t>
      </w:r>
      <w:r w:rsidR="00FD78A4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ese are activities </w:t>
      </w:r>
      <w:r w:rsidR="0072785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that </w:t>
      </w:r>
      <w:r w:rsidR="00FD78A4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help everyone</w:t>
      </w:r>
      <w:r w:rsidR="00D37EAC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together</w:t>
      </w:r>
      <w:r w:rsidR="00FD78A4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, </w:t>
      </w:r>
      <w:r w:rsidR="00D37EAC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like people</w:t>
      </w:r>
      <w:r w:rsidR="00931478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with and without disabilities </w:t>
      </w:r>
    </w:p>
    <w:p w14:paraId="5024FDC0" w14:textId="7566D8A6" w:rsidR="00E33528" w:rsidRDefault="00E553ED" w:rsidP="00E33528">
      <w:pPr>
        <w:pStyle w:val="Default"/>
        <w:numPr>
          <w:ilvl w:val="1"/>
          <w:numId w:val="26"/>
        </w:numPr>
        <w:spacing w:line="360" w:lineRule="auto"/>
        <w:ind w:left="4119" w:hanging="357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326" behindDoc="0" locked="0" layoutInCell="1" allowOverlap="1" wp14:anchorId="5ADD89B6" wp14:editId="033655EC">
            <wp:simplePos x="0" y="0"/>
            <wp:positionH relativeFrom="column">
              <wp:posOffset>296776</wp:posOffset>
            </wp:positionH>
            <wp:positionV relativeFrom="paragraph">
              <wp:posOffset>180975</wp:posOffset>
            </wp:positionV>
            <wp:extent cx="1387475" cy="1387475"/>
            <wp:effectExtent l="0" t="0" r="3175" b="3175"/>
            <wp:wrapNone/>
            <wp:docPr id="2057375541" name="Picture 20573755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375541" name="Picture 20573755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A9E" w:rsidRPr="00393017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d</w:t>
      </w:r>
      <w:r w:rsidR="00254A8A" w:rsidRPr="00393017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isability-specific</w:t>
      </w:r>
      <w:r w:rsidR="00254A8A" w:rsidRPr="00254A8A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programs</w:t>
      </w:r>
      <w:r w:rsidR="00010A9E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. These </w:t>
      </w:r>
      <w:r w:rsidR="00254A8A" w:rsidRPr="00254A8A">
        <w:rPr>
          <w:rFonts w:asciiTheme="majorHAnsi" w:hAnsiTheme="majorHAnsi" w:cstheme="majorHAnsi"/>
          <w:color w:val="000000" w:themeColor="text1"/>
          <w:sz w:val="28"/>
          <w:szCs w:val="28"/>
        </w:rPr>
        <w:t>are things</w:t>
      </w:r>
      <w:r w:rsidR="00BF38C5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done</w:t>
      </w:r>
      <w:r w:rsidR="00254A8A" w:rsidRPr="00254A8A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just for people with disability. </w:t>
      </w:r>
    </w:p>
    <w:p w14:paraId="600CF31F" w14:textId="4879B79F" w:rsidR="00254A8A" w:rsidRPr="00AA4879" w:rsidRDefault="00702CA2" w:rsidP="00E33528">
      <w:pPr>
        <w:pStyle w:val="Default"/>
        <w:spacing w:after="240" w:line="360" w:lineRule="auto"/>
        <w:ind w:left="4119"/>
        <w:rPr>
          <w:rFonts w:asciiTheme="majorHAnsi" w:hAnsiTheme="majorHAnsi" w:cstheme="majorHAnsi"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color w:val="000000" w:themeColor="text1"/>
          <w:sz w:val="28"/>
          <w:szCs w:val="28"/>
        </w:rPr>
        <w:t>Like</w:t>
      </w:r>
      <w:r w:rsidR="00916D74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455164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stopping things that </w:t>
      </w:r>
      <w:r w:rsidR="00254A8A" w:rsidRPr="00AA4879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make it hard for people with disability to </w:t>
      </w:r>
      <w:r w:rsidR="00E5295F">
        <w:rPr>
          <w:rFonts w:asciiTheme="majorHAnsi" w:hAnsiTheme="majorHAnsi" w:cstheme="majorHAnsi"/>
          <w:color w:val="000000" w:themeColor="text1"/>
          <w:sz w:val="28"/>
          <w:szCs w:val="28"/>
        </w:rPr>
        <w:t>be</w:t>
      </w:r>
      <w:r w:rsidR="00254A8A" w:rsidRPr="00AA4879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part </w:t>
      </w:r>
      <w:r w:rsidR="00E5295F">
        <w:rPr>
          <w:rFonts w:asciiTheme="majorHAnsi" w:hAnsiTheme="majorHAnsi" w:cstheme="majorHAnsi"/>
          <w:color w:val="000000" w:themeColor="text1"/>
          <w:sz w:val="28"/>
          <w:szCs w:val="28"/>
        </w:rPr>
        <w:t>of</w:t>
      </w:r>
      <w:r w:rsidR="00254A8A" w:rsidRPr="00AA4879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their communities</w:t>
      </w:r>
      <w:r w:rsidR="00010A9E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</w:p>
    <w:p w14:paraId="2118A6C5" w14:textId="2AC6E345" w:rsidR="00495165" w:rsidRPr="00560036" w:rsidRDefault="00FB299F" w:rsidP="007B2892">
      <w:pPr>
        <w:pStyle w:val="ListParagraph"/>
        <w:numPr>
          <w:ilvl w:val="0"/>
          <w:numId w:val="17"/>
        </w:numPr>
        <w:spacing w:line="360" w:lineRule="auto"/>
        <w:ind w:left="3762" w:hanging="357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95" behindDoc="0" locked="0" layoutInCell="1" allowOverlap="1" wp14:anchorId="51353927" wp14:editId="568AE3E6">
            <wp:simplePos x="0" y="0"/>
            <wp:positionH relativeFrom="column">
              <wp:posOffset>5715</wp:posOffset>
            </wp:positionH>
            <wp:positionV relativeFrom="paragraph">
              <wp:posOffset>739140</wp:posOffset>
            </wp:positionV>
            <wp:extent cx="2107565" cy="1379855"/>
            <wp:effectExtent l="0" t="0" r="0" b="0"/>
            <wp:wrapNone/>
            <wp:docPr id="41575097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75097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Australia </w:t>
      </w:r>
      <w:r w:rsidR="00A82294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should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make sure </w:t>
      </w:r>
      <w:r w:rsidR="00B467B0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more 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people with disabilit</w:t>
      </w:r>
      <w:r w:rsidR="006E1EC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are part of things</w:t>
      </w:r>
      <w:r w:rsidR="00313A2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within DFAT</w:t>
      </w:r>
      <w:r w:rsidR="00DE458E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,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like</w:t>
      </w:r>
      <w:r w:rsidR="0049516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:</w:t>
      </w:r>
    </w:p>
    <w:p w14:paraId="12B2B2A4" w14:textId="4C09B08D" w:rsidR="00495165" w:rsidRPr="00560036" w:rsidRDefault="00F65E8B" w:rsidP="007B2892">
      <w:pPr>
        <w:pStyle w:val="ListParagraph"/>
        <w:numPr>
          <w:ilvl w:val="1"/>
          <w:numId w:val="41"/>
        </w:numPr>
        <w:spacing w:line="360" w:lineRule="auto"/>
        <w:ind w:left="4111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being </w:t>
      </w:r>
      <w:r w:rsidR="0049516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part of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="002E3BAF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important 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meetings</w:t>
      </w:r>
      <w:r w:rsidR="004115A5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a</w:t>
      </w:r>
      <w:r w:rsidR="00FD78A4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nd 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decisions</w:t>
      </w:r>
    </w:p>
    <w:p w14:paraId="024DFF6E" w14:textId="5C190005" w:rsidR="00161510" w:rsidRPr="00560036" w:rsidRDefault="004115A5" w:rsidP="007B2892">
      <w:pPr>
        <w:pStyle w:val="ListParagraph"/>
        <w:numPr>
          <w:ilvl w:val="1"/>
          <w:numId w:val="41"/>
        </w:numPr>
        <w:spacing w:line="360" w:lineRule="auto"/>
        <w:ind w:left="4111" w:right="-481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getting jobs at DFAT</w:t>
      </w:r>
      <w:r w:rsidR="00B7782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. </w:t>
      </w:r>
    </w:p>
    <w:p w14:paraId="567CE288" w14:textId="645376A5" w:rsidR="00B7782A" w:rsidRPr="00B7782A" w:rsidRDefault="00B7782A" w:rsidP="00E32750">
      <w:pPr>
        <w:pStyle w:val="ListParagraph"/>
        <w:numPr>
          <w:ilvl w:val="0"/>
          <w:numId w:val="0"/>
        </w:numPr>
        <w:spacing w:after="120" w:line="360" w:lineRule="auto"/>
        <w:ind w:left="3762"/>
        <w:rPr>
          <w:rFonts w:asciiTheme="majorHAnsi" w:hAnsiTheme="majorHAnsi" w:cstheme="majorHAnsi"/>
          <w:color w:val="auto"/>
          <w:sz w:val="28"/>
          <w:szCs w:val="28"/>
        </w:rPr>
      </w:pP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This </w:t>
      </w:r>
      <w:r w:rsidR="006F139A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will make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more ways </w:t>
      </w:r>
      <w:r w:rsidR="000D52F8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for people with disabilit</w:t>
      </w:r>
      <w:r w:rsidR="006E1EC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y</w:t>
      </w:r>
      <w:r w:rsidR="000D52F8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to work </w:t>
      </w:r>
      <w:r w:rsidR="00836CFE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with </w:t>
      </w:r>
      <w:r w:rsidR="000D52F8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and 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give feedback </w:t>
      </w:r>
      <w:r w:rsidR="00836CFE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to</w:t>
      </w:r>
      <w:r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 DFAT</w:t>
      </w:r>
      <w:r w:rsidR="003849A9" w:rsidRPr="00560036">
        <w:rPr>
          <w:rFonts w:asciiTheme="majorHAnsi" w:hAnsiTheme="majorHAnsi" w:cstheme="majorHAnsi"/>
          <w:color w:val="000000" w:themeColor="text1"/>
          <w:sz w:val="28"/>
          <w:szCs w:val="28"/>
        </w:rPr>
        <w:t>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62" behindDoc="0" locked="0" layoutInCell="1" allowOverlap="1" wp14:anchorId="2AE21DB9" wp14:editId="01250B0A">
                <wp:simplePos x="0" y="0"/>
                <wp:positionH relativeFrom="margin">
                  <wp:posOffset>-233680</wp:posOffset>
                </wp:positionH>
                <wp:positionV relativeFrom="margin">
                  <wp:posOffset>8487243</wp:posOffset>
                </wp:positionV>
                <wp:extent cx="6643370" cy="882650"/>
                <wp:effectExtent l="0" t="0" r="0" b="0"/>
                <wp:wrapNone/>
                <wp:docPr id="1196045731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3370" cy="882650"/>
                          <a:chOff x="0" y="0"/>
                          <a:chExt cx="6643370" cy="882650"/>
                        </a:xfrm>
                      </wpg:grpSpPr>
                      <pic:pic xmlns:pic="http://schemas.openxmlformats.org/drawingml/2006/picture">
                        <pic:nvPicPr>
                          <pic:cNvPr id="1848533120" name="Picture 1848533120" descr="Inclusion Europe Easy to Read logo &#10;VALID logo and Easy Read contact details &#10;Photosymbols logo 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374"/>
                          <a:stretch/>
                        </pic:blipFill>
                        <pic:spPr bwMode="auto">
                          <a:xfrm>
                            <a:off x="0" y="514350"/>
                            <a:ext cx="6643370" cy="36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894273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0"/>
                            <a:ext cx="12509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68872695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389" b="40007"/>
                          <a:stretch/>
                        </pic:blipFill>
                        <pic:spPr bwMode="auto">
                          <a:xfrm>
                            <a:off x="4591050" y="0"/>
                            <a:ext cx="189484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4942E6" id="Group 4" o:spid="_x0000_s1026" alt="&quot;&quot;" style="position:absolute;margin-left:-18.4pt;margin-top:668.3pt;width:523.1pt;height:69.5pt;z-index:251657262;mso-position-horizontal-relative:margin;mso-position-vertical-relative:margin" coordsize="66433,88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">
                <v:shape id="Picture 1848533120" o:spid="_x0000_s1027" type="#_x0000_t75" alt="Inclusion Europe Easy to Read logo &#10;VALID logo and Easy Read contact details &#10;Photosymbols logo " style="position:absolute;top:5143;width:66433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">
                  <v:imagedata r:id="rId140" o:title="Inclusion Europe Easy to Read logo &#10;VALID logo and Easy Read contact details &#10;Photosymbols logo " croptop="46120f"/>
                </v:shape>
                <v:shape id="Picture 7" o:spid="_x0000_s1028" type="#_x0000_t75" style="position:absolute;left:1714;width:12510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">
                  <v:imagedata r:id="rId141" o:title="" chromakey="white"/>
                </v:shape>
                <v:shape id="Picture 3" o:spid="_x0000_s1029" type="#_x0000_t75" style="position:absolute;left:45910;width:18948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">
                  <v:imagedata r:id="rId142" o:title="" croptop="25159f" cropbottom="26219f"/>
                </v:shape>
                <w10:wrap anchorx="margin" anchory="margin"/>
              </v:group>
            </w:pict>
          </mc:Fallback>
        </mc:AlternateContent>
      </w:r>
    </w:p>
    <w:sectPr w:rsidR="00B7782A" w:rsidRPr="00B7782A" w:rsidSect="00C42C1B">
      <w:footerReference w:type="default" r:id="rId143"/>
      <w:headerReference w:type="first" r:id="rId144"/>
      <w:footerReference w:type="first" r:id="rId145"/>
      <w:endnotePr>
        <w:numFmt w:val="decimal"/>
      </w:endnotePr>
      <w:pgSz w:w="11906" w:h="16838" w:code="9"/>
      <w:pgMar w:top="907" w:right="1274" w:bottom="1134" w:left="907" w:header="568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8D1A7" w14:textId="77777777" w:rsidR="00A9393D" w:rsidRPr="00901D6F" w:rsidRDefault="00A9393D" w:rsidP="00A17464">
      <w:pPr>
        <w:spacing w:before="480" w:after="0"/>
        <w:rPr>
          <w:b/>
          <w:bCs/>
          <w:color w:val="FAC41A" w:themeColor="accent1"/>
          <w:sz w:val="32"/>
          <w:szCs w:val="32"/>
        </w:rPr>
      </w:pPr>
      <w:r w:rsidRPr="00901D6F">
        <w:rPr>
          <w:b/>
          <w:bCs/>
          <w:color w:val="FAC41A" w:themeColor="accent1"/>
          <w:sz w:val="32"/>
          <w:szCs w:val="32"/>
        </w:rPr>
        <w:separator/>
      </w:r>
    </w:p>
    <w:p w14:paraId="29CF95FD" w14:textId="77777777" w:rsidR="00A9393D" w:rsidRPr="00901D6F" w:rsidRDefault="00A9393D" w:rsidP="00A17464">
      <w:pPr>
        <w:spacing w:after="60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N</w:t>
      </w:r>
      <w:r w:rsidRPr="00901D6F">
        <w:rPr>
          <w:rFonts w:asciiTheme="majorHAnsi" w:hAnsiTheme="majorHAnsi" w:cstheme="majorHAnsi"/>
          <w:b/>
          <w:bCs/>
          <w:sz w:val="28"/>
          <w:szCs w:val="28"/>
        </w:rPr>
        <w:t>otes</w:t>
      </w:r>
    </w:p>
  </w:endnote>
  <w:endnote w:type="continuationSeparator" w:id="0">
    <w:p w14:paraId="40E360F7" w14:textId="77777777" w:rsidR="00A9393D" w:rsidRDefault="00A9393D" w:rsidP="00245CB0">
      <w:pPr>
        <w:spacing w:after="0"/>
      </w:pPr>
      <w:r>
        <w:continuationSeparator/>
      </w:r>
    </w:p>
  </w:endnote>
  <w:endnote w:type="continuationNotice" w:id="1">
    <w:p w14:paraId="505AFF67" w14:textId="77777777" w:rsidR="00A9393D" w:rsidRDefault="00A9393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Roboto Medium">
    <w:charset w:val="00"/>
    <w:family w:val="auto"/>
    <w:pitch w:val="variable"/>
    <w:sig w:usb0="E0000AFF" w:usb1="5000217F" w:usb2="00000021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Univers LT 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eSansOfficeLF">
    <w:charset w:val="00"/>
    <w:family w:val="swiss"/>
    <w:pitch w:val="variable"/>
    <w:sig w:usb0="800000A7" w:usb1="0000004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614727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0DC676" w14:textId="60214E64" w:rsidR="00FA7BD3" w:rsidRDefault="00FA7BD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of 2</w:t>
        </w:r>
        <w:r w:rsidR="00156A53">
          <w:rPr>
            <w:noProof/>
          </w:rPr>
          <w:t>1</w:t>
        </w:r>
      </w:p>
    </w:sdtContent>
  </w:sdt>
  <w:p w14:paraId="00D6F277" w14:textId="402A04FA" w:rsidR="00285922" w:rsidRPr="00285922" w:rsidRDefault="00285922" w:rsidP="002859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31842" w14:textId="77777777" w:rsidR="00302DC3" w:rsidRPr="005A0F86" w:rsidRDefault="00B84D30" w:rsidP="00285922">
    <w:pPr>
      <w:pStyle w:val="Footer"/>
    </w:pPr>
    <w:r w:rsidRPr="005A0F86">
      <w:ptab w:relativeTo="margin" w:alignment="center" w:leader="none"/>
    </w:r>
    <w:r w:rsidRPr="005A0F86">
      <w:ptab w:relativeTo="margin" w:alignment="right" w:leader="none"/>
    </w:r>
    <w:r w:rsidRPr="005A0F86">
      <w:fldChar w:fldCharType="begin"/>
    </w:r>
    <w:r w:rsidRPr="005A0F86">
      <w:instrText xml:space="preserve"> PAGE   \* MERGEFORMAT </w:instrText>
    </w:r>
    <w:r w:rsidRPr="005A0F86">
      <w:fldChar w:fldCharType="separate"/>
    </w:r>
    <w:r w:rsidRPr="005A0F86">
      <w:rPr>
        <w:noProof/>
      </w:rPr>
      <w:t>1</w:t>
    </w:r>
    <w:r w:rsidRPr="005A0F8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D8E3F" w14:textId="77777777" w:rsidR="00A9393D" w:rsidRPr="004F72C4" w:rsidRDefault="00A9393D" w:rsidP="004F72C4">
      <w:pPr>
        <w:spacing w:before="480" w:after="0"/>
        <w:rPr>
          <w:b/>
          <w:bCs/>
          <w:color w:val="FAC41A" w:themeColor="accent1"/>
          <w:sz w:val="32"/>
          <w:szCs w:val="32"/>
        </w:rPr>
      </w:pPr>
      <w:r w:rsidRPr="00901D6F">
        <w:rPr>
          <w:b/>
          <w:bCs/>
          <w:color w:val="FAC41A" w:themeColor="accent1"/>
          <w:sz w:val="32"/>
          <w:szCs w:val="32"/>
        </w:rPr>
        <w:separator/>
      </w:r>
    </w:p>
  </w:footnote>
  <w:footnote w:type="continuationSeparator" w:id="0">
    <w:p w14:paraId="54EEAA88" w14:textId="77777777" w:rsidR="00A9393D" w:rsidRDefault="00A9393D" w:rsidP="00245CB0">
      <w:pPr>
        <w:spacing w:after="0"/>
      </w:pPr>
      <w:r>
        <w:continuationSeparator/>
      </w:r>
    </w:p>
  </w:footnote>
  <w:footnote w:type="continuationNotice" w:id="1">
    <w:p w14:paraId="21202569" w14:textId="77777777" w:rsidR="00A9393D" w:rsidRDefault="00A9393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268E0" w14:textId="045A29E1" w:rsidR="00285922" w:rsidRDefault="000A0425" w:rsidP="007D7A6B">
    <w:pPr>
      <w:pStyle w:val="Header"/>
      <w:spacing w:after="120"/>
      <w:ind w:right="-256"/>
    </w:pPr>
    <w:r>
      <w:t xml:space="preserve"> </w:t>
    </w:r>
    <w:r w:rsidR="007D7A6B">
      <w:rPr>
        <w:noProof/>
      </w:rPr>
      <w:drawing>
        <wp:inline distT="0" distB="0" distL="0" distR="0" wp14:anchorId="4F5390B3" wp14:editId="589E05A6">
          <wp:extent cx="1651000" cy="748454"/>
          <wp:effectExtent l="0" t="0" r="6350" b="0"/>
          <wp:docPr id="2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7108" cy="755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41B6B">
      <w:t xml:space="preserve">  </w:t>
    </w:r>
    <w:r w:rsidR="00741B6B">
      <w:tab/>
    </w:r>
    <w:r w:rsidR="00741B6B">
      <w:tab/>
    </w:r>
    <w:r w:rsidR="004F72C4">
      <w:rPr>
        <w:noProof/>
      </w:rPr>
      <w:drawing>
        <wp:inline distT="0" distB="0" distL="0" distR="0" wp14:anchorId="3EECF351" wp14:editId="6BB70A87">
          <wp:extent cx="1980000" cy="812483"/>
          <wp:effectExtent l="0" t="0" r="1270" b="6985"/>
          <wp:docPr id="168252186" name="Graphic 16825218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252186" name="Graphic 16825218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812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370F7"/>
    <w:multiLevelType w:val="hybridMultilevel"/>
    <w:tmpl w:val="04520E0E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EB5C70"/>
    <w:multiLevelType w:val="hybridMultilevel"/>
    <w:tmpl w:val="F2AE8306"/>
    <w:lvl w:ilvl="0" w:tplc="0C090001">
      <w:start w:val="1"/>
      <w:numFmt w:val="bullet"/>
      <w:lvlText w:val=""/>
      <w:lvlJc w:val="left"/>
      <w:pPr>
        <w:ind w:left="454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52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9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7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4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1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8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5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308" w:hanging="360"/>
      </w:pPr>
      <w:rPr>
        <w:rFonts w:ascii="Wingdings" w:hAnsi="Wingdings" w:hint="default"/>
      </w:rPr>
    </w:lvl>
  </w:abstractNum>
  <w:abstractNum w:abstractNumId="2" w15:restartNumberingAfterBreak="0">
    <w:nsid w:val="02116CF6"/>
    <w:multiLevelType w:val="hybridMultilevel"/>
    <w:tmpl w:val="EAF67B50"/>
    <w:lvl w:ilvl="0" w:tplc="73BA38EA">
      <w:numFmt w:val="bullet"/>
      <w:lvlText w:val="-"/>
      <w:lvlJc w:val="left"/>
      <w:pPr>
        <w:ind w:left="4185" w:hanging="360"/>
      </w:pPr>
      <w:rPr>
        <w:rFonts w:ascii="Calibri" w:eastAsia="Times New Roman" w:hAnsi="Calibri" w:cs="Calibri" w:hint="default"/>
        <w:b w:val="0"/>
        <w:bCs/>
      </w:rPr>
    </w:lvl>
    <w:lvl w:ilvl="1" w:tplc="FFFFFFFF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50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22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945" w:hanging="360"/>
      </w:pPr>
      <w:rPr>
        <w:rFonts w:ascii="Wingdings" w:hAnsi="Wingdings" w:hint="default"/>
      </w:rPr>
    </w:lvl>
  </w:abstractNum>
  <w:abstractNum w:abstractNumId="3" w15:restartNumberingAfterBreak="0">
    <w:nsid w:val="06B75D3D"/>
    <w:multiLevelType w:val="hybridMultilevel"/>
    <w:tmpl w:val="87EE596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A72CD1"/>
    <w:multiLevelType w:val="hybridMultilevel"/>
    <w:tmpl w:val="5E16E22C"/>
    <w:lvl w:ilvl="0" w:tplc="4244840C">
      <w:numFmt w:val="bullet"/>
      <w:lvlText w:val="●"/>
      <w:lvlJc w:val="left"/>
      <w:pPr>
        <w:ind w:left="4195" w:hanging="34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 w:tplc="62C82FDC">
      <w:numFmt w:val="bullet"/>
      <w:lvlText w:val="–"/>
      <w:lvlJc w:val="left"/>
      <w:pPr>
        <w:ind w:left="4592" w:hanging="3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2" w:tplc="7ED66514">
      <w:numFmt w:val="bullet"/>
      <w:lvlText w:val="•"/>
      <w:lvlJc w:val="left"/>
      <w:pPr>
        <w:ind w:left="4600" w:hanging="380"/>
      </w:pPr>
      <w:rPr>
        <w:rFonts w:hint="default"/>
        <w:lang w:val="en-US" w:eastAsia="en-US" w:bidi="ar-SA"/>
      </w:rPr>
    </w:lvl>
    <w:lvl w:ilvl="3" w:tplc="1284C3F6">
      <w:numFmt w:val="bullet"/>
      <w:lvlText w:val="•"/>
      <w:lvlJc w:val="left"/>
      <w:pPr>
        <w:ind w:left="5365" w:hanging="380"/>
      </w:pPr>
      <w:rPr>
        <w:rFonts w:hint="default"/>
        <w:lang w:val="en-US" w:eastAsia="en-US" w:bidi="ar-SA"/>
      </w:rPr>
    </w:lvl>
    <w:lvl w:ilvl="4" w:tplc="5712B2A4">
      <w:numFmt w:val="bullet"/>
      <w:lvlText w:val="•"/>
      <w:lvlJc w:val="left"/>
      <w:pPr>
        <w:ind w:left="6131" w:hanging="380"/>
      </w:pPr>
      <w:rPr>
        <w:rFonts w:hint="default"/>
        <w:lang w:val="en-US" w:eastAsia="en-US" w:bidi="ar-SA"/>
      </w:rPr>
    </w:lvl>
    <w:lvl w:ilvl="5" w:tplc="BFFA7DE6">
      <w:numFmt w:val="bullet"/>
      <w:lvlText w:val="•"/>
      <w:lvlJc w:val="left"/>
      <w:pPr>
        <w:ind w:left="6897" w:hanging="380"/>
      </w:pPr>
      <w:rPr>
        <w:rFonts w:hint="default"/>
        <w:lang w:val="en-US" w:eastAsia="en-US" w:bidi="ar-SA"/>
      </w:rPr>
    </w:lvl>
    <w:lvl w:ilvl="6" w:tplc="7BCE2D86">
      <w:numFmt w:val="bullet"/>
      <w:lvlText w:val="•"/>
      <w:lvlJc w:val="left"/>
      <w:pPr>
        <w:ind w:left="7662" w:hanging="380"/>
      </w:pPr>
      <w:rPr>
        <w:rFonts w:hint="default"/>
        <w:lang w:val="en-US" w:eastAsia="en-US" w:bidi="ar-SA"/>
      </w:rPr>
    </w:lvl>
    <w:lvl w:ilvl="7" w:tplc="DF5421D2">
      <w:numFmt w:val="bullet"/>
      <w:lvlText w:val="•"/>
      <w:lvlJc w:val="left"/>
      <w:pPr>
        <w:ind w:left="8428" w:hanging="380"/>
      </w:pPr>
      <w:rPr>
        <w:rFonts w:hint="default"/>
        <w:lang w:val="en-US" w:eastAsia="en-US" w:bidi="ar-SA"/>
      </w:rPr>
    </w:lvl>
    <w:lvl w:ilvl="8" w:tplc="F65CC748">
      <w:numFmt w:val="bullet"/>
      <w:lvlText w:val="•"/>
      <w:lvlJc w:val="left"/>
      <w:pPr>
        <w:ind w:left="9194" w:hanging="380"/>
      </w:pPr>
      <w:rPr>
        <w:rFonts w:hint="default"/>
        <w:lang w:val="en-US" w:eastAsia="en-US" w:bidi="ar-SA"/>
      </w:rPr>
    </w:lvl>
  </w:abstractNum>
  <w:abstractNum w:abstractNumId="5" w15:restartNumberingAfterBreak="0">
    <w:nsid w:val="0ABE5B17"/>
    <w:multiLevelType w:val="hybridMultilevel"/>
    <w:tmpl w:val="A31AB5F4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BE742AC"/>
    <w:multiLevelType w:val="hybridMultilevel"/>
    <w:tmpl w:val="1CA8AA04"/>
    <w:lvl w:ilvl="0" w:tplc="CC50A6B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CEA2D9F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6FBE59F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DAD24E6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C49ACA6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A330E90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7D966F9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441C4C0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56D8FA8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7" w15:restartNumberingAfterBreak="0">
    <w:nsid w:val="0E57550F"/>
    <w:multiLevelType w:val="hybridMultilevel"/>
    <w:tmpl w:val="C2329B1C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8" w15:restartNumberingAfterBreak="0">
    <w:nsid w:val="159351D6"/>
    <w:multiLevelType w:val="hybridMultilevel"/>
    <w:tmpl w:val="3142033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BA38EA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 w:val="0"/>
        <w:bCs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C267E0"/>
    <w:multiLevelType w:val="hybridMultilevel"/>
    <w:tmpl w:val="61FEC8DE"/>
    <w:lvl w:ilvl="0" w:tplc="0C09000F">
      <w:start w:val="1"/>
      <w:numFmt w:val="decimal"/>
      <w:lvlText w:val="%1."/>
      <w:lvlJc w:val="left"/>
      <w:pPr>
        <w:ind w:left="447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5199" w:hanging="360"/>
      </w:pPr>
    </w:lvl>
    <w:lvl w:ilvl="2" w:tplc="0C09001B" w:tentative="1">
      <w:start w:val="1"/>
      <w:numFmt w:val="lowerRoman"/>
      <w:lvlText w:val="%3."/>
      <w:lvlJc w:val="right"/>
      <w:pPr>
        <w:ind w:left="5919" w:hanging="180"/>
      </w:pPr>
    </w:lvl>
    <w:lvl w:ilvl="3" w:tplc="0C09000F" w:tentative="1">
      <w:start w:val="1"/>
      <w:numFmt w:val="decimal"/>
      <w:lvlText w:val="%4."/>
      <w:lvlJc w:val="left"/>
      <w:pPr>
        <w:ind w:left="6639" w:hanging="360"/>
      </w:pPr>
    </w:lvl>
    <w:lvl w:ilvl="4" w:tplc="0C090019" w:tentative="1">
      <w:start w:val="1"/>
      <w:numFmt w:val="lowerLetter"/>
      <w:lvlText w:val="%5."/>
      <w:lvlJc w:val="left"/>
      <w:pPr>
        <w:ind w:left="7359" w:hanging="360"/>
      </w:pPr>
    </w:lvl>
    <w:lvl w:ilvl="5" w:tplc="0C09001B" w:tentative="1">
      <w:start w:val="1"/>
      <w:numFmt w:val="lowerRoman"/>
      <w:lvlText w:val="%6."/>
      <w:lvlJc w:val="right"/>
      <w:pPr>
        <w:ind w:left="8079" w:hanging="180"/>
      </w:pPr>
    </w:lvl>
    <w:lvl w:ilvl="6" w:tplc="0C09000F" w:tentative="1">
      <w:start w:val="1"/>
      <w:numFmt w:val="decimal"/>
      <w:lvlText w:val="%7."/>
      <w:lvlJc w:val="left"/>
      <w:pPr>
        <w:ind w:left="8799" w:hanging="360"/>
      </w:pPr>
    </w:lvl>
    <w:lvl w:ilvl="7" w:tplc="0C090019" w:tentative="1">
      <w:start w:val="1"/>
      <w:numFmt w:val="lowerLetter"/>
      <w:lvlText w:val="%8."/>
      <w:lvlJc w:val="left"/>
      <w:pPr>
        <w:ind w:left="9519" w:hanging="360"/>
      </w:pPr>
    </w:lvl>
    <w:lvl w:ilvl="8" w:tplc="0C09001B" w:tentative="1">
      <w:start w:val="1"/>
      <w:numFmt w:val="lowerRoman"/>
      <w:lvlText w:val="%9."/>
      <w:lvlJc w:val="right"/>
      <w:pPr>
        <w:ind w:left="10239" w:hanging="180"/>
      </w:pPr>
    </w:lvl>
  </w:abstractNum>
  <w:abstractNum w:abstractNumId="10" w15:restartNumberingAfterBreak="0">
    <w:nsid w:val="165F6F56"/>
    <w:multiLevelType w:val="hybridMultilevel"/>
    <w:tmpl w:val="03529C3A"/>
    <w:lvl w:ilvl="0" w:tplc="FFFFFFFF">
      <w:start w:val="1"/>
      <w:numFmt w:val="bullet"/>
      <w:lvlText w:val=""/>
      <w:lvlJc w:val="left"/>
      <w:pPr>
        <w:ind w:left="411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1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9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6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3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0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7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5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239" w:hanging="360"/>
      </w:pPr>
      <w:rPr>
        <w:rFonts w:ascii="Wingdings" w:hAnsi="Wingdings" w:hint="default"/>
      </w:rPr>
    </w:lvl>
  </w:abstractNum>
  <w:abstractNum w:abstractNumId="11" w15:restartNumberingAfterBreak="0">
    <w:nsid w:val="18B8762E"/>
    <w:multiLevelType w:val="hybridMultilevel"/>
    <w:tmpl w:val="283AB1C2"/>
    <w:lvl w:ilvl="0" w:tplc="0409000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45" w:hanging="360"/>
      </w:pPr>
      <w:rPr>
        <w:rFonts w:ascii="Wingdings" w:hAnsi="Wingdings" w:hint="default"/>
      </w:rPr>
    </w:lvl>
  </w:abstractNum>
  <w:abstractNum w:abstractNumId="12" w15:restartNumberingAfterBreak="0">
    <w:nsid w:val="18C337C2"/>
    <w:multiLevelType w:val="hybridMultilevel"/>
    <w:tmpl w:val="972618A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BA38EA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 w:val="0"/>
        <w:bCs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8EE24C4"/>
    <w:multiLevelType w:val="hybridMultilevel"/>
    <w:tmpl w:val="FA6456C8"/>
    <w:lvl w:ilvl="0" w:tplc="551CA59C">
      <w:start w:val="1"/>
      <w:numFmt w:val="decimal"/>
      <w:pStyle w:val="Numberedlist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B6E7DE3"/>
    <w:multiLevelType w:val="hybridMultilevel"/>
    <w:tmpl w:val="96C81BAA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1EAE32B2"/>
    <w:multiLevelType w:val="hybridMultilevel"/>
    <w:tmpl w:val="1F5A021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17C5ABD"/>
    <w:multiLevelType w:val="hybridMultilevel"/>
    <w:tmpl w:val="D1F2BB44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BA38EA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 w:val="0"/>
        <w:bCs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27D4172"/>
    <w:multiLevelType w:val="hybridMultilevel"/>
    <w:tmpl w:val="810AC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833111"/>
    <w:multiLevelType w:val="hybridMultilevel"/>
    <w:tmpl w:val="358EEDF2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BA38EA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 w:val="0"/>
        <w:bCs/>
      </w:rPr>
    </w:lvl>
    <w:lvl w:ilvl="2" w:tplc="06BEF9C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50741A7"/>
    <w:multiLevelType w:val="hybridMultilevel"/>
    <w:tmpl w:val="DEE221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56670E8"/>
    <w:multiLevelType w:val="hybridMultilevel"/>
    <w:tmpl w:val="4E441F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63A3FBC"/>
    <w:multiLevelType w:val="hybridMultilevel"/>
    <w:tmpl w:val="2570B4CE"/>
    <w:lvl w:ilvl="0" w:tplc="C5A009BA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  <w:b w:val="0"/>
        <w:bCs/>
        <w:color w:val="auto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2" w15:restartNumberingAfterBreak="0">
    <w:nsid w:val="27ED7631"/>
    <w:multiLevelType w:val="multilevel"/>
    <w:tmpl w:val="DFCE801E"/>
    <w:lvl w:ilvl="0">
      <w:start w:val="1"/>
      <w:numFmt w:val="bullet"/>
      <w:pStyle w:val="ListParagraph"/>
      <w:lvlText w:val=""/>
      <w:lvlJc w:val="left"/>
      <w:pPr>
        <w:ind w:left="363" w:hanging="363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930" w:hanging="363"/>
      </w:pPr>
      <w:rPr>
        <w:rFonts w:ascii="Courier New" w:hAnsi="Courier New" w:hint="default"/>
        <w:color w:val="auto"/>
      </w:rPr>
    </w:lvl>
    <w:lvl w:ilvl="2">
      <w:start w:val="1"/>
      <w:numFmt w:val="bullet"/>
      <w:lvlText w:val=""/>
      <w:lvlJc w:val="left"/>
      <w:pPr>
        <w:ind w:left="1497" w:hanging="363"/>
      </w:pPr>
      <w:rPr>
        <w:rFonts w:ascii="Wingdings" w:hAnsi="Wingdings" w:hint="default"/>
        <w:color w:val="auto"/>
      </w:rPr>
    </w:lvl>
    <w:lvl w:ilvl="3">
      <w:start w:val="1"/>
      <w:numFmt w:val="bullet"/>
      <w:lvlText w:val=""/>
      <w:lvlJc w:val="left"/>
      <w:pPr>
        <w:ind w:left="2064" w:hanging="363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ind w:left="2631" w:hanging="36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198" w:hanging="36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765" w:hanging="36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332" w:hanging="36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99" w:hanging="363"/>
      </w:pPr>
      <w:rPr>
        <w:rFonts w:ascii="Wingdings" w:hAnsi="Wingdings" w:hint="default"/>
      </w:rPr>
    </w:lvl>
  </w:abstractNum>
  <w:abstractNum w:abstractNumId="23" w15:restartNumberingAfterBreak="0">
    <w:nsid w:val="2B8A180F"/>
    <w:multiLevelType w:val="hybridMultilevel"/>
    <w:tmpl w:val="4950E54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D2D4977"/>
    <w:multiLevelType w:val="hybridMultilevel"/>
    <w:tmpl w:val="517EAEAE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5" w15:restartNumberingAfterBreak="0">
    <w:nsid w:val="2E314C41"/>
    <w:multiLevelType w:val="hybridMultilevel"/>
    <w:tmpl w:val="4B2ADA8C"/>
    <w:lvl w:ilvl="0" w:tplc="B9FA548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86D636D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E9D670A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7CB4622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766770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0A8C10E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85F805A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D46827E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2E03DB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26" w15:restartNumberingAfterBreak="0">
    <w:nsid w:val="2E634AE8"/>
    <w:multiLevelType w:val="hybridMultilevel"/>
    <w:tmpl w:val="3FBA2B9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8794123"/>
    <w:multiLevelType w:val="hybridMultilevel"/>
    <w:tmpl w:val="A7609FE4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BA38EA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 w:val="0"/>
        <w:bCs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E8414BE"/>
    <w:multiLevelType w:val="hybridMultilevel"/>
    <w:tmpl w:val="FD6A6A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027689A"/>
    <w:multiLevelType w:val="hybridMultilevel"/>
    <w:tmpl w:val="2D8008F4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0" w15:restartNumberingAfterBreak="0">
    <w:nsid w:val="41982604"/>
    <w:multiLevelType w:val="hybridMultilevel"/>
    <w:tmpl w:val="A6C6686A"/>
    <w:lvl w:ilvl="0" w:tplc="73BA38EA">
      <w:numFmt w:val="bullet"/>
      <w:lvlText w:val="-"/>
      <w:lvlJc w:val="left"/>
      <w:pPr>
        <w:ind w:left="4122" w:hanging="360"/>
      </w:pPr>
      <w:rPr>
        <w:rFonts w:ascii="Calibri" w:eastAsia="Times New Roman" w:hAnsi="Calibri" w:cs="Calibri" w:hint="default"/>
        <w:b w:val="0"/>
        <w:bCs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1" w15:restartNumberingAfterBreak="0">
    <w:nsid w:val="467D73D1"/>
    <w:multiLevelType w:val="hybridMultilevel"/>
    <w:tmpl w:val="BDF279FA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BA38EA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 w:val="0"/>
        <w:bCs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9EB7782"/>
    <w:multiLevelType w:val="hybridMultilevel"/>
    <w:tmpl w:val="B45CC834"/>
    <w:lvl w:ilvl="0" w:tplc="0C090001">
      <w:start w:val="1"/>
      <w:numFmt w:val="bullet"/>
      <w:lvlText w:val=""/>
      <w:lvlJc w:val="left"/>
      <w:pPr>
        <w:ind w:left="4548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52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9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7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4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1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8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5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308" w:hanging="360"/>
      </w:pPr>
      <w:rPr>
        <w:rFonts w:ascii="Wingdings" w:hAnsi="Wingdings" w:hint="default"/>
      </w:rPr>
    </w:lvl>
  </w:abstractNum>
  <w:abstractNum w:abstractNumId="33" w15:restartNumberingAfterBreak="0">
    <w:nsid w:val="4D6B58E9"/>
    <w:multiLevelType w:val="hybridMultilevel"/>
    <w:tmpl w:val="F9B8B51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D92E34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EAF635F"/>
    <w:multiLevelType w:val="hybridMultilevel"/>
    <w:tmpl w:val="924E481C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BA38EA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 w:val="0"/>
        <w:bCs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EF70CFD"/>
    <w:multiLevelType w:val="hybridMultilevel"/>
    <w:tmpl w:val="103C15C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04832CD"/>
    <w:multiLevelType w:val="hybridMultilevel"/>
    <w:tmpl w:val="79B6D02A"/>
    <w:lvl w:ilvl="0" w:tplc="9508D71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  <w:bCs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D63D5C"/>
    <w:multiLevelType w:val="hybridMultilevel"/>
    <w:tmpl w:val="65FAB6B4"/>
    <w:lvl w:ilvl="0" w:tplc="C2FCD4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09019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FC9A2B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D3235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444468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951256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FF8D5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C43CB6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7C148D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8" w15:restartNumberingAfterBreak="0">
    <w:nsid w:val="54115CB7"/>
    <w:multiLevelType w:val="hybridMultilevel"/>
    <w:tmpl w:val="4D86936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BA38EA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 w:val="0"/>
        <w:bCs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7F04889"/>
    <w:multiLevelType w:val="hybridMultilevel"/>
    <w:tmpl w:val="E9061F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A233788"/>
    <w:multiLevelType w:val="hybridMultilevel"/>
    <w:tmpl w:val="2128491C"/>
    <w:lvl w:ilvl="0" w:tplc="0409000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656" w:hanging="360"/>
      </w:pPr>
      <w:rPr>
        <w:rFonts w:ascii="Wingdings" w:hAnsi="Wingdings" w:hint="default"/>
      </w:rPr>
    </w:lvl>
  </w:abstractNum>
  <w:abstractNum w:abstractNumId="41" w15:restartNumberingAfterBreak="0">
    <w:nsid w:val="5C8656D4"/>
    <w:multiLevelType w:val="hybridMultilevel"/>
    <w:tmpl w:val="935468CA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42" w15:restartNumberingAfterBreak="0">
    <w:nsid w:val="5F370C89"/>
    <w:multiLevelType w:val="hybridMultilevel"/>
    <w:tmpl w:val="6AB6592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11352C8"/>
    <w:multiLevelType w:val="hybridMultilevel"/>
    <w:tmpl w:val="F434001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1C1712B"/>
    <w:multiLevelType w:val="hybridMultilevel"/>
    <w:tmpl w:val="5B72B4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A8A0CC6"/>
    <w:multiLevelType w:val="hybridMultilevel"/>
    <w:tmpl w:val="84A2CC0E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BA38EA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 w:val="0"/>
        <w:bCs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AC1497E"/>
    <w:multiLevelType w:val="hybridMultilevel"/>
    <w:tmpl w:val="6F544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DEE127B"/>
    <w:multiLevelType w:val="hybridMultilevel"/>
    <w:tmpl w:val="6EE48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E6B5879"/>
    <w:multiLevelType w:val="hybridMultilevel"/>
    <w:tmpl w:val="DE2861DC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49" w15:restartNumberingAfterBreak="0">
    <w:nsid w:val="6FFE233F"/>
    <w:multiLevelType w:val="hybridMultilevel"/>
    <w:tmpl w:val="DA94EA3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72B6F77"/>
    <w:multiLevelType w:val="hybridMultilevel"/>
    <w:tmpl w:val="F78E972C"/>
    <w:lvl w:ilvl="0" w:tplc="15D274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59284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DA9045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431280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8118ED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7523D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C68434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F5B25D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44421D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51" w15:restartNumberingAfterBreak="0">
    <w:nsid w:val="776D5733"/>
    <w:multiLevelType w:val="hybridMultilevel"/>
    <w:tmpl w:val="69E28CA2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BA38EA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 w:val="0"/>
        <w:bCs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7A1E2F68"/>
    <w:multiLevelType w:val="hybridMultilevel"/>
    <w:tmpl w:val="E0802682"/>
    <w:lvl w:ilvl="0" w:tplc="D51054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59860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2938BB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C6E2706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900E0A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0A6A6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44C0F63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3690A5D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64E46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53" w15:restartNumberingAfterBreak="0">
    <w:nsid w:val="7BBC2DF0"/>
    <w:multiLevelType w:val="hybridMultilevel"/>
    <w:tmpl w:val="1F9299C6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54" w15:restartNumberingAfterBreak="0">
    <w:nsid w:val="7EB4066D"/>
    <w:multiLevelType w:val="hybridMultilevel"/>
    <w:tmpl w:val="77A0C8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40503775">
    <w:abstractNumId w:val="22"/>
  </w:num>
  <w:num w:numId="2" w16cid:durableId="1021202166">
    <w:abstractNumId w:val="13"/>
  </w:num>
  <w:num w:numId="3" w16cid:durableId="1448430135">
    <w:abstractNumId w:val="44"/>
  </w:num>
  <w:num w:numId="4" w16cid:durableId="708263076">
    <w:abstractNumId w:val="20"/>
  </w:num>
  <w:num w:numId="5" w16cid:durableId="1761875394">
    <w:abstractNumId w:val="39"/>
  </w:num>
  <w:num w:numId="6" w16cid:durableId="1755929686">
    <w:abstractNumId w:val="14"/>
  </w:num>
  <w:num w:numId="7" w16cid:durableId="511460522">
    <w:abstractNumId w:val="42"/>
  </w:num>
  <w:num w:numId="8" w16cid:durableId="1488352208">
    <w:abstractNumId w:val="30"/>
  </w:num>
  <w:num w:numId="9" w16cid:durableId="222764938">
    <w:abstractNumId w:val="36"/>
  </w:num>
  <w:num w:numId="10" w16cid:durableId="284581928">
    <w:abstractNumId w:val="21"/>
  </w:num>
  <w:num w:numId="11" w16cid:durableId="1718894642">
    <w:abstractNumId w:val="3"/>
  </w:num>
  <w:num w:numId="12" w16cid:durableId="109398973">
    <w:abstractNumId w:val="35"/>
  </w:num>
  <w:num w:numId="13" w16cid:durableId="619846353">
    <w:abstractNumId w:val="19"/>
  </w:num>
  <w:num w:numId="14" w16cid:durableId="456071702">
    <w:abstractNumId w:val="49"/>
  </w:num>
  <w:num w:numId="15" w16cid:durableId="1151485350">
    <w:abstractNumId w:val="28"/>
  </w:num>
  <w:num w:numId="16" w16cid:durableId="2014987399">
    <w:abstractNumId w:val="26"/>
  </w:num>
  <w:num w:numId="17" w16cid:durableId="1915428304">
    <w:abstractNumId w:val="54"/>
  </w:num>
  <w:num w:numId="18" w16cid:durableId="1928465165">
    <w:abstractNumId w:val="15"/>
  </w:num>
  <w:num w:numId="19" w16cid:durableId="273371372">
    <w:abstractNumId w:val="38"/>
  </w:num>
  <w:num w:numId="20" w16cid:durableId="302464982">
    <w:abstractNumId w:val="51"/>
  </w:num>
  <w:num w:numId="21" w16cid:durableId="1619024630">
    <w:abstractNumId w:val="31"/>
  </w:num>
  <w:num w:numId="22" w16cid:durableId="1085147561">
    <w:abstractNumId w:val="45"/>
  </w:num>
  <w:num w:numId="23" w16cid:durableId="966006643">
    <w:abstractNumId w:val="12"/>
  </w:num>
  <w:num w:numId="24" w16cid:durableId="647367032">
    <w:abstractNumId w:val="18"/>
  </w:num>
  <w:num w:numId="25" w16cid:durableId="2076312737">
    <w:abstractNumId w:val="34"/>
  </w:num>
  <w:num w:numId="26" w16cid:durableId="1248422547">
    <w:abstractNumId w:val="16"/>
  </w:num>
  <w:num w:numId="27" w16cid:durableId="1289968388">
    <w:abstractNumId w:val="48"/>
  </w:num>
  <w:num w:numId="28" w16cid:durableId="839540520">
    <w:abstractNumId w:val="41"/>
  </w:num>
  <w:num w:numId="29" w16cid:durableId="1576934112">
    <w:abstractNumId w:val="24"/>
  </w:num>
  <w:num w:numId="30" w16cid:durableId="1301959582">
    <w:abstractNumId w:val="10"/>
  </w:num>
  <w:num w:numId="31" w16cid:durableId="319044701">
    <w:abstractNumId w:val="0"/>
  </w:num>
  <w:num w:numId="32" w16cid:durableId="643899177">
    <w:abstractNumId w:val="23"/>
  </w:num>
  <w:num w:numId="33" w16cid:durableId="451024974">
    <w:abstractNumId w:val="9"/>
  </w:num>
  <w:num w:numId="34" w16cid:durableId="30813363">
    <w:abstractNumId w:val="53"/>
  </w:num>
  <w:num w:numId="35" w16cid:durableId="677384879">
    <w:abstractNumId w:val="33"/>
  </w:num>
  <w:num w:numId="36" w16cid:durableId="1837529504">
    <w:abstractNumId w:val="32"/>
  </w:num>
  <w:num w:numId="37" w16cid:durableId="1624068941">
    <w:abstractNumId w:val="1"/>
  </w:num>
  <w:num w:numId="38" w16cid:durableId="868832445">
    <w:abstractNumId w:val="7"/>
  </w:num>
  <w:num w:numId="39" w16cid:durableId="982586312">
    <w:abstractNumId w:val="8"/>
  </w:num>
  <w:num w:numId="40" w16cid:durableId="1860384732">
    <w:abstractNumId w:val="4"/>
  </w:num>
  <w:num w:numId="41" w16cid:durableId="398215941">
    <w:abstractNumId w:val="27"/>
  </w:num>
  <w:num w:numId="42" w16cid:durableId="22052657">
    <w:abstractNumId w:val="29"/>
  </w:num>
  <w:num w:numId="43" w16cid:durableId="1542279795">
    <w:abstractNumId w:val="22"/>
  </w:num>
  <w:num w:numId="44" w16cid:durableId="313221735">
    <w:abstractNumId w:val="22"/>
  </w:num>
  <w:num w:numId="45" w16cid:durableId="2127695462">
    <w:abstractNumId w:val="22"/>
  </w:num>
  <w:num w:numId="46" w16cid:durableId="1960913149">
    <w:abstractNumId w:val="25"/>
  </w:num>
  <w:num w:numId="47" w16cid:durableId="173424533">
    <w:abstractNumId w:val="37"/>
  </w:num>
  <w:num w:numId="48" w16cid:durableId="1924562679">
    <w:abstractNumId w:val="6"/>
  </w:num>
  <w:num w:numId="49" w16cid:durableId="1410418626">
    <w:abstractNumId w:val="50"/>
  </w:num>
  <w:num w:numId="50" w16cid:durableId="130490137">
    <w:abstractNumId w:val="52"/>
  </w:num>
  <w:num w:numId="51" w16cid:durableId="935401782">
    <w:abstractNumId w:val="5"/>
  </w:num>
  <w:num w:numId="52" w16cid:durableId="775297511">
    <w:abstractNumId w:val="47"/>
  </w:num>
  <w:num w:numId="53" w16cid:durableId="338778631">
    <w:abstractNumId w:val="43"/>
  </w:num>
  <w:num w:numId="54" w16cid:durableId="1319849502">
    <w:abstractNumId w:val="11"/>
  </w:num>
  <w:num w:numId="55" w16cid:durableId="961034246">
    <w:abstractNumId w:val="46"/>
  </w:num>
  <w:num w:numId="56" w16cid:durableId="1757247642">
    <w:abstractNumId w:val="2"/>
  </w:num>
  <w:num w:numId="57" w16cid:durableId="706955833">
    <w:abstractNumId w:val="17"/>
  </w:num>
  <w:num w:numId="58" w16cid:durableId="605234937">
    <w:abstractNumId w:val="4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62E"/>
    <w:rsid w:val="000001D0"/>
    <w:rsid w:val="00000B5E"/>
    <w:rsid w:val="00001225"/>
    <w:rsid w:val="00001869"/>
    <w:rsid w:val="00001BDA"/>
    <w:rsid w:val="00001C51"/>
    <w:rsid w:val="000026A2"/>
    <w:rsid w:val="00003E74"/>
    <w:rsid w:val="000042B4"/>
    <w:rsid w:val="00004334"/>
    <w:rsid w:val="00004D11"/>
    <w:rsid w:val="00004D46"/>
    <w:rsid w:val="000056AE"/>
    <w:rsid w:val="0000570B"/>
    <w:rsid w:val="00005BDA"/>
    <w:rsid w:val="00006019"/>
    <w:rsid w:val="000060EE"/>
    <w:rsid w:val="000067FA"/>
    <w:rsid w:val="0000688A"/>
    <w:rsid w:val="00006EE1"/>
    <w:rsid w:val="00007E07"/>
    <w:rsid w:val="000109AD"/>
    <w:rsid w:val="00010A9E"/>
    <w:rsid w:val="00010DAD"/>
    <w:rsid w:val="000111D7"/>
    <w:rsid w:val="00011735"/>
    <w:rsid w:val="0001179D"/>
    <w:rsid w:val="00012061"/>
    <w:rsid w:val="00012E90"/>
    <w:rsid w:val="00013025"/>
    <w:rsid w:val="00013D41"/>
    <w:rsid w:val="000142E2"/>
    <w:rsid w:val="0001542F"/>
    <w:rsid w:val="00015558"/>
    <w:rsid w:val="000163AE"/>
    <w:rsid w:val="00017255"/>
    <w:rsid w:val="0001768A"/>
    <w:rsid w:val="00017997"/>
    <w:rsid w:val="00017A43"/>
    <w:rsid w:val="000206FC"/>
    <w:rsid w:val="00020738"/>
    <w:rsid w:val="00020A8A"/>
    <w:rsid w:val="0002105C"/>
    <w:rsid w:val="000222D0"/>
    <w:rsid w:val="000229D5"/>
    <w:rsid w:val="00022EB6"/>
    <w:rsid w:val="00023384"/>
    <w:rsid w:val="00023512"/>
    <w:rsid w:val="00023B42"/>
    <w:rsid w:val="0002445E"/>
    <w:rsid w:val="000245BF"/>
    <w:rsid w:val="00025228"/>
    <w:rsid w:val="00025EE6"/>
    <w:rsid w:val="00025F46"/>
    <w:rsid w:val="00025F6B"/>
    <w:rsid w:val="000264DA"/>
    <w:rsid w:val="00026934"/>
    <w:rsid w:val="0002758A"/>
    <w:rsid w:val="00027698"/>
    <w:rsid w:val="00027A32"/>
    <w:rsid w:val="00030164"/>
    <w:rsid w:val="000301F1"/>
    <w:rsid w:val="00030630"/>
    <w:rsid w:val="0003110A"/>
    <w:rsid w:val="000312C6"/>
    <w:rsid w:val="0003198A"/>
    <w:rsid w:val="000323EC"/>
    <w:rsid w:val="00032AF9"/>
    <w:rsid w:val="00033375"/>
    <w:rsid w:val="00033580"/>
    <w:rsid w:val="000338AD"/>
    <w:rsid w:val="00033D7E"/>
    <w:rsid w:val="000344E1"/>
    <w:rsid w:val="000353C7"/>
    <w:rsid w:val="00035457"/>
    <w:rsid w:val="00035800"/>
    <w:rsid w:val="00035F45"/>
    <w:rsid w:val="0003684D"/>
    <w:rsid w:val="0003729D"/>
    <w:rsid w:val="00037A92"/>
    <w:rsid w:val="00037D19"/>
    <w:rsid w:val="0004047E"/>
    <w:rsid w:val="000405DE"/>
    <w:rsid w:val="00041118"/>
    <w:rsid w:val="00041243"/>
    <w:rsid w:val="000417E7"/>
    <w:rsid w:val="000424AC"/>
    <w:rsid w:val="00042CB7"/>
    <w:rsid w:val="00042CFA"/>
    <w:rsid w:val="00042D37"/>
    <w:rsid w:val="000430C0"/>
    <w:rsid w:val="000436C3"/>
    <w:rsid w:val="0004402C"/>
    <w:rsid w:val="000443F5"/>
    <w:rsid w:val="00044B6A"/>
    <w:rsid w:val="00044BB9"/>
    <w:rsid w:val="00044F13"/>
    <w:rsid w:val="00045229"/>
    <w:rsid w:val="00045B0C"/>
    <w:rsid w:val="000462BB"/>
    <w:rsid w:val="000463AB"/>
    <w:rsid w:val="000463D9"/>
    <w:rsid w:val="0004747C"/>
    <w:rsid w:val="00047688"/>
    <w:rsid w:val="000476F7"/>
    <w:rsid w:val="0004783A"/>
    <w:rsid w:val="00047988"/>
    <w:rsid w:val="000507F5"/>
    <w:rsid w:val="000509EA"/>
    <w:rsid w:val="000516A0"/>
    <w:rsid w:val="0005190E"/>
    <w:rsid w:val="000519CC"/>
    <w:rsid w:val="000523ED"/>
    <w:rsid w:val="00052B64"/>
    <w:rsid w:val="00052C48"/>
    <w:rsid w:val="0005337E"/>
    <w:rsid w:val="00053C50"/>
    <w:rsid w:val="00054AFE"/>
    <w:rsid w:val="00054BBE"/>
    <w:rsid w:val="00055673"/>
    <w:rsid w:val="000556A1"/>
    <w:rsid w:val="00055707"/>
    <w:rsid w:val="00055733"/>
    <w:rsid w:val="00055826"/>
    <w:rsid w:val="00055E0B"/>
    <w:rsid w:val="0005622A"/>
    <w:rsid w:val="00056396"/>
    <w:rsid w:val="000563BC"/>
    <w:rsid w:val="00057229"/>
    <w:rsid w:val="00057B10"/>
    <w:rsid w:val="00057D3C"/>
    <w:rsid w:val="00057DF8"/>
    <w:rsid w:val="00060341"/>
    <w:rsid w:val="000606D5"/>
    <w:rsid w:val="00060861"/>
    <w:rsid w:val="00061577"/>
    <w:rsid w:val="00061862"/>
    <w:rsid w:val="00061BA9"/>
    <w:rsid w:val="0006214C"/>
    <w:rsid w:val="00062501"/>
    <w:rsid w:val="000626B2"/>
    <w:rsid w:val="0006273A"/>
    <w:rsid w:val="00062BA0"/>
    <w:rsid w:val="0006302A"/>
    <w:rsid w:val="000630A9"/>
    <w:rsid w:val="0006315A"/>
    <w:rsid w:val="000633B6"/>
    <w:rsid w:val="0006357A"/>
    <w:rsid w:val="0006445D"/>
    <w:rsid w:val="000646A3"/>
    <w:rsid w:val="00064FCA"/>
    <w:rsid w:val="00065048"/>
    <w:rsid w:val="0006631B"/>
    <w:rsid w:val="00066B51"/>
    <w:rsid w:val="000671D0"/>
    <w:rsid w:val="000675E8"/>
    <w:rsid w:val="0007060C"/>
    <w:rsid w:val="0007098B"/>
    <w:rsid w:val="000726DF"/>
    <w:rsid w:val="000729E8"/>
    <w:rsid w:val="00072BD2"/>
    <w:rsid w:val="00072CEC"/>
    <w:rsid w:val="00072F1C"/>
    <w:rsid w:val="00073193"/>
    <w:rsid w:val="000731BD"/>
    <w:rsid w:val="00073983"/>
    <w:rsid w:val="00076871"/>
    <w:rsid w:val="00077150"/>
    <w:rsid w:val="00077829"/>
    <w:rsid w:val="00077892"/>
    <w:rsid w:val="00077EFF"/>
    <w:rsid w:val="00080F97"/>
    <w:rsid w:val="000819CA"/>
    <w:rsid w:val="00081C97"/>
    <w:rsid w:val="0008252E"/>
    <w:rsid w:val="00082C90"/>
    <w:rsid w:val="00082E9D"/>
    <w:rsid w:val="000832FB"/>
    <w:rsid w:val="000833FE"/>
    <w:rsid w:val="0008342C"/>
    <w:rsid w:val="00083CF1"/>
    <w:rsid w:val="0008417C"/>
    <w:rsid w:val="0008428F"/>
    <w:rsid w:val="000844CA"/>
    <w:rsid w:val="00084E67"/>
    <w:rsid w:val="00085639"/>
    <w:rsid w:val="00086894"/>
    <w:rsid w:val="00086CA9"/>
    <w:rsid w:val="0008760B"/>
    <w:rsid w:val="000876B7"/>
    <w:rsid w:val="000909A8"/>
    <w:rsid w:val="00090A78"/>
    <w:rsid w:val="00091311"/>
    <w:rsid w:val="00091460"/>
    <w:rsid w:val="0009182A"/>
    <w:rsid w:val="00091B79"/>
    <w:rsid w:val="00092030"/>
    <w:rsid w:val="000920AA"/>
    <w:rsid w:val="00092A40"/>
    <w:rsid w:val="00092ED8"/>
    <w:rsid w:val="0009311E"/>
    <w:rsid w:val="00093255"/>
    <w:rsid w:val="00093720"/>
    <w:rsid w:val="00093F3B"/>
    <w:rsid w:val="00094112"/>
    <w:rsid w:val="000956B7"/>
    <w:rsid w:val="00095B97"/>
    <w:rsid w:val="00096292"/>
    <w:rsid w:val="00096770"/>
    <w:rsid w:val="00096E2D"/>
    <w:rsid w:val="00097797"/>
    <w:rsid w:val="00097F86"/>
    <w:rsid w:val="000A0425"/>
    <w:rsid w:val="000A1D7A"/>
    <w:rsid w:val="000A1E5F"/>
    <w:rsid w:val="000A1ED5"/>
    <w:rsid w:val="000A1F95"/>
    <w:rsid w:val="000A1FEB"/>
    <w:rsid w:val="000A23B6"/>
    <w:rsid w:val="000A29F2"/>
    <w:rsid w:val="000A3084"/>
    <w:rsid w:val="000A381F"/>
    <w:rsid w:val="000A388B"/>
    <w:rsid w:val="000A38F8"/>
    <w:rsid w:val="000A3EC5"/>
    <w:rsid w:val="000A3F90"/>
    <w:rsid w:val="000A41A2"/>
    <w:rsid w:val="000A4214"/>
    <w:rsid w:val="000A42DF"/>
    <w:rsid w:val="000A5315"/>
    <w:rsid w:val="000A5D0D"/>
    <w:rsid w:val="000A5D94"/>
    <w:rsid w:val="000A630E"/>
    <w:rsid w:val="000A63D9"/>
    <w:rsid w:val="000A68A0"/>
    <w:rsid w:val="000A6C60"/>
    <w:rsid w:val="000A6DA0"/>
    <w:rsid w:val="000A7308"/>
    <w:rsid w:val="000A747F"/>
    <w:rsid w:val="000A7A6F"/>
    <w:rsid w:val="000A7DA4"/>
    <w:rsid w:val="000A7E47"/>
    <w:rsid w:val="000A7E84"/>
    <w:rsid w:val="000B0696"/>
    <w:rsid w:val="000B0FEB"/>
    <w:rsid w:val="000B1548"/>
    <w:rsid w:val="000B168F"/>
    <w:rsid w:val="000B2536"/>
    <w:rsid w:val="000B2BE8"/>
    <w:rsid w:val="000B323A"/>
    <w:rsid w:val="000B32FB"/>
    <w:rsid w:val="000B37E6"/>
    <w:rsid w:val="000B38DE"/>
    <w:rsid w:val="000B3D06"/>
    <w:rsid w:val="000B4C52"/>
    <w:rsid w:val="000B56CC"/>
    <w:rsid w:val="000B5872"/>
    <w:rsid w:val="000B5A6A"/>
    <w:rsid w:val="000B61C3"/>
    <w:rsid w:val="000B62AF"/>
    <w:rsid w:val="000B62B3"/>
    <w:rsid w:val="000B62E9"/>
    <w:rsid w:val="000B64E9"/>
    <w:rsid w:val="000B6F08"/>
    <w:rsid w:val="000B6F6F"/>
    <w:rsid w:val="000B7298"/>
    <w:rsid w:val="000B72D0"/>
    <w:rsid w:val="000B7458"/>
    <w:rsid w:val="000B750A"/>
    <w:rsid w:val="000B77B5"/>
    <w:rsid w:val="000C0D55"/>
    <w:rsid w:val="000C0E36"/>
    <w:rsid w:val="000C122E"/>
    <w:rsid w:val="000C1387"/>
    <w:rsid w:val="000C1A24"/>
    <w:rsid w:val="000C1C8D"/>
    <w:rsid w:val="000C2E7B"/>
    <w:rsid w:val="000C311D"/>
    <w:rsid w:val="000C358F"/>
    <w:rsid w:val="000C3C66"/>
    <w:rsid w:val="000C407B"/>
    <w:rsid w:val="000C43C0"/>
    <w:rsid w:val="000C4DA0"/>
    <w:rsid w:val="000C5121"/>
    <w:rsid w:val="000C52FC"/>
    <w:rsid w:val="000C54E9"/>
    <w:rsid w:val="000C5EC1"/>
    <w:rsid w:val="000C5FC9"/>
    <w:rsid w:val="000C67A6"/>
    <w:rsid w:val="000C73EC"/>
    <w:rsid w:val="000C7FA6"/>
    <w:rsid w:val="000D1CC1"/>
    <w:rsid w:val="000D1E2F"/>
    <w:rsid w:val="000D1E33"/>
    <w:rsid w:val="000D1F1B"/>
    <w:rsid w:val="000D1FC7"/>
    <w:rsid w:val="000D2211"/>
    <w:rsid w:val="000D24F8"/>
    <w:rsid w:val="000D2941"/>
    <w:rsid w:val="000D30EF"/>
    <w:rsid w:val="000D344C"/>
    <w:rsid w:val="000D38D4"/>
    <w:rsid w:val="000D3BAB"/>
    <w:rsid w:val="000D4779"/>
    <w:rsid w:val="000D4DC1"/>
    <w:rsid w:val="000D4E85"/>
    <w:rsid w:val="000D52F8"/>
    <w:rsid w:val="000D59D1"/>
    <w:rsid w:val="000D6114"/>
    <w:rsid w:val="000D688D"/>
    <w:rsid w:val="000D6EE5"/>
    <w:rsid w:val="000D73CE"/>
    <w:rsid w:val="000D7A33"/>
    <w:rsid w:val="000DE953"/>
    <w:rsid w:val="000E0629"/>
    <w:rsid w:val="000E0677"/>
    <w:rsid w:val="000E0A97"/>
    <w:rsid w:val="000E0BFB"/>
    <w:rsid w:val="000E1709"/>
    <w:rsid w:val="000E1B60"/>
    <w:rsid w:val="000E1FFF"/>
    <w:rsid w:val="000E23BE"/>
    <w:rsid w:val="000E2425"/>
    <w:rsid w:val="000E297E"/>
    <w:rsid w:val="000E2E7B"/>
    <w:rsid w:val="000E2FD2"/>
    <w:rsid w:val="000E304D"/>
    <w:rsid w:val="000E35EE"/>
    <w:rsid w:val="000E387B"/>
    <w:rsid w:val="000E3FE9"/>
    <w:rsid w:val="000E417B"/>
    <w:rsid w:val="000E4B9F"/>
    <w:rsid w:val="000E51F0"/>
    <w:rsid w:val="000E59AA"/>
    <w:rsid w:val="000E5A75"/>
    <w:rsid w:val="000E5AD4"/>
    <w:rsid w:val="000E5C36"/>
    <w:rsid w:val="000E5EA1"/>
    <w:rsid w:val="000E5FDA"/>
    <w:rsid w:val="000E6035"/>
    <w:rsid w:val="000E61CC"/>
    <w:rsid w:val="000E69C9"/>
    <w:rsid w:val="000E71D3"/>
    <w:rsid w:val="000E7343"/>
    <w:rsid w:val="000F00D3"/>
    <w:rsid w:val="000F06D8"/>
    <w:rsid w:val="000F0849"/>
    <w:rsid w:val="000F0A04"/>
    <w:rsid w:val="000F0C86"/>
    <w:rsid w:val="000F0CA9"/>
    <w:rsid w:val="000F130A"/>
    <w:rsid w:val="000F20D9"/>
    <w:rsid w:val="000F215F"/>
    <w:rsid w:val="000F21EE"/>
    <w:rsid w:val="000F27C6"/>
    <w:rsid w:val="000F2A31"/>
    <w:rsid w:val="000F2BFA"/>
    <w:rsid w:val="000F3424"/>
    <w:rsid w:val="000F38B2"/>
    <w:rsid w:val="000F3A29"/>
    <w:rsid w:val="000F4593"/>
    <w:rsid w:val="000F4A52"/>
    <w:rsid w:val="000F50DA"/>
    <w:rsid w:val="000F6000"/>
    <w:rsid w:val="000F63A4"/>
    <w:rsid w:val="000F6827"/>
    <w:rsid w:val="000F6AB5"/>
    <w:rsid w:val="000F6DF2"/>
    <w:rsid w:val="000F6FB7"/>
    <w:rsid w:val="000F76F5"/>
    <w:rsid w:val="001002B9"/>
    <w:rsid w:val="001005E9"/>
    <w:rsid w:val="00100D64"/>
    <w:rsid w:val="00101740"/>
    <w:rsid w:val="00101BF6"/>
    <w:rsid w:val="00102298"/>
    <w:rsid w:val="00102B44"/>
    <w:rsid w:val="00102FB5"/>
    <w:rsid w:val="001030CF"/>
    <w:rsid w:val="00103C65"/>
    <w:rsid w:val="00103E82"/>
    <w:rsid w:val="00104059"/>
    <w:rsid w:val="00104878"/>
    <w:rsid w:val="00105A5D"/>
    <w:rsid w:val="00105D0A"/>
    <w:rsid w:val="00106EA0"/>
    <w:rsid w:val="001071BB"/>
    <w:rsid w:val="001076C8"/>
    <w:rsid w:val="00107EFC"/>
    <w:rsid w:val="00111582"/>
    <w:rsid w:val="00111CEB"/>
    <w:rsid w:val="00111D40"/>
    <w:rsid w:val="00111E83"/>
    <w:rsid w:val="00111E99"/>
    <w:rsid w:val="00112188"/>
    <w:rsid w:val="00112CB4"/>
    <w:rsid w:val="00113549"/>
    <w:rsid w:val="00113761"/>
    <w:rsid w:val="00113CBB"/>
    <w:rsid w:val="00114AC2"/>
    <w:rsid w:val="00114CF1"/>
    <w:rsid w:val="00115263"/>
    <w:rsid w:val="001152DF"/>
    <w:rsid w:val="0011532E"/>
    <w:rsid w:val="001154EC"/>
    <w:rsid w:val="00115963"/>
    <w:rsid w:val="001162CD"/>
    <w:rsid w:val="001164FD"/>
    <w:rsid w:val="0011671D"/>
    <w:rsid w:val="00117091"/>
    <w:rsid w:val="00117860"/>
    <w:rsid w:val="00117ECE"/>
    <w:rsid w:val="001212FD"/>
    <w:rsid w:val="00121551"/>
    <w:rsid w:val="00121BC3"/>
    <w:rsid w:val="00122037"/>
    <w:rsid w:val="0012321F"/>
    <w:rsid w:val="00123ADD"/>
    <w:rsid w:val="00123CB9"/>
    <w:rsid w:val="00124E4B"/>
    <w:rsid w:val="0012532B"/>
    <w:rsid w:val="001254A4"/>
    <w:rsid w:val="00125B6C"/>
    <w:rsid w:val="00126702"/>
    <w:rsid w:val="00126FFC"/>
    <w:rsid w:val="001272FF"/>
    <w:rsid w:val="001273A0"/>
    <w:rsid w:val="001302E0"/>
    <w:rsid w:val="001305F9"/>
    <w:rsid w:val="001308C8"/>
    <w:rsid w:val="00131170"/>
    <w:rsid w:val="0013240A"/>
    <w:rsid w:val="001325CA"/>
    <w:rsid w:val="001328B2"/>
    <w:rsid w:val="00133086"/>
    <w:rsid w:val="00133152"/>
    <w:rsid w:val="00133905"/>
    <w:rsid w:val="00133B19"/>
    <w:rsid w:val="00133CC8"/>
    <w:rsid w:val="00134B71"/>
    <w:rsid w:val="001355C1"/>
    <w:rsid w:val="0013572F"/>
    <w:rsid w:val="00135A5B"/>
    <w:rsid w:val="001364B9"/>
    <w:rsid w:val="00136588"/>
    <w:rsid w:val="00136A7C"/>
    <w:rsid w:val="00136EAA"/>
    <w:rsid w:val="001374E8"/>
    <w:rsid w:val="0013792B"/>
    <w:rsid w:val="00137A25"/>
    <w:rsid w:val="00137CBB"/>
    <w:rsid w:val="001402FC"/>
    <w:rsid w:val="00140E7A"/>
    <w:rsid w:val="001413A6"/>
    <w:rsid w:val="00141890"/>
    <w:rsid w:val="00141D9E"/>
    <w:rsid w:val="0014222B"/>
    <w:rsid w:val="00142568"/>
    <w:rsid w:val="00142FB4"/>
    <w:rsid w:val="001436F0"/>
    <w:rsid w:val="00143B44"/>
    <w:rsid w:val="00143FD9"/>
    <w:rsid w:val="0014443F"/>
    <w:rsid w:val="001465BD"/>
    <w:rsid w:val="001466DE"/>
    <w:rsid w:val="0014699D"/>
    <w:rsid w:val="001472A5"/>
    <w:rsid w:val="0014779F"/>
    <w:rsid w:val="00147821"/>
    <w:rsid w:val="00147D0B"/>
    <w:rsid w:val="00150300"/>
    <w:rsid w:val="001519FF"/>
    <w:rsid w:val="00151AA4"/>
    <w:rsid w:val="00152625"/>
    <w:rsid w:val="00152DB5"/>
    <w:rsid w:val="00153563"/>
    <w:rsid w:val="00153573"/>
    <w:rsid w:val="00153E6E"/>
    <w:rsid w:val="001541D1"/>
    <w:rsid w:val="001542B6"/>
    <w:rsid w:val="001542C3"/>
    <w:rsid w:val="00154C7D"/>
    <w:rsid w:val="00154F30"/>
    <w:rsid w:val="001554A1"/>
    <w:rsid w:val="00156A53"/>
    <w:rsid w:val="00157A78"/>
    <w:rsid w:val="00160794"/>
    <w:rsid w:val="00160807"/>
    <w:rsid w:val="00160835"/>
    <w:rsid w:val="00161510"/>
    <w:rsid w:val="001616B2"/>
    <w:rsid w:val="001626DA"/>
    <w:rsid w:val="00164033"/>
    <w:rsid w:val="0016416D"/>
    <w:rsid w:val="0016429E"/>
    <w:rsid w:val="001643CC"/>
    <w:rsid w:val="0016443B"/>
    <w:rsid w:val="00164C3B"/>
    <w:rsid w:val="0016544F"/>
    <w:rsid w:val="0016605A"/>
    <w:rsid w:val="00166192"/>
    <w:rsid w:val="00166838"/>
    <w:rsid w:val="00166C18"/>
    <w:rsid w:val="0016790A"/>
    <w:rsid w:val="00167A61"/>
    <w:rsid w:val="00170E3E"/>
    <w:rsid w:val="0017104E"/>
    <w:rsid w:val="00171E33"/>
    <w:rsid w:val="001722B2"/>
    <w:rsid w:val="00172355"/>
    <w:rsid w:val="00173556"/>
    <w:rsid w:val="0017391F"/>
    <w:rsid w:val="00173A9B"/>
    <w:rsid w:val="00173BC5"/>
    <w:rsid w:val="001742F7"/>
    <w:rsid w:val="00174502"/>
    <w:rsid w:val="001747B2"/>
    <w:rsid w:val="0017492E"/>
    <w:rsid w:val="00174A3A"/>
    <w:rsid w:val="001759FF"/>
    <w:rsid w:val="00175DB9"/>
    <w:rsid w:val="00175F8F"/>
    <w:rsid w:val="00176010"/>
    <w:rsid w:val="00176190"/>
    <w:rsid w:val="001766B4"/>
    <w:rsid w:val="001766D8"/>
    <w:rsid w:val="0017673C"/>
    <w:rsid w:val="00176FCF"/>
    <w:rsid w:val="00177973"/>
    <w:rsid w:val="0018020C"/>
    <w:rsid w:val="00181345"/>
    <w:rsid w:val="00181A59"/>
    <w:rsid w:val="00181D62"/>
    <w:rsid w:val="00182AF5"/>
    <w:rsid w:val="00182C30"/>
    <w:rsid w:val="00182D3F"/>
    <w:rsid w:val="00182F21"/>
    <w:rsid w:val="001831DB"/>
    <w:rsid w:val="001836CA"/>
    <w:rsid w:val="001843A9"/>
    <w:rsid w:val="00184D9A"/>
    <w:rsid w:val="00184E58"/>
    <w:rsid w:val="001856BD"/>
    <w:rsid w:val="001857D9"/>
    <w:rsid w:val="00185813"/>
    <w:rsid w:val="0018589A"/>
    <w:rsid w:val="00185A78"/>
    <w:rsid w:val="001868C9"/>
    <w:rsid w:val="00186E91"/>
    <w:rsid w:val="00187F88"/>
    <w:rsid w:val="00190140"/>
    <w:rsid w:val="00190238"/>
    <w:rsid w:val="001902F6"/>
    <w:rsid w:val="001903E1"/>
    <w:rsid w:val="00190514"/>
    <w:rsid w:val="00190776"/>
    <w:rsid w:val="00191424"/>
    <w:rsid w:val="0019150D"/>
    <w:rsid w:val="00192379"/>
    <w:rsid w:val="00192926"/>
    <w:rsid w:val="0019325D"/>
    <w:rsid w:val="00193D04"/>
    <w:rsid w:val="00193D5D"/>
    <w:rsid w:val="001942F5"/>
    <w:rsid w:val="001958EF"/>
    <w:rsid w:val="00195E08"/>
    <w:rsid w:val="00196164"/>
    <w:rsid w:val="00196701"/>
    <w:rsid w:val="00197D5B"/>
    <w:rsid w:val="001A0529"/>
    <w:rsid w:val="001A076C"/>
    <w:rsid w:val="001A0BC6"/>
    <w:rsid w:val="001A0CA0"/>
    <w:rsid w:val="001A0DBB"/>
    <w:rsid w:val="001A13CC"/>
    <w:rsid w:val="001A13D1"/>
    <w:rsid w:val="001A14D3"/>
    <w:rsid w:val="001A1BD1"/>
    <w:rsid w:val="001A2645"/>
    <w:rsid w:val="001A2653"/>
    <w:rsid w:val="001A26E2"/>
    <w:rsid w:val="001A2F93"/>
    <w:rsid w:val="001A395B"/>
    <w:rsid w:val="001A4187"/>
    <w:rsid w:val="001A4665"/>
    <w:rsid w:val="001A50AB"/>
    <w:rsid w:val="001A51D6"/>
    <w:rsid w:val="001A54CC"/>
    <w:rsid w:val="001A62F1"/>
    <w:rsid w:val="001A65BE"/>
    <w:rsid w:val="001A6647"/>
    <w:rsid w:val="001A665B"/>
    <w:rsid w:val="001A6A1C"/>
    <w:rsid w:val="001A7797"/>
    <w:rsid w:val="001B0258"/>
    <w:rsid w:val="001B0A9C"/>
    <w:rsid w:val="001B15A2"/>
    <w:rsid w:val="001B17ED"/>
    <w:rsid w:val="001B19DA"/>
    <w:rsid w:val="001B1DC2"/>
    <w:rsid w:val="001B26C7"/>
    <w:rsid w:val="001B27EB"/>
    <w:rsid w:val="001B3418"/>
    <w:rsid w:val="001B3A97"/>
    <w:rsid w:val="001B3B24"/>
    <w:rsid w:val="001B3B4D"/>
    <w:rsid w:val="001B3E2C"/>
    <w:rsid w:val="001B4058"/>
    <w:rsid w:val="001B45A4"/>
    <w:rsid w:val="001B45D1"/>
    <w:rsid w:val="001B4E44"/>
    <w:rsid w:val="001B5034"/>
    <w:rsid w:val="001B610A"/>
    <w:rsid w:val="001B630D"/>
    <w:rsid w:val="001B67E8"/>
    <w:rsid w:val="001B7591"/>
    <w:rsid w:val="001B7FAD"/>
    <w:rsid w:val="001C016D"/>
    <w:rsid w:val="001C03EA"/>
    <w:rsid w:val="001C0692"/>
    <w:rsid w:val="001C1408"/>
    <w:rsid w:val="001C1A95"/>
    <w:rsid w:val="001C1BCE"/>
    <w:rsid w:val="001C1EA0"/>
    <w:rsid w:val="001C2DBF"/>
    <w:rsid w:val="001C4C48"/>
    <w:rsid w:val="001C5409"/>
    <w:rsid w:val="001C5D96"/>
    <w:rsid w:val="001C694C"/>
    <w:rsid w:val="001C6BED"/>
    <w:rsid w:val="001C6CC2"/>
    <w:rsid w:val="001C6FAD"/>
    <w:rsid w:val="001C708E"/>
    <w:rsid w:val="001C70F6"/>
    <w:rsid w:val="001D01EE"/>
    <w:rsid w:val="001D0276"/>
    <w:rsid w:val="001D0358"/>
    <w:rsid w:val="001D07BF"/>
    <w:rsid w:val="001D184A"/>
    <w:rsid w:val="001D1D58"/>
    <w:rsid w:val="001D21D9"/>
    <w:rsid w:val="001D2FA6"/>
    <w:rsid w:val="001D4270"/>
    <w:rsid w:val="001D4F57"/>
    <w:rsid w:val="001D59BA"/>
    <w:rsid w:val="001D5A82"/>
    <w:rsid w:val="001D5C4F"/>
    <w:rsid w:val="001D6BB9"/>
    <w:rsid w:val="001D6C88"/>
    <w:rsid w:val="001D6D3A"/>
    <w:rsid w:val="001D6DBA"/>
    <w:rsid w:val="001D7039"/>
    <w:rsid w:val="001D7677"/>
    <w:rsid w:val="001E05B6"/>
    <w:rsid w:val="001E0629"/>
    <w:rsid w:val="001E0BD3"/>
    <w:rsid w:val="001E2B0A"/>
    <w:rsid w:val="001E36EE"/>
    <w:rsid w:val="001E3787"/>
    <w:rsid w:val="001E3A50"/>
    <w:rsid w:val="001E3B84"/>
    <w:rsid w:val="001E3D64"/>
    <w:rsid w:val="001E3F84"/>
    <w:rsid w:val="001E4C82"/>
    <w:rsid w:val="001E4D9C"/>
    <w:rsid w:val="001E4E34"/>
    <w:rsid w:val="001E5226"/>
    <w:rsid w:val="001E5E2D"/>
    <w:rsid w:val="001E610D"/>
    <w:rsid w:val="001E65E4"/>
    <w:rsid w:val="001E66B3"/>
    <w:rsid w:val="001E66DD"/>
    <w:rsid w:val="001E6EB8"/>
    <w:rsid w:val="001E7574"/>
    <w:rsid w:val="001E76D8"/>
    <w:rsid w:val="001E7886"/>
    <w:rsid w:val="001F0588"/>
    <w:rsid w:val="001F075A"/>
    <w:rsid w:val="001F0A06"/>
    <w:rsid w:val="001F0AF2"/>
    <w:rsid w:val="001F0B96"/>
    <w:rsid w:val="001F0E3D"/>
    <w:rsid w:val="001F1028"/>
    <w:rsid w:val="001F1271"/>
    <w:rsid w:val="001F1320"/>
    <w:rsid w:val="001F178A"/>
    <w:rsid w:val="001F19CE"/>
    <w:rsid w:val="001F1E49"/>
    <w:rsid w:val="001F1F2E"/>
    <w:rsid w:val="001F20F6"/>
    <w:rsid w:val="001F2280"/>
    <w:rsid w:val="001F24F1"/>
    <w:rsid w:val="001F2987"/>
    <w:rsid w:val="001F2FBB"/>
    <w:rsid w:val="001F341C"/>
    <w:rsid w:val="001F35A8"/>
    <w:rsid w:val="001F384A"/>
    <w:rsid w:val="001F3BC2"/>
    <w:rsid w:val="001F48F2"/>
    <w:rsid w:val="001F4CE1"/>
    <w:rsid w:val="001F5553"/>
    <w:rsid w:val="001F55D6"/>
    <w:rsid w:val="001F663D"/>
    <w:rsid w:val="001F7657"/>
    <w:rsid w:val="001F7AE2"/>
    <w:rsid w:val="001F7D30"/>
    <w:rsid w:val="001F7D8F"/>
    <w:rsid w:val="00200699"/>
    <w:rsid w:val="00200FE1"/>
    <w:rsid w:val="00201271"/>
    <w:rsid w:val="00202B20"/>
    <w:rsid w:val="00202D7B"/>
    <w:rsid w:val="0020426A"/>
    <w:rsid w:val="0020461D"/>
    <w:rsid w:val="00204665"/>
    <w:rsid w:val="00204D78"/>
    <w:rsid w:val="00205237"/>
    <w:rsid w:val="002061EA"/>
    <w:rsid w:val="00206A8C"/>
    <w:rsid w:val="0020745D"/>
    <w:rsid w:val="00207B0A"/>
    <w:rsid w:val="0021063C"/>
    <w:rsid w:val="00210825"/>
    <w:rsid w:val="002108F5"/>
    <w:rsid w:val="002109E8"/>
    <w:rsid w:val="00210D0B"/>
    <w:rsid w:val="0021125B"/>
    <w:rsid w:val="002112BD"/>
    <w:rsid w:val="00211432"/>
    <w:rsid w:val="002116FF"/>
    <w:rsid w:val="002117B8"/>
    <w:rsid w:val="0021196C"/>
    <w:rsid w:val="0021270C"/>
    <w:rsid w:val="00212C7B"/>
    <w:rsid w:val="002131C9"/>
    <w:rsid w:val="002139B3"/>
    <w:rsid w:val="002142A5"/>
    <w:rsid w:val="002147AF"/>
    <w:rsid w:val="00215AEA"/>
    <w:rsid w:val="00215EFA"/>
    <w:rsid w:val="00216C59"/>
    <w:rsid w:val="00216DC6"/>
    <w:rsid w:val="00217495"/>
    <w:rsid w:val="002175B7"/>
    <w:rsid w:val="002176CF"/>
    <w:rsid w:val="0021795B"/>
    <w:rsid w:val="00217B52"/>
    <w:rsid w:val="002209CD"/>
    <w:rsid w:val="00220F22"/>
    <w:rsid w:val="002226BC"/>
    <w:rsid w:val="0022280A"/>
    <w:rsid w:val="00223598"/>
    <w:rsid w:val="0022361E"/>
    <w:rsid w:val="002238E9"/>
    <w:rsid w:val="002244C8"/>
    <w:rsid w:val="00224651"/>
    <w:rsid w:val="002246D5"/>
    <w:rsid w:val="002248D9"/>
    <w:rsid w:val="00224AF0"/>
    <w:rsid w:val="002258C1"/>
    <w:rsid w:val="0022736E"/>
    <w:rsid w:val="002273CA"/>
    <w:rsid w:val="002304BE"/>
    <w:rsid w:val="00230673"/>
    <w:rsid w:val="00230827"/>
    <w:rsid w:val="00230D61"/>
    <w:rsid w:val="00230DE1"/>
    <w:rsid w:val="0023108C"/>
    <w:rsid w:val="0023109C"/>
    <w:rsid w:val="00231218"/>
    <w:rsid w:val="002318E7"/>
    <w:rsid w:val="002322D5"/>
    <w:rsid w:val="00232C6D"/>
    <w:rsid w:val="00233CA7"/>
    <w:rsid w:val="00234156"/>
    <w:rsid w:val="0023445B"/>
    <w:rsid w:val="0023458B"/>
    <w:rsid w:val="0023461C"/>
    <w:rsid w:val="00234ACC"/>
    <w:rsid w:val="00234B32"/>
    <w:rsid w:val="00235683"/>
    <w:rsid w:val="0023575C"/>
    <w:rsid w:val="002364BC"/>
    <w:rsid w:val="002372B2"/>
    <w:rsid w:val="00237C5D"/>
    <w:rsid w:val="00237C6C"/>
    <w:rsid w:val="002404D4"/>
    <w:rsid w:val="00240633"/>
    <w:rsid w:val="00240857"/>
    <w:rsid w:val="002408B4"/>
    <w:rsid w:val="00240ADE"/>
    <w:rsid w:val="00240F27"/>
    <w:rsid w:val="0024157C"/>
    <w:rsid w:val="00242778"/>
    <w:rsid w:val="00242C6A"/>
    <w:rsid w:val="00242F63"/>
    <w:rsid w:val="002435E5"/>
    <w:rsid w:val="00243C6F"/>
    <w:rsid w:val="0024418B"/>
    <w:rsid w:val="002441B8"/>
    <w:rsid w:val="00244844"/>
    <w:rsid w:val="00244D42"/>
    <w:rsid w:val="00245CB0"/>
    <w:rsid w:val="00245D0F"/>
    <w:rsid w:val="0024677E"/>
    <w:rsid w:val="00246865"/>
    <w:rsid w:val="00246A6A"/>
    <w:rsid w:val="0024799E"/>
    <w:rsid w:val="002479C1"/>
    <w:rsid w:val="00250236"/>
    <w:rsid w:val="00250462"/>
    <w:rsid w:val="00250586"/>
    <w:rsid w:val="00250CE5"/>
    <w:rsid w:val="00251B01"/>
    <w:rsid w:val="00251F4B"/>
    <w:rsid w:val="00251FA5"/>
    <w:rsid w:val="00252173"/>
    <w:rsid w:val="002521FE"/>
    <w:rsid w:val="0025243D"/>
    <w:rsid w:val="002525D9"/>
    <w:rsid w:val="0025290A"/>
    <w:rsid w:val="00252C48"/>
    <w:rsid w:val="002532C6"/>
    <w:rsid w:val="00253EC7"/>
    <w:rsid w:val="0025403F"/>
    <w:rsid w:val="00254206"/>
    <w:rsid w:val="002546BE"/>
    <w:rsid w:val="00254795"/>
    <w:rsid w:val="00254A8A"/>
    <w:rsid w:val="002554CA"/>
    <w:rsid w:val="00255891"/>
    <w:rsid w:val="00255DAA"/>
    <w:rsid w:val="002568E2"/>
    <w:rsid w:val="00256D29"/>
    <w:rsid w:val="00256FFA"/>
    <w:rsid w:val="002572A0"/>
    <w:rsid w:val="002574DE"/>
    <w:rsid w:val="0025767D"/>
    <w:rsid w:val="0025790E"/>
    <w:rsid w:val="002579E7"/>
    <w:rsid w:val="00257DFC"/>
    <w:rsid w:val="002605BA"/>
    <w:rsid w:val="00260814"/>
    <w:rsid w:val="0026118D"/>
    <w:rsid w:val="0026214F"/>
    <w:rsid w:val="002623BC"/>
    <w:rsid w:val="00262EF1"/>
    <w:rsid w:val="00263B78"/>
    <w:rsid w:val="00264150"/>
    <w:rsid w:val="00264529"/>
    <w:rsid w:val="002646C7"/>
    <w:rsid w:val="00264E6A"/>
    <w:rsid w:val="00265791"/>
    <w:rsid w:val="00265F50"/>
    <w:rsid w:val="00266474"/>
    <w:rsid w:val="00266981"/>
    <w:rsid w:val="002671BA"/>
    <w:rsid w:val="002672F7"/>
    <w:rsid w:val="0026733E"/>
    <w:rsid w:val="00270087"/>
    <w:rsid w:val="00270261"/>
    <w:rsid w:val="002709B6"/>
    <w:rsid w:val="0027107C"/>
    <w:rsid w:val="00271280"/>
    <w:rsid w:val="00271681"/>
    <w:rsid w:val="00272693"/>
    <w:rsid w:val="00272974"/>
    <w:rsid w:val="00272A3C"/>
    <w:rsid w:val="00272B30"/>
    <w:rsid w:val="00273731"/>
    <w:rsid w:val="00273771"/>
    <w:rsid w:val="0027594E"/>
    <w:rsid w:val="002760BA"/>
    <w:rsid w:val="00276494"/>
    <w:rsid w:val="0027718D"/>
    <w:rsid w:val="00277370"/>
    <w:rsid w:val="00277681"/>
    <w:rsid w:val="00277EA0"/>
    <w:rsid w:val="0028092D"/>
    <w:rsid w:val="00281010"/>
    <w:rsid w:val="00281FB2"/>
    <w:rsid w:val="00282A60"/>
    <w:rsid w:val="00282C79"/>
    <w:rsid w:val="00282E44"/>
    <w:rsid w:val="0028333D"/>
    <w:rsid w:val="0028377F"/>
    <w:rsid w:val="00284267"/>
    <w:rsid w:val="002845D6"/>
    <w:rsid w:val="00285922"/>
    <w:rsid w:val="00285ABB"/>
    <w:rsid w:val="0028637A"/>
    <w:rsid w:val="00286480"/>
    <w:rsid w:val="00286A88"/>
    <w:rsid w:val="00286DF8"/>
    <w:rsid w:val="0028741A"/>
    <w:rsid w:val="00287D52"/>
    <w:rsid w:val="00287D92"/>
    <w:rsid w:val="0029083C"/>
    <w:rsid w:val="00291274"/>
    <w:rsid w:val="002915F3"/>
    <w:rsid w:val="002922C3"/>
    <w:rsid w:val="00293955"/>
    <w:rsid w:val="00293B06"/>
    <w:rsid w:val="00293EE5"/>
    <w:rsid w:val="00293F0A"/>
    <w:rsid w:val="0029428D"/>
    <w:rsid w:val="00294A19"/>
    <w:rsid w:val="00294CC9"/>
    <w:rsid w:val="00294DA3"/>
    <w:rsid w:val="00296559"/>
    <w:rsid w:val="00296C11"/>
    <w:rsid w:val="0029725E"/>
    <w:rsid w:val="002A0036"/>
    <w:rsid w:val="002A0144"/>
    <w:rsid w:val="002A1A89"/>
    <w:rsid w:val="002A1D09"/>
    <w:rsid w:val="002A1E3E"/>
    <w:rsid w:val="002A1E96"/>
    <w:rsid w:val="002A20D7"/>
    <w:rsid w:val="002A291E"/>
    <w:rsid w:val="002A37AB"/>
    <w:rsid w:val="002A39A7"/>
    <w:rsid w:val="002A3A02"/>
    <w:rsid w:val="002A574F"/>
    <w:rsid w:val="002A5772"/>
    <w:rsid w:val="002A6303"/>
    <w:rsid w:val="002A6363"/>
    <w:rsid w:val="002A7109"/>
    <w:rsid w:val="002A737C"/>
    <w:rsid w:val="002A7AFF"/>
    <w:rsid w:val="002A7C58"/>
    <w:rsid w:val="002A7CE8"/>
    <w:rsid w:val="002B05AE"/>
    <w:rsid w:val="002B08C1"/>
    <w:rsid w:val="002B154B"/>
    <w:rsid w:val="002B18F6"/>
    <w:rsid w:val="002B1DF2"/>
    <w:rsid w:val="002B2092"/>
    <w:rsid w:val="002B2360"/>
    <w:rsid w:val="002B2884"/>
    <w:rsid w:val="002B2FCD"/>
    <w:rsid w:val="002B32B4"/>
    <w:rsid w:val="002B3530"/>
    <w:rsid w:val="002B36D2"/>
    <w:rsid w:val="002B37D5"/>
    <w:rsid w:val="002B3969"/>
    <w:rsid w:val="002B4187"/>
    <w:rsid w:val="002B4575"/>
    <w:rsid w:val="002B4B9A"/>
    <w:rsid w:val="002B4C62"/>
    <w:rsid w:val="002B5726"/>
    <w:rsid w:val="002B5D5A"/>
    <w:rsid w:val="002B6100"/>
    <w:rsid w:val="002B66C5"/>
    <w:rsid w:val="002B676A"/>
    <w:rsid w:val="002B6AE1"/>
    <w:rsid w:val="002B6FAE"/>
    <w:rsid w:val="002B7E37"/>
    <w:rsid w:val="002B7F90"/>
    <w:rsid w:val="002C00E7"/>
    <w:rsid w:val="002C03D4"/>
    <w:rsid w:val="002C075A"/>
    <w:rsid w:val="002C07F2"/>
    <w:rsid w:val="002C08FB"/>
    <w:rsid w:val="002C1952"/>
    <w:rsid w:val="002C19E3"/>
    <w:rsid w:val="002C2C11"/>
    <w:rsid w:val="002C35A5"/>
    <w:rsid w:val="002C464E"/>
    <w:rsid w:val="002C5B94"/>
    <w:rsid w:val="002C6566"/>
    <w:rsid w:val="002C69CB"/>
    <w:rsid w:val="002C6EDD"/>
    <w:rsid w:val="002C7C12"/>
    <w:rsid w:val="002D08B1"/>
    <w:rsid w:val="002D1307"/>
    <w:rsid w:val="002D2BC4"/>
    <w:rsid w:val="002D2D56"/>
    <w:rsid w:val="002D35F8"/>
    <w:rsid w:val="002D3A08"/>
    <w:rsid w:val="002D41E2"/>
    <w:rsid w:val="002D46AF"/>
    <w:rsid w:val="002D4821"/>
    <w:rsid w:val="002D4F4E"/>
    <w:rsid w:val="002D5116"/>
    <w:rsid w:val="002D5645"/>
    <w:rsid w:val="002D5817"/>
    <w:rsid w:val="002D5CA3"/>
    <w:rsid w:val="002D5CDE"/>
    <w:rsid w:val="002D647A"/>
    <w:rsid w:val="002D6691"/>
    <w:rsid w:val="002D6AC7"/>
    <w:rsid w:val="002E119A"/>
    <w:rsid w:val="002E146A"/>
    <w:rsid w:val="002E1DB6"/>
    <w:rsid w:val="002E22FD"/>
    <w:rsid w:val="002E26DA"/>
    <w:rsid w:val="002E30BC"/>
    <w:rsid w:val="002E3523"/>
    <w:rsid w:val="002E3BAF"/>
    <w:rsid w:val="002E3F96"/>
    <w:rsid w:val="002E3FAE"/>
    <w:rsid w:val="002E5A93"/>
    <w:rsid w:val="002E60AF"/>
    <w:rsid w:val="002E60F7"/>
    <w:rsid w:val="002E65FD"/>
    <w:rsid w:val="002E6BFF"/>
    <w:rsid w:val="002E71CD"/>
    <w:rsid w:val="002E7A48"/>
    <w:rsid w:val="002E7B90"/>
    <w:rsid w:val="002E7F9C"/>
    <w:rsid w:val="002F03F7"/>
    <w:rsid w:val="002F0434"/>
    <w:rsid w:val="002F0769"/>
    <w:rsid w:val="002F09F7"/>
    <w:rsid w:val="002F0A6F"/>
    <w:rsid w:val="002F0BDD"/>
    <w:rsid w:val="002F1231"/>
    <w:rsid w:val="002F1340"/>
    <w:rsid w:val="002F1744"/>
    <w:rsid w:val="002F180C"/>
    <w:rsid w:val="002F2172"/>
    <w:rsid w:val="002F21EE"/>
    <w:rsid w:val="002F30F8"/>
    <w:rsid w:val="002F3A90"/>
    <w:rsid w:val="002F3DDA"/>
    <w:rsid w:val="002F4216"/>
    <w:rsid w:val="002F45B1"/>
    <w:rsid w:val="002F5ED1"/>
    <w:rsid w:val="002F64AD"/>
    <w:rsid w:val="002F688B"/>
    <w:rsid w:val="002F6896"/>
    <w:rsid w:val="002F6EC3"/>
    <w:rsid w:val="002F702D"/>
    <w:rsid w:val="002F7342"/>
    <w:rsid w:val="002F7419"/>
    <w:rsid w:val="002F7C5A"/>
    <w:rsid w:val="00300D80"/>
    <w:rsid w:val="003010F3"/>
    <w:rsid w:val="0030152E"/>
    <w:rsid w:val="003018C0"/>
    <w:rsid w:val="00302885"/>
    <w:rsid w:val="0030296D"/>
    <w:rsid w:val="00302C7A"/>
    <w:rsid w:val="00302CE5"/>
    <w:rsid w:val="00302DC3"/>
    <w:rsid w:val="003043D3"/>
    <w:rsid w:val="0030462C"/>
    <w:rsid w:val="00304765"/>
    <w:rsid w:val="0030714D"/>
    <w:rsid w:val="003072A0"/>
    <w:rsid w:val="00307601"/>
    <w:rsid w:val="0031045C"/>
    <w:rsid w:val="003119BB"/>
    <w:rsid w:val="0031263B"/>
    <w:rsid w:val="003127EF"/>
    <w:rsid w:val="00312847"/>
    <w:rsid w:val="00312F7E"/>
    <w:rsid w:val="003136BA"/>
    <w:rsid w:val="00313A25"/>
    <w:rsid w:val="00313FC9"/>
    <w:rsid w:val="00314577"/>
    <w:rsid w:val="00314C2F"/>
    <w:rsid w:val="00314DAA"/>
    <w:rsid w:val="00315473"/>
    <w:rsid w:val="003162A3"/>
    <w:rsid w:val="00316D92"/>
    <w:rsid w:val="003176C8"/>
    <w:rsid w:val="00317DCB"/>
    <w:rsid w:val="003200D0"/>
    <w:rsid w:val="003207A2"/>
    <w:rsid w:val="00320984"/>
    <w:rsid w:val="00320C7A"/>
    <w:rsid w:val="00320EB3"/>
    <w:rsid w:val="00322093"/>
    <w:rsid w:val="00322406"/>
    <w:rsid w:val="003238E0"/>
    <w:rsid w:val="00323E52"/>
    <w:rsid w:val="00324655"/>
    <w:rsid w:val="00324AD2"/>
    <w:rsid w:val="003255FB"/>
    <w:rsid w:val="00326C5C"/>
    <w:rsid w:val="0032729F"/>
    <w:rsid w:val="00327370"/>
    <w:rsid w:val="00327CA4"/>
    <w:rsid w:val="00327D69"/>
    <w:rsid w:val="00327EBE"/>
    <w:rsid w:val="0033030E"/>
    <w:rsid w:val="00330473"/>
    <w:rsid w:val="00330FA9"/>
    <w:rsid w:val="003312D5"/>
    <w:rsid w:val="00331378"/>
    <w:rsid w:val="0033175E"/>
    <w:rsid w:val="003317DD"/>
    <w:rsid w:val="0033282B"/>
    <w:rsid w:val="00332B3F"/>
    <w:rsid w:val="00332EAE"/>
    <w:rsid w:val="00333A57"/>
    <w:rsid w:val="0033451F"/>
    <w:rsid w:val="00334D18"/>
    <w:rsid w:val="00335382"/>
    <w:rsid w:val="00336278"/>
    <w:rsid w:val="003407C9"/>
    <w:rsid w:val="003411AD"/>
    <w:rsid w:val="00341E89"/>
    <w:rsid w:val="00342595"/>
    <w:rsid w:val="00342DFD"/>
    <w:rsid w:val="0034300E"/>
    <w:rsid w:val="00343387"/>
    <w:rsid w:val="00343955"/>
    <w:rsid w:val="00343A12"/>
    <w:rsid w:val="00343A95"/>
    <w:rsid w:val="00343E5D"/>
    <w:rsid w:val="00343E60"/>
    <w:rsid w:val="00343E95"/>
    <w:rsid w:val="003440DA"/>
    <w:rsid w:val="00345115"/>
    <w:rsid w:val="00345129"/>
    <w:rsid w:val="0034526E"/>
    <w:rsid w:val="003467C5"/>
    <w:rsid w:val="003468A9"/>
    <w:rsid w:val="003474FF"/>
    <w:rsid w:val="00347FCF"/>
    <w:rsid w:val="0035052A"/>
    <w:rsid w:val="00350797"/>
    <w:rsid w:val="003510C4"/>
    <w:rsid w:val="00351BBC"/>
    <w:rsid w:val="00351F6C"/>
    <w:rsid w:val="00352056"/>
    <w:rsid w:val="003526C7"/>
    <w:rsid w:val="00354798"/>
    <w:rsid w:val="00354FEA"/>
    <w:rsid w:val="00355047"/>
    <w:rsid w:val="00355344"/>
    <w:rsid w:val="00356234"/>
    <w:rsid w:val="00356CEE"/>
    <w:rsid w:val="00357284"/>
    <w:rsid w:val="0035745C"/>
    <w:rsid w:val="00357E4C"/>
    <w:rsid w:val="0036043F"/>
    <w:rsid w:val="00360E43"/>
    <w:rsid w:val="0036143A"/>
    <w:rsid w:val="00361723"/>
    <w:rsid w:val="00361762"/>
    <w:rsid w:val="00361B2F"/>
    <w:rsid w:val="0036234D"/>
    <w:rsid w:val="00362BD0"/>
    <w:rsid w:val="00363139"/>
    <w:rsid w:val="00363179"/>
    <w:rsid w:val="00363A0B"/>
    <w:rsid w:val="00363B8B"/>
    <w:rsid w:val="00363D3E"/>
    <w:rsid w:val="00364343"/>
    <w:rsid w:val="003643F8"/>
    <w:rsid w:val="003648A1"/>
    <w:rsid w:val="00364BC4"/>
    <w:rsid w:val="00364E08"/>
    <w:rsid w:val="0036506E"/>
    <w:rsid w:val="003654DF"/>
    <w:rsid w:val="00365C30"/>
    <w:rsid w:val="00366049"/>
    <w:rsid w:val="00366A2D"/>
    <w:rsid w:val="00366AF1"/>
    <w:rsid w:val="00367C45"/>
    <w:rsid w:val="00367F42"/>
    <w:rsid w:val="003706E4"/>
    <w:rsid w:val="003709AA"/>
    <w:rsid w:val="003712F6"/>
    <w:rsid w:val="003713B5"/>
    <w:rsid w:val="003714DF"/>
    <w:rsid w:val="0037163F"/>
    <w:rsid w:val="00371BC6"/>
    <w:rsid w:val="00371E12"/>
    <w:rsid w:val="00372374"/>
    <w:rsid w:val="00372A99"/>
    <w:rsid w:val="00373209"/>
    <w:rsid w:val="00374136"/>
    <w:rsid w:val="00374C19"/>
    <w:rsid w:val="00374DA7"/>
    <w:rsid w:val="00375645"/>
    <w:rsid w:val="003762F2"/>
    <w:rsid w:val="00376CB2"/>
    <w:rsid w:val="0037733F"/>
    <w:rsid w:val="00377406"/>
    <w:rsid w:val="00377572"/>
    <w:rsid w:val="003811AE"/>
    <w:rsid w:val="00381A71"/>
    <w:rsid w:val="00381CCE"/>
    <w:rsid w:val="0038239A"/>
    <w:rsid w:val="0038260D"/>
    <w:rsid w:val="00382CAE"/>
    <w:rsid w:val="003832AB"/>
    <w:rsid w:val="00383386"/>
    <w:rsid w:val="00383887"/>
    <w:rsid w:val="00383BA4"/>
    <w:rsid w:val="003847B4"/>
    <w:rsid w:val="003849A9"/>
    <w:rsid w:val="00384EC0"/>
    <w:rsid w:val="003856CF"/>
    <w:rsid w:val="00385771"/>
    <w:rsid w:val="003858BE"/>
    <w:rsid w:val="00385B48"/>
    <w:rsid w:val="00385BE4"/>
    <w:rsid w:val="0038609C"/>
    <w:rsid w:val="00386336"/>
    <w:rsid w:val="00386B54"/>
    <w:rsid w:val="00386B5D"/>
    <w:rsid w:val="00386FC0"/>
    <w:rsid w:val="0038726D"/>
    <w:rsid w:val="00387F9D"/>
    <w:rsid w:val="0039024B"/>
    <w:rsid w:val="00390EFB"/>
    <w:rsid w:val="00391756"/>
    <w:rsid w:val="00391961"/>
    <w:rsid w:val="003926C8"/>
    <w:rsid w:val="00392C35"/>
    <w:rsid w:val="00393017"/>
    <w:rsid w:val="00393954"/>
    <w:rsid w:val="00393D91"/>
    <w:rsid w:val="0039423F"/>
    <w:rsid w:val="00394799"/>
    <w:rsid w:val="0039493B"/>
    <w:rsid w:val="00395275"/>
    <w:rsid w:val="00396241"/>
    <w:rsid w:val="00396923"/>
    <w:rsid w:val="0039792A"/>
    <w:rsid w:val="00397ECA"/>
    <w:rsid w:val="003A0363"/>
    <w:rsid w:val="003A0435"/>
    <w:rsid w:val="003A076D"/>
    <w:rsid w:val="003A0AB5"/>
    <w:rsid w:val="003A1315"/>
    <w:rsid w:val="003A1897"/>
    <w:rsid w:val="003A2EA3"/>
    <w:rsid w:val="003A3DA5"/>
    <w:rsid w:val="003A417C"/>
    <w:rsid w:val="003A457D"/>
    <w:rsid w:val="003A470F"/>
    <w:rsid w:val="003A4C60"/>
    <w:rsid w:val="003A4E5F"/>
    <w:rsid w:val="003A5070"/>
    <w:rsid w:val="003A58BD"/>
    <w:rsid w:val="003A5F47"/>
    <w:rsid w:val="003A6371"/>
    <w:rsid w:val="003A681A"/>
    <w:rsid w:val="003A6A2A"/>
    <w:rsid w:val="003A6FAB"/>
    <w:rsid w:val="003A7ACF"/>
    <w:rsid w:val="003A7BA8"/>
    <w:rsid w:val="003A7DEE"/>
    <w:rsid w:val="003B0013"/>
    <w:rsid w:val="003B005C"/>
    <w:rsid w:val="003B01CD"/>
    <w:rsid w:val="003B0311"/>
    <w:rsid w:val="003B043E"/>
    <w:rsid w:val="003B0686"/>
    <w:rsid w:val="003B102F"/>
    <w:rsid w:val="003B1144"/>
    <w:rsid w:val="003B1209"/>
    <w:rsid w:val="003B164A"/>
    <w:rsid w:val="003B16FF"/>
    <w:rsid w:val="003B184F"/>
    <w:rsid w:val="003B19A6"/>
    <w:rsid w:val="003B20A6"/>
    <w:rsid w:val="003B2BFB"/>
    <w:rsid w:val="003B35BB"/>
    <w:rsid w:val="003B5129"/>
    <w:rsid w:val="003B5501"/>
    <w:rsid w:val="003B5AD7"/>
    <w:rsid w:val="003B5D9E"/>
    <w:rsid w:val="003B6C1F"/>
    <w:rsid w:val="003C0F8F"/>
    <w:rsid w:val="003C1D5F"/>
    <w:rsid w:val="003C22A4"/>
    <w:rsid w:val="003C2311"/>
    <w:rsid w:val="003C25E4"/>
    <w:rsid w:val="003C352B"/>
    <w:rsid w:val="003C36F7"/>
    <w:rsid w:val="003C3D4F"/>
    <w:rsid w:val="003C3FB0"/>
    <w:rsid w:val="003C424A"/>
    <w:rsid w:val="003C42D1"/>
    <w:rsid w:val="003C4A49"/>
    <w:rsid w:val="003C550B"/>
    <w:rsid w:val="003C55AD"/>
    <w:rsid w:val="003C5E33"/>
    <w:rsid w:val="003C61FD"/>
    <w:rsid w:val="003C6531"/>
    <w:rsid w:val="003C69E8"/>
    <w:rsid w:val="003C6EAC"/>
    <w:rsid w:val="003C714B"/>
    <w:rsid w:val="003C71B3"/>
    <w:rsid w:val="003C72DD"/>
    <w:rsid w:val="003C7362"/>
    <w:rsid w:val="003C7EE4"/>
    <w:rsid w:val="003D02FC"/>
    <w:rsid w:val="003D0A40"/>
    <w:rsid w:val="003D0D0C"/>
    <w:rsid w:val="003D0FCC"/>
    <w:rsid w:val="003D10D1"/>
    <w:rsid w:val="003D148D"/>
    <w:rsid w:val="003D2925"/>
    <w:rsid w:val="003D2C98"/>
    <w:rsid w:val="003D3C9A"/>
    <w:rsid w:val="003D4154"/>
    <w:rsid w:val="003D41F6"/>
    <w:rsid w:val="003D5157"/>
    <w:rsid w:val="003D59B2"/>
    <w:rsid w:val="003D5F56"/>
    <w:rsid w:val="003D6025"/>
    <w:rsid w:val="003D619F"/>
    <w:rsid w:val="003D6577"/>
    <w:rsid w:val="003D6863"/>
    <w:rsid w:val="003D711A"/>
    <w:rsid w:val="003E0368"/>
    <w:rsid w:val="003E0BDC"/>
    <w:rsid w:val="003E1784"/>
    <w:rsid w:val="003E2311"/>
    <w:rsid w:val="003E2BA8"/>
    <w:rsid w:val="003E3048"/>
    <w:rsid w:val="003E33BC"/>
    <w:rsid w:val="003E4A5C"/>
    <w:rsid w:val="003E573E"/>
    <w:rsid w:val="003E61EC"/>
    <w:rsid w:val="003E6576"/>
    <w:rsid w:val="003E6CA8"/>
    <w:rsid w:val="003E7EA6"/>
    <w:rsid w:val="003F0225"/>
    <w:rsid w:val="003F0802"/>
    <w:rsid w:val="003F0DA2"/>
    <w:rsid w:val="003F13FC"/>
    <w:rsid w:val="003F15A2"/>
    <w:rsid w:val="003F269B"/>
    <w:rsid w:val="003F2751"/>
    <w:rsid w:val="003F2ACB"/>
    <w:rsid w:val="003F33E9"/>
    <w:rsid w:val="003F355B"/>
    <w:rsid w:val="003F3B24"/>
    <w:rsid w:val="003F3CAC"/>
    <w:rsid w:val="003F4347"/>
    <w:rsid w:val="003F4650"/>
    <w:rsid w:val="003F5275"/>
    <w:rsid w:val="003F54EB"/>
    <w:rsid w:val="003F59B8"/>
    <w:rsid w:val="003F5A5B"/>
    <w:rsid w:val="003F5C88"/>
    <w:rsid w:val="003F5E78"/>
    <w:rsid w:val="003F6A93"/>
    <w:rsid w:val="003F6F81"/>
    <w:rsid w:val="003F754E"/>
    <w:rsid w:val="003F7C05"/>
    <w:rsid w:val="003F7F8F"/>
    <w:rsid w:val="004005E5"/>
    <w:rsid w:val="00400A91"/>
    <w:rsid w:val="00400D7E"/>
    <w:rsid w:val="004010B7"/>
    <w:rsid w:val="00401264"/>
    <w:rsid w:val="004026D6"/>
    <w:rsid w:val="00402D3B"/>
    <w:rsid w:val="00403555"/>
    <w:rsid w:val="00403632"/>
    <w:rsid w:val="00403BC4"/>
    <w:rsid w:val="00404708"/>
    <w:rsid w:val="00404817"/>
    <w:rsid w:val="00404890"/>
    <w:rsid w:val="00404DC2"/>
    <w:rsid w:val="0040531C"/>
    <w:rsid w:val="0040540E"/>
    <w:rsid w:val="004057BF"/>
    <w:rsid w:val="00405BF7"/>
    <w:rsid w:val="00407136"/>
    <w:rsid w:val="0040746F"/>
    <w:rsid w:val="00407DF6"/>
    <w:rsid w:val="0041004D"/>
    <w:rsid w:val="004104AB"/>
    <w:rsid w:val="00410667"/>
    <w:rsid w:val="00410827"/>
    <w:rsid w:val="00410B86"/>
    <w:rsid w:val="00410D61"/>
    <w:rsid w:val="00410DB2"/>
    <w:rsid w:val="0041113B"/>
    <w:rsid w:val="0041148F"/>
    <w:rsid w:val="004115A5"/>
    <w:rsid w:val="004119FB"/>
    <w:rsid w:val="00411F6A"/>
    <w:rsid w:val="00412240"/>
    <w:rsid w:val="00412732"/>
    <w:rsid w:val="004136BF"/>
    <w:rsid w:val="0041400D"/>
    <w:rsid w:val="004140FC"/>
    <w:rsid w:val="004142A8"/>
    <w:rsid w:val="004142B5"/>
    <w:rsid w:val="0041519D"/>
    <w:rsid w:val="004152CA"/>
    <w:rsid w:val="004157D1"/>
    <w:rsid w:val="00415B62"/>
    <w:rsid w:val="00415EF0"/>
    <w:rsid w:val="0041645F"/>
    <w:rsid w:val="00416A8B"/>
    <w:rsid w:val="00416FAF"/>
    <w:rsid w:val="00417156"/>
    <w:rsid w:val="00417EAF"/>
    <w:rsid w:val="0042081C"/>
    <w:rsid w:val="00420BE0"/>
    <w:rsid w:val="00421B99"/>
    <w:rsid w:val="00421D28"/>
    <w:rsid w:val="00422590"/>
    <w:rsid w:val="00422F37"/>
    <w:rsid w:val="00424BFC"/>
    <w:rsid w:val="00424D48"/>
    <w:rsid w:val="00425585"/>
    <w:rsid w:val="00426A12"/>
    <w:rsid w:val="00426BA6"/>
    <w:rsid w:val="004278EF"/>
    <w:rsid w:val="00430D97"/>
    <w:rsid w:val="004315A3"/>
    <w:rsid w:val="00431AAE"/>
    <w:rsid w:val="004330D2"/>
    <w:rsid w:val="00433687"/>
    <w:rsid w:val="00434516"/>
    <w:rsid w:val="0043462B"/>
    <w:rsid w:val="00434706"/>
    <w:rsid w:val="004348B8"/>
    <w:rsid w:val="004359A7"/>
    <w:rsid w:val="004364BA"/>
    <w:rsid w:val="00436754"/>
    <w:rsid w:val="004379AD"/>
    <w:rsid w:val="00437E0F"/>
    <w:rsid w:val="004405E1"/>
    <w:rsid w:val="00441045"/>
    <w:rsid w:val="00441541"/>
    <w:rsid w:val="0044252C"/>
    <w:rsid w:val="0044277A"/>
    <w:rsid w:val="004427CE"/>
    <w:rsid w:val="00442814"/>
    <w:rsid w:val="00442AC8"/>
    <w:rsid w:val="00443CAC"/>
    <w:rsid w:val="004448D5"/>
    <w:rsid w:val="00446C06"/>
    <w:rsid w:val="004477CB"/>
    <w:rsid w:val="004503B2"/>
    <w:rsid w:val="0045196B"/>
    <w:rsid w:val="00451E2B"/>
    <w:rsid w:val="00451F85"/>
    <w:rsid w:val="0045232B"/>
    <w:rsid w:val="00452F61"/>
    <w:rsid w:val="00453876"/>
    <w:rsid w:val="004545CA"/>
    <w:rsid w:val="004547C9"/>
    <w:rsid w:val="00454FC1"/>
    <w:rsid w:val="00455164"/>
    <w:rsid w:val="00455249"/>
    <w:rsid w:val="004556F8"/>
    <w:rsid w:val="00455E7D"/>
    <w:rsid w:val="004560F7"/>
    <w:rsid w:val="004570D9"/>
    <w:rsid w:val="0045753B"/>
    <w:rsid w:val="004576FF"/>
    <w:rsid w:val="0046039C"/>
    <w:rsid w:val="004603C3"/>
    <w:rsid w:val="004603C7"/>
    <w:rsid w:val="00460F41"/>
    <w:rsid w:val="004617CA"/>
    <w:rsid w:val="004624F4"/>
    <w:rsid w:val="004625CA"/>
    <w:rsid w:val="00462DEF"/>
    <w:rsid w:val="00462E24"/>
    <w:rsid w:val="0046328F"/>
    <w:rsid w:val="0046491F"/>
    <w:rsid w:val="00464AA6"/>
    <w:rsid w:val="00464B09"/>
    <w:rsid w:val="0046564A"/>
    <w:rsid w:val="00465718"/>
    <w:rsid w:val="00465C8A"/>
    <w:rsid w:val="004660A7"/>
    <w:rsid w:val="00466991"/>
    <w:rsid w:val="00466EF2"/>
    <w:rsid w:val="00467056"/>
    <w:rsid w:val="00467099"/>
    <w:rsid w:val="00467274"/>
    <w:rsid w:val="0046745E"/>
    <w:rsid w:val="004678B4"/>
    <w:rsid w:val="00467983"/>
    <w:rsid w:val="00467D05"/>
    <w:rsid w:val="00470369"/>
    <w:rsid w:val="00470BF0"/>
    <w:rsid w:val="0047158B"/>
    <w:rsid w:val="0047181C"/>
    <w:rsid w:val="00471ADB"/>
    <w:rsid w:val="00471CD1"/>
    <w:rsid w:val="00472C1F"/>
    <w:rsid w:val="0047304D"/>
    <w:rsid w:val="0047387E"/>
    <w:rsid w:val="00474099"/>
    <w:rsid w:val="00474468"/>
    <w:rsid w:val="00474F57"/>
    <w:rsid w:val="00475197"/>
    <w:rsid w:val="004751AF"/>
    <w:rsid w:val="0047571F"/>
    <w:rsid w:val="00475A17"/>
    <w:rsid w:val="00476187"/>
    <w:rsid w:val="00476C68"/>
    <w:rsid w:val="00477676"/>
    <w:rsid w:val="004802E2"/>
    <w:rsid w:val="00480668"/>
    <w:rsid w:val="00480953"/>
    <w:rsid w:val="0048157A"/>
    <w:rsid w:val="0048252B"/>
    <w:rsid w:val="0048257E"/>
    <w:rsid w:val="0048382D"/>
    <w:rsid w:val="00483AC1"/>
    <w:rsid w:val="00484C79"/>
    <w:rsid w:val="00484CC6"/>
    <w:rsid w:val="004858B4"/>
    <w:rsid w:val="00485CD5"/>
    <w:rsid w:val="00485D9D"/>
    <w:rsid w:val="00485F68"/>
    <w:rsid w:val="00486418"/>
    <w:rsid w:val="004868D6"/>
    <w:rsid w:val="00486EB0"/>
    <w:rsid w:val="004902E4"/>
    <w:rsid w:val="0049127F"/>
    <w:rsid w:val="00491795"/>
    <w:rsid w:val="004925AE"/>
    <w:rsid w:val="004929C4"/>
    <w:rsid w:val="00493037"/>
    <w:rsid w:val="004937AC"/>
    <w:rsid w:val="004943C7"/>
    <w:rsid w:val="004947DF"/>
    <w:rsid w:val="004948B1"/>
    <w:rsid w:val="00494F08"/>
    <w:rsid w:val="00495097"/>
    <w:rsid w:val="00495165"/>
    <w:rsid w:val="00495AE4"/>
    <w:rsid w:val="00496740"/>
    <w:rsid w:val="00496C9E"/>
    <w:rsid w:val="00497809"/>
    <w:rsid w:val="00497BBF"/>
    <w:rsid w:val="004A0309"/>
    <w:rsid w:val="004A0413"/>
    <w:rsid w:val="004A125E"/>
    <w:rsid w:val="004A2ABB"/>
    <w:rsid w:val="004A2B2C"/>
    <w:rsid w:val="004A2C64"/>
    <w:rsid w:val="004A3F01"/>
    <w:rsid w:val="004A429F"/>
    <w:rsid w:val="004A4694"/>
    <w:rsid w:val="004A481B"/>
    <w:rsid w:val="004A4CE4"/>
    <w:rsid w:val="004A4E62"/>
    <w:rsid w:val="004A5803"/>
    <w:rsid w:val="004A5925"/>
    <w:rsid w:val="004A5ADD"/>
    <w:rsid w:val="004A5EB8"/>
    <w:rsid w:val="004A63ED"/>
    <w:rsid w:val="004A644D"/>
    <w:rsid w:val="004A64C6"/>
    <w:rsid w:val="004A655D"/>
    <w:rsid w:val="004A65A9"/>
    <w:rsid w:val="004A78C5"/>
    <w:rsid w:val="004A7F26"/>
    <w:rsid w:val="004B0175"/>
    <w:rsid w:val="004B0E0C"/>
    <w:rsid w:val="004B16A0"/>
    <w:rsid w:val="004B1A2D"/>
    <w:rsid w:val="004B1E1D"/>
    <w:rsid w:val="004B20DB"/>
    <w:rsid w:val="004B21BF"/>
    <w:rsid w:val="004B2250"/>
    <w:rsid w:val="004B227A"/>
    <w:rsid w:val="004B23B0"/>
    <w:rsid w:val="004B24F6"/>
    <w:rsid w:val="004B27B4"/>
    <w:rsid w:val="004B2EBF"/>
    <w:rsid w:val="004B2F56"/>
    <w:rsid w:val="004B3975"/>
    <w:rsid w:val="004B421C"/>
    <w:rsid w:val="004B422A"/>
    <w:rsid w:val="004B58E5"/>
    <w:rsid w:val="004B5902"/>
    <w:rsid w:val="004B70A0"/>
    <w:rsid w:val="004B7220"/>
    <w:rsid w:val="004B7BA5"/>
    <w:rsid w:val="004B7CC8"/>
    <w:rsid w:val="004C0663"/>
    <w:rsid w:val="004C0C47"/>
    <w:rsid w:val="004C0EC3"/>
    <w:rsid w:val="004C0F3F"/>
    <w:rsid w:val="004C1B07"/>
    <w:rsid w:val="004C3388"/>
    <w:rsid w:val="004C615B"/>
    <w:rsid w:val="004C61B4"/>
    <w:rsid w:val="004C6D80"/>
    <w:rsid w:val="004C72D5"/>
    <w:rsid w:val="004C7499"/>
    <w:rsid w:val="004C78E3"/>
    <w:rsid w:val="004C7A43"/>
    <w:rsid w:val="004C7A6B"/>
    <w:rsid w:val="004D04A1"/>
    <w:rsid w:val="004D096A"/>
    <w:rsid w:val="004D1423"/>
    <w:rsid w:val="004D157B"/>
    <w:rsid w:val="004D190F"/>
    <w:rsid w:val="004D1A20"/>
    <w:rsid w:val="004D217C"/>
    <w:rsid w:val="004D2456"/>
    <w:rsid w:val="004D2876"/>
    <w:rsid w:val="004D2B88"/>
    <w:rsid w:val="004D473D"/>
    <w:rsid w:val="004D4926"/>
    <w:rsid w:val="004D4D0E"/>
    <w:rsid w:val="004D50E1"/>
    <w:rsid w:val="004D52A6"/>
    <w:rsid w:val="004D5BAC"/>
    <w:rsid w:val="004D5CF0"/>
    <w:rsid w:val="004D5E7A"/>
    <w:rsid w:val="004D6181"/>
    <w:rsid w:val="004D641B"/>
    <w:rsid w:val="004D6452"/>
    <w:rsid w:val="004D701E"/>
    <w:rsid w:val="004D7B6F"/>
    <w:rsid w:val="004E001B"/>
    <w:rsid w:val="004E00F3"/>
    <w:rsid w:val="004E0680"/>
    <w:rsid w:val="004E06E8"/>
    <w:rsid w:val="004E06F9"/>
    <w:rsid w:val="004E0A7B"/>
    <w:rsid w:val="004E0BBC"/>
    <w:rsid w:val="004E1C90"/>
    <w:rsid w:val="004E2184"/>
    <w:rsid w:val="004E21E9"/>
    <w:rsid w:val="004E23AC"/>
    <w:rsid w:val="004E279C"/>
    <w:rsid w:val="004E3197"/>
    <w:rsid w:val="004E478F"/>
    <w:rsid w:val="004E4BC5"/>
    <w:rsid w:val="004E6300"/>
    <w:rsid w:val="004E6675"/>
    <w:rsid w:val="004E6707"/>
    <w:rsid w:val="004E6A77"/>
    <w:rsid w:val="004E6AF1"/>
    <w:rsid w:val="004E6C17"/>
    <w:rsid w:val="004E7618"/>
    <w:rsid w:val="004E7EB3"/>
    <w:rsid w:val="004E7FBF"/>
    <w:rsid w:val="004F088B"/>
    <w:rsid w:val="004F1579"/>
    <w:rsid w:val="004F179C"/>
    <w:rsid w:val="004F22E2"/>
    <w:rsid w:val="004F2433"/>
    <w:rsid w:val="004F2633"/>
    <w:rsid w:val="004F2BF0"/>
    <w:rsid w:val="004F3032"/>
    <w:rsid w:val="004F32F8"/>
    <w:rsid w:val="004F3CAB"/>
    <w:rsid w:val="004F3D3F"/>
    <w:rsid w:val="004F5332"/>
    <w:rsid w:val="004F5F19"/>
    <w:rsid w:val="004F6074"/>
    <w:rsid w:val="004F6EC3"/>
    <w:rsid w:val="004F72C4"/>
    <w:rsid w:val="004F77F7"/>
    <w:rsid w:val="005003E9"/>
    <w:rsid w:val="00500565"/>
    <w:rsid w:val="005006F3"/>
    <w:rsid w:val="00500B1F"/>
    <w:rsid w:val="0050165D"/>
    <w:rsid w:val="00501688"/>
    <w:rsid w:val="00501DE8"/>
    <w:rsid w:val="00502596"/>
    <w:rsid w:val="00502608"/>
    <w:rsid w:val="00502A44"/>
    <w:rsid w:val="00502B30"/>
    <w:rsid w:val="00503432"/>
    <w:rsid w:val="00503FCB"/>
    <w:rsid w:val="00504C10"/>
    <w:rsid w:val="00504D92"/>
    <w:rsid w:val="00504ECC"/>
    <w:rsid w:val="00505708"/>
    <w:rsid w:val="00507056"/>
    <w:rsid w:val="00507264"/>
    <w:rsid w:val="00507E14"/>
    <w:rsid w:val="00510348"/>
    <w:rsid w:val="00510464"/>
    <w:rsid w:val="00510721"/>
    <w:rsid w:val="00510858"/>
    <w:rsid w:val="00510973"/>
    <w:rsid w:val="00512D8F"/>
    <w:rsid w:val="00513CFD"/>
    <w:rsid w:val="00513E71"/>
    <w:rsid w:val="00514759"/>
    <w:rsid w:val="00515720"/>
    <w:rsid w:val="00515E14"/>
    <w:rsid w:val="005161ED"/>
    <w:rsid w:val="00516FE1"/>
    <w:rsid w:val="005175C7"/>
    <w:rsid w:val="00517CCA"/>
    <w:rsid w:val="00520C48"/>
    <w:rsid w:val="005216FF"/>
    <w:rsid w:val="00521AD3"/>
    <w:rsid w:val="00521D95"/>
    <w:rsid w:val="005220E4"/>
    <w:rsid w:val="0052214C"/>
    <w:rsid w:val="005221AE"/>
    <w:rsid w:val="00522909"/>
    <w:rsid w:val="00522F64"/>
    <w:rsid w:val="00523384"/>
    <w:rsid w:val="00523771"/>
    <w:rsid w:val="00523980"/>
    <w:rsid w:val="00523DA9"/>
    <w:rsid w:val="00524117"/>
    <w:rsid w:val="005252A6"/>
    <w:rsid w:val="005255D6"/>
    <w:rsid w:val="00525F5E"/>
    <w:rsid w:val="0052696F"/>
    <w:rsid w:val="00526C5E"/>
    <w:rsid w:val="005273CA"/>
    <w:rsid w:val="00527B09"/>
    <w:rsid w:val="00527BF3"/>
    <w:rsid w:val="00527E08"/>
    <w:rsid w:val="00530013"/>
    <w:rsid w:val="005300C0"/>
    <w:rsid w:val="005300F3"/>
    <w:rsid w:val="005306F4"/>
    <w:rsid w:val="00530787"/>
    <w:rsid w:val="0053133E"/>
    <w:rsid w:val="005313FF"/>
    <w:rsid w:val="00531900"/>
    <w:rsid w:val="00531DE0"/>
    <w:rsid w:val="0053298C"/>
    <w:rsid w:val="00532BBB"/>
    <w:rsid w:val="00532DAD"/>
    <w:rsid w:val="0053411E"/>
    <w:rsid w:val="0053412A"/>
    <w:rsid w:val="00534410"/>
    <w:rsid w:val="00534B57"/>
    <w:rsid w:val="00534D19"/>
    <w:rsid w:val="005355EC"/>
    <w:rsid w:val="0053583F"/>
    <w:rsid w:val="00535ABE"/>
    <w:rsid w:val="00535E92"/>
    <w:rsid w:val="00535F72"/>
    <w:rsid w:val="005361D1"/>
    <w:rsid w:val="0053676C"/>
    <w:rsid w:val="00540CA5"/>
    <w:rsid w:val="00540F90"/>
    <w:rsid w:val="005411E3"/>
    <w:rsid w:val="005421F2"/>
    <w:rsid w:val="00542646"/>
    <w:rsid w:val="00542EAE"/>
    <w:rsid w:val="0054350A"/>
    <w:rsid w:val="005438FD"/>
    <w:rsid w:val="005445EF"/>
    <w:rsid w:val="00545625"/>
    <w:rsid w:val="00545C5B"/>
    <w:rsid w:val="00545E72"/>
    <w:rsid w:val="005463AA"/>
    <w:rsid w:val="0054640A"/>
    <w:rsid w:val="005467F1"/>
    <w:rsid w:val="00546D08"/>
    <w:rsid w:val="00546D55"/>
    <w:rsid w:val="00546D64"/>
    <w:rsid w:val="005473E9"/>
    <w:rsid w:val="00547D1E"/>
    <w:rsid w:val="00547D45"/>
    <w:rsid w:val="005502CF"/>
    <w:rsid w:val="00550309"/>
    <w:rsid w:val="00551D5D"/>
    <w:rsid w:val="0055223D"/>
    <w:rsid w:val="00552288"/>
    <w:rsid w:val="00552512"/>
    <w:rsid w:val="005533DC"/>
    <w:rsid w:val="00554311"/>
    <w:rsid w:val="00554DD0"/>
    <w:rsid w:val="0055532B"/>
    <w:rsid w:val="00555A83"/>
    <w:rsid w:val="00556263"/>
    <w:rsid w:val="00556FA3"/>
    <w:rsid w:val="005576F7"/>
    <w:rsid w:val="00557A49"/>
    <w:rsid w:val="00557B84"/>
    <w:rsid w:val="00560036"/>
    <w:rsid w:val="00560585"/>
    <w:rsid w:val="005609F3"/>
    <w:rsid w:val="00560A5E"/>
    <w:rsid w:val="005616B8"/>
    <w:rsid w:val="00562521"/>
    <w:rsid w:val="00562C5F"/>
    <w:rsid w:val="005637C8"/>
    <w:rsid w:val="00563AF2"/>
    <w:rsid w:val="005652E4"/>
    <w:rsid w:val="00565343"/>
    <w:rsid w:val="00565579"/>
    <w:rsid w:val="0056739D"/>
    <w:rsid w:val="005673B1"/>
    <w:rsid w:val="00567561"/>
    <w:rsid w:val="005676F5"/>
    <w:rsid w:val="00567DE4"/>
    <w:rsid w:val="0057032A"/>
    <w:rsid w:val="005704BE"/>
    <w:rsid w:val="0057102D"/>
    <w:rsid w:val="00571116"/>
    <w:rsid w:val="0057122F"/>
    <w:rsid w:val="00571DEC"/>
    <w:rsid w:val="0057337E"/>
    <w:rsid w:val="00574977"/>
    <w:rsid w:val="005752FD"/>
    <w:rsid w:val="00575AEA"/>
    <w:rsid w:val="00575C8C"/>
    <w:rsid w:val="00576BDE"/>
    <w:rsid w:val="00576C67"/>
    <w:rsid w:val="00577345"/>
    <w:rsid w:val="00577568"/>
    <w:rsid w:val="00577BC1"/>
    <w:rsid w:val="00577FE4"/>
    <w:rsid w:val="00580226"/>
    <w:rsid w:val="005802EA"/>
    <w:rsid w:val="00580FB2"/>
    <w:rsid w:val="0058120F"/>
    <w:rsid w:val="0058214B"/>
    <w:rsid w:val="005825DA"/>
    <w:rsid w:val="00583634"/>
    <w:rsid w:val="00584A70"/>
    <w:rsid w:val="00584B12"/>
    <w:rsid w:val="00584E46"/>
    <w:rsid w:val="005865EF"/>
    <w:rsid w:val="005866B1"/>
    <w:rsid w:val="00586B6C"/>
    <w:rsid w:val="00586F76"/>
    <w:rsid w:val="00587FC5"/>
    <w:rsid w:val="0059010B"/>
    <w:rsid w:val="0059055B"/>
    <w:rsid w:val="00590AB5"/>
    <w:rsid w:val="00591627"/>
    <w:rsid w:val="00591EFD"/>
    <w:rsid w:val="005920DD"/>
    <w:rsid w:val="00592BF0"/>
    <w:rsid w:val="00594463"/>
    <w:rsid w:val="005953D0"/>
    <w:rsid w:val="005953E9"/>
    <w:rsid w:val="00595AF5"/>
    <w:rsid w:val="005963DD"/>
    <w:rsid w:val="0059684F"/>
    <w:rsid w:val="00596F56"/>
    <w:rsid w:val="00597887"/>
    <w:rsid w:val="00597CD7"/>
    <w:rsid w:val="00597CE9"/>
    <w:rsid w:val="005A0F86"/>
    <w:rsid w:val="005A0FD1"/>
    <w:rsid w:val="005A1246"/>
    <w:rsid w:val="005A191E"/>
    <w:rsid w:val="005A1A5C"/>
    <w:rsid w:val="005A1ADA"/>
    <w:rsid w:val="005A1EA3"/>
    <w:rsid w:val="005A1FCF"/>
    <w:rsid w:val="005A26A7"/>
    <w:rsid w:val="005A2EF4"/>
    <w:rsid w:val="005A2F85"/>
    <w:rsid w:val="005A3059"/>
    <w:rsid w:val="005A305C"/>
    <w:rsid w:val="005A32EE"/>
    <w:rsid w:val="005A3343"/>
    <w:rsid w:val="005A3C79"/>
    <w:rsid w:val="005A423E"/>
    <w:rsid w:val="005A42F9"/>
    <w:rsid w:val="005A474B"/>
    <w:rsid w:val="005A4AF2"/>
    <w:rsid w:val="005A4E6A"/>
    <w:rsid w:val="005A54C7"/>
    <w:rsid w:val="005A5A36"/>
    <w:rsid w:val="005A5B55"/>
    <w:rsid w:val="005A5C29"/>
    <w:rsid w:val="005A5DA0"/>
    <w:rsid w:val="005A612F"/>
    <w:rsid w:val="005A64BB"/>
    <w:rsid w:val="005A6923"/>
    <w:rsid w:val="005A70C2"/>
    <w:rsid w:val="005A7EBF"/>
    <w:rsid w:val="005B0560"/>
    <w:rsid w:val="005B12EB"/>
    <w:rsid w:val="005B1567"/>
    <w:rsid w:val="005B1B09"/>
    <w:rsid w:val="005B1C21"/>
    <w:rsid w:val="005B2A49"/>
    <w:rsid w:val="005B2A64"/>
    <w:rsid w:val="005B2E8B"/>
    <w:rsid w:val="005B3269"/>
    <w:rsid w:val="005B337E"/>
    <w:rsid w:val="005B3F33"/>
    <w:rsid w:val="005B4457"/>
    <w:rsid w:val="005B45DF"/>
    <w:rsid w:val="005B64AB"/>
    <w:rsid w:val="005B69D0"/>
    <w:rsid w:val="005B7402"/>
    <w:rsid w:val="005C039B"/>
    <w:rsid w:val="005C0C44"/>
    <w:rsid w:val="005C11AC"/>
    <w:rsid w:val="005C1E82"/>
    <w:rsid w:val="005C24D5"/>
    <w:rsid w:val="005C25F6"/>
    <w:rsid w:val="005C3307"/>
    <w:rsid w:val="005C358C"/>
    <w:rsid w:val="005C418F"/>
    <w:rsid w:val="005C5382"/>
    <w:rsid w:val="005C542B"/>
    <w:rsid w:val="005C55F6"/>
    <w:rsid w:val="005C5D2E"/>
    <w:rsid w:val="005C658C"/>
    <w:rsid w:val="005C71E8"/>
    <w:rsid w:val="005C7599"/>
    <w:rsid w:val="005C767D"/>
    <w:rsid w:val="005D0337"/>
    <w:rsid w:val="005D058C"/>
    <w:rsid w:val="005D0777"/>
    <w:rsid w:val="005D0A03"/>
    <w:rsid w:val="005D0BAB"/>
    <w:rsid w:val="005D0CA3"/>
    <w:rsid w:val="005D2235"/>
    <w:rsid w:val="005D2FC5"/>
    <w:rsid w:val="005D3202"/>
    <w:rsid w:val="005D3304"/>
    <w:rsid w:val="005D36FD"/>
    <w:rsid w:val="005D3899"/>
    <w:rsid w:val="005D3B52"/>
    <w:rsid w:val="005D4F49"/>
    <w:rsid w:val="005D6501"/>
    <w:rsid w:val="005D6DE6"/>
    <w:rsid w:val="005D7A05"/>
    <w:rsid w:val="005E087C"/>
    <w:rsid w:val="005E0E9A"/>
    <w:rsid w:val="005E11B1"/>
    <w:rsid w:val="005E1323"/>
    <w:rsid w:val="005E1B1A"/>
    <w:rsid w:val="005E1E0E"/>
    <w:rsid w:val="005E1F64"/>
    <w:rsid w:val="005E2516"/>
    <w:rsid w:val="005E25D2"/>
    <w:rsid w:val="005E3ED4"/>
    <w:rsid w:val="005E42B2"/>
    <w:rsid w:val="005E444B"/>
    <w:rsid w:val="005E5842"/>
    <w:rsid w:val="005E5A67"/>
    <w:rsid w:val="005E5AD2"/>
    <w:rsid w:val="005E60A9"/>
    <w:rsid w:val="005E6C81"/>
    <w:rsid w:val="005E72DE"/>
    <w:rsid w:val="005F02D7"/>
    <w:rsid w:val="005F0B4A"/>
    <w:rsid w:val="005F100B"/>
    <w:rsid w:val="005F154C"/>
    <w:rsid w:val="005F165C"/>
    <w:rsid w:val="005F21C9"/>
    <w:rsid w:val="005F2773"/>
    <w:rsid w:val="005F2978"/>
    <w:rsid w:val="005F2CA9"/>
    <w:rsid w:val="005F33A5"/>
    <w:rsid w:val="005F355E"/>
    <w:rsid w:val="005F4EB9"/>
    <w:rsid w:val="005F5207"/>
    <w:rsid w:val="005F5A3F"/>
    <w:rsid w:val="005F60A5"/>
    <w:rsid w:val="005F6E2A"/>
    <w:rsid w:val="005F70BA"/>
    <w:rsid w:val="005F73F7"/>
    <w:rsid w:val="006005E1"/>
    <w:rsid w:val="00600F34"/>
    <w:rsid w:val="00601106"/>
    <w:rsid w:val="006013F1"/>
    <w:rsid w:val="0060285F"/>
    <w:rsid w:val="006028BA"/>
    <w:rsid w:val="00603A9B"/>
    <w:rsid w:val="00603B3C"/>
    <w:rsid w:val="00603C98"/>
    <w:rsid w:val="006041B9"/>
    <w:rsid w:val="00604CF3"/>
    <w:rsid w:val="00604D71"/>
    <w:rsid w:val="00605671"/>
    <w:rsid w:val="006056B0"/>
    <w:rsid w:val="006059B4"/>
    <w:rsid w:val="006059DB"/>
    <w:rsid w:val="00605CAE"/>
    <w:rsid w:val="006077FE"/>
    <w:rsid w:val="00607F2B"/>
    <w:rsid w:val="00610773"/>
    <w:rsid w:val="0061099B"/>
    <w:rsid w:val="00610D2B"/>
    <w:rsid w:val="006110D3"/>
    <w:rsid w:val="006113E5"/>
    <w:rsid w:val="006116B7"/>
    <w:rsid w:val="00612515"/>
    <w:rsid w:val="00613157"/>
    <w:rsid w:val="0061394D"/>
    <w:rsid w:val="0061495F"/>
    <w:rsid w:val="00616959"/>
    <w:rsid w:val="006171C4"/>
    <w:rsid w:val="00621181"/>
    <w:rsid w:val="00621787"/>
    <w:rsid w:val="006217DE"/>
    <w:rsid w:val="006224C7"/>
    <w:rsid w:val="0062270F"/>
    <w:rsid w:val="00622813"/>
    <w:rsid w:val="00622C45"/>
    <w:rsid w:val="0062342E"/>
    <w:rsid w:val="00623893"/>
    <w:rsid w:val="006239F9"/>
    <w:rsid w:val="00623E43"/>
    <w:rsid w:val="00624346"/>
    <w:rsid w:val="00624506"/>
    <w:rsid w:val="00625424"/>
    <w:rsid w:val="00625D73"/>
    <w:rsid w:val="00626535"/>
    <w:rsid w:val="00626613"/>
    <w:rsid w:val="00626744"/>
    <w:rsid w:val="00626F8D"/>
    <w:rsid w:val="00626F93"/>
    <w:rsid w:val="00627123"/>
    <w:rsid w:val="0062738D"/>
    <w:rsid w:val="00627CC2"/>
    <w:rsid w:val="0063030C"/>
    <w:rsid w:val="00630CFC"/>
    <w:rsid w:val="00630F17"/>
    <w:rsid w:val="00630FD0"/>
    <w:rsid w:val="006329FE"/>
    <w:rsid w:val="00632B42"/>
    <w:rsid w:val="006330BF"/>
    <w:rsid w:val="00633167"/>
    <w:rsid w:val="00633B1E"/>
    <w:rsid w:val="00633E0F"/>
    <w:rsid w:val="00634177"/>
    <w:rsid w:val="006349C3"/>
    <w:rsid w:val="0063553E"/>
    <w:rsid w:val="0063572D"/>
    <w:rsid w:val="00635778"/>
    <w:rsid w:val="0063588B"/>
    <w:rsid w:val="006360D6"/>
    <w:rsid w:val="00637120"/>
    <w:rsid w:val="00637136"/>
    <w:rsid w:val="00640CCE"/>
    <w:rsid w:val="006414B5"/>
    <w:rsid w:val="006419E0"/>
    <w:rsid w:val="00642342"/>
    <w:rsid w:val="00642CFC"/>
    <w:rsid w:val="00643049"/>
    <w:rsid w:val="006431A2"/>
    <w:rsid w:val="00643FD5"/>
    <w:rsid w:val="006443C3"/>
    <w:rsid w:val="006449AF"/>
    <w:rsid w:val="00645578"/>
    <w:rsid w:val="00645C50"/>
    <w:rsid w:val="006461A8"/>
    <w:rsid w:val="0064642C"/>
    <w:rsid w:val="006464D7"/>
    <w:rsid w:val="0064651F"/>
    <w:rsid w:val="0064728C"/>
    <w:rsid w:val="0064735C"/>
    <w:rsid w:val="00647541"/>
    <w:rsid w:val="006477F3"/>
    <w:rsid w:val="00650312"/>
    <w:rsid w:val="006511B6"/>
    <w:rsid w:val="00651F27"/>
    <w:rsid w:val="0065209F"/>
    <w:rsid w:val="00653071"/>
    <w:rsid w:val="006533A2"/>
    <w:rsid w:val="0065349C"/>
    <w:rsid w:val="006537DE"/>
    <w:rsid w:val="00653D43"/>
    <w:rsid w:val="0065430A"/>
    <w:rsid w:val="00654316"/>
    <w:rsid w:val="00654DFA"/>
    <w:rsid w:val="006552ED"/>
    <w:rsid w:val="00655DF6"/>
    <w:rsid w:val="006568FB"/>
    <w:rsid w:val="00656A8B"/>
    <w:rsid w:val="00656A9B"/>
    <w:rsid w:val="00657703"/>
    <w:rsid w:val="00660051"/>
    <w:rsid w:val="00660177"/>
    <w:rsid w:val="00660A66"/>
    <w:rsid w:val="00660EB8"/>
    <w:rsid w:val="00660EB9"/>
    <w:rsid w:val="0066121E"/>
    <w:rsid w:val="0066161C"/>
    <w:rsid w:val="006619B9"/>
    <w:rsid w:val="00661C78"/>
    <w:rsid w:val="00662787"/>
    <w:rsid w:val="00662D50"/>
    <w:rsid w:val="0066302A"/>
    <w:rsid w:val="00663FDB"/>
    <w:rsid w:val="00663FE9"/>
    <w:rsid w:val="00664809"/>
    <w:rsid w:val="006648C8"/>
    <w:rsid w:val="00665B8F"/>
    <w:rsid w:val="006662AB"/>
    <w:rsid w:val="006669F3"/>
    <w:rsid w:val="00666C16"/>
    <w:rsid w:val="00667614"/>
    <w:rsid w:val="0066778C"/>
    <w:rsid w:val="006679BC"/>
    <w:rsid w:val="00667E9E"/>
    <w:rsid w:val="00670010"/>
    <w:rsid w:val="006703B3"/>
    <w:rsid w:val="006703FB"/>
    <w:rsid w:val="006715B1"/>
    <w:rsid w:val="00671868"/>
    <w:rsid w:val="00672678"/>
    <w:rsid w:val="0067275F"/>
    <w:rsid w:val="00672FA9"/>
    <w:rsid w:val="006741BE"/>
    <w:rsid w:val="006746E7"/>
    <w:rsid w:val="006749FC"/>
    <w:rsid w:val="00675385"/>
    <w:rsid w:val="006755CA"/>
    <w:rsid w:val="00675647"/>
    <w:rsid w:val="00675697"/>
    <w:rsid w:val="00675A4F"/>
    <w:rsid w:val="0067677C"/>
    <w:rsid w:val="006768D1"/>
    <w:rsid w:val="00680095"/>
    <w:rsid w:val="006809E7"/>
    <w:rsid w:val="006817AA"/>
    <w:rsid w:val="00681A47"/>
    <w:rsid w:val="00682585"/>
    <w:rsid w:val="00682995"/>
    <w:rsid w:val="00682C45"/>
    <w:rsid w:val="00682E2C"/>
    <w:rsid w:val="0068350B"/>
    <w:rsid w:val="00683C14"/>
    <w:rsid w:val="00683C7B"/>
    <w:rsid w:val="00683E36"/>
    <w:rsid w:val="006840CB"/>
    <w:rsid w:val="006843E3"/>
    <w:rsid w:val="0068482E"/>
    <w:rsid w:val="00684ED4"/>
    <w:rsid w:val="00684F01"/>
    <w:rsid w:val="006850A8"/>
    <w:rsid w:val="006856AC"/>
    <w:rsid w:val="00685A40"/>
    <w:rsid w:val="006863D6"/>
    <w:rsid w:val="006864C5"/>
    <w:rsid w:val="006866A7"/>
    <w:rsid w:val="00687953"/>
    <w:rsid w:val="00687990"/>
    <w:rsid w:val="00690052"/>
    <w:rsid w:val="0069013A"/>
    <w:rsid w:val="006907F3"/>
    <w:rsid w:val="006908F5"/>
    <w:rsid w:val="00690A7C"/>
    <w:rsid w:val="00690DC2"/>
    <w:rsid w:val="00691001"/>
    <w:rsid w:val="006913CC"/>
    <w:rsid w:val="00691985"/>
    <w:rsid w:val="00691F37"/>
    <w:rsid w:val="006922D0"/>
    <w:rsid w:val="006922EC"/>
    <w:rsid w:val="0069289A"/>
    <w:rsid w:val="006929F1"/>
    <w:rsid w:val="00692F34"/>
    <w:rsid w:val="00693C0F"/>
    <w:rsid w:val="00693CC1"/>
    <w:rsid w:val="00694351"/>
    <w:rsid w:val="00694772"/>
    <w:rsid w:val="00694BE3"/>
    <w:rsid w:val="0069509B"/>
    <w:rsid w:val="00695437"/>
    <w:rsid w:val="006954AF"/>
    <w:rsid w:val="00695B18"/>
    <w:rsid w:val="006960DE"/>
    <w:rsid w:val="0069699F"/>
    <w:rsid w:val="006974EF"/>
    <w:rsid w:val="006979D3"/>
    <w:rsid w:val="00697C4F"/>
    <w:rsid w:val="00697D63"/>
    <w:rsid w:val="00697E7C"/>
    <w:rsid w:val="006A06CF"/>
    <w:rsid w:val="006A0749"/>
    <w:rsid w:val="006A0925"/>
    <w:rsid w:val="006A0A56"/>
    <w:rsid w:val="006A0AEE"/>
    <w:rsid w:val="006A15F2"/>
    <w:rsid w:val="006A2070"/>
    <w:rsid w:val="006A3221"/>
    <w:rsid w:val="006A3D71"/>
    <w:rsid w:val="006A409D"/>
    <w:rsid w:val="006A581C"/>
    <w:rsid w:val="006A5B89"/>
    <w:rsid w:val="006A5D14"/>
    <w:rsid w:val="006A5E17"/>
    <w:rsid w:val="006A643C"/>
    <w:rsid w:val="006A6FBC"/>
    <w:rsid w:val="006A7132"/>
    <w:rsid w:val="006A7C7D"/>
    <w:rsid w:val="006B017C"/>
    <w:rsid w:val="006B0845"/>
    <w:rsid w:val="006B0DBE"/>
    <w:rsid w:val="006B0DFA"/>
    <w:rsid w:val="006B153B"/>
    <w:rsid w:val="006B1952"/>
    <w:rsid w:val="006B2294"/>
    <w:rsid w:val="006B2635"/>
    <w:rsid w:val="006B2638"/>
    <w:rsid w:val="006B3CC0"/>
    <w:rsid w:val="006B6439"/>
    <w:rsid w:val="006B6631"/>
    <w:rsid w:val="006B7EBD"/>
    <w:rsid w:val="006C01F9"/>
    <w:rsid w:val="006C02CC"/>
    <w:rsid w:val="006C05D4"/>
    <w:rsid w:val="006C0DB9"/>
    <w:rsid w:val="006C14EF"/>
    <w:rsid w:val="006C40DC"/>
    <w:rsid w:val="006C490F"/>
    <w:rsid w:val="006C4940"/>
    <w:rsid w:val="006C49B6"/>
    <w:rsid w:val="006C4CE0"/>
    <w:rsid w:val="006C4D29"/>
    <w:rsid w:val="006C4DE2"/>
    <w:rsid w:val="006C513F"/>
    <w:rsid w:val="006C52B7"/>
    <w:rsid w:val="006C56ED"/>
    <w:rsid w:val="006C6528"/>
    <w:rsid w:val="006C66A4"/>
    <w:rsid w:val="006C6AB1"/>
    <w:rsid w:val="006D0338"/>
    <w:rsid w:val="006D0442"/>
    <w:rsid w:val="006D0621"/>
    <w:rsid w:val="006D0A2B"/>
    <w:rsid w:val="006D1BB9"/>
    <w:rsid w:val="006D256D"/>
    <w:rsid w:val="006D371B"/>
    <w:rsid w:val="006D4D7A"/>
    <w:rsid w:val="006D59CD"/>
    <w:rsid w:val="006D5BCB"/>
    <w:rsid w:val="006D65D6"/>
    <w:rsid w:val="006D7482"/>
    <w:rsid w:val="006D798E"/>
    <w:rsid w:val="006D7B82"/>
    <w:rsid w:val="006D7C79"/>
    <w:rsid w:val="006E0C44"/>
    <w:rsid w:val="006E12CD"/>
    <w:rsid w:val="006E1EC9"/>
    <w:rsid w:val="006E1FD9"/>
    <w:rsid w:val="006E2BB4"/>
    <w:rsid w:val="006E3D0B"/>
    <w:rsid w:val="006E4607"/>
    <w:rsid w:val="006E4888"/>
    <w:rsid w:val="006E5106"/>
    <w:rsid w:val="006E591C"/>
    <w:rsid w:val="006E59AA"/>
    <w:rsid w:val="006E5D37"/>
    <w:rsid w:val="006E683B"/>
    <w:rsid w:val="006E7A26"/>
    <w:rsid w:val="006E7D26"/>
    <w:rsid w:val="006E7E0C"/>
    <w:rsid w:val="006E7E8B"/>
    <w:rsid w:val="006F095B"/>
    <w:rsid w:val="006F10B4"/>
    <w:rsid w:val="006F139A"/>
    <w:rsid w:val="006F1D92"/>
    <w:rsid w:val="006F2D3E"/>
    <w:rsid w:val="006F365D"/>
    <w:rsid w:val="006F3DC4"/>
    <w:rsid w:val="006F3F3E"/>
    <w:rsid w:val="006F56B3"/>
    <w:rsid w:val="006F57DD"/>
    <w:rsid w:val="006F5915"/>
    <w:rsid w:val="006F5E3E"/>
    <w:rsid w:val="006F5FD2"/>
    <w:rsid w:val="006F6675"/>
    <w:rsid w:val="006F6952"/>
    <w:rsid w:val="006F6A67"/>
    <w:rsid w:val="006F6EDD"/>
    <w:rsid w:val="006F7836"/>
    <w:rsid w:val="006F7A09"/>
    <w:rsid w:val="00700896"/>
    <w:rsid w:val="00700AFE"/>
    <w:rsid w:val="00700C20"/>
    <w:rsid w:val="0070162C"/>
    <w:rsid w:val="00701972"/>
    <w:rsid w:val="00701F88"/>
    <w:rsid w:val="007022B1"/>
    <w:rsid w:val="007022C6"/>
    <w:rsid w:val="00702C69"/>
    <w:rsid w:val="00702CA2"/>
    <w:rsid w:val="007030F7"/>
    <w:rsid w:val="007034BE"/>
    <w:rsid w:val="00703612"/>
    <w:rsid w:val="00704029"/>
    <w:rsid w:val="00704540"/>
    <w:rsid w:val="00704AEC"/>
    <w:rsid w:val="00704B7C"/>
    <w:rsid w:val="00705B8F"/>
    <w:rsid w:val="00706077"/>
    <w:rsid w:val="00706652"/>
    <w:rsid w:val="00706842"/>
    <w:rsid w:val="007068F8"/>
    <w:rsid w:val="00706BBE"/>
    <w:rsid w:val="00706E61"/>
    <w:rsid w:val="007070A3"/>
    <w:rsid w:val="00707528"/>
    <w:rsid w:val="0071048C"/>
    <w:rsid w:val="00710623"/>
    <w:rsid w:val="00710ACB"/>
    <w:rsid w:val="00711AF7"/>
    <w:rsid w:val="00712083"/>
    <w:rsid w:val="00712324"/>
    <w:rsid w:val="00713A53"/>
    <w:rsid w:val="00713DF3"/>
    <w:rsid w:val="00713DF5"/>
    <w:rsid w:val="0071429E"/>
    <w:rsid w:val="00714441"/>
    <w:rsid w:val="00714B7C"/>
    <w:rsid w:val="007156BE"/>
    <w:rsid w:val="0071621E"/>
    <w:rsid w:val="007169EB"/>
    <w:rsid w:val="00716B44"/>
    <w:rsid w:val="00717C46"/>
    <w:rsid w:val="00720171"/>
    <w:rsid w:val="007202E1"/>
    <w:rsid w:val="00720903"/>
    <w:rsid w:val="00721989"/>
    <w:rsid w:val="007222C8"/>
    <w:rsid w:val="00722E88"/>
    <w:rsid w:val="00723128"/>
    <w:rsid w:val="00723678"/>
    <w:rsid w:val="007248BD"/>
    <w:rsid w:val="00724ABB"/>
    <w:rsid w:val="00724F7C"/>
    <w:rsid w:val="00725140"/>
    <w:rsid w:val="007254DF"/>
    <w:rsid w:val="00725633"/>
    <w:rsid w:val="00725D1E"/>
    <w:rsid w:val="00726346"/>
    <w:rsid w:val="007264F9"/>
    <w:rsid w:val="007269E4"/>
    <w:rsid w:val="00726BDA"/>
    <w:rsid w:val="0072713E"/>
    <w:rsid w:val="0072738F"/>
    <w:rsid w:val="00727395"/>
    <w:rsid w:val="0072749B"/>
    <w:rsid w:val="0072785A"/>
    <w:rsid w:val="00727A5A"/>
    <w:rsid w:val="00730A1D"/>
    <w:rsid w:val="00730DD4"/>
    <w:rsid w:val="007315A7"/>
    <w:rsid w:val="00731669"/>
    <w:rsid w:val="00731A05"/>
    <w:rsid w:val="00731B87"/>
    <w:rsid w:val="007327EF"/>
    <w:rsid w:val="007332FD"/>
    <w:rsid w:val="00733792"/>
    <w:rsid w:val="00733CED"/>
    <w:rsid w:val="007344EE"/>
    <w:rsid w:val="00735273"/>
    <w:rsid w:val="007354E0"/>
    <w:rsid w:val="00735559"/>
    <w:rsid w:val="0073569A"/>
    <w:rsid w:val="007357AF"/>
    <w:rsid w:val="00735BB8"/>
    <w:rsid w:val="00736990"/>
    <w:rsid w:val="00736C53"/>
    <w:rsid w:val="00736DA4"/>
    <w:rsid w:val="00736E31"/>
    <w:rsid w:val="00737E7B"/>
    <w:rsid w:val="007408E1"/>
    <w:rsid w:val="00741875"/>
    <w:rsid w:val="00741902"/>
    <w:rsid w:val="00741B3A"/>
    <w:rsid w:val="00741B6B"/>
    <w:rsid w:val="00743B09"/>
    <w:rsid w:val="00743C2B"/>
    <w:rsid w:val="007441E1"/>
    <w:rsid w:val="007443C9"/>
    <w:rsid w:val="007444CD"/>
    <w:rsid w:val="007446E1"/>
    <w:rsid w:val="00745537"/>
    <w:rsid w:val="00745910"/>
    <w:rsid w:val="00745EC2"/>
    <w:rsid w:val="00746254"/>
    <w:rsid w:val="00746C63"/>
    <w:rsid w:val="00746D0B"/>
    <w:rsid w:val="00746EA4"/>
    <w:rsid w:val="00746FEF"/>
    <w:rsid w:val="007479B8"/>
    <w:rsid w:val="00747EA1"/>
    <w:rsid w:val="00750573"/>
    <w:rsid w:val="007507C6"/>
    <w:rsid w:val="00750951"/>
    <w:rsid w:val="007514B7"/>
    <w:rsid w:val="00751DC9"/>
    <w:rsid w:val="00751EFE"/>
    <w:rsid w:val="00753455"/>
    <w:rsid w:val="00753465"/>
    <w:rsid w:val="007538E3"/>
    <w:rsid w:val="00753A38"/>
    <w:rsid w:val="00754231"/>
    <w:rsid w:val="007546F5"/>
    <w:rsid w:val="007550EF"/>
    <w:rsid w:val="00755143"/>
    <w:rsid w:val="00755B40"/>
    <w:rsid w:val="00755C23"/>
    <w:rsid w:val="0075625C"/>
    <w:rsid w:val="0075666A"/>
    <w:rsid w:val="007567A8"/>
    <w:rsid w:val="00756876"/>
    <w:rsid w:val="00760F91"/>
    <w:rsid w:val="00760FAE"/>
    <w:rsid w:val="00761190"/>
    <w:rsid w:val="007611C4"/>
    <w:rsid w:val="007627FD"/>
    <w:rsid w:val="00763043"/>
    <w:rsid w:val="007634F0"/>
    <w:rsid w:val="00763906"/>
    <w:rsid w:val="0076415E"/>
    <w:rsid w:val="007645B4"/>
    <w:rsid w:val="00764716"/>
    <w:rsid w:val="00764942"/>
    <w:rsid w:val="00764FCB"/>
    <w:rsid w:val="007655A0"/>
    <w:rsid w:val="00765937"/>
    <w:rsid w:val="00765D38"/>
    <w:rsid w:val="00765F16"/>
    <w:rsid w:val="007662B3"/>
    <w:rsid w:val="0076644E"/>
    <w:rsid w:val="00766B20"/>
    <w:rsid w:val="00767153"/>
    <w:rsid w:val="00767755"/>
    <w:rsid w:val="00767B98"/>
    <w:rsid w:val="00770816"/>
    <w:rsid w:val="007713F6"/>
    <w:rsid w:val="00771881"/>
    <w:rsid w:val="00771AB5"/>
    <w:rsid w:val="00772960"/>
    <w:rsid w:val="00772C7B"/>
    <w:rsid w:val="00773124"/>
    <w:rsid w:val="0077399A"/>
    <w:rsid w:val="00773D6D"/>
    <w:rsid w:val="00774F0B"/>
    <w:rsid w:val="007750F8"/>
    <w:rsid w:val="00775766"/>
    <w:rsid w:val="00775C6E"/>
    <w:rsid w:val="007765E3"/>
    <w:rsid w:val="0077663B"/>
    <w:rsid w:val="00776F83"/>
    <w:rsid w:val="0077735C"/>
    <w:rsid w:val="00780465"/>
    <w:rsid w:val="007808ED"/>
    <w:rsid w:val="00780A34"/>
    <w:rsid w:val="00781BDC"/>
    <w:rsid w:val="007835DA"/>
    <w:rsid w:val="007839C2"/>
    <w:rsid w:val="00783D80"/>
    <w:rsid w:val="00784623"/>
    <w:rsid w:val="007846A8"/>
    <w:rsid w:val="007851EA"/>
    <w:rsid w:val="007853D4"/>
    <w:rsid w:val="00785F6E"/>
    <w:rsid w:val="007860E5"/>
    <w:rsid w:val="007867DB"/>
    <w:rsid w:val="00787565"/>
    <w:rsid w:val="00787CE1"/>
    <w:rsid w:val="00787EE8"/>
    <w:rsid w:val="007903CB"/>
    <w:rsid w:val="007907E2"/>
    <w:rsid w:val="00790C6D"/>
    <w:rsid w:val="007915D3"/>
    <w:rsid w:val="00792B87"/>
    <w:rsid w:val="00792C5A"/>
    <w:rsid w:val="00793162"/>
    <w:rsid w:val="0079360F"/>
    <w:rsid w:val="007946ED"/>
    <w:rsid w:val="00794BB6"/>
    <w:rsid w:val="00795290"/>
    <w:rsid w:val="00796EE5"/>
    <w:rsid w:val="00796FBF"/>
    <w:rsid w:val="0079720C"/>
    <w:rsid w:val="007A0E03"/>
    <w:rsid w:val="007A18C7"/>
    <w:rsid w:val="007A25E5"/>
    <w:rsid w:val="007A286D"/>
    <w:rsid w:val="007A39B9"/>
    <w:rsid w:val="007A3D34"/>
    <w:rsid w:val="007A4CD7"/>
    <w:rsid w:val="007A4D29"/>
    <w:rsid w:val="007A4F76"/>
    <w:rsid w:val="007A537C"/>
    <w:rsid w:val="007A56C5"/>
    <w:rsid w:val="007A5A69"/>
    <w:rsid w:val="007A5C95"/>
    <w:rsid w:val="007A61C3"/>
    <w:rsid w:val="007A637F"/>
    <w:rsid w:val="007A6E22"/>
    <w:rsid w:val="007A7F48"/>
    <w:rsid w:val="007A7F5E"/>
    <w:rsid w:val="007B01E9"/>
    <w:rsid w:val="007B03E0"/>
    <w:rsid w:val="007B08FA"/>
    <w:rsid w:val="007B140A"/>
    <w:rsid w:val="007B197A"/>
    <w:rsid w:val="007B1A92"/>
    <w:rsid w:val="007B1E81"/>
    <w:rsid w:val="007B2892"/>
    <w:rsid w:val="007B2926"/>
    <w:rsid w:val="007B2C43"/>
    <w:rsid w:val="007B3268"/>
    <w:rsid w:val="007B38E7"/>
    <w:rsid w:val="007B3A2F"/>
    <w:rsid w:val="007B3ED8"/>
    <w:rsid w:val="007B4A26"/>
    <w:rsid w:val="007B4EC6"/>
    <w:rsid w:val="007B55E8"/>
    <w:rsid w:val="007B5B53"/>
    <w:rsid w:val="007B5C01"/>
    <w:rsid w:val="007B6914"/>
    <w:rsid w:val="007B6A31"/>
    <w:rsid w:val="007B6E59"/>
    <w:rsid w:val="007B74D0"/>
    <w:rsid w:val="007C05EC"/>
    <w:rsid w:val="007C07E5"/>
    <w:rsid w:val="007C0886"/>
    <w:rsid w:val="007C371E"/>
    <w:rsid w:val="007C477E"/>
    <w:rsid w:val="007C4935"/>
    <w:rsid w:val="007C5082"/>
    <w:rsid w:val="007C5414"/>
    <w:rsid w:val="007C55C9"/>
    <w:rsid w:val="007C596D"/>
    <w:rsid w:val="007C6AC5"/>
    <w:rsid w:val="007C7839"/>
    <w:rsid w:val="007D0111"/>
    <w:rsid w:val="007D025D"/>
    <w:rsid w:val="007D07D7"/>
    <w:rsid w:val="007D165C"/>
    <w:rsid w:val="007D1962"/>
    <w:rsid w:val="007D1F60"/>
    <w:rsid w:val="007D317F"/>
    <w:rsid w:val="007D36BD"/>
    <w:rsid w:val="007D3B81"/>
    <w:rsid w:val="007D4F1C"/>
    <w:rsid w:val="007D5713"/>
    <w:rsid w:val="007D5A46"/>
    <w:rsid w:val="007D5BA6"/>
    <w:rsid w:val="007D66ED"/>
    <w:rsid w:val="007D7220"/>
    <w:rsid w:val="007D767D"/>
    <w:rsid w:val="007D784A"/>
    <w:rsid w:val="007D7913"/>
    <w:rsid w:val="007D7A6B"/>
    <w:rsid w:val="007D7CCA"/>
    <w:rsid w:val="007D7D8C"/>
    <w:rsid w:val="007D7EBA"/>
    <w:rsid w:val="007E05FA"/>
    <w:rsid w:val="007E0876"/>
    <w:rsid w:val="007E099B"/>
    <w:rsid w:val="007E2805"/>
    <w:rsid w:val="007E2873"/>
    <w:rsid w:val="007E28E5"/>
    <w:rsid w:val="007E3011"/>
    <w:rsid w:val="007E3096"/>
    <w:rsid w:val="007E3F25"/>
    <w:rsid w:val="007E4C9B"/>
    <w:rsid w:val="007E58DC"/>
    <w:rsid w:val="007E5D9A"/>
    <w:rsid w:val="007E6021"/>
    <w:rsid w:val="007E67F4"/>
    <w:rsid w:val="007E6CE4"/>
    <w:rsid w:val="007E6F0C"/>
    <w:rsid w:val="007E760F"/>
    <w:rsid w:val="007E7768"/>
    <w:rsid w:val="007E7C07"/>
    <w:rsid w:val="007F11F8"/>
    <w:rsid w:val="007F124C"/>
    <w:rsid w:val="007F12D9"/>
    <w:rsid w:val="007F13F1"/>
    <w:rsid w:val="007F16EC"/>
    <w:rsid w:val="007F1AF4"/>
    <w:rsid w:val="007F1C44"/>
    <w:rsid w:val="007F244D"/>
    <w:rsid w:val="007F24C3"/>
    <w:rsid w:val="007F25A1"/>
    <w:rsid w:val="007F3954"/>
    <w:rsid w:val="007F3A1C"/>
    <w:rsid w:val="007F3CD6"/>
    <w:rsid w:val="007F3E9E"/>
    <w:rsid w:val="007F4EAF"/>
    <w:rsid w:val="007F51ED"/>
    <w:rsid w:val="007F5B63"/>
    <w:rsid w:val="007F5DAB"/>
    <w:rsid w:val="007F5DB9"/>
    <w:rsid w:val="007F5F32"/>
    <w:rsid w:val="007F6A3B"/>
    <w:rsid w:val="007F6C0E"/>
    <w:rsid w:val="007F719F"/>
    <w:rsid w:val="007F735C"/>
    <w:rsid w:val="00800391"/>
    <w:rsid w:val="00800AE0"/>
    <w:rsid w:val="00800BEC"/>
    <w:rsid w:val="00801333"/>
    <w:rsid w:val="0080209C"/>
    <w:rsid w:val="00802616"/>
    <w:rsid w:val="0080265F"/>
    <w:rsid w:val="00802982"/>
    <w:rsid w:val="00803DAB"/>
    <w:rsid w:val="00804F4D"/>
    <w:rsid w:val="00804F84"/>
    <w:rsid w:val="00805881"/>
    <w:rsid w:val="00805F78"/>
    <w:rsid w:val="008064A4"/>
    <w:rsid w:val="008079A4"/>
    <w:rsid w:val="00807C06"/>
    <w:rsid w:val="00810547"/>
    <w:rsid w:val="008105A1"/>
    <w:rsid w:val="008108B2"/>
    <w:rsid w:val="00810B88"/>
    <w:rsid w:val="008114C1"/>
    <w:rsid w:val="0081181E"/>
    <w:rsid w:val="00812575"/>
    <w:rsid w:val="00812DA8"/>
    <w:rsid w:val="0081338F"/>
    <w:rsid w:val="00813596"/>
    <w:rsid w:val="00814E84"/>
    <w:rsid w:val="00815A51"/>
    <w:rsid w:val="00815C7B"/>
    <w:rsid w:val="008168BE"/>
    <w:rsid w:val="00816B8D"/>
    <w:rsid w:val="00817025"/>
    <w:rsid w:val="008172A6"/>
    <w:rsid w:val="00817EE7"/>
    <w:rsid w:val="008203A6"/>
    <w:rsid w:val="00820633"/>
    <w:rsid w:val="00820861"/>
    <w:rsid w:val="008213FC"/>
    <w:rsid w:val="0082167C"/>
    <w:rsid w:val="00821B2A"/>
    <w:rsid w:val="00822BA4"/>
    <w:rsid w:val="00822CC4"/>
    <w:rsid w:val="0082320C"/>
    <w:rsid w:val="0082329C"/>
    <w:rsid w:val="00823321"/>
    <w:rsid w:val="00823A60"/>
    <w:rsid w:val="008241CE"/>
    <w:rsid w:val="008255EA"/>
    <w:rsid w:val="008260EA"/>
    <w:rsid w:val="00826964"/>
    <w:rsid w:val="00826B25"/>
    <w:rsid w:val="00826BC5"/>
    <w:rsid w:val="00826FFB"/>
    <w:rsid w:val="00827129"/>
    <w:rsid w:val="008271B2"/>
    <w:rsid w:val="0083061D"/>
    <w:rsid w:val="00831C84"/>
    <w:rsid w:val="008322D8"/>
    <w:rsid w:val="0083246F"/>
    <w:rsid w:val="008327EA"/>
    <w:rsid w:val="00832A2B"/>
    <w:rsid w:val="00832A8F"/>
    <w:rsid w:val="00833396"/>
    <w:rsid w:val="00833861"/>
    <w:rsid w:val="00834073"/>
    <w:rsid w:val="008349BD"/>
    <w:rsid w:val="00834B17"/>
    <w:rsid w:val="00834C14"/>
    <w:rsid w:val="00835900"/>
    <w:rsid w:val="0083657D"/>
    <w:rsid w:val="00836CC1"/>
    <w:rsid w:val="00836CFE"/>
    <w:rsid w:val="0083759B"/>
    <w:rsid w:val="00837C9D"/>
    <w:rsid w:val="008402BB"/>
    <w:rsid w:val="00840DE0"/>
    <w:rsid w:val="0084115A"/>
    <w:rsid w:val="0084238D"/>
    <w:rsid w:val="008426CE"/>
    <w:rsid w:val="00843C85"/>
    <w:rsid w:val="00843F1A"/>
    <w:rsid w:val="008442EB"/>
    <w:rsid w:val="0084433A"/>
    <w:rsid w:val="00844701"/>
    <w:rsid w:val="00845131"/>
    <w:rsid w:val="00845818"/>
    <w:rsid w:val="00845AC4"/>
    <w:rsid w:val="00845E32"/>
    <w:rsid w:val="00845E36"/>
    <w:rsid w:val="00846EF6"/>
    <w:rsid w:val="00846FC5"/>
    <w:rsid w:val="00847099"/>
    <w:rsid w:val="00847D11"/>
    <w:rsid w:val="00847D1A"/>
    <w:rsid w:val="008501AC"/>
    <w:rsid w:val="008502D0"/>
    <w:rsid w:val="0085045B"/>
    <w:rsid w:val="00850B9F"/>
    <w:rsid w:val="0085105C"/>
    <w:rsid w:val="00851CD4"/>
    <w:rsid w:val="00852691"/>
    <w:rsid w:val="00852788"/>
    <w:rsid w:val="00853929"/>
    <w:rsid w:val="00853B96"/>
    <w:rsid w:val="00853DB3"/>
    <w:rsid w:val="00853DB9"/>
    <w:rsid w:val="00853EF8"/>
    <w:rsid w:val="00854415"/>
    <w:rsid w:val="008544C5"/>
    <w:rsid w:val="00854971"/>
    <w:rsid w:val="0085553D"/>
    <w:rsid w:val="00855AE2"/>
    <w:rsid w:val="00856611"/>
    <w:rsid w:val="00856701"/>
    <w:rsid w:val="0085693E"/>
    <w:rsid w:val="008569EB"/>
    <w:rsid w:val="0085706D"/>
    <w:rsid w:val="00857488"/>
    <w:rsid w:val="0085750C"/>
    <w:rsid w:val="0086081F"/>
    <w:rsid w:val="008611E8"/>
    <w:rsid w:val="00861BAE"/>
    <w:rsid w:val="00861E60"/>
    <w:rsid w:val="00863CDC"/>
    <w:rsid w:val="00864202"/>
    <w:rsid w:val="008643F2"/>
    <w:rsid w:val="00864D01"/>
    <w:rsid w:val="00864D3E"/>
    <w:rsid w:val="00865273"/>
    <w:rsid w:val="00865397"/>
    <w:rsid w:val="00865F40"/>
    <w:rsid w:val="008660C5"/>
    <w:rsid w:val="00866CA1"/>
    <w:rsid w:val="00866D41"/>
    <w:rsid w:val="00867B8F"/>
    <w:rsid w:val="00870155"/>
    <w:rsid w:val="00870552"/>
    <w:rsid w:val="00871AC4"/>
    <w:rsid w:val="00871F97"/>
    <w:rsid w:val="00872032"/>
    <w:rsid w:val="0087204B"/>
    <w:rsid w:val="00873DA7"/>
    <w:rsid w:val="0087407E"/>
    <w:rsid w:val="008743BD"/>
    <w:rsid w:val="008744D3"/>
    <w:rsid w:val="00874A76"/>
    <w:rsid w:val="00874A87"/>
    <w:rsid w:val="00874AE0"/>
    <w:rsid w:val="00875338"/>
    <w:rsid w:val="0087544E"/>
    <w:rsid w:val="00875730"/>
    <w:rsid w:val="00875F47"/>
    <w:rsid w:val="008771CB"/>
    <w:rsid w:val="00877C20"/>
    <w:rsid w:val="0088026A"/>
    <w:rsid w:val="00880458"/>
    <w:rsid w:val="00880745"/>
    <w:rsid w:val="00880D38"/>
    <w:rsid w:val="00880E9B"/>
    <w:rsid w:val="00881A25"/>
    <w:rsid w:val="00881CED"/>
    <w:rsid w:val="00882355"/>
    <w:rsid w:val="00882619"/>
    <w:rsid w:val="00882981"/>
    <w:rsid w:val="0088311B"/>
    <w:rsid w:val="00883176"/>
    <w:rsid w:val="008831C9"/>
    <w:rsid w:val="00883242"/>
    <w:rsid w:val="00884673"/>
    <w:rsid w:val="008847E4"/>
    <w:rsid w:val="00884A54"/>
    <w:rsid w:val="00885E71"/>
    <w:rsid w:val="00886903"/>
    <w:rsid w:val="00886D1C"/>
    <w:rsid w:val="00886D45"/>
    <w:rsid w:val="00887BD3"/>
    <w:rsid w:val="00887E52"/>
    <w:rsid w:val="0089155A"/>
    <w:rsid w:val="0089175D"/>
    <w:rsid w:val="00891B26"/>
    <w:rsid w:val="00891C6F"/>
    <w:rsid w:val="00891CF3"/>
    <w:rsid w:val="00891E68"/>
    <w:rsid w:val="008921E0"/>
    <w:rsid w:val="00892312"/>
    <w:rsid w:val="0089339A"/>
    <w:rsid w:val="0089368A"/>
    <w:rsid w:val="00894570"/>
    <w:rsid w:val="008945F1"/>
    <w:rsid w:val="00895521"/>
    <w:rsid w:val="008957A7"/>
    <w:rsid w:val="00895A65"/>
    <w:rsid w:val="00896945"/>
    <w:rsid w:val="00896B86"/>
    <w:rsid w:val="00896F08"/>
    <w:rsid w:val="00897B61"/>
    <w:rsid w:val="00897E22"/>
    <w:rsid w:val="00897F6E"/>
    <w:rsid w:val="008A01C1"/>
    <w:rsid w:val="008A104C"/>
    <w:rsid w:val="008A123B"/>
    <w:rsid w:val="008A1AC0"/>
    <w:rsid w:val="008A1BAE"/>
    <w:rsid w:val="008A27C3"/>
    <w:rsid w:val="008A29BE"/>
    <w:rsid w:val="008A2FA6"/>
    <w:rsid w:val="008A3274"/>
    <w:rsid w:val="008A398A"/>
    <w:rsid w:val="008A3C28"/>
    <w:rsid w:val="008A3E28"/>
    <w:rsid w:val="008A41BB"/>
    <w:rsid w:val="008A48BE"/>
    <w:rsid w:val="008A4B73"/>
    <w:rsid w:val="008A4BD8"/>
    <w:rsid w:val="008A4C1A"/>
    <w:rsid w:val="008A4D86"/>
    <w:rsid w:val="008A51D1"/>
    <w:rsid w:val="008A609F"/>
    <w:rsid w:val="008A6824"/>
    <w:rsid w:val="008A684B"/>
    <w:rsid w:val="008A6A08"/>
    <w:rsid w:val="008A6B22"/>
    <w:rsid w:val="008A7B12"/>
    <w:rsid w:val="008A7F0F"/>
    <w:rsid w:val="008B03A3"/>
    <w:rsid w:val="008B0814"/>
    <w:rsid w:val="008B0993"/>
    <w:rsid w:val="008B1025"/>
    <w:rsid w:val="008B14A6"/>
    <w:rsid w:val="008B1BE4"/>
    <w:rsid w:val="008B1C33"/>
    <w:rsid w:val="008B219D"/>
    <w:rsid w:val="008B2721"/>
    <w:rsid w:val="008B3B3B"/>
    <w:rsid w:val="008B452C"/>
    <w:rsid w:val="008B45FF"/>
    <w:rsid w:val="008B539A"/>
    <w:rsid w:val="008B53F0"/>
    <w:rsid w:val="008B5F22"/>
    <w:rsid w:val="008B66DF"/>
    <w:rsid w:val="008B68B6"/>
    <w:rsid w:val="008B7049"/>
    <w:rsid w:val="008B7066"/>
    <w:rsid w:val="008C091F"/>
    <w:rsid w:val="008C1238"/>
    <w:rsid w:val="008C1872"/>
    <w:rsid w:val="008C1928"/>
    <w:rsid w:val="008C1BE3"/>
    <w:rsid w:val="008C1FE9"/>
    <w:rsid w:val="008C2111"/>
    <w:rsid w:val="008C2B8C"/>
    <w:rsid w:val="008C2C64"/>
    <w:rsid w:val="008C33A5"/>
    <w:rsid w:val="008C3512"/>
    <w:rsid w:val="008C3EF0"/>
    <w:rsid w:val="008C3F6E"/>
    <w:rsid w:val="008C4C96"/>
    <w:rsid w:val="008C5747"/>
    <w:rsid w:val="008C5A23"/>
    <w:rsid w:val="008C64A1"/>
    <w:rsid w:val="008C73DF"/>
    <w:rsid w:val="008C7583"/>
    <w:rsid w:val="008C76E7"/>
    <w:rsid w:val="008D0387"/>
    <w:rsid w:val="008D0A1C"/>
    <w:rsid w:val="008D1285"/>
    <w:rsid w:val="008D1299"/>
    <w:rsid w:val="008D1AE6"/>
    <w:rsid w:val="008D1DEB"/>
    <w:rsid w:val="008D265C"/>
    <w:rsid w:val="008D2D9D"/>
    <w:rsid w:val="008D2E8F"/>
    <w:rsid w:val="008D2F43"/>
    <w:rsid w:val="008D308B"/>
    <w:rsid w:val="008D3BBC"/>
    <w:rsid w:val="008D3DB6"/>
    <w:rsid w:val="008D475B"/>
    <w:rsid w:val="008D4AA6"/>
    <w:rsid w:val="008D4DCA"/>
    <w:rsid w:val="008D4FBE"/>
    <w:rsid w:val="008D5006"/>
    <w:rsid w:val="008D5A77"/>
    <w:rsid w:val="008D6D3C"/>
    <w:rsid w:val="008D6D9A"/>
    <w:rsid w:val="008D7560"/>
    <w:rsid w:val="008D7FD4"/>
    <w:rsid w:val="008E13BB"/>
    <w:rsid w:val="008E2B92"/>
    <w:rsid w:val="008E3F93"/>
    <w:rsid w:val="008E4035"/>
    <w:rsid w:val="008E45C7"/>
    <w:rsid w:val="008E4A02"/>
    <w:rsid w:val="008E4B74"/>
    <w:rsid w:val="008E4FEE"/>
    <w:rsid w:val="008E514F"/>
    <w:rsid w:val="008E529A"/>
    <w:rsid w:val="008E5405"/>
    <w:rsid w:val="008E5747"/>
    <w:rsid w:val="008E598E"/>
    <w:rsid w:val="008E5CE7"/>
    <w:rsid w:val="008E64CB"/>
    <w:rsid w:val="008E67DE"/>
    <w:rsid w:val="008E69A4"/>
    <w:rsid w:val="008E75C8"/>
    <w:rsid w:val="008E7716"/>
    <w:rsid w:val="008F0194"/>
    <w:rsid w:val="008F0335"/>
    <w:rsid w:val="008F03C3"/>
    <w:rsid w:val="008F04EB"/>
    <w:rsid w:val="008F06F8"/>
    <w:rsid w:val="008F0A51"/>
    <w:rsid w:val="008F0C33"/>
    <w:rsid w:val="008F0CCB"/>
    <w:rsid w:val="008F158A"/>
    <w:rsid w:val="008F1FF9"/>
    <w:rsid w:val="008F22BB"/>
    <w:rsid w:val="008F2CA7"/>
    <w:rsid w:val="008F2E0C"/>
    <w:rsid w:val="008F4CAC"/>
    <w:rsid w:val="008F5A94"/>
    <w:rsid w:val="008F6A48"/>
    <w:rsid w:val="008F6C8B"/>
    <w:rsid w:val="008F6FED"/>
    <w:rsid w:val="008F7896"/>
    <w:rsid w:val="008F78F8"/>
    <w:rsid w:val="008F7E91"/>
    <w:rsid w:val="00900140"/>
    <w:rsid w:val="009005EC"/>
    <w:rsid w:val="00900CAE"/>
    <w:rsid w:val="00900D21"/>
    <w:rsid w:val="00901ADE"/>
    <w:rsid w:val="00901D6F"/>
    <w:rsid w:val="009030C2"/>
    <w:rsid w:val="009035EF"/>
    <w:rsid w:val="009048D1"/>
    <w:rsid w:val="00904C2D"/>
    <w:rsid w:val="00904F13"/>
    <w:rsid w:val="009059B6"/>
    <w:rsid w:val="00905B8A"/>
    <w:rsid w:val="00906210"/>
    <w:rsid w:val="009065DB"/>
    <w:rsid w:val="00906870"/>
    <w:rsid w:val="009072F3"/>
    <w:rsid w:val="00910576"/>
    <w:rsid w:val="00910D8D"/>
    <w:rsid w:val="00912D8F"/>
    <w:rsid w:val="00913B54"/>
    <w:rsid w:val="00913C65"/>
    <w:rsid w:val="00913FD7"/>
    <w:rsid w:val="00914991"/>
    <w:rsid w:val="00914AD8"/>
    <w:rsid w:val="00915102"/>
    <w:rsid w:val="00915260"/>
    <w:rsid w:val="00915354"/>
    <w:rsid w:val="00916295"/>
    <w:rsid w:val="0091655A"/>
    <w:rsid w:val="00916561"/>
    <w:rsid w:val="0091664C"/>
    <w:rsid w:val="00916D74"/>
    <w:rsid w:val="00916F54"/>
    <w:rsid w:val="009177F4"/>
    <w:rsid w:val="00917A08"/>
    <w:rsid w:val="00917B81"/>
    <w:rsid w:val="00917C3A"/>
    <w:rsid w:val="00917EDF"/>
    <w:rsid w:val="0092006B"/>
    <w:rsid w:val="009200D5"/>
    <w:rsid w:val="00921005"/>
    <w:rsid w:val="009215C1"/>
    <w:rsid w:val="00921F85"/>
    <w:rsid w:val="009226B4"/>
    <w:rsid w:val="00922740"/>
    <w:rsid w:val="00922EE2"/>
    <w:rsid w:val="009232C1"/>
    <w:rsid w:val="00923814"/>
    <w:rsid w:val="0092392A"/>
    <w:rsid w:val="00923D2E"/>
    <w:rsid w:val="00924247"/>
    <w:rsid w:val="00924877"/>
    <w:rsid w:val="0092556E"/>
    <w:rsid w:val="00926AEA"/>
    <w:rsid w:val="00927373"/>
    <w:rsid w:val="009276BA"/>
    <w:rsid w:val="00927EC8"/>
    <w:rsid w:val="00930183"/>
    <w:rsid w:val="00930E30"/>
    <w:rsid w:val="00930F28"/>
    <w:rsid w:val="0093104E"/>
    <w:rsid w:val="00931478"/>
    <w:rsid w:val="00931876"/>
    <w:rsid w:val="00932381"/>
    <w:rsid w:val="009331F9"/>
    <w:rsid w:val="009332B5"/>
    <w:rsid w:val="00933413"/>
    <w:rsid w:val="00933D25"/>
    <w:rsid w:val="0093406E"/>
    <w:rsid w:val="0093460B"/>
    <w:rsid w:val="00935C2A"/>
    <w:rsid w:val="00936CD4"/>
    <w:rsid w:val="00936E78"/>
    <w:rsid w:val="0093748C"/>
    <w:rsid w:val="009379DC"/>
    <w:rsid w:val="00937D7B"/>
    <w:rsid w:val="00937D84"/>
    <w:rsid w:val="00940015"/>
    <w:rsid w:val="00940492"/>
    <w:rsid w:val="009404C8"/>
    <w:rsid w:val="00941806"/>
    <w:rsid w:val="00942589"/>
    <w:rsid w:val="00942D2D"/>
    <w:rsid w:val="009435EB"/>
    <w:rsid w:val="009436E5"/>
    <w:rsid w:val="00943C8F"/>
    <w:rsid w:val="009441C4"/>
    <w:rsid w:val="009448B6"/>
    <w:rsid w:val="0094510E"/>
    <w:rsid w:val="00945B37"/>
    <w:rsid w:val="00946670"/>
    <w:rsid w:val="00946BB8"/>
    <w:rsid w:val="0094738E"/>
    <w:rsid w:val="009474E2"/>
    <w:rsid w:val="00947641"/>
    <w:rsid w:val="00947BDA"/>
    <w:rsid w:val="00947E18"/>
    <w:rsid w:val="009500DE"/>
    <w:rsid w:val="0095028A"/>
    <w:rsid w:val="00950864"/>
    <w:rsid w:val="00950C91"/>
    <w:rsid w:val="00950E14"/>
    <w:rsid w:val="009514D3"/>
    <w:rsid w:val="0095287E"/>
    <w:rsid w:val="00952F96"/>
    <w:rsid w:val="00952FE3"/>
    <w:rsid w:val="009537A2"/>
    <w:rsid w:val="0095416C"/>
    <w:rsid w:val="00954370"/>
    <w:rsid w:val="009543CE"/>
    <w:rsid w:val="00954973"/>
    <w:rsid w:val="00955EC6"/>
    <w:rsid w:val="00956215"/>
    <w:rsid w:val="0095699C"/>
    <w:rsid w:val="00956C6B"/>
    <w:rsid w:val="00956D48"/>
    <w:rsid w:val="00957118"/>
    <w:rsid w:val="009572C1"/>
    <w:rsid w:val="00957663"/>
    <w:rsid w:val="009610BE"/>
    <w:rsid w:val="0096134D"/>
    <w:rsid w:val="0096187F"/>
    <w:rsid w:val="009618B0"/>
    <w:rsid w:val="00962229"/>
    <w:rsid w:val="00962245"/>
    <w:rsid w:val="00962293"/>
    <w:rsid w:val="00962A10"/>
    <w:rsid w:val="00962AE8"/>
    <w:rsid w:val="00962EF1"/>
    <w:rsid w:val="00963204"/>
    <w:rsid w:val="009645FA"/>
    <w:rsid w:val="00964783"/>
    <w:rsid w:val="0096568D"/>
    <w:rsid w:val="00966786"/>
    <w:rsid w:val="0096736B"/>
    <w:rsid w:val="009673C7"/>
    <w:rsid w:val="009679B5"/>
    <w:rsid w:val="0097016F"/>
    <w:rsid w:val="00970AC6"/>
    <w:rsid w:val="00970FAD"/>
    <w:rsid w:val="00972B40"/>
    <w:rsid w:val="00974A16"/>
    <w:rsid w:val="009754E2"/>
    <w:rsid w:val="00975845"/>
    <w:rsid w:val="00975D7F"/>
    <w:rsid w:val="00976A94"/>
    <w:rsid w:val="0097753D"/>
    <w:rsid w:val="0098078C"/>
    <w:rsid w:val="00980A5D"/>
    <w:rsid w:val="009811E7"/>
    <w:rsid w:val="00981317"/>
    <w:rsid w:val="0098213F"/>
    <w:rsid w:val="009824EF"/>
    <w:rsid w:val="00982512"/>
    <w:rsid w:val="009832AC"/>
    <w:rsid w:val="00984CB0"/>
    <w:rsid w:val="00985CDD"/>
    <w:rsid w:val="0098603F"/>
    <w:rsid w:val="00986FFC"/>
    <w:rsid w:val="00987251"/>
    <w:rsid w:val="009873E3"/>
    <w:rsid w:val="00987500"/>
    <w:rsid w:val="0099080E"/>
    <w:rsid w:val="0099095D"/>
    <w:rsid w:val="009910EB"/>
    <w:rsid w:val="009911FD"/>
    <w:rsid w:val="009913E8"/>
    <w:rsid w:val="009918BB"/>
    <w:rsid w:val="00991B30"/>
    <w:rsid w:val="00991B8A"/>
    <w:rsid w:val="00991E44"/>
    <w:rsid w:val="009921F4"/>
    <w:rsid w:val="00992507"/>
    <w:rsid w:val="00992EDC"/>
    <w:rsid w:val="009934B8"/>
    <w:rsid w:val="00993765"/>
    <w:rsid w:val="00993BA3"/>
    <w:rsid w:val="009942CA"/>
    <w:rsid w:val="00995306"/>
    <w:rsid w:val="009954F0"/>
    <w:rsid w:val="009967C9"/>
    <w:rsid w:val="00996A00"/>
    <w:rsid w:val="00996A38"/>
    <w:rsid w:val="00996AD5"/>
    <w:rsid w:val="00996C96"/>
    <w:rsid w:val="00996CC7"/>
    <w:rsid w:val="0099740F"/>
    <w:rsid w:val="00997995"/>
    <w:rsid w:val="00997ACE"/>
    <w:rsid w:val="009A0060"/>
    <w:rsid w:val="009A09A6"/>
    <w:rsid w:val="009A101B"/>
    <w:rsid w:val="009A146C"/>
    <w:rsid w:val="009A1E28"/>
    <w:rsid w:val="009A270E"/>
    <w:rsid w:val="009A37C2"/>
    <w:rsid w:val="009A3A23"/>
    <w:rsid w:val="009A3B43"/>
    <w:rsid w:val="009A3D56"/>
    <w:rsid w:val="009A3FD9"/>
    <w:rsid w:val="009A41B8"/>
    <w:rsid w:val="009A41C7"/>
    <w:rsid w:val="009A5043"/>
    <w:rsid w:val="009A509C"/>
    <w:rsid w:val="009A5176"/>
    <w:rsid w:val="009A5206"/>
    <w:rsid w:val="009A5AEC"/>
    <w:rsid w:val="009A5D8E"/>
    <w:rsid w:val="009A631D"/>
    <w:rsid w:val="009A6C7E"/>
    <w:rsid w:val="009A75F8"/>
    <w:rsid w:val="009B12D2"/>
    <w:rsid w:val="009B1321"/>
    <w:rsid w:val="009B154A"/>
    <w:rsid w:val="009B2C9E"/>
    <w:rsid w:val="009B2FE9"/>
    <w:rsid w:val="009B3123"/>
    <w:rsid w:val="009B31B2"/>
    <w:rsid w:val="009B3384"/>
    <w:rsid w:val="009B3F3E"/>
    <w:rsid w:val="009B4C17"/>
    <w:rsid w:val="009B5422"/>
    <w:rsid w:val="009B57A2"/>
    <w:rsid w:val="009B5F99"/>
    <w:rsid w:val="009B6407"/>
    <w:rsid w:val="009B7005"/>
    <w:rsid w:val="009B7A53"/>
    <w:rsid w:val="009C0033"/>
    <w:rsid w:val="009C004B"/>
    <w:rsid w:val="009C02A2"/>
    <w:rsid w:val="009C0726"/>
    <w:rsid w:val="009C11C6"/>
    <w:rsid w:val="009C14C5"/>
    <w:rsid w:val="009C1B79"/>
    <w:rsid w:val="009C1C5C"/>
    <w:rsid w:val="009C2A79"/>
    <w:rsid w:val="009C2C90"/>
    <w:rsid w:val="009C34A1"/>
    <w:rsid w:val="009C4495"/>
    <w:rsid w:val="009C4699"/>
    <w:rsid w:val="009C54AA"/>
    <w:rsid w:val="009C5B5F"/>
    <w:rsid w:val="009C6360"/>
    <w:rsid w:val="009C6463"/>
    <w:rsid w:val="009C67D7"/>
    <w:rsid w:val="009C7266"/>
    <w:rsid w:val="009C7ABA"/>
    <w:rsid w:val="009D1EBB"/>
    <w:rsid w:val="009D2593"/>
    <w:rsid w:val="009D25AA"/>
    <w:rsid w:val="009D2F09"/>
    <w:rsid w:val="009D2FAD"/>
    <w:rsid w:val="009D3663"/>
    <w:rsid w:val="009D3BC3"/>
    <w:rsid w:val="009D4D14"/>
    <w:rsid w:val="009D4DBB"/>
    <w:rsid w:val="009D52CF"/>
    <w:rsid w:val="009D5553"/>
    <w:rsid w:val="009D5BEF"/>
    <w:rsid w:val="009D6665"/>
    <w:rsid w:val="009D6C38"/>
    <w:rsid w:val="009D6F9A"/>
    <w:rsid w:val="009D71E2"/>
    <w:rsid w:val="009D7244"/>
    <w:rsid w:val="009D75F9"/>
    <w:rsid w:val="009D7952"/>
    <w:rsid w:val="009D7EFE"/>
    <w:rsid w:val="009D7F5E"/>
    <w:rsid w:val="009E0016"/>
    <w:rsid w:val="009E114A"/>
    <w:rsid w:val="009E1A4A"/>
    <w:rsid w:val="009E1B2F"/>
    <w:rsid w:val="009E1C83"/>
    <w:rsid w:val="009E2949"/>
    <w:rsid w:val="009E43D0"/>
    <w:rsid w:val="009E488E"/>
    <w:rsid w:val="009E55E4"/>
    <w:rsid w:val="009E5FAC"/>
    <w:rsid w:val="009E6290"/>
    <w:rsid w:val="009E6D52"/>
    <w:rsid w:val="009E759F"/>
    <w:rsid w:val="009F0103"/>
    <w:rsid w:val="009F01D5"/>
    <w:rsid w:val="009F0795"/>
    <w:rsid w:val="009F0FE2"/>
    <w:rsid w:val="009F12C3"/>
    <w:rsid w:val="009F16A4"/>
    <w:rsid w:val="009F26B4"/>
    <w:rsid w:val="009F3243"/>
    <w:rsid w:val="009F32C3"/>
    <w:rsid w:val="009F3709"/>
    <w:rsid w:val="009F3C31"/>
    <w:rsid w:val="009F403B"/>
    <w:rsid w:val="009F4A64"/>
    <w:rsid w:val="009F4CD6"/>
    <w:rsid w:val="009F5226"/>
    <w:rsid w:val="009F57B0"/>
    <w:rsid w:val="009F5B9E"/>
    <w:rsid w:val="009F5DE6"/>
    <w:rsid w:val="009F6F73"/>
    <w:rsid w:val="009F72B1"/>
    <w:rsid w:val="009F79D0"/>
    <w:rsid w:val="00A0043E"/>
    <w:rsid w:val="00A00A9F"/>
    <w:rsid w:val="00A00DD6"/>
    <w:rsid w:val="00A01902"/>
    <w:rsid w:val="00A02335"/>
    <w:rsid w:val="00A028B2"/>
    <w:rsid w:val="00A028E9"/>
    <w:rsid w:val="00A02C5F"/>
    <w:rsid w:val="00A02D3F"/>
    <w:rsid w:val="00A03B70"/>
    <w:rsid w:val="00A0478C"/>
    <w:rsid w:val="00A04825"/>
    <w:rsid w:val="00A056AC"/>
    <w:rsid w:val="00A0573E"/>
    <w:rsid w:val="00A057B6"/>
    <w:rsid w:val="00A05DCB"/>
    <w:rsid w:val="00A06877"/>
    <w:rsid w:val="00A06E02"/>
    <w:rsid w:val="00A0762C"/>
    <w:rsid w:val="00A07684"/>
    <w:rsid w:val="00A07CE2"/>
    <w:rsid w:val="00A07FA5"/>
    <w:rsid w:val="00A10D3D"/>
    <w:rsid w:val="00A10FDD"/>
    <w:rsid w:val="00A120E2"/>
    <w:rsid w:val="00A125B0"/>
    <w:rsid w:val="00A12826"/>
    <w:rsid w:val="00A13D98"/>
    <w:rsid w:val="00A13E18"/>
    <w:rsid w:val="00A13EC9"/>
    <w:rsid w:val="00A148B9"/>
    <w:rsid w:val="00A14C2B"/>
    <w:rsid w:val="00A15078"/>
    <w:rsid w:val="00A153A3"/>
    <w:rsid w:val="00A15AD4"/>
    <w:rsid w:val="00A15B17"/>
    <w:rsid w:val="00A17171"/>
    <w:rsid w:val="00A17464"/>
    <w:rsid w:val="00A17778"/>
    <w:rsid w:val="00A177B8"/>
    <w:rsid w:val="00A200A8"/>
    <w:rsid w:val="00A214F1"/>
    <w:rsid w:val="00A21B21"/>
    <w:rsid w:val="00A21CD5"/>
    <w:rsid w:val="00A22425"/>
    <w:rsid w:val="00A2285F"/>
    <w:rsid w:val="00A23C68"/>
    <w:rsid w:val="00A23EFA"/>
    <w:rsid w:val="00A24096"/>
    <w:rsid w:val="00A24193"/>
    <w:rsid w:val="00A2442A"/>
    <w:rsid w:val="00A24A8D"/>
    <w:rsid w:val="00A24DC6"/>
    <w:rsid w:val="00A25558"/>
    <w:rsid w:val="00A2666A"/>
    <w:rsid w:val="00A26860"/>
    <w:rsid w:val="00A2736A"/>
    <w:rsid w:val="00A27F8A"/>
    <w:rsid w:val="00A300FA"/>
    <w:rsid w:val="00A3032E"/>
    <w:rsid w:val="00A304C7"/>
    <w:rsid w:val="00A307C6"/>
    <w:rsid w:val="00A30E0F"/>
    <w:rsid w:val="00A31305"/>
    <w:rsid w:val="00A315BB"/>
    <w:rsid w:val="00A317CF"/>
    <w:rsid w:val="00A322E2"/>
    <w:rsid w:val="00A32714"/>
    <w:rsid w:val="00A3393B"/>
    <w:rsid w:val="00A34384"/>
    <w:rsid w:val="00A34424"/>
    <w:rsid w:val="00A3484F"/>
    <w:rsid w:val="00A34D6A"/>
    <w:rsid w:val="00A355C9"/>
    <w:rsid w:val="00A3597F"/>
    <w:rsid w:val="00A3624E"/>
    <w:rsid w:val="00A3695E"/>
    <w:rsid w:val="00A36D63"/>
    <w:rsid w:val="00A3711D"/>
    <w:rsid w:val="00A37519"/>
    <w:rsid w:val="00A37572"/>
    <w:rsid w:val="00A37A0A"/>
    <w:rsid w:val="00A37B73"/>
    <w:rsid w:val="00A40DA3"/>
    <w:rsid w:val="00A40EC0"/>
    <w:rsid w:val="00A41733"/>
    <w:rsid w:val="00A41C4A"/>
    <w:rsid w:val="00A42A71"/>
    <w:rsid w:val="00A439A7"/>
    <w:rsid w:val="00A4455F"/>
    <w:rsid w:val="00A4477C"/>
    <w:rsid w:val="00A45166"/>
    <w:rsid w:val="00A4575F"/>
    <w:rsid w:val="00A45B3D"/>
    <w:rsid w:val="00A45BB8"/>
    <w:rsid w:val="00A47022"/>
    <w:rsid w:val="00A4796B"/>
    <w:rsid w:val="00A47A10"/>
    <w:rsid w:val="00A50316"/>
    <w:rsid w:val="00A50F5E"/>
    <w:rsid w:val="00A5143A"/>
    <w:rsid w:val="00A514A3"/>
    <w:rsid w:val="00A52523"/>
    <w:rsid w:val="00A5266F"/>
    <w:rsid w:val="00A539AC"/>
    <w:rsid w:val="00A53ADF"/>
    <w:rsid w:val="00A53EA4"/>
    <w:rsid w:val="00A53EAA"/>
    <w:rsid w:val="00A53F1A"/>
    <w:rsid w:val="00A5428A"/>
    <w:rsid w:val="00A55265"/>
    <w:rsid w:val="00A552F6"/>
    <w:rsid w:val="00A568D1"/>
    <w:rsid w:val="00A57A26"/>
    <w:rsid w:val="00A57D0B"/>
    <w:rsid w:val="00A57E47"/>
    <w:rsid w:val="00A600DF"/>
    <w:rsid w:val="00A60B50"/>
    <w:rsid w:val="00A6258C"/>
    <w:rsid w:val="00A62FB1"/>
    <w:rsid w:val="00A63001"/>
    <w:rsid w:val="00A63FC6"/>
    <w:rsid w:val="00A64167"/>
    <w:rsid w:val="00A642BF"/>
    <w:rsid w:val="00A643F7"/>
    <w:rsid w:val="00A64830"/>
    <w:rsid w:val="00A64A88"/>
    <w:rsid w:val="00A64D7C"/>
    <w:rsid w:val="00A64FAF"/>
    <w:rsid w:val="00A66AC9"/>
    <w:rsid w:val="00A66B48"/>
    <w:rsid w:val="00A673B4"/>
    <w:rsid w:val="00A679C5"/>
    <w:rsid w:val="00A67C62"/>
    <w:rsid w:val="00A70776"/>
    <w:rsid w:val="00A707C0"/>
    <w:rsid w:val="00A70CD7"/>
    <w:rsid w:val="00A729C9"/>
    <w:rsid w:val="00A73FA3"/>
    <w:rsid w:val="00A74167"/>
    <w:rsid w:val="00A74EAE"/>
    <w:rsid w:val="00A7550C"/>
    <w:rsid w:val="00A75D02"/>
    <w:rsid w:val="00A760B4"/>
    <w:rsid w:val="00A7652B"/>
    <w:rsid w:val="00A77B08"/>
    <w:rsid w:val="00A77C92"/>
    <w:rsid w:val="00A8120B"/>
    <w:rsid w:val="00A812F4"/>
    <w:rsid w:val="00A8180B"/>
    <w:rsid w:val="00A81C42"/>
    <w:rsid w:val="00A81CE1"/>
    <w:rsid w:val="00A81FC2"/>
    <w:rsid w:val="00A82294"/>
    <w:rsid w:val="00A8254E"/>
    <w:rsid w:val="00A82642"/>
    <w:rsid w:val="00A82F83"/>
    <w:rsid w:val="00A83057"/>
    <w:rsid w:val="00A83C81"/>
    <w:rsid w:val="00A84040"/>
    <w:rsid w:val="00A85568"/>
    <w:rsid w:val="00A85769"/>
    <w:rsid w:val="00A85904"/>
    <w:rsid w:val="00A86738"/>
    <w:rsid w:val="00A86B27"/>
    <w:rsid w:val="00A86C65"/>
    <w:rsid w:val="00A86E8A"/>
    <w:rsid w:val="00A8760D"/>
    <w:rsid w:val="00A87776"/>
    <w:rsid w:val="00A87851"/>
    <w:rsid w:val="00A879CD"/>
    <w:rsid w:val="00A87C16"/>
    <w:rsid w:val="00A87C22"/>
    <w:rsid w:val="00A87C9A"/>
    <w:rsid w:val="00A9030B"/>
    <w:rsid w:val="00A90FBE"/>
    <w:rsid w:val="00A9151C"/>
    <w:rsid w:val="00A91E4F"/>
    <w:rsid w:val="00A9207D"/>
    <w:rsid w:val="00A9213D"/>
    <w:rsid w:val="00A924D6"/>
    <w:rsid w:val="00A925BD"/>
    <w:rsid w:val="00A9330E"/>
    <w:rsid w:val="00A9393D"/>
    <w:rsid w:val="00A93AD8"/>
    <w:rsid w:val="00A93DC8"/>
    <w:rsid w:val="00A94199"/>
    <w:rsid w:val="00A95D71"/>
    <w:rsid w:val="00A961E4"/>
    <w:rsid w:val="00A963DF"/>
    <w:rsid w:val="00A96C0F"/>
    <w:rsid w:val="00A96E20"/>
    <w:rsid w:val="00A96F66"/>
    <w:rsid w:val="00AA0008"/>
    <w:rsid w:val="00AA061E"/>
    <w:rsid w:val="00AA09B2"/>
    <w:rsid w:val="00AA09C5"/>
    <w:rsid w:val="00AA0AB4"/>
    <w:rsid w:val="00AA0E55"/>
    <w:rsid w:val="00AA16BC"/>
    <w:rsid w:val="00AA1853"/>
    <w:rsid w:val="00AA1C85"/>
    <w:rsid w:val="00AA27A0"/>
    <w:rsid w:val="00AA2D73"/>
    <w:rsid w:val="00AA3B39"/>
    <w:rsid w:val="00AA3CE7"/>
    <w:rsid w:val="00AA455A"/>
    <w:rsid w:val="00AA4879"/>
    <w:rsid w:val="00AA49FA"/>
    <w:rsid w:val="00AA5215"/>
    <w:rsid w:val="00AA552F"/>
    <w:rsid w:val="00AA5C9D"/>
    <w:rsid w:val="00AA5E1F"/>
    <w:rsid w:val="00AA71D7"/>
    <w:rsid w:val="00AA721C"/>
    <w:rsid w:val="00AB0EC2"/>
    <w:rsid w:val="00AB2341"/>
    <w:rsid w:val="00AB23FB"/>
    <w:rsid w:val="00AB31F7"/>
    <w:rsid w:val="00AB33D3"/>
    <w:rsid w:val="00AB39D5"/>
    <w:rsid w:val="00AB3AEA"/>
    <w:rsid w:val="00AB4058"/>
    <w:rsid w:val="00AB41BC"/>
    <w:rsid w:val="00AB4249"/>
    <w:rsid w:val="00AB561A"/>
    <w:rsid w:val="00AB56A2"/>
    <w:rsid w:val="00AB5AB9"/>
    <w:rsid w:val="00AB63A1"/>
    <w:rsid w:val="00AB642C"/>
    <w:rsid w:val="00AB648F"/>
    <w:rsid w:val="00AB6DA9"/>
    <w:rsid w:val="00AB703E"/>
    <w:rsid w:val="00AB7186"/>
    <w:rsid w:val="00AC003D"/>
    <w:rsid w:val="00AC175E"/>
    <w:rsid w:val="00AC1878"/>
    <w:rsid w:val="00AC1BC7"/>
    <w:rsid w:val="00AC1F33"/>
    <w:rsid w:val="00AC2060"/>
    <w:rsid w:val="00AC286D"/>
    <w:rsid w:val="00AC2EE8"/>
    <w:rsid w:val="00AC30B2"/>
    <w:rsid w:val="00AC3735"/>
    <w:rsid w:val="00AC425B"/>
    <w:rsid w:val="00AC479B"/>
    <w:rsid w:val="00AC48BA"/>
    <w:rsid w:val="00AC4FAB"/>
    <w:rsid w:val="00AC5C84"/>
    <w:rsid w:val="00AC7044"/>
    <w:rsid w:val="00AC7EA0"/>
    <w:rsid w:val="00AD00A5"/>
    <w:rsid w:val="00AD02AD"/>
    <w:rsid w:val="00AD0979"/>
    <w:rsid w:val="00AD154B"/>
    <w:rsid w:val="00AD1933"/>
    <w:rsid w:val="00AD1A1A"/>
    <w:rsid w:val="00AD1A27"/>
    <w:rsid w:val="00AD204A"/>
    <w:rsid w:val="00AD20AF"/>
    <w:rsid w:val="00AD29B0"/>
    <w:rsid w:val="00AD2E27"/>
    <w:rsid w:val="00AD3675"/>
    <w:rsid w:val="00AD3765"/>
    <w:rsid w:val="00AD3D8F"/>
    <w:rsid w:val="00AD3F7A"/>
    <w:rsid w:val="00AD4088"/>
    <w:rsid w:val="00AD41E7"/>
    <w:rsid w:val="00AD4C67"/>
    <w:rsid w:val="00AD5367"/>
    <w:rsid w:val="00AD5F0D"/>
    <w:rsid w:val="00AD6172"/>
    <w:rsid w:val="00AD77CF"/>
    <w:rsid w:val="00AD7C81"/>
    <w:rsid w:val="00AD7EFB"/>
    <w:rsid w:val="00AD7F60"/>
    <w:rsid w:val="00AE079B"/>
    <w:rsid w:val="00AE0CC0"/>
    <w:rsid w:val="00AE1058"/>
    <w:rsid w:val="00AE144B"/>
    <w:rsid w:val="00AE15FB"/>
    <w:rsid w:val="00AE164C"/>
    <w:rsid w:val="00AE1848"/>
    <w:rsid w:val="00AE2B1D"/>
    <w:rsid w:val="00AE36F8"/>
    <w:rsid w:val="00AE3EA3"/>
    <w:rsid w:val="00AE4024"/>
    <w:rsid w:val="00AE43DD"/>
    <w:rsid w:val="00AE48E7"/>
    <w:rsid w:val="00AE4A34"/>
    <w:rsid w:val="00AE4B54"/>
    <w:rsid w:val="00AE5469"/>
    <w:rsid w:val="00AE5D67"/>
    <w:rsid w:val="00AE6349"/>
    <w:rsid w:val="00AE6B7B"/>
    <w:rsid w:val="00AE70B4"/>
    <w:rsid w:val="00AF0447"/>
    <w:rsid w:val="00AF079D"/>
    <w:rsid w:val="00AF0BBF"/>
    <w:rsid w:val="00AF0FC2"/>
    <w:rsid w:val="00AF2880"/>
    <w:rsid w:val="00AF298B"/>
    <w:rsid w:val="00AF2A75"/>
    <w:rsid w:val="00AF3406"/>
    <w:rsid w:val="00AF38D2"/>
    <w:rsid w:val="00AF4137"/>
    <w:rsid w:val="00AF4480"/>
    <w:rsid w:val="00AF5304"/>
    <w:rsid w:val="00AF66CE"/>
    <w:rsid w:val="00AF6FA3"/>
    <w:rsid w:val="00AF73BF"/>
    <w:rsid w:val="00AF73EA"/>
    <w:rsid w:val="00AF7440"/>
    <w:rsid w:val="00AF76A1"/>
    <w:rsid w:val="00AF7C7A"/>
    <w:rsid w:val="00B007CE"/>
    <w:rsid w:val="00B00C5B"/>
    <w:rsid w:val="00B01BF8"/>
    <w:rsid w:val="00B01C81"/>
    <w:rsid w:val="00B01D37"/>
    <w:rsid w:val="00B01FC0"/>
    <w:rsid w:val="00B02411"/>
    <w:rsid w:val="00B02608"/>
    <w:rsid w:val="00B04C69"/>
    <w:rsid w:val="00B057AB"/>
    <w:rsid w:val="00B05B00"/>
    <w:rsid w:val="00B067B4"/>
    <w:rsid w:val="00B06A77"/>
    <w:rsid w:val="00B06AB3"/>
    <w:rsid w:val="00B06BD3"/>
    <w:rsid w:val="00B07799"/>
    <w:rsid w:val="00B07DF8"/>
    <w:rsid w:val="00B10544"/>
    <w:rsid w:val="00B11243"/>
    <w:rsid w:val="00B11AB4"/>
    <w:rsid w:val="00B122B4"/>
    <w:rsid w:val="00B131FF"/>
    <w:rsid w:val="00B140AA"/>
    <w:rsid w:val="00B14669"/>
    <w:rsid w:val="00B17434"/>
    <w:rsid w:val="00B17A60"/>
    <w:rsid w:val="00B17EEA"/>
    <w:rsid w:val="00B17F79"/>
    <w:rsid w:val="00B202AD"/>
    <w:rsid w:val="00B20E46"/>
    <w:rsid w:val="00B21786"/>
    <w:rsid w:val="00B22474"/>
    <w:rsid w:val="00B227CD"/>
    <w:rsid w:val="00B22A8F"/>
    <w:rsid w:val="00B234DA"/>
    <w:rsid w:val="00B239D9"/>
    <w:rsid w:val="00B23A43"/>
    <w:rsid w:val="00B25151"/>
    <w:rsid w:val="00B26831"/>
    <w:rsid w:val="00B27372"/>
    <w:rsid w:val="00B27410"/>
    <w:rsid w:val="00B276AD"/>
    <w:rsid w:val="00B2771A"/>
    <w:rsid w:val="00B30044"/>
    <w:rsid w:val="00B3068C"/>
    <w:rsid w:val="00B30E6C"/>
    <w:rsid w:val="00B314B2"/>
    <w:rsid w:val="00B32369"/>
    <w:rsid w:val="00B324F2"/>
    <w:rsid w:val="00B32521"/>
    <w:rsid w:val="00B326D0"/>
    <w:rsid w:val="00B32D07"/>
    <w:rsid w:val="00B33657"/>
    <w:rsid w:val="00B3388C"/>
    <w:rsid w:val="00B34343"/>
    <w:rsid w:val="00B34634"/>
    <w:rsid w:val="00B3655A"/>
    <w:rsid w:val="00B366B1"/>
    <w:rsid w:val="00B36893"/>
    <w:rsid w:val="00B370C8"/>
    <w:rsid w:val="00B37887"/>
    <w:rsid w:val="00B37AB7"/>
    <w:rsid w:val="00B40416"/>
    <w:rsid w:val="00B41A35"/>
    <w:rsid w:val="00B41CB9"/>
    <w:rsid w:val="00B425E8"/>
    <w:rsid w:val="00B44212"/>
    <w:rsid w:val="00B447A0"/>
    <w:rsid w:val="00B44BCD"/>
    <w:rsid w:val="00B45794"/>
    <w:rsid w:val="00B45A04"/>
    <w:rsid w:val="00B45DD6"/>
    <w:rsid w:val="00B45DE1"/>
    <w:rsid w:val="00B461B6"/>
    <w:rsid w:val="00B467B0"/>
    <w:rsid w:val="00B46985"/>
    <w:rsid w:val="00B46A03"/>
    <w:rsid w:val="00B46F0B"/>
    <w:rsid w:val="00B47394"/>
    <w:rsid w:val="00B474F5"/>
    <w:rsid w:val="00B47E5E"/>
    <w:rsid w:val="00B508C8"/>
    <w:rsid w:val="00B50D0B"/>
    <w:rsid w:val="00B50D95"/>
    <w:rsid w:val="00B50FE2"/>
    <w:rsid w:val="00B5104D"/>
    <w:rsid w:val="00B51132"/>
    <w:rsid w:val="00B5114F"/>
    <w:rsid w:val="00B514A1"/>
    <w:rsid w:val="00B51E99"/>
    <w:rsid w:val="00B521AF"/>
    <w:rsid w:val="00B52C9B"/>
    <w:rsid w:val="00B52E37"/>
    <w:rsid w:val="00B53C69"/>
    <w:rsid w:val="00B53EC9"/>
    <w:rsid w:val="00B54841"/>
    <w:rsid w:val="00B54D14"/>
    <w:rsid w:val="00B55696"/>
    <w:rsid w:val="00B55735"/>
    <w:rsid w:val="00B56507"/>
    <w:rsid w:val="00B570D9"/>
    <w:rsid w:val="00B573A2"/>
    <w:rsid w:val="00B578AB"/>
    <w:rsid w:val="00B578DF"/>
    <w:rsid w:val="00B57B70"/>
    <w:rsid w:val="00B60A8B"/>
    <w:rsid w:val="00B60FBC"/>
    <w:rsid w:val="00B6182B"/>
    <w:rsid w:val="00B61997"/>
    <w:rsid w:val="00B61B4D"/>
    <w:rsid w:val="00B61C06"/>
    <w:rsid w:val="00B626B9"/>
    <w:rsid w:val="00B629C0"/>
    <w:rsid w:val="00B62B71"/>
    <w:rsid w:val="00B62B89"/>
    <w:rsid w:val="00B63E1F"/>
    <w:rsid w:val="00B63F72"/>
    <w:rsid w:val="00B6422D"/>
    <w:rsid w:val="00B645A8"/>
    <w:rsid w:val="00B6662E"/>
    <w:rsid w:val="00B70392"/>
    <w:rsid w:val="00B7056B"/>
    <w:rsid w:val="00B7150A"/>
    <w:rsid w:val="00B71FB0"/>
    <w:rsid w:val="00B72537"/>
    <w:rsid w:val="00B72680"/>
    <w:rsid w:val="00B726E4"/>
    <w:rsid w:val="00B72A60"/>
    <w:rsid w:val="00B73388"/>
    <w:rsid w:val="00B74ECA"/>
    <w:rsid w:val="00B74ECC"/>
    <w:rsid w:val="00B7533D"/>
    <w:rsid w:val="00B758A1"/>
    <w:rsid w:val="00B7640E"/>
    <w:rsid w:val="00B765D2"/>
    <w:rsid w:val="00B76EF1"/>
    <w:rsid w:val="00B76F88"/>
    <w:rsid w:val="00B7782A"/>
    <w:rsid w:val="00B800FF"/>
    <w:rsid w:val="00B81351"/>
    <w:rsid w:val="00B81C50"/>
    <w:rsid w:val="00B81E32"/>
    <w:rsid w:val="00B8265A"/>
    <w:rsid w:val="00B82879"/>
    <w:rsid w:val="00B8336E"/>
    <w:rsid w:val="00B83616"/>
    <w:rsid w:val="00B83B0A"/>
    <w:rsid w:val="00B83FB0"/>
    <w:rsid w:val="00B84D30"/>
    <w:rsid w:val="00B8564D"/>
    <w:rsid w:val="00B87322"/>
    <w:rsid w:val="00B879AE"/>
    <w:rsid w:val="00B901EC"/>
    <w:rsid w:val="00B91571"/>
    <w:rsid w:val="00B9167C"/>
    <w:rsid w:val="00B92B8B"/>
    <w:rsid w:val="00B92BA1"/>
    <w:rsid w:val="00B93127"/>
    <w:rsid w:val="00B93672"/>
    <w:rsid w:val="00B93AC7"/>
    <w:rsid w:val="00B93F62"/>
    <w:rsid w:val="00B9431E"/>
    <w:rsid w:val="00B950B2"/>
    <w:rsid w:val="00B95C5D"/>
    <w:rsid w:val="00B97746"/>
    <w:rsid w:val="00B978D0"/>
    <w:rsid w:val="00B97CEB"/>
    <w:rsid w:val="00BA06BE"/>
    <w:rsid w:val="00BA1C91"/>
    <w:rsid w:val="00BA321F"/>
    <w:rsid w:val="00BA3B39"/>
    <w:rsid w:val="00BA3C89"/>
    <w:rsid w:val="00BA41C9"/>
    <w:rsid w:val="00BA42CA"/>
    <w:rsid w:val="00BA4E0D"/>
    <w:rsid w:val="00BA5086"/>
    <w:rsid w:val="00BA63DB"/>
    <w:rsid w:val="00BA652D"/>
    <w:rsid w:val="00BA67EF"/>
    <w:rsid w:val="00BA6F83"/>
    <w:rsid w:val="00BB0C50"/>
    <w:rsid w:val="00BB1CE4"/>
    <w:rsid w:val="00BB1E7C"/>
    <w:rsid w:val="00BB41FD"/>
    <w:rsid w:val="00BB4843"/>
    <w:rsid w:val="00BB4F17"/>
    <w:rsid w:val="00BB5072"/>
    <w:rsid w:val="00BB5910"/>
    <w:rsid w:val="00BB5C75"/>
    <w:rsid w:val="00BB5E67"/>
    <w:rsid w:val="00BB63E5"/>
    <w:rsid w:val="00BB6C04"/>
    <w:rsid w:val="00BB7514"/>
    <w:rsid w:val="00BB7A83"/>
    <w:rsid w:val="00BC007B"/>
    <w:rsid w:val="00BC0091"/>
    <w:rsid w:val="00BC04D0"/>
    <w:rsid w:val="00BC0558"/>
    <w:rsid w:val="00BC0B41"/>
    <w:rsid w:val="00BC0CC3"/>
    <w:rsid w:val="00BC1974"/>
    <w:rsid w:val="00BC1A7A"/>
    <w:rsid w:val="00BC2598"/>
    <w:rsid w:val="00BC2D1F"/>
    <w:rsid w:val="00BC3812"/>
    <w:rsid w:val="00BC3F54"/>
    <w:rsid w:val="00BC416E"/>
    <w:rsid w:val="00BC50D3"/>
    <w:rsid w:val="00BC5412"/>
    <w:rsid w:val="00BC581E"/>
    <w:rsid w:val="00BC58DF"/>
    <w:rsid w:val="00BC5A57"/>
    <w:rsid w:val="00BC5B72"/>
    <w:rsid w:val="00BC5DB0"/>
    <w:rsid w:val="00BC60AC"/>
    <w:rsid w:val="00BC60C0"/>
    <w:rsid w:val="00BC6311"/>
    <w:rsid w:val="00BC6449"/>
    <w:rsid w:val="00BC6AA6"/>
    <w:rsid w:val="00BC6D8D"/>
    <w:rsid w:val="00BC6E0C"/>
    <w:rsid w:val="00BC6F0A"/>
    <w:rsid w:val="00BC72E5"/>
    <w:rsid w:val="00BC772A"/>
    <w:rsid w:val="00BC7E6E"/>
    <w:rsid w:val="00BC7F55"/>
    <w:rsid w:val="00BD053D"/>
    <w:rsid w:val="00BD0640"/>
    <w:rsid w:val="00BD0ED6"/>
    <w:rsid w:val="00BD2BAA"/>
    <w:rsid w:val="00BD3053"/>
    <w:rsid w:val="00BD30EC"/>
    <w:rsid w:val="00BD3144"/>
    <w:rsid w:val="00BD4534"/>
    <w:rsid w:val="00BD5522"/>
    <w:rsid w:val="00BD60DF"/>
    <w:rsid w:val="00BD61C5"/>
    <w:rsid w:val="00BD6505"/>
    <w:rsid w:val="00BD7627"/>
    <w:rsid w:val="00BE0034"/>
    <w:rsid w:val="00BE0C4A"/>
    <w:rsid w:val="00BE129C"/>
    <w:rsid w:val="00BE1497"/>
    <w:rsid w:val="00BE166C"/>
    <w:rsid w:val="00BE1BB1"/>
    <w:rsid w:val="00BE2796"/>
    <w:rsid w:val="00BE2907"/>
    <w:rsid w:val="00BE3562"/>
    <w:rsid w:val="00BE3A53"/>
    <w:rsid w:val="00BE43C2"/>
    <w:rsid w:val="00BE4B05"/>
    <w:rsid w:val="00BE4B89"/>
    <w:rsid w:val="00BE4BA6"/>
    <w:rsid w:val="00BE5102"/>
    <w:rsid w:val="00BE6081"/>
    <w:rsid w:val="00BE6E6D"/>
    <w:rsid w:val="00BE7077"/>
    <w:rsid w:val="00BE7954"/>
    <w:rsid w:val="00BE79C0"/>
    <w:rsid w:val="00BF0276"/>
    <w:rsid w:val="00BF10B3"/>
    <w:rsid w:val="00BF11C7"/>
    <w:rsid w:val="00BF13FF"/>
    <w:rsid w:val="00BF17EC"/>
    <w:rsid w:val="00BF1D2C"/>
    <w:rsid w:val="00BF3876"/>
    <w:rsid w:val="00BF38C5"/>
    <w:rsid w:val="00BF514E"/>
    <w:rsid w:val="00BF5237"/>
    <w:rsid w:val="00BF6A10"/>
    <w:rsid w:val="00BF6B9B"/>
    <w:rsid w:val="00C00277"/>
    <w:rsid w:val="00C01322"/>
    <w:rsid w:val="00C017C1"/>
    <w:rsid w:val="00C01AC3"/>
    <w:rsid w:val="00C01DA0"/>
    <w:rsid w:val="00C01E5C"/>
    <w:rsid w:val="00C02627"/>
    <w:rsid w:val="00C028E4"/>
    <w:rsid w:val="00C02958"/>
    <w:rsid w:val="00C0304D"/>
    <w:rsid w:val="00C034F7"/>
    <w:rsid w:val="00C035D7"/>
    <w:rsid w:val="00C03813"/>
    <w:rsid w:val="00C038D4"/>
    <w:rsid w:val="00C03CF4"/>
    <w:rsid w:val="00C05067"/>
    <w:rsid w:val="00C051CE"/>
    <w:rsid w:val="00C0546E"/>
    <w:rsid w:val="00C05BF7"/>
    <w:rsid w:val="00C05EE7"/>
    <w:rsid w:val="00C0660D"/>
    <w:rsid w:val="00C067EF"/>
    <w:rsid w:val="00C06839"/>
    <w:rsid w:val="00C06E4F"/>
    <w:rsid w:val="00C071D4"/>
    <w:rsid w:val="00C079C9"/>
    <w:rsid w:val="00C07A84"/>
    <w:rsid w:val="00C07D17"/>
    <w:rsid w:val="00C10611"/>
    <w:rsid w:val="00C10C1D"/>
    <w:rsid w:val="00C10F43"/>
    <w:rsid w:val="00C11448"/>
    <w:rsid w:val="00C12B5B"/>
    <w:rsid w:val="00C13073"/>
    <w:rsid w:val="00C131CF"/>
    <w:rsid w:val="00C13A32"/>
    <w:rsid w:val="00C1453C"/>
    <w:rsid w:val="00C145E6"/>
    <w:rsid w:val="00C1461C"/>
    <w:rsid w:val="00C15780"/>
    <w:rsid w:val="00C15A97"/>
    <w:rsid w:val="00C16164"/>
    <w:rsid w:val="00C16184"/>
    <w:rsid w:val="00C167B4"/>
    <w:rsid w:val="00C16D5C"/>
    <w:rsid w:val="00C17F09"/>
    <w:rsid w:val="00C201F0"/>
    <w:rsid w:val="00C20B13"/>
    <w:rsid w:val="00C20E6D"/>
    <w:rsid w:val="00C21BE5"/>
    <w:rsid w:val="00C21C14"/>
    <w:rsid w:val="00C22421"/>
    <w:rsid w:val="00C224A2"/>
    <w:rsid w:val="00C22F7E"/>
    <w:rsid w:val="00C2305C"/>
    <w:rsid w:val="00C23631"/>
    <w:rsid w:val="00C23765"/>
    <w:rsid w:val="00C239E2"/>
    <w:rsid w:val="00C23B1E"/>
    <w:rsid w:val="00C23FDE"/>
    <w:rsid w:val="00C246CA"/>
    <w:rsid w:val="00C24A55"/>
    <w:rsid w:val="00C2538F"/>
    <w:rsid w:val="00C25EAF"/>
    <w:rsid w:val="00C26675"/>
    <w:rsid w:val="00C26CA1"/>
    <w:rsid w:val="00C26ED0"/>
    <w:rsid w:val="00C27128"/>
    <w:rsid w:val="00C30260"/>
    <w:rsid w:val="00C30649"/>
    <w:rsid w:val="00C306CB"/>
    <w:rsid w:val="00C30E0E"/>
    <w:rsid w:val="00C31921"/>
    <w:rsid w:val="00C323A1"/>
    <w:rsid w:val="00C324BE"/>
    <w:rsid w:val="00C3284B"/>
    <w:rsid w:val="00C337F7"/>
    <w:rsid w:val="00C33BD1"/>
    <w:rsid w:val="00C33EAB"/>
    <w:rsid w:val="00C34871"/>
    <w:rsid w:val="00C34EFE"/>
    <w:rsid w:val="00C36D40"/>
    <w:rsid w:val="00C36E51"/>
    <w:rsid w:val="00C36F47"/>
    <w:rsid w:val="00C40BFD"/>
    <w:rsid w:val="00C41252"/>
    <w:rsid w:val="00C42A63"/>
    <w:rsid w:val="00C42C1B"/>
    <w:rsid w:val="00C4354E"/>
    <w:rsid w:val="00C43C2C"/>
    <w:rsid w:val="00C441DF"/>
    <w:rsid w:val="00C44BB1"/>
    <w:rsid w:val="00C44E5B"/>
    <w:rsid w:val="00C45163"/>
    <w:rsid w:val="00C452B4"/>
    <w:rsid w:val="00C4646F"/>
    <w:rsid w:val="00C46E08"/>
    <w:rsid w:val="00C46EE6"/>
    <w:rsid w:val="00C47382"/>
    <w:rsid w:val="00C47535"/>
    <w:rsid w:val="00C4780D"/>
    <w:rsid w:val="00C50713"/>
    <w:rsid w:val="00C50905"/>
    <w:rsid w:val="00C50A36"/>
    <w:rsid w:val="00C50CF5"/>
    <w:rsid w:val="00C52325"/>
    <w:rsid w:val="00C523C0"/>
    <w:rsid w:val="00C524EE"/>
    <w:rsid w:val="00C52D11"/>
    <w:rsid w:val="00C533F7"/>
    <w:rsid w:val="00C54F9B"/>
    <w:rsid w:val="00C5519C"/>
    <w:rsid w:val="00C553AF"/>
    <w:rsid w:val="00C55996"/>
    <w:rsid w:val="00C57D35"/>
    <w:rsid w:val="00C6047F"/>
    <w:rsid w:val="00C60AA7"/>
    <w:rsid w:val="00C60C7C"/>
    <w:rsid w:val="00C60F4B"/>
    <w:rsid w:val="00C6149C"/>
    <w:rsid w:val="00C61FB5"/>
    <w:rsid w:val="00C639D8"/>
    <w:rsid w:val="00C63D1E"/>
    <w:rsid w:val="00C640B2"/>
    <w:rsid w:val="00C65666"/>
    <w:rsid w:val="00C664EE"/>
    <w:rsid w:val="00C66654"/>
    <w:rsid w:val="00C66736"/>
    <w:rsid w:val="00C67317"/>
    <w:rsid w:val="00C67C1C"/>
    <w:rsid w:val="00C67DFA"/>
    <w:rsid w:val="00C67F75"/>
    <w:rsid w:val="00C70135"/>
    <w:rsid w:val="00C703B4"/>
    <w:rsid w:val="00C70747"/>
    <w:rsid w:val="00C713DB"/>
    <w:rsid w:val="00C715A6"/>
    <w:rsid w:val="00C7209C"/>
    <w:rsid w:val="00C7282D"/>
    <w:rsid w:val="00C7309D"/>
    <w:rsid w:val="00C73BB6"/>
    <w:rsid w:val="00C73F86"/>
    <w:rsid w:val="00C73FF4"/>
    <w:rsid w:val="00C7521E"/>
    <w:rsid w:val="00C755E5"/>
    <w:rsid w:val="00C756E3"/>
    <w:rsid w:val="00C75D60"/>
    <w:rsid w:val="00C75F4A"/>
    <w:rsid w:val="00C76368"/>
    <w:rsid w:val="00C7649F"/>
    <w:rsid w:val="00C76719"/>
    <w:rsid w:val="00C76B5E"/>
    <w:rsid w:val="00C76BFF"/>
    <w:rsid w:val="00C771E1"/>
    <w:rsid w:val="00C777F7"/>
    <w:rsid w:val="00C77C63"/>
    <w:rsid w:val="00C80436"/>
    <w:rsid w:val="00C807B4"/>
    <w:rsid w:val="00C80CED"/>
    <w:rsid w:val="00C8172B"/>
    <w:rsid w:val="00C81D1B"/>
    <w:rsid w:val="00C82379"/>
    <w:rsid w:val="00C826A1"/>
    <w:rsid w:val="00C829B6"/>
    <w:rsid w:val="00C82DFD"/>
    <w:rsid w:val="00C83DEF"/>
    <w:rsid w:val="00C842C0"/>
    <w:rsid w:val="00C84363"/>
    <w:rsid w:val="00C848D9"/>
    <w:rsid w:val="00C84CB1"/>
    <w:rsid w:val="00C85D7F"/>
    <w:rsid w:val="00C86407"/>
    <w:rsid w:val="00C864FA"/>
    <w:rsid w:val="00C86A9E"/>
    <w:rsid w:val="00C86B40"/>
    <w:rsid w:val="00C86BDB"/>
    <w:rsid w:val="00C86C07"/>
    <w:rsid w:val="00C86E09"/>
    <w:rsid w:val="00C9014F"/>
    <w:rsid w:val="00C9041D"/>
    <w:rsid w:val="00C90545"/>
    <w:rsid w:val="00C90559"/>
    <w:rsid w:val="00C90692"/>
    <w:rsid w:val="00C908F1"/>
    <w:rsid w:val="00C9091D"/>
    <w:rsid w:val="00C90DE6"/>
    <w:rsid w:val="00C92029"/>
    <w:rsid w:val="00C9224C"/>
    <w:rsid w:val="00C9264E"/>
    <w:rsid w:val="00C931E6"/>
    <w:rsid w:val="00C9346D"/>
    <w:rsid w:val="00C94204"/>
    <w:rsid w:val="00C948C1"/>
    <w:rsid w:val="00C94919"/>
    <w:rsid w:val="00C94AD4"/>
    <w:rsid w:val="00C94CEB"/>
    <w:rsid w:val="00C96401"/>
    <w:rsid w:val="00C973F4"/>
    <w:rsid w:val="00C97CFE"/>
    <w:rsid w:val="00CA0203"/>
    <w:rsid w:val="00CA03B5"/>
    <w:rsid w:val="00CA0B26"/>
    <w:rsid w:val="00CA15A6"/>
    <w:rsid w:val="00CA175C"/>
    <w:rsid w:val="00CA1838"/>
    <w:rsid w:val="00CA1D43"/>
    <w:rsid w:val="00CA2196"/>
    <w:rsid w:val="00CA264F"/>
    <w:rsid w:val="00CA26EA"/>
    <w:rsid w:val="00CA2914"/>
    <w:rsid w:val="00CA29EA"/>
    <w:rsid w:val="00CA32F3"/>
    <w:rsid w:val="00CA3A5F"/>
    <w:rsid w:val="00CA3E42"/>
    <w:rsid w:val="00CA4010"/>
    <w:rsid w:val="00CA4249"/>
    <w:rsid w:val="00CA4E0F"/>
    <w:rsid w:val="00CA5349"/>
    <w:rsid w:val="00CA600F"/>
    <w:rsid w:val="00CA64B8"/>
    <w:rsid w:val="00CA69EC"/>
    <w:rsid w:val="00CA6A4A"/>
    <w:rsid w:val="00CA6A6D"/>
    <w:rsid w:val="00CA705D"/>
    <w:rsid w:val="00CA752B"/>
    <w:rsid w:val="00CA7A74"/>
    <w:rsid w:val="00CA7C15"/>
    <w:rsid w:val="00CA7D64"/>
    <w:rsid w:val="00CB0098"/>
    <w:rsid w:val="00CB03F9"/>
    <w:rsid w:val="00CB0580"/>
    <w:rsid w:val="00CB1347"/>
    <w:rsid w:val="00CB1DC9"/>
    <w:rsid w:val="00CB23AE"/>
    <w:rsid w:val="00CB2AAD"/>
    <w:rsid w:val="00CB2AD6"/>
    <w:rsid w:val="00CB2B90"/>
    <w:rsid w:val="00CB2C39"/>
    <w:rsid w:val="00CB4566"/>
    <w:rsid w:val="00CB4833"/>
    <w:rsid w:val="00CB4C18"/>
    <w:rsid w:val="00CB5136"/>
    <w:rsid w:val="00CB5E33"/>
    <w:rsid w:val="00CB63B6"/>
    <w:rsid w:val="00CB6425"/>
    <w:rsid w:val="00CB6C7E"/>
    <w:rsid w:val="00CB7CCF"/>
    <w:rsid w:val="00CC024A"/>
    <w:rsid w:val="00CC04D2"/>
    <w:rsid w:val="00CC04D3"/>
    <w:rsid w:val="00CC135D"/>
    <w:rsid w:val="00CC1440"/>
    <w:rsid w:val="00CC1789"/>
    <w:rsid w:val="00CC199B"/>
    <w:rsid w:val="00CC1A64"/>
    <w:rsid w:val="00CC262A"/>
    <w:rsid w:val="00CC2693"/>
    <w:rsid w:val="00CC2B63"/>
    <w:rsid w:val="00CC3105"/>
    <w:rsid w:val="00CC360A"/>
    <w:rsid w:val="00CC373C"/>
    <w:rsid w:val="00CC4B78"/>
    <w:rsid w:val="00CC4C01"/>
    <w:rsid w:val="00CC6602"/>
    <w:rsid w:val="00CC6C3A"/>
    <w:rsid w:val="00CC6D09"/>
    <w:rsid w:val="00CC6E95"/>
    <w:rsid w:val="00CC7009"/>
    <w:rsid w:val="00CC714E"/>
    <w:rsid w:val="00CC77F2"/>
    <w:rsid w:val="00CC7805"/>
    <w:rsid w:val="00CD0134"/>
    <w:rsid w:val="00CD01E8"/>
    <w:rsid w:val="00CD0634"/>
    <w:rsid w:val="00CD0957"/>
    <w:rsid w:val="00CD0B62"/>
    <w:rsid w:val="00CD0BAC"/>
    <w:rsid w:val="00CD0E9F"/>
    <w:rsid w:val="00CD0F85"/>
    <w:rsid w:val="00CD0FC7"/>
    <w:rsid w:val="00CD162B"/>
    <w:rsid w:val="00CD18E0"/>
    <w:rsid w:val="00CD1D91"/>
    <w:rsid w:val="00CD1E37"/>
    <w:rsid w:val="00CD1EDE"/>
    <w:rsid w:val="00CD2915"/>
    <w:rsid w:val="00CD3CD3"/>
    <w:rsid w:val="00CD416C"/>
    <w:rsid w:val="00CD422B"/>
    <w:rsid w:val="00CD4549"/>
    <w:rsid w:val="00CD46D0"/>
    <w:rsid w:val="00CD527B"/>
    <w:rsid w:val="00CD5FA1"/>
    <w:rsid w:val="00CD5FC0"/>
    <w:rsid w:val="00CD618D"/>
    <w:rsid w:val="00CE100B"/>
    <w:rsid w:val="00CE1209"/>
    <w:rsid w:val="00CE1288"/>
    <w:rsid w:val="00CE13FA"/>
    <w:rsid w:val="00CE149A"/>
    <w:rsid w:val="00CE24FC"/>
    <w:rsid w:val="00CE2D5F"/>
    <w:rsid w:val="00CE3661"/>
    <w:rsid w:val="00CE3957"/>
    <w:rsid w:val="00CE3C76"/>
    <w:rsid w:val="00CE6309"/>
    <w:rsid w:val="00CE6AA8"/>
    <w:rsid w:val="00CE702F"/>
    <w:rsid w:val="00CE75E2"/>
    <w:rsid w:val="00CE79F2"/>
    <w:rsid w:val="00CF1773"/>
    <w:rsid w:val="00CF1ABF"/>
    <w:rsid w:val="00CF1C6D"/>
    <w:rsid w:val="00CF2767"/>
    <w:rsid w:val="00CF3015"/>
    <w:rsid w:val="00CF30AF"/>
    <w:rsid w:val="00CF3F0C"/>
    <w:rsid w:val="00CF3FEF"/>
    <w:rsid w:val="00CF43A7"/>
    <w:rsid w:val="00CF463C"/>
    <w:rsid w:val="00CF4A8E"/>
    <w:rsid w:val="00CF4C4A"/>
    <w:rsid w:val="00CF559A"/>
    <w:rsid w:val="00CF6391"/>
    <w:rsid w:val="00CF64EC"/>
    <w:rsid w:val="00CF67CD"/>
    <w:rsid w:val="00CF67E2"/>
    <w:rsid w:val="00CF71DC"/>
    <w:rsid w:val="00CF7413"/>
    <w:rsid w:val="00D00A6A"/>
    <w:rsid w:val="00D00A6D"/>
    <w:rsid w:val="00D010BC"/>
    <w:rsid w:val="00D01DDC"/>
    <w:rsid w:val="00D022EE"/>
    <w:rsid w:val="00D03006"/>
    <w:rsid w:val="00D032DA"/>
    <w:rsid w:val="00D033CD"/>
    <w:rsid w:val="00D03D7A"/>
    <w:rsid w:val="00D04DDC"/>
    <w:rsid w:val="00D04F19"/>
    <w:rsid w:val="00D0542A"/>
    <w:rsid w:val="00D05944"/>
    <w:rsid w:val="00D05A61"/>
    <w:rsid w:val="00D062E6"/>
    <w:rsid w:val="00D069D2"/>
    <w:rsid w:val="00D06A0B"/>
    <w:rsid w:val="00D07D6B"/>
    <w:rsid w:val="00D1087B"/>
    <w:rsid w:val="00D11363"/>
    <w:rsid w:val="00D11966"/>
    <w:rsid w:val="00D11B47"/>
    <w:rsid w:val="00D122AA"/>
    <w:rsid w:val="00D125EC"/>
    <w:rsid w:val="00D12CE7"/>
    <w:rsid w:val="00D12D84"/>
    <w:rsid w:val="00D1309F"/>
    <w:rsid w:val="00D1346E"/>
    <w:rsid w:val="00D137F9"/>
    <w:rsid w:val="00D13EAF"/>
    <w:rsid w:val="00D14C04"/>
    <w:rsid w:val="00D15099"/>
    <w:rsid w:val="00D15C86"/>
    <w:rsid w:val="00D161B7"/>
    <w:rsid w:val="00D1668F"/>
    <w:rsid w:val="00D175AB"/>
    <w:rsid w:val="00D17C6C"/>
    <w:rsid w:val="00D20120"/>
    <w:rsid w:val="00D206DD"/>
    <w:rsid w:val="00D2098D"/>
    <w:rsid w:val="00D20C0E"/>
    <w:rsid w:val="00D20F34"/>
    <w:rsid w:val="00D2118F"/>
    <w:rsid w:val="00D21901"/>
    <w:rsid w:val="00D21C82"/>
    <w:rsid w:val="00D23AB3"/>
    <w:rsid w:val="00D23E1F"/>
    <w:rsid w:val="00D23E9C"/>
    <w:rsid w:val="00D244B6"/>
    <w:rsid w:val="00D245B4"/>
    <w:rsid w:val="00D26F1E"/>
    <w:rsid w:val="00D2748D"/>
    <w:rsid w:val="00D27D8E"/>
    <w:rsid w:val="00D31402"/>
    <w:rsid w:val="00D31556"/>
    <w:rsid w:val="00D3159B"/>
    <w:rsid w:val="00D316D7"/>
    <w:rsid w:val="00D325F3"/>
    <w:rsid w:val="00D3269C"/>
    <w:rsid w:val="00D32F77"/>
    <w:rsid w:val="00D333E5"/>
    <w:rsid w:val="00D33967"/>
    <w:rsid w:val="00D3396A"/>
    <w:rsid w:val="00D3504E"/>
    <w:rsid w:val="00D351D4"/>
    <w:rsid w:val="00D35626"/>
    <w:rsid w:val="00D35933"/>
    <w:rsid w:val="00D35A2E"/>
    <w:rsid w:val="00D3693B"/>
    <w:rsid w:val="00D36EE4"/>
    <w:rsid w:val="00D37722"/>
    <w:rsid w:val="00D37EAC"/>
    <w:rsid w:val="00D40997"/>
    <w:rsid w:val="00D40B0E"/>
    <w:rsid w:val="00D41112"/>
    <w:rsid w:val="00D41435"/>
    <w:rsid w:val="00D4164B"/>
    <w:rsid w:val="00D4197C"/>
    <w:rsid w:val="00D41EE2"/>
    <w:rsid w:val="00D424DB"/>
    <w:rsid w:val="00D42E45"/>
    <w:rsid w:val="00D43877"/>
    <w:rsid w:val="00D43A4B"/>
    <w:rsid w:val="00D440FB"/>
    <w:rsid w:val="00D442ED"/>
    <w:rsid w:val="00D44340"/>
    <w:rsid w:val="00D44947"/>
    <w:rsid w:val="00D45997"/>
    <w:rsid w:val="00D4640C"/>
    <w:rsid w:val="00D46798"/>
    <w:rsid w:val="00D4720A"/>
    <w:rsid w:val="00D47632"/>
    <w:rsid w:val="00D50CD9"/>
    <w:rsid w:val="00D510E4"/>
    <w:rsid w:val="00D51242"/>
    <w:rsid w:val="00D515B1"/>
    <w:rsid w:val="00D527CD"/>
    <w:rsid w:val="00D52D37"/>
    <w:rsid w:val="00D54D7B"/>
    <w:rsid w:val="00D551B6"/>
    <w:rsid w:val="00D5548A"/>
    <w:rsid w:val="00D55ECF"/>
    <w:rsid w:val="00D564F7"/>
    <w:rsid w:val="00D565DC"/>
    <w:rsid w:val="00D56712"/>
    <w:rsid w:val="00D57070"/>
    <w:rsid w:val="00D5720D"/>
    <w:rsid w:val="00D60379"/>
    <w:rsid w:val="00D60C73"/>
    <w:rsid w:val="00D62511"/>
    <w:rsid w:val="00D625D4"/>
    <w:rsid w:val="00D62C06"/>
    <w:rsid w:val="00D62EC5"/>
    <w:rsid w:val="00D6375B"/>
    <w:rsid w:val="00D641AA"/>
    <w:rsid w:val="00D6460A"/>
    <w:rsid w:val="00D6493F"/>
    <w:rsid w:val="00D65074"/>
    <w:rsid w:val="00D6509E"/>
    <w:rsid w:val="00D65454"/>
    <w:rsid w:val="00D654B5"/>
    <w:rsid w:val="00D65509"/>
    <w:rsid w:val="00D65E5A"/>
    <w:rsid w:val="00D65F5F"/>
    <w:rsid w:val="00D66033"/>
    <w:rsid w:val="00D66744"/>
    <w:rsid w:val="00D67468"/>
    <w:rsid w:val="00D70D5F"/>
    <w:rsid w:val="00D7110D"/>
    <w:rsid w:val="00D71705"/>
    <w:rsid w:val="00D718EA"/>
    <w:rsid w:val="00D71C7F"/>
    <w:rsid w:val="00D71DE9"/>
    <w:rsid w:val="00D72083"/>
    <w:rsid w:val="00D728A1"/>
    <w:rsid w:val="00D731DC"/>
    <w:rsid w:val="00D736AF"/>
    <w:rsid w:val="00D742A6"/>
    <w:rsid w:val="00D74480"/>
    <w:rsid w:val="00D746EF"/>
    <w:rsid w:val="00D75276"/>
    <w:rsid w:val="00D75727"/>
    <w:rsid w:val="00D757F4"/>
    <w:rsid w:val="00D76C34"/>
    <w:rsid w:val="00D773E0"/>
    <w:rsid w:val="00D77488"/>
    <w:rsid w:val="00D7775A"/>
    <w:rsid w:val="00D779A9"/>
    <w:rsid w:val="00D77B02"/>
    <w:rsid w:val="00D77B2A"/>
    <w:rsid w:val="00D800F6"/>
    <w:rsid w:val="00D8038D"/>
    <w:rsid w:val="00D80833"/>
    <w:rsid w:val="00D80A52"/>
    <w:rsid w:val="00D80BC0"/>
    <w:rsid w:val="00D80E75"/>
    <w:rsid w:val="00D81349"/>
    <w:rsid w:val="00D81784"/>
    <w:rsid w:val="00D81EAB"/>
    <w:rsid w:val="00D8236A"/>
    <w:rsid w:val="00D828E4"/>
    <w:rsid w:val="00D84052"/>
    <w:rsid w:val="00D84FB2"/>
    <w:rsid w:val="00D85023"/>
    <w:rsid w:val="00D85243"/>
    <w:rsid w:val="00D85560"/>
    <w:rsid w:val="00D85B87"/>
    <w:rsid w:val="00D860E0"/>
    <w:rsid w:val="00D8660A"/>
    <w:rsid w:val="00D86BF8"/>
    <w:rsid w:val="00D878F5"/>
    <w:rsid w:val="00D90CD0"/>
    <w:rsid w:val="00D91AAE"/>
    <w:rsid w:val="00D91FA4"/>
    <w:rsid w:val="00D9271E"/>
    <w:rsid w:val="00D9285A"/>
    <w:rsid w:val="00D928A3"/>
    <w:rsid w:val="00D92C41"/>
    <w:rsid w:val="00D93414"/>
    <w:rsid w:val="00D93CA0"/>
    <w:rsid w:val="00D94568"/>
    <w:rsid w:val="00D945A8"/>
    <w:rsid w:val="00D9489B"/>
    <w:rsid w:val="00D9495D"/>
    <w:rsid w:val="00D9499E"/>
    <w:rsid w:val="00D9547A"/>
    <w:rsid w:val="00D962BC"/>
    <w:rsid w:val="00D96BDC"/>
    <w:rsid w:val="00D9788E"/>
    <w:rsid w:val="00D97EF7"/>
    <w:rsid w:val="00DA0544"/>
    <w:rsid w:val="00DA0A1D"/>
    <w:rsid w:val="00DA0E1A"/>
    <w:rsid w:val="00DA166E"/>
    <w:rsid w:val="00DA18FD"/>
    <w:rsid w:val="00DA1AE4"/>
    <w:rsid w:val="00DA2575"/>
    <w:rsid w:val="00DA2BB7"/>
    <w:rsid w:val="00DA3C59"/>
    <w:rsid w:val="00DA448C"/>
    <w:rsid w:val="00DA536A"/>
    <w:rsid w:val="00DA5F3C"/>
    <w:rsid w:val="00DA6B83"/>
    <w:rsid w:val="00DA7801"/>
    <w:rsid w:val="00DB029F"/>
    <w:rsid w:val="00DB0C43"/>
    <w:rsid w:val="00DB1344"/>
    <w:rsid w:val="00DB1B06"/>
    <w:rsid w:val="00DB1F4B"/>
    <w:rsid w:val="00DB2381"/>
    <w:rsid w:val="00DB3046"/>
    <w:rsid w:val="00DB3695"/>
    <w:rsid w:val="00DB36BC"/>
    <w:rsid w:val="00DB4336"/>
    <w:rsid w:val="00DB44B2"/>
    <w:rsid w:val="00DB5289"/>
    <w:rsid w:val="00DB5709"/>
    <w:rsid w:val="00DB620E"/>
    <w:rsid w:val="00DB6317"/>
    <w:rsid w:val="00DB6939"/>
    <w:rsid w:val="00DB6CF1"/>
    <w:rsid w:val="00DB76EF"/>
    <w:rsid w:val="00DB7927"/>
    <w:rsid w:val="00DB798B"/>
    <w:rsid w:val="00DC006F"/>
    <w:rsid w:val="00DC0CFB"/>
    <w:rsid w:val="00DC0D89"/>
    <w:rsid w:val="00DC1531"/>
    <w:rsid w:val="00DC1696"/>
    <w:rsid w:val="00DC19BC"/>
    <w:rsid w:val="00DC2DAE"/>
    <w:rsid w:val="00DC30F8"/>
    <w:rsid w:val="00DC3504"/>
    <w:rsid w:val="00DC3CE6"/>
    <w:rsid w:val="00DC3EB4"/>
    <w:rsid w:val="00DC44C1"/>
    <w:rsid w:val="00DC4FB9"/>
    <w:rsid w:val="00DC5117"/>
    <w:rsid w:val="00DC5243"/>
    <w:rsid w:val="00DC5528"/>
    <w:rsid w:val="00DC55FA"/>
    <w:rsid w:val="00DC60C7"/>
    <w:rsid w:val="00DC681D"/>
    <w:rsid w:val="00DC76A4"/>
    <w:rsid w:val="00DD0443"/>
    <w:rsid w:val="00DD0BF6"/>
    <w:rsid w:val="00DD0CFA"/>
    <w:rsid w:val="00DD0F8D"/>
    <w:rsid w:val="00DD15A7"/>
    <w:rsid w:val="00DD21FE"/>
    <w:rsid w:val="00DD4161"/>
    <w:rsid w:val="00DD4951"/>
    <w:rsid w:val="00DD4C53"/>
    <w:rsid w:val="00DD4D70"/>
    <w:rsid w:val="00DD55B1"/>
    <w:rsid w:val="00DD5CD4"/>
    <w:rsid w:val="00DD5D2B"/>
    <w:rsid w:val="00DD5DED"/>
    <w:rsid w:val="00DD6206"/>
    <w:rsid w:val="00DD6825"/>
    <w:rsid w:val="00DD6857"/>
    <w:rsid w:val="00DD7EA4"/>
    <w:rsid w:val="00DD7F8C"/>
    <w:rsid w:val="00DE01D8"/>
    <w:rsid w:val="00DE03CD"/>
    <w:rsid w:val="00DE0542"/>
    <w:rsid w:val="00DE0800"/>
    <w:rsid w:val="00DE1362"/>
    <w:rsid w:val="00DE13A9"/>
    <w:rsid w:val="00DE153B"/>
    <w:rsid w:val="00DE16CC"/>
    <w:rsid w:val="00DE17AA"/>
    <w:rsid w:val="00DE2B79"/>
    <w:rsid w:val="00DE2E84"/>
    <w:rsid w:val="00DE4128"/>
    <w:rsid w:val="00DE458E"/>
    <w:rsid w:val="00DE4A7D"/>
    <w:rsid w:val="00DE531D"/>
    <w:rsid w:val="00DE59D9"/>
    <w:rsid w:val="00DE5A53"/>
    <w:rsid w:val="00DE5B0A"/>
    <w:rsid w:val="00DE5EA9"/>
    <w:rsid w:val="00DE5F38"/>
    <w:rsid w:val="00DE6094"/>
    <w:rsid w:val="00DE63E4"/>
    <w:rsid w:val="00DE6F90"/>
    <w:rsid w:val="00DE71FB"/>
    <w:rsid w:val="00DE7992"/>
    <w:rsid w:val="00DF08F5"/>
    <w:rsid w:val="00DF1A33"/>
    <w:rsid w:val="00DF201F"/>
    <w:rsid w:val="00DF2815"/>
    <w:rsid w:val="00DF2BA6"/>
    <w:rsid w:val="00DF2DBE"/>
    <w:rsid w:val="00DF3185"/>
    <w:rsid w:val="00DF44BC"/>
    <w:rsid w:val="00DF55A2"/>
    <w:rsid w:val="00DF624F"/>
    <w:rsid w:val="00DF66B6"/>
    <w:rsid w:val="00DF6734"/>
    <w:rsid w:val="00DF70BC"/>
    <w:rsid w:val="00DF783B"/>
    <w:rsid w:val="00E00E35"/>
    <w:rsid w:val="00E0129D"/>
    <w:rsid w:val="00E01CBE"/>
    <w:rsid w:val="00E02806"/>
    <w:rsid w:val="00E03210"/>
    <w:rsid w:val="00E03D22"/>
    <w:rsid w:val="00E04317"/>
    <w:rsid w:val="00E04435"/>
    <w:rsid w:val="00E0513E"/>
    <w:rsid w:val="00E05BD2"/>
    <w:rsid w:val="00E05C00"/>
    <w:rsid w:val="00E05D20"/>
    <w:rsid w:val="00E0640E"/>
    <w:rsid w:val="00E07C93"/>
    <w:rsid w:val="00E10BE1"/>
    <w:rsid w:val="00E11A41"/>
    <w:rsid w:val="00E11C17"/>
    <w:rsid w:val="00E12704"/>
    <w:rsid w:val="00E12AC3"/>
    <w:rsid w:val="00E12E30"/>
    <w:rsid w:val="00E140BF"/>
    <w:rsid w:val="00E143E1"/>
    <w:rsid w:val="00E14817"/>
    <w:rsid w:val="00E14B0C"/>
    <w:rsid w:val="00E14C25"/>
    <w:rsid w:val="00E155D0"/>
    <w:rsid w:val="00E15FBE"/>
    <w:rsid w:val="00E164EA"/>
    <w:rsid w:val="00E1672C"/>
    <w:rsid w:val="00E16B44"/>
    <w:rsid w:val="00E16BE1"/>
    <w:rsid w:val="00E16DA8"/>
    <w:rsid w:val="00E20062"/>
    <w:rsid w:val="00E202A6"/>
    <w:rsid w:val="00E20D00"/>
    <w:rsid w:val="00E2243D"/>
    <w:rsid w:val="00E22966"/>
    <w:rsid w:val="00E23654"/>
    <w:rsid w:val="00E23DBF"/>
    <w:rsid w:val="00E242D7"/>
    <w:rsid w:val="00E24592"/>
    <w:rsid w:val="00E24EE2"/>
    <w:rsid w:val="00E24EEE"/>
    <w:rsid w:val="00E256DD"/>
    <w:rsid w:val="00E261A9"/>
    <w:rsid w:val="00E2699D"/>
    <w:rsid w:val="00E273CA"/>
    <w:rsid w:val="00E27A1E"/>
    <w:rsid w:val="00E30055"/>
    <w:rsid w:val="00E300CE"/>
    <w:rsid w:val="00E306E1"/>
    <w:rsid w:val="00E309DF"/>
    <w:rsid w:val="00E3172C"/>
    <w:rsid w:val="00E31811"/>
    <w:rsid w:val="00E31896"/>
    <w:rsid w:val="00E318FA"/>
    <w:rsid w:val="00E32750"/>
    <w:rsid w:val="00E32E14"/>
    <w:rsid w:val="00E33528"/>
    <w:rsid w:val="00E335E7"/>
    <w:rsid w:val="00E3369C"/>
    <w:rsid w:val="00E33855"/>
    <w:rsid w:val="00E34001"/>
    <w:rsid w:val="00E34435"/>
    <w:rsid w:val="00E34779"/>
    <w:rsid w:val="00E351E0"/>
    <w:rsid w:val="00E36963"/>
    <w:rsid w:val="00E369D2"/>
    <w:rsid w:val="00E36AED"/>
    <w:rsid w:val="00E36EC2"/>
    <w:rsid w:val="00E37106"/>
    <w:rsid w:val="00E37444"/>
    <w:rsid w:val="00E37491"/>
    <w:rsid w:val="00E37748"/>
    <w:rsid w:val="00E37782"/>
    <w:rsid w:val="00E37BCF"/>
    <w:rsid w:val="00E4037E"/>
    <w:rsid w:val="00E40AA1"/>
    <w:rsid w:val="00E41D66"/>
    <w:rsid w:val="00E42677"/>
    <w:rsid w:val="00E426EF"/>
    <w:rsid w:val="00E42969"/>
    <w:rsid w:val="00E42F4D"/>
    <w:rsid w:val="00E4394A"/>
    <w:rsid w:val="00E4405D"/>
    <w:rsid w:val="00E44165"/>
    <w:rsid w:val="00E44E1F"/>
    <w:rsid w:val="00E454D8"/>
    <w:rsid w:val="00E460EB"/>
    <w:rsid w:val="00E46212"/>
    <w:rsid w:val="00E4632C"/>
    <w:rsid w:val="00E463FD"/>
    <w:rsid w:val="00E4705C"/>
    <w:rsid w:val="00E47083"/>
    <w:rsid w:val="00E4743C"/>
    <w:rsid w:val="00E5011B"/>
    <w:rsid w:val="00E5295F"/>
    <w:rsid w:val="00E53369"/>
    <w:rsid w:val="00E553ED"/>
    <w:rsid w:val="00E55604"/>
    <w:rsid w:val="00E55656"/>
    <w:rsid w:val="00E557EB"/>
    <w:rsid w:val="00E55875"/>
    <w:rsid w:val="00E55EDC"/>
    <w:rsid w:val="00E56367"/>
    <w:rsid w:val="00E564C2"/>
    <w:rsid w:val="00E569EA"/>
    <w:rsid w:val="00E5706F"/>
    <w:rsid w:val="00E576C7"/>
    <w:rsid w:val="00E57CF1"/>
    <w:rsid w:val="00E6005E"/>
    <w:rsid w:val="00E60C47"/>
    <w:rsid w:val="00E60D2A"/>
    <w:rsid w:val="00E60D9F"/>
    <w:rsid w:val="00E60E59"/>
    <w:rsid w:val="00E610A4"/>
    <w:rsid w:val="00E610F9"/>
    <w:rsid w:val="00E61B98"/>
    <w:rsid w:val="00E6358D"/>
    <w:rsid w:val="00E637BD"/>
    <w:rsid w:val="00E654E2"/>
    <w:rsid w:val="00E658FB"/>
    <w:rsid w:val="00E65C95"/>
    <w:rsid w:val="00E661A5"/>
    <w:rsid w:val="00E66850"/>
    <w:rsid w:val="00E66B99"/>
    <w:rsid w:val="00E67FA9"/>
    <w:rsid w:val="00E70503"/>
    <w:rsid w:val="00E706A7"/>
    <w:rsid w:val="00E70D72"/>
    <w:rsid w:val="00E70F8D"/>
    <w:rsid w:val="00E71E98"/>
    <w:rsid w:val="00E7227B"/>
    <w:rsid w:val="00E72562"/>
    <w:rsid w:val="00E727C4"/>
    <w:rsid w:val="00E742A2"/>
    <w:rsid w:val="00E74A18"/>
    <w:rsid w:val="00E74AAB"/>
    <w:rsid w:val="00E74DCF"/>
    <w:rsid w:val="00E75392"/>
    <w:rsid w:val="00E75574"/>
    <w:rsid w:val="00E75BA7"/>
    <w:rsid w:val="00E75E6A"/>
    <w:rsid w:val="00E760B3"/>
    <w:rsid w:val="00E76288"/>
    <w:rsid w:val="00E77659"/>
    <w:rsid w:val="00E77CEB"/>
    <w:rsid w:val="00E802F4"/>
    <w:rsid w:val="00E8035A"/>
    <w:rsid w:val="00E809C0"/>
    <w:rsid w:val="00E80E0E"/>
    <w:rsid w:val="00E81ACD"/>
    <w:rsid w:val="00E81F50"/>
    <w:rsid w:val="00E82CF5"/>
    <w:rsid w:val="00E834D2"/>
    <w:rsid w:val="00E836A2"/>
    <w:rsid w:val="00E8370E"/>
    <w:rsid w:val="00E83796"/>
    <w:rsid w:val="00E83CFE"/>
    <w:rsid w:val="00E841DB"/>
    <w:rsid w:val="00E842F0"/>
    <w:rsid w:val="00E84547"/>
    <w:rsid w:val="00E847DF"/>
    <w:rsid w:val="00E85A86"/>
    <w:rsid w:val="00E861C5"/>
    <w:rsid w:val="00E86AC8"/>
    <w:rsid w:val="00E86E2D"/>
    <w:rsid w:val="00E870A9"/>
    <w:rsid w:val="00E87CFD"/>
    <w:rsid w:val="00E9096D"/>
    <w:rsid w:val="00E90A37"/>
    <w:rsid w:val="00E916D0"/>
    <w:rsid w:val="00E918A0"/>
    <w:rsid w:val="00E91CA6"/>
    <w:rsid w:val="00E92790"/>
    <w:rsid w:val="00E92AC8"/>
    <w:rsid w:val="00E92E90"/>
    <w:rsid w:val="00E93A5E"/>
    <w:rsid w:val="00E942C0"/>
    <w:rsid w:val="00E94350"/>
    <w:rsid w:val="00E944E8"/>
    <w:rsid w:val="00E947B8"/>
    <w:rsid w:val="00E95824"/>
    <w:rsid w:val="00E95D4D"/>
    <w:rsid w:val="00E95DE5"/>
    <w:rsid w:val="00E96A7B"/>
    <w:rsid w:val="00E976C7"/>
    <w:rsid w:val="00E97AE1"/>
    <w:rsid w:val="00E97B18"/>
    <w:rsid w:val="00EA0AB7"/>
    <w:rsid w:val="00EA0AC6"/>
    <w:rsid w:val="00EA1120"/>
    <w:rsid w:val="00EA2D27"/>
    <w:rsid w:val="00EA3300"/>
    <w:rsid w:val="00EA4008"/>
    <w:rsid w:val="00EA4D92"/>
    <w:rsid w:val="00EA4EFA"/>
    <w:rsid w:val="00EA5784"/>
    <w:rsid w:val="00EA5E68"/>
    <w:rsid w:val="00EA68D0"/>
    <w:rsid w:val="00EA6E37"/>
    <w:rsid w:val="00EA75EF"/>
    <w:rsid w:val="00EB02FA"/>
    <w:rsid w:val="00EB05B7"/>
    <w:rsid w:val="00EB0644"/>
    <w:rsid w:val="00EB0904"/>
    <w:rsid w:val="00EB090B"/>
    <w:rsid w:val="00EB0910"/>
    <w:rsid w:val="00EB0C26"/>
    <w:rsid w:val="00EB0D50"/>
    <w:rsid w:val="00EB0E68"/>
    <w:rsid w:val="00EB1A80"/>
    <w:rsid w:val="00EB1D5A"/>
    <w:rsid w:val="00EB1DAA"/>
    <w:rsid w:val="00EB2408"/>
    <w:rsid w:val="00EB2E21"/>
    <w:rsid w:val="00EB304B"/>
    <w:rsid w:val="00EB357B"/>
    <w:rsid w:val="00EB36C2"/>
    <w:rsid w:val="00EB436D"/>
    <w:rsid w:val="00EB4A90"/>
    <w:rsid w:val="00EB4B95"/>
    <w:rsid w:val="00EB4D46"/>
    <w:rsid w:val="00EB4E25"/>
    <w:rsid w:val="00EB5866"/>
    <w:rsid w:val="00EB592C"/>
    <w:rsid w:val="00EB5E0D"/>
    <w:rsid w:val="00EB5F86"/>
    <w:rsid w:val="00EB606D"/>
    <w:rsid w:val="00EB65A3"/>
    <w:rsid w:val="00EB68EA"/>
    <w:rsid w:val="00EB6E25"/>
    <w:rsid w:val="00EB7352"/>
    <w:rsid w:val="00EB7715"/>
    <w:rsid w:val="00EB784B"/>
    <w:rsid w:val="00EB7B75"/>
    <w:rsid w:val="00EC0001"/>
    <w:rsid w:val="00EC0C1D"/>
    <w:rsid w:val="00EC0D63"/>
    <w:rsid w:val="00EC0E9E"/>
    <w:rsid w:val="00EC1D04"/>
    <w:rsid w:val="00EC2698"/>
    <w:rsid w:val="00EC2E0F"/>
    <w:rsid w:val="00EC3886"/>
    <w:rsid w:val="00EC3BF2"/>
    <w:rsid w:val="00EC3DCA"/>
    <w:rsid w:val="00EC46CF"/>
    <w:rsid w:val="00EC4F22"/>
    <w:rsid w:val="00EC502D"/>
    <w:rsid w:val="00EC5E65"/>
    <w:rsid w:val="00EC609A"/>
    <w:rsid w:val="00ED017C"/>
    <w:rsid w:val="00ED0379"/>
    <w:rsid w:val="00ED09B5"/>
    <w:rsid w:val="00ED0AAB"/>
    <w:rsid w:val="00ED1CC2"/>
    <w:rsid w:val="00ED3328"/>
    <w:rsid w:val="00ED3338"/>
    <w:rsid w:val="00ED425C"/>
    <w:rsid w:val="00ED44B3"/>
    <w:rsid w:val="00ED4581"/>
    <w:rsid w:val="00ED5D20"/>
    <w:rsid w:val="00ED5E84"/>
    <w:rsid w:val="00ED7032"/>
    <w:rsid w:val="00ED7AF8"/>
    <w:rsid w:val="00ED7C77"/>
    <w:rsid w:val="00EE07E5"/>
    <w:rsid w:val="00EE1017"/>
    <w:rsid w:val="00EE1496"/>
    <w:rsid w:val="00EE1E97"/>
    <w:rsid w:val="00EE20B0"/>
    <w:rsid w:val="00EE3BE6"/>
    <w:rsid w:val="00EE4151"/>
    <w:rsid w:val="00EE4729"/>
    <w:rsid w:val="00EE4C2F"/>
    <w:rsid w:val="00EE5430"/>
    <w:rsid w:val="00EE5BFD"/>
    <w:rsid w:val="00EE657C"/>
    <w:rsid w:val="00EE72B3"/>
    <w:rsid w:val="00EF0A26"/>
    <w:rsid w:val="00EF0ADF"/>
    <w:rsid w:val="00EF0D78"/>
    <w:rsid w:val="00EF10B6"/>
    <w:rsid w:val="00EF26E5"/>
    <w:rsid w:val="00EF27F8"/>
    <w:rsid w:val="00EF2E78"/>
    <w:rsid w:val="00EF335A"/>
    <w:rsid w:val="00EF40A7"/>
    <w:rsid w:val="00EF44C4"/>
    <w:rsid w:val="00EF47D0"/>
    <w:rsid w:val="00EF4F10"/>
    <w:rsid w:val="00EF4F2C"/>
    <w:rsid w:val="00EF655F"/>
    <w:rsid w:val="00EF76C7"/>
    <w:rsid w:val="00EF7BE4"/>
    <w:rsid w:val="00F00AF5"/>
    <w:rsid w:val="00F00D97"/>
    <w:rsid w:val="00F00DD9"/>
    <w:rsid w:val="00F015FA"/>
    <w:rsid w:val="00F01B70"/>
    <w:rsid w:val="00F01E40"/>
    <w:rsid w:val="00F02A29"/>
    <w:rsid w:val="00F03102"/>
    <w:rsid w:val="00F033C1"/>
    <w:rsid w:val="00F0350C"/>
    <w:rsid w:val="00F03B4C"/>
    <w:rsid w:val="00F03F2C"/>
    <w:rsid w:val="00F04453"/>
    <w:rsid w:val="00F046B5"/>
    <w:rsid w:val="00F0511D"/>
    <w:rsid w:val="00F05120"/>
    <w:rsid w:val="00F05132"/>
    <w:rsid w:val="00F052F6"/>
    <w:rsid w:val="00F055E7"/>
    <w:rsid w:val="00F05696"/>
    <w:rsid w:val="00F05A52"/>
    <w:rsid w:val="00F05BE1"/>
    <w:rsid w:val="00F06202"/>
    <w:rsid w:val="00F0711F"/>
    <w:rsid w:val="00F073CB"/>
    <w:rsid w:val="00F075F7"/>
    <w:rsid w:val="00F078A1"/>
    <w:rsid w:val="00F07CAB"/>
    <w:rsid w:val="00F102E3"/>
    <w:rsid w:val="00F10436"/>
    <w:rsid w:val="00F10656"/>
    <w:rsid w:val="00F10A9B"/>
    <w:rsid w:val="00F10B6E"/>
    <w:rsid w:val="00F10FA5"/>
    <w:rsid w:val="00F11313"/>
    <w:rsid w:val="00F118DB"/>
    <w:rsid w:val="00F11F61"/>
    <w:rsid w:val="00F13D58"/>
    <w:rsid w:val="00F13F87"/>
    <w:rsid w:val="00F149DF"/>
    <w:rsid w:val="00F150F4"/>
    <w:rsid w:val="00F16487"/>
    <w:rsid w:val="00F1650D"/>
    <w:rsid w:val="00F17BE9"/>
    <w:rsid w:val="00F209B1"/>
    <w:rsid w:val="00F20E5A"/>
    <w:rsid w:val="00F21763"/>
    <w:rsid w:val="00F2181B"/>
    <w:rsid w:val="00F2192E"/>
    <w:rsid w:val="00F2279C"/>
    <w:rsid w:val="00F22A4C"/>
    <w:rsid w:val="00F22BE3"/>
    <w:rsid w:val="00F2387E"/>
    <w:rsid w:val="00F241B9"/>
    <w:rsid w:val="00F248F7"/>
    <w:rsid w:val="00F255DA"/>
    <w:rsid w:val="00F2633C"/>
    <w:rsid w:val="00F2657F"/>
    <w:rsid w:val="00F26B0B"/>
    <w:rsid w:val="00F27A94"/>
    <w:rsid w:val="00F301DE"/>
    <w:rsid w:val="00F302A9"/>
    <w:rsid w:val="00F314BB"/>
    <w:rsid w:val="00F31586"/>
    <w:rsid w:val="00F31FB2"/>
    <w:rsid w:val="00F33517"/>
    <w:rsid w:val="00F34163"/>
    <w:rsid w:val="00F349CC"/>
    <w:rsid w:val="00F349EC"/>
    <w:rsid w:val="00F35119"/>
    <w:rsid w:val="00F35325"/>
    <w:rsid w:val="00F353DE"/>
    <w:rsid w:val="00F354D3"/>
    <w:rsid w:val="00F3560D"/>
    <w:rsid w:val="00F35BE7"/>
    <w:rsid w:val="00F3695E"/>
    <w:rsid w:val="00F36DD2"/>
    <w:rsid w:val="00F40425"/>
    <w:rsid w:val="00F40914"/>
    <w:rsid w:val="00F4092D"/>
    <w:rsid w:val="00F40B9E"/>
    <w:rsid w:val="00F418AD"/>
    <w:rsid w:val="00F41E88"/>
    <w:rsid w:val="00F423F7"/>
    <w:rsid w:val="00F42977"/>
    <w:rsid w:val="00F42FCB"/>
    <w:rsid w:val="00F445C1"/>
    <w:rsid w:val="00F4541B"/>
    <w:rsid w:val="00F45ADB"/>
    <w:rsid w:val="00F46892"/>
    <w:rsid w:val="00F46C0D"/>
    <w:rsid w:val="00F4707D"/>
    <w:rsid w:val="00F470E4"/>
    <w:rsid w:val="00F477D5"/>
    <w:rsid w:val="00F479F9"/>
    <w:rsid w:val="00F501FC"/>
    <w:rsid w:val="00F50550"/>
    <w:rsid w:val="00F50BF8"/>
    <w:rsid w:val="00F529AC"/>
    <w:rsid w:val="00F52FB3"/>
    <w:rsid w:val="00F537B4"/>
    <w:rsid w:val="00F544E2"/>
    <w:rsid w:val="00F55680"/>
    <w:rsid w:val="00F55ABD"/>
    <w:rsid w:val="00F56061"/>
    <w:rsid w:val="00F56841"/>
    <w:rsid w:val="00F5698B"/>
    <w:rsid w:val="00F569CF"/>
    <w:rsid w:val="00F56EC7"/>
    <w:rsid w:val="00F570D6"/>
    <w:rsid w:val="00F57496"/>
    <w:rsid w:val="00F57F52"/>
    <w:rsid w:val="00F60753"/>
    <w:rsid w:val="00F60E8F"/>
    <w:rsid w:val="00F616FA"/>
    <w:rsid w:val="00F619E2"/>
    <w:rsid w:val="00F61CC8"/>
    <w:rsid w:val="00F623D9"/>
    <w:rsid w:val="00F62590"/>
    <w:rsid w:val="00F634AA"/>
    <w:rsid w:val="00F63DD2"/>
    <w:rsid w:val="00F640B3"/>
    <w:rsid w:val="00F64243"/>
    <w:rsid w:val="00F64712"/>
    <w:rsid w:val="00F64904"/>
    <w:rsid w:val="00F64FFE"/>
    <w:rsid w:val="00F6548E"/>
    <w:rsid w:val="00F65E8B"/>
    <w:rsid w:val="00F66DF9"/>
    <w:rsid w:val="00F71265"/>
    <w:rsid w:val="00F712F5"/>
    <w:rsid w:val="00F719A4"/>
    <w:rsid w:val="00F71BE5"/>
    <w:rsid w:val="00F7225B"/>
    <w:rsid w:val="00F72398"/>
    <w:rsid w:val="00F7246D"/>
    <w:rsid w:val="00F729B5"/>
    <w:rsid w:val="00F72F07"/>
    <w:rsid w:val="00F73CAD"/>
    <w:rsid w:val="00F73DDE"/>
    <w:rsid w:val="00F73F68"/>
    <w:rsid w:val="00F7434D"/>
    <w:rsid w:val="00F74356"/>
    <w:rsid w:val="00F74645"/>
    <w:rsid w:val="00F748C2"/>
    <w:rsid w:val="00F75A45"/>
    <w:rsid w:val="00F75C89"/>
    <w:rsid w:val="00F75E72"/>
    <w:rsid w:val="00F77028"/>
    <w:rsid w:val="00F7739C"/>
    <w:rsid w:val="00F777E9"/>
    <w:rsid w:val="00F80C1F"/>
    <w:rsid w:val="00F80DBF"/>
    <w:rsid w:val="00F81617"/>
    <w:rsid w:val="00F81930"/>
    <w:rsid w:val="00F82DF8"/>
    <w:rsid w:val="00F83236"/>
    <w:rsid w:val="00F83429"/>
    <w:rsid w:val="00F8377D"/>
    <w:rsid w:val="00F83977"/>
    <w:rsid w:val="00F83DFD"/>
    <w:rsid w:val="00F843E5"/>
    <w:rsid w:val="00F845EF"/>
    <w:rsid w:val="00F84609"/>
    <w:rsid w:val="00F84B00"/>
    <w:rsid w:val="00F84CEE"/>
    <w:rsid w:val="00F84D6B"/>
    <w:rsid w:val="00F85655"/>
    <w:rsid w:val="00F85885"/>
    <w:rsid w:val="00F859B0"/>
    <w:rsid w:val="00F859C9"/>
    <w:rsid w:val="00F86F9C"/>
    <w:rsid w:val="00F87299"/>
    <w:rsid w:val="00F87848"/>
    <w:rsid w:val="00F87A06"/>
    <w:rsid w:val="00F87ABD"/>
    <w:rsid w:val="00F9100E"/>
    <w:rsid w:val="00F91FAB"/>
    <w:rsid w:val="00F92219"/>
    <w:rsid w:val="00F929FB"/>
    <w:rsid w:val="00F93D40"/>
    <w:rsid w:val="00F93FA2"/>
    <w:rsid w:val="00F9475E"/>
    <w:rsid w:val="00F95EE9"/>
    <w:rsid w:val="00F9603F"/>
    <w:rsid w:val="00F96730"/>
    <w:rsid w:val="00F96BBB"/>
    <w:rsid w:val="00F96EC5"/>
    <w:rsid w:val="00F97635"/>
    <w:rsid w:val="00FA02C1"/>
    <w:rsid w:val="00FA034B"/>
    <w:rsid w:val="00FA1FA2"/>
    <w:rsid w:val="00FA2247"/>
    <w:rsid w:val="00FA2847"/>
    <w:rsid w:val="00FA33D2"/>
    <w:rsid w:val="00FA3884"/>
    <w:rsid w:val="00FA3F92"/>
    <w:rsid w:val="00FA4C78"/>
    <w:rsid w:val="00FA50F5"/>
    <w:rsid w:val="00FA758F"/>
    <w:rsid w:val="00FA7A68"/>
    <w:rsid w:val="00FA7B6D"/>
    <w:rsid w:val="00FA7BD3"/>
    <w:rsid w:val="00FB00E9"/>
    <w:rsid w:val="00FB0C5F"/>
    <w:rsid w:val="00FB0CCF"/>
    <w:rsid w:val="00FB0EAC"/>
    <w:rsid w:val="00FB1983"/>
    <w:rsid w:val="00FB1F5D"/>
    <w:rsid w:val="00FB21A6"/>
    <w:rsid w:val="00FB27AE"/>
    <w:rsid w:val="00FB299F"/>
    <w:rsid w:val="00FB2A11"/>
    <w:rsid w:val="00FB30F6"/>
    <w:rsid w:val="00FB3424"/>
    <w:rsid w:val="00FB3A91"/>
    <w:rsid w:val="00FB4034"/>
    <w:rsid w:val="00FB49EB"/>
    <w:rsid w:val="00FB4C6B"/>
    <w:rsid w:val="00FB4D31"/>
    <w:rsid w:val="00FB5613"/>
    <w:rsid w:val="00FB5E4A"/>
    <w:rsid w:val="00FB5E4B"/>
    <w:rsid w:val="00FB6C12"/>
    <w:rsid w:val="00FB6F64"/>
    <w:rsid w:val="00FB73F0"/>
    <w:rsid w:val="00FB75FE"/>
    <w:rsid w:val="00FB7F60"/>
    <w:rsid w:val="00FC06CA"/>
    <w:rsid w:val="00FC0A8E"/>
    <w:rsid w:val="00FC117D"/>
    <w:rsid w:val="00FC12E3"/>
    <w:rsid w:val="00FC18A2"/>
    <w:rsid w:val="00FC19E4"/>
    <w:rsid w:val="00FC2E28"/>
    <w:rsid w:val="00FC30B9"/>
    <w:rsid w:val="00FC365C"/>
    <w:rsid w:val="00FC3EDD"/>
    <w:rsid w:val="00FC3F2D"/>
    <w:rsid w:val="00FC418D"/>
    <w:rsid w:val="00FC42CF"/>
    <w:rsid w:val="00FC4987"/>
    <w:rsid w:val="00FC4F34"/>
    <w:rsid w:val="00FC55D2"/>
    <w:rsid w:val="00FC5E76"/>
    <w:rsid w:val="00FC5F50"/>
    <w:rsid w:val="00FC601A"/>
    <w:rsid w:val="00FC61B0"/>
    <w:rsid w:val="00FC64A3"/>
    <w:rsid w:val="00FC7061"/>
    <w:rsid w:val="00FC7625"/>
    <w:rsid w:val="00FC7B66"/>
    <w:rsid w:val="00FC7D4F"/>
    <w:rsid w:val="00FD010F"/>
    <w:rsid w:val="00FD01CA"/>
    <w:rsid w:val="00FD02E7"/>
    <w:rsid w:val="00FD0681"/>
    <w:rsid w:val="00FD0B7E"/>
    <w:rsid w:val="00FD0BE1"/>
    <w:rsid w:val="00FD0F76"/>
    <w:rsid w:val="00FD24CB"/>
    <w:rsid w:val="00FD4065"/>
    <w:rsid w:val="00FD50AD"/>
    <w:rsid w:val="00FD53BA"/>
    <w:rsid w:val="00FD5B3C"/>
    <w:rsid w:val="00FD5F54"/>
    <w:rsid w:val="00FD6756"/>
    <w:rsid w:val="00FD6773"/>
    <w:rsid w:val="00FD6B3D"/>
    <w:rsid w:val="00FD6BDC"/>
    <w:rsid w:val="00FD6F8F"/>
    <w:rsid w:val="00FD72D0"/>
    <w:rsid w:val="00FD78A4"/>
    <w:rsid w:val="00FE03DC"/>
    <w:rsid w:val="00FE0711"/>
    <w:rsid w:val="00FE11F9"/>
    <w:rsid w:val="00FE1466"/>
    <w:rsid w:val="00FE1AB4"/>
    <w:rsid w:val="00FE2555"/>
    <w:rsid w:val="00FE2692"/>
    <w:rsid w:val="00FE2996"/>
    <w:rsid w:val="00FE2B07"/>
    <w:rsid w:val="00FE4150"/>
    <w:rsid w:val="00FE43DA"/>
    <w:rsid w:val="00FE5369"/>
    <w:rsid w:val="00FE5525"/>
    <w:rsid w:val="00FE5799"/>
    <w:rsid w:val="00FE65C8"/>
    <w:rsid w:val="00FE6B2D"/>
    <w:rsid w:val="00FE75DB"/>
    <w:rsid w:val="00FE7BB9"/>
    <w:rsid w:val="00FE7FAA"/>
    <w:rsid w:val="00FF042E"/>
    <w:rsid w:val="00FF1AA2"/>
    <w:rsid w:val="00FF3023"/>
    <w:rsid w:val="00FF3825"/>
    <w:rsid w:val="00FF3CAB"/>
    <w:rsid w:val="00FF45E3"/>
    <w:rsid w:val="00FF4602"/>
    <w:rsid w:val="00FF52B2"/>
    <w:rsid w:val="00FF6080"/>
    <w:rsid w:val="00FF621B"/>
    <w:rsid w:val="00FF6B5C"/>
    <w:rsid w:val="00FF6B6B"/>
    <w:rsid w:val="00FF6DBE"/>
    <w:rsid w:val="00FF7FAC"/>
    <w:rsid w:val="0204C313"/>
    <w:rsid w:val="03109DE7"/>
    <w:rsid w:val="03A5A75F"/>
    <w:rsid w:val="04EEFC5D"/>
    <w:rsid w:val="06E33672"/>
    <w:rsid w:val="07B7A462"/>
    <w:rsid w:val="0A716B45"/>
    <w:rsid w:val="0C04BDD7"/>
    <w:rsid w:val="0CDEC2B7"/>
    <w:rsid w:val="0FACC8F9"/>
    <w:rsid w:val="0FFE13EF"/>
    <w:rsid w:val="1115333F"/>
    <w:rsid w:val="1379B056"/>
    <w:rsid w:val="172598BA"/>
    <w:rsid w:val="19175B7F"/>
    <w:rsid w:val="1B167E56"/>
    <w:rsid w:val="1C01B224"/>
    <w:rsid w:val="1C6BBCA7"/>
    <w:rsid w:val="1D6F1791"/>
    <w:rsid w:val="1DDBB937"/>
    <w:rsid w:val="1E24D470"/>
    <w:rsid w:val="1F21F244"/>
    <w:rsid w:val="1FEC20C7"/>
    <w:rsid w:val="20BD8B4C"/>
    <w:rsid w:val="21226D64"/>
    <w:rsid w:val="213E6AA0"/>
    <w:rsid w:val="215FA99E"/>
    <w:rsid w:val="25AF0CE4"/>
    <w:rsid w:val="25BFF85B"/>
    <w:rsid w:val="2610CFB4"/>
    <w:rsid w:val="26EF95C7"/>
    <w:rsid w:val="27421593"/>
    <w:rsid w:val="27A9EDE6"/>
    <w:rsid w:val="27E07311"/>
    <w:rsid w:val="2A1AB677"/>
    <w:rsid w:val="2E0D04A6"/>
    <w:rsid w:val="2F07861F"/>
    <w:rsid w:val="302C3260"/>
    <w:rsid w:val="30578AE4"/>
    <w:rsid w:val="30DE8882"/>
    <w:rsid w:val="310164B9"/>
    <w:rsid w:val="31B571BE"/>
    <w:rsid w:val="31BF250D"/>
    <w:rsid w:val="32CC105D"/>
    <w:rsid w:val="34781F76"/>
    <w:rsid w:val="35005556"/>
    <w:rsid w:val="3AE760FA"/>
    <w:rsid w:val="3B579EA0"/>
    <w:rsid w:val="3D539EA1"/>
    <w:rsid w:val="408DBCE9"/>
    <w:rsid w:val="40C01A76"/>
    <w:rsid w:val="4136CAF0"/>
    <w:rsid w:val="42F80250"/>
    <w:rsid w:val="4429901A"/>
    <w:rsid w:val="4514F743"/>
    <w:rsid w:val="4666BEB2"/>
    <w:rsid w:val="494343BB"/>
    <w:rsid w:val="4994E76D"/>
    <w:rsid w:val="49F143CC"/>
    <w:rsid w:val="4DA008ED"/>
    <w:rsid w:val="4E35C4F0"/>
    <w:rsid w:val="4F9940B1"/>
    <w:rsid w:val="4F9B8556"/>
    <w:rsid w:val="4FBFBB10"/>
    <w:rsid w:val="506E7C78"/>
    <w:rsid w:val="51CB0747"/>
    <w:rsid w:val="51CF3F2D"/>
    <w:rsid w:val="5389C7FB"/>
    <w:rsid w:val="54B4988E"/>
    <w:rsid w:val="550C6EAD"/>
    <w:rsid w:val="55236138"/>
    <w:rsid w:val="55354652"/>
    <w:rsid w:val="581E3766"/>
    <w:rsid w:val="58F1405B"/>
    <w:rsid w:val="593D3641"/>
    <w:rsid w:val="59BB3E31"/>
    <w:rsid w:val="5AD906A2"/>
    <w:rsid w:val="5B4E58DB"/>
    <w:rsid w:val="5B742F57"/>
    <w:rsid w:val="5C8515BB"/>
    <w:rsid w:val="5D0F51EC"/>
    <w:rsid w:val="5D50DE6D"/>
    <w:rsid w:val="5DF7FBB3"/>
    <w:rsid w:val="63E81A32"/>
    <w:rsid w:val="6583EA93"/>
    <w:rsid w:val="66E3A376"/>
    <w:rsid w:val="67B01367"/>
    <w:rsid w:val="69A760C2"/>
    <w:rsid w:val="6BF48505"/>
    <w:rsid w:val="6D6F541B"/>
    <w:rsid w:val="6DFEED58"/>
    <w:rsid w:val="71867C8A"/>
    <w:rsid w:val="71F63AA6"/>
    <w:rsid w:val="72B44DD7"/>
    <w:rsid w:val="756225F5"/>
    <w:rsid w:val="7658CCC1"/>
    <w:rsid w:val="7819726E"/>
    <w:rsid w:val="78DB1BD3"/>
    <w:rsid w:val="7AF7288D"/>
    <w:rsid w:val="7C604B44"/>
    <w:rsid w:val="7DFE6BD4"/>
    <w:rsid w:val="7F5E9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B7B241"/>
  <w15:chartTrackingRefBased/>
  <w15:docId w15:val="{40764281-219A-4AF3-ACEE-0FF0BA5AA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0D0D0D" w:themeColor="text1" w:themeTint="F2"/>
        <w:sz w:val="22"/>
        <w:szCs w:val="22"/>
        <w:lang w:val="en-AU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/>
    <w:lsdException w:name="heading 7" w:locked="1" w:semiHidden="1" w:uiPriority="9" w:qFormat="1"/>
    <w:lsdException w:name="heading 8" w:locked="1" w:semiHidden="1" w:uiPriority="9" w:qFormat="1"/>
    <w:lsdException w:name="heading 9" w:locked="1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 w:qFormat="1"/>
    <w:lsdException w:name="Emphasis" w:locked="1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 w:qFormat="1"/>
    <w:lsdException w:name="Subtle Reference" w:locked="1" w:semiHidden="1" w:uiPriority="31"/>
    <w:lsdException w:name="Intense Reference" w:locked="1" w:uiPriority="32"/>
    <w:lsdException w:name="Book Title" w:semiHidden="1" w:uiPriority="33" w:qFormat="1"/>
    <w:lsdException w:name="Bibliography" w:semiHidden="1" w:uiPriority="38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164"/>
  </w:style>
  <w:style w:type="paragraph" w:styleId="Heading1">
    <w:name w:val="heading 1"/>
    <w:basedOn w:val="Title"/>
    <w:next w:val="Normal"/>
    <w:link w:val="Heading1Char"/>
    <w:uiPriority w:val="9"/>
    <w:qFormat/>
    <w:rsid w:val="002D5CDE"/>
    <w:pPr>
      <w:spacing w:before="720" w:line="22" w:lineRule="atLeast"/>
      <w:outlineLvl w:val="0"/>
    </w:pPr>
    <w:rPr>
      <w:szCs w:val="60"/>
    </w:rPr>
  </w:style>
  <w:style w:type="paragraph" w:styleId="Heading2">
    <w:name w:val="heading 2"/>
    <w:basedOn w:val="Heading3"/>
    <w:next w:val="Normal"/>
    <w:link w:val="Heading2Char"/>
    <w:uiPriority w:val="9"/>
    <w:qFormat/>
    <w:rsid w:val="002D5CDE"/>
    <w:pPr>
      <w:spacing w:after="600"/>
      <w:outlineLvl w:val="1"/>
    </w:pPr>
    <w:rPr>
      <w:color w:val="auto"/>
      <w:sz w:val="44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2D5CDE"/>
    <w:pPr>
      <w:spacing w:line="360" w:lineRule="auto"/>
      <w:ind w:left="3402"/>
      <w:outlineLvl w:val="2"/>
    </w:pPr>
    <w:rPr>
      <w:rFonts w:asciiTheme="majorHAnsi" w:hAnsiTheme="majorHAnsi" w:cstheme="majorHAnsi"/>
      <w:b/>
      <w:bCs/>
      <w:color w:val="000000" w:themeColor="text1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qFormat/>
    <w:rsid w:val="00196164"/>
    <w:pPr>
      <w:keepNext/>
      <w:keepLines/>
      <w:spacing w:before="240" w:after="40"/>
      <w:outlineLvl w:val="3"/>
    </w:pPr>
    <w:rPr>
      <w:rFonts w:ascii="Calibri" w:eastAsiaTheme="majorEastAsia" w:hAnsi="Calibri" w:cstheme="majorBidi"/>
      <w:b/>
      <w:iCs/>
      <w:spacing w:val="10"/>
      <w:sz w:val="28"/>
    </w:rPr>
  </w:style>
  <w:style w:type="paragraph" w:styleId="Heading5">
    <w:name w:val="heading 5"/>
    <w:basedOn w:val="Normal"/>
    <w:next w:val="Normal"/>
    <w:link w:val="Heading5Char"/>
    <w:uiPriority w:val="9"/>
    <w:qFormat/>
    <w:locked/>
    <w:rsid w:val="001961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CA9A04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5CDE"/>
    <w:rPr>
      <w:rFonts w:ascii="Calibri" w:eastAsiaTheme="majorEastAsia" w:hAnsi="Calibri" w:cstheme="majorBidi"/>
      <w:b/>
      <w:kern w:val="28"/>
      <w:sz w:val="60"/>
      <w:szCs w:val="60"/>
    </w:rPr>
  </w:style>
  <w:style w:type="paragraph" w:styleId="Title">
    <w:name w:val="Title"/>
    <w:basedOn w:val="Normal"/>
    <w:next w:val="Normal"/>
    <w:link w:val="TitleChar"/>
    <w:uiPriority w:val="10"/>
    <w:qFormat/>
    <w:rsid w:val="00196164"/>
    <w:pPr>
      <w:pBdr>
        <w:bottom w:val="single" w:sz="48" w:space="6" w:color="FAC41A" w:themeColor="accent1"/>
      </w:pBdr>
      <w:spacing w:after="600"/>
      <w:ind w:right="1588"/>
      <w:contextualSpacing/>
    </w:pPr>
    <w:rPr>
      <w:rFonts w:ascii="Calibri" w:eastAsiaTheme="majorEastAsia" w:hAnsi="Calibri" w:cstheme="majorBidi"/>
      <w:b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6164"/>
    <w:rPr>
      <w:rFonts w:ascii="Calibri" w:eastAsiaTheme="majorEastAsia" w:hAnsi="Calibri" w:cstheme="majorBidi"/>
      <w:b/>
      <w:kern w:val="28"/>
      <w:sz w:val="60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2D5CDE"/>
    <w:rPr>
      <w:rFonts w:ascii="Calibri" w:eastAsiaTheme="majorEastAsia" w:hAnsi="Calibri" w:cstheme="majorBidi"/>
      <w:b/>
      <w:color w:val="auto"/>
      <w:spacing w:val="10"/>
      <w:sz w:val="44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D5CDE"/>
    <w:rPr>
      <w:rFonts w:asciiTheme="majorHAnsi" w:hAnsiTheme="majorHAnsi" w:cstheme="majorHAnsi"/>
      <w:b/>
      <w:bCs/>
      <w:color w:val="000000" w:themeColor="text1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196164"/>
    <w:rPr>
      <w:rFonts w:ascii="Calibri" w:eastAsiaTheme="majorEastAsia" w:hAnsi="Calibri" w:cstheme="majorBidi"/>
      <w:b/>
      <w:iCs/>
      <w:spacing w:val="1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196164"/>
    <w:rPr>
      <w:rFonts w:asciiTheme="majorHAnsi" w:eastAsiaTheme="majorEastAsia" w:hAnsiTheme="majorHAnsi" w:cstheme="majorBidi"/>
      <w:color w:val="CA9A04" w:themeColor="accent1" w:themeShade="BF"/>
    </w:rPr>
  </w:style>
  <w:style w:type="character" w:styleId="Hyperlink">
    <w:name w:val="Hyperlink"/>
    <w:basedOn w:val="DefaultParagraphFont"/>
    <w:uiPriority w:val="99"/>
    <w:unhideWhenUsed/>
    <w:rsid w:val="00196164"/>
    <w:rPr>
      <w:color w:val="234D87" w:themeColor="accent5" w:themeShade="80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6164"/>
    <w:pPr>
      <w:numPr>
        <w:ilvl w:val="1"/>
      </w:numPr>
      <w:spacing w:after="480"/>
    </w:pPr>
    <w:rPr>
      <w:rFonts w:ascii="Calibri" w:eastAsiaTheme="minorEastAsia" w:hAnsi="Calibri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196164"/>
    <w:rPr>
      <w:rFonts w:ascii="Calibri" w:eastAsiaTheme="minorEastAsia" w:hAnsi="Calibri"/>
      <w:sz w:val="40"/>
    </w:rPr>
  </w:style>
  <w:style w:type="paragraph" w:styleId="FootnoteText">
    <w:name w:val="footnote text"/>
    <w:basedOn w:val="Normal"/>
    <w:link w:val="FootnoteTextChar"/>
    <w:uiPriority w:val="99"/>
    <w:rsid w:val="00196164"/>
    <w:pPr>
      <w:spacing w:after="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96164"/>
    <w:rPr>
      <w:sz w:val="18"/>
      <w:szCs w:val="20"/>
    </w:rPr>
  </w:style>
  <w:style w:type="character" w:styleId="FootnoteReference">
    <w:name w:val="footnote reference"/>
    <w:basedOn w:val="DefaultParagraphFont"/>
    <w:uiPriority w:val="99"/>
    <w:rsid w:val="0019616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96164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196164"/>
    <w:rPr>
      <w:sz w:val="20"/>
      <w:szCs w:val="20"/>
    </w:rPr>
  </w:style>
  <w:style w:type="character" w:styleId="EndnoteReference">
    <w:name w:val="endnote reference"/>
    <w:basedOn w:val="DefaultParagraphFont"/>
    <w:uiPriority w:val="99"/>
    <w:rsid w:val="00196164"/>
    <w:rPr>
      <w:vertAlign w:val="superscript"/>
    </w:rPr>
  </w:style>
  <w:style w:type="paragraph" w:styleId="Quote">
    <w:name w:val="Quote"/>
    <w:basedOn w:val="Normal"/>
    <w:next w:val="Normal"/>
    <w:link w:val="QuoteChar"/>
    <w:uiPriority w:val="29"/>
    <w:qFormat/>
    <w:rsid w:val="00196164"/>
    <w:pPr>
      <w:keepLines/>
      <w:spacing w:before="240"/>
      <w:ind w:left="720"/>
    </w:pPr>
    <w:rPr>
      <w:rFonts w:ascii="Calibri" w:hAnsi="Calibri"/>
      <w:b/>
      <w:iCs/>
      <w:color w:val="2F4049" w:themeColor="accent3" w:themeShade="40"/>
      <w:spacing w:val="10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196164"/>
    <w:rPr>
      <w:rFonts w:ascii="Calibri" w:hAnsi="Calibri"/>
      <w:b/>
      <w:iCs/>
      <w:color w:val="2F4049" w:themeColor="accent3" w:themeShade="40"/>
      <w:spacing w:val="10"/>
      <w:sz w:val="24"/>
    </w:rPr>
  </w:style>
  <w:style w:type="paragraph" w:styleId="IntenseQuote">
    <w:name w:val="Intense Quote"/>
    <w:basedOn w:val="Quote"/>
    <w:next w:val="Normal"/>
    <w:link w:val="IntenseQuoteChar"/>
    <w:uiPriority w:val="30"/>
    <w:qFormat/>
    <w:rsid w:val="00196164"/>
    <w:pPr>
      <w:spacing w:before="360" w:after="360"/>
      <w:ind w:right="720"/>
    </w:pPr>
    <w:rPr>
      <w:sz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6164"/>
    <w:rPr>
      <w:rFonts w:ascii="Calibri" w:hAnsi="Calibri"/>
      <w:b/>
      <w:iCs/>
      <w:color w:val="2F4049" w:themeColor="accent3" w:themeShade="40"/>
      <w:spacing w:val="10"/>
      <w:sz w:val="32"/>
    </w:rPr>
  </w:style>
  <w:style w:type="character" w:styleId="IntenseReference">
    <w:name w:val="Intense Reference"/>
    <w:basedOn w:val="DefaultParagraphFont"/>
    <w:uiPriority w:val="32"/>
    <w:semiHidden/>
    <w:locked/>
    <w:rsid w:val="00196164"/>
    <w:rPr>
      <w:b/>
      <w:bCs/>
      <w:smallCaps/>
      <w:color w:val="FAC41A" w:themeColor="accent1"/>
      <w:spacing w:val="5"/>
    </w:rPr>
  </w:style>
  <w:style w:type="paragraph" w:styleId="Caption">
    <w:name w:val="caption"/>
    <w:basedOn w:val="Normal"/>
    <w:next w:val="Normal"/>
    <w:link w:val="CaptionChar"/>
    <w:uiPriority w:val="35"/>
    <w:qFormat/>
    <w:rsid w:val="00196164"/>
    <w:rPr>
      <w:rFonts w:ascii="Calibri" w:hAnsi="Calibri"/>
      <w:b/>
      <w:iCs/>
      <w:sz w:val="24"/>
      <w:szCs w:val="18"/>
    </w:rPr>
  </w:style>
  <w:style w:type="paragraph" w:styleId="ListParagraph">
    <w:name w:val="List Paragraph"/>
    <w:aliases w:val="Bullet Level 1,References,Paragraphe de liste1,List Paragraph1,Liste couleur - Accent 11,LIST OF TABLES.,Numbered List Paragraph,123 List Paragraph,Celula,Liste 1,Colorful List - Accent 11,Dot pt,F5 List Paragraph,No Spacing1,Bullets,L,bl"/>
    <w:basedOn w:val="Normal"/>
    <w:link w:val="ListParagraphChar"/>
    <w:uiPriority w:val="1"/>
    <w:qFormat/>
    <w:rsid w:val="00196164"/>
    <w:pPr>
      <w:numPr>
        <w:numId w:val="1"/>
      </w:numPr>
    </w:pPr>
  </w:style>
  <w:style w:type="table" w:styleId="TableGrid">
    <w:name w:val="Table Grid"/>
    <w:basedOn w:val="TableNormal"/>
    <w:uiPriority w:val="39"/>
    <w:rsid w:val="00196164"/>
    <w:pPr>
      <w:spacing w:after="0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aliases w:val="Default IAG table"/>
    <w:basedOn w:val="TableNormal"/>
    <w:uiPriority w:val="50"/>
    <w:rsid w:val="00196164"/>
    <w:pPr>
      <w:spacing w:after="0"/>
      <w:contextualSpacing/>
    </w:pPr>
    <w:tblPr>
      <w:tblStyleRowBandSize w:val="1"/>
      <w:tblStyleColBandSize w:val="1"/>
      <w:tblBorders>
        <w:bottom w:val="single" w:sz="48" w:space="0" w:color="FFFFFF" w:themeColor="background1"/>
        <w:insideH w:val="single" w:sz="24" w:space="0" w:color="FFFFFF" w:themeColor="background1"/>
        <w:insideV w:val="single" w:sz="2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EF2F4" w:themeFill="accent3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ajorHAnsi" w:hAnsiTheme="majorHAnsi"/>
        <w:b/>
        <w:bCs/>
        <w:i w:val="0"/>
        <w:color w:val="000000" w:themeColor="text1"/>
        <w:sz w:val="32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single" w:sz="24" w:space="0" w:color="FFFFFF" w:themeColor="background1"/>
          <w:insideV w:val="single" w:sz="24" w:space="0" w:color="FFFFFF" w:themeColor="background1"/>
          <w:tl2br w:val="nil"/>
          <w:tr2bl w:val="nil"/>
        </w:tcBorders>
        <w:shd w:val="clear" w:color="auto" w:fill="FAC41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24" w:space="0" w:color="FFFFFF" w:themeColor="background1"/>
          <w:insideV w:val="single" w:sz="24" w:space="0" w:color="FFFFFF" w:themeColor="background1"/>
          <w:tl2br w:val="nil"/>
          <w:tr2bl w:val="nil"/>
        </w:tcBorders>
        <w:shd w:val="clear" w:color="auto" w:fill="FAC41A" w:themeFill="accent1"/>
      </w:tcPr>
    </w:tblStylePr>
    <w:tblStylePr w:type="firstCol">
      <w:rPr>
        <w:b w:val="0"/>
        <w:bCs/>
        <w:color w:val="000000" w:themeColor="text1"/>
      </w:rPr>
      <w:tblPr/>
      <w:tcPr>
        <w:shd w:val="clear" w:color="auto" w:fill="EEF2F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C41A" w:themeFill="accent1"/>
      </w:tcPr>
    </w:tblStylePr>
  </w:style>
  <w:style w:type="paragraph" w:styleId="NoSpacing">
    <w:name w:val="No Spacing"/>
    <w:uiPriority w:val="1"/>
    <w:qFormat/>
    <w:rsid w:val="00196164"/>
    <w:pPr>
      <w:spacing w:after="0"/>
    </w:pPr>
    <w:rPr>
      <w:rFonts w:ascii="Verdana" w:hAnsi="Verdana"/>
    </w:rPr>
  </w:style>
  <w:style w:type="paragraph" w:styleId="TOC1">
    <w:name w:val="toc 1"/>
    <w:basedOn w:val="Normal"/>
    <w:next w:val="Normal"/>
    <w:autoRedefine/>
    <w:uiPriority w:val="39"/>
    <w:unhideWhenUsed/>
    <w:rsid w:val="002246D5"/>
    <w:pPr>
      <w:tabs>
        <w:tab w:val="right" w:leader="dot" w:pos="9715"/>
      </w:tabs>
      <w:spacing w:before="120" w:after="0"/>
    </w:pPr>
    <w:rPr>
      <w:b/>
      <w:bCs/>
      <w:noProof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196164"/>
    <w:pPr>
      <w:spacing w:before="120" w:after="0"/>
      <w:ind w:left="22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196164"/>
    <w:pPr>
      <w:spacing w:after="0"/>
      <w:ind w:left="440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96164"/>
    <w:pPr>
      <w:tabs>
        <w:tab w:val="center" w:pos="4513"/>
        <w:tab w:val="right" w:pos="9026"/>
      </w:tabs>
      <w:spacing w:after="0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196164"/>
    <w:rPr>
      <w:sz w:val="20"/>
    </w:rPr>
  </w:style>
  <w:style w:type="paragraph" w:styleId="Footer">
    <w:name w:val="footer"/>
    <w:basedOn w:val="Normal"/>
    <w:link w:val="FooterChar"/>
    <w:uiPriority w:val="99"/>
    <w:rsid w:val="00196164"/>
    <w:pPr>
      <w:pBdr>
        <w:top w:val="single" w:sz="12" w:space="4" w:color="FAC41A" w:themeColor="accent1"/>
      </w:pBdr>
      <w:spacing w:before="240" w:after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196164"/>
    <w:rPr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196164"/>
    <w:pPr>
      <w:pBdr>
        <w:right w:val="single" w:sz="8" w:space="2" w:color="FDE7A3" w:themeColor="accent1" w:themeTint="66"/>
      </w:pBdr>
      <w:spacing w:before="240" w:after="0"/>
      <w:outlineLvl w:val="9"/>
    </w:pPr>
    <w:rPr>
      <w:rFonts w:asciiTheme="majorHAnsi" w:hAnsiTheme="majorHAnsi"/>
    </w:rPr>
  </w:style>
  <w:style w:type="paragraph" w:customStyle="1" w:styleId="Documenttype">
    <w:name w:val="Document type"/>
    <w:basedOn w:val="Subtitle"/>
    <w:next w:val="Normal"/>
    <w:link w:val="DocumenttypeChar"/>
    <w:uiPriority w:val="38"/>
    <w:qFormat/>
    <w:rsid w:val="00196164"/>
    <w:pPr>
      <w:spacing w:after="120"/>
    </w:pPr>
    <w:rPr>
      <w:spacing w:val="20"/>
    </w:rPr>
  </w:style>
  <w:style w:type="paragraph" w:customStyle="1" w:styleId="Introparagraph">
    <w:name w:val="Intro paragraph"/>
    <w:basedOn w:val="Normal"/>
    <w:next w:val="Normal"/>
    <w:link w:val="IntroparagraphChar"/>
    <w:uiPriority w:val="7"/>
    <w:qFormat/>
    <w:rsid w:val="00196164"/>
    <w:rPr>
      <w:b/>
      <w:bCs/>
      <w:sz w:val="24"/>
      <w:szCs w:val="24"/>
    </w:rPr>
  </w:style>
  <w:style w:type="character" w:customStyle="1" w:styleId="DocumenttypeChar">
    <w:name w:val="Document type Char"/>
    <w:basedOn w:val="SubtitleChar"/>
    <w:link w:val="Documenttype"/>
    <w:uiPriority w:val="38"/>
    <w:rsid w:val="00196164"/>
    <w:rPr>
      <w:rFonts w:ascii="Calibri" w:eastAsiaTheme="minorEastAsia" w:hAnsi="Calibri"/>
      <w:spacing w:val="20"/>
      <w:sz w:val="40"/>
    </w:rPr>
  </w:style>
  <w:style w:type="paragraph" w:customStyle="1" w:styleId="Textboxgrey">
    <w:name w:val="Text box grey"/>
    <w:basedOn w:val="Normal"/>
    <w:link w:val="TextboxgreyChar"/>
    <w:uiPriority w:val="34"/>
    <w:qFormat/>
    <w:rsid w:val="00196164"/>
    <w:pPr>
      <w:pBdr>
        <w:top w:val="single" w:sz="8" w:space="12" w:color="EEF2F4" w:themeColor="accent3"/>
        <w:left w:val="single" w:sz="8" w:space="12" w:color="EEF2F4" w:themeColor="accent3"/>
        <w:bottom w:val="single" w:sz="8" w:space="12" w:color="EEF2F4" w:themeColor="accent3"/>
        <w:right w:val="single" w:sz="8" w:space="12" w:color="EEF2F4" w:themeColor="accent3"/>
      </w:pBdr>
      <w:shd w:val="clear" w:color="auto" w:fill="EEF2F4" w:themeFill="accent3"/>
      <w:ind w:left="240" w:right="240"/>
    </w:pPr>
  </w:style>
  <w:style w:type="character" w:customStyle="1" w:styleId="IntroparagraphChar">
    <w:name w:val="Intro paragraph Char"/>
    <w:basedOn w:val="DefaultParagraphFont"/>
    <w:link w:val="Introparagraph"/>
    <w:uiPriority w:val="7"/>
    <w:rsid w:val="00196164"/>
    <w:rPr>
      <w:b/>
      <w:bCs/>
      <w:sz w:val="24"/>
      <w:szCs w:val="24"/>
    </w:rPr>
  </w:style>
  <w:style w:type="paragraph" w:customStyle="1" w:styleId="Byline">
    <w:name w:val="Byline"/>
    <w:basedOn w:val="Caption"/>
    <w:next w:val="Normal"/>
    <w:link w:val="BylineChar"/>
    <w:uiPriority w:val="38"/>
    <w:qFormat/>
    <w:rsid w:val="00196164"/>
    <w:pPr>
      <w:spacing w:after="600"/>
    </w:pPr>
  </w:style>
  <w:style w:type="character" w:customStyle="1" w:styleId="TextboxgreyChar">
    <w:name w:val="Text box grey Char"/>
    <w:basedOn w:val="DefaultParagraphFont"/>
    <w:link w:val="Textboxgrey"/>
    <w:uiPriority w:val="34"/>
    <w:rsid w:val="00196164"/>
    <w:rPr>
      <w:shd w:val="clear" w:color="auto" w:fill="EEF2F4" w:themeFill="accent3"/>
    </w:rPr>
  </w:style>
  <w:style w:type="paragraph" w:customStyle="1" w:styleId="TextBoxgreyHeading">
    <w:name w:val="Text Box grey Heading"/>
    <w:basedOn w:val="Textboxgrey"/>
    <w:link w:val="TextBoxgreyHeadingChar"/>
    <w:uiPriority w:val="34"/>
    <w:qFormat/>
    <w:rsid w:val="00196164"/>
    <w:pPr>
      <w:spacing w:after="120"/>
    </w:pPr>
    <w:rPr>
      <w:rFonts w:asciiTheme="majorHAnsi" w:hAnsiTheme="majorHAnsi" w:cstheme="majorHAnsi"/>
      <w:b/>
      <w:bCs/>
      <w:sz w:val="28"/>
      <w:szCs w:val="28"/>
    </w:rPr>
  </w:style>
  <w:style w:type="character" w:customStyle="1" w:styleId="TextBoxgreyHeadingChar">
    <w:name w:val="Text Box grey Heading Char"/>
    <w:basedOn w:val="TextboxgreyChar"/>
    <w:link w:val="TextBoxgreyHeading"/>
    <w:uiPriority w:val="34"/>
    <w:rsid w:val="00196164"/>
    <w:rPr>
      <w:rFonts w:asciiTheme="majorHAnsi" w:hAnsiTheme="majorHAnsi" w:cstheme="majorHAnsi"/>
      <w:b/>
      <w:bCs/>
      <w:sz w:val="28"/>
      <w:szCs w:val="28"/>
      <w:shd w:val="clear" w:color="auto" w:fill="EEF2F4" w:themeFill="accent3"/>
    </w:rPr>
  </w:style>
  <w:style w:type="paragraph" w:customStyle="1" w:styleId="Numberedlist">
    <w:name w:val="Numbered list"/>
    <w:basedOn w:val="ListParagraph"/>
    <w:link w:val="NumberedlistChar"/>
    <w:uiPriority w:val="6"/>
    <w:qFormat/>
    <w:rsid w:val="00196164"/>
    <w:pPr>
      <w:numPr>
        <w:numId w:val="2"/>
      </w:numPr>
    </w:pPr>
  </w:style>
  <w:style w:type="character" w:customStyle="1" w:styleId="CaptionChar">
    <w:name w:val="Caption Char"/>
    <w:basedOn w:val="DefaultParagraphFont"/>
    <w:link w:val="Caption"/>
    <w:uiPriority w:val="33"/>
    <w:rsid w:val="00196164"/>
    <w:rPr>
      <w:rFonts w:ascii="Calibri" w:hAnsi="Calibri"/>
      <w:b/>
      <w:iCs/>
      <w:sz w:val="24"/>
      <w:szCs w:val="18"/>
    </w:rPr>
  </w:style>
  <w:style w:type="character" w:customStyle="1" w:styleId="BylineChar">
    <w:name w:val="Byline Char"/>
    <w:basedOn w:val="CaptionChar"/>
    <w:link w:val="Byline"/>
    <w:uiPriority w:val="38"/>
    <w:rsid w:val="00196164"/>
    <w:rPr>
      <w:rFonts w:ascii="Calibri" w:hAnsi="Calibri"/>
      <w:b/>
      <w:iCs/>
      <w:sz w:val="24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96164"/>
    <w:rPr>
      <w:color w:val="605E5C"/>
      <w:shd w:val="clear" w:color="auto" w:fill="E1DFDD"/>
    </w:rPr>
  </w:style>
  <w:style w:type="character" w:customStyle="1" w:styleId="ListParagraphChar">
    <w:name w:val="List Paragraph Char"/>
    <w:aliases w:val="Bullet Level 1 Char,References Char,Paragraphe de liste1 Char,List Paragraph1 Char,Liste couleur - Accent 11 Char,LIST OF TABLES. Char,Numbered List Paragraph Char,123 List Paragraph Char,Celula Char,Liste 1 Char,Dot pt Char,L Char"/>
    <w:basedOn w:val="DefaultParagraphFont"/>
    <w:link w:val="ListParagraph"/>
    <w:uiPriority w:val="1"/>
    <w:qFormat/>
    <w:rsid w:val="00196164"/>
  </w:style>
  <w:style w:type="character" w:customStyle="1" w:styleId="NumberedlistChar">
    <w:name w:val="Numbered list Char"/>
    <w:basedOn w:val="ListParagraphChar"/>
    <w:link w:val="Numberedlist"/>
    <w:uiPriority w:val="6"/>
    <w:rsid w:val="00196164"/>
  </w:style>
  <w:style w:type="paragraph" w:customStyle="1" w:styleId="Textboxyellow">
    <w:name w:val="Text box yellow"/>
    <w:basedOn w:val="Textboxgrey"/>
    <w:uiPriority w:val="34"/>
    <w:qFormat/>
    <w:rsid w:val="00196164"/>
    <w:pPr>
      <w:pBdr>
        <w:top w:val="single" w:sz="8" w:space="12" w:color="FEF6DC" w:themeColor="accent4"/>
        <w:left w:val="single" w:sz="8" w:space="12" w:color="FEF6DC" w:themeColor="accent4"/>
        <w:bottom w:val="single" w:sz="8" w:space="12" w:color="FEF6DC" w:themeColor="accent4"/>
        <w:right w:val="single" w:sz="8" w:space="12" w:color="FEF6DC" w:themeColor="accent4"/>
      </w:pBdr>
      <w:shd w:val="clear" w:color="auto" w:fill="FEF6DC" w:themeFill="accent4"/>
    </w:pPr>
  </w:style>
  <w:style w:type="table" w:customStyle="1" w:styleId="IAGTable">
    <w:name w:val="IAG Table"/>
    <w:basedOn w:val="GridTable5Dark-Accent1"/>
    <w:uiPriority w:val="99"/>
    <w:rsid w:val="00196164"/>
    <w:tblPr/>
    <w:tcPr>
      <w:shd w:val="clear" w:color="auto" w:fill="EEF2F4" w:themeFill="accent3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ajorHAnsi" w:hAnsiTheme="majorHAnsi"/>
        <w:b/>
        <w:bCs/>
        <w:i w:val="0"/>
        <w:color w:val="000000" w:themeColor="text1"/>
        <w:spacing w:val="10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single" w:sz="24" w:space="0" w:color="FFFFFF" w:themeColor="background1"/>
          <w:insideV w:val="single" w:sz="24" w:space="0" w:color="FFFFFF" w:themeColor="background1"/>
          <w:tl2br w:val="nil"/>
          <w:tr2bl w:val="nil"/>
        </w:tcBorders>
        <w:shd w:val="clear" w:color="auto" w:fill="FAC41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24" w:space="0" w:color="FFFFFF" w:themeColor="background1"/>
          <w:insideV w:val="single" w:sz="24" w:space="0" w:color="FFFFFF" w:themeColor="background1"/>
          <w:tl2br w:val="nil"/>
          <w:tr2bl w:val="nil"/>
        </w:tcBorders>
        <w:shd w:val="clear" w:color="auto" w:fill="FAC41A" w:themeFill="accent1"/>
      </w:tcPr>
    </w:tblStylePr>
    <w:tblStylePr w:type="firstCol">
      <w:rPr>
        <w:b w:val="0"/>
        <w:bCs/>
        <w:color w:val="000000" w:themeColor="text1"/>
      </w:rPr>
      <w:tblPr/>
      <w:tcPr>
        <w:shd w:val="clear" w:color="auto" w:fill="EEF2F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C41A" w:themeFill="accent1"/>
      </w:tcPr>
    </w:tblStylePr>
  </w:style>
  <w:style w:type="paragraph" w:customStyle="1" w:styleId="Textboxtan">
    <w:name w:val="Text box tan"/>
    <w:basedOn w:val="Textboxyellow"/>
    <w:uiPriority w:val="34"/>
    <w:qFormat/>
    <w:rsid w:val="00196164"/>
    <w:pPr>
      <w:pBdr>
        <w:top w:val="single" w:sz="8" w:space="12" w:color="E6E5D7" w:themeColor="accent2"/>
        <w:left w:val="single" w:sz="8" w:space="12" w:color="E6E5D7" w:themeColor="accent2"/>
        <w:bottom w:val="single" w:sz="8" w:space="12" w:color="E6E5D7" w:themeColor="accent2"/>
        <w:right w:val="single" w:sz="8" w:space="12" w:color="E6E5D7" w:themeColor="accent2"/>
      </w:pBdr>
      <w:shd w:val="clear" w:color="auto" w:fill="E6E5D7" w:themeFill="accent2"/>
    </w:pPr>
  </w:style>
  <w:style w:type="table" w:styleId="GridTable4-Accent1">
    <w:name w:val="Grid Table 4 Accent 1"/>
    <w:basedOn w:val="TableNormal"/>
    <w:uiPriority w:val="49"/>
    <w:rsid w:val="00196164"/>
    <w:pPr>
      <w:spacing w:after="0"/>
    </w:pPr>
    <w:tblPr>
      <w:tblStyleRowBandSize w:val="1"/>
      <w:tblStyleColBandSize w:val="1"/>
      <w:tblBorders>
        <w:top w:val="single" w:sz="4" w:space="0" w:color="FCDB75" w:themeColor="accent1" w:themeTint="99"/>
        <w:left w:val="single" w:sz="4" w:space="0" w:color="FCDB75" w:themeColor="accent1" w:themeTint="99"/>
        <w:bottom w:val="single" w:sz="4" w:space="0" w:color="FCDB75" w:themeColor="accent1" w:themeTint="99"/>
        <w:right w:val="single" w:sz="4" w:space="0" w:color="FCDB75" w:themeColor="accent1" w:themeTint="99"/>
        <w:insideH w:val="single" w:sz="4" w:space="0" w:color="FCDB75" w:themeColor="accent1" w:themeTint="99"/>
        <w:insideV w:val="single" w:sz="4" w:space="0" w:color="FCDB7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C41A" w:themeColor="accent1"/>
          <w:left w:val="single" w:sz="4" w:space="0" w:color="FAC41A" w:themeColor="accent1"/>
          <w:bottom w:val="single" w:sz="4" w:space="0" w:color="FAC41A" w:themeColor="accent1"/>
          <w:right w:val="single" w:sz="4" w:space="0" w:color="FAC41A" w:themeColor="accent1"/>
          <w:insideH w:val="nil"/>
          <w:insideV w:val="nil"/>
        </w:tcBorders>
        <w:shd w:val="clear" w:color="auto" w:fill="FAC41A" w:themeFill="accent1"/>
      </w:tcPr>
    </w:tblStylePr>
    <w:tblStylePr w:type="lastRow">
      <w:rPr>
        <w:b/>
        <w:bCs/>
      </w:rPr>
      <w:tblPr/>
      <w:tcPr>
        <w:tcBorders>
          <w:top w:val="double" w:sz="4" w:space="0" w:color="FAC41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1" w:themeFill="accent1" w:themeFillTint="33"/>
      </w:tcPr>
    </w:tblStylePr>
    <w:tblStylePr w:type="band1Horz">
      <w:tblPr/>
      <w:tcPr>
        <w:shd w:val="clear" w:color="auto" w:fill="FEF3D1" w:themeFill="accent1" w:themeFillTint="33"/>
      </w:tcPr>
    </w:tblStylePr>
  </w:style>
  <w:style w:type="table" w:styleId="ListTable4-Accent1">
    <w:name w:val="List Table 4 Accent 1"/>
    <w:basedOn w:val="TableNormal"/>
    <w:uiPriority w:val="49"/>
    <w:rsid w:val="00196164"/>
    <w:pPr>
      <w:spacing w:after="0"/>
    </w:pPr>
    <w:tblPr>
      <w:tblStyleRowBandSize w:val="1"/>
      <w:tblStyleColBandSize w:val="1"/>
      <w:tblBorders>
        <w:top w:val="single" w:sz="4" w:space="0" w:color="FCDB75" w:themeColor="accent1" w:themeTint="99"/>
        <w:left w:val="single" w:sz="4" w:space="0" w:color="FCDB75" w:themeColor="accent1" w:themeTint="99"/>
        <w:bottom w:val="single" w:sz="4" w:space="0" w:color="FCDB75" w:themeColor="accent1" w:themeTint="99"/>
        <w:right w:val="single" w:sz="4" w:space="0" w:color="FCDB75" w:themeColor="accent1" w:themeTint="99"/>
        <w:insideH w:val="single" w:sz="4" w:space="0" w:color="FCDB7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C41A" w:themeColor="accent1"/>
          <w:left w:val="single" w:sz="4" w:space="0" w:color="FAC41A" w:themeColor="accent1"/>
          <w:bottom w:val="single" w:sz="4" w:space="0" w:color="FAC41A" w:themeColor="accent1"/>
          <w:right w:val="single" w:sz="4" w:space="0" w:color="FAC41A" w:themeColor="accent1"/>
          <w:insideH w:val="nil"/>
        </w:tcBorders>
        <w:shd w:val="clear" w:color="auto" w:fill="FAC41A" w:themeFill="accent1"/>
      </w:tcPr>
    </w:tblStylePr>
    <w:tblStylePr w:type="lastRow">
      <w:rPr>
        <w:b/>
        <w:bCs/>
      </w:rPr>
      <w:tblPr/>
      <w:tcPr>
        <w:tcBorders>
          <w:top w:val="double" w:sz="4" w:space="0" w:color="FCDB7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1" w:themeFill="accent1" w:themeFillTint="33"/>
      </w:tcPr>
    </w:tblStylePr>
    <w:tblStylePr w:type="band1Horz">
      <w:tblPr/>
      <w:tcPr>
        <w:shd w:val="clear" w:color="auto" w:fill="FEF3D1" w:themeFill="accent1" w:themeFillTint="33"/>
      </w:tcPr>
    </w:tblStylePr>
  </w:style>
  <w:style w:type="table" w:customStyle="1" w:styleId="IAGListTable">
    <w:name w:val="IAG List Table"/>
    <w:basedOn w:val="IAGTable"/>
    <w:uiPriority w:val="99"/>
    <w:rsid w:val="00196164"/>
    <w:tblPr>
      <w:tblBorders>
        <w:bottom w:val="none" w:sz="0" w:space="0" w:color="auto"/>
        <w:insideH w:val="single" w:sz="8" w:space="0" w:color="FAC41A" w:themeColor="accent1"/>
        <w:insideV w:val="none" w:sz="0" w:space="0" w:color="auto"/>
      </w:tblBorders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ajorHAnsi" w:hAnsiTheme="majorHAnsi"/>
        <w:b/>
        <w:bCs/>
        <w:i w:val="0"/>
        <w:color w:val="000000" w:themeColor="text1"/>
        <w:spacing w:val="10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AC41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AC41A" w:themeFill="accent1"/>
      </w:tcPr>
    </w:tblStylePr>
    <w:tblStylePr w:type="firstCol">
      <w:rPr>
        <w:b w:val="0"/>
        <w:bCs/>
        <w:color w:val="000000" w:themeColor="text1"/>
      </w:rPr>
      <w:tblPr/>
      <w:tcPr>
        <w:shd w:val="clear" w:color="auto" w:fill="EEF2F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C41A" w:themeFill="accent1"/>
      </w:tcPr>
    </w:tblStylePr>
    <w:tblStylePr w:type="band1Horz">
      <w:tblPr/>
      <w:tcPr>
        <w:tcBorders>
          <w:top w:val="single" w:sz="8" w:space="0" w:color="FAC41A" w:themeColor="accent1"/>
          <w:left w:val="nil"/>
          <w:bottom w:val="single" w:sz="8" w:space="0" w:color="FAC41A" w:themeColor="accen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8" w:space="0" w:color="FAC41A" w:themeColor="accent1"/>
          <w:left w:val="nil"/>
          <w:bottom w:val="single" w:sz="8" w:space="0" w:color="FAC41A" w:themeColor="accent1"/>
          <w:right w:val="nil"/>
          <w:insideH w:val="nil"/>
          <w:insideV w:val="nil"/>
          <w:tl2br w:val="nil"/>
          <w:tr2bl w:val="nil"/>
        </w:tcBorders>
        <w:shd w:val="clear" w:color="auto" w:fill="FEF6DC" w:themeFill="accent4"/>
      </w:tcPr>
    </w:tblStylePr>
  </w:style>
  <w:style w:type="paragraph" w:customStyle="1" w:styleId="Textboxyellowheading">
    <w:name w:val="Text box yellow heading"/>
    <w:basedOn w:val="TextBoxgreyHeading"/>
    <w:next w:val="Textboxyellow"/>
    <w:uiPriority w:val="34"/>
    <w:qFormat/>
    <w:rsid w:val="00196164"/>
    <w:pPr>
      <w:pBdr>
        <w:top w:val="single" w:sz="8" w:space="12" w:color="FEF6DC" w:themeColor="accent4"/>
        <w:left w:val="single" w:sz="8" w:space="12" w:color="FEF6DC" w:themeColor="accent4"/>
        <w:bottom w:val="single" w:sz="8" w:space="12" w:color="FEF6DC" w:themeColor="accent4"/>
        <w:right w:val="single" w:sz="8" w:space="12" w:color="FEF6DC" w:themeColor="accent4"/>
      </w:pBdr>
      <w:shd w:val="clear" w:color="auto" w:fill="FEF6DC" w:themeFill="accent4"/>
    </w:pPr>
  </w:style>
  <w:style w:type="paragraph" w:customStyle="1" w:styleId="Textboxtanheading">
    <w:name w:val="Text box tan heading"/>
    <w:basedOn w:val="Textboxyellowheading"/>
    <w:next w:val="Textboxtan"/>
    <w:uiPriority w:val="34"/>
    <w:qFormat/>
    <w:rsid w:val="00196164"/>
    <w:pPr>
      <w:pBdr>
        <w:top w:val="single" w:sz="8" w:space="12" w:color="E6E5D7" w:themeColor="accent2"/>
        <w:left w:val="single" w:sz="8" w:space="12" w:color="E6E5D7" w:themeColor="accent2"/>
        <w:bottom w:val="single" w:sz="8" w:space="12" w:color="E6E5D7" w:themeColor="accent2"/>
        <w:right w:val="single" w:sz="8" w:space="12" w:color="E6E5D7" w:themeColor="accent2"/>
      </w:pBdr>
      <w:shd w:val="clear" w:color="auto" w:fill="E6E5D7" w:themeFill="accent2"/>
    </w:pPr>
  </w:style>
  <w:style w:type="paragraph" w:customStyle="1" w:styleId="paragraph">
    <w:name w:val="paragraph"/>
    <w:basedOn w:val="Normal"/>
    <w:rsid w:val="008E4FE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8E4F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E4FEE"/>
    <w:pPr>
      <w:spacing w:after="160"/>
    </w:pPr>
    <w:rPr>
      <w:rFonts w:ascii="Verdana" w:hAnsi="Verdana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E4FEE"/>
    <w:rPr>
      <w:rFonts w:ascii="Verdana" w:hAnsi="Verdana"/>
      <w:color w:val="auto"/>
      <w:sz w:val="20"/>
      <w:szCs w:val="20"/>
    </w:rPr>
  </w:style>
  <w:style w:type="character" w:styleId="Emphasis">
    <w:name w:val="Emphasis"/>
    <w:basedOn w:val="DefaultParagraphFont"/>
    <w:uiPriority w:val="20"/>
    <w:qFormat/>
    <w:locked/>
    <w:rsid w:val="00F82DF8"/>
    <w:rPr>
      <w:i/>
      <w:iCs/>
    </w:rPr>
  </w:style>
  <w:style w:type="character" w:customStyle="1" w:styleId="normaltextrun">
    <w:name w:val="normaltextrun"/>
    <w:basedOn w:val="DefaultParagraphFont"/>
    <w:rsid w:val="00F82DF8"/>
  </w:style>
  <w:style w:type="character" w:customStyle="1" w:styleId="eop">
    <w:name w:val="eop"/>
    <w:basedOn w:val="DefaultParagraphFont"/>
    <w:rsid w:val="00F82DF8"/>
  </w:style>
  <w:style w:type="character" w:styleId="IntenseEmphasis">
    <w:name w:val="Intense Emphasis"/>
    <w:basedOn w:val="DefaultParagraphFont"/>
    <w:uiPriority w:val="21"/>
    <w:qFormat/>
    <w:locked/>
    <w:rsid w:val="00815A51"/>
    <w:rPr>
      <w:i/>
      <w:iCs/>
      <w:u w:val="single" w:color="FFC20C"/>
    </w:rPr>
  </w:style>
  <w:style w:type="character" w:styleId="Strong">
    <w:name w:val="Strong"/>
    <w:basedOn w:val="DefaultParagraphFont"/>
    <w:uiPriority w:val="22"/>
    <w:qFormat/>
    <w:locked/>
    <w:rsid w:val="00815A51"/>
    <w:rPr>
      <w:b/>
      <w:bCs/>
    </w:rPr>
  </w:style>
  <w:style w:type="paragraph" w:customStyle="1" w:styleId="Default">
    <w:name w:val="Default"/>
    <w:rsid w:val="00815A51"/>
    <w:pPr>
      <w:autoSpaceDE w:val="0"/>
      <w:autoSpaceDN w:val="0"/>
      <w:adjustRightInd w:val="0"/>
      <w:spacing w:after="0"/>
    </w:pPr>
    <w:rPr>
      <w:rFonts w:ascii="Verdana" w:hAnsi="Verdana" w:cs="Verdana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815A51"/>
    <w:pPr>
      <w:spacing w:line="201" w:lineRule="atLeast"/>
    </w:pPr>
    <w:rPr>
      <w:rFonts w:ascii="Roboto Light" w:hAnsi="Roboto Light" w:cstheme="minorBidi"/>
      <w:color w:val="auto"/>
    </w:rPr>
  </w:style>
  <w:style w:type="character" w:customStyle="1" w:styleId="A20">
    <w:name w:val="A20"/>
    <w:uiPriority w:val="99"/>
    <w:rsid w:val="00815A51"/>
    <w:rPr>
      <w:rFonts w:ascii="Roboto Medium" w:hAnsi="Roboto Medium" w:cs="Roboto Medium"/>
      <w:color w:val="000000"/>
      <w:sz w:val="16"/>
      <w:szCs w:val="16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5A51"/>
    <w:rPr>
      <w:color w:val="1A3965" w:themeColor="followedHyperlink"/>
      <w:u w:val="single"/>
    </w:rPr>
  </w:style>
  <w:style w:type="paragraph" w:customStyle="1" w:styleId="CM10">
    <w:name w:val="CM10"/>
    <w:basedOn w:val="Default"/>
    <w:next w:val="Default"/>
    <w:uiPriority w:val="99"/>
    <w:rsid w:val="00815A51"/>
    <w:pPr>
      <w:spacing w:line="280" w:lineRule="atLeast"/>
    </w:pPr>
    <w:rPr>
      <w:rFonts w:ascii="Roboto" w:hAnsi="Roboto" w:cstheme="minorBidi"/>
      <w:color w:val="auto"/>
    </w:rPr>
  </w:style>
  <w:style w:type="paragraph" w:customStyle="1" w:styleId="CM8">
    <w:name w:val="CM8"/>
    <w:basedOn w:val="Default"/>
    <w:next w:val="Default"/>
    <w:uiPriority w:val="99"/>
    <w:rsid w:val="00815A51"/>
    <w:pPr>
      <w:spacing w:line="278" w:lineRule="atLeast"/>
    </w:pPr>
    <w:rPr>
      <w:rFonts w:ascii="Roboto" w:hAnsi="Roboto" w:cstheme="minorBidi"/>
      <w:color w:val="auto"/>
    </w:rPr>
  </w:style>
  <w:style w:type="paragraph" w:customStyle="1" w:styleId="CM18">
    <w:name w:val="CM18"/>
    <w:basedOn w:val="Default"/>
    <w:next w:val="Default"/>
    <w:uiPriority w:val="99"/>
    <w:rsid w:val="00815A51"/>
    <w:pPr>
      <w:spacing w:line="280" w:lineRule="atLeast"/>
    </w:pPr>
    <w:rPr>
      <w:rFonts w:ascii="Roboto" w:hAnsi="Roboto" w:cstheme="minorBidi"/>
      <w:color w:val="auto"/>
    </w:rPr>
  </w:style>
  <w:style w:type="paragraph" w:customStyle="1" w:styleId="CM13">
    <w:name w:val="CM13"/>
    <w:basedOn w:val="Default"/>
    <w:next w:val="Default"/>
    <w:uiPriority w:val="99"/>
    <w:rsid w:val="00815A51"/>
    <w:pPr>
      <w:spacing w:line="280" w:lineRule="atLeast"/>
    </w:pPr>
    <w:rPr>
      <w:rFonts w:ascii="Roboto" w:hAnsi="Roboto" w:cstheme="minorBidi"/>
      <w:color w:val="auto"/>
    </w:rPr>
  </w:style>
  <w:style w:type="paragraph" w:customStyle="1" w:styleId="CM63">
    <w:name w:val="CM63"/>
    <w:basedOn w:val="Default"/>
    <w:next w:val="Default"/>
    <w:uiPriority w:val="99"/>
    <w:rsid w:val="00815A51"/>
    <w:rPr>
      <w:rFonts w:ascii="Roboto" w:hAnsi="Roboto" w:cstheme="minorBidi"/>
      <w:color w:val="auto"/>
    </w:rPr>
  </w:style>
  <w:style w:type="character" w:customStyle="1" w:styleId="A1">
    <w:name w:val="A1"/>
    <w:uiPriority w:val="99"/>
    <w:rsid w:val="00815A51"/>
    <w:rPr>
      <w:rFonts w:cs="Source Sans Pro"/>
      <w:color w:val="000000"/>
      <w:sz w:val="30"/>
      <w:szCs w:val="3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5A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5A51"/>
    <w:rPr>
      <w:rFonts w:ascii="Verdana" w:hAnsi="Verdana"/>
      <w:b/>
      <w:bCs/>
      <w:color w:val="auto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815A51"/>
    <w:pPr>
      <w:spacing w:line="281" w:lineRule="atLeast"/>
    </w:pPr>
    <w:rPr>
      <w:rFonts w:ascii="Montserrat SemiBold" w:hAnsi="Montserrat SemiBold" w:cstheme="minorBidi"/>
      <w:color w:val="auto"/>
    </w:rPr>
  </w:style>
  <w:style w:type="character" w:customStyle="1" w:styleId="A6">
    <w:name w:val="A6"/>
    <w:uiPriority w:val="99"/>
    <w:rsid w:val="00815A51"/>
    <w:rPr>
      <w:rFonts w:ascii="Montserrat" w:hAnsi="Montserrat" w:cs="Montserrat"/>
      <w:color w:val="000000"/>
      <w:sz w:val="12"/>
      <w:szCs w:val="12"/>
    </w:rPr>
  </w:style>
  <w:style w:type="character" w:customStyle="1" w:styleId="A4">
    <w:name w:val="A4"/>
    <w:uiPriority w:val="99"/>
    <w:rsid w:val="00815A51"/>
    <w:rPr>
      <w:rFonts w:cs="Univers LT Std"/>
      <w:color w:val="000000"/>
      <w:sz w:val="11"/>
      <w:szCs w:val="11"/>
    </w:rPr>
  </w:style>
  <w:style w:type="character" w:customStyle="1" w:styleId="cf01">
    <w:name w:val="cf01"/>
    <w:basedOn w:val="DefaultParagraphFont"/>
    <w:rsid w:val="00815A51"/>
    <w:rPr>
      <w:rFonts w:ascii="Segoe UI" w:hAnsi="Segoe UI" w:cs="Segoe UI" w:hint="default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15A5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character" w:customStyle="1" w:styleId="field">
    <w:name w:val="field"/>
    <w:basedOn w:val="DefaultParagraphFont"/>
    <w:rsid w:val="00815A51"/>
  </w:style>
  <w:style w:type="paragraph" w:customStyle="1" w:styleId="Pa15">
    <w:name w:val="Pa15"/>
    <w:basedOn w:val="Default"/>
    <w:next w:val="Default"/>
    <w:uiPriority w:val="99"/>
    <w:rsid w:val="00815A51"/>
    <w:pPr>
      <w:spacing w:line="221" w:lineRule="atLeast"/>
    </w:pPr>
    <w:rPr>
      <w:rFonts w:ascii="TheSansOfficeLF" w:hAnsi="TheSansOfficeLF" w:cstheme="minorBidi"/>
      <w:color w:val="auto"/>
    </w:rPr>
  </w:style>
  <w:style w:type="paragraph" w:styleId="Revision">
    <w:name w:val="Revision"/>
    <w:hidden/>
    <w:uiPriority w:val="99"/>
    <w:semiHidden/>
    <w:rsid w:val="00815A51"/>
    <w:pPr>
      <w:spacing w:after="0"/>
    </w:pPr>
    <w:rPr>
      <w:rFonts w:ascii="Verdana" w:hAnsi="Verdana"/>
      <w:color w:val="auto"/>
    </w:rPr>
  </w:style>
  <w:style w:type="character" w:customStyle="1" w:styleId="ui-provider">
    <w:name w:val="ui-provider"/>
    <w:basedOn w:val="DefaultParagraphFont"/>
    <w:rsid w:val="00AE48E7"/>
  </w:style>
  <w:style w:type="paragraph" w:styleId="TOC4">
    <w:name w:val="toc 4"/>
    <w:basedOn w:val="Normal"/>
    <w:next w:val="Normal"/>
    <w:autoRedefine/>
    <w:uiPriority w:val="39"/>
    <w:semiHidden/>
    <w:unhideWhenUsed/>
    <w:rsid w:val="00CF7413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F7413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F7413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F7413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F7413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F7413"/>
    <w:pPr>
      <w:spacing w:after="0"/>
      <w:ind w:left="1760"/>
    </w:pPr>
    <w:rPr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532BBB"/>
    <w:rPr>
      <w:color w:val="2B579A"/>
      <w:shd w:val="clear" w:color="auto" w:fill="E1DFDD"/>
    </w:rPr>
  </w:style>
  <w:style w:type="character" w:customStyle="1" w:styleId="findhit">
    <w:name w:val="findhit"/>
    <w:basedOn w:val="DefaultParagraphFont"/>
    <w:rsid w:val="000A42DF"/>
  </w:style>
  <w:style w:type="paragraph" w:styleId="BodyText">
    <w:name w:val="Body Text"/>
    <w:basedOn w:val="Normal"/>
    <w:link w:val="BodyTextChar"/>
    <w:uiPriority w:val="1"/>
    <w:qFormat/>
    <w:rsid w:val="00B8336E"/>
    <w:pPr>
      <w:widowControl w:val="0"/>
      <w:autoSpaceDE w:val="0"/>
      <w:autoSpaceDN w:val="0"/>
      <w:spacing w:after="0"/>
    </w:pPr>
    <w:rPr>
      <w:rFonts w:ascii="Arial" w:eastAsia="Arial" w:hAnsi="Arial" w:cs="Arial"/>
      <w:color w:val="auto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8336E"/>
    <w:rPr>
      <w:rFonts w:ascii="Arial" w:eastAsia="Arial" w:hAnsi="Arial" w:cs="Arial"/>
      <w:color w:val="auto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7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0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9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8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59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3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jpeg"/><Relationship Id="rId21" Type="http://schemas.openxmlformats.org/officeDocument/2006/relationships/hyperlink" Target="https://www.dfat.gov.au/publications/publications/australias-international-disability-equity-and-rights-strategy-advancing-equity-transform-lives" TargetMode="External"/><Relationship Id="rId42" Type="http://schemas.openxmlformats.org/officeDocument/2006/relationships/image" Target="media/image31.jpeg"/><Relationship Id="rId63" Type="http://schemas.openxmlformats.org/officeDocument/2006/relationships/image" Target="media/image49.png"/><Relationship Id="rId84" Type="http://schemas.openxmlformats.org/officeDocument/2006/relationships/image" Target="media/image72.jpeg"/><Relationship Id="rId138" Type="http://schemas.openxmlformats.org/officeDocument/2006/relationships/image" Target="media/image124.png"/><Relationship Id="rId107" Type="http://schemas.openxmlformats.org/officeDocument/2006/relationships/image" Target="media/image93.jpeg"/><Relationship Id="rId11" Type="http://schemas.openxmlformats.org/officeDocument/2006/relationships/image" Target="media/image1.jpeg"/><Relationship Id="rId32" Type="http://schemas.openxmlformats.org/officeDocument/2006/relationships/image" Target="media/image21.jpeg"/><Relationship Id="rId53" Type="http://schemas.openxmlformats.org/officeDocument/2006/relationships/image" Target="media/image41.png"/><Relationship Id="rId74" Type="http://schemas.openxmlformats.org/officeDocument/2006/relationships/image" Target="media/image62.jpeg"/><Relationship Id="rId128" Type="http://schemas.openxmlformats.org/officeDocument/2006/relationships/image" Target="media/image114.png"/><Relationship Id="rId5" Type="http://schemas.openxmlformats.org/officeDocument/2006/relationships/numbering" Target="numbering.xml"/><Relationship Id="rId90" Type="http://schemas.openxmlformats.org/officeDocument/2006/relationships/image" Target="media/image77.jpeg"/><Relationship Id="rId95" Type="http://schemas.openxmlformats.org/officeDocument/2006/relationships/image" Target="media/image80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43" Type="http://schemas.openxmlformats.org/officeDocument/2006/relationships/image" Target="media/image29.jpeg"/><Relationship Id="rId48" Type="http://schemas.openxmlformats.org/officeDocument/2006/relationships/image" Target="media/image36.pn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113" Type="http://schemas.openxmlformats.org/officeDocument/2006/relationships/image" Target="media/image99.jpeg"/><Relationship Id="rId118" Type="http://schemas.openxmlformats.org/officeDocument/2006/relationships/image" Target="media/image107.jpeg"/><Relationship Id="rId134" Type="http://schemas.openxmlformats.org/officeDocument/2006/relationships/image" Target="media/image120.jpeg"/><Relationship Id="rId139" Type="http://schemas.openxmlformats.org/officeDocument/2006/relationships/image" Target="media/image125.jpeg"/><Relationship Id="rId80" Type="http://schemas.openxmlformats.org/officeDocument/2006/relationships/image" Target="media/image68.png"/><Relationship Id="rId85" Type="http://schemas.openxmlformats.org/officeDocument/2006/relationships/image" Target="media/image74.pn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33" Type="http://schemas.openxmlformats.org/officeDocument/2006/relationships/image" Target="media/image22.png"/><Relationship Id="rId38" Type="http://schemas.openxmlformats.org/officeDocument/2006/relationships/image" Target="media/image26.jpeg"/><Relationship Id="rId59" Type="http://schemas.openxmlformats.org/officeDocument/2006/relationships/image" Target="media/image47.jpeg"/><Relationship Id="rId103" Type="http://schemas.openxmlformats.org/officeDocument/2006/relationships/image" Target="media/image90.jpeg"/><Relationship Id="rId108" Type="http://schemas.openxmlformats.org/officeDocument/2006/relationships/image" Target="media/image94.png"/><Relationship Id="rId124" Type="http://schemas.openxmlformats.org/officeDocument/2006/relationships/image" Target="media/image110.png"/><Relationship Id="rId129" Type="http://schemas.openxmlformats.org/officeDocument/2006/relationships/image" Target="media/image115.png"/><Relationship Id="rId54" Type="http://schemas.openxmlformats.org/officeDocument/2006/relationships/image" Target="media/image42.jpeg"/><Relationship Id="rId70" Type="http://schemas.openxmlformats.org/officeDocument/2006/relationships/image" Target="media/image58.jpeg"/><Relationship Id="rId75" Type="http://schemas.openxmlformats.org/officeDocument/2006/relationships/image" Target="media/image64.jpeg"/><Relationship Id="rId91" Type="http://schemas.openxmlformats.org/officeDocument/2006/relationships/image" Target="media/image78.jpeg"/><Relationship Id="rId96" Type="http://schemas.openxmlformats.org/officeDocument/2006/relationships/image" Target="media/image83.jpeg"/><Relationship Id="rId140" Type="http://schemas.openxmlformats.org/officeDocument/2006/relationships/image" Target="media/image129.png"/><Relationship Id="rId14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49" Type="http://schemas.openxmlformats.org/officeDocument/2006/relationships/image" Target="media/image37.png"/><Relationship Id="rId114" Type="http://schemas.openxmlformats.org/officeDocument/2006/relationships/image" Target="media/image100.jpeg"/><Relationship Id="rId119" Type="http://schemas.openxmlformats.org/officeDocument/2006/relationships/image" Target="media/image108.jpeg"/><Relationship Id="rId44" Type="http://schemas.openxmlformats.org/officeDocument/2006/relationships/image" Target="media/image32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81" Type="http://schemas.openxmlformats.org/officeDocument/2006/relationships/image" Target="media/image69.jpeg"/><Relationship Id="rId86" Type="http://schemas.openxmlformats.org/officeDocument/2006/relationships/image" Target="media/image75.jpeg"/><Relationship Id="rId130" Type="http://schemas.openxmlformats.org/officeDocument/2006/relationships/image" Target="media/image116.png"/><Relationship Id="rId135" Type="http://schemas.openxmlformats.org/officeDocument/2006/relationships/image" Target="media/image121.jpeg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7.jpeg"/><Relationship Id="rId109" Type="http://schemas.openxmlformats.org/officeDocument/2006/relationships/image" Target="media/image95.png"/><Relationship Id="rId34" Type="http://schemas.openxmlformats.org/officeDocument/2006/relationships/image" Target="media/image23.jpeg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76" Type="http://schemas.openxmlformats.org/officeDocument/2006/relationships/image" Target="media/image65.jpeg"/><Relationship Id="rId97" Type="http://schemas.openxmlformats.org/officeDocument/2006/relationships/image" Target="media/image84.png"/><Relationship Id="rId104" Type="http://schemas.openxmlformats.org/officeDocument/2006/relationships/image" Target="media/image91.jpeg"/><Relationship Id="rId120" Type="http://schemas.openxmlformats.org/officeDocument/2006/relationships/image" Target="media/image103.jpeg"/><Relationship Id="rId125" Type="http://schemas.openxmlformats.org/officeDocument/2006/relationships/image" Target="media/image111.png"/><Relationship Id="rId141" Type="http://schemas.openxmlformats.org/officeDocument/2006/relationships/image" Target="media/image130.png"/><Relationship Id="rId14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59.png"/><Relationship Id="rId92" Type="http://schemas.openxmlformats.org/officeDocument/2006/relationships/image" Target="media/image81.jpeg"/><Relationship Id="rId2" Type="http://schemas.openxmlformats.org/officeDocument/2006/relationships/customXml" Target="../customXml/item2.xml"/><Relationship Id="rId29" Type="http://schemas.openxmlformats.org/officeDocument/2006/relationships/image" Target="media/image18.jpeg"/><Relationship Id="rId24" Type="http://schemas.openxmlformats.org/officeDocument/2006/relationships/image" Target="media/image13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54.png"/><Relationship Id="rId87" Type="http://schemas.openxmlformats.org/officeDocument/2006/relationships/image" Target="media/image73.jpeg"/><Relationship Id="rId110" Type="http://schemas.openxmlformats.org/officeDocument/2006/relationships/image" Target="media/image96.png"/><Relationship Id="rId115" Type="http://schemas.openxmlformats.org/officeDocument/2006/relationships/image" Target="media/image101.jpeg"/><Relationship Id="rId131" Type="http://schemas.openxmlformats.org/officeDocument/2006/relationships/image" Target="media/image117.png"/><Relationship Id="rId136" Type="http://schemas.openxmlformats.org/officeDocument/2006/relationships/image" Target="media/image122.png"/><Relationship Id="rId61" Type="http://schemas.openxmlformats.org/officeDocument/2006/relationships/image" Target="media/image50.jpeg"/><Relationship Id="rId82" Type="http://schemas.openxmlformats.org/officeDocument/2006/relationships/image" Target="media/image70.jpe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56" Type="http://schemas.openxmlformats.org/officeDocument/2006/relationships/image" Target="media/image45.jpeg"/><Relationship Id="rId77" Type="http://schemas.openxmlformats.org/officeDocument/2006/relationships/image" Target="media/image63.jpeg"/><Relationship Id="rId100" Type="http://schemas.openxmlformats.org/officeDocument/2006/relationships/image" Target="media/image87.png"/><Relationship Id="rId105" Type="http://schemas.openxmlformats.org/officeDocument/2006/relationships/image" Target="media/image94.jpeg"/><Relationship Id="rId126" Type="http://schemas.openxmlformats.org/officeDocument/2006/relationships/image" Target="media/image112.png"/><Relationship Id="rId14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93" Type="http://schemas.openxmlformats.org/officeDocument/2006/relationships/image" Target="media/image82.jpeg"/><Relationship Id="rId98" Type="http://schemas.openxmlformats.org/officeDocument/2006/relationships/image" Target="media/image85.jpeg"/><Relationship Id="rId121" Type="http://schemas.openxmlformats.org/officeDocument/2006/relationships/image" Target="media/image104.png"/><Relationship Id="rId142" Type="http://schemas.openxmlformats.org/officeDocument/2006/relationships/image" Target="media/image131.jpeg"/><Relationship Id="rId3" Type="http://schemas.openxmlformats.org/officeDocument/2006/relationships/customXml" Target="../customXml/item3.xml"/><Relationship Id="rId25" Type="http://schemas.openxmlformats.org/officeDocument/2006/relationships/image" Target="media/image14.png"/><Relationship Id="rId46" Type="http://schemas.openxmlformats.org/officeDocument/2006/relationships/image" Target="media/image34.png"/><Relationship Id="rId67" Type="http://schemas.openxmlformats.org/officeDocument/2006/relationships/image" Target="media/image55.jpeg"/><Relationship Id="rId116" Type="http://schemas.openxmlformats.org/officeDocument/2006/relationships/image" Target="media/image102.jpeg"/><Relationship Id="rId137" Type="http://schemas.openxmlformats.org/officeDocument/2006/relationships/image" Target="media/image123.png"/><Relationship Id="rId20" Type="http://schemas.openxmlformats.org/officeDocument/2006/relationships/image" Target="media/image10.png"/><Relationship Id="rId41" Type="http://schemas.openxmlformats.org/officeDocument/2006/relationships/image" Target="media/image30.jpeg"/><Relationship Id="rId62" Type="http://schemas.openxmlformats.org/officeDocument/2006/relationships/image" Target="media/image51.jpeg"/><Relationship Id="rId83" Type="http://schemas.openxmlformats.org/officeDocument/2006/relationships/image" Target="media/image71.png"/><Relationship Id="rId88" Type="http://schemas.openxmlformats.org/officeDocument/2006/relationships/image" Target="media/image74.jpeg"/><Relationship Id="rId111" Type="http://schemas.openxmlformats.org/officeDocument/2006/relationships/image" Target="media/image97.jpeg"/><Relationship Id="rId132" Type="http://schemas.openxmlformats.org/officeDocument/2006/relationships/image" Target="media/image118.png"/><Relationship Id="rId15" Type="http://schemas.openxmlformats.org/officeDocument/2006/relationships/image" Target="media/image5.png"/><Relationship Id="rId36" Type="http://schemas.openxmlformats.org/officeDocument/2006/relationships/image" Target="media/image25.png"/><Relationship Id="rId57" Type="http://schemas.openxmlformats.org/officeDocument/2006/relationships/image" Target="media/image46.jpeg"/><Relationship Id="rId106" Type="http://schemas.openxmlformats.org/officeDocument/2006/relationships/image" Target="media/image92.jpeg"/><Relationship Id="rId127" Type="http://schemas.openxmlformats.org/officeDocument/2006/relationships/image" Target="media/image113.jpeg"/><Relationship Id="rId10" Type="http://schemas.openxmlformats.org/officeDocument/2006/relationships/endnotes" Target="endnotes.xml"/><Relationship Id="rId31" Type="http://schemas.openxmlformats.org/officeDocument/2006/relationships/image" Target="media/image20.jpeg"/><Relationship Id="rId52" Type="http://schemas.openxmlformats.org/officeDocument/2006/relationships/image" Target="media/image40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94" Type="http://schemas.openxmlformats.org/officeDocument/2006/relationships/image" Target="media/image79.jpeg"/><Relationship Id="rId99" Type="http://schemas.openxmlformats.org/officeDocument/2006/relationships/image" Target="media/image86.jpeg"/><Relationship Id="rId101" Type="http://schemas.openxmlformats.org/officeDocument/2006/relationships/image" Target="media/image88.png"/><Relationship Id="rId122" Type="http://schemas.openxmlformats.org/officeDocument/2006/relationships/image" Target="media/image105.jpeg"/><Relationship Id="rId143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5.jpeg"/><Relationship Id="rId47" Type="http://schemas.openxmlformats.org/officeDocument/2006/relationships/image" Target="media/image35.png"/><Relationship Id="rId68" Type="http://schemas.openxmlformats.org/officeDocument/2006/relationships/image" Target="media/image56.png"/><Relationship Id="rId89" Type="http://schemas.openxmlformats.org/officeDocument/2006/relationships/image" Target="media/image76.jpeg"/><Relationship Id="rId112" Type="http://schemas.openxmlformats.org/officeDocument/2006/relationships/image" Target="media/image98.png"/><Relationship Id="rId133" Type="http://schemas.openxmlformats.org/officeDocument/2006/relationships/image" Target="media/image119.png"/><Relationship Id="rId16" Type="http://schemas.openxmlformats.org/officeDocument/2006/relationships/image" Target="media/image6.png"/><Relationship Id="rId37" Type="http://schemas.openxmlformats.org/officeDocument/2006/relationships/image" Target="media/image26.png"/><Relationship Id="rId58" Type="http://schemas.openxmlformats.org/officeDocument/2006/relationships/image" Target="media/image44.jpeg"/><Relationship Id="rId79" Type="http://schemas.openxmlformats.org/officeDocument/2006/relationships/image" Target="media/image67.png"/><Relationship Id="rId102" Type="http://schemas.openxmlformats.org/officeDocument/2006/relationships/image" Target="media/image89.jpeg"/><Relationship Id="rId123" Type="http://schemas.openxmlformats.org/officeDocument/2006/relationships/image" Target="media/image109.jpeg"/><Relationship Id="rId14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8.svg"/><Relationship Id="rId2" Type="http://schemas.openxmlformats.org/officeDocument/2006/relationships/image" Target="media/image127.png"/><Relationship Id="rId1" Type="http://schemas.openxmlformats.org/officeDocument/2006/relationships/image" Target="media/image1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aniel\Downloads\IAG%20Short%20Doc%202022%20-%20no%20header.dotx" TargetMode="External"/></Relationships>
</file>

<file path=word/theme/theme1.xml><?xml version="1.0" encoding="utf-8"?>
<a:theme xmlns:a="http://schemas.openxmlformats.org/drawingml/2006/main" name="IAG">
  <a:themeElements>
    <a:clrScheme name="IAG 2022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FAC41A"/>
      </a:accent1>
      <a:accent2>
        <a:srgbClr val="E6E5D7"/>
      </a:accent2>
      <a:accent3>
        <a:srgbClr val="EEF2F4"/>
      </a:accent3>
      <a:accent4>
        <a:srgbClr val="FEF6DC"/>
      </a:accent4>
      <a:accent5>
        <a:srgbClr val="79A3DC"/>
      </a:accent5>
      <a:accent6>
        <a:srgbClr val="C4141B"/>
      </a:accent6>
      <a:hlink>
        <a:srgbClr val="1A3965"/>
      </a:hlink>
      <a:folHlink>
        <a:srgbClr val="1A3965"/>
      </a:folHlink>
    </a:clrScheme>
    <a:fontScheme name="IAG">
      <a:majorFont>
        <a:latin typeface="Calibri"/>
        <a:ea typeface=""/>
        <a:cs typeface=""/>
      </a:majorFont>
      <a:minorFont>
        <a:latin typeface="Verdana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AG" id="{E8D839D4-F9B4-48D8-A49E-2B557C0685E3}" vid="{1D8AC8AE-11FB-4CA8-9094-A57C47F95E1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3F81EAA971264B833FC7D690D55BC9" ma:contentTypeVersion="20" ma:contentTypeDescription="Create a new document." ma:contentTypeScope="" ma:versionID="fec2d4dc9a979403d1915a41da7a4774">
  <xsd:schema xmlns:xsd="http://www.w3.org/2001/XMLSchema" xmlns:xs="http://www.w3.org/2001/XMLSchema" xmlns:p="http://schemas.microsoft.com/office/2006/metadata/properties" xmlns:ns2="f945acbb-4a4d-44b1-a5ea-e3720f82891e" xmlns:ns3="4171f854-f482-4227-add5-188c3bba07ce" xmlns:ns4="16e17ea9-0362-424b-a5af-43ea99604c86" targetNamespace="http://schemas.microsoft.com/office/2006/metadata/properties" ma:root="true" ma:fieldsID="5dc0b3a1378ae42241168a36a531e468" ns2:_="" ns3:_="" ns4:_="">
    <xsd:import namespace="f945acbb-4a4d-44b1-a5ea-e3720f82891e"/>
    <xsd:import namespace="4171f854-f482-4227-add5-188c3bba07ce"/>
    <xsd:import namespace="16e17ea9-0362-424b-a5af-43ea99604c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reviewstatu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45acbb-4a4d-44b1-a5ea-e3720f8289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d710ed43-752e-496d-a116-25d27cb065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viewstatus" ma:index="26" nillable="true" ma:displayName="review status" ma:description="to assign review classification: priority doc&#10;low priority or in review, marked up etc" ma:format="Dropdown" ma:internalName="reviewstatus">
      <xsd:simpleType>
        <xsd:restriction base="dms:Text">
          <xsd:maxLength value="255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71f854-f482-4227-add5-188c3bba07ce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33b801c-4f54-4eb0-8659-9c5c723e6db7}" ma:internalName="TaxCatchAll" ma:showField="CatchAllData" ma:web="4171f854-f482-4227-add5-188c3bba07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e17ea9-0362-424b-a5af-43ea99604c86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45acbb-4a4d-44b1-a5ea-e3720f82891e">
      <Terms xmlns="http://schemas.microsoft.com/office/infopath/2007/PartnerControls"/>
    </lcf76f155ced4ddcb4097134ff3c332f>
    <SharedWithUsers xmlns="16e17ea9-0362-424b-a5af-43ea99604c86">
      <UserInfo>
        <DisplayName>Sarah Kernot</DisplayName>
        <AccountId>11</AccountId>
        <AccountType/>
      </UserInfo>
      <UserInfo>
        <DisplayName>Brett Chant</DisplayName>
        <AccountId>611</AccountId>
        <AccountType/>
      </UserInfo>
      <UserInfo>
        <DisplayName>Lachlan Dawson</DisplayName>
        <AccountId>156</AccountId>
        <AccountType/>
      </UserInfo>
    </SharedWithUsers>
    <TaxCatchAll xmlns="4171f854-f482-4227-add5-188c3bba07ce" xsi:nil="true"/>
    <reviewstatus xmlns="f945acbb-4a4d-44b1-a5ea-e3720f82891e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11AE6B-C9BA-499A-80BA-B71F9B9384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639EFC-CF96-49A3-AFDA-1D9647601F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45acbb-4a4d-44b1-a5ea-e3720f82891e"/>
    <ds:schemaRef ds:uri="4171f854-f482-4227-add5-188c3bba07ce"/>
    <ds:schemaRef ds:uri="16e17ea9-0362-424b-a5af-43ea99604c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F15FFE-1A93-4B41-BED9-56161385285C}">
  <ds:schemaRefs>
    <ds:schemaRef ds:uri="http://www.w3.org/XML/1998/namespace"/>
    <ds:schemaRef ds:uri="http://schemas.microsoft.com/office/2006/metadata/properties"/>
    <ds:schemaRef ds:uri="http://schemas.microsoft.com/office/infopath/2007/PartnerControls"/>
    <ds:schemaRef ds:uri="4171f854-f482-4227-add5-188c3bba07ce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16e17ea9-0362-424b-a5af-43ea99604c86"/>
    <ds:schemaRef ds:uri="f945acbb-4a4d-44b1-a5ea-e3720f82891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13B3109-25A7-4372-87FE-B6DDD30AEE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IAG Short Doc 2022 - no header</Template>
  <TotalTime>5</TotalTime>
  <Pages>21</Pages>
  <Words>2692</Words>
  <Characters>13379</Characters>
  <Application>Microsoft Office Word</Application>
  <DocSecurity>0</DocSecurity>
  <Lines>430</Lines>
  <Paragraphs>246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 Australia</Company>
  <LinksUpToDate>false</LinksUpToDate>
  <CharactersWithSpaces>15985</CharactersWithSpaces>
  <SharedDoc>false</SharedDoc>
  <HLinks>
    <vt:vector size="12" baseType="variant">
      <vt:variant>
        <vt:i4>4980737</vt:i4>
      </vt:variant>
      <vt:variant>
        <vt:i4>0</vt:i4>
      </vt:variant>
      <vt:variant>
        <vt:i4>0</vt:i4>
      </vt:variant>
      <vt:variant>
        <vt:i4>5</vt:i4>
      </vt:variant>
      <vt:variant>
        <vt:lpwstr>https://www.dfat.gov.au/publications/publications/australias-international-disability-equity-and-rights-strategy-advancing-equity-transform-lives</vt:lpwstr>
      </vt:variant>
      <vt:variant>
        <vt:lpwstr/>
      </vt:variant>
      <vt:variant>
        <vt:i4>4980737</vt:i4>
      </vt:variant>
      <vt:variant>
        <vt:i4>0</vt:i4>
      </vt:variant>
      <vt:variant>
        <vt:i4>0</vt:i4>
      </vt:variant>
      <vt:variant>
        <vt:i4>5</vt:i4>
      </vt:variant>
      <vt:variant>
        <vt:lpwstr>https://www.dfat.gov.au/publications/publications/australias-international-disability-equity-and-rights-strategy-advancing-equity-transform-lives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Voices from the Region - Easy Read</dc:title>
  <dc:subject/>
  <dc:creator>Australian Government Department of Foreign Affairs and Trade</dc:creator>
  <cp:keywords>[SEC=OFFICIAL]</cp:keywords>
  <dc:description/>
  <cp:lastModifiedBy>Patrick Baggoley</cp:lastModifiedBy>
  <cp:revision>5</cp:revision>
  <cp:lastPrinted>2024-07-30T15:55:00Z</cp:lastPrinted>
  <dcterms:created xsi:type="dcterms:W3CDTF">2025-08-08T06:33:00Z</dcterms:created>
  <dcterms:modified xsi:type="dcterms:W3CDTF">2025-08-11T02:16:00Z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148400</vt:r8>
  </property>
  <property fmtid="{D5CDD505-2E9C-101B-9397-08002B2CF9AE}" pid="3" name="MediaServiceImageTags">
    <vt:lpwstr/>
  </property>
  <property fmtid="{D5CDD505-2E9C-101B-9397-08002B2CF9AE}" pid="4" name="test_x0020_tag4">
    <vt:lpwstr/>
  </property>
  <property fmtid="{D5CDD505-2E9C-101B-9397-08002B2CF9AE}" pid="5" name="test_x0020_tag2">
    <vt:lpwstr/>
  </property>
  <property fmtid="{D5CDD505-2E9C-101B-9397-08002B2CF9AE}" pid="6" name="Test_x0020_tag">
    <vt:lpwstr/>
  </property>
  <property fmtid="{D5CDD505-2E9C-101B-9397-08002B2CF9AE}" pid="7" name="test_x0020_tag3">
    <vt:lpwstr/>
  </property>
  <property fmtid="{D5CDD505-2E9C-101B-9397-08002B2CF9AE}" pid="8" name="test tag3">
    <vt:lpwstr/>
  </property>
  <property fmtid="{D5CDD505-2E9C-101B-9397-08002B2CF9AE}" pid="9" name="test tag4">
    <vt:lpwstr/>
  </property>
  <property fmtid="{D5CDD505-2E9C-101B-9397-08002B2CF9AE}" pid="10" name="test tag2">
    <vt:lpwstr/>
  </property>
  <property fmtid="{D5CDD505-2E9C-101B-9397-08002B2CF9AE}" pid="11" name="Test tag">
    <vt:lpwstr/>
  </property>
  <property fmtid="{D5CDD505-2E9C-101B-9397-08002B2CF9AE}" pid="12" name="PM_Namespace">
    <vt:lpwstr>gov.au</vt:lpwstr>
  </property>
  <property fmtid="{D5CDD505-2E9C-101B-9397-08002B2CF9AE}" pid="13" name="PM_Caveats_Count">
    <vt:lpwstr>0</vt:lpwstr>
  </property>
  <property fmtid="{D5CDD505-2E9C-101B-9397-08002B2CF9AE}" pid="14" name="PM_Version">
    <vt:lpwstr>2018.4</vt:lpwstr>
  </property>
  <property fmtid="{D5CDD505-2E9C-101B-9397-08002B2CF9AE}" pid="15" name="PM_Note">
    <vt:lpwstr/>
  </property>
  <property fmtid="{D5CDD505-2E9C-101B-9397-08002B2CF9AE}" pid="16" name="PMHMAC">
    <vt:lpwstr>v=2022.1;a=SHA256;h=0998BE51493FEB217D07E75CFD07144AEC7F98AD1681FF88ED150C644394E025</vt:lpwstr>
  </property>
  <property fmtid="{D5CDD505-2E9C-101B-9397-08002B2CF9AE}" pid="17" name="PM_Qualifier">
    <vt:lpwstr/>
  </property>
  <property fmtid="{D5CDD505-2E9C-101B-9397-08002B2CF9AE}" pid="18" name="PM_SecurityClassification">
    <vt:lpwstr>OFFICIAL</vt:lpwstr>
  </property>
  <property fmtid="{D5CDD505-2E9C-101B-9397-08002B2CF9AE}" pid="19" name="PM_ProtectiveMarkingValue_Header">
    <vt:lpwstr>OFFICIAL</vt:lpwstr>
  </property>
  <property fmtid="{D5CDD505-2E9C-101B-9397-08002B2CF9AE}" pid="20" name="PM_OriginationTimeStamp">
    <vt:lpwstr>2024-05-14T02:11:52Z</vt:lpwstr>
  </property>
  <property fmtid="{D5CDD505-2E9C-101B-9397-08002B2CF9AE}" pid="21" name="PM_Markers">
    <vt:lpwstr/>
  </property>
  <property fmtid="{D5CDD505-2E9C-101B-9397-08002B2CF9AE}" pid="22" name="PM_InsertionValue">
    <vt:lpwstr>OFFICIAL</vt:lpwstr>
  </property>
  <property fmtid="{D5CDD505-2E9C-101B-9397-08002B2CF9AE}" pid="23" name="PM_Originator_Hash_SHA1">
    <vt:lpwstr>E5329D78ADFF18985C404F3A4015F7B7C209C4C5</vt:lpwstr>
  </property>
  <property fmtid="{D5CDD505-2E9C-101B-9397-08002B2CF9AE}" pid="24" name="PM_DisplayValueSecClassificationWithQualifier">
    <vt:lpwstr>OFFICIAL</vt:lpwstr>
  </property>
  <property fmtid="{D5CDD505-2E9C-101B-9397-08002B2CF9AE}" pid="25" name="PM_Originating_FileId">
    <vt:lpwstr>FE29E134E1154315A0516C88882B4ED9</vt:lpwstr>
  </property>
  <property fmtid="{D5CDD505-2E9C-101B-9397-08002B2CF9AE}" pid="26" name="PM_ProtectiveMarkingValue_Footer">
    <vt:lpwstr>OFFICIAL</vt:lpwstr>
  </property>
  <property fmtid="{D5CDD505-2E9C-101B-9397-08002B2CF9AE}" pid="27" name="PM_ProtectiveMarkingImage_Header">
    <vt:lpwstr>C:\Program Files\Common Files\janusNET Shared\janusSEAL\Images\DocumentSlashBlue.png</vt:lpwstr>
  </property>
  <property fmtid="{D5CDD505-2E9C-101B-9397-08002B2CF9AE}" pid="28" name="PM_ProtectiveMarkingImage_Footer">
    <vt:lpwstr>C:\Program Files\Common Files\janusNET Shared\janusSEAL\Images\DocumentSlashBlue.png</vt:lpwstr>
  </property>
  <property fmtid="{D5CDD505-2E9C-101B-9397-08002B2CF9AE}" pid="29" name="PM_Display">
    <vt:lpwstr>OFFICIAL</vt:lpwstr>
  </property>
  <property fmtid="{D5CDD505-2E9C-101B-9397-08002B2CF9AE}" pid="30" name="PM_OriginatorUserAccountName_SHA256">
    <vt:lpwstr>C427463A240001568B1E728057080C091949066E05DD342FA6B5B9F6FF33F8D6</vt:lpwstr>
  </property>
  <property fmtid="{D5CDD505-2E9C-101B-9397-08002B2CF9AE}" pid="31" name="PM_OriginatorDomainName_SHA256">
    <vt:lpwstr>6F3591835F3B2A8A025B00B5BA6418010DA3A17C9C26EA9C049FFD28039489A2</vt:lpwstr>
  </property>
  <property fmtid="{D5CDD505-2E9C-101B-9397-08002B2CF9AE}" pid="32" name="PMUuid">
    <vt:lpwstr>v=2022.2;d=gov.au;g=46DD6D7C-8107-577B-BC6E-F348953B2E44</vt:lpwstr>
  </property>
  <property fmtid="{D5CDD505-2E9C-101B-9397-08002B2CF9AE}" pid="33" name="PM_Hash_Version">
    <vt:lpwstr>2022.1</vt:lpwstr>
  </property>
  <property fmtid="{D5CDD505-2E9C-101B-9397-08002B2CF9AE}" pid="34" name="PM_Hash_Salt_Prev">
    <vt:lpwstr>3117CB994980A2D9A3C8304F108C6340</vt:lpwstr>
  </property>
  <property fmtid="{D5CDD505-2E9C-101B-9397-08002B2CF9AE}" pid="35" name="PM_Hash_Salt">
    <vt:lpwstr>8A6B487F3E7D6D770D919FB61A061135</vt:lpwstr>
  </property>
  <property fmtid="{D5CDD505-2E9C-101B-9397-08002B2CF9AE}" pid="36" name="PM_Hash_SHA1">
    <vt:lpwstr>4F191EBDC983C94F8E6C6A3A2C677AEB6C48E884</vt:lpwstr>
  </property>
  <property fmtid="{D5CDD505-2E9C-101B-9397-08002B2CF9AE}" pid="37" name="PM_SecurityClassification_Prev">
    <vt:lpwstr>OFFICIAL</vt:lpwstr>
  </property>
  <property fmtid="{D5CDD505-2E9C-101B-9397-08002B2CF9AE}" pid="38" name="PM_Qualifier_Prev">
    <vt:lpwstr/>
  </property>
  <property fmtid="{D5CDD505-2E9C-101B-9397-08002B2CF9AE}" pid="39" name="ContentTypeId">
    <vt:lpwstr>0x010100663F81EAA971264B833FC7D690D55BC9</vt:lpwstr>
  </property>
</Properties>
</file>