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1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9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lang w:eastAsia="en-US"/>
        </w:rPr>
        <w:id w:val="230667208"/>
        <w:docPartObj>
          <w:docPartGallery w:val="Cover Pages"/>
          <w:docPartUnique/>
        </w:docPartObj>
      </w:sdtPr>
      <w:sdtEndPr>
        <w:rPr>
          <w:caps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8072"/>
          </w:tblGrid>
          <w:tr w:rsidR="004E2E7D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4E2E7D" w:rsidRDefault="004E2E7D" w:rsidP="004E2E7D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4E2E7D">
            <w:tc>
              <w:tcPr>
                <w:tcW w:w="7672" w:type="dxa"/>
              </w:tcPr>
              <w:p w:rsidR="004E2E7D" w:rsidRDefault="004E2E7D" w:rsidP="004E2E7D">
                <w:pPr>
                  <w:pStyle w:val="NoSpacing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</w:pPr>
                <w:r w:rsidRPr="004E2E7D">
                  <w:rPr>
                    <w:rFonts w:asciiTheme="majorHAnsi" w:eastAsiaTheme="majorEastAsia" w:hAnsiTheme="majorHAnsi" w:cstheme="majorBidi"/>
                    <w:color w:val="4F81BD" w:themeColor="accent1"/>
                    <w:sz w:val="72"/>
                    <w:szCs w:val="72"/>
                    <w:lang w:val="en-AU"/>
                  </w:rPr>
                  <w:t xml:space="preserve">HAARP Vietnam </w:t>
                </w:r>
              </w:p>
            </w:tc>
          </w:tr>
          <w:tr w:rsidR="004E2E7D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4E2E7D" w:rsidRDefault="004E2E7D">
                <w:pPr>
                  <w:pStyle w:val="NoSpacing"/>
                  <w:rPr>
                    <w:rFonts w:asciiTheme="majorHAnsi" w:eastAsiaTheme="majorEastAsia" w:hAnsiTheme="majorHAnsi" w:cstheme="majorBidi"/>
                    <w:lang w:val="en-AU"/>
                  </w:rPr>
                </w:pPr>
                <w:r w:rsidRPr="004E2E7D">
                  <w:rPr>
                    <w:rFonts w:asciiTheme="majorHAnsi" w:eastAsiaTheme="majorEastAsia" w:hAnsiTheme="majorHAnsi" w:cstheme="majorBidi"/>
                    <w:lang w:val="en-AU"/>
                  </w:rPr>
                  <w:t xml:space="preserve">Report </w:t>
                </w:r>
                <w:r w:rsidR="000026BC">
                  <w:rPr>
                    <w:rFonts w:asciiTheme="majorHAnsi" w:eastAsiaTheme="majorEastAsia" w:hAnsiTheme="majorHAnsi" w:cstheme="majorBidi"/>
                    <w:lang w:val="en-AU"/>
                  </w:rPr>
                  <w:t xml:space="preserve">- </w:t>
                </w:r>
                <w:r w:rsidRPr="004E2E7D">
                  <w:rPr>
                    <w:rFonts w:asciiTheme="majorHAnsi" w:eastAsiaTheme="majorEastAsia" w:hAnsiTheme="majorHAnsi" w:cstheme="majorBidi"/>
                    <w:lang w:val="en-AU"/>
                  </w:rPr>
                  <w:t xml:space="preserve">Results of Project Implementation Activities for 2010 </w:t>
                </w:r>
                <w:r w:rsidR="000026BC">
                  <w:rPr>
                    <w:rFonts w:asciiTheme="majorHAnsi" w:eastAsiaTheme="majorEastAsia" w:hAnsiTheme="majorHAnsi" w:cstheme="majorBidi"/>
                    <w:lang w:val="en-AU"/>
                  </w:rPr>
                  <w:t>–</w:t>
                </w:r>
                <w:r w:rsidRPr="004E2E7D">
                  <w:rPr>
                    <w:rFonts w:asciiTheme="majorHAnsi" w:eastAsiaTheme="majorEastAsia" w:hAnsiTheme="majorHAnsi" w:cstheme="majorBidi"/>
                    <w:lang w:val="en-AU"/>
                  </w:rPr>
                  <w:t xml:space="preserve"> 2014</w:t>
                </w:r>
              </w:p>
              <w:p w:rsidR="000026BC" w:rsidRDefault="000026BC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  <w:lang w:val="en-AU"/>
                  </w:rPr>
                  <w:t>Hanoi, March 2015</w:t>
                </w:r>
              </w:p>
            </w:tc>
          </w:tr>
        </w:tbl>
        <w:p w:rsidR="004E2E7D" w:rsidRDefault="004E2E7D"/>
        <w:p w:rsidR="004E2E7D" w:rsidRDefault="004E2E7D"/>
        <w:p w:rsidR="004E2E7D" w:rsidRDefault="008029F1">
          <w:pPr>
            <w:rPr>
              <w:rFonts w:asciiTheme="majorHAnsi" w:eastAsiaTheme="majorEastAsia" w:hAnsiTheme="majorHAnsi" w:cstheme="majorBidi"/>
              <w:caps/>
              <w:lang w:eastAsia="ja-JP"/>
            </w:rPr>
          </w:pPr>
          <w:r w:rsidRPr="008029F1">
            <w:rPr>
              <w:rFonts w:asciiTheme="majorHAnsi" w:eastAsiaTheme="majorEastAsia" w:hAnsiTheme="majorHAnsi" w:cstheme="majorBidi"/>
              <w:caps/>
              <w:noProof/>
              <w:lang w:val="en-AU" w:eastAsia="en-AU"/>
            </w:rPr>
            <w:drawing>
              <wp:anchor distT="0" distB="0" distL="114300" distR="114300" simplePos="0" relativeHeight="251687936" behindDoc="1" locked="0" layoutInCell="1" allowOverlap="1" wp14:anchorId="53A7EC51" wp14:editId="6C21B54B">
                <wp:simplePos x="0" y="0"/>
                <wp:positionH relativeFrom="column">
                  <wp:posOffset>4169410</wp:posOffset>
                </wp:positionH>
                <wp:positionV relativeFrom="paragraph">
                  <wp:posOffset>7994015</wp:posOffset>
                </wp:positionV>
                <wp:extent cx="1591310" cy="719455"/>
                <wp:effectExtent l="0" t="0" r="8890" b="4445"/>
                <wp:wrapThrough wrapText="bothSides">
                  <wp:wrapPolygon edited="0">
                    <wp:start x="0" y="0"/>
                    <wp:lineTo x="0" y="21162"/>
                    <wp:lineTo x="21462" y="21162"/>
                    <wp:lineTo x="21462" y="0"/>
                    <wp:lineTo x="0" y="0"/>
                  </wp:wrapPolygon>
                </wp:wrapThrough>
                <wp:docPr id="6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131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029F1">
            <w:rPr>
              <w:rFonts w:asciiTheme="majorHAnsi" w:eastAsiaTheme="majorEastAsia" w:hAnsiTheme="majorHAnsi" w:cstheme="majorBidi"/>
              <w:caps/>
              <w:noProof/>
              <w:lang w:val="en-AU" w:eastAsia="en-AU"/>
            </w:rPr>
            <w:drawing>
              <wp:anchor distT="0" distB="0" distL="114300" distR="114300" simplePos="0" relativeHeight="251688960" behindDoc="1" locked="0" layoutInCell="1" allowOverlap="1" wp14:anchorId="6434DE3A" wp14:editId="5B3E4B22">
                <wp:simplePos x="0" y="0"/>
                <wp:positionH relativeFrom="column">
                  <wp:posOffset>160655</wp:posOffset>
                </wp:positionH>
                <wp:positionV relativeFrom="paragraph">
                  <wp:posOffset>7960995</wp:posOffset>
                </wp:positionV>
                <wp:extent cx="1344930" cy="758825"/>
                <wp:effectExtent l="0" t="0" r="7620" b="3175"/>
                <wp:wrapThrough wrapText="bothSides">
                  <wp:wrapPolygon edited="0">
                    <wp:start x="0" y="0"/>
                    <wp:lineTo x="0" y="21148"/>
                    <wp:lineTo x="21416" y="21148"/>
                    <wp:lineTo x="21416" y="0"/>
                    <wp:lineTo x="0" y="0"/>
                  </wp:wrapPolygon>
                </wp:wrapThrough>
                <wp:docPr id="7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4930" cy="75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E2E7D">
            <w:rPr>
              <w:rFonts w:asciiTheme="majorHAnsi" w:eastAsiaTheme="majorEastAsia" w:hAnsiTheme="majorHAnsi" w:cstheme="majorBidi"/>
              <w:caps/>
              <w:lang w:eastAsia="ja-JP"/>
            </w:rPr>
            <w:br w:type="page"/>
          </w:r>
        </w:p>
      </w:sdtContent>
    </w:sdt>
    <w:p w:rsidR="0097454B" w:rsidRDefault="0097454B">
      <w:pPr>
        <w:spacing w:before="5" w:after="0" w:line="190" w:lineRule="exact"/>
        <w:rPr>
          <w:sz w:val="19"/>
          <w:szCs w:val="19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before="26" w:after="0" w:line="240" w:lineRule="auto"/>
        <w:ind w:left="4093" w:right="412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ACRON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MS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7" w:after="0" w:line="240" w:lineRule="exact"/>
        <w:rPr>
          <w:sz w:val="24"/>
          <w:szCs w:val="24"/>
        </w:rPr>
      </w:pPr>
    </w:p>
    <w:p w:rsidR="0097454B" w:rsidRDefault="00764783">
      <w:pPr>
        <w:tabs>
          <w:tab w:val="left" w:pos="236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tabs>
          <w:tab w:val="left" w:pos="238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JSC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Central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Jo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eering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mmittee</w:t>
      </w:r>
    </w:p>
    <w:p w:rsidR="0097454B" w:rsidRDefault="0097454B">
      <w:pPr>
        <w:spacing w:before="9" w:after="0" w:line="110" w:lineRule="exact"/>
        <w:rPr>
          <w:sz w:val="11"/>
          <w:szCs w:val="11"/>
        </w:rPr>
      </w:pPr>
    </w:p>
    <w:p w:rsidR="0097454B" w:rsidRDefault="00764783">
      <w:pPr>
        <w:tabs>
          <w:tab w:val="left" w:pos="236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N&amp;S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Ne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dle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nge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tabs>
          <w:tab w:val="left" w:pos="236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CPMU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tral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ject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Manag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Unit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tabs>
          <w:tab w:val="left" w:pos="2360"/>
        </w:tabs>
        <w:spacing w:after="0" w:line="336" w:lineRule="auto"/>
        <w:ind w:left="222" w:right="30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DFAT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w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Trade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Foreign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airs VAAC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w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uthori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HIV/AIDS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ol DSEP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Social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ntion HR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reduc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</w:p>
    <w:p w:rsidR="0097454B" w:rsidRDefault="00764783">
      <w:pPr>
        <w:tabs>
          <w:tab w:val="left" w:pos="2400"/>
        </w:tabs>
        <w:spacing w:before="6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MMT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Methadone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Maint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Thera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</w:p>
    <w:p w:rsidR="0097454B" w:rsidRDefault="0097454B">
      <w:pPr>
        <w:spacing w:before="9" w:after="0" w:line="110" w:lineRule="exact"/>
        <w:rPr>
          <w:sz w:val="11"/>
          <w:szCs w:val="11"/>
        </w:rPr>
      </w:pPr>
    </w:p>
    <w:p w:rsidR="0097454B" w:rsidRDefault="00764783">
      <w:pPr>
        <w:tabs>
          <w:tab w:val="left" w:pos="242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male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worker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tabs>
          <w:tab w:val="left" w:pos="238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MOLISA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Minist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Labou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valids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Social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rs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tabs>
          <w:tab w:val="left" w:pos="2360"/>
          <w:tab w:val="left" w:pos="2400"/>
        </w:tabs>
        <w:spacing w:after="0" w:line="336" w:lineRule="auto"/>
        <w:ind w:left="222" w:right="41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STIs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xual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mitted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ections STD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xual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mitted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ases IDU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ecting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user</w:t>
      </w:r>
    </w:p>
    <w:p w:rsidR="0097454B" w:rsidRDefault="00764783">
      <w:pPr>
        <w:tabs>
          <w:tab w:val="left" w:pos="2360"/>
        </w:tabs>
        <w:spacing w:before="3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OW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Ou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reach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rk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rs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tabs>
          <w:tab w:val="left" w:pos="236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PEPFAR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The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sid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nt’s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erg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AIDS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lief</w:t>
      </w:r>
    </w:p>
    <w:p w:rsidR="0097454B" w:rsidRDefault="0097454B">
      <w:pPr>
        <w:spacing w:before="9" w:after="0" w:line="110" w:lineRule="exact"/>
        <w:rPr>
          <w:sz w:val="11"/>
          <w:szCs w:val="11"/>
        </w:rPr>
      </w:pPr>
    </w:p>
    <w:p w:rsidR="0097454B" w:rsidRDefault="00764783">
      <w:pPr>
        <w:tabs>
          <w:tab w:val="left" w:pos="240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PE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Educator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7440C7" w:rsidRDefault="00764783">
      <w:pPr>
        <w:tabs>
          <w:tab w:val="left" w:pos="2340"/>
        </w:tabs>
        <w:spacing w:after="0" w:line="336" w:lineRule="auto"/>
        <w:ind w:left="222" w:right="2368"/>
        <w:rPr>
          <w:rFonts w:ascii="Times New Roman" w:eastAsia="Times New Roman" w:hAnsi="Times New Roman" w:cs="Times New Roman"/>
          <w:spacing w:val="-8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VCT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w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testi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</w:p>
    <w:p w:rsidR="0097454B" w:rsidRDefault="00764783">
      <w:pPr>
        <w:tabs>
          <w:tab w:val="left" w:pos="2340"/>
        </w:tabs>
        <w:spacing w:after="0" w:line="336" w:lineRule="auto"/>
        <w:ind w:left="222" w:right="2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UNAIDS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w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Jo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United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Nation</w:t>
      </w:r>
      <w:r w:rsidR="007440C7"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am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/AIDS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SODC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nding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>ice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Dru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</w:p>
    <w:p w:rsidR="0097454B" w:rsidRDefault="0097454B">
      <w:pPr>
        <w:spacing w:after="0"/>
        <w:sectPr w:rsidR="0097454B" w:rsidSect="004E2E7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20" w:h="16840"/>
          <w:pgMar w:top="820" w:right="580" w:bottom="1000" w:left="1480" w:header="592" w:footer="818" w:gutter="0"/>
          <w:pgNumType w:start="0"/>
          <w:cols w:space="720"/>
          <w:titlePg/>
          <w:docGrid w:linePitch="299"/>
        </w:sectPr>
      </w:pPr>
    </w:p>
    <w:p w:rsidR="0097454B" w:rsidRDefault="0097454B">
      <w:pPr>
        <w:spacing w:before="17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40" w:lineRule="auto"/>
        <w:ind w:left="4352" w:right="443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PART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I:</w:t>
      </w:r>
    </w:p>
    <w:p w:rsidR="0097454B" w:rsidRDefault="0097454B">
      <w:pPr>
        <w:spacing w:before="3" w:after="0" w:line="150" w:lineRule="exact"/>
        <w:rPr>
          <w:sz w:val="15"/>
          <w:szCs w:val="15"/>
        </w:rPr>
      </w:pPr>
    </w:p>
    <w:p w:rsidR="0097454B" w:rsidRDefault="00764783">
      <w:pPr>
        <w:spacing w:after="0" w:line="240" w:lineRule="auto"/>
        <w:ind w:left="2237" w:right="232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KG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OUND</w:t>
      </w:r>
      <w:r>
        <w:rPr>
          <w:rFonts w:ascii="Times New Roman" w:eastAsia="Times New Roman" w:hAnsi="Times New Roman" w:cs="Times New Roman"/>
          <w:b/>
          <w:bCs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ON</w:t>
      </w:r>
    </w:p>
    <w:p w:rsidR="0097454B" w:rsidRDefault="0097454B">
      <w:pPr>
        <w:spacing w:before="4" w:after="0" w:line="180" w:lineRule="exact"/>
        <w:rPr>
          <w:sz w:val="18"/>
          <w:szCs w:val="18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neral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nf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rmation: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tabs>
          <w:tab w:val="left" w:pos="348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le: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HIV/AIDS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Asia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nal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 w:rsidR="00D66A4F">
        <w:rPr>
          <w:rFonts w:ascii="Times New Roman" w:eastAsia="Times New Roman" w:hAnsi="Times New Roman" w:cs="Times New Roman"/>
          <w:sz w:val="26"/>
          <w:szCs w:val="26"/>
        </w:rPr>
        <w:t>iet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tabs>
          <w:tab w:val="left" w:pos="348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Fund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Ag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ncies: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Austra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ian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3484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al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Netherl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Gover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tabs>
          <w:tab w:val="left" w:pos="348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Manag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Ag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Minis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Health</w:t>
      </w:r>
    </w:p>
    <w:p w:rsidR="0097454B" w:rsidRDefault="0097454B">
      <w:pPr>
        <w:spacing w:before="2" w:after="0" w:line="180" w:lineRule="exact"/>
        <w:rPr>
          <w:sz w:val="18"/>
          <w:szCs w:val="18"/>
        </w:rPr>
      </w:pPr>
    </w:p>
    <w:p w:rsidR="0097454B" w:rsidRDefault="00764783">
      <w:pPr>
        <w:tabs>
          <w:tab w:val="left" w:pos="582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Addres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>138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 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ả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Võ,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Hà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ội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b. Teleph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ne: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43.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8464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>16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3991" w:right="883" w:hanging="376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Agenc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Authori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AIDS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ntrol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nist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 of Health</w:t>
      </w:r>
    </w:p>
    <w:p w:rsidR="0097454B" w:rsidRDefault="0097454B">
      <w:pPr>
        <w:spacing w:before="10" w:after="0" w:line="110" w:lineRule="exact"/>
        <w:rPr>
          <w:sz w:val="11"/>
          <w:szCs w:val="11"/>
        </w:rPr>
      </w:pPr>
    </w:p>
    <w:p w:rsidR="0097454B" w:rsidRDefault="00764783">
      <w:pPr>
        <w:tabs>
          <w:tab w:val="left" w:pos="586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Addres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135/3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Núi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Trúc,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ì</w:t>
      </w:r>
      <w:r>
        <w:rPr>
          <w:rFonts w:ascii="Times New Roman" w:eastAsia="Times New Roman" w:hAnsi="Times New Roman" w:cs="Times New Roman"/>
          <w:sz w:val="26"/>
          <w:szCs w:val="26"/>
        </w:rPr>
        <w:t>nh,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ội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b. Teleph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ne: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043.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z w:val="26"/>
          <w:szCs w:val="26"/>
        </w:rPr>
        <w:t>46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133.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3783" w:right="407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Fax: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>043.</w:t>
      </w:r>
      <w:r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>465732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tabs>
          <w:tab w:val="left" w:pos="348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Colla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orating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Age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cies: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Depar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Social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vils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SEP)</w:t>
      </w:r>
    </w:p>
    <w:p w:rsidR="0097454B" w:rsidRDefault="00764783">
      <w:pPr>
        <w:spacing w:before="61" w:after="0" w:line="240" w:lineRule="auto"/>
        <w:ind w:left="3484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Minist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Labor,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valids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Social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rs</w:t>
      </w:r>
    </w:p>
    <w:p w:rsidR="0097454B" w:rsidRDefault="00764783">
      <w:pPr>
        <w:spacing w:before="58" w:after="0" w:line="240" w:lineRule="auto"/>
        <w:ind w:left="3445" w:right="506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99"/>
          <w:sz w:val="26"/>
          <w:szCs w:val="26"/>
        </w:rPr>
        <w:t>(MOLISA</w:t>
      </w:r>
      <w:r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>;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87" w:lineRule="auto"/>
        <w:ind w:left="3484" w:right="2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Standing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ice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ug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 Prevent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(SO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C)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 Minist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Publ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uri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S).</w:t>
      </w:r>
    </w:p>
    <w:p w:rsidR="0097454B" w:rsidRDefault="0097454B">
      <w:pPr>
        <w:spacing w:before="5" w:after="0" w:line="120" w:lineRule="exact"/>
        <w:rPr>
          <w:sz w:val="12"/>
          <w:szCs w:val="12"/>
        </w:rPr>
      </w:pPr>
    </w:p>
    <w:p w:rsidR="0097454B" w:rsidRDefault="00764783">
      <w:pPr>
        <w:tabs>
          <w:tab w:val="left" w:pos="382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b/>
          <w:bCs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rati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2009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7.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pproved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25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March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10</w:t>
      </w:r>
    </w:p>
    <w:p w:rsidR="0097454B" w:rsidRDefault="0097454B">
      <w:pPr>
        <w:spacing w:before="8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8.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tes: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09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013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383" w:lineRule="auto"/>
        <w:ind w:left="222" w:right="388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Hoà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Bình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district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ì</w:t>
      </w:r>
      <w:r>
        <w:rPr>
          <w:rFonts w:ascii="Times New Roman" w:eastAsia="Times New Roman" w:hAnsi="Times New Roman" w:cs="Times New Roman"/>
          <w:sz w:val="26"/>
          <w:szCs w:val="26"/>
        </w:rPr>
        <w:t>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rovince; Bắc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Kạn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wn,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ợ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ới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district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Bắc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ạ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ovince;</w:t>
      </w:r>
    </w:p>
    <w:p w:rsidR="0097454B" w:rsidRDefault="00764783">
      <w:pPr>
        <w:spacing w:before="8" w:after="0" w:line="383" w:lineRule="auto"/>
        <w:ind w:left="222" w:right="28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ên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ơ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ư</w:t>
      </w:r>
      <w:r>
        <w:rPr>
          <w:rFonts w:ascii="Times New Roman" w:eastAsia="Times New Roman" w:hAnsi="Times New Roman" w:cs="Times New Roman"/>
          <w:sz w:val="26"/>
          <w:szCs w:val="26"/>
        </w:rPr>
        <w:t>ơng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rict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yên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rovince b.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2014</w:t>
      </w:r>
    </w:p>
    <w:p w:rsidR="0097454B" w:rsidRDefault="00764783">
      <w:pPr>
        <w:spacing w:before="9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Suppl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ting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uoc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str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cts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vince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tabs>
          <w:tab w:val="left" w:pos="392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9.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tal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cap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10,7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5,000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A$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tabs>
          <w:tab w:val="left" w:pos="3880"/>
        </w:tabs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ODA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fu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10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illi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A$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tabs>
          <w:tab w:val="left" w:pos="3840"/>
        </w:tabs>
        <w:spacing w:after="0" w:line="240" w:lineRule="auto"/>
        <w:ind w:left="903" w:right="15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Counter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art</w:t>
      </w:r>
      <w:r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fu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10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billion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VND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quiv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lent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z w:val="26"/>
          <w:szCs w:val="26"/>
        </w:rPr>
        <w:t>,000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>$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tabs>
          <w:tab w:val="left" w:pos="3880"/>
        </w:tabs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11.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ODA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at: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Non-re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undable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aid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Grant</w:t>
      </w:r>
    </w:p>
    <w:p w:rsidR="0097454B" w:rsidRDefault="0097454B">
      <w:pPr>
        <w:spacing w:after="0"/>
        <w:sectPr w:rsidR="0097454B">
          <w:pgSz w:w="11920" w:h="16840"/>
          <w:pgMar w:top="820" w:right="580" w:bottom="1000" w:left="1480" w:header="592" w:footer="818" w:gutter="0"/>
          <w:cols w:space="720"/>
        </w:sectPr>
      </w:pPr>
    </w:p>
    <w:p w:rsidR="0097454B" w:rsidRDefault="0097454B">
      <w:pPr>
        <w:spacing w:after="0" w:line="130" w:lineRule="exact"/>
        <w:rPr>
          <w:sz w:val="13"/>
          <w:szCs w:val="13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/>
        <w:sectPr w:rsidR="0097454B">
          <w:pgSz w:w="11920" w:h="16840"/>
          <w:pgMar w:top="820" w:right="580" w:bottom="1000" w:left="1480" w:header="592" w:footer="818" w:gutter="0"/>
          <w:cols w:space="720"/>
        </w:sect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5" w:after="0" w:line="260" w:lineRule="exact"/>
        <w:rPr>
          <w:sz w:val="26"/>
          <w:szCs w:val="26"/>
        </w:rPr>
      </w:pPr>
    </w:p>
    <w:p w:rsidR="0097454B" w:rsidRDefault="00764783">
      <w:pPr>
        <w:spacing w:after="0" w:line="293" w:lineRule="exact"/>
        <w:ind w:left="222" w:right="-7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Targets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ope</w:t>
      </w:r>
    </w:p>
    <w:p w:rsidR="0097454B" w:rsidRDefault="00764783">
      <w:pPr>
        <w:spacing w:before="26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RIPTI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2" w:space="720" w:equalWidth="0">
            <w:col w:w="2488" w:space="704"/>
            <w:col w:w="6668"/>
          </w:cols>
        </w:sectPr>
      </w:pPr>
    </w:p>
    <w:p w:rsidR="0097454B" w:rsidRDefault="0097454B">
      <w:pPr>
        <w:spacing w:before="20" w:after="0" w:line="220" w:lineRule="exact"/>
      </w:pPr>
    </w:p>
    <w:p w:rsidR="0097454B" w:rsidRDefault="00764783">
      <w:pPr>
        <w:spacing w:before="26" w:after="0" w:line="288" w:lineRule="auto"/>
        <w:ind w:left="222" w:right="205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HIV/AIDS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Asia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nal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 in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 (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AARP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V</w:t>
      </w:r>
      <w:r>
        <w:rPr>
          <w:rFonts w:ascii="Times New Roman" w:eastAsia="Times New Roman" w:hAnsi="Times New Roman" w:cs="Times New Roman"/>
          <w:sz w:val="26"/>
          <w:szCs w:val="26"/>
        </w:rPr>
        <w:t>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unded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Australian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Netherl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nds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ove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nments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ched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="00F52053">
        <w:rPr>
          <w:rFonts w:ascii="Times New Roman" w:eastAsia="Times New Roman" w:hAnsi="Times New Roman" w:cs="Times New Roman"/>
          <w:sz w:val="26"/>
          <w:szCs w:val="26"/>
        </w:rPr>
        <w:t>five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ian countries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ding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os,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mbodia,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>mar,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 during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09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14. HAARP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mented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03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ministri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s: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Health,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Minist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Labour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nvalids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ocial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airs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 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ic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curi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oncentr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ction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ntion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vities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inj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cting dr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ale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sex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workers (F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z w:val="26"/>
          <w:szCs w:val="26"/>
        </w:rPr>
        <w:t>DU).</w:t>
      </w:r>
    </w:p>
    <w:p w:rsidR="0097454B" w:rsidRDefault="0097454B">
      <w:pPr>
        <w:spacing w:before="4" w:after="0" w:line="120" w:lineRule="exact"/>
        <w:rPr>
          <w:sz w:val="12"/>
          <w:szCs w:val="12"/>
        </w:rPr>
      </w:pPr>
    </w:p>
    <w:p w:rsidR="0097454B" w:rsidRDefault="00764783">
      <w:pPr>
        <w:spacing w:after="0" w:line="287" w:lineRule="auto"/>
        <w:ind w:left="222" w:right="208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period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2010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2013,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nted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three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nces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 Hoa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(Hoa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inh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Chau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ict), Bac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(Bac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town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oi district)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ang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(Son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ang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14,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 province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s)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part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cipated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 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Project.</w:t>
      </w:r>
    </w:p>
    <w:p w:rsidR="0097454B" w:rsidRDefault="0097454B">
      <w:pPr>
        <w:spacing w:before="7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6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ain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obj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ctive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uce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spread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associ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g use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intervent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sites,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uti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 to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prevention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HIV/AIDS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ection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Việt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ough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duction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interven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z w:val="26"/>
          <w:szCs w:val="26"/>
        </w:rPr>
        <w:t>on (HRI)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models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igh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risk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ups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capaci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uilding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echnical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spects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manag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MOH, MOLISA,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volved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t.</w:t>
      </w:r>
    </w:p>
    <w:p w:rsidR="0097454B" w:rsidRDefault="00764783">
      <w:pPr>
        <w:spacing w:before="70" w:after="0" w:line="240" w:lineRule="auto"/>
        <w:ind w:left="57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Speci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obj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ves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ng: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8" w:firstLine="34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ic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package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in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 provinces,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ncludi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ehaviour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nge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nicatio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clean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needles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inges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(N&amp;S)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ollection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used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z w:val="26"/>
          <w:szCs w:val="26"/>
        </w:rPr>
        <w:t>S;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sion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lis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VCT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nics;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STI/S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nt;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="00F52053">
        <w:rPr>
          <w:rFonts w:ascii="Times New Roman" w:eastAsia="Times New Roman" w:hAnsi="Times New Roman" w:cs="Times New Roman"/>
          <w:sz w:val="26"/>
          <w:szCs w:val="26"/>
        </w:rPr>
        <w:t>implementation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MMT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(wh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 possible)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provinces</w:t>
      </w:r>
    </w:p>
    <w:p w:rsidR="0097454B" w:rsidRDefault="0097454B">
      <w:pPr>
        <w:spacing w:before="6" w:after="0" w:line="170" w:lineRule="exact"/>
        <w:rPr>
          <w:sz w:val="17"/>
          <w:szCs w:val="17"/>
        </w:rPr>
      </w:pPr>
    </w:p>
    <w:p w:rsidR="0097454B" w:rsidRDefault="00764783">
      <w:pPr>
        <w:spacing w:after="0" w:line="289" w:lineRule="auto"/>
        <w:ind w:left="222" w:right="26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vide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ehensive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ackage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services: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rt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tivities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asic package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es,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will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bo</w:t>
      </w:r>
      <w:r>
        <w:rPr>
          <w:rFonts w:ascii="Times New Roman" w:eastAsia="Times New Roman" w:hAnsi="Times New Roman" w:cs="Times New Roman"/>
          <w:sz w:val="26"/>
          <w:szCs w:val="26"/>
        </w:rPr>
        <w:t>rate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urrent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existing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care service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netw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rk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blish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erral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netwo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avourable 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ditio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access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HIV/AIDS 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ARV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drugs,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ent; piloting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epatitis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ccination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 w:rsidR="00F52053">
        <w:rPr>
          <w:rFonts w:ascii="Times New Roman" w:eastAsia="Times New Roman" w:hAnsi="Times New Roman" w:cs="Times New Roman"/>
          <w:sz w:val="26"/>
          <w:szCs w:val="26"/>
        </w:rPr>
        <w:t>Hepatitis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C.</w:t>
      </w:r>
    </w:p>
    <w:p w:rsidR="0097454B" w:rsidRDefault="0097454B">
      <w:pPr>
        <w:spacing w:before="2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6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vention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ment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rtunistic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ections, STIs/ST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te</w:t>
      </w:r>
      <w:r>
        <w:rPr>
          <w:rFonts w:ascii="Times New Roman" w:eastAsia="Times New Roman" w:hAnsi="Times New Roman" w:cs="Times New Roman"/>
          <w:sz w:val="26"/>
          <w:szCs w:val="26"/>
        </w:rPr>
        <w:t>rs/pos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-de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ox</w:t>
      </w:r>
      <w:r w:rsidR="00F52053">
        <w:rPr>
          <w:rFonts w:ascii="Times New Roman" w:eastAsia="Times New Roman" w:hAnsi="Times New Roman" w:cs="Times New Roman"/>
          <w:sz w:val="26"/>
          <w:szCs w:val="26"/>
        </w:rPr>
        <w:t>ification</w:t>
      </w:r>
      <w:r w:rsidR="007440C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sites.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prisons,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ers 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 provinc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through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behavio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nge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 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educati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2" w:after="0" w:line="120" w:lineRule="exact"/>
        <w:rPr>
          <w:sz w:val="12"/>
          <w:szCs w:val="12"/>
        </w:rPr>
      </w:pPr>
    </w:p>
    <w:p w:rsidR="0097454B" w:rsidRDefault="00764783">
      <w:pPr>
        <w:spacing w:after="0" w:line="289" w:lineRule="auto"/>
        <w:ind w:left="222" w:right="26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conduct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ial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pport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such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voca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ional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job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eation 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icr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-credit 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raising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awareness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viour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change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uni</w:t>
      </w:r>
      <w:r w:rsidR="00F52053">
        <w:rPr>
          <w:rFonts w:ascii="Times New Roman" w:eastAsia="Times New Roman" w:hAnsi="Times New Roman" w:cs="Times New Roman"/>
          <w:sz w:val="26"/>
          <w:szCs w:val="26"/>
        </w:rPr>
        <w:t>ty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towa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ds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eople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V/AID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ducing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discr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ion.</w:t>
      </w:r>
    </w:p>
    <w:p w:rsidR="0097454B" w:rsidRDefault="0097454B">
      <w:pPr>
        <w:spacing w:after="0"/>
        <w:jc w:val="both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before="26" w:after="0" w:line="289" w:lineRule="auto"/>
        <w:ind w:left="222" w:right="2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mprove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ding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HIV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AIDS,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gs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reduc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staff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working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 the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lic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 social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airs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sector;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capaci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uilding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technical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nagerial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aspec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on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ing,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manag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nt, 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&amp;E,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inanc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al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anag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A,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764783">
      <w:pPr>
        <w:spacing w:before="69"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such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obje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targeted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ene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iari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gh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risk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p,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97454B" w:rsidRDefault="00764783">
      <w:pPr>
        <w:spacing w:before="61"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ug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7454B" w:rsidRDefault="00764783">
      <w:pPr>
        <w:spacing w:before="58"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living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7454B" w:rsidRDefault="00764783">
      <w:pPr>
        <w:spacing w:before="61"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06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7454B" w:rsidRDefault="00764783">
      <w:pPr>
        <w:spacing w:before="58"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Individua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eted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detoxi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ication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e-</w:t>
      </w:r>
      <w:r>
        <w:rPr>
          <w:rFonts w:ascii="Times New Roman" w:eastAsia="Times New Roman" w:hAnsi="Times New Roman" w:cs="Times New Roman"/>
          <w:sz w:val="26"/>
          <w:szCs w:val="26"/>
        </w:rPr>
        <w:t>inte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rat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d</w:t>
      </w:r>
      <w:r w:rsidR="00F52053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into community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7454B" w:rsidRDefault="00764783">
      <w:pPr>
        <w:spacing w:before="61"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 xml:space="preserve">IDUs 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F52053">
        <w:rPr>
          <w:rFonts w:ascii="Times New Roman" w:eastAsia="Times New Roman" w:hAnsi="Times New Roman" w:cs="Times New Roman"/>
          <w:sz w:val="26"/>
          <w:szCs w:val="26"/>
        </w:rPr>
        <w:t>deten</w:t>
      </w:r>
      <w:r w:rsidR="00F52053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F52053"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centers</w:t>
      </w:r>
    </w:p>
    <w:p w:rsidR="0097454B" w:rsidRDefault="0097454B">
      <w:pPr>
        <w:spacing w:before="6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654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Organi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z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ation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str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cture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6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regulated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ment, 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H,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MOLISA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all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direct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nage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ivities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hin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ir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nist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ovide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hnical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pport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within its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expertise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F52053">
        <w:rPr>
          <w:rFonts w:ascii="Times New Roman" w:eastAsia="Times New Roman" w:hAnsi="Times New Roman" w:cs="Times New Roman"/>
          <w:sz w:val="26"/>
          <w:szCs w:val="26"/>
        </w:rPr>
        <w:t>participati</w:t>
      </w:r>
      <w:r w:rsidR="00F52053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F52053"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project.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ities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carried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each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nist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must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corr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lated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her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ries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ensure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isten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y of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 and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achieve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objectiv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set.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tries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der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direction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Central Project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Steer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tee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MU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hall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respons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ble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 and coordina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project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implementation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9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222" w:right="699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a)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MOH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Subco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ponent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7" w:lineRule="auto"/>
        <w:ind w:left="222" w:right="203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OH,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 organization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 both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central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cial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level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luding:</w:t>
      </w:r>
    </w:p>
    <w:p w:rsidR="0097454B" w:rsidRDefault="0097454B">
      <w:pPr>
        <w:spacing w:before="5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CPMU:</w:t>
      </w:r>
    </w:p>
    <w:p w:rsidR="0097454B" w:rsidRDefault="00764783">
      <w:pPr>
        <w:spacing w:before="58"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PPMUs:</w:t>
      </w:r>
    </w:p>
    <w:p w:rsidR="0097454B" w:rsidRDefault="00764783">
      <w:pPr>
        <w:tabs>
          <w:tab w:val="left" w:pos="1500"/>
        </w:tabs>
        <w:spacing w:before="79" w:after="0" w:line="240" w:lineRule="auto"/>
        <w:ind w:left="114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Provincial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nting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7454B" w:rsidRDefault="00764783">
      <w:pPr>
        <w:tabs>
          <w:tab w:val="left" w:pos="1500"/>
        </w:tabs>
        <w:spacing w:before="76" w:after="0" w:line="240" w:lineRule="auto"/>
        <w:ind w:left="114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Setting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work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 w:rsidP="001D2744">
      <w:pPr>
        <w:spacing w:after="0" w:line="240" w:lineRule="auto"/>
        <w:ind w:left="941" w:right="-23"/>
        <w:contextualSpacing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VAAC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MOH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id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tech</w:t>
      </w:r>
      <w:r w:rsidR="00C20AEE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ical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within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its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xpertise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orts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 xml:space="preserve"> project</w:t>
      </w:r>
      <w:r w:rsidR="00C20AEE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="00C20AEE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mpl</w:t>
      </w:r>
      <w:r w:rsidR="00C20AEE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C20AEE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ent</w:t>
      </w:r>
      <w:r w:rsidR="00C20AEE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tion</w:t>
      </w:r>
      <w:r w:rsidR="00C20AEE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in</w:t>
      </w:r>
      <w:r w:rsidR="00C20AE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the</w:t>
      </w:r>
      <w:r w:rsidR="00C20AEE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HI</w:t>
      </w:r>
      <w:r w:rsidR="00C20AEE"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/AIDS</w:t>
      </w:r>
      <w:r w:rsidR="00C20AEE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pre</w:t>
      </w:r>
      <w:r w:rsidR="00C20AEE"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ention</w:t>
      </w:r>
      <w:r w:rsidR="00C20AEE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and</w:t>
      </w:r>
      <w:r w:rsidR="00C20AEE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C20AEE"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 xml:space="preserve">ontrol. </w:t>
      </w:r>
    </w:p>
    <w:p w:rsidR="0097454B" w:rsidRDefault="0097454B">
      <w:pPr>
        <w:spacing w:before="6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66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b)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MOL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SA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bco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onent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1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DSEP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velops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nual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kpl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 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 within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scale,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directions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centers/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, vocational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raining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cro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post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oxi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ication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persons.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ise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manag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MOL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z w:val="26"/>
          <w:szCs w:val="26"/>
        </w:rPr>
        <w:t>A.</w:t>
      </w:r>
    </w:p>
    <w:p w:rsidR="0097454B" w:rsidRDefault="0097454B">
      <w:pPr>
        <w:spacing w:before="8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713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c)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MPS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ubco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ponent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1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SODC and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levant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MPS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devel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ps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C20AEE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al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lan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 activi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thin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ca</w:t>
      </w:r>
      <w:r>
        <w:rPr>
          <w:rFonts w:ascii="Times New Roman" w:eastAsia="Times New Roman" w:hAnsi="Times New Roman" w:cs="Times New Roman"/>
          <w:sz w:val="26"/>
          <w:szCs w:val="26"/>
        </w:rPr>
        <w:t>le,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provides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irectio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support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vities 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ons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detention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nters.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expertise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under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 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MPS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direct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nages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activities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Tien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ncial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centers.</w:t>
      </w:r>
    </w:p>
    <w:p w:rsidR="0097454B" w:rsidRDefault="0097454B">
      <w:pPr>
        <w:spacing w:after="0"/>
        <w:jc w:val="both"/>
        <w:sectPr w:rsidR="0097454B">
          <w:footerReference w:type="default" r:id="rId17"/>
          <w:pgSz w:w="11920" w:h="16840"/>
          <w:pgMar w:top="820" w:right="580" w:bottom="800" w:left="1480" w:header="592" w:footer="617" w:gutter="0"/>
          <w:pgNumType w:start="4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89" w:lineRule="auto"/>
        <w:ind w:left="222" w:right="204"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eci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ob</w:t>
      </w:r>
      <w:r>
        <w:rPr>
          <w:rFonts w:ascii="Times New Roman" w:eastAsia="Times New Roman" w:hAnsi="Times New Roman" w:cs="Times New Roman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ecti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loc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li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ess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 f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ollows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97454B" w:rsidRDefault="0097454B">
      <w:pPr>
        <w:spacing w:before="10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212" w:firstLine="56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Organize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work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OWs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laborators)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caliti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</w:p>
    <w:p w:rsidR="0097454B" w:rsidRDefault="00764783">
      <w:pPr>
        <w:spacing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prevention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</w:p>
    <w:p w:rsidR="0097454B" w:rsidRDefault="00764783">
      <w:pPr>
        <w:spacing w:before="61" w:after="0" w:line="287" w:lineRule="auto"/>
        <w:ind w:left="222" w:right="209" w:firstLine="56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such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 VCT,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nation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STI,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OIs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 target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</w:p>
    <w:p w:rsidR="0097454B" w:rsidRDefault="00764783">
      <w:pPr>
        <w:spacing w:before="4"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one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Maint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nance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ap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</w:p>
    <w:p w:rsidR="0097454B" w:rsidRDefault="00764783">
      <w:pPr>
        <w:spacing w:before="58"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erral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chani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betwe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ces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V/A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HBV</w:t>
      </w:r>
    </w:p>
    <w:p w:rsidR="0097454B" w:rsidRDefault="00764783">
      <w:pPr>
        <w:spacing w:before="61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testing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vaccinat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</w:p>
    <w:p w:rsidR="0097454B" w:rsidRDefault="00764783">
      <w:pPr>
        <w:spacing w:before="59"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Capaci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ilding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taf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="00C20AEE">
        <w:rPr>
          <w:rFonts w:ascii="Times New Roman" w:eastAsia="Times New Roman" w:hAnsi="Times New Roman" w:cs="Times New Roman"/>
          <w:sz w:val="26"/>
          <w:szCs w:val="26"/>
        </w:rPr>
        <w:t>social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public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ecuri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ors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87" w:lineRule="auto"/>
        <w:ind w:left="222" w:right="210"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addition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mentation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ivities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HRI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 conducted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HR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etent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center/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97454B" w:rsidRDefault="0097454B">
      <w:pPr>
        <w:spacing w:before="5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work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collaborators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ters/</w:t>
      </w:r>
    </w:p>
    <w:p w:rsidR="0097454B" w:rsidRDefault="00764783">
      <w:pPr>
        <w:spacing w:before="58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entati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n;</w:t>
      </w:r>
    </w:p>
    <w:p w:rsidR="0097454B" w:rsidRDefault="00764783">
      <w:pPr>
        <w:spacing w:before="61" w:after="0" w:line="287" w:lineRule="auto"/>
        <w:ind w:left="222" w:right="206" w:firstLine="56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VCT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et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Tien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prison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centers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conduct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testing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 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</w:p>
    <w:p w:rsidR="0097454B" w:rsidRDefault="00764783">
      <w:pPr>
        <w:spacing w:before="4"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patitis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accination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rs</w:t>
      </w:r>
    </w:p>
    <w:p w:rsidR="0097454B" w:rsidRDefault="0097454B">
      <w:pPr>
        <w:spacing w:after="0"/>
        <w:sectPr w:rsidR="0097454B">
          <w:pgSz w:w="11920" w:h="16840"/>
          <w:pgMar w:top="820" w:right="580" w:bottom="800" w:left="1480" w:header="592" w:footer="617" w:gutter="0"/>
          <w:cols w:space="720"/>
        </w:sectPr>
      </w:pPr>
    </w:p>
    <w:p w:rsidR="0097454B" w:rsidRDefault="0097454B">
      <w:pPr>
        <w:spacing w:before="15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40" w:lineRule="auto"/>
        <w:ind w:left="4371" w:right="4404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PART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II</w:t>
      </w:r>
    </w:p>
    <w:p w:rsidR="0097454B" w:rsidRDefault="00764783">
      <w:pPr>
        <w:spacing w:before="61" w:after="0" w:line="287" w:lineRule="auto"/>
        <w:ind w:left="1964" w:right="205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OUTC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MES</w:t>
      </w:r>
      <w:r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 xml:space="preserve">TATION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PERI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2010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14</w:t>
      </w:r>
    </w:p>
    <w:p w:rsidR="0097454B" w:rsidRDefault="0097454B">
      <w:pPr>
        <w:spacing w:before="5" w:after="0" w:line="120" w:lineRule="exact"/>
        <w:rPr>
          <w:sz w:val="12"/>
          <w:szCs w:val="12"/>
        </w:rPr>
      </w:pPr>
    </w:p>
    <w:p w:rsidR="0097454B" w:rsidRDefault="00764783">
      <w:pPr>
        <w:spacing w:after="0" w:line="383" w:lineRule="auto"/>
        <w:ind w:left="222" w:right="26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GEM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NT,</w:t>
      </w:r>
      <w:r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COORD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NAT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b/>
          <w:bCs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DER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HIP I.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NTR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VEL</w:t>
      </w:r>
    </w:p>
    <w:p w:rsidR="0097454B" w:rsidRDefault="00764783">
      <w:pPr>
        <w:spacing w:before="9" w:after="0" w:line="240" w:lineRule="auto"/>
        <w:ind w:left="222" w:right="637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MINI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TRY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ALTH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9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Central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Steering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mmittee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Decision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25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/Q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D-</w:t>
      </w:r>
      <w:r>
        <w:rPr>
          <w:rFonts w:ascii="Times New Roman" w:eastAsia="Times New Roman" w:hAnsi="Times New Roman" w:cs="Times New Roman"/>
          <w:sz w:val="26"/>
          <w:szCs w:val="26"/>
        </w:rPr>
        <w:t>BYT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dated</w:t>
      </w:r>
    </w:p>
    <w:p w:rsidR="0097454B" w:rsidRDefault="00764783">
      <w:pPr>
        <w:spacing w:before="25" w:after="0" w:line="240" w:lineRule="auto"/>
        <w:ind w:left="222" w:right="21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25</w:t>
      </w:r>
      <w:r>
        <w:rPr>
          <w:rFonts w:ascii="Times New Roman" w:eastAsia="Times New Roman" w:hAnsi="Times New Roman" w:cs="Times New Roman"/>
          <w:spacing w:val="1"/>
          <w:position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position w:val="12"/>
          <w:sz w:val="17"/>
          <w:szCs w:val="17"/>
        </w:rPr>
        <w:t xml:space="preserve">h </w:t>
      </w:r>
      <w:r>
        <w:rPr>
          <w:rFonts w:ascii="Times New Roman" w:eastAsia="Times New Roman" w:hAnsi="Times New Roman" w:cs="Times New Roman"/>
          <w:spacing w:val="14"/>
          <w:position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Janua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010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ulati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central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steeri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mmittee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Decis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</w:t>
      </w:r>
    </w:p>
    <w:p w:rsidR="0097454B" w:rsidRDefault="00764783">
      <w:pPr>
        <w:spacing w:before="22" w:after="0" w:line="240" w:lineRule="auto"/>
        <w:ind w:left="222" w:right="20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827/QD-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da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pacing w:val="1"/>
          <w:position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position w:val="12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26"/>
          <w:position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March 2012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aired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Depu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nister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ollowed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</w:p>
    <w:p w:rsidR="0097454B" w:rsidRDefault="00764783">
      <w:pPr>
        <w:spacing w:before="61" w:after="0" w:line="288" w:lineRule="auto"/>
        <w:ind w:left="222" w:right="2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vice-chai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 are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epu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Minist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Public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Securi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Minister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Labour, Invalids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cial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fairs.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shall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e responsib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ization,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 and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HAARP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ctivities.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Based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it,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alth</w:t>
      </w:r>
    </w:p>
    <w:p w:rsidR="0097454B" w:rsidRDefault="00764783">
      <w:pPr>
        <w:spacing w:before="1" w:after="0" w:line="293" w:lineRule="exact"/>
        <w:ind w:left="222" w:right="88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issued:</w:t>
      </w:r>
    </w:p>
    <w:p w:rsidR="0097454B" w:rsidRDefault="0097454B">
      <w:pPr>
        <w:spacing w:before="1" w:after="0" w:line="160" w:lineRule="exact"/>
        <w:rPr>
          <w:sz w:val="16"/>
          <w:szCs w:val="16"/>
        </w:rPr>
      </w:pPr>
    </w:p>
    <w:p w:rsidR="0097454B" w:rsidRPr="001D2744" w:rsidRDefault="00764783">
      <w:pPr>
        <w:tabs>
          <w:tab w:val="left" w:pos="1660"/>
        </w:tabs>
        <w:spacing w:before="26" w:after="0" w:line="240" w:lineRule="auto"/>
        <w:ind w:left="130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4F612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4F6128"/>
          <w:sz w:val="26"/>
          <w:szCs w:val="26"/>
        </w:rPr>
        <w:tab/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Operation</w:t>
      </w:r>
      <w:r w:rsidRPr="001D2744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egulati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 xml:space="preserve">n  of </w:t>
      </w:r>
      <w:r w:rsidRPr="001D2744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 w:rsidRPr="001D2744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 xml:space="preserve">Central </w:t>
      </w:r>
      <w:r w:rsidRPr="001D274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P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 xml:space="preserve">oject </w:t>
      </w:r>
      <w:r w:rsidRPr="001D2744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 xml:space="preserve">Steering 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C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mmittee</w:t>
      </w:r>
      <w:r w:rsidRPr="001D2744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 xml:space="preserve">at </w:t>
      </w:r>
      <w:r w:rsidRPr="001D2744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the</w:t>
      </w:r>
    </w:p>
    <w:p w:rsidR="0097454B" w:rsidRPr="001D2744" w:rsidRDefault="00764783">
      <w:pPr>
        <w:spacing w:before="58" w:after="0" w:line="240" w:lineRule="auto"/>
        <w:ind w:left="1623" w:right="52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D2744">
        <w:rPr>
          <w:rFonts w:ascii="Times New Roman" w:eastAsia="Times New Roman" w:hAnsi="Times New Roman" w:cs="Times New Roman"/>
          <w:sz w:val="26"/>
          <w:szCs w:val="26"/>
        </w:rPr>
        <w:t>Decision</w:t>
      </w:r>
      <w:r w:rsidRPr="001D2744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o</w:t>
      </w:r>
      <w:r w:rsidRPr="001D2744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2193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Q</w:t>
      </w:r>
      <w:r w:rsidRPr="001D2744">
        <w:rPr>
          <w:rFonts w:ascii="Times New Roman" w:eastAsia="Times New Roman" w:hAnsi="Times New Roman" w:cs="Times New Roman"/>
          <w:spacing w:val="1"/>
          <w:sz w:val="26"/>
          <w:szCs w:val="26"/>
        </w:rPr>
        <w:t>D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-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BYT</w:t>
      </w:r>
      <w:r w:rsidRPr="001D2744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dated</w:t>
      </w:r>
      <w:r w:rsidRPr="001D2744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22th</w:t>
      </w:r>
      <w:r w:rsidRPr="001D274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une</w:t>
      </w:r>
      <w:r w:rsidRPr="001D274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012</w:t>
      </w:r>
      <w:r w:rsidRPr="001D274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y</w:t>
      </w:r>
      <w:r w:rsidRPr="001D2744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M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nister</w:t>
      </w:r>
      <w:r w:rsidRPr="001D2744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 w:rsidRPr="001D2744">
        <w:rPr>
          <w:rFonts w:ascii="Times New Roman" w:eastAsia="Times New Roman" w:hAnsi="Times New Roman" w:cs="Times New Roman"/>
          <w:w w:val="99"/>
          <w:sz w:val="26"/>
          <w:szCs w:val="26"/>
        </w:rPr>
        <w:t>He</w:t>
      </w:r>
      <w:r w:rsidRPr="001D274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a</w:t>
      </w:r>
      <w:r w:rsidRPr="001D2744">
        <w:rPr>
          <w:rFonts w:ascii="Times New Roman" w:eastAsia="Times New Roman" w:hAnsi="Times New Roman" w:cs="Times New Roman"/>
          <w:w w:val="99"/>
          <w:sz w:val="26"/>
          <w:szCs w:val="26"/>
        </w:rPr>
        <w:t>lth.</w:t>
      </w:r>
    </w:p>
    <w:p w:rsidR="0097454B" w:rsidRPr="001D2744" w:rsidRDefault="0097454B">
      <w:pPr>
        <w:spacing w:before="1" w:after="0" w:line="180" w:lineRule="exact"/>
        <w:rPr>
          <w:sz w:val="18"/>
          <w:szCs w:val="18"/>
        </w:rPr>
      </w:pPr>
    </w:p>
    <w:p w:rsidR="0097454B" w:rsidRPr="001D2744" w:rsidRDefault="00764783">
      <w:pPr>
        <w:tabs>
          <w:tab w:val="left" w:pos="1660"/>
        </w:tabs>
        <w:spacing w:after="0" w:line="288" w:lineRule="auto"/>
        <w:ind w:left="1662" w:right="208" w:hanging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2744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ab/>
        <w:t>Regulation</w:t>
      </w:r>
      <w:r w:rsidRPr="001D2744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on</w:t>
      </w:r>
      <w:r w:rsidRPr="001D2744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o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gani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z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ation</w:t>
      </w:r>
      <w:r w:rsidRPr="001D2744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and</w:t>
      </w:r>
      <w:r w:rsidRPr="001D2744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operati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n</w:t>
      </w:r>
      <w:r w:rsidRPr="001D2744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of</w:t>
      </w:r>
      <w:r w:rsidRPr="001D2744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Central</w:t>
      </w:r>
      <w:r w:rsidRPr="001D2744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Project</w:t>
      </w:r>
      <w:r w:rsidRPr="001D2744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Man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g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Pr="001D2744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ent Unit</w:t>
      </w:r>
      <w:r w:rsidRPr="001D2744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at</w:t>
      </w:r>
      <w:r w:rsidRPr="001D2744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the</w:t>
      </w:r>
      <w:r w:rsidRPr="001D2744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Decision</w:t>
      </w:r>
      <w:r w:rsidRPr="001D2744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o</w:t>
      </w:r>
      <w:r w:rsidRPr="001D2744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2192/Q</w:t>
      </w:r>
      <w:r w:rsidRPr="001D2744">
        <w:rPr>
          <w:rFonts w:ascii="Times New Roman" w:eastAsia="Times New Roman" w:hAnsi="Times New Roman" w:cs="Times New Roman"/>
          <w:spacing w:val="3"/>
          <w:sz w:val="26"/>
          <w:szCs w:val="26"/>
        </w:rPr>
        <w:t>D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YT</w:t>
      </w:r>
      <w:r w:rsidRPr="001D2744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dated</w:t>
      </w:r>
      <w:r w:rsidRPr="001D2744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22th</w:t>
      </w:r>
      <w:r w:rsidRPr="001D2744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June</w:t>
      </w:r>
      <w:r w:rsidRPr="001D2744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2012</w:t>
      </w:r>
      <w:r w:rsidRPr="001D2744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y</w:t>
      </w:r>
      <w:r w:rsidRPr="001D2744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inister of Health.</w:t>
      </w:r>
    </w:p>
    <w:p w:rsidR="0097454B" w:rsidRPr="001D2744" w:rsidRDefault="0097454B">
      <w:pPr>
        <w:spacing w:before="1" w:after="0" w:line="120" w:lineRule="exact"/>
        <w:rPr>
          <w:sz w:val="12"/>
          <w:szCs w:val="12"/>
        </w:rPr>
      </w:pPr>
    </w:p>
    <w:p w:rsidR="0097454B" w:rsidRPr="001D2744" w:rsidRDefault="00764783">
      <w:pPr>
        <w:tabs>
          <w:tab w:val="left" w:pos="1660"/>
        </w:tabs>
        <w:spacing w:after="0" w:line="240" w:lineRule="auto"/>
        <w:ind w:left="1302" w:right="-20"/>
        <w:rPr>
          <w:rFonts w:ascii="Times New Roman" w:eastAsia="Times New Roman" w:hAnsi="Times New Roman" w:cs="Times New Roman"/>
          <w:sz w:val="26"/>
          <w:szCs w:val="26"/>
        </w:rPr>
      </w:pPr>
      <w:r w:rsidRPr="001D2744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ab/>
        <w:t>Guideline</w:t>
      </w:r>
      <w:r w:rsidRPr="001D2744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on</w:t>
      </w:r>
      <w:r w:rsidRPr="001D2744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Pr="001D2744"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l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Pr="001D2744"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nting</w:t>
      </w:r>
      <w:r w:rsidRPr="001D2744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org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nization</w:t>
      </w:r>
      <w:r w:rsidRPr="001D2744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at</w:t>
      </w:r>
      <w:r w:rsidRPr="001D2744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he</w:t>
      </w:r>
      <w:r w:rsidRPr="001D2744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local</w:t>
      </w:r>
      <w:r w:rsidRPr="001D2744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le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el</w:t>
      </w:r>
      <w:r w:rsidRPr="001D2744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at</w:t>
      </w:r>
      <w:r w:rsidRPr="001D2744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e</w:t>
      </w:r>
      <w:r w:rsidRPr="001D2744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ecision</w:t>
      </w:r>
    </w:p>
    <w:p w:rsidR="0097454B" w:rsidRPr="001D2744" w:rsidRDefault="00764783">
      <w:pPr>
        <w:spacing w:before="61" w:after="0" w:line="383" w:lineRule="auto"/>
        <w:ind w:left="1261" w:right="728" w:firstLine="401"/>
        <w:rPr>
          <w:rFonts w:ascii="Times New Roman" w:eastAsia="Times New Roman" w:hAnsi="Times New Roman" w:cs="Times New Roman"/>
          <w:sz w:val="26"/>
          <w:szCs w:val="26"/>
        </w:rPr>
      </w:pPr>
      <w:r w:rsidRPr="001D2744">
        <w:rPr>
          <w:rFonts w:ascii="Times New Roman" w:eastAsia="Times New Roman" w:hAnsi="Times New Roman" w:cs="Times New Roman"/>
          <w:sz w:val="26"/>
          <w:szCs w:val="26"/>
        </w:rPr>
        <w:t>No</w:t>
      </w:r>
      <w:r w:rsidRPr="001D2744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3349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Q</w:t>
      </w:r>
      <w:r w:rsidRPr="001D2744">
        <w:rPr>
          <w:rFonts w:ascii="Times New Roman" w:eastAsia="Times New Roman" w:hAnsi="Times New Roman" w:cs="Times New Roman"/>
          <w:spacing w:val="1"/>
          <w:sz w:val="26"/>
          <w:szCs w:val="26"/>
        </w:rPr>
        <w:t>D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-B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Y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D2744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dat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d</w:t>
      </w:r>
      <w:r w:rsidRPr="001D2744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14th</w:t>
      </w:r>
      <w:r w:rsidRPr="001D274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Se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Pr="001D2744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ber</w:t>
      </w:r>
      <w:r w:rsidRPr="001D2744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2012</w:t>
      </w:r>
      <w:r w:rsidRPr="001D2744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y</w:t>
      </w:r>
      <w:r w:rsidRPr="001D2744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Minis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er</w:t>
      </w:r>
      <w:r w:rsidRPr="001D2744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of Health. To</w:t>
      </w:r>
      <w:r w:rsidRPr="001D2744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direct</w:t>
      </w:r>
      <w:r w:rsidRPr="001D2744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the</w:t>
      </w:r>
      <w:r w:rsidRPr="001D2744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impl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Pr="001D2744"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ent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tion</w:t>
      </w:r>
      <w:r w:rsidRPr="001D2744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of the</w:t>
      </w:r>
      <w:r w:rsidRPr="001D2744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project</w:t>
      </w:r>
      <w:r w:rsidRPr="001D2744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in</w:t>
      </w:r>
      <w:r w:rsidRPr="001D2744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a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cordance</w:t>
      </w:r>
      <w:r w:rsidRPr="001D2744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with</w:t>
      </w:r>
      <w:r w:rsidRPr="001D2744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regula</w:t>
      </w:r>
      <w:r w:rsidRPr="001D2744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Pr="001D2744">
        <w:rPr>
          <w:rFonts w:ascii="Times New Roman" w:eastAsia="Times New Roman" w:hAnsi="Times New Roman" w:cs="Times New Roman"/>
          <w:sz w:val="26"/>
          <w:szCs w:val="26"/>
        </w:rPr>
        <w:t>ions:</w:t>
      </w:r>
    </w:p>
    <w:p w:rsidR="0097454B" w:rsidRDefault="00764783">
      <w:pPr>
        <w:spacing w:after="0" w:line="294" w:lineRule="exact"/>
        <w:ind w:left="9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Minister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Health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sued  Decis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No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18/Q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Đ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YT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date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 w:rsidR="008D6A78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24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12/2009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</w:p>
    <w:p w:rsidR="0097454B" w:rsidRDefault="00764783">
      <w:pPr>
        <w:spacing w:before="58" w:after="0" w:line="287" w:lineRule="auto"/>
        <w:ind w:left="222" w:right="20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establ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ment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al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HIV/AIDS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ia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Regional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 in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ARP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),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lf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Author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HIV/AIDS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ontrol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 Project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Agen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mentation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HAARP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 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accordance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regul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w.</w:t>
      </w:r>
    </w:p>
    <w:p w:rsidR="0097454B" w:rsidRDefault="0097454B">
      <w:pPr>
        <w:spacing w:before="4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05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MOH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ued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ulat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ntral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Steeri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itte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; establ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ment 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letion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guidance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ral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incial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1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Based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unctio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duties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CPMU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orm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well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objectives, CPMU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sued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ulati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u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dance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ollows:</w:t>
      </w:r>
    </w:p>
    <w:p w:rsidR="0097454B" w:rsidRDefault="0097454B">
      <w:pPr>
        <w:spacing w:before="8" w:after="0" w:line="130" w:lineRule="exact"/>
        <w:rPr>
          <w:sz w:val="13"/>
          <w:szCs w:val="13"/>
        </w:rPr>
      </w:pPr>
    </w:p>
    <w:p w:rsidR="0097454B" w:rsidRDefault="00764783">
      <w:pPr>
        <w:tabs>
          <w:tab w:val="left" w:pos="1300"/>
        </w:tabs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Regulation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ordi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ation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between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PMU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MPS,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LISA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Civil</w:t>
      </w:r>
    </w:p>
    <w:p w:rsidR="0097454B" w:rsidRDefault="00764783">
      <w:pPr>
        <w:spacing w:before="61" w:after="0" w:line="240" w:lineRule="auto"/>
        <w:ind w:left="130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Socie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ganizati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e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c.</w:t>
      </w:r>
    </w:p>
    <w:p w:rsidR="0097454B" w:rsidRDefault="0097454B">
      <w:pPr>
        <w:spacing w:before="7" w:after="0" w:line="190" w:lineRule="exact"/>
        <w:rPr>
          <w:sz w:val="19"/>
          <w:szCs w:val="19"/>
        </w:rPr>
      </w:pPr>
    </w:p>
    <w:p w:rsidR="0097454B" w:rsidRDefault="00764783">
      <w:pPr>
        <w:tabs>
          <w:tab w:val="left" w:pos="1300"/>
        </w:tabs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Guidance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NSP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</w:p>
    <w:p w:rsidR="0097454B" w:rsidRDefault="0097454B">
      <w:pPr>
        <w:spacing w:before="7" w:after="0" w:line="190" w:lineRule="exact"/>
        <w:rPr>
          <w:sz w:val="19"/>
          <w:szCs w:val="19"/>
        </w:rPr>
      </w:pPr>
    </w:p>
    <w:p w:rsidR="0097454B" w:rsidRDefault="00764783">
      <w:pPr>
        <w:tabs>
          <w:tab w:val="left" w:pos="1300"/>
        </w:tabs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Guidance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obi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</w:p>
    <w:p w:rsidR="0097454B" w:rsidRDefault="0097454B">
      <w:pPr>
        <w:spacing w:after="0"/>
        <w:sectPr w:rsidR="0097454B">
          <w:footerReference w:type="default" r:id="rId18"/>
          <w:pgSz w:w="11920" w:h="16840"/>
          <w:pgMar w:top="820" w:right="580" w:bottom="940" w:left="1480" w:header="592" w:footer="757" w:gutter="0"/>
          <w:pgNumType w:start="6"/>
          <w:cols w:space="720"/>
        </w:sectPr>
      </w:pPr>
    </w:p>
    <w:p w:rsidR="0097454B" w:rsidRDefault="0097454B">
      <w:pPr>
        <w:spacing w:before="3" w:after="0" w:line="280" w:lineRule="exact"/>
        <w:rPr>
          <w:sz w:val="28"/>
          <w:szCs w:val="28"/>
        </w:rPr>
      </w:pPr>
    </w:p>
    <w:p w:rsidR="0097454B" w:rsidRDefault="00764783">
      <w:pPr>
        <w:tabs>
          <w:tab w:val="left" w:pos="1300"/>
        </w:tabs>
        <w:spacing w:before="29"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Guidance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Hepat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tis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ation</w:t>
      </w:r>
    </w:p>
    <w:p w:rsidR="0097454B" w:rsidRDefault="0097454B">
      <w:pPr>
        <w:spacing w:before="9" w:after="0" w:line="190" w:lineRule="exact"/>
        <w:rPr>
          <w:sz w:val="19"/>
          <w:szCs w:val="19"/>
        </w:rPr>
      </w:pPr>
    </w:p>
    <w:p w:rsidR="0097454B" w:rsidRDefault="00764783">
      <w:pPr>
        <w:tabs>
          <w:tab w:val="left" w:pos="1300"/>
        </w:tabs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Guidance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inancial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disburs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7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Held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odical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meeti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betwe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MU,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MPS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MOLISA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Donor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update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gress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ntation and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olve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iculties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during depl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05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Develop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annu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z w:val="26"/>
          <w:szCs w:val="26"/>
        </w:rPr>
        <w:t>plan within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M</w:t>
      </w:r>
      <w:r>
        <w:rPr>
          <w:rFonts w:ascii="Times New Roman" w:eastAsia="Times New Roman" w:hAnsi="Times New Roman" w:cs="Times New Roman"/>
          <w:sz w:val="26"/>
          <w:szCs w:val="26"/>
        </w:rPr>
        <w:t>OH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s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bcomponent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PMU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provide assis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ance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ovinces,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ocal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nts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MPS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OLISA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build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ade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q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uate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workplans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ovince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ach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or.</w:t>
      </w:r>
    </w:p>
    <w:p w:rsidR="0097454B" w:rsidRDefault="0097454B">
      <w:pPr>
        <w:spacing w:before="3" w:after="0" w:line="120" w:lineRule="exact"/>
        <w:rPr>
          <w:sz w:val="12"/>
          <w:szCs w:val="12"/>
        </w:rPr>
      </w:pPr>
    </w:p>
    <w:p w:rsidR="0097454B" w:rsidRDefault="00764783">
      <w:pPr>
        <w:spacing w:after="0" w:line="287" w:lineRule="auto"/>
        <w:ind w:left="222" w:right="214" w:firstLine="56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Organize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nnual 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mma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eview meeti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port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ults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roject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ities 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remaining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tivitie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Ministry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bou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Invali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Social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Affairs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OLI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A)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88" w:lineRule="auto"/>
        <w:ind w:left="222" w:right="20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Depar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Social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vils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ntion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ocal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point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ssigned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MOLISA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vities,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ablish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oup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organize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tings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develop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ual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kp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mit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Leader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MOLISA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oval.</w:t>
      </w:r>
    </w:p>
    <w:p w:rsidR="0097454B" w:rsidRDefault="00764783">
      <w:pPr>
        <w:spacing w:before="79" w:after="0" w:line="288" w:lineRule="auto"/>
        <w:ind w:left="222" w:right="208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ments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chnical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guida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 under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MOLISA:</w:t>
      </w:r>
    </w:p>
    <w:p w:rsidR="0097454B" w:rsidRDefault="0097454B">
      <w:pPr>
        <w:spacing w:after="0" w:line="140" w:lineRule="exact"/>
        <w:rPr>
          <w:sz w:val="14"/>
          <w:szCs w:val="14"/>
        </w:rPr>
      </w:pPr>
    </w:p>
    <w:p w:rsidR="0097454B" w:rsidRDefault="00764783">
      <w:pPr>
        <w:tabs>
          <w:tab w:val="left" w:pos="1300"/>
        </w:tabs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line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ntation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06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enters</w:t>
      </w:r>
    </w:p>
    <w:p w:rsidR="0097454B" w:rsidRDefault="0097454B">
      <w:pPr>
        <w:spacing w:before="7" w:after="0" w:line="190" w:lineRule="exact"/>
        <w:rPr>
          <w:sz w:val="19"/>
          <w:szCs w:val="19"/>
        </w:rPr>
      </w:pPr>
    </w:p>
    <w:p w:rsidR="0097454B" w:rsidRDefault="00764783">
      <w:pPr>
        <w:tabs>
          <w:tab w:val="left" w:pos="1300"/>
        </w:tabs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Design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al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CC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ers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als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</w:p>
    <w:p w:rsidR="0097454B" w:rsidRDefault="00764783">
      <w:pPr>
        <w:spacing w:before="58" w:after="0" w:line="240" w:lineRule="auto"/>
        <w:ind w:left="130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rs</w:t>
      </w:r>
    </w:p>
    <w:p w:rsidR="0097454B" w:rsidRDefault="0097454B">
      <w:pPr>
        <w:spacing w:before="9" w:after="0" w:line="190" w:lineRule="exact"/>
        <w:rPr>
          <w:sz w:val="19"/>
          <w:szCs w:val="19"/>
        </w:rPr>
      </w:pPr>
    </w:p>
    <w:p w:rsidR="0097454B" w:rsidRDefault="00764783">
      <w:pPr>
        <w:tabs>
          <w:tab w:val="left" w:pos="1300"/>
        </w:tabs>
        <w:spacing w:after="0" w:line="286" w:lineRule="auto"/>
        <w:ind w:left="1302" w:right="212" w:hanging="3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Guidel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ment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del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individuals who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eted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oxi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ication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integrat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nto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" w:after="0" w:line="140" w:lineRule="exact"/>
        <w:rPr>
          <w:sz w:val="14"/>
          <w:szCs w:val="14"/>
        </w:rPr>
      </w:pPr>
    </w:p>
    <w:p w:rsidR="0097454B" w:rsidRDefault="00764783">
      <w:pPr>
        <w:tabs>
          <w:tab w:val="left" w:pos="1300"/>
        </w:tabs>
        <w:spacing w:after="0" w:line="288" w:lineRule="auto"/>
        <w:ind w:left="1302" w:right="208" w:hanging="3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Develop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iloting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vention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omprehens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care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sers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mmunes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Mai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hau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istrict,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nce.</w:t>
      </w:r>
    </w:p>
    <w:p w:rsidR="0097454B" w:rsidRDefault="00764783">
      <w:pPr>
        <w:spacing w:before="79" w:after="0" w:line="288" w:lineRule="auto"/>
        <w:ind w:left="222" w:right="213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ganize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mma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review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eetings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 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remaining activi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workp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an.</w:t>
      </w:r>
    </w:p>
    <w:p w:rsidR="0097454B" w:rsidRDefault="00764783">
      <w:pPr>
        <w:spacing w:before="79" w:after="0" w:line="288" w:lineRule="auto"/>
        <w:ind w:left="222" w:right="21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  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ganize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erence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harm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uction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prevention 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c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nter of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ocus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 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ontents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related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HR 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ples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uitable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closed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ngs.</w:t>
      </w:r>
    </w:p>
    <w:p w:rsidR="0097454B" w:rsidRDefault="00764783">
      <w:pPr>
        <w:spacing w:before="79" w:after="0" w:line="288" w:lineRule="auto"/>
        <w:ind w:left="222" w:right="208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Direct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stance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 within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SA such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integrating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terials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BC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 curricul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 w:rsidR="008D6A78"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Hepatit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 vaccinati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m</w:t>
      </w:r>
      <w:r>
        <w:rPr>
          <w:rFonts w:ascii="Times New Roman" w:eastAsia="Times New Roman" w:hAnsi="Times New Roman" w:cs="Times New Roman"/>
          <w:sz w:val="26"/>
          <w:szCs w:val="26"/>
        </w:rPr>
        <w:t>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credit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 w:rsidR="008D6A78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764783">
      <w:pPr>
        <w:spacing w:before="90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Ministry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blic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Security</w:t>
      </w:r>
    </w:p>
    <w:p w:rsidR="0097454B" w:rsidRDefault="0097454B">
      <w:pPr>
        <w:spacing w:before="3" w:after="0" w:line="130" w:lineRule="exact"/>
        <w:rPr>
          <w:sz w:val="13"/>
          <w:szCs w:val="13"/>
        </w:rPr>
      </w:pPr>
    </w:p>
    <w:p w:rsidR="0097454B" w:rsidRDefault="00764783">
      <w:pPr>
        <w:spacing w:after="0" w:line="288" w:lineRule="auto"/>
        <w:ind w:left="222" w:right="20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Standing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ice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me Pre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ocal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point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gned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PS to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 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ctivities, esta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lish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ze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meetings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 develop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ual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kp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mit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Leader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MPS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approval.</w:t>
      </w:r>
    </w:p>
    <w:p w:rsidR="0097454B" w:rsidRDefault="0097454B">
      <w:pPr>
        <w:spacing w:after="0"/>
        <w:jc w:val="both"/>
        <w:sectPr w:rsidR="0097454B">
          <w:pgSz w:w="11920" w:h="16840"/>
          <w:pgMar w:top="820" w:right="580" w:bottom="1000" w:left="1480" w:header="592" w:footer="757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89" w:lineRule="auto"/>
        <w:ind w:left="222" w:right="205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Annual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anize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mma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 and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review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tings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mentation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remaining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tivit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workplan.</w:t>
      </w:r>
    </w:p>
    <w:p w:rsidR="0097454B" w:rsidRDefault="00764783">
      <w:pPr>
        <w:spacing w:before="79" w:after="0" w:line="240" w:lineRule="auto"/>
        <w:ind w:left="9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Organize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ngs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mong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ss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progress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z w:val="26"/>
          <w:szCs w:val="26"/>
        </w:rPr>
        <w:t>mentation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</w:p>
    <w:p w:rsidR="0097454B" w:rsidRDefault="00764783">
      <w:pPr>
        <w:spacing w:before="61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vities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scuss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tc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utions.</w:t>
      </w:r>
    </w:p>
    <w:p w:rsidR="0097454B" w:rsidRDefault="0097454B">
      <w:pPr>
        <w:spacing w:after="0" w:line="140" w:lineRule="exact"/>
        <w:rPr>
          <w:sz w:val="14"/>
          <w:szCs w:val="14"/>
        </w:rPr>
      </w:pPr>
    </w:p>
    <w:p w:rsidR="0097454B" w:rsidRDefault="00764783">
      <w:pPr>
        <w:spacing w:after="0" w:line="288" w:lineRule="auto"/>
        <w:ind w:left="222" w:right="21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Direct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suppo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prison,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Bac Kan, Hoa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Quang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HR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prevention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prison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detenti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nters.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MP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EMENT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b/>
          <w:bCs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OV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NCES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6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Establish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ial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="008D6A78"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 w:rsidR="008D6A78">
        <w:rPr>
          <w:rFonts w:ascii="Times New Roman" w:eastAsia="Times New Roman" w:hAnsi="Times New Roman" w:cs="Times New Roman"/>
          <w:sz w:val="26"/>
          <w:szCs w:val="26"/>
        </w:rPr>
        <w:t>teering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tee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aired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Depu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8D6A78"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Provincial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Pe</w:t>
      </w:r>
      <w:r>
        <w:rPr>
          <w:rFonts w:ascii="Times New Roman" w:eastAsia="Times New Roman" w:hAnsi="Times New Roman" w:cs="Times New Roman"/>
          <w:sz w:val="26"/>
          <w:szCs w:val="26"/>
        </w:rPr>
        <w:t>ople’s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tee;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tablish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rovinci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 Project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Unit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anag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Director,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own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Depu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ctor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Provincial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ent; 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Depu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Director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known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rector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ncial AIDS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vention Cen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er.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Select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olved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nto 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7" w:lineRule="auto"/>
        <w:ind w:left="222" w:right="210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annual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ncial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8D6A78">
        <w:rPr>
          <w:rFonts w:ascii="Times New Roman" w:eastAsia="Times New Roman" w:hAnsi="Times New Roman" w:cs="Times New Roman"/>
          <w:sz w:val="26"/>
          <w:szCs w:val="26"/>
        </w:rPr>
        <w:t>Steer</w:t>
      </w:r>
      <w:r w:rsidR="008D6A78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8D6A78"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ittee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eting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report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results of 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ntation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pc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orkplan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lementatio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5" w:after="0" w:line="120" w:lineRule="exact"/>
        <w:rPr>
          <w:sz w:val="12"/>
          <w:szCs w:val="12"/>
        </w:rPr>
      </w:pPr>
    </w:p>
    <w:p w:rsidR="0097454B" w:rsidRDefault="00764783" w:rsidP="001D2744">
      <w:pPr>
        <w:spacing w:after="0" w:line="240" w:lineRule="auto"/>
        <w:ind w:left="749" w:right="64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Develop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rgani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z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 w:rsidR="008D6A78">
        <w:rPr>
          <w:rFonts w:ascii="Times New Roman" w:eastAsia="Times New Roman" w:hAnsi="Times New Roman" w:cs="Times New Roman"/>
          <w:sz w:val="26"/>
          <w:szCs w:val="26"/>
        </w:rPr>
        <w:t>ementation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 w:rsidR="008D6A78">
        <w:rPr>
          <w:rFonts w:ascii="Times New Roman" w:eastAsia="Times New Roman" w:hAnsi="Times New Roman" w:cs="Times New Roman"/>
          <w:sz w:val="26"/>
          <w:szCs w:val="26"/>
        </w:rPr>
        <w:t>an</w:t>
      </w:r>
      <w:r w:rsidR="008D6A78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8D6A78">
        <w:rPr>
          <w:rFonts w:ascii="Times New Roman" w:eastAsia="Times New Roman" w:hAnsi="Times New Roman" w:cs="Times New Roman"/>
          <w:sz w:val="26"/>
          <w:szCs w:val="26"/>
        </w:rPr>
        <w:t>ual</w:t>
      </w:r>
      <w:r w:rsidR="008D6A78" w:rsidRPr="008D6A78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workpl</w:t>
      </w:r>
      <w:r w:rsidR="008D6A78" w:rsidRPr="008D6A78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a</w:t>
      </w:r>
      <w:r w:rsidR="008D6A78" w:rsidRPr="008D6A78">
        <w:rPr>
          <w:rFonts w:ascii="Times New Roman" w:eastAsia="Times New Roman" w:hAnsi="Times New Roman" w:cs="Times New Roman"/>
          <w:w w:val="99"/>
          <w:sz w:val="26"/>
          <w:szCs w:val="26"/>
        </w:rPr>
        <w:t>n</w:t>
      </w:r>
      <w:r w:rsidR="008D6A78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  <w:r w:rsidR="008D6A7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D6A78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97454B" w:rsidRDefault="00764783">
      <w:pPr>
        <w:spacing w:after="0" w:line="288" w:lineRule="auto"/>
        <w:ind w:left="222" w:right="211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annual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result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i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lementatio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, advantages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ad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antages and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solut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solve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icult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es;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ovide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="008D6A78">
        <w:rPr>
          <w:rFonts w:ascii="Times New Roman" w:eastAsia="Times New Roman" w:hAnsi="Times New Roman" w:cs="Times New Roman"/>
          <w:sz w:val="26"/>
          <w:szCs w:val="26"/>
        </w:rPr>
        <w:t>gui</w:t>
      </w:r>
      <w:r w:rsidR="008D6A78"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 w:rsidR="008D6A78">
        <w:rPr>
          <w:rFonts w:ascii="Times New Roman" w:eastAsia="Times New Roman" w:hAnsi="Times New Roman" w:cs="Times New Roman"/>
          <w:sz w:val="26"/>
          <w:szCs w:val="26"/>
        </w:rPr>
        <w:t>ance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d.</w:t>
      </w:r>
    </w:p>
    <w:p w:rsidR="0097454B" w:rsidRDefault="0097454B">
      <w:pPr>
        <w:spacing w:before="3" w:after="0" w:line="120" w:lineRule="exact"/>
        <w:rPr>
          <w:sz w:val="12"/>
          <w:szCs w:val="12"/>
        </w:rPr>
      </w:pPr>
    </w:p>
    <w:p w:rsidR="0097454B" w:rsidRDefault="00764783">
      <w:pPr>
        <w:spacing w:after="0" w:line="287" w:lineRule="auto"/>
        <w:ind w:left="222" w:right="210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  Issue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rection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dance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lan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z w:val="26"/>
          <w:szCs w:val="26"/>
        </w:rPr>
        <w:t>ting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 requested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U.</w:t>
      </w:r>
    </w:p>
    <w:p w:rsidR="0097454B" w:rsidRDefault="0097454B">
      <w:pPr>
        <w:spacing w:before="2" w:after="0" w:line="130" w:lineRule="exact"/>
        <w:rPr>
          <w:sz w:val="13"/>
          <w:szCs w:val="13"/>
        </w:rPr>
      </w:pPr>
    </w:p>
    <w:p w:rsidR="0097454B" w:rsidRDefault="00764783">
      <w:pPr>
        <w:spacing w:after="0" w:line="383" w:lineRule="auto"/>
        <w:ind w:left="222" w:right="441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LTS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CHNIC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IVI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IES I.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OVI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CIAL</w:t>
      </w:r>
      <w:r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VEL</w:t>
      </w:r>
    </w:p>
    <w:p w:rsidR="0097454B" w:rsidRDefault="00764783">
      <w:pPr>
        <w:spacing w:before="9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Objective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sic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pa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ge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FSWs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mmunicati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ivities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 w:rsidP="001D2744">
      <w:pPr>
        <w:tabs>
          <w:tab w:val="left" w:pos="860"/>
          <w:tab w:val="left" w:pos="1276"/>
          <w:tab w:val="left" w:pos="2694"/>
          <w:tab w:val="left" w:pos="2977"/>
          <w:tab w:val="left" w:pos="3686"/>
          <w:tab w:val="left" w:pos="4678"/>
          <w:tab w:val="left" w:pos="5812"/>
          <w:tab w:val="left" w:pos="7230"/>
          <w:tab w:val="left" w:pos="7655"/>
        </w:tabs>
        <w:spacing w:after="0" w:line="287" w:lineRule="auto"/>
        <w:ind w:left="222" w:right="-6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1.1.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ab/>
        <w:t>Co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unication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ab/>
        <w:t>to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ab/>
      </w:r>
      <w:r w:rsidR="008D6A78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create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nabl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ab/>
        <w:t>favo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able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ab/>
        <w:t>envir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ab/>
        <w:t>for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ab/>
        <w:t>Project</w:t>
      </w:r>
      <w:r w:rsidR="008530DA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entation</w:t>
      </w:r>
    </w:p>
    <w:p w:rsidR="0097454B" w:rsidRDefault="0097454B">
      <w:pPr>
        <w:spacing w:before="7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204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Bắc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Kạn,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ình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ên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untainous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ovinces,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z w:val="26"/>
          <w:szCs w:val="26"/>
        </w:rPr>
        <w:t>0% 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ethnic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nori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pulati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low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educa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ion.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="008530DA">
        <w:rPr>
          <w:rFonts w:ascii="Times New Roman" w:eastAsia="Times New Roman" w:hAnsi="Times New Roman" w:cs="Times New Roman"/>
          <w:sz w:val="26"/>
          <w:szCs w:val="26"/>
        </w:rPr>
        <w:t>Before</w:t>
      </w:r>
      <w:r w:rsidR="008530D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2010,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there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udget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ovinces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HRI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ention, thus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mments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Leadership 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ls,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health, labour,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inval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ds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ocial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airs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public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securi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secto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residents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on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R 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8530DA">
        <w:rPr>
          <w:rFonts w:ascii="Times New Roman" w:eastAsia="Times New Roman" w:hAnsi="Times New Roman" w:cs="Times New Roman"/>
          <w:sz w:val="26"/>
          <w:szCs w:val="26"/>
        </w:rPr>
        <w:t>were not supportive</w:t>
      </w:r>
      <w:r>
        <w:rPr>
          <w:rFonts w:ascii="Times New Roman" w:eastAsia="Times New Roman" w:hAnsi="Times New Roman" w:cs="Times New Roman"/>
          <w:sz w:val="26"/>
          <w:szCs w:val="26"/>
        </w:rPr>
        <w:t>. Realizing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ortance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ople’s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awarenes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MUs concentrated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poli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y advoca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-roo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/district/p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ovincial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irst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stage. Once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ctivi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well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awareness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orities 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reduc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</w:t>
      </w:r>
      <w:r w:rsidR="008530DA">
        <w:rPr>
          <w:rFonts w:ascii="Times New Roman" w:eastAsia="Times New Roman" w:hAnsi="Times New Roman" w:cs="Times New Roman"/>
          <w:sz w:val="26"/>
          <w:szCs w:val="26"/>
        </w:rPr>
        <w:t>eate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avorable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enviro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tation</w:t>
      </w:r>
      <w:r w:rsidR="008530D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after="0"/>
        <w:jc w:val="both"/>
        <w:sectPr w:rsidR="0097454B">
          <w:pgSz w:w="11920" w:h="16840"/>
          <w:pgMar w:top="820" w:right="580" w:bottom="1000" w:left="1480" w:header="592" w:footer="757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88" w:lineRule="auto"/>
        <w:ind w:left="222" w:right="21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tivities.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04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ears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mentatio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, PPMUs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eloped reportages,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talk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dio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vision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collabo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ation with relevant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anize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arch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 the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ction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M</w:t>
      </w:r>
      <w:r>
        <w:rPr>
          <w:rFonts w:ascii="Times New Roman" w:eastAsia="Times New Roman" w:hAnsi="Times New Roman" w:cs="Times New Roman"/>
          <w:sz w:val="26"/>
          <w:szCs w:val="26"/>
        </w:rPr>
        <w:t>onth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prevention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Establish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install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52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posters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NSP,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 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AIDS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propagandi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z</w:t>
      </w:r>
      <w:r>
        <w:rPr>
          <w:rFonts w:ascii="Times New Roman" w:eastAsia="Times New Roman" w:hAnsi="Times New Roman" w:cs="Times New Roman"/>
          <w:sz w:val="26"/>
          <w:szCs w:val="26"/>
        </w:rPr>
        <w:t>e proj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ctivities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ross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main roads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Bac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Kan,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 w:rsidR="008530DA"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nh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ang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ces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</w:t>
      </w:r>
      <w:r w:rsidR="008530DA"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 Q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Tien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prison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detention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nters.</w:t>
      </w:r>
    </w:p>
    <w:p w:rsidR="0097454B" w:rsidRDefault="0097454B">
      <w:pPr>
        <w:spacing w:before="3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05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Advocacies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diversi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ied 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ientated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target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ups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such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 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erenc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toral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coordinat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on;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role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public securi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labour,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invali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social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airs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sectors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HR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preventio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kshop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 advocate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level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create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avorable enviro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 sti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discr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mina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against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eople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AIDS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introd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ce project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services.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z w:val="26"/>
          <w:szCs w:val="26"/>
        </w:rPr>
        <w:t>sent 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rkshop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ethadone 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sectors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s organizatio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evel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raise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awarene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08" w:firstLine="64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Org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nize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iences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outreach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tivities; contests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s,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V/AIDS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create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ul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network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f OWs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invo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ved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create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elationship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between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3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222" w:right="16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1.2.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Behav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nge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communic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high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sk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beh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vior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groups</w:t>
      </w:r>
    </w:p>
    <w:p w:rsidR="0097454B" w:rsidRDefault="0097454B">
      <w:pPr>
        <w:spacing w:before="6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43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a)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Outrea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activ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ties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direct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unic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tion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398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4AADA43E" wp14:editId="0282B944">
                <wp:simplePos x="0" y="0"/>
                <wp:positionH relativeFrom="page">
                  <wp:posOffset>1059815</wp:posOffset>
                </wp:positionH>
                <wp:positionV relativeFrom="paragraph">
                  <wp:posOffset>302895</wp:posOffset>
                </wp:positionV>
                <wp:extent cx="5984240" cy="2676525"/>
                <wp:effectExtent l="2540" t="7620" r="4445" b="1905"/>
                <wp:wrapNone/>
                <wp:docPr id="1213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4240" cy="2676525"/>
                          <a:chOff x="1669" y="477"/>
                          <a:chExt cx="9424" cy="4215"/>
                        </a:xfrm>
                      </wpg:grpSpPr>
                      <wpg:grpSp>
                        <wpg:cNvPr id="1214" name="Group 1213"/>
                        <wpg:cNvGrpSpPr>
                          <a:grpSpLocks/>
                        </wpg:cNvGrpSpPr>
                        <wpg:grpSpPr bwMode="auto">
                          <a:xfrm>
                            <a:off x="1692" y="488"/>
                            <a:ext cx="9376" cy="2"/>
                            <a:chOff x="1692" y="488"/>
                            <a:chExt cx="9376" cy="2"/>
                          </a:xfrm>
                        </wpg:grpSpPr>
                        <wps:wsp>
                          <wps:cNvPr id="1215" name="Freeform 1214"/>
                          <wps:cNvSpPr>
                            <a:spLocks/>
                          </wps:cNvSpPr>
                          <wps:spPr bwMode="auto">
                            <a:xfrm>
                              <a:off x="1692" y="488"/>
                              <a:ext cx="9376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9376"/>
                                <a:gd name="T2" fmla="+- 0 11068 1692"/>
                                <a:gd name="T3" fmla="*/ T2 w 9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6">
                                  <a:moveTo>
                                    <a:pt x="0" y="0"/>
                                  </a:moveTo>
                                  <a:lnTo>
                                    <a:pt x="937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11"/>
                        <wpg:cNvGrpSpPr>
                          <a:grpSpLocks/>
                        </wpg:cNvGrpSpPr>
                        <wpg:grpSpPr bwMode="auto">
                          <a:xfrm>
                            <a:off x="1702" y="497"/>
                            <a:ext cx="2" cy="4174"/>
                            <a:chOff x="1702" y="497"/>
                            <a:chExt cx="2" cy="4174"/>
                          </a:xfrm>
                        </wpg:grpSpPr>
                        <wps:wsp>
                          <wps:cNvPr id="1217" name="Freeform 1212"/>
                          <wps:cNvSpPr>
                            <a:spLocks/>
                          </wps:cNvSpPr>
                          <wps:spPr bwMode="auto">
                            <a:xfrm>
                              <a:off x="1702" y="497"/>
                              <a:ext cx="2" cy="4174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497 h 4174"/>
                                <a:gd name="T2" fmla="+- 0 4671 497"/>
                                <a:gd name="T3" fmla="*/ 4671 h 4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4">
                                  <a:moveTo>
                                    <a:pt x="0" y="0"/>
                                  </a:moveTo>
                                  <a:lnTo>
                                    <a:pt x="0" y="41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09"/>
                        <wpg:cNvGrpSpPr>
                          <a:grpSpLocks/>
                        </wpg:cNvGrpSpPr>
                        <wpg:grpSpPr bwMode="auto">
                          <a:xfrm>
                            <a:off x="4254" y="497"/>
                            <a:ext cx="2" cy="4174"/>
                            <a:chOff x="4254" y="497"/>
                            <a:chExt cx="2" cy="4174"/>
                          </a:xfrm>
                        </wpg:grpSpPr>
                        <wps:wsp>
                          <wps:cNvPr id="1219" name="Freeform 1210"/>
                          <wps:cNvSpPr>
                            <a:spLocks/>
                          </wps:cNvSpPr>
                          <wps:spPr bwMode="auto">
                            <a:xfrm>
                              <a:off x="4254" y="497"/>
                              <a:ext cx="2" cy="4174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497 h 4174"/>
                                <a:gd name="T2" fmla="+- 0 4671 497"/>
                                <a:gd name="T3" fmla="*/ 4671 h 4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4">
                                  <a:moveTo>
                                    <a:pt x="0" y="0"/>
                                  </a:moveTo>
                                  <a:lnTo>
                                    <a:pt x="0" y="41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07"/>
                        <wpg:cNvGrpSpPr>
                          <a:grpSpLocks/>
                        </wpg:cNvGrpSpPr>
                        <wpg:grpSpPr bwMode="auto">
                          <a:xfrm>
                            <a:off x="6239" y="497"/>
                            <a:ext cx="2" cy="4174"/>
                            <a:chOff x="6239" y="497"/>
                            <a:chExt cx="2" cy="4174"/>
                          </a:xfrm>
                        </wpg:grpSpPr>
                        <wps:wsp>
                          <wps:cNvPr id="1221" name="Freeform 1208"/>
                          <wps:cNvSpPr>
                            <a:spLocks/>
                          </wps:cNvSpPr>
                          <wps:spPr bwMode="auto">
                            <a:xfrm>
                              <a:off x="6239" y="497"/>
                              <a:ext cx="2" cy="4174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497 h 4174"/>
                                <a:gd name="T2" fmla="+- 0 4671 497"/>
                                <a:gd name="T3" fmla="*/ 4671 h 4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4">
                                  <a:moveTo>
                                    <a:pt x="0" y="0"/>
                                  </a:moveTo>
                                  <a:lnTo>
                                    <a:pt x="0" y="41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05"/>
                        <wpg:cNvGrpSpPr>
                          <a:grpSpLocks/>
                        </wpg:cNvGrpSpPr>
                        <wpg:grpSpPr bwMode="auto">
                          <a:xfrm>
                            <a:off x="7499" y="497"/>
                            <a:ext cx="2" cy="4174"/>
                            <a:chOff x="7499" y="497"/>
                            <a:chExt cx="2" cy="4174"/>
                          </a:xfrm>
                        </wpg:grpSpPr>
                        <wps:wsp>
                          <wps:cNvPr id="1223" name="Freeform 1206"/>
                          <wps:cNvSpPr>
                            <a:spLocks/>
                          </wps:cNvSpPr>
                          <wps:spPr bwMode="auto">
                            <a:xfrm>
                              <a:off x="7499" y="497"/>
                              <a:ext cx="2" cy="4174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497 h 4174"/>
                                <a:gd name="T2" fmla="+- 0 4671 497"/>
                                <a:gd name="T3" fmla="*/ 4671 h 4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4">
                                  <a:moveTo>
                                    <a:pt x="0" y="0"/>
                                  </a:moveTo>
                                  <a:lnTo>
                                    <a:pt x="0" y="41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03"/>
                        <wpg:cNvGrpSpPr>
                          <a:grpSpLocks/>
                        </wpg:cNvGrpSpPr>
                        <wpg:grpSpPr bwMode="auto">
                          <a:xfrm>
                            <a:off x="8649" y="497"/>
                            <a:ext cx="2" cy="4174"/>
                            <a:chOff x="8649" y="497"/>
                            <a:chExt cx="2" cy="4174"/>
                          </a:xfrm>
                        </wpg:grpSpPr>
                        <wps:wsp>
                          <wps:cNvPr id="1225" name="Freeform 1204"/>
                          <wps:cNvSpPr>
                            <a:spLocks/>
                          </wps:cNvSpPr>
                          <wps:spPr bwMode="auto">
                            <a:xfrm>
                              <a:off x="8649" y="497"/>
                              <a:ext cx="2" cy="4174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497 h 4174"/>
                                <a:gd name="T2" fmla="+- 0 4671 497"/>
                                <a:gd name="T3" fmla="*/ 4671 h 4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4">
                                  <a:moveTo>
                                    <a:pt x="0" y="0"/>
                                  </a:moveTo>
                                  <a:lnTo>
                                    <a:pt x="0" y="41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01"/>
                        <wpg:cNvGrpSpPr>
                          <a:grpSpLocks/>
                        </wpg:cNvGrpSpPr>
                        <wpg:grpSpPr bwMode="auto">
                          <a:xfrm>
                            <a:off x="9784" y="497"/>
                            <a:ext cx="2" cy="4174"/>
                            <a:chOff x="9784" y="497"/>
                            <a:chExt cx="2" cy="4174"/>
                          </a:xfrm>
                        </wpg:grpSpPr>
                        <wps:wsp>
                          <wps:cNvPr id="1227" name="Freeform 1202"/>
                          <wps:cNvSpPr>
                            <a:spLocks/>
                          </wps:cNvSpPr>
                          <wps:spPr bwMode="auto">
                            <a:xfrm>
                              <a:off x="9784" y="497"/>
                              <a:ext cx="2" cy="4174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497 h 4174"/>
                                <a:gd name="T2" fmla="+- 0 4671 497"/>
                                <a:gd name="T3" fmla="*/ 4671 h 4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4">
                                  <a:moveTo>
                                    <a:pt x="0" y="0"/>
                                  </a:moveTo>
                                  <a:lnTo>
                                    <a:pt x="0" y="41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199"/>
                        <wpg:cNvGrpSpPr>
                          <a:grpSpLocks/>
                        </wpg:cNvGrpSpPr>
                        <wpg:grpSpPr bwMode="auto">
                          <a:xfrm>
                            <a:off x="11059" y="497"/>
                            <a:ext cx="2" cy="4174"/>
                            <a:chOff x="11059" y="497"/>
                            <a:chExt cx="2" cy="4174"/>
                          </a:xfrm>
                        </wpg:grpSpPr>
                        <wps:wsp>
                          <wps:cNvPr id="1229" name="Freeform 1200"/>
                          <wps:cNvSpPr>
                            <a:spLocks/>
                          </wps:cNvSpPr>
                          <wps:spPr bwMode="auto">
                            <a:xfrm>
                              <a:off x="11059" y="497"/>
                              <a:ext cx="2" cy="4174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497 h 4174"/>
                                <a:gd name="T2" fmla="+- 0 4671 497"/>
                                <a:gd name="T3" fmla="*/ 4671 h 4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4">
                                  <a:moveTo>
                                    <a:pt x="0" y="0"/>
                                  </a:moveTo>
                                  <a:lnTo>
                                    <a:pt x="0" y="41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197"/>
                        <wpg:cNvGrpSpPr>
                          <a:grpSpLocks/>
                        </wpg:cNvGrpSpPr>
                        <wpg:grpSpPr bwMode="auto">
                          <a:xfrm>
                            <a:off x="1712" y="903"/>
                            <a:ext cx="2532" cy="578"/>
                            <a:chOff x="1712" y="903"/>
                            <a:chExt cx="2532" cy="578"/>
                          </a:xfrm>
                        </wpg:grpSpPr>
                        <wps:wsp>
                          <wps:cNvPr id="1231" name="Freeform 1198"/>
                          <wps:cNvSpPr>
                            <a:spLocks/>
                          </wps:cNvSpPr>
                          <wps:spPr bwMode="auto">
                            <a:xfrm>
                              <a:off x="1712" y="903"/>
                              <a:ext cx="2532" cy="578"/>
                            </a:xfrm>
                            <a:custGeom>
                              <a:avLst/>
                              <a:gdLst>
                                <a:gd name="T0" fmla="+- 0 1712 1712"/>
                                <a:gd name="T1" fmla="*/ T0 w 2532"/>
                                <a:gd name="T2" fmla="+- 0 1481 903"/>
                                <a:gd name="T3" fmla="*/ 1481 h 578"/>
                                <a:gd name="T4" fmla="+- 0 4244 1712"/>
                                <a:gd name="T5" fmla="*/ T4 w 2532"/>
                                <a:gd name="T6" fmla="+- 0 1481 903"/>
                                <a:gd name="T7" fmla="*/ 1481 h 578"/>
                                <a:gd name="T8" fmla="+- 0 4244 1712"/>
                                <a:gd name="T9" fmla="*/ T8 w 2532"/>
                                <a:gd name="T10" fmla="+- 0 903 903"/>
                                <a:gd name="T11" fmla="*/ 903 h 578"/>
                                <a:gd name="T12" fmla="+- 0 1712 1712"/>
                                <a:gd name="T13" fmla="*/ T12 w 2532"/>
                                <a:gd name="T14" fmla="+- 0 903 903"/>
                                <a:gd name="T15" fmla="*/ 903 h 578"/>
                                <a:gd name="T16" fmla="+- 0 1712 1712"/>
                                <a:gd name="T17" fmla="*/ T16 w 2532"/>
                                <a:gd name="T18" fmla="+- 0 1481 903"/>
                                <a:gd name="T19" fmla="*/ 1481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2" h="578">
                                  <a:moveTo>
                                    <a:pt x="0" y="578"/>
                                  </a:moveTo>
                                  <a:lnTo>
                                    <a:pt x="2532" y="578"/>
                                  </a:lnTo>
                                  <a:lnTo>
                                    <a:pt x="2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195"/>
                        <wpg:cNvGrpSpPr>
                          <a:grpSpLocks/>
                        </wpg:cNvGrpSpPr>
                        <wpg:grpSpPr bwMode="auto">
                          <a:xfrm>
                            <a:off x="1712" y="1481"/>
                            <a:ext cx="98" cy="718"/>
                            <a:chOff x="1712" y="1481"/>
                            <a:chExt cx="98" cy="718"/>
                          </a:xfrm>
                        </wpg:grpSpPr>
                        <wps:wsp>
                          <wps:cNvPr id="1233" name="Freeform 1196"/>
                          <wps:cNvSpPr>
                            <a:spLocks/>
                          </wps:cNvSpPr>
                          <wps:spPr bwMode="auto">
                            <a:xfrm>
                              <a:off x="1712" y="1481"/>
                              <a:ext cx="98" cy="718"/>
                            </a:xfrm>
                            <a:custGeom>
                              <a:avLst/>
                              <a:gdLst>
                                <a:gd name="T0" fmla="+- 0 1712 1712"/>
                                <a:gd name="T1" fmla="*/ T0 w 98"/>
                                <a:gd name="T2" fmla="+- 0 2199 1481"/>
                                <a:gd name="T3" fmla="*/ 2199 h 718"/>
                                <a:gd name="T4" fmla="+- 0 1810 1712"/>
                                <a:gd name="T5" fmla="*/ T4 w 98"/>
                                <a:gd name="T6" fmla="+- 0 2199 1481"/>
                                <a:gd name="T7" fmla="*/ 2199 h 718"/>
                                <a:gd name="T8" fmla="+- 0 1810 1712"/>
                                <a:gd name="T9" fmla="*/ T8 w 98"/>
                                <a:gd name="T10" fmla="+- 0 1481 1481"/>
                                <a:gd name="T11" fmla="*/ 1481 h 718"/>
                                <a:gd name="T12" fmla="+- 0 1712 1712"/>
                                <a:gd name="T13" fmla="*/ T12 w 98"/>
                                <a:gd name="T14" fmla="+- 0 1481 1481"/>
                                <a:gd name="T15" fmla="*/ 1481 h 718"/>
                                <a:gd name="T16" fmla="+- 0 1712 1712"/>
                                <a:gd name="T17" fmla="*/ T16 w 98"/>
                                <a:gd name="T18" fmla="+- 0 2199 1481"/>
                                <a:gd name="T19" fmla="*/ 2199 h 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718">
                                  <a:moveTo>
                                    <a:pt x="0" y="718"/>
                                  </a:moveTo>
                                  <a:lnTo>
                                    <a:pt x="98" y="71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193"/>
                        <wpg:cNvGrpSpPr>
                          <a:grpSpLocks/>
                        </wpg:cNvGrpSpPr>
                        <wpg:grpSpPr bwMode="auto">
                          <a:xfrm>
                            <a:off x="4146" y="1481"/>
                            <a:ext cx="98" cy="718"/>
                            <a:chOff x="4146" y="1481"/>
                            <a:chExt cx="98" cy="718"/>
                          </a:xfrm>
                        </wpg:grpSpPr>
                        <wps:wsp>
                          <wps:cNvPr id="1235" name="Freeform 1194"/>
                          <wps:cNvSpPr>
                            <a:spLocks/>
                          </wps:cNvSpPr>
                          <wps:spPr bwMode="auto">
                            <a:xfrm>
                              <a:off x="4146" y="1481"/>
                              <a:ext cx="98" cy="718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98"/>
                                <a:gd name="T2" fmla="+- 0 2199 1481"/>
                                <a:gd name="T3" fmla="*/ 2199 h 718"/>
                                <a:gd name="T4" fmla="+- 0 4244 4146"/>
                                <a:gd name="T5" fmla="*/ T4 w 98"/>
                                <a:gd name="T6" fmla="+- 0 2199 1481"/>
                                <a:gd name="T7" fmla="*/ 2199 h 718"/>
                                <a:gd name="T8" fmla="+- 0 4244 4146"/>
                                <a:gd name="T9" fmla="*/ T8 w 98"/>
                                <a:gd name="T10" fmla="+- 0 1481 1481"/>
                                <a:gd name="T11" fmla="*/ 1481 h 718"/>
                                <a:gd name="T12" fmla="+- 0 4146 4146"/>
                                <a:gd name="T13" fmla="*/ T12 w 98"/>
                                <a:gd name="T14" fmla="+- 0 1481 1481"/>
                                <a:gd name="T15" fmla="*/ 1481 h 718"/>
                                <a:gd name="T16" fmla="+- 0 4146 4146"/>
                                <a:gd name="T17" fmla="*/ T16 w 98"/>
                                <a:gd name="T18" fmla="+- 0 2199 1481"/>
                                <a:gd name="T19" fmla="*/ 2199 h 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718">
                                  <a:moveTo>
                                    <a:pt x="0" y="718"/>
                                  </a:moveTo>
                                  <a:lnTo>
                                    <a:pt x="98" y="71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191"/>
                        <wpg:cNvGrpSpPr>
                          <a:grpSpLocks/>
                        </wpg:cNvGrpSpPr>
                        <wpg:grpSpPr bwMode="auto">
                          <a:xfrm>
                            <a:off x="1712" y="2199"/>
                            <a:ext cx="2532" cy="578"/>
                            <a:chOff x="1712" y="2199"/>
                            <a:chExt cx="2532" cy="578"/>
                          </a:xfrm>
                        </wpg:grpSpPr>
                        <wps:wsp>
                          <wps:cNvPr id="1237" name="Freeform 1192"/>
                          <wps:cNvSpPr>
                            <a:spLocks/>
                          </wps:cNvSpPr>
                          <wps:spPr bwMode="auto">
                            <a:xfrm>
                              <a:off x="1712" y="2199"/>
                              <a:ext cx="2532" cy="578"/>
                            </a:xfrm>
                            <a:custGeom>
                              <a:avLst/>
                              <a:gdLst>
                                <a:gd name="T0" fmla="+- 0 1712 1712"/>
                                <a:gd name="T1" fmla="*/ T0 w 2532"/>
                                <a:gd name="T2" fmla="+- 0 2777 2199"/>
                                <a:gd name="T3" fmla="*/ 2777 h 578"/>
                                <a:gd name="T4" fmla="+- 0 4244 1712"/>
                                <a:gd name="T5" fmla="*/ T4 w 2532"/>
                                <a:gd name="T6" fmla="+- 0 2777 2199"/>
                                <a:gd name="T7" fmla="*/ 2777 h 578"/>
                                <a:gd name="T8" fmla="+- 0 4244 1712"/>
                                <a:gd name="T9" fmla="*/ T8 w 2532"/>
                                <a:gd name="T10" fmla="+- 0 2199 2199"/>
                                <a:gd name="T11" fmla="*/ 2199 h 578"/>
                                <a:gd name="T12" fmla="+- 0 1712 1712"/>
                                <a:gd name="T13" fmla="*/ T12 w 2532"/>
                                <a:gd name="T14" fmla="+- 0 2199 2199"/>
                                <a:gd name="T15" fmla="*/ 2199 h 578"/>
                                <a:gd name="T16" fmla="+- 0 1712 1712"/>
                                <a:gd name="T17" fmla="*/ T16 w 2532"/>
                                <a:gd name="T18" fmla="+- 0 2777 2199"/>
                                <a:gd name="T19" fmla="*/ 2777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2" h="578">
                                  <a:moveTo>
                                    <a:pt x="0" y="578"/>
                                  </a:moveTo>
                                  <a:lnTo>
                                    <a:pt x="2532" y="578"/>
                                  </a:lnTo>
                                  <a:lnTo>
                                    <a:pt x="2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189"/>
                        <wpg:cNvGrpSpPr>
                          <a:grpSpLocks/>
                        </wpg:cNvGrpSpPr>
                        <wpg:grpSpPr bwMode="auto">
                          <a:xfrm>
                            <a:off x="1810" y="1481"/>
                            <a:ext cx="2336" cy="358"/>
                            <a:chOff x="1810" y="1481"/>
                            <a:chExt cx="2336" cy="358"/>
                          </a:xfrm>
                        </wpg:grpSpPr>
                        <wps:wsp>
                          <wps:cNvPr id="1239" name="Freeform 1190"/>
                          <wps:cNvSpPr>
                            <a:spLocks/>
                          </wps:cNvSpPr>
                          <wps:spPr bwMode="auto">
                            <a:xfrm>
                              <a:off x="1810" y="1481"/>
                              <a:ext cx="2336" cy="358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2336"/>
                                <a:gd name="T2" fmla="+- 0 1839 1481"/>
                                <a:gd name="T3" fmla="*/ 1839 h 358"/>
                                <a:gd name="T4" fmla="+- 0 4146 1810"/>
                                <a:gd name="T5" fmla="*/ T4 w 2336"/>
                                <a:gd name="T6" fmla="+- 0 1839 1481"/>
                                <a:gd name="T7" fmla="*/ 1839 h 358"/>
                                <a:gd name="T8" fmla="+- 0 4146 1810"/>
                                <a:gd name="T9" fmla="*/ T8 w 2336"/>
                                <a:gd name="T10" fmla="+- 0 1481 1481"/>
                                <a:gd name="T11" fmla="*/ 1481 h 358"/>
                                <a:gd name="T12" fmla="+- 0 1810 1810"/>
                                <a:gd name="T13" fmla="*/ T12 w 2336"/>
                                <a:gd name="T14" fmla="+- 0 1481 1481"/>
                                <a:gd name="T15" fmla="*/ 1481 h 358"/>
                                <a:gd name="T16" fmla="+- 0 1810 1810"/>
                                <a:gd name="T17" fmla="*/ T16 w 2336"/>
                                <a:gd name="T18" fmla="+- 0 1839 1481"/>
                                <a:gd name="T19" fmla="*/ 183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58">
                                  <a:moveTo>
                                    <a:pt x="0" y="358"/>
                                  </a:moveTo>
                                  <a:lnTo>
                                    <a:pt x="2336" y="358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187"/>
                        <wpg:cNvGrpSpPr>
                          <a:grpSpLocks/>
                        </wpg:cNvGrpSpPr>
                        <wpg:grpSpPr bwMode="auto">
                          <a:xfrm>
                            <a:off x="1810" y="1839"/>
                            <a:ext cx="2336" cy="360"/>
                            <a:chOff x="1810" y="1839"/>
                            <a:chExt cx="2336" cy="360"/>
                          </a:xfrm>
                        </wpg:grpSpPr>
                        <wps:wsp>
                          <wps:cNvPr id="1241" name="Freeform 1188"/>
                          <wps:cNvSpPr>
                            <a:spLocks/>
                          </wps:cNvSpPr>
                          <wps:spPr bwMode="auto">
                            <a:xfrm>
                              <a:off x="1810" y="1839"/>
                              <a:ext cx="2336" cy="36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2336"/>
                                <a:gd name="T2" fmla="+- 0 2199 1839"/>
                                <a:gd name="T3" fmla="*/ 2199 h 360"/>
                                <a:gd name="T4" fmla="+- 0 4146 1810"/>
                                <a:gd name="T5" fmla="*/ T4 w 2336"/>
                                <a:gd name="T6" fmla="+- 0 2199 1839"/>
                                <a:gd name="T7" fmla="*/ 2199 h 360"/>
                                <a:gd name="T8" fmla="+- 0 4146 1810"/>
                                <a:gd name="T9" fmla="*/ T8 w 2336"/>
                                <a:gd name="T10" fmla="+- 0 1839 1839"/>
                                <a:gd name="T11" fmla="*/ 1839 h 360"/>
                                <a:gd name="T12" fmla="+- 0 1810 1810"/>
                                <a:gd name="T13" fmla="*/ T12 w 2336"/>
                                <a:gd name="T14" fmla="+- 0 1839 1839"/>
                                <a:gd name="T15" fmla="*/ 1839 h 360"/>
                                <a:gd name="T16" fmla="+- 0 1810 1810"/>
                                <a:gd name="T17" fmla="*/ T16 w 2336"/>
                                <a:gd name="T18" fmla="+- 0 2199 1839"/>
                                <a:gd name="T19" fmla="*/ 219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60">
                                  <a:moveTo>
                                    <a:pt x="0" y="360"/>
                                  </a:moveTo>
                                  <a:lnTo>
                                    <a:pt x="2336" y="360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185"/>
                        <wpg:cNvGrpSpPr>
                          <a:grpSpLocks/>
                        </wpg:cNvGrpSpPr>
                        <wpg:grpSpPr bwMode="auto">
                          <a:xfrm>
                            <a:off x="4263" y="903"/>
                            <a:ext cx="98" cy="358"/>
                            <a:chOff x="4263" y="903"/>
                            <a:chExt cx="98" cy="358"/>
                          </a:xfrm>
                        </wpg:grpSpPr>
                        <wps:wsp>
                          <wps:cNvPr id="1243" name="Freeform 1186"/>
                          <wps:cNvSpPr>
                            <a:spLocks/>
                          </wps:cNvSpPr>
                          <wps:spPr bwMode="auto">
                            <a:xfrm>
                              <a:off x="4263" y="903"/>
                              <a:ext cx="98" cy="358"/>
                            </a:xfrm>
                            <a:custGeom>
                              <a:avLst/>
                              <a:gdLst>
                                <a:gd name="T0" fmla="+- 0 4263 4263"/>
                                <a:gd name="T1" fmla="*/ T0 w 98"/>
                                <a:gd name="T2" fmla="+- 0 1260 903"/>
                                <a:gd name="T3" fmla="*/ 1260 h 358"/>
                                <a:gd name="T4" fmla="+- 0 4362 4263"/>
                                <a:gd name="T5" fmla="*/ T4 w 98"/>
                                <a:gd name="T6" fmla="+- 0 1260 903"/>
                                <a:gd name="T7" fmla="*/ 1260 h 358"/>
                                <a:gd name="T8" fmla="+- 0 4362 4263"/>
                                <a:gd name="T9" fmla="*/ T8 w 98"/>
                                <a:gd name="T10" fmla="+- 0 903 903"/>
                                <a:gd name="T11" fmla="*/ 903 h 358"/>
                                <a:gd name="T12" fmla="+- 0 4263 4263"/>
                                <a:gd name="T13" fmla="*/ T12 w 98"/>
                                <a:gd name="T14" fmla="+- 0 903 903"/>
                                <a:gd name="T15" fmla="*/ 903 h 358"/>
                                <a:gd name="T16" fmla="+- 0 4263 4263"/>
                                <a:gd name="T17" fmla="*/ T16 w 98"/>
                                <a:gd name="T18" fmla="+- 0 1260 903"/>
                                <a:gd name="T19" fmla="*/ 126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9" y="357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183"/>
                        <wpg:cNvGrpSpPr>
                          <a:grpSpLocks/>
                        </wpg:cNvGrpSpPr>
                        <wpg:grpSpPr bwMode="auto">
                          <a:xfrm>
                            <a:off x="6131" y="903"/>
                            <a:ext cx="98" cy="358"/>
                            <a:chOff x="6131" y="903"/>
                            <a:chExt cx="98" cy="358"/>
                          </a:xfrm>
                        </wpg:grpSpPr>
                        <wps:wsp>
                          <wps:cNvPr id="1245" name="Freeform 1184"/>
                          <wps:cNvSpPr>
                            <a:spLocks/>
                          </wps:cNvSpPr>
                          <wps:spPr bwMode="auto">
                            <a:xfrm>
                              <a:off x="6131" y="903"/>
                              <a:ext cx="98" cy="358"/>
                            </a:xfrm>
                            <a:custGeom>
                              <a:avLst/>
                              <a:gdLst>
                                <a:gd name="T0" fmla="+- 0 6131 6131"/>
                                <a:gd name="T1" fmla="*/ T0 w 98"/>
                                <a:gd name="T2" fmla="+- 0 1260 903"/>
                                <a:gd name="T3" fmla="*/ 1260 h 358"/>
                                <a:gd name="T4" fmla="+- 0 6229 6131"/>
                                <a:gd name="T5" fmla="*/ T4 w 98"/>
                                <a:gd name="T6" fmla="+- 0 1260 903"/>
                                <a:gd name="T7" fmla="*/ 1260 h 358"/>
                                <a:gd name="T8" fmla="+- 0 6229 6131"/>
                                <a:gd name="T9" fmla="*/ T8 w 98"/>
                                <a:gd name="T10" fmla="+- 0 903 903"/>
                                <a:gd name="T11" fmla="*/ 903 h 358"/>
                                <a:gd name="T12" fmla="+- 0 6131 6131"/>
                                <a:gd name="T13" fmla="*/ T12 w 98"/>
                                <a:gd name="T14" fmla="+- 0 903 903"/>
                                <a:gd name="T15" fmla="*/ 903 h 358"/>
                                <a:gd name="T16" fmla="+- 0 6131 6131"/>
                                <a:gd name="T17" fmla="*/ T16 w 98"/>
                                <a:gd name="T18" fmla="+- 0 1260 903"/>
                                <a:gd name="T19" fmla="*/ 126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181"/>
                        <wpg:cNvGrpSpPr>
                          <a:grpSpLocks/>
                        </wpg:cNvGrpSpPr>
                        <wpg:grpSpPr bwMode="auto">
                          <a:xfrm>
                            <a:off x="4362" y="903"/>
                            <a:ext cx="1769" cy="358"/>
                            <a:chOff x="4362" y="903"/>
                            <a:chExt cx="1769" cy="358"/>
                          </a:xfrm>
                        </wpg:grpSpPr>
                        <wps:wsp>
                          <wps:cNvPr id="1247" name="Freeform 1182"/>
                          <wps:cNvSpPr>
                            <a:spLocks/>
                          </wps:cNvSpPr>
                          <wps:spPr bwMode="auto">
                            <a:xfrm>
                              <a:off x="4362" y="903"/>
                              <a:ext cx="1769" cy="358"/>
                            </a:xfrm>
                            <a:custGeom>
                              <a:avLst/>
                              <a:gdLst>
                                <a:gd name="T0" fmla="+- 0 4362 4362"/>
                                <a:gd name="T1" fmla="*/ T0 w 1769"/>
                                <a:gd name="T2" fmla="+- 0 1260 903"/>
                                <a:gd name="T3" fmla="*/ 1260 h 358"/>
                                <a:gd name="T4" fmla="+- 0 6131 4362"/>
                                <a:gd name="T5" fmla="*/ T4 w 1769"/>
                                <a:gd name="T6" fmla="+- 0 1260 903"/>
                                <a:gd name="T7" fmla="*/ 1260 h 358"/>
                                <a:gd name="T8" fmla="+- 0 6131 4362"/>
                                <a:gd name="T9" fmla="*/ T8 w 1769"/>
                                <a:gd name="T10" fmla="+- 0 903 903"/>
                                <a:gd name="T11" fmla="*/ 903 h 358"/>
                                <a:gd name="T12" fmla="+- 0 4362 4362"/>
                                <a:gd name="T13" fmla="*/ T12 w 1769"/>
                                <a:gd name="T14" fmla="+- 0 903 903"/>
                                <a:gd name="T15" fmla="*/ 903 h 358"/>
                                <a:gd name="T16" fmla="+- 0 4362 4362"/>
                                <a:gd name="T17" fmla="*/ T16 w 1769"/>
                                <a:gd name="T18" fmla="+- 0 1260 903"/>
                                <a:gd name="T19" fmla="*/ 126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9" h="358">
                                  <a:moveTo>
                                    <a:pt x="0" y="357"/>
                                  </a:moveTo>
                                  <a:lnTo>
                                    <a:pt x="1769" y="357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179"/>
                        <wpg:cNvGrpSpPr>
                          <a:grpSpLocks/>
                        </wpg:cNvGrpSpPr>
                        <wpg:grpSpPr bwMode="auto">
                          <a:xfrm>
                            <a:off x="6248" y="903"/>
                            <a:ext cx="99" cy="358"/>
                            <a:chOff x="6248" y="903"/>
                            <a:chExt cx="99" cy="358"/>
                          </a:xfrm>
                        </wpg:grpSpPr>
                        <wps:wsp>
                          <wps:cNvPr id="1249" name="Freeform 1180"/>
                          <wps:cNvSpPr>
                            <a:spLocks/>
                          </wps:cNvSpPr>
                          <wps:spPr bwMode="auto">
                            <a:xfrm>
                              <a:off x="6248" y="903"/>
                              <a:ext cx="99" cy="358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99"/>
                                <a:gd name="T2" fmla="+- 0 1260 903"/>
                                <a:gd name="T3" fmla="*/ 1260 h 358"/>
                                <a:gd name="T4" fmla="+- 0 6347 6248"/>
                                <a:gd name="T5" fmla="*/ T4 w 99"/>
                                <a:gd name="T6" fmla="+- 0 1260 903"/>
                                <a:gd name="T7" fmla="*/ 1260 h 358"/>
                                <a:gd name="T8" fmla="+- 0 6347 6248"/>
                                <a:gd name="T9" fmla="*/ T8 w 99"/>
                                <a:gd name="T10" fmla="+- 0 903 903"/>
                                <a:gd name="T11" fmla="*/ 903 h 358"/>
                                <a:gd name="T12" fmla="+- 0 6248 6248"/>
                                <a:gd name="T13" fmla="*/ T12 w 99"/>
                                <a:gd name="T14" fmla="+- 0 903 903"/>
                                <a:gd name="T15" fmla="*/ 903 h 358"/>
                                <a:gd name="T16" fmla="+- 0 6248 6248"/>
                                <a:gd name="T17" fmla="*/ T16 w 99"/>
                                <a:gd name="T18" fmla="+- 0 1260 903"/>
                                <a:gd name="T19" fmla="*/ 126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358">
                                  <a:moveTo>
                                    <a:pt x="0" y="357"/>
                                  </a:moveTo>
                                  <a:lnTo>
                                    <a:pt x="99" y="357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177"/>
                        <wpg:cNvGrpSpPr>
                          <a:grpSpLocks/>
                        </wpg:cNvGrpSpPr>
                        <wpg:grpSpPr bwMode="auto">
                          <a:xfrm>
                            <a:off x="7389" y="903"/>
                            <a:ext cx="98" cy="358"/>
                            <a:chOff x="7389" y="903"/>
                            <a:chExt cx="98" cy="358"/>
                          </a:xfrm>
                        </wpg:grpSpPr>
                        <wps:wsp>
                          <wps:cNvPr id="1251" name="Freeform 1178"/>
                          <wps:cNvSpPr>
                            <a:spLocks/>
                          </wps:cNvSpPr>
                          <wps:spPr bwMode="auto">
                            <a:xfrm>
                              <a:off x="7389" y="903"/>
                              <a:ext cx="98" cy="358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98"/>
                                <a:gd name="T2" fmla="+- 0 1260 903"/>
                                <a:gd name="T3" fmla="*/ 1260 h 358"/>
                                <a:gd name="T4" fmla="+- 0 7487 7389"/>
                                <a:gd name="T5" fmla="*/ T4 w 98"/>
                                <a:gd name="T6" fmla="+- 0 1260 903"/>
                                <a:gd name="T7" fmla="*/ 1260 h 358"/>
                                <a:gd name="T8" fmla="+- 0 7487 7389"/>
                                <a:gd name="T9" fmla="*/ T8 w 98"/>
                                <a:gd name="T10" fmla="+- 0 903 903"/>
                                <a:gd name="T11" fmla="*/ 903 h 358"/>
                                <a:gd name="T12" fmla="+- 0 7389 7389"/>
                                <a:gd name="T13" fmla="*/ T12 w 98"/>
                                <a:gd name="T14" fmla="+- 0 903 903"/>
                                <a:gd name="T15" fmla="*/ 903 h 358"/>
                                <a:gd name="T16" fmla="+- 0 7389 7389"/>
                                <a:gd name="T17" fmla="*/ T16 w 98"/>
                                <a:gd name="T18" fmla="+- 0 1260 903"/>
                                <a:gd name="T19" fmla="*/ 126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175"/>
                        <wpg:cNvGrpSpPr>
                          <a:grpSpLocks/>
                        </wpg:cNvGrpSpPr>
                        <wpg:grpSpPr bwMode="auto">
                          <a:xfrm>
                            <a:off x="6347" y="903"/>
                            <a:ext cx="1042" cy="358"/>
                            <a:chOff x="6347" y="903"/>
                            <a:chExt cx="1042" cy="358"/>
                          </a:xfrm>
                        </wpg:grpSpPr>
                        <wps:wsp>
                          <wps:cNvPr id="1253" name="Freeform 1176"/>
                          <wps:cNvSpPr>
                            <a:spLocks/>
                          </wps:cNvSpPr>
                          <wps:spPr bwMode="auto">
                            <a:xfrm>
                              <a:off x="6347" y="903"/>
                              <a:ext cx="1042" cy="358"/>
                            </a:xfrm>
                            <a:custGeom>
                              <a:avLst/>
                              <a:gdLst>
                                <a:gd name="T0" fmla="+- 0 6347 6347"/>
                                <a:gd name="T1" fmla="*/ T0 w 1042"/>
                                <a:gd name="T2" fmla="+- 0 1260 903"/>
                                <a:gd name="T3" fmla="*/ 1260 h 358"/>
                                <a:gd name="T4" fmla="+- 0 7389 6347"/>
                                <a:gd name="T5" fmla="*/ T4 w 1042"/>
                                <a:gd name="T6" fmla="+- 0 1260 903"/>
                                <a:gd name="T7" fmla="*/ 1260 h 358"/>
                                <a:gd name="T8" fmla="+- 0 7389 6347"/>
                                <a:gd name="T9" fmla="*/ T8 w 1042"/>
                                <a:gd name="T10" fmla="+- 0 903 903"/>
                                <a:gd name="T11" fmla="*/ 903 h 358"/>
                                <a:gd name="T12" fmla="+- 0 6347 6347"/>
                                <a:gd name="T13" fmla="*/ T12 w 1042"/>
                                <a:gd name="T14" fmla="+- 0 903 903"/>
                                <a:gd name="T15" fmla="*/ 903 h 358"/>
                                <a:gd name="T16" fmla="+- 0 6347 6347"/>
                                <a:gd name="T17" fmla="*/ T16 w 1042"/>
                                <a:gd name="T18" fmla="+- 0 1260 903"/>
                                <a:gd name="T19" fmla="*/ 126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358">
                                  <a:moveTo>
                                    <a:pt x="0" y="357"/>
                                  </a:moveTo>
                                  <a:lnTo>
                                    <a:pt x="1042" y="357"/>
                                  </a:lnTo>
                                  <a:lnTo>
                                    <a:pt x="1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173"/>
                        <wpg:cNvGrpSpPr>
                          <a:grpSpLocks/>
                        </wpg:cNvGrpSpPr>
                        <wpg:grpSpPr bwMode="auto">
                          <a:xfrm>
                            <a:off x="7509" y="903"/>
                            <a:ext cx="96" cy="358"/>
                            <a:chOff x="7509" y="903"/>
                            <a:chExt cx="96" cy="358"/>
                          </a:xfrm>
                        </wpg:grpSpPr>
                        <wps:wsp>
                          <wps:cNvPr id="1255" name="Freeform 1174"/>
                          <wps:cNvSpPr>
                            <a:spLocks/>
                          </wps:cNvSpPr>
                          <wps:spPr bwMode="auto">
                            <a:xfrm>
                              <a:off x="7509" y="903"/>
                              <a:ext cx="96" cy="358"/>
                            </a:xfrm>
                            <a:custGeom>
                              <a:avLst/>
                              <a:gdLst>
                                <a:gd name="T0" fmla="+- 0 7509 7509"/>
                                <a:gd name="T1" fmla="*/ T0 w 96"/>
                                <a:gd name="T2" fmla="+- 0 1260 903"/>
                                <a:gd name="T3" fmla="*/ 1260 h 358"/>
                                <a:gd name="T4" fmla="+- 0 7605 7509"/>
                                <a:gd name="T5" fmla="*/ T4 w 96"/>
                                <a:gd name="T6" fmla="+- 0 1260 903"/>
                                <a:gd name="T7" fmla="*/ 1260 h 358"/>
                                <a:gd name="T8" fmla="+- 0 7605 7509"/>
                                <a:gd name="T9" fmla="*/ T8 w 96"/>
                                <a:gd name="T10" fmla="+- 0 903 903"/>
                                <a:gd name="T11" fmla="*/ 903 h 358"/>
                                <a:gd name="T12" fmla="+- 0 7509 7509"/>
                                <a:gd name="T13" fmla="*/ T12 w 96"/>
                                <a:gd name="T14" fmla="+- 0 903 903"/>
                                <a:gd name="T15" fmla="*/ 903 h 358"/>
                                <a:gd name="T16" fmla="+- 0 7509 7509"/>
                                <a:gd name="T17" fmla="*/ T16 w 96"/>
                                <a:gd name="T18" fmla="+- 0 1260 903"/>
                                <a:gd name="T19" fmla="*/ 126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58">
                                  <a:moveTo>
                                    <a:pt x="0" y="357"/>
                                  </a:moveTo>
                                  <a:lnTo>
                                    <a:pt x="96" y="35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171"/>
                        <wpg:cNvGrpSpPr>
                          <a:grpSpLocks/>
                        </wpg:cNvGrpSpPr>
                        <wpg:grpSpPr bwMode="auto">
                          <a:xfrm>
                            <a:off x="8541" y="903"/>
                            <a:ext cx="98" cy="358"/>
                            <a:chOff x="8541" y="903"/>
                            <a:chExt cx="98" cy="358"/>
                          </a:xfrm>
                        </wpg:grpSpPr>
                        <wps:wsp>
                          <wps:cNvPr id="1257" name="Freeform 1172"/>
                          <wps:cNvSpPr>
                            <a:spLocks/>
                          </wps:cNvSpPr>
                          <wps:spPr bwMode="auto">
                            <a:xfrm>
                              <a:off x="8541" y="903"/>
                              <a:ext cx="98" cy="358"/>
                            </a:xfrm>
                            <a:custGeom>
                              <a:avLst/>
                              <a:gdLst>
                                <a:gd name="T0" fmla="+- 0 8541 8541"/>
                                <a:gd name="T1" fmla="*/ T0 w 98"/>
                                <a:gd name="T2" fmla="+- 0 1260 903"/>
                                <a:gd name="T3" fmla="*/ 1260 h 358"/>
                                <a:gd name="T4" fmla="+- 0 8639 8541"/>
                                <a:gd name="T5" fmla="*/ T4 w 98"/>
                                <a:gd name="T6" fmla="+- 0 1260 903"/>
                                <a:gd name="T7" fmla="*/ 1260 h 358"/>
                                <a:gd name="T8" fmla="+- 0 8639 8541"/>
                                <a:gd name="T9" fmla="*/ T8 w 98"/>
                                <a:gd name="T10" fmla="+- 0 903 903"/>
                                <a:gd name="T11" fmla="*/ 903 h 358"/>
                                <a:gd name="T12" fmla="+- 0 8541 8541"/>
                                <a:gd name="T13" fmla="*/ T12 w 98"/>
                                <a:gd name="T14" fmla="+- 0 903 903"/>
                                <a:gd name="T15" fmla="*/ 903 h 358"/>
                                <a:gd name="T16" fmla="+- 0 8541 8541"/>
                                <a:gd name="T17" fmla="*/ T16 w 98"/>
                                <a:gd name="T18" fmla="+- 0 1260 903"/>
                                <a:gd name="T19" fmla="*/ 126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169"/>
                        <wpg:cNvGrpSpPr>
                          <a:grpSpLocks/>
                        </wpg:cNvGrpSpPr>
                        <wpg:grpSpPr bwMode="auto">
                          <a:xfrm>
                            <a:off x="7605" y="903"/>
                            <a:ext cx="936" cy="358"/>
                            <a:chOff x="7605" y="903"/>
                            <a:chExt cx="936" cy="358"/>
                          </a:xfrm>
                        </wpg:grpSpPr>
                        <wps:wsp>
                          <wps:cNvPr id="1259" name="Freeform 1170"/>
                          <wps:cNvSpPr>
                            <a:spLocks/>
                          </wps:cNvSpPr>
                          <wps:spPr bwMode="auto">
                            <a:xfrm>
                              <a:off x="7605" y="903"/>
                              <a:ext cx="936" cy="358"/>
                            </a:xfrm>
                            <a:custGeom>
                              <a:avLst/>
                              <a:gdLst>
                                <a:gd name="T0" fmla="+- 0 7605 7605"/>
                                <a:gd name="T1" fmla="*/ T0 w 936"/>
                                <a:gd name="T2" fmla="+- 0 1260 903"/>
                                <a:gd name="T3" fmla="*/ 1260 h 358"/>
                                <a:gd name="T4" fmla="+- 0 8541 7605"/>
                                <a:gd name="T5" fmla="*/ T4 w 936"/>
                                <a:gd name="T6" fmla="+- 0 1260 903"/>
                                <a:gd name="T7" fmla="*/ 1260 h 358"/>
                                <a:gd name="T8" fmla="+- 0 8541 7605"/>
                                <a:gd name="T9" fmla="*/ T8 w 936"/>
                                <a:gd name="T10" fmla="+- 0 903 903"/>
                                <a:gd name="T11" fmla="*/ 903 h 358"/>
                                <a:gd name="T12" fmla="+- 0 7605 7605"/>
                                <a:gd name="T13" fmla="*/ T12 w 936"/>
                                <a:gd name="T14" fmla="+- 0 903 903"/>
                                <a:gd name="T15" fmla="*/ 903 h 358"/>
                                <a:gd name="T16" fmla="+- 0 7605 7605"/>
                                <a:gd name="T17" fmla="*/ T16 w 936"/>
                                <a:gd name="T18" fmla="+- 0 1260 903"/>
                                <a:gd name="T19" fmla="*/ 126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358">
                                  <a:moveTo>
                                    <a:pt x="0" y="357"/>
                                  </a:moveTo>
                                  <a:lnTo>
                                    <a:pt x="936" y="357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167"/>
                        <wpg:cNvGrpSpPr>
                          <a:grpSpLocks/>
                        </wpg:cNvGrpSpPr>
                        <wpg:grpSpPr bwMode="auto">
                          <a:xfrm>
                            <a:off x="8658" y="903"/>
                            <a:ext cx="98" cy="358"/>
                            <a:chOff x="8658" y="903"/>
                            <a:chExt cx="98" cy="358"/>
                          </a:xfrm>
                        </wpg:grpSpPr>
                        <wps:wsp>
                          <wps:cNvPr id="1261" name="Freeform 1168"/>
                          <wps:cNvSpPr>
                            <a:spLocks/>
                          </wps:cNvSpPr>
                          <wps:spPr bwMode="auto">
                            <a:xfrm>
                              <a:off x="8658" y="903"/>
                              <a:ext cx="98" cy="358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98"/>
                                <a:gd name="T2" fmla="+- 0 1260 903"/>
                                <a:gd name="T3" fmla="*/ 1260 h 358"/>
                                <a:gd name="T4" fmla="+- 0 8757 8658"/>
                                <a:gd name="T5" fmla="*/ T4 w 98"/>
                                <a:gd name="T6" fmla="+- 0 1260 903"/>
                                <a:gd name="T7" fmla="*/ 1260 h 358"/>
                                <a:gd name="T8" fmla="+- 0 8757 8658"/>
                                <a:gd name="T9" fmla="*/ T8 w 98"/>
                                <a:gd name="T10" fmla="+- 0 903 903"/>
                                <a:gd name="T11" fmla="*/ 903 h 358"/>
                                <a:gd name="T12" fmla="+- 0 8658 8658"/>
                                <a:gd name="T13" fmla="*/ T12 w 98"/>
                                <a:gd name="T14" fmla="+- 0 903 903"/>
                                <a:gd name="T15" fmla="*/ 903 h 358"/>
                                <a:gd name="T16" fmla="+- 0 8658 8658"/>
                                <a:gd name="T17" fmla="*/ T16 w 98"/>
                                <a:gd name="T18" fmla="+- 0 1260 903"/>
                                <a:gd name="T19" fmla="*/ 126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9" y="357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165"/>
                        <wpg:cNvGrpSpPr>
                          <a:grpSpLocks/>
                        </wpg:cNvGrpSpPr>
                        <wpg:grpSpPr bwMode="auto">
                          <a:xfrm>
                            <a:off x="9674" y="903"/>
                            <a:ext cx="98" cy="358"/>
                            <a:chOff x="9674" y="903"/>
                            <a:chExt cx="98" cy="358"/>
                          </a:xfrm>
                        </wpg:grpSpPr>
                        <wps:wsp>
                          <wps:cNvPr id="1263" name="Freeform 1166"/>
                          <wps:cNvSpPr>
                            <a:spLocks/>
                          </wps:cNvSpPr>
                          <wps:spPr bwMode="auto">
                            <a:xfrm>
                              <a:off x="9674" y="903"/>
                              <a:ext cx="98" cy="358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98"/>
                                <a:gd name="T2" fmla="+- 0 1260 903"/>
                                <a:gd name="T3" fmla="*/ 1260 h 358"/>
                                <a:gd name="T4" fmla="+- 0 9772 9674"/>
                                <a:gd name="T5" fmla="*/ T4 w 98"/>
                                <a:gd name="T6" fmla="+- 0 1260 903"/>
                                <a:gd name="T7" fmla="*/ 1260 h 358"/>
                                <a:gd name="T8" fmla="+- 0 9772 9674"/>
                                <a:gd name="T9" fmla="*/ T8 w 98"/>
                                <a:gd name="T10" fmla="+- 0 903 903"/>
                                <a:gd name="T11" fmla="*/ 903 h 358"/>
                                <a:gd name="T12" fmla="+- 0 9674 9674"/>
                                <a:gd name="T13" fmla="*/ T12 w 98"/>
                                <a:gd name="T14" fmla="+- 0 903 903"/>
                                <a:gd name="T15" fmla="*/ 903 h 358"/>
                                <a:gd name="T16" fmla="+- 0 9674 9674"/>
                                <a:gd name="T17" fmla="*/ T16 w 98"/>
                                <a:gd name="T18" fmla="+- 0 1260 903"/>
                                <a:gd name="T19" fmla="*/ 126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163"/>
                        <wpg:cNvGrpSpPr>
                          <a:grpSpLocks/>
                        </wpg:cNvGrpSpPr>
                        <wpg:grpSpPr bwMode="auto">
                          <a:xfrm>
                            <a:off x="8757" y="903"/>
                            <a:ext cx="917" cy="358"/>
                            <a:chOff x="8757" y="903"/>
                            <a:chExt cx="917" cy="358"/>
                          </a:xfrm>
                        </wpg:grpSpPr>
                        <wps:wsp>
                          <wps:cNvPr id="1265" name="Freeform 1164"/>
                          <wps:cNvSpPr>
                            <a:spLocks/>
                          </wps:cNvSpPr>
                          <wps:spPr bwMode="auto">
                            <a:xfrm>
                              <a:off x="8757" y="903"/>
                              <a:ext cx="917" cy="358"/>
                            </a:xfrm>
                            <a:custGeom>
                              <a:avLst/>
                              <a:gdLst>
                                <a:gd name="T0" fmla="+- 0 8757 8757"/>
                                <a:gd name="T1" fmla="*/ T0 w 917"/>
                                <a:gd name="T2" fmla="+- 0 1260 903"/>
                                <a:gd name="T3" fmla="*/ 1260 h 358"/>
                                <a:gd name="T4" fmla="+- 0 9674 8757"/>
                                <a:gd name="T5" fmla="*/ T4 w 917"/>
                                <a:gd name="T6" fmla="+- 0 1260 903"/>
                                <a:gd name="T7" fmla="*/ 1260 h 358"/>
                                <a:gd name="T8" fmla="+- 0 9674 8757"/>
                                <a:gd name="T9" fmla="*/ T8 w 917"/>
                                <a:gd name="T10" fmla="+- 0 903 903"/>
                                <a:gd name="T11" fmla="*/ 903 h 358"/>
                                <a:gd name="T12" fmla="+- 0 8757 8757"/>
                                <a:gd name="T13" fmla="*/ T12 w 917"/>
                                <a:gd name="T14" fmla="+- 0 903 903"/>
                                <a:gd name="T15" fmla="*/ 903 h 358"/>
                                <a:gd name="T16" fmla="+- 0 8757 8757"/>
                                <a:gd name="T17" fmla="*/ T16 w 917"/>
                                <a:gd name="T18" fmla="+- 0 1260 903"/>
                                <a:gd name="T19" fmla="*/ 126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58">
                                  <a:moveTo>
                                    <a:pt x="0" y="357"/>
                                  </a:moveTo>
                                  <a:lnTo>
                                    <a:pt x="917" y="357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161"/>
                        <wpg:cNvGrpSpPr>
                          <a:grpSpLocks/>
                        </wpg:cNvGrpSpPr>
                        <wpg:grpSpPr bwMode="auto">
                          <a:xfrm>
                            <a:off x="9794" y="903"/>
                            <a:ext cx="96" cy="358"/>
                            <a:chOff x="9794" y="903"/>
                            <a:chExt cx="96" cy="358"/>
                          </a:xfrm>
                        </wpg:grpSpPr>
                        <wps:wsp>
                          <wps:cNvPr id="1267" name="Freeform 1162"/>
                          <wps:cNvSpPr>
                            <a:spLocks/>
                          </wps:cNvSpPr>
                          <wps:spPr bwMode="auto">
                            <a:xfrm>
                              <a:off x="9794" y="903"/>
                              <a:ext cx="96" cy="358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96"/>
                                <a:gd name="T2" fmla="+- 0 1260 903"/>
                                <a:gd name="T3" fmla="*/ 1260 h 358"/>
                                <a:gd name="T4" fmla="+- 0 9890 9794"/>
                                <a:gd name="T5" fmla="*/ T4 w 96"/>
                                <a:gd name="T6" fmla="+- 0 1260 903"/>
                                <a:gd name="T7" fmla="*/ 1260 h 358"/>
                                <a:gd name="T8" fmla="+- 0 9890 9794"/>
                                <a:gd name="T9" fmla="*/ T8 w 96"/>
                                <a:gd name="T10" fmla="+- 0 903 903"/>
                                <a:gd name="T11" fmla="*/ 903 h 358"/>
                                <a:gd name="T12" fmla="+- 0 9794 9794"/>
                                <a:gd name="T13" fmla="*/ T12 w 96"/>
                                <a:gd name="T14" fmla="+- 0 903 903"/>
                                <a:gd name="T15" fmla="*/ 903 h 358"/>
                                <a:gd name="T16" fmla="+- 0 9794 9794"/>
                                <a:gd name="T17" fmla="*/ T16 w 96"/>
                                <a:gd name="T18" fmla="+- 0 1260 903"/>
                                <a:gd name="T19" fmla="*/ 126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58">
                                  <a:moveTo>
                                    <a:pt x="0" y="357"/>
                                  </a:moveTo>
                                  <a:lnTo>
                                    <a:pt x="96" y="35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159"/>
                        <wpg:cNvGrpSpPr>
                          <a:grpSpLocks/>
                        </wpg:cNvGrpSpPr>
                        <wpg:grpSpPr bwMode="auto">
                          <a:xfrm>
                            <a:off x="10951" y="903"/>
                            <a:ext cx="98" cy="358"/>
                            <a:chOff x="10951" y="903"/>
                            <a:chExt cx="98" cy="358"/>
                          </a:xfrm>
                        </wpg:grpSpPr>
                        <wps:wsp>
                          <wps:cNvPr id="1269" name="Freeform 1160"/>
                          <wps:cNvSpPr>
                            <a:spLocks/>
                          </wps:cNvSpPr>
                          <wps:spPr bwMode="auto">
                            <a:xfrm>
                              <a:off x="10951" y="903"/>
                              <a:ext cx="98" cy="358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T0 w 98"/>
                                <a:gd name="T2" fmla="+- 0 1260 903"/>
                                <a:gd name="T3" fmla="*/ 1260 h 358"/>
                                <a:gd name="T4" fmla="+- 0 11049 10951"/>
                                <a:gd name="T5" fmla="*/ T4 w 98"/>
                                <a:gd name="T6" fmla="+- 0 1260 903"/>
                                <a:gd name="T7" fmla="*/ 1260 h 358"/>
                                <a:gd name="T8" fmla="+- 0 11049 10951"/>
                                <a:gd name="T9" fmla="*/ T8 w 98"/>
                                <a:gd name="T10" fmla="+- 0 903 903"/>
                                <a:gd name="T11" fmla="*/ 903 h 358"/>
                                <a:gd name="T12" fmla="+- 0 10951 10951"/>
                                <a:gd name="T13" fmla="*/ T12 w 98"/>
                                <a:gd name="T14" fmla="+- 0 903 903"/>
                                <a:gd name="T15" fmla="*/ 903 h 358"/>
                                <a:gd name="T16" fmla="+- 0 10951 10951"/>
                                <a:gd name="T17" fmla="*/ T16 w 98"/>
                                <a:gd name="T18" fmla="+- 0 1260 903"/>
                                <a:gd name="T19" fmla="*/ 126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157"/>
                        <wpg:cNvGrpSpPr>
                          <a:grpSpLocks/>
                        </wpg:cNvGrpSpPr>
                        <wpg:grpSpPr bwMode="auto">
                          <a:xfrm>
                            <a:off x="9890" y="903"/>
                            <a:ext cx="1061" cy="358"/>
                            <a:chOff x="9890" y="903"/>
                            <a:chExt cx="1061" cy="358"/>
                          </a:xfrm>
                        </wpg:grpSpPr>
                        <wps:wsp>
                          <wps:cNvPr id="1271" name="Freeform 1158"/>
                          <wps:cNvSpPr>
                            <a:spLocks/>
                          </wps:cNvSpPr>
                          <wps:spPr bwMode="auto">
                            <a:xfrm>
                              <a:off x="9890" y="903"/>
                              <a:ext cx="1061" cy="358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061"/>
                                <a:gd name="T2" fmla="+- 0 1260 903"/>
                                <a:gd name="T3" fmla="*/ 1260 h 358"/>
                                <a:gd name="T4" fmla="+- 0 10951 9890"/>
                                <a:gd name="T5" fmla="*/ T4 w 1061"/>
                                <a:gd name="T6" fmla="+- 0 1260 903"/>
                                <a:gd name="T7" fmla="*/ 1260 h 358"/>
                                <a:gd name="T8" fmla="+- 0 10951 9890"/>
                                <a:gd name="T9" fmla="*/ T8 w 1061"/>
                                <a:gd name="T10" fmla="+- 0 903 903"/>
                                <a:gd name="T11" fmla="*/ 903 h 358"/>
                                <a:gd name="T12" fmla="+- 0 9890 9890"/>
                                <a:gd name="T13" fmla="*/ T12 w 1061"/>
                                <a:gd name="T14" fmla="+- 0 903 903"/>
                                <a:gd name="T15" fmla="*/ 903 h 358"/>
                                <a:gd name="T16" fmla="+- 0 9890 9890"/>
                                <a:gd name="T17" fmla="*/ T16 w 1061"/>
                                <a:gd name="T18" fmla="+- 0 1260 903"/>
                                <a:gd name="T19" fmla="*/ 126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358">
                                  <a:moveTo>
                                    <a:pt x="0" y="357"/>
                                  </a:moveTo>
                                  <a:lnTo>
                                    <a:pt x="1061" y="357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155"/>
                        <wpg:cNvGrpSpPr>
                          <a:grpSpLocks/>
                        </wpg:cNvGrpSpPr>
                        <wpg:grpSpPr bwMode="auto">
                          <a:xfrm>
                            <a:off x="1692" y="880"/>
                            <a:ext cx="9376" cy="2"/>
                            <a:chOff x="1692" y="880"/>
                            <a:chExt cx="9376" cy="2"/>
                          </a:xfrm>
                        </wpg:grpSpPr>
                        <wps:wsp>
                          <wps:cNvPr id="1273" name="Freeform 1156"/>
                          <wps:cNvSpPr>
                            <a:spLocks/>
                          </wps:cNvSpPr>
                          <wps:spPr bwMode="auto">
                            <a:xfrm>
                              <a:off x="1692" y="880"/>
                              <a:ext cx="9376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9376"/>
                                <a:gd name="T2" fmla="+- 0 11068 1692"/>
                                <a:gd name="T3" fmla="*/ T2 w 9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6">
                                  <a:moveTo>
                                    <a:pt x="0" y="0"/>
                                  </a:moveTo>
                                  <a:lnTo>
                                    <a:pt x="9376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153"/>
                        <wpg:cNvGrpSpPr>
                          <a:grpSpLocks/>
                        </wpg:cNvGrpSpPr>
                        <wpg:grpSpPr bwMode="auto">
                          <a:xfrm>
                            <a:off x="1712" y="902"/>
                            <a:ext cx="9338" cy="2"/>
                            <a:chOff x="1712" y="902"/>
                            <a:chExt cx="9338" cy="2"/>
                          </a:xfrm>
                        </wpg:grpSpPr>
                        <wps:wsp>
                          <wps:cNvPr id="1275" name="Freeform 1154"/>
                          <wps:cNvSpPr>
                            <a:spLocks/>
                          </wps:cNvSpPr>
                          <wps:spPr bwMode="auto">
                            <a:xfrm>
                              <a:off x="1712" y="902"/>
                              <a:ext cx="9338" cy="2"/>
                            </a:xfrm>
                            <a:custGeom>
                              <a:avLst/>
                              <a:gdLst>
                                <a:gd name="T0" fmla="+- 0 1712 1712"/>
                                <a:gd name="T1" fmla="*/ T0 w 9338"/>
                                <a:gd name="T2" fmla="+- 0 11049 1712"/>
                                <a:gd name="T3" fmla="*/ T2 w 9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8">
                                  <a:moveTo>
                                    <a:pt x="0" y="0"/>
                                  </a:moveTo>
                                  <a:lnTo>
                                    <a:pt x="9337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FCE3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151"/>
                        <wpg:cNvGrpSpPr>
                          <a:grpSpLocks/>
                        </wpg:cNvGrpSpPr>
                        <wpg:grpSpPr bwMode="auto">
                          <a:xfrm>
                            <a:off x="4244" y="1270"/>
                            <a:ext cx="6824" cy="2"/>
                            <a:chOff x="4244" y="1270"/>
                            <a:chExt cx="6824" cy="2"/>
                          </a:xfrm>
                        </wpg:grpSpPr>
                        <wps:wsp>
                          <wps:cNvPr id="1277" name="Freeform 1152"/>
                          <wps:cNvSpPr>
                            <a:spLocks/>
                          </wps:cNvSpPr>
                          <wps:spPr bwMode="auto">
                            <a:xfrm>
                              <a:off x="4244" y="1270"/>
                              <a:ext cx="6824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6824"/>
                                <a:gd name="T2" fmla="+- 0 11068 4244"/>
                                <a:gd name="T3" fmla="*/ T2 w 6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24">
                                  <a:moveTo>
                                    <a:pt x="0" y="0"/>
                                  </a:moveTo>
                                  <a:lnTo>
                                    <a:pt x="682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149"/>
                        <wpg:cNvGrpSpPr>
                          <a:grpSpLocks/>
                        </wpg:cNvGrpSpPr>
                        <wpg:grpSpPr bwMode="auto">
                          <a:xfrm>
                            <a:off x="4263" y="1659"/>
                            <a:ext cx="98" cy="360"/>
                            <a:chOff x="4263" y="1659"/>
                            <a:chExt cx="98" cy="360"/>
                          </a:xfrm>
                        </wpg:grpSpPr>
                        <wps:wsp>
                          <wps:cNvPr id="1279" name="Freeform 1150"/>
                          <wps:cNvSpPr>
                            <a:spLocks/>
                          </wps:cNvSpPr>
                          <wps:spPr bwMode="auto">
                            <a:xfrm>
                              <a:off x="4263" y="1659"/>
                              <a:ext cx="98" cy="360"/>
                            </a:xfrm>
                            <a:custGeom>
                              <a:avLst/>
                              <a:gdLst>
                                <a:gd name="T0" fmla="+- 0 4263 4263"/>
                                <a:gd name="T1" fmla="*/ T0 w 98"/>
                                <a:gd name="T2" fmla="+- 0 2019 1659"/>
                                <a:gd name="T3" fmla="*/ 2019 h 360"/>
                                <a:gd name="T4" fmla="+- 0 4362 4263"/>
                                <a:gd name="T5" fmla="*/ T4 w 98"/>
                                <a:gd name="T6" fmla="+- 0 2019 1659"/>
                                <a:gd name="T7" fmla="*/ 2019 h 360"/>
                                <a:gd name="T8" fmla="+- 0 4362 4263"/>
                                <a:gd name="T9" fmla="*/ T8 w 98"/>
                                <a:gd name="T10" fmla="+- 0 1659 1659"/>
                                <a:gd name="T11" fmla="*/ 1659 h 360"/>
                                <a:gd name="T12" fmla="+- 0 4263 4263"/>
                                <a:gd name="T13" fmla="*/ T12 w 98"/>
                                <a:gd name="T14" fmla="+- 0 1659 1659"/>
                                <a:gd name="T15" fmla="*/ 1659 h 360"/>
                                <a:gd name="T16" fmla="+- 0 4263 4263"/>
                                <a:gd name="T17" fmla="*/ T16 w 98"/>
                                <a:gd name="T18" fmla="+- 0 2019 1659"/>
                                <a:gd name="T19" fmla="*/ 20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9" y="36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147"/>
                        <wpg:cNvGrpSpPr>
                          <a:grpSpLocks/>
                        </wpg:cNvGrpSpPr>
                        <wpg:grpSpPr bwMode="auto">
                          <a:xfrm>
                            <a:off x="6131" y="1659"/>
                            <a:ext cx="98" cy="360"/>
                            <a:chOff x="6131" y="1659"/>
                            <a:chExt cx="98" cy="360"/>
                          </a:xfrm>
                        </wpg:grpSpPr>
                        <wps:wsp>
                          <wps:cNvPr id="1281" name="Freeform 1148"/>
                          <wps:cNvSpPr>
                            <a:spLocks/>
                          </wps:cNvSpPr>
                          <wps:spPr bwMode="auto">
                            <a:xfrm>
                              <a:off x="6131" y="1659"/>
                              <a:ext cx="98" cy="360"/>
                            </a:xfrm>
                            <a:custGeom>
                              <a:avLst/>
                              <a:gdLst>
                                <a:gd name="T0" fmla="+- 0 6131 6131"/>
                                <a:gd name="T1" fmla="*/ T0 w 98"/>
                                <a:gd name="T2" fmla="+- 0 2019 1659"/>
                                <a:gd name="T3" fmla="*/ 2019 h 360"/>
                                <a:gd name="T4" fmla="+- 0 6229 6131"/>
                                <a:gd name="T5" fmla="*/ T4 w 98"/>
                                <a:gd name="T6" fmla="+- 0 2019 1659"/>
                                <a:gd name="T7" fmla="*/ 2019 h 360"/>
                                <a:gd name="T8" fmla="+- 0 6229 6131"/>
                                <a:gd name="T9" fmla="*/ T8 w 98"/>
                                <a:gd name="T10" fmla="+- 0 1659 1659"/>
                                <a:gd name="T11" fmla="*/ 1659 h 360"/>
                                <a:gd name="T12" fmla="+- 0 6131 6131"/>
                                <a:gd name="T13" fmla="*/ T12 w 98"/>
                                <a:gd name="T14" fmla="+- 0 1659 1659"/>
                                <a:gd name="T15" fmla="*/ 1659 h 360"/>
                                <a:gd name="T16" fmla="+- 0 6131 6131"/>
                                <a:gd name="T17" fmla="*/ T16 w 98"/>
                                <a:gd name="T18" fmla="+- 0 2019 1659"/>
                                <a:gd name="T19" fmla="*/ 20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145"/>
                        <wpg:cNvGrpSpPr>
                          <a:grpSpLocks/>
                        </wpg:cNvGrpSpPr>
                        <wpg:grpSpPr bwMode="auto">
                          <a:xfrm>
                            <a:off x="4362" y="1659"/>
                            <a:ext cx="1769" cy="360"/>
                            <a:chOff x="4362" y="1659"/>
                            <a:chExt cx="1769" cy="360"/>
                          </a:xfrm>
                        </wpg:grpSpPr>
                        <wps:wsp>
                          <wps:cNvPr id="1283" name="Freeform 1146"/>
                          <wps:cNvSpPr>
                            <a:spLocks/>
                          </wps:cNvSpPr>
                          <wps:spPr bwMode="auto">
                            <a:xfrm>
                              <a:off x="4362" y="1659"/>
                              <a:ext cx="1769" cy="360"/>
                            </a:xfrm>
                            <a:custGeom>
                              <a:avLst/>
                              <a:gdLst>
                                <a:gd name="T0" fmla="+- 0 4362 4362"/>
                                <a:gd name="T1" fmla="*/ T0 w 1769"/>
                                <a:gd name="T2" fmla="+- 0 2019 1659"/>
                                <a:gd name="T3" fmla="*/ 2019 h 360"/>
                                <a:gd name="T4" fmla="+- 0 6131 4362"/>
                                <a:gd name="T5" fmla="*/ T4 w 1769"/>
                                <a:gd name="T6" fmla="+- 0 2019 1659"/>
                                <a:gd name="T7" fmla="*/ 2019 h 360"/>
                                <a:gd name="T8" fmla="+- 0 6131 4362"/>
                                <a:gd name="T9" fmla="*/ T8 w 1769"/>
                                <a:gd name="T10" fmla="+- 0 1659 1659"/>
                                <a:gd name="T11" fmla="*/ 1659 h 360"/>
                                <a:gd name="T12" fmla="+- 0 4362 4362"/>
                                <a:gd name="T13" fmla="*/ T12 w 1769"/>
                                <a:gd name="T14" fmla="+- 0 1659 1659"/>
                                <a:gd name="T15" fmla="*/ 1659 h 360"/>
                                <a:gd name="T16" fmla="+- 0 4362 4362"/>
                                <a:gd name="T17" fmla="*/ T16 w 1769"/>
                                <a:gd name="T18" fmla="+- 0 2019 1659"/>
                                <a:gd name="T19" fmla="*/ 20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9" h="360">
                                  <a:moveTo>
                                    <a:pt x="0" y="360"/>
                                  </a:moveTo>
                                  <a:lnTo>
                                    <a:pt x="1769" y="360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143"/>
                        <wpg:cNvGrpSpPr>
                          <a:grpSpLocks/>
                        </wpg:cNvGrpSpPr>
                        <wpg:grpSpPr bwMode="auto">
                          <a:xfrm>
                            <a:off x="6248" y="1659"/>
                            <a:ext cx="99" cy="360"/>
                            <a:chOff x="6248" y="1659"/>
                            <a:chExt cx="99" cy="360"/>
                          </a:xfrm>
                        </wpg:grpSpPr>
                        <wps:wsp>
                          <wps:cNvPr id="1285" name="Freeform 1144"/>
                          <wps:cNvSpPr>
                            <a:spLocks/>
                          </wps:cNvSpPr>
                          <wps:spPr bwMode="auto">
                            <a:xfrm>
                              <a:off x="6248" y="1659"/>
                              <a:ext cx="99" cy="360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99"/>
                                <a:gd name="T2" fmla="+- 0 2019 1659"/>
                                <a:gd name="T3" fmla="*/ 2019 h 360"/>
                                <a:gd name="T4" fmla="+- 0 6347 6248"/>
                                <a:gd name="T5" fmla="*/ T4 w 99"/>
                                <a:gd name="T6" fmla="+- 0 2019 1659"/>
                                <a:gd name="T7" fmla="*/ 2019 h 360"/>
                                <a:gd name="T8" fmla="+- 0 6347 6248"/>
                                <a:gd name="T9" fmla="*/ T8 w 99"/>
                                <a:gd name="T10" fmla="+- 0 1659 1659"/>
                                <a:gd name="T11" fmla="*/ 1659 h 360"/>
                                <a:gd name="T12" fmla="+- 0 6248 6248"/>
                                <a:gd name="T13" fmla="*/ T12 w 99"/>
                                <a:gd name="T14" fmla="+- 0 1659 1659"/>
                                <a:gd name="T15" fmla="*/ 1659 h 360"/>
                                <a:gd name="T16" fmla="+- 0 6248 6248"/>
                                <a:gd name="T17" fmla="*/ T16 w 99"/>
                                <a:gd name="T18" fmla="+- 0 2019 1659"/>
                                <a:gd name="T19" fmla="*/ 20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360">
                                  <a:moveTo>
                                    <a:pt x="0" y="360"/>
                                  </a:moveTo>
                                  <a:lnTo>
                                    <a:pt x="99" y="36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141"/>
                        <wpg:cNvGrpSpPr>
                          <a:grpSpLocks/>
                        </wpg:cNvGrpSpPr>
                        <wpg:grpSpPr bwMode="auto">
                          <a:xfrm>
                            <a:off x="7389" y="1659"/>
                            <a:ext cx="98" cy="360"/>
                            <a:chOff x="7389" y="1659"/>
                            <a:chExt cx="98" cy="360"/>
                          </a:xfrm>
                        </wpg:grpSpPr>
                        <wps:wsp>
                          <wps:cNvPr id="1287" name="Freeform 1142"/>
                          <wps:cNvSpPr>
                            <a:spLocks/>
                          </wps:cNvSpPr>
                          <wps:spPr bwMode="auto">
                            <a:xfrm>
                              <a:off x="7389" y="1659"/>
                              <a:ext cx="98" cy="360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98"/>
                                <a:gd name="T2" fmla="+- 0 2019 1659"/>
                                <a:gd name="T3" fmla="*/ 2019 h 360"/>
                                <a:gd name="T4" fmla="+- 0 7487 7389"/>
                                <a:gd name="T5" fmla="*/ T4 w 98"/>
                                <a:gd name="T6" fmla="+- 0 2019 1659"/>
                                <a:gd name="T7" fmla="*/ 2019 h 360"/>
                                <a:gd name="T8" fmla="+- 0 7487 7389"/>
                                <a:gd name="T9" fmla="*/ T8 w 98"/>
                                <a:gd name="T10" fmla="+- 0 1659 1659"/>
                                <a:gd name="T11" fmla="*/ 1659 h 360"/>
                                <a:gd name="T12" fmla="+- 0 7389 7389"/>
                                <a:gd name="T13" fmla="*/ T12 w 98"/>
                                <a:gd name="T14" fmla="+- 0 1659 1659"/>
                                <a:gd name="T15" fmla="*/ 1659 h 360"/>
                                <a:gd name="T16" fmla="+- 0 7389 7389"/>
                                <a:gd name="T17" fmla="*/ T16 w 98"/>
                                <a:gd name="T18" fmla="+- 0 2019 1659"/>
                                <a:gd name="T19" fmla="*/ 20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139"/>
                        <wpg:cNvGrpSpPr>
                          <a:grpSpLocks/>
                        </wpg:cNvGrpSpPr>
                        <wpg:grpSpPr bwMode="auto">
                          <a:xfrm>
                            <a:off x="6347" y="1659"/>
                            <a:ext cx="1042" cy="360"/>
                            <a:chOff x="6347" y="1659"/>
                            <a:chExt cx="1042" cy="360"/>
                          </a:xfrm>
                        </wpg:grpSpPr>
                        <wps:wsp>
                          <wps:cNvPr id="1289" name="Freeform 1140"/>
                          <wps:cNvSpPr>
                            <a:spLocks/>
                          </wps:cNvSpPr>
                          <wps:spPr bwMode="auto">
                            <a:xfrm>
                              <a:off x="6347" y="1659"/>
                              <a:ext cx="1042" cy="360"/>
                            </a:xfrm>
                            <a:custGeom>
                              <a:avLst/>
                              <a:gdLst>
                                <a:gd name="T0" fmla="+- 0 6347 6347"/>
                                <a:gd name="T1" fmla="*/ T0 w 1042"/>
                                <a:gd name="T2" fmla="+- 0 2019 1659"/>
                                <a:gd name="T3" fmla="*/ 2019 h 360"/>
                                <a:gd name="T4" fmla="+- 0 7389 6347"/>
                                <a:gd name="T5" fmla="*/ T4 w 1042"/>
                                <a:gd name="T6" fmla="+- 0 2019 1659"/>
                                <a:gd name="T7" fmla="*/ 2019 h 360"/>
                                <a:gd name="T8" fmla="+- 0 7389 6347"/>
                                <a:gd name="T9" fmla="*/ T8 w 1042"/>
                                <a:gd name="T10" fmla="+- 0 1659 1659"/>
                                <a:gd name="T11" fmla="*/ 1659 h 360"/>
                                <a:gd name="T12" fmla="+- 0 6347 6347"/>
                                <a:gd name="T13" fmla="*/ T12 w 1042"/>
                                <a:gd name="T14" fmla="+- 0 1659 1659"/>
                                <a:gd name="T15" fmla="*/ 1659 h 360"/>
                                <a:gd name="T16" fmla="+- 0 6347 6347"/>
                                <a:gd name="T17" fmla="*/ T16 w 1042"/>
                                <a:gd name="T18" fmla="+- 0 2019 1659"/>
                                <a:gd name="T19" fmla="*/ 20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360">
                                  <a:moveTo>
                                    <a:pt x="0" y="360"/>
                                  </a:moveTo>
                                  <a:lnTo>
                                    <a:pt x="1042" y="360"/>
                                  </a:lnTo>
                                  <a:lnTo>
                                    <a:pt x="1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137"/>
                        <wpg:cNvGrpSpPr>
                          <a:grpSpLocks/>
                        </wpg:cNvGrpSpPr>
                        <wpg:grpSpPr bwMode="auto">
                          <a:xfrm>
                            <a:off x="7509" y="1659"/>
                            <a:ext cx="96" cy="360"/>
                            <a:chOff x="7509" y="1659"/>
                            <a:chExt cx="96" cy="360"/>
                          </a:xfrm>
                        </wpg:grpSpPr>
                        <wps:wsp>
                          <wps:cNvPr id="1291" name="Freeform 1138"/>
                          <wps:cNvSpPr>
                            <a:spLocks/>
                          </wps:cNvSpPr>
                          <wps:spPr bwMode="auto">
                            <a:xfrm>
                              <a:off x="7509" y="1659"/>
                              <a:ext cx="96" cy="360"/>
                            </a:xfrm>
                            <a:custGeom>
                              <a:avLst/>
                              <a:gdLst>
                                <a:gd name="T0" fmla="+- 0 7509 7509"/>
                                <a:gd name="T1" fmla="*/ T0 w 96"/>
                                <a:gd name="T2" fmla="+- 0 2019 1659"/>
                                <a:gd name="T3" fmla="*/ 2019 h 360"/>
                                <a:gd name="T4" fmla="+- 0 7605 7509"/>
                                <a:gd name="T5" fmla="*/ T4 w 96"/>
                                <a:gd name="T6" fmla="+- 0 2019 1659"/>
                                <a:gd name="T7" fmla="*/ 2019 h 360"/>
                                <a:gd name="T8" fmla="+- 0 7605 7509"/>
                                <a:gd name="T9" fmla="*/ T8 w 96"/>
                                <a:gd name="T10" fmla="+- 0 1659 1659"/>
                                <a:gd name="T11" fmla="*/ 1659 h 360"/>
                                <a:gd name="T12" fmla="+- 0 7509 7509"/>
                                <a:gd name="T13" fmla="*/ T12 w 96"/>
                                <a:gd name="T14" fmla="+- 0 1659 1659"/>
                                <a:gd name="T15" fmla="*/ 1659 h 360"/>
                                <a:gd name="T16" fmla="+- 0 7509 7509"/>
                                <a:gd name="T17" fmla="*/ T16 w 96"/>
                                <a:gd name="T18" fmla="+- 0 2019 1659"/>
                                <a:gd name="T19" fmla="*/ 20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60">
                                  <a:moveTo>
                                    <a:pt x="0" y="360"/>
                                  </a:moveTo>
                                  <a:lnTo>
                                    <a:pt x="96" y="36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135"/>
                        <wpg:cNvGrpSpPr>
                          <a:grpSpLocks/>
                        </wpg:cNvGrpSpPr>
                        <wpg:grpSpPr bwMode="auto">
                          <a:xfrm>
                            <a:off x="8541" y="1659"/>
                            <a:ext cx="98" cy="360"/>
                            <a:chOff x="8541" y="1659"/>
                            <a:chExt cx="98" cy="360"/>
                          </a:xfrm>
                        </wpg:grpSpPr>
                        <wps:wsp>
                          <wps:cNvPr id="1293" name="Freeform 1136"/>
                          <wps:cNvSpPr>
                            <a:spLocks/>
                          </wps:cNvSpPr>
                          <wps:spPr bwMode="auto">
                            <a:xfrm>
                              <a:off x="8541" y="1659"/>
                              <a:ext cx="98" cy="360"/>
                            </a:xfrm>
                            <a:custGeom>
                              <a:avLst/>
                              <a:gdLst>
                                <a:gd name="T0" fmla="+- 0 8541 8541"/>
                                <a:gd name="T1" fmla="*/ T0 w 98"/>
                                <a:gd name="T2" fmla="+- 0 2019 1659"/>
                                <a:gd name="T3" fmla="*/ 2019 h 360"/>
                                <a:gd name="T4" fmla="+- 0 8639 8541"/>
                                <a:gd name="T5" fmla="*/ T4 w 98"/>
                                <a:gd name="T6" fmla="+- 0 2019 1659"/>
                                <a:gd name="T7" fmla="*/ 2019 h 360"/>
                                <a:gd name="T8" fmla="+- 0 8639 8541"/>
                                <a:gd name="T9" fmla="*/ T8 w 98"/>
                                <a:gd name="T10" fmla="+- 0 1659 1659"/>
                                <a:gd name="T11" fmla="*/ 1659 h 360"/>
                                <a:gd name="T12" fmla="+- 0 8541 8541"/>
                                <a:gd name="T13" fmla="*/ T12 w 98"/>
                                <a:gd name="T14" fmla="+- 0 1659 1659"/>
                                <a:gd name="T15" fmla="*/ 1659 h 360"/>
                                <a:gd name="T16" fmla="+- 0 8541 8541"/>
                                <a:gd name="T17" fmla="*/ T16 w 98"/>
                                <a:gd name="T18" fmla="+- 0 2019 1659"/>
                                <a:gd name="T19" fmla="*/ 20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133"/>
                        <wpg:cNvGrpSpPr>
                          <a:grpSpLocks/>
                        </wpg:cNvGrpSpPr>
                        <wpg:grpSpPr bwMode="auto">
                          <a:xfrm>
                            <a:off x="7605" y="1659"/>
                            <a:ext cx="936" cy="360"/>
                            <a:chOff x="7605" y="1659"/>
                            <a:chExt cx="936" cy="360"/>
                          </a:xfrm>
                        </wpg:grpSpPr>
                        <wps:wsp>
                          <wps:cNvPr id="1295" name="Freeform 1134"/>
                          <wps:cNvSpPr>
                            <a:spLocks/>
                          </wps:cNvSpPr>
                          <wps:spPr bwMode="auto">
                            <a:xfrm>
                              <a:off x="7605" y="1659"/>
                              <a:ext cx="936" cy="360"/>
                            </a:xfrm>
                            <a:custGeom>
                              <a:avLst/>
                              <a:gdLst>
                                <a:gd name="T0" fmla="+- 0 7605 7605"/>
                                <a:gd name="T1" fmla="*/ T0 w 936"/>
                                <a:gd name="T2" fmla="+- 0 2019 1659"/>
                                <a:gd name="T3" fmla="*/ 2019 h 360"/>
                                <a:gd name="T4" fmla="+- 0 8541 7605"/>
                                <a:gd name="T5" fmla="*/ T4 w 936"/>
                                <a:gd name="T6" fmla="+- 0 2019 1659"/>
                                <a:gd name="T7" fmla="*/ 2019 h 360"/>
                                <a:gd name="T8" fmla="+- 0 8541 7605"/>
                                <a:gd name="T9" fmla="*/ T8 w 936"/>
                                <a:gd name="T10" fmla="+- 0 1659 1659"/>
                                <a:gd name="T11" fmla="*/ 1659 h 360"/>
                                <a:gd name="T12" fmla="+- 0 7605 7605"/>
                                <a:gd name="T13" fmla="*/ T12 w 936"/>
                                <a:gd name="T14" fmla="+- 0 1659 1659"/>
                                <a:gd name="T15" fmla="*/ 1659 h 360"/>
                                <a:gd name="T16" fmla="+- 0 7605 7605"/>
                                <a:gd name="T17" fmla="*/ T16 w 936"/>
                                <a:gd name="T18" fmla="+- 0 2019 1659"/>
                                <a:gd name="T19" fmla="*/ 20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360">
                                  <a:moveTo>
                                    <a:pt x="0" y="360"/>
                                  </a:moveTo>
                                  <a:lnTo>
                                    <a:pt x="936" y="36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131"/>
                        <wpg:cNvGrpSpPr>
                          <a:grpSpLocks/>
                        </wpg:cNvGrpSpPr>
                        <wpg:grpSpPr bwMode="auto">
                          <a:xfrm>
                            <a:off x="8658" y="1659"/>
                            <a:ext cx="98" cy="360"/>
                            <a:chOff x="8658" y="1659"/>
                            <a:chExt cx="98" cy="360"/>
                          </a:xfrm>
                        </wpg:grpSpPr>
                        <wps:wsp>
                          <wps:cNvPr id="1297" name="Freeform 1132"/>
                          <wps:cNvSpPr>
                            <a:spLocks/>
                          </wps:cNvSpPr>
                          <wps:spPr bwMode="auto">
                            <a:xfrm>
                              <a:off x="8658" y="1659"/>
                              <a:ext cx="98" cy="360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98"/>
                                <a:gd name="T2" fmla="+- 0 2019 1659"/>
                                <a:gd name="T3" fmla="*/ 2019 h 360"/>
                                <a:gd name="T4" fmla="+- 0 8757 8658"/>
                                <a:gd name="T5" fmla="*/ T4 w 98"/>
                                <a:gd name="T6" fmla="+- 0 2019 1659"/>
                                <a:gd name="T7" fmla="*/ 2019 h 360"/>
                                <a:gd name="T8" fmla="+- 0 8757 8658"/>
                                <a:gd name="T9" fmla="*/ T8 w 98"/>
                                <a:gd name="T10" fmla="+- 0 1659 1659"/>
                                <a:gd name="T11" fmla="*/ 1659 h 360"/>
                                <a:gd name="T12" fmla="+- 0 8658 8658"/>
                                <a:gd name="T13" fmla="*/ T12 w 98"/>
                                <a:gd name="T14" fmla="+- 0 1659 1659"/>
                                <a:gd name="T15" fmla="*/ 1659 h 360"/>
                                <a:gd name="T16" fmla="+- 0 8658 8658"/>
                                <a:gd name="T17" fmla="*/ T16 w 98"/>
                                <a:gd name="T18" fmla="+- 0 2019 1659"/>
                                <a:gd name="T19" fmla="*/ 20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9" y="36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129"/>
                        <wpg:cNvGrpSpPr>
                          <a:grpSpLocks/>
                        </wpg:cNvGrpSpPr>
                        <wpg:grpSpPr bwMode="auto">
                          <a:xfrm>
                            <a:off x="9674" y="1659"/>
                            <a:ext cx="98" cy="360"/>
                            <a:chOff x="9674" y="1659"/>
                            <a:chExt cx="98" cy="360"/>
                          </a:xfrm>
                        </wpg:grpSpPr>
                        <wps:wsp>
                          <wps:cNvPr id="1299" name="Freeform 1130"/>
                          <wps:cNvSpPr>
                            <a:spLocks/>
                          </wps:cNvSpPr>
                          <wps:spPr bwMode="auto">
                            <a:xfrm>
                              <a:off x="9674" y="1659"/>
                              <a:ext cx="98" cy="360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98"/>
                                <a:gd name="T2" fmla="+- 0 2019 1659"/>
                                <a:gd name="T3" fmla="*/ 2019 h 360"/>
                                <a:gd name="T4" fmla="+- 0 9772 9674"/>
                                <a:gd name="T5" fmla="*/ T4 w 98"/>
                                <a:gd name="T6" fmla="+- 0 2019 1659"/>
                                <a:gd name="T7" fmla="*/ 2019 h 360"/>
                                <a:gd name="T8" fmla="+- 0 9772 9674"/>
                                <a:gd name="T9" fmla="*/ T8 w 98"/>
                                <a:gd name="T10" fmla="+- 0 1659 1659"/>
                                <a:gd name="T11" fmla="*/ 1659 h 360"/>
                                <a:gd name="T12" fmla="+- 0 9674 9674"/>
                                <a:gd name="T13" fmla="*/ T12 w 98"/>
                                <a:gd name="T14" fmla="+- 0 1659 1659"/>
                                <a:gd name="T15" fmla="*/ 1659 h 360"/>
                                <a:gd name="T16" fmla="+- 0 9674 9674"/>
                                <a:gd name="T17" fmla="*/ T16 w 98"/>
                                <a:gd name="T18" fmla="+- 0 2019 1659"/>
                                <a:gd name="T19" fmla="*/ 20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127"/>
                        <wpg:cNvGrpSpPr>
                          <a:grpSpLocks/>
                        </wpg:cNvGrpSpPr>
                        <wpg:grpSpPr bwMode="auto">
                          <a:xfrm>
                            <a:off x="8757" y="1659"/>
                            <a:ext cx="917" cy="360"/>
                            <a:chOff x="8757" y="1659"/>
                            <a:chExt cx="917" cy="360"/>
                          </a:xfrm>
                        </wpg:grpSpPr>
                        <wps:wsp>
                          <wps:cNvPr id="1301" name="Freeform 1128"/>
                          <wps:cNvSpPr>
                            <a:spLocks/>
                          </wps:cNvSpPr>
                          <wps:spPr bwMode="auto">
                            <a:xfrm>
                              <a:off x="8757" y="1659"/>
                              <a:ext cx="917" cy="360"/>
                            </a:xfrm>
                            <a:custGeom>
                              <a:avLst/>
                              <a:gdLst>
                                <a:gd name="T0" fmla="+- 0 8757 8757"/>
                                <a:gd name="T1" fmla="*/ T0 w 917"/>
                                <a:gd name="T2" fmla="+- 0 2019 1659"/>
                                <a:gd name="T3" fmla="*/ 2019 h 360"/>
                                <a:gd name="T4" fmla="+- 0 9674 8757"/>
                                <a:gd name="T5" fmla="*/ T4 w 917"/>
                                <a:gd name="T6" fmla="+- 0 2019 1659"/>
                                <a:gd name="T7" fmla="*/ 2019 h 360"/>
                                <a:gd name="T8" fmla="+- 0 9674 8757"/>
                                <a:gd name="T9" fmla="*/ T8 w 917"/>
                                <a:gd name="T10" fmla="+- 0 1659 1659"/>
                                <a:gd name="T11" fmla="*/ 1659 h 360"/>
                                <a:gd name="T12" fmla="+- 0 8757 8757"/>
                                <a:gd name="T13" fmla="*/ T12 w 917"/>
                                <a:gd name="T14" fmla="+- 0 1659 1659"/>
                                <a:gd name="T15" fmla="*/ 1659 h 360"/>
                                <a:gd name="T16" fmla="+- 0 8757 8757"/>
                                <a:gd name="T17" fmla="*/ T16 w 917"/>
                                <a:gd name="T18" fmla="+- 0 2019 1659"/>
                                <a:gd name="T19" fmla="*/ 20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60">
                                  <a:moveTo>
                                    <a:pt x="0" y="360"/>
                                  </a:moveTo>
                                  <a:lnTo>
                                    <a:pt x="917" y="360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125"/>
                        <wpg:cNvGrpSpPr>
                          <a:grpSpLocks/>
                        </wpg:cNvGrpSpPr>
                        <wpg:grpSpPr bwMode="auto">
                          <a:xfrm>
                            <a:off x="9794" y="1659"/>
                            <a:ext cx="96" cy="360"/>
                            <a:chOff x="9794" y="1659"/>
                            <a:chExt cx="96" cy="360"/>
                          </a:xfrm>
                        </wpg:grpSpPr>
                        <wps:wsp>
                          <wps:cNvPr id="1303" name="Freeform 1126"/>
                          <wps:cNvSpPr>
                            <a:spLocks/>
                          </wps:cNvSpPr>
                          <wps:spPr bwMode="auto">
                            <a:xfrm>
                              <a:off x="9794" y="1659"/>
                              <a:ext cx="96" cy="360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96"/>
                                <a:gd name="T2" fmla="+- 0 2019 1659"/>
                                <a:gd name="T3" fmla="*/ 2019 h 360"/>
                                <a:gd name="T4" fmla="+- 0 9890 9794"/>
                                <a:gd name="T5" fmla="*/ T4 w 96"/>
                                <a:gd name="T6" fmla="+- 0 2019 1659"/>
                                <a:gd name="T7" fmla="*/ 2019 h 360"/>
                                <a:gd name="T8" fmla="+- 0 9890 9794"/>
                                <a:gd name="T9" fmla="*/ T8 w 96"/>
                                <a:gd name="T10" fmla="+- 0 1659 1659"/>
                                <a:gd name="T11" fmla="*/ 1659 h 360"/>
                                <a:gd name="T12" fmla="+- 0 9794 9794"/>
                                <a:gd name="T13" fmla="*/ T12 w 96"/>
                                <a:gd name="T14" fmla="+- 0 1659 1659"/>
                                <a:gd name="T15" fmla="*/ 1659 h 360"/>
                                <a:gd name="T16" fmla="+- 0 9794 9794"/>
                                <a:gd name="T17" fmla="*/ T16 w 96"/>
                                <a:gd name="T18" fmla="+- 0 2019 1659"/>
                                <a:gd name="T19" fmla="*/ 20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60">
                                  <a:moveTo>
                                    <a:pt x="0" y="360"/>
                                  </a:moveTo>
                                  <a:lnTo>
                                    <a:pt x="96" y="36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123"/>
                        <wpg:cNvGrpSpPr>
                          <a:grpSpLocks/>
                        </wpg:cNvGrpSpPr>
                        <wpg:grpSpPr bwMode="auto">
                          <a:xfrm>
                            <a:off x="10951" y="1659"/>
                            <a:ext cx="98" cy="360"/>
                            <a:chOff x="10951" y="1659"/>
                            <a:chExt cx="98" cy="360"/>
                          </a:xfrm>
                        </wpg:grpSpPr>
                        <wps:wsp>
                          <wps:cNvPr id="1305" name="Freeform 1124"/>
                          <wps:cNvSpPr>
                            <a:spLocks/>
                          </wps:cNvSpPr>
                          <wps:spPr bwMode="auto">
                            <a:xfrm>
                              <a:off x="10951" y="1659"/>
                              <a:ext cx="98" cy="360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T0 w 98"/>
                                <a:gd name="T2" fmla="+- 0 2019 1659"/>
                                <a:gd name="T3" fmla="*/ 2019 h 360"/>
                                <a:gd name="T4" fmla="+- 0 11049 10951"/>
                                <a:gd name="T5" fmla="*/ T4 w 98"/>
                                <a:gd name="T6" fmla="+- 0 2019 1659"/>
                                <a:gd name="T7" fmla="*/ 2019 h 360"/>
                                <a:gd name="T8" fmla="+- 0 11049 10951"/>
                                <a:gd name="T9" fmla="*/ T8 w 98"/>
                                <a:gd name="T10" fmla="+- 0 1659 1659"/>
                                <a:gd name="T11" fmla="*/ 1659 h 360"/>
                                <a:gd name="T12" fmla="+- 0 10951 10951"/>
                                <a:gd name="T13" fmla="*/ T12 w 98"/>
                                <a:gd name="T14" fmla="+- 0 1659 1659"/>
                                <a:gd name="T15" fmla="*/ 1659 h 360"/>
                                <a:gd name="T16" fmla="+- 0 10951 10951"/>
                                <a:gd name="T17" fmla="*/ T16 w 98"/>
                                <a:gd name="T18" fmla="+- 0 2019 1659"/>
                                <a:gd name="T19" fmla="*/ 20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121"/>
                        <wpg:cNvGrpSpPr>
                          <a:grpSpLocks/>
                        </wpg:cNvGrpSpPr>
                        <wpg:grpSpPr bwMode="auto">
                          <a:xfrm>
                            <a:off x="9890" y="1659"/>
                            <a:ext cx="1061" cy="360"/>
                            <a:chOff x="9890" y="1659"/>
                            <a:chExt cx="1061" cy="360"/>
                          </a:xfrm>
                        </wpg:grpSpPr>
                        <wps:wsp>
                          <wps:cNvPr id="1307" name="Freeform 1122"/>
                          <wps:cNvSpPr>
                            <a:spLocks/>
                          </wps:cNvSpPr>
                          <wps:spPr bwMode="auto">
                            <a:xfrm>
                              <a:off x="9890" y="1659"/>
                              <a:ext cx="1061" cy="36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061"/>
                                <a:gd name="T2" fmla="+- 0 2019 1659"/>
                                <a:gd name="T3" fmla="*/ 2019 h 360"/>
                                <a:gd name="T4" fmla="+- 0 10951 9890"/>
                                <a:gd name="T5" fmla="*/ T4 w 1061"/>
                                <a:gd name="T6" fmla="+- 0 2019 1659"/>
                                <a:gd name="T7" fmla="*/ 2019 h 360"/>
                                <a:gd name="T8" fmla="+- 0 10951 9890"/>
                                <a:gd name="T9" fmla="*/ T8 w 1061"/>
                                <a:gd name="T10" fmla="+- 0 1659 1659"/>
                                <a:gd name="T11" fmla="*/ 1659 h 360"/>
                                <a:gd name="T12" fmla="+- 0 9890 9890"/>
                                <a:gd name="T13" fmla="*/ T12 w 1061"/>
                                <a:gd name="T14" fmla="+- 0 1659 1659"/>
                                <a:gd name="T15" fmla="*/ 1659 h 360"/>
                                <a:gd name="T16" fmla="+- 0 9890 9890"/>
                                <a:gd name="T17" fmla="*/ T16 w 1061"/>
                                <a:gd name="T18" fmla="+- 0 2019 1659"/>
                                <a:gd name="T19" fmla="*/ 20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360">
                                  <a:moveTo>
                                    <a:pt x="0" y="360"/>
                                  </a:moveTo>
                                  <a:lnTo>
                                    <a:pt x="1061" y="36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119"/>
                        <wpg:cNvGrpSpPr>
                          <a:grpSpLocks/>
                        </wpg:cNvGrpSpPr>
                        <wpg:grpSpPr bwMode="auto">
                          <a:xfrm>
                            <a:off x="4244" y="1649"/>
                            <a:ext cx="6824" cy="2"/>
                            <a:chOff x="4244" y="1649"/>
                            <a:chExt cx="6824" cy="2"/>
                          </a:xfrm>
                        </wpg:grpSpPr>
                        <wps:wsp>
                          <wps:cNvPr id="1309" name="Freeform 1120"/>
                          <wps:cNvSpPr>
                            <a:spLocks/>
                          </wps:cNvSpPr>
                          <wps:spPr bwMode="auto">
                            <a:xfrm>
                              <a:off x="4244" y="1649"/>
                              <a:ext cx="6824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6824"/>
                                <a:gd name="T2" fmla="+- 0 11068 4244"/>
                                <a:gd name="T3" fmla="*/ T2 w 6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24">
                                  <a:moveTo>
                                    <a:pt x="0" y="0"/>
                                  </a:moveTo>
                                  <a:lnTo>
                                    <a:pt x="682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117"/>
                        <wpg:cNvGrpSpPr>
                          <a:grpSpLocks/>
                        </wpg:cNvGrpSpPr>
                        <wpg:grpSpPr bwMode="auto">
                          <a:xfrm>
                            <a:off x="4244" y="2028"/>
                            <a:ext cx="6824" cy="2"/>
                            <a:chOff x="4244" y="2028"/>
                            <a:chExt cx="6824" cy="2"/>
                          </a:xfrm>
                        </wpg:grpSpPr>
                        <wps:wsp>
                          <wps:cNvPr id="1311" name="Freeform 1118"/>
                          <wps:cNvSpPr>
                            <a:spLocks/>
                          </wps:cNvSpPr>
                          <wps:spPr bwMode="auto">
                            <a:xfrm>
                              <a:off x="4244" y="2028"/>
                              <a:ext cx="6824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6824"/>
                                <a:gd name="T2" fmla="+- 0 11068 4244"/>
                                <a:gd name="T3" fmla="*/ T2 w 6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24">
                                  <a:moveTo>
                                    <a:pt x="0" y="0"/>
                                  </a:moveTo>
                                  <a:lnTo>
                                    <a:pt x="682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115"/>
                        <wpg:cNvGrpSpPr>
                          <a:grpSpLocks/>
                        </wpg:cNvGrpSpPr>
                        <wpg:grpSpPr bwMode="auto">
                          <a:xfrm>
                            <a:off x="4263" y="2417"/>
                            <a:ext cx="98" cy="360"/>
                            <a:chOff x="4263" y="2417"/>
                            <a:chExt cx="98" cy="360"/>
                          </a:xfrm>
                        </wpg:grpSpPr>
                        <wps:wsp>
                          <wps:cNvPr id="1313" name="Freeform 1116"/>
                          <wps:cNvSpPr>
                            <a:spLocks/>
                          </wps:cNvSpPr>
                          <wps:spPr bwMode="auto">
                            <a:xfrm>
                              <a:off x="4263" y="2417"/>
                              <a:ext cx="98" cy="360"/>
                            </a:xfrm>
                            <a:custGeom>
                              <a:avLst/>
                              <a:gdLst>
                                <a:gd name="T0" fmla="+- 0 4263 4263"/>
                                <a:gd name="T1" fmla="*/ T0 w 98"/>
                                <a:gd name="T2" fmla="+- 0 2777 2417"/>
                                <a:gd name="T3" fmla="*/ 2777 h 360"/>
                                <a:gd name="T4" fmla="+- 0 4362 4263"/>
                                <a:gd name="T5" fmla="*/ T4 w 98"/>
                                <a:gd name="T6" fmla="+- 0 2777 2417"/>
                                <a:gd name="T7" fmla="*/ 2777 h 360"/>
                                <a:gd name="T8" fmla="+- 0 4362 4263"/>
                                <a:gd name="T9" fmla="*/ T8 w 98"/>
                                <a:gd name="T10" fmla="+- 0 2417 2417"/>
                                <a:gd name="T11" fmla="*/ 2417 h 360"/>
                                <a:gd name="T12" fmla="+- 0 4263 4263"/>
                                <a:gd name="T13" fmla="*/ T12 w 98"/>
                                <a:gd name="T14" fmla="+- 0 2417 2417"/>
                                <a:gd name="T15" fmla="*/ 2417 h 360"/>
                                <a:gd name="T16" fmla="+- 0 4263 4263"/>
                                <a:gd name="T17" fmla="*/ T16 w 98"/>
                                <a:gd name="T18" fmla="+- 0 2777 2417"/>
                                <a:gd name="T19" fmla="*/ 27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9" y="36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113"/>
                        <wpg:cNvGrpSpPr>
                          <a:grpSpLocks/>
                        </wpg:cNvGrpSpPr>
                        <wpg:grpSpPr bwMode="auto">
                          <a:xfrm>
                            <a:off x="6131" y="2417"/>
                            <a:ext cx="98" cy="360"/>
                            <a:chOff x="6131" y="2417"/>
                            <a:chExt cx="98" cy="360"/>
                          </a:xfrm>
                        </wpg:grpSpPr>
                        <wps:wsp>
                          <wps:cNvPr id="1315" name="Freeform 1114"/>
                          <wps:cNvSpPr>
                            <a:spLocks/>
                          </wps:cNvSpPr>
                          <wps:spPr bwMode="auto">
                            <a:xfrm>
                              <a:off x="6131" y="2417"/>
                              <a:ext cx="98" cy="360"/>
                            </a:xfrm>
                            <a:custGeom>
                              <a:avLst/>
                              <a:gdLst>
                                <a:gd name="T0" fmla="+- 0 6131 6131"/>
                                <a:gd name="T1" fmla="*/ T0 w 98"/>
                                <a:gd name="T2" fmla="+- 0 2777 2417"/>
                                <a:gd name="T3" fmla="*/ 2777 h 360"/>
                                <a:gd name="T4" fmla="+- 0 6229 6131"/>
                                <a:gd name="T5" fmla="*/ T4 w 98"/>
                                <a:gd name="T6" fmla="+- 0 2777 2417"/>
                                <a:gd name="T7" fmla="*/ 2777 h 360"/>
                                <a:gd name="T8" fmla="+- 0 6229 6131"/>
                                <a:gd name="T9" fmla="*/ T8 w 98"/>
                                <a:gd name="T10" fmla="+- 0 2417 2417"/>
                                <a:gd name="T11" fmla="*/ 2417 h 360"/>
                                <a:gd name="T12" fmla="+- 0 6131 6131"/>
                                <a:gd name="T13" fmla="*/ T12 w 98"/>
                                <a:gd name="T14" fmla="+- 0 2417 2417"/>
                                <a:gd name="T15" fmla="*/ 2417 h 360"/>
                                <a:gd name="T16" fmla="+- 0 6131 6131"/>
                                <a:gd name="T17" fmla="*/ T16 w 98"/>
                                <a:gd name="T18" fmla="+- 0 2777 2417"/>
                                <a:gd name="T19" fmla="*/ 27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111"/>
                        <wpg:cNvGrpSpPr>
                          <a:grpSpLocks/>
                        </wpg:cNvGrpSpPr>
                        <wpg:grpSpPr bwMode="auto">
                          <a:xfrm>
                            <a:off x="4362" y="2417"/>
                            <a:ext cx="1769" cy="360"/>
                            <a:chOff x="4362" y="2417"/>
                            <a:chExt cx="1769" cy="360"/>
                          </a:xfrm>
                        </wpg:grpSpPr>
                        <wps:wsp>
                          <wps:cNvPr id="1317" name="Freeform 1112"/>
                          <wps:cNvSpPr>
                            <a:spLocks/>
                          </wps:cNvSpPr>
                          <wps:spPr bwMode="auto">
                            <a:xfrm>
                              <a:off x="4362" y="2417"/>
                              <a:ext cx="1769" cy="360"/>
                            </a:xfrm>
                            <a:custGeom>
                              <a:avLst/>
                              <a:gdLst>
                                <a:gd name="T0" fmla="+- 0 4362 4362"/>
                                <a:gd name="T1" fmla="*/ T0 w 1769"/>
                                <a:gd name="T2" fmla="+- 0 2777 2417"/>
                                <a:gd name="T3" fmla="*/ 2777 h 360"/>
                                <a:gd name="T4" fmla="+- 0 6131 4362"/>
                                <a:gd name="T5" fmla="*/ T4 w 1769"/>
                                <a:gd name="T6" fmla="+- 0 2777 2417"/>
                                <a:gd name="T7" fmla="*/ 2777 h 360"/>
                                <a:gd name="T8" fmla="+- 0 6131 4362"/>
                                <a:gd name="T9" fmla="*/ T8 w 1769"/>
                                <a:gd name="T10" fmla="+- 0 2417 2417"/>
                                <a:gd name="T11" fmla="*/ 2417 h 360"/>
                                <a:gd name="T12" fmla="+- 0 4362 4362"/>
                                <a:gd name="T13" fmla="*/ T12 w 1769"/>
                                <a:gd name="T14" fmla="+- 0 2417 2417"/>
                                <a:gd name="T15" fmla="*/ 2417 h 360"/>
                                <a:gd name="T16" fmla="+- 0 4362 4362"/>
                                <a:gd name="T17" fmla="*/ T16 w 1769"/>
                                <a:gd name="T18" fmla="+- 0 2777 2417"/>
                                <a:gd name="T19" fmla="*/ 27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9" h="360">
                                  <a:moveTo>
                                    <a:pt x="0" y="360"/>
                                  </a:moveTo>
                                  <a:lnTo>
                                    <a:pt x="1769" y="360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109"/>
                        <wpg:cNvGrpSpPr>
                          <a:grpSpLocks/>
                        </wpg:cNvGrpSpPr>
                        <wpg:grpSpPr bwMode="auto">
                          <a:xfrm>
                            <a:off x="6248" y="2417"/>
                            <a:ext cx="99" cy="360"/>
                            <a:chOff x="6248" y="2417"/>
                            <a:chExt cx="99" cy="360"/>
                          </a:xfrm>
                        </wpg:grpSpPr>
                        <wps:wsp>
                          <wps:cNvPr id="1319" name="Freeform 1110"/>
                          <wps:cNvSpPr>
                            <a:spLocks/>
                          </wps:cNvSpPr>
                          <wps:spPr bwMode="auto">
                            <a:xfrm>
                              <a:off x="6248" y="2417"/>
                              <a:ext cx="99" cy="360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99"/>
                                <a:gd name="T2" fmla="+- 0 2777 2417"/>
                                <a:gd name="T3" fmla="*/ 2777 h 360"/>
                                <a:gd name="T4" fmla="+- 0 6347 6248"/>
                                <a:gd name="T5" fmla="*/ T4 w 99"/>
                                <a:gd name="T6" fmla="+- 0 2777 2417"/>
                                <a:gd name="T7" fmla="*/ 2777 h 360"/>
                                <a:gd name="T8" fmla="+- 0 6347 6248"/>
                                <a:gd name="T9" fmla="*/ T8 w 99"/>
                                <a:gd name="T10" fmla="+- 0 2417 2417"/>
                                <a:gd name="T11" fmla="*/ 2417 h 360"/>
                                <a:gd name="T12" fmla="+- 0 6248 6248"/>
                                <a:gd name="T13" fmla="*/ T12 w 99"/>
                                <a:gd name="T14" fmla="+- 0 2417 2417"/>
                                <a:gd name="T15" fmla="*/ 2417 h 360"/>
                                <a:gd name="T16" fmla="+- 0 6248 6248"/>
                                <a:gd name="T17" fmla="*/ T16 w 99"/>
                                <a:gd name="T18" fmla="+- 0 2777 2417"/>
                                <a:gd name="T19" fmla="*/ 27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360">
                                  <a:moveTo>
                                    <a:pt x="0" y="360"/>
                                  </a:moveTo>
                                  <a:lnTo>
                                    <a:pt x="99" y="36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107"/>
                        <wpg:cNvGrpSpPr>
                          <a:grpSpLocks/>
                        </wpg:cNvGrpSpPr>
                        <wpg:grpSpPr bwMode="auto">
                          <a:xfrm>
                            <a:off x="7389" y="2417"/>
                            <a:ext cx="98" cy="360"/>
                            <a:chOff x="7389" y="2417"/>
                            <a:chExt cx="98" cy="360"/>
                          </a:xfrm>
                        </wpg:grpSpPr>
                        <wps:wsp>
                          <wps:cNvPr id="1321" name="Freeform 1108"/>
                          <wps:cNvSpPr>
                            <a:spLocks/>
                          </wps:cNvSpPr>
                          <wps:spPr bwMode="auto">
                            <a:xfrm>
                              <a:off x="7389" y="2417"/>
                              <a:ext cx="98" cy="360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98"/>
                                <a:gd name="T2" fmla="+- 0 2777 2417"/>
                                <a:gd name="T3" fmla="*/ 2777 h 360"/>
                                <a:gd name="T4" fmla="+- 0 7487 7389"/>
                                <a:gd name="T5" fmla="*/ T4 w 98"/>
                                <a:gd name="T6" fmla="+- 0 2777 2417"/>
                                <a:gd name="T7" fmla="*/ 2777 h 360"/>
                                <a:gd name="T8" fmla="+- 0 7487 7389"/>
                                <a:gd name="T9" fmla="*/ T8 w 98"/>
                                <a:gd name="T10" fmla="+- 0 2417 2417"/>
                                <a:gd name="T11" fmla="*/ 2417 h 360"/>
                                <a:gd name="T12" fmla="+- 0 7389 7389"/>
                                <a:gd name="T13" fmla="*/ T12 w 98"/>
                                <a:gd name="T14" fmla="+- 0 2417 2417"/>
                                <a:gd name="T15" fmla="*/ 2417 h 360"/>
                                <a:gd name="T16" fmla="+- 0 7389 7389"/>
                                <a:gd name="T17" fmla="*/ T16 w 98"/>
                                <a:gd name="T18" fmla="+- 0 2777 2417"/>
                                <a:gd name="T19" fmla="*/ 27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105"/>
                        <wpg:cNvGrpSpPr>
                          <a:grpSpLocks/>
                        </wpg:cNvGrpSpPr>
                        <wpg:grpSpPr bwMode="auto">
                          <a:xfrm>
                            <a:off x="6347" y="2417"/>
                            <a:ext cx="1042" cy="360"/>
                            <a:chOff x="6347" y="2417"/>
                            <a:chExt cx="1042" cy="360"/>
                          </a:xfrm>
                        </wpg:grpSpPr>
                        <wps:wsp>
                          <wps:cNvPr id="1323" name="Freeform 1106"/>
                          <wps:cNvSpPr>
                            <a:spLocks/>
                          </wps:cNvSpPr>
                          <wps:spPr bwMode="auto">
                            <a:xfrm>
                              <a:off x="6347" y="2417"/>
                              <a:ext cx="1042" cy="360"/>
                            </a:xfrm>
                            <a:custGeom>
                              <a:avLst/>
                              <a:gdLst>
                                <a:gd name="T0" fmla="+- 0 6347 6347"/>
                                <a:gd name="T1" fmla="*/ T0 w 1042"/>
                                <a:gd name="T2" fmla="+- 0 2777 2417"/>
                                <a:gd name="T3" fmla="*/ 2777 h 360"/>
                                <a:gd name="T4" fmla="+- 0 7389 6347"/>
                                <a:gd name="T5" fmla="*/ T4 w 1042"/>
                                <a:gd name="T6" fmla="+- 0 2777 2417"/>
                                <a:gd name="T7" fmla="*/ 2777 h 360"/>
                                <a:gd name="T8" fmla="+- 0 7389 6347"/>
                                <a:gd name="T9" fmla="*/ T8 w 1042"/>
                                <a:gd name="T10" fmla="+- 0 2417 2417"/>
                                <a:gd name="T11" fmla="*/ 2417 h 360"/>
                                <a:gd name="T12" fmla="+- 0 6347 6347"/>
                                <a:gd name="T13" fmla="*/ T12 w 1042"/>
                                <a:gd name="T14" fmla="+- 0 2417 2417"/>
                                <a:gd name="T15" fmla="*/ 2417 h 360"/>
                                <a:gd name="T16" fmla="+- 0 6347 6347"/>
                                <a:gd name="T17" fmla="*/ T16 w 1042"/>
                                <a:gd name="T18" fmla="+- 0 2777 2417"/>
                                <a:gd name="T19" fmla="*/ 27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360">
                                  <a:moveTo>
                                    <a:pt x="0" y="360"/>
                                  </a:moveTo>
                                  <a:lnTo>
                                    <a:pt x="1042" y="360"/>
                                  </a:lnTo>
                                  <a:lnTo>
                                    <a:pt x="1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103"/>
                        <wpg:cNvGrpSpPr>
                          <a:grpSpLocks/>
                        </wpg:cNvGrpSpPr>
                        <wpg:grpSpPr bwMode="auto">
                          <a:xfrm>
                            <a:off x="7509" y="2417"/>
                            <a:ext cx="96" cy="360"/>
                            <a:chOff x="7509" y="2417"/>
                            <a:chExt cx="96" cy="360"/>
                          </a:xfrm>
                        </wpg:grpSpPr>
                        <wps:wsp>
                          <wps:cNvPr id="1325" name="Freeform 1104"/>
                          <wps:cNvSpPr>
                            <a:spLocks/>
                          </wps:cNvSpPr>
                          <wps:spPr bwMode="auto">
                            <a:xfrm>
                              <a:off x="7509" y="2417"/>
                              <a:ext cx="96" cy="360"/>
                            </a:xfrm>
                            <a:custGeom>
                              <a:avLst/>
                              <a:gdLst>
                                <a:gd name="T0" fmla="+- 0 7509 7509"/>
                                <a:gd name="T1" fmla="*/ T0 w 96"/>
                                <a:gd name="T2" fmla="+- 0 2777 2417"/>
                                <a:gd name="T3" fmla="*/ 2777 h 360"/>
                                <a:gd name="T4" fmla="+- 0 7605 7509"/>
                                <a:gd name="T5" fmla="*/ T4 w 96"/>
                                <a:gd name="T6" fmla="+- 0 2777 2417"/>
                                <a:gd name="T7" fmla="*/ 2777 h 360"/>
                                <a:gd name="T8" fmla="+- 0 7605 7509"/>
                                <a:gd name="T9" fmla="*/ T8 w 96"/>
                                <a:gd name="T10" fmla="+- 0 2417 2417"/>
                                <a:gd name="T11" fmla="*/ 2417 h 360"/>
                                <a:gd name="T12" fmla="+- 0 7509 7509"/>
                                <a:gd name="T13" fmla="*/ T12 w 96"/>
                                <a:gd name="T14" fmla="+- 0 2417 2417"/>
                                <a:gd name="T15" fmla="*/ 2417 h 360"/>
                                <a:gd name="T16" fmla="+- 0 7509 7509"/>
                                <a:gd name="T17" fmla="*/ T16 w 96"/>
                                <a:gd name="T18" fmla="+- 0 2777 2417"/>
                                <a:gd name="T19" fmla="*/ 27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60">
                                  <a:moveTo>
                                    <a:pt x="0" y="360"/>
                                  </a:moveTo>
                                  <a:lnTo>
                                    <a:pt x="96" y="36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101"/>
                        <wpg:cNvGrpSpPr>
                          <a:grpSpLocks/>
                        </wpg:cNvGrpSpPr>
                        <wpg:grpSpPr bwMode="auto">
                          <a:xfrm>
                            <a:off x="8541" y="2417"/>
                            <a:ext cx="98" cy="360"/>
                            <a:chOff x="8541" y="2417"/>
                            <a:chExt cx="98" cy="360"/>
                          </a:xfrm>
                        </wpg:grpSpPr>
                        <wps:wsp>
                          <wps:cNvPr id="1327" name="Freeform 1102"/>
                          <wps:cNvSpPr>
                            <a:spLocks/>
                          </wps:cNvSpPr>
                          <wps:spPr bwMode="auto">
                            <a:xfrm>
                              <a:off x="8541" y="2417"/>
                              <a:ext cx="98" cy="360"/>
                            </a:xfrm>
                            <a:custGeom>
                              <a:avLst/>
                              <a:gdLst>
                                <a:gd name="T0" fmla="+- 0 8541 8541"/>
                                <a:gd name="T1" fmla="*/ T0 w 98"/>
                                <a:gd name="T2" fmla="+- 0 2777 2417"/>
                                <a:gd name="T3" fmla="*/ 2777 h 360"/>
                                <a:gd name="T4" fmla="+- 0 8639 8541"/>
                                <a:gd name="T5" fmla="*/ T4 w 98"/>
                                <a:gd name="T6" fmla="+- 0 2777 2417"/>
                                <a:gd name="T7" fmla="*/ 2777 h 360"/>
                                <a:gd name="T8" fmla="+- 0 8639 8541"/>
                                <a:gd name="T9" fmla="*/ T8 w 98"/>
                                <a:gd name="T10" fmla="+- 0 2417 2417"/>
                                <a:gd name="T11" fmla="*/ 2417 h 360"/>
                                <a:gd name="T12" fmla="+- 0 8541 8541"/>
                                <a:gd name="T13" fmla="*/ T12 w 98"/>
                                <a:gd name="T14" fmla="+- 0 2417 2417"/>
                                <a:gd name="T15" fmla="*/ 2417 h 360"/>
                                <a:gd name="T16" fmla="+- 0 8541 8541"/>
                                <a:gd name="T17" fmla="*/ T16 w 98"/>
                                <a:gd name="T18" fmla="+- 0 2777 2417"/>
                                <a:gd name="T19" fmla="*/ 27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099"/>
                        <wpg:cNvGrpSpPr>
                          <a:grpSpLocks/>
                        </wpg:cNvGrpSpPr>
                        <wpg:grpSpPr bwMode="auto">
                          <a:xfrm>
                            <a:off x="7605" y="2417"/>
                            <a:ext cx="936" cy="360"/>
                            <a:chOff x="7605" y="2417"/>
                            <a:chExt cx="936" cy="360"/>
                          </a:xfrm>
                        </wpg:grpSpPr>
                        <wps:wsp>
                          <wps:cNvPr id="1329" name="Freeform 1100"/>
                          <wps:cNvSpPr>
                            <a:spLocks/>
                          </wps:cNvSpPr>
                          <wps:spPr bwMode="auto">
                            <a:xfrm>
                              <a:off x="7605" y="2417"/>
                              <a:ext cx="936" cy="360"/>
                            </a:xfrm>
                            <a:custGeom>
                              <a:avLst/>
                              <a:gdLst>
                                <a:gd name="T0" fmla="+- 0 7605 7605"/>
                                <a:gd name="T1" fmla="*/ T0 w 936"/>
                                <a:gd name="T2" fmla="+- 0 2777 2417"/>
                                <a:gd name="T3" fmla="*/ 2777 h 360"/>
                                <a:gd name="T4" fmla="+- 0 8541 7605"/>
                                <a:gd name="T5" fmla="*/ T4 w 936"/>
                                <a:gd name="T6" fmla="+- 0 2777 2417"/>
                                <a:gd name="T7" fmla="*/ 2777 h 360"/>
                                <a:gd name="T8" fmla="+- 0 8541 7605"/>
                                <a:gd name="T9" fmla="*/ T8 w 936"/>
                                <a:gd name="T10" fmla="+- 0 2417 2417"/>
                                <a:gd name="T11" fmla="*/ 2417 h 360"/>
                                <a:gd name="T12" fmla="+- 0 7605 7605"/>
                                <a:gd name="T13" fmla="*/ T12 w 936"/>
                                <a:gd name="T14" fmla="+- 0 2417 2417"/>
                                <a:gd name="T15" fmla="*/ 2417 h 360"/>
                                <a:gd name="T16" fmla="+- 0 7605 7605"/>
                                <a:gd name="T17" fmla="*/ T16 w 936"/>
                                <a:gd name="T18" fmla="+- 0 2777 2417"/>
                                <a:gd name="T19" fmla="*/ 27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360">
                                  <a:moveTo>
                                    <a:pt x="0" y="360"/>
                                  </a:moveTo>
                                  <a:lnTo>
                                    <a:pt x="936" y="36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097"/>
                        <wpg:cNvGrpSpPr>
                          <a:grpSpLocks/>
                        </wpg:cNvGrpSpPr>
                        <wpg:grpSpPr bwMode="auto">
                          <a:xfrm>
                            <a:off x="8658" y="2417"/>
                            <a:ext cx="98" cy="360"/>
                            <a:chOff x="8658" y="2417"/>
                            <a:chExt cx="98" cy="360"/>
                          </a:xfrm>
                        </wpg:grpSpPr>
                        <wps:wsp>
                          <wps:cNvPr id="1331" name="Freeform 1098"/>
                          <wps:cNvSpPr>
                            <a:spLocks/>
                          </wps:cNvSpPr>
                          <wps:spPr bwMode="auto">
                            <a:xfrm>
                              <a:off x="8658" y="2417"/>
                              <a:ext cx="98" cy="360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98"/>
                                <a:gd name="T2" fmla="+- 0 2777 2417"/>
                                <a:gd name="T3" fmla="*/ 2777 h 360"/>
                                <a:gd name="T4" fmla="+- 0 8757 8658"/>
                                <a:gd name="T5" fmla="*/ T4 w 98"/>
                                <a:gd name="T6" fmla="+- 0 2777 2417"/>
                                <a:gd name="T7" fmla="*/ 2777 h 360"/>
                                <a:gd name="T8" fmla="+- 0 8757 8658"/>
                                <a:gd name="T9" fmla="*/ T8 w 98"/>
                                <a:gd name="T10" fmla="+- 0 2417 2417"/>
                                <a:gd name="T11" fmla="*/ 2417 h 360"/>
                                <a:gd name="T12" fmla="+- 0 8658 8658"/>
                                <a:gd name="T13" fmla="*/ T12 w 98"/>
                                <a:gd name="T14" fmla="+- 0 2417 2417"/>
                                <a:gd name="T15" fmla="*/ 2417 h 360"/>
                                <a:gd name="T16" fmla="+- 0 8658 8658"/>
                                <a:gd name="T17" fmla="*/ T16 w 98"/>
                                <a:gd name="T18" fmla="+- 0 2777 2417"/>
                                <a:gd name="T19" fmla="*/ 27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9" y="36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095"/>
                        <wpg:cNvGrpSpPr>
                          <a:grpSpLocks/>
                        </wpg:cNvGrpSpPr>
                        <wpg:grpSpPr bwMode="auto">
                          <a:xfrm>
                            <a:off x="9674" y="2417"/>
                            <a:ext cx="98" cy="360"/>
                            <a:chOff x="9674" y="2417"/>
                            <a:chExt cx="98" cy="360"/>
                          </a:xfrm>
                        </wpg:grpSpPr>
                        <wps:wsp>
                          <wps:cNvPr id="1333" name="Freeform 1096"/>
                          <wps:cNvSpPr>
                            <a:spLocks/>
                          </wps:cNvSpPr>
                          <wps:spPr bwMode="auto">
                            <a:xfrm>
                              <a:off x="9674" y="2417"/>
                              <a:ext cx="98" cy="360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98"/>
                                <a:gd name="T2" fmla="+- 0 2777 2417"/>
                                <a:gd name="T3" fmla="*/ 2777 h 360"/>
                                <a:gd name="T4" fmla="+- 0 9772 9674"/>
                                <a:gd name="T5" fmla="*/ T4 w 98"/>
                                <a:gd name="T6" fmla="+- 0 2777 2417"/>
                                <a:gd name="T7" fmla="*/ 2777 h 360"/>
                                <a:gd name="T8" fmla="+- 0 9772 9674"/>
                                <a:gd name="T9" fmla="*/ T8 w 98"/>
                                <a:gd name="T10" fmla="+- 0 2417 2417"/>
                                <a:gd name="T11" fmla="*/ 2417 h 360"/>
                                <a:gd name="T12" fmla="+- 0 9674 9674"/>
                                <a:gd name="T13" fmla="*/ T12 w 98"/>
                                <a:gd name="T14" fmla="+- 0 2417 2417"/>
                                <a:gd name="T15" fmla="*/ 2417 h 360"/>
                                <a:gd name="T16" fmla="+- 0 9674 9674"/>
                                <a:gd name="T17" fmla="*/ T16 w 98"/>
                                <a:gd name="T18" fmla="+- 0 2777 2417"/>
                                <a:gd name="T19" fmla="*/ 27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093"/>
                        <wpg:cNvGrpSpPr>
                          <a:grpSpLocks/>
                        </wpg:cNvGrpSpPr>
                        <wpg:grpSpPr bwMode="auto">
                          <a:xfrm>
                            <a:off x="8757" y="2417"/>
                            <a:ext cx="917" cy="360"/>
                            <a:chOff x="8757" y="2417"/>
                            <a:chExt cx="917" cy="360"/>
                          </a:xfrm>
                        </wpg:grpSpPr>
                        <wps:wsp>
                          <wps:cNvPr id="1335" name="Freeform 1094"/>
                          <wps:cNvSpPr>
                            <a:spLocks/>
                          </wps:cNvSpPr>
                          <wps:spPr bwMode="auto">
                            <a:xfrm>
                              <a:off x="8757" y="2417"/>
                              <a:ext cx="917" cy="360"/>
                            </a:xfrm>
                            <a:custGeom>
                              <a:avLst/>
                              <a:gdLst>
                                <a:gd name="T0" fmla="+- 0 8757 8757"/>
                                <a:gd name="T1" fmla="*/ T0 w 917"/>
                                <a:gd name="T2" fmla="+- 0 2777 2417"/>
                                <a:gd name="T3" fmla="*/ 2777 h 360"/>
                                <a:gd name="T4" fmla="+- 0 9674 8757"/>
                                <a:gd name="T5" fmla="*/ T4 w 917"/>
                                <a:gd name="T6" fmla="+- 0 2777 2417"/>
                                <a:gd name="T7" fmla="*/ 2777 h 360"/>
                                <a:gd name="T8" fmla="+- 0 9674 8757"/>
                                <a:gd name="T9" fmla="*/ T8 w 917"/>
                                <a:gd name="T10" fmla="+- 0 2417 2417"/>
                                <a:gd name="T11" fmla="*/ 2417 h 360"/>
                                <a:gd name="T12" fmla="+- 0 8757 8757"/>
                                <a:gd name="T13" fmla="*/ T12 w 917"/>
                                <a:gd name="T14" fmla="+- 0 2417 2417"/>
                                <a:gd name="T15" fmla="*/ 2417 h 360"/>
                                <a:gd name="T16" fmla="+- 0 8757 8757"/>
                                <a:gd name="T17" fmla="*/ T16 w 917"/>
                                <a:gd name="T18" fmla="+- 0 2777 2417"/>
                                <a:gd name="T19" fmla="*/ 27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60">
                                  <a:moveTo>
                                    <a:pt x="0" y="360"/>
                                  </a:moveTo>
                                  <a:lnTo>
                                    <a:pt x="917" y="360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091"/>
                        <wpg:cNvGrpSpPr>
                          <a:grpSpLocks/>
                        </wpg:cNvGrpSpPr>
                        <wpg:grpSpPr bwMode="auto">
                          <a:xfrm>
                            <a:off x="9794" y="2417"/>
                            <a:ext cx="96" cy="360"/>
                            <a:chOff x="9794" y="2417"/>
                            <a:chExt cx="96" cy="360"/>
                          </a:xfrm>
                        </wpg:grpSpPr>
                        <wps:wsp>
                          <wps:cNvPr id="1337" name="Freeform 1092"/>
                          <wps:cNvSpPr>
                            <a:spLocks/>
                          </wps:cNvSpPr>
                          <wps:spPr bwMode="auto">
                            <a:xfrm>
                              <a:off x="9794" y="2417"/>
                              <a:ext cx="96" cy="360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96"/>
                                <a:gd name="T2" fmla="+- 0 2777 2417"/>
                                <a:gd name="T3" fmla="*/ 2777 h 360"/>
                                <a:gd name="T4" fmla="+- 0 9890 9794"/>
                                <a:gd name="T5" fmla="*/ T4 w 96"/>
                                <a:gd name="T6" fmla="+- 0 2777 2417"/>
                                <a:gd name="T7" fmla="*/ 2777 h 360"/>
                                <a:gd name="T8" fmla="+- 0 9890 9794"/>
                                <a:gd name="T9" fmla="*/ T8 w 96"/>
                                <a:gd name="T10" fmla="+- 0 2417 2417"/>
                                <a:gd name="T11" fmla="*/ 2417 h 360"/>
                                <a:gd name="T12" fmla="+- 0 9794 9794"/>
                                <a:gd name="T13" fmla="*/ T12 w 96"/>
                                <a:gd name="T14" fmla="+- 0 2417 2417"/>
                                <a:gd name="T15" fmla="*/ 2417 h 360"/>
                                <a:gd name="T16" fmla="+- 0 9794 9794"/>
                                <a:gd name="T17" fmla="*/ T16 w 96"/>
                                <a:gd name="T18" fmla="+- 0 2777 2417"/>
                                <a:gd name="T19" fmla="*/ 27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60">
                                  <a:moveTo>
                                    <a:pt x="0" y="360"/>
                                  </a:moveTo>
                                  <a:lnTo>
                                    <a:pt x="96" y="36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089"/>
                        <wpg:cNvGrpSpPr>
                          <a:grpSpLocks/>
                        </wpg:cNvGrpSpPr>
                        <wpg:grpSpPr bwMode="auto">
                          <a:xfrm>
                            <a:off x="10951" y="2417"/>
                            <a:ext cx="98" cy="360"/>
                            <a:chOff x="10951" y="2417"/>
                            <a:chExt cx="98" cy="360"/>
                          </a:xfrm>
                        </wpg:grpSpPr>
                        <wps:wsp>
                          <wps:cNvPr id="1339" name="Freeform 1090"/>
                          <wps:cNvSpPr>
                            <a:spLocks/>
                          </wps:cNvSpPr>
                          <wps:spPr bwMode="auto">
                            <a:xfrm>
                              <a:off x="10951" y="2417"/>
                              <a:ext cx="98" cy="360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T0 w 98"/>
                                <a:gd name="T2" fmla="+- 0 2777 2417"/>
                                <a:gd name="T3" fmla="*/ 2777 h 360"/>
                                <a:gd name="T4" fmla="+- 0 11049 10951"/>
                                <a:gd name="T5" fmla="*/ T4 w 98"/>
                                <a:gd name="T6" fmla="+- 0 2777 2417"/>
                                <a:gd name="T7" fmla="*/ 2777 h 360"/>
                                <a:gd name="T8" fmla="+- 0 11049 10951"/>
                                <a:gd name="T9" fmla="*/ T8 w 98"/>
                                <a:gd name="T10" fmla="+- 0 2417 2417"/>
                                <a:gd name="T11" fmla="*/ 2417 h 360"/>
                                <a:gd name="T12" fmla="+- 0 10951 10951"/>
                                <a:gd name="T13" fmla="*/ T12 w 98"/>
                                <a:gd name="T14" fmla="+- 0 2417 2417"/>
                                <a:gd name="T15" fmla="*/ 2417 h 360"/>
                                <a:gd name="T16" fmla="+- 0 10951 10951"/>
                                <a:gd name="T17" fmla="*/ T16 w 98"/>
                                <a:gd name="T18" fmla="+- 0 2777 2417"/>
                                <a:gd name="T19" fmla="*/ 27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087"/>
                        <wpg:cNvGrpSpPr>
                          <a:grpSpLocks/>
                        </wpg:cNvGrpSpPr>
                        <wpg:grpSpPr bwMode="auto">
                          <a:xfrm>
                            <a:off x="9890" y="2417"/>
                            <a:ext cx="1061" cy="360"/>
                            <a:chOff x="9890" y="2417"/>
                            <a:chExt cx="1061" cy="360"/>
                          </a:xfrm>
                        </wpg:grpSpPr>
                        <wps:wsp>
                          <wps:cNvPr id="1341" name="Freeform 1088"/>
                          <wps:cNvSpPr>
                            <a:spLocks/>
                          </wps:cNvSpPr>
                          <wps:spPr bwMode="auto">
                            <a:xfrm>
                              <a:off x="9890" y="2417"/>
                              <a:ext cx="1061" cy="36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061"/>
                                <a:gd name="T2" fmla="+- 0 2777 2417"/>
                                <a:gd name="T3" fmla="*/ 2777 h 360"/>
                                <a:gd name="T4" fmla="+- 0 10951 9890"/>
                                <a:gd name="T5" fmla="*/ T4 w 1061"/>
                                <a:gd name="T6" fmla="+- 0 2777 2417"/>
                                <a:gd name="T7" fmla="*/ 2777 h 360"/>
                                <a:gd name="T8" fmla="+- 0 10951 9890"/>
                                <a:gd name="T9" fmla="*/ T8 w 1061"/>
                                <a:gd name="T10" fmla="+- 0 2417 2417"/>
                                <a:gd name="T11" fmla="*/ 2417 h 360"/>
                                <a:gd name="T12" fmla="+- 0 9890 9890"/>
                                <a:gd name="T13" fmla="*/ T12 w 1061"/>
                                <a:gd name="T14" fmla="+- 0 2417 2417"/>
                                <a:gd name="T15" fmla="*/ 2417 h 360"/>
                                <a:gd name="T16" fmla="+- 0 9890 9890"/>
                                <a:gd name="T17" fmla="*/ T16 w 1061"/>
                                <a:gd name="T18" fmla="+- 0 2777 2417"/>
                                <a:gd name="T19" fmla="*/ 27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360">
                                  <a:moveTo>
                                    <a:pt x="0" y="360"/>
                                  </a:moveTo>
                                  <a:lnTo>
                                    <a:pt x="1061" y="36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085"/>
                        <wpg:cNvGrpSpPr>
                          <a:grpSpLocks/>
                        </wpg:cNvGrpSpPr>
                        <wpg:grpSpPr bwMode="auto">
                          <a:xfrm>
                            <a:off x="4244" y="2408"/>
                            <a:ext cx="6824" cy="2"/>
                            <a:chOff x="4244" y="2408"/>
                            <a:chExt cx="6824" cy="2"/>
                          </a:xfrm>
                        </wpg:grpSpPr>
                        <wps:wsp>
                          <wps:cNvPr id="1343" name="Freeform 1086"/>
                          <wps:cNvSpPr>
                            <a:spLocks/>
                          </wps:cNvSpPr>
                          <wps:spPr bwMode="auto">
                            <a:xfrm>
                              <a:off x="4244" y="2408"/>
                              <a:ext cx="6824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6824"/>
                                <a:gd name="T2" fmla="+- 0 11068 4244"/>
                                <a:gd name="T3" fmla="*/ T2 w 6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24">
                                  <a:moveTo>
                                    <a:pt x="0" y="0"/>
                                  </a:moveTo>
                                  <a:lnTo>
                                    <a:pt x="6824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083"/>
                        <wpg:cNvGrpSpPr>
                          <a:grpSpLocks/>
                        </wpg:cNvGrpSpPr>
                        <wpg:grpSpPr bwMode="auto">
                          <a:xfrm>
                            <a:off x="1692" y="2787"/>
                            <a:ext cx="9376" cy="2"/>
                            <a:chOff x="1692" y="2787"/>
                            <a:chExt cx="9376" cy="2"/>
                          </a:xfrm>
                        </wpg:grpSpPr>
                        <wps:wsp>
                          <wps:cNvPr id="1345" name="Freeform 1084"/>
                          <wps:cNvSpPr>
                            <a:spLocks/>
                          </wps:cNvSpPr>
                          <wps:spPr bwMode="auto">
                            <a:xfrm>
                              <a:off x="1692" y="2787"/>
                              <a:ext cx="9376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9376"/>
                                <a:gd name="T2" fmla="+- 0 11068 1692"/>
                                <a:gd name="T3" fmla="*/ T2 w 9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6">
                                  <a:moveTo>
                                    <a:pt x="0" y="0"/>
                                  </a:moveTo>
                                  <a:lnTo>
                                    <a:pt x="937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081"/>
                        <wpg:cNvGrpSpPr>
                          <a:grpSpLocks/>
                        </wpg:cNvGrpSpPr>
                        <wpg:grpSpPr bwMode="auto">
                          <a:xfrm>
                            <a:off x="4263" y="3176"/>
                            <a:ext cx="98" cy="358"/>
                            <a:chOff x="4263" y="3176"/>
                            <a:chExt cx="98" cy="358"/>
                          </a:xfrm>
                        </wpg:grpSpPr>
                        <wps:wsp>
                          <wps:cNvPr id="1347" name="Freeform 1082"/>
                          <wps:cNvSpPr>
                            <a:spLocks/>
                          </wps:cNvSpPr>
                          <wps:spPr bwMode="auto">
                            <a:xfrm>
                              <a:off x="4263" y="3176"/>
                              <a:ext cx="98" cy="358"/>
                            </a:xfrm>
                            <a:custGeom>
                              <a:avLst/>
                              <a:gdLst>
                                <a:gd name="T0" fmla="+- 0 4263 4263"/>
                                <a:gd name="T1" fmla="*/ T0 w 98"/>
                                <a:gd name="T2" fmla="+- 0 3534 3176"/>
                                <a:gd name="T3" fmla="*/ 3534 h 358"/>
                                <a:gd name="T4" fmla="+- 0 4362 4263"/>
                                <a:gd name="T5" fmla="*/ T4 w 98"/>
                                <a:gd name="T6" fmla="+- 0 3534 3176"/>
                                <a:gd name="T7" fmla="*/ 3534 h 358"/>
                                <a:gd name="T8" fmla="+- 0 4362 4263"/>
                                <a:gd name="T9" fmla="*/ T8 w 98"/>
                                <a:gd name="T10" fmla="+- 0 3176 3176"/>
                                <a:gd name="T11" fmla="*/ 3176 h 358"/>
                                <a:gd name="T12" fmla="+- 0 4263 4263"/>
                                <a:gd name="T13" fmla="*/ T12 w 98"/>
                                <a:gd name="T14" fmla="+- 0 3176 3176"/>
                                <a:gd name="T15" fmla="*/ 3176 h 358"/>
                                <a:gd name="T16" fmla="+- 0 4263 4263"/>
                                <a:gd name="T17" fmla="*/ T16 w 98"/>
                                <a:gd name="T18" fmla="+- 0 3534 3176"/>
                                <a:gd name="T19" fmla="*/ 353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9" y="358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079"/>
                        <wpg:cNvGrpSpPr>
                          <a:grpSpLocks/>
                        </wpg:cNvGrpSpPr>
                        <wpg:grpSpPr bwMode="auto">
                          <a:xfrm>
                            <a:off x="6131" y="3176"/>
                            <a:ext cx="98" cy="358"/>
                            <a:chOff x="6131" y="3176"/>
                            <a:chExt cx="98" cy="358"/>
                          </a:xfrm>
                        </wpg:grpSpPr>
                        <wps:wsp>
                          <wps:cNvPr id="1349" name="Freeform 1080"/>
                          <wps:cNvSpPr>
                            <a:spLocks/>
                          </wps:cNvSpPr>
                          <wps:spPr bwMode="auto">
                            <a:xfrm>
                              <a:off x="6131" y="3176"/>
                              <a:ext cx="98" cy="358"/>
                            </a:xfrm>
                            <a:custGeom>
                              <a:avLst/>
                              <a:gdLst>
                                <a:gd name="T0" fmla="+- 0 6131 6131"/>
                                <a:gd name="T1" fmla="*/ T0 w 98"/>
                                <a:gd name="T2" fmla="+- 0 3534 3176"/>
                                <a:gd name="T3" fmla="*/ 3534 h 358"/>
                                <a:gd name="T4" fmla="+- 0 6229 6131"/>
                                <a:gd name="T5" fmla="*/ T4 w 98"/>
                                <a:gd name="T6" fmla="+- 0 3534 3176"/>
                                <a:gd name="T7" fmla="*/ 3534 h 358"/>
                                <a:gd name="T8" fmla="+- 0 6229 6131"/>
                                <a:gd name="T9" fmla="*/ T8 w 98"/>
                                <a:gd name="T10" fmla="+- 0 3176 3176"/>
                                <a:gd name="T11" fmla="*/ 3176 h 358"/>
                                <a:gd name="T12" fmla="+- 0 6131 6131"/>
                                <a:gd name="T13" fmla="*/ T12 w 98"/>
                                <a:gd name="T14" fmla="+- 0 3176 3176"/>
                                <a:gd name="T15" fmla="*/ 3176 h 358"/>
                                <a:gd name="T16" fmla="+- 0 6131 6131"/>
                                <a:gd name="T17" fmla="*/ T16 w 98"/>
                                <a:gd name="T18" fmla="+- 0 3534 3176"/>
                                <a:gd name="T19" fmla="*/ 353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077"/>
                        <wpg:cNvGrpSpPr>
                          <a:grpSpLocks/>
                        </wpg:cNvGrpSpPr>
                        <wpg:grpSpPr bwMode="auto">
                          <a:xfrm>
                            <a:off x="4362" y="3176"/>
                            <a:ext cx="1769" cy="358"/>
                            <a:chOff x="4362" y="3176"/>
                            <a:chExt cx="1769" cy="358"/>
                          </a:xfrm>
                        </wpg:grpSpPr>
                        <wps:wsp>
                          <wps:cNvPr id="1351" name="Freeform 1078"/>
                          <wps:cNvSpPr>
                            <a:spLocks/>
                          </wps:cNvSpPr>
                          <wps:spPr bwMode="auto">
                            <a:xfrm>
                              <a:off x="4362" y="3176"/>
                              <a:ext cx="1769" cy="358"/>
                            </a:xfrm>
                            <a:custGeom>
                              <a:avLst/>
                              <a:gdLst>
                                <a:gd name="T0" fmla="+- 0 4362 4362"/>
                                <a:gd name="T1" fmla="*/ T0 w 1769"/>
                                <a:gd name="T2" fmla="+- 0 3534 3176"/>
                                <a:gd name="T3" fmla="*/ 3534 h 358"/>
                                <a:gd name="T4" fmla="+- 0 6131 4362"/>
                                <a:gd name="T5" fmla="*/ T4 w 1769"/>
                                <a:gd name="T6" fmla="+- 0 3534 3176"/>
                                <a:gd name="T7" fmla="*/ 3534 h 358"/>
                                <a:gd name="T8" fmla="+- 0 6131 4362"/>
                                <a:gd name="T9" fmla="*/ T8 w 1769"/>
                                <a:gd name="T10" fmla="+- 0 3176 3176"/>
                                <a:gd name="T11" fmla="*/ 3176 h 358"/>
                                <a:gd name="T12" fmla="+- 0 4362 4362"/>
                                <a:gd name="T13" fmla="*/ T12 w 1769"/>
                                <a:gd name="T14" fmla="+- 0 3176 3176"/>
                                <a:gd name="T15" fmla="*/ 3176 h 358"/>
                                <a:gd name="T16" fmla="+- 0 4362 4362"/>
                                <a:gd name="T17" fmla="*/ T16 w 1769"/>
                                <a:gd name="T18" fmla="+- 0 3534 3176"/>
                                <a:gd name="T19" fmla="*/ 353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9" h="358">
                                  <a:moveTo>
                                    <a:pt x="0" y="358"/>
                                  </a:moveTo>
                                  <a:lnTo>
                                    <a:pt x="1769" y="358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075"/>
                        <wpg:cNvGrpSpPr>
                          <a:grpSpLocks/>
                        </wpg:cNvGrpSpPr>
                        <wpg:grpSpPr bwMode="auto">
                          <a:xfrm>
                            <a:off x="6248" y="3176"/>
                            <a:ext cx="99" cy="358"/>
                            <a:chOff x="6248" y="3176"/>
                            <a:chExt cx="99" cy="358"/>
                          </a:xfrm>
                        </wpg:grpSpPr>
                        <wps:wsp>
                          <wps:cNvPr id="1353" name="Freeform 1076"/>
                          <wps:cNvSpPr>
                            <a:spLocks/>
                          </wps:cNvSpPr>
                          <wps:spPr bwMode="auto">
                            <a:xfrm>
                              <a:off x="6248" y="3176"/>
                              <a:ext cx="99" cy="358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99"/>
                                <a:gd name="T2" fmla="+- 0 3534 3176"/>
                                <a:gd name="T3" fmla="*/ 3534 h 358"/>
                                <a:gd name="T4" fmla="+- 0 6347 6248"/>
                                <a:gd name="T5" fmla="*/ T4 w 99"/>
                                <a:gd name="T6" fmla="+- 0 3534 3176"/>
                                <a:gd name="T7" fmla="*/ 3534 h 358"/>
                                <a:gd name="T8" fmla="+- 0 6347 6248"/>
                                <a:gd name="T9" fmla="*/ T8 w 99"/>
                                <a:gd name="T10" fmla="+- 0 3176 3176"/>
                                <a:gd name="T11" fmla="*/ 3176 h 358"/>
                                <a:gd name="T12" fmla="+- 0 6248 6248"/>
                                <a:gd name="T13" fmla="*/ T12 w 99"/>
                                <a:gd name="T14" fmla="+- 0 3176 3176"/>
                                <a:gd name="T15" fmla="*/ 3176 h 358"/>
                                <a:gd name="T16" fmla="+- 0 6248 6248"/>
                                <a:gd name="T17" fmla="*/ T16 w 99"/>
                                <a:gd name="T18" fmla="+- 0 3534 3176"/>
                                <a:gd name="T19" fmla="*/ 353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358">
                                  <a:moveTo>
                                    <a:pt x="0" y="358"/>
                                  </a:moveTo>
                                  <a:lnTo>
                                    <a:pt x="99" y="358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073"/>
                        <wpg:cNvGrpSpPr>
                          <a:grpSpLocks/>
                        </wpg:cNvGrpSpPr>
                        <wpg:grpSpPr bwMode="auto">
                          <a:xfrm>
                            <a:off x="7389" y="3176"/>
                            <a:ext cx="98" cy="358"/>
                            <a:chOff x="7389" y="3176"/>
                            <a:chExt cx="98" cy="358"/>
                          </a:xfrm>
                        </wpg:grpSpPr>
                        <wps:wsp>
                          <wps:cNvPr id="1355" name="Freeform 1074"/>
                          <wps:cNvSpPr>
                            <a:spLocks/>
                          </wps:cNvSpPr>
                          <wps:spPr bwMode="auto">
                            <a:xfrm>
                              <a:off x="7389" y="3176"/>
                              <a:ext cx="98" cy="358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98"/>
                                <a:gd name="T2" fmla="+- 0 3534 3176"/>
                                <a:gd name="T3" fmla="*/ 3534 h 358"/>
                                <a:gd name="T4" fmla="+- 0 7487 7389"/>
                                <a:gd name="T5" fmla="*/ T4 w 98"/>
                                <a:gd name="T6" fmla="+- 0 3534 3176"/>
                                <a:gd name="T7" fmla="*/ 3534 h 358"/>
                                <a:gd name="T8" fmla="+- 0 7487 7389"/>
                                <a:gd name="T9" fmla="*/ T8 w 98"/>
                                <a:gd name="T10" fmla="+- 0 3176 3176"/>
                                <a:gd name="T11" fmla="*/ 3176 h 358"/>
                                <a:gd name="T12" fmla="+- 0 7389 7389"/>
                                <a:gd name="T13" fmla="*/ T12 w 98"/>
                                <a:gd name="T14" fmla="+- 0 3176 3176"/>
                                <a:gd name="T15" fmla="*/ 3176 h 358"/>
                                <a:gd name="T16" fmla="+- 0 7389 7389"/>
                                <a:gd name="T17" fmla="*/ T16 w 98"/>
                                <a:gd name="T18" fmla="+- 0 3534 3176"/>
                                <a:gd name="T19" fmla="*/ 353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071"/>
                        <wpg:cNvGrpSpPr>
                          <a:grpSpLocks/>
                        </wpg:cNvGrpSpPr>
                        <wpg:grpSpPr bwMode="auto">
                          <a:xfrm>
                            <a:off x="6347" y="3176"/>
                            <a:ext cx="1042" cy="358"/>
                            <a:chOff x="6347" y="3176"/>
                            <a:chExt cx="1042" cy="358"/>
                          </a:xfrm>
                        </wpg:grpSpPr>
                        <wps:wsp>
                          <wps:cNvPr id="1357" name="Freeform 1072"/>
                          <wps:cNvSpPr>
                            <a:spLocks/>
                          </wps:cNvSpPr>
                          <wps:spPr bwMode="auto">
                            <a:xfrm>
                              <a:off x="6347" y="3176"/>
                              <a:ext cx="1042" cy="358"/>
                            </a:xfrm>
                            <a:custGeom>
                              <a:avLst/>
                              <a:gdLst>
                                <a:gd name="T0" fmla="+- 0 6347 6347"/>
                                <a:gd name="T1" fmla="*/ T0 w 1042"/>
                                <a:gd name="T2" fmla="+- 0 3534 3176"/>
                                <a:gd name="T3" fmla="*/ 3534 h 358"/>
                                <a:gd name="T4" fmla="+- 0 7389 6347"/>
                                <a:gd name="T5" fmla="*/ T4 w 1042"/>
                                <a:gd name="T6" fmla="+- 0 3534 3176"/>
                                <a:gd name="T7" fmla="*/ 3534 h 358"/>
                                <a:gd name="T8" fmla="+- 0 7389 6347"/>
                                <a:gd name="T9" fmla="*/ T8 w 1042"/>
                                <a:gd name="T10" fmla="+- 0 3176 3176"/>
                                <a:gd name="T11" fmla="*/ 3176 h 358"/>
                                <a:gd name="T12" fmla="+- 0 6347 6347"/>
                                <a:gd name="T13" fmla="*/ T12 w 1042"/>
                                <a:gd name="T14" fmla="+- 0 3176 3176"/>
                                <a:gd name="T15" fmla="*/ 3176 h 358"/>
                                <a:gd name="T16" fmla="+- 0 6347 6347"/>
                                <a:gd name="T17" fmla="*/ T16 w 1042"/>
                                <a:gd name="T18" fmla="+- 0 3534 3176"/>
                                <a:gd name="T19" fmla="*/ 353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358">
                                  <a:moveTo>
                                    <a:pt x="0" y="358"/>
                                  </a:moveTo>
                                  <a:lnTo>
                                    <a:pt x="1042" y="358"/>
                                  </a:lnTo>
                                  <a:lnTo>
                                    <a:pt x="1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069"/>
                        <wpg:cNvGrpSpPr>
                          <a:grpSpLocks/>
                        </wpg:cNvGrpSpPr>
                        <wpg:grpSpPr bwMode="auto">
                          <a:xfrm>
                            <a:off x="7509" y="3176"/>
                            <a:ext cx="96" cy="358"/>
                            <a:chOff x="7509" y="3176"/>
                            <a:chExt cx="96" cy="358"/>
                          </a:xfrm>
                        </wpg:grpSpPr>
                        <wps:wsp>
                          <wps:cNvPr id="1359" name="Freeform 1070"/>
                          <wps:cNvSpPr>
                            <a:spLocks/>
                          </wps:cNvSpPr>
                          <wps:spPr bwMode="auto">
                            <a:xfrm>
                              <a:off x="7509" y="3176"/>
                              <a:ext cx="96" cy="358"/>
                            </a:xfrm>
                            <a:custGeom>
                              <a:avLst/>
                              <a:gdLst>
                                <a:gd name="T0" fmla="+- 0 7509 7509"/>
                                <a:gd name="T1" fmla="*/ T0 w 96"/>
                                <a:gd name="T2" fmla="+- 0 3534 3176"/>
                                <a:gd name="T3" fmla="*/ 3534 h 358"/>
                                <a:gd name="T4" fmla="+- 0 7605 7509"/>
                                <a:gd name="T5" fmla="*/ T4 w 96"/>
                                <a:gd name="T6" fmla="+- 0 3534 3176"/>
                                <a:gd name="T7" fmla="*/ 3534 h 358"/>
                                <a:gd name="T8" fmla="+- 0 7605 7509"/>
                                <a:gd name="T9" fmla="*/ T8 w 96"/>
                                <a:gd name="T10" fmla="+- 0 3176 3176"/>
                                <a:gd name="T11" fmla="*/ 3176 h 358"/>
                                <a:gd name="T12" fmla="+- 0 7509 7509"/>
                                <a:gd name="T13" fmla="*/ T12 w 96"/>
                                <a:gd name="T14" fmla="+- 0 3176 3176"/>
                                <a:gd name="T15" fmla="*/ 3176 h 358"/>
                                <a:gd name="T16" fmla="+- 0 7509 7509"/>
                                <a:gd name="T17" fmla="*/ T16 w 96"/>
                                <a:gd name="T18" fmla="+- 0 3534 3176"/>
                                <a:gd name="T19" fmla="*/ 353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58">
                                  <a:moveTo>
                                    <a:pt x="0" y="358"/>
                                  </a:moveTo>
                                  <a:lnTo>
                                    <a:pt x="96" y="35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067"/>
                        <wpg:cNvGrpSpPr>
                          <a:grpSpLocks/>
                        </wpg:cNvGrpSpPr>
                        <wpg:grpSpPr bwMode="auto">
                          <a:xfrm>
                            <a:off x="8541" y="3176"/>
                            <a:ext cx="98" cy="358"/>
                            <a:chOff x="8541" y="3176"/>
                            <a:chExt cx="98" cy="358"/>
                          </a:xfrm>
                        </wpg:grpSpPr>
                        <wps:wsp>
                          <wps:cNvPr id="1361" name="Freeform 1068"/>
                          <wps:cNvSpPr>
                            <a:spLocks/>
                          </wps:cNvSpPr>
                          <wps:spPr bwMode="auto">
                            <a:xfrm>
                              <a:off x="8541" y="3176"/>
                              <a:ext cx="98" cy="358"/>
                            </a:xfrm>
                            <a:custGeom>
                              <a:avLst/>
                              <a:gdLst>
                                <a:gd name="T0" fmla="+- 0 8541 8541"/>
                                <a:gd name="T1" fmla="*/ T0 w 98"/>
                                <a:gd name="T2" fmla="+- 0 3534 3176"/>
                                <a:gd name="T3" fmla="*/ 3534 h 358"/>
                                <a:gd name="T4" fmla="+- 0 8639 8541"/>
                                <a:gd name="T5" fmla="*/ T4 w 98"/>
                                <a:gd name="T6" fmla="+- 0 3534 3176"/>
                                <a:gd name="T7" fmla="*/ 3534 h 358"/>
                                <a:gd name="T8" fmla="+- 0 8639 8541"/>
                                <a:gd name="T9" fmla="*/ T8 w 98"/>
                                <a:gd name="T10" fmla="+- 0 3176 3176"/>
                                <a:gd name="T11" fmla="*/ 3176 h 358"/>
                                <a:gd name="T12" fmla="+- 0 8541 8541"/>
                                <a:gd name="T13" fmla="*/ T12 w 98"/>
                                <a:gd name="T14" fmla="+- 0 3176 3176"/>
                                <a:gd name="T15" fmla="*/ 3176 h 358"/>
                                <a:gd name="T16" fmla="+- 0 8541 8541"/>
                                <a:gd name="T17" fmla="*/ T16 w 98"/>
                                <a:gd name="T18" fmla="+- 0 3534 3176"/>
                                <a:gd name="T19" fmla="*/ 353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065"/>
                        <wpg:cNvGrpSpPr>
                          <a:grpSpLocks/>
                        </wpg:cNvGrpSpPr>
                        <wpg:grpSpPr bwMode="auto">
                          <a:xfrm>
                            <a:off x="7605" y="3176"/>
                            <a:ext cx="936" cy="358"/>
                            <a:chOff x="7605" y="3176"/>
                            <a:chExt cx="936" cy="358"/>
                          </a:xfrm>
                        </wpg:grpSpPr>
                        <wps:wsp>
                          <wps:cNvPr id="1363" name="Freeform 1066"/>
                          <wps:cNvSpPr>
                            <a:spLocks/>
                          </wps:cNvSpPr>
                          <wps:spPr bwMode="auto">
                            <a:xfrm>
                              <a:off x="7605" y="3176"/>
                              <a:ext cx="936" cy="358"/>
                            </a:xfrm>
                            <a:custGeom>
                              <a:avLst/>
                              <a:gdLst>
                                <a:gd name="T0" fmla="+- 0 7605 7605"/>
                                <a:gd name="T1" fmla="*/ T0 w 936"/>
                                <a:gd name="T2" fmla="+- 0 3534 3176"/>
                                <a:gd name="T3" fmla="*/ 3534 h 358"/>
                                <a:gd name="T4" fmla="+- 0 8541 7605"/>
                                <a:gd name="T5" fmla="*/ T4 w 936"/>
                                <a:gd name="T6" fmla="+- 0 3534 3176"/>
                                <a:gd name="T7" fmla="*/ 3534 h 358"/>
                                <a:gd name="T8" fmla="+- 0 8541 7605"/>
                                <a:gd name="T9" fmla="*/ T8 w 936"/>
                                <a:gd name="T10" fmla="+- 0 3176 3176"/>
                                <a:gd name="T11" fmla="*/ 3176 h 358"/>
                                <a:gd name="T12" fmla="+- 0 7605 7605"/>
                                <a:gd name="T13" fmla="*/ T12 w 936"/>
                                <a:gd name="T14" fmla="+- 0 3176 3176"/>
                                <a:gd name="T15" fmla="*/ 3176 h 358"/>
                                <a:gd name="T16" fmla="+- 0 7605 7605"/>
                                <a:gd name="T17" fmla="*/ T16 w 936"/>
                                <a:gd name="T18" fmla="+- 0 3534 3176"/>
                                <a:gd name="T19" fmla="*/ 353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358">
                                  <a:moveTo>
                                    <a:pt x="0" y="358"/>
                                  </a:moveTo>
                                  <a:lnTo>
                                    <a:pt x="936" y="358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063"/>
                        <wpg:cNvGrpSpPr>
                          <a:grpSpLocks/>
                        </wpg:cNvGrpSpPr>
                        <wpg:grpSpPr bwMode="auto">
                          <a:xfrm>
                            <a:off x="8658" y="3176"/>
                            <a:ext cx="98" cy="358"/>
                            <a:chOff x="8658" y="3176"/>
                            <a:chExt cx="98" cy="358"/>
                          </a:xfrm>
                        </wpg:grpSpPr>
                        <wps:wsp>
                          <wps:cNvPr id="1365" name="Freeform 1064"/>
                          <wps:cNvSpPr>
                            <a:spLocks/>
                          </wps:cNvSpPr>
                          <wps:spPr bwMode="auto">
                            <a:xfrm>
                              <a:off x="8658" y="3176"/>
                              <a:ext cx="98" cy="358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98"/>
                                <a:gd name="T2" fmla="+- 0 3534 3176"/>
                                <a:gd name="T3" fmla="*/ 3534 h 358"/>
                                <a:gd name="T4" fmla="+- 0 8757 8658"/>
                                <a:gd name="T5" fmla="*/ T4 w 98"/>
                                <a:gd name="T6" fmla="+- 0 3534 3176"/>
                                <a:gd name="T7" fmla="*/ 3534 h 358"/>
                                <a:gd name="T8" fmla="+- 0 8757 8658"/>
                                <a:gd name="T9" fmla="*/ T8 w 98"/>
                                <a:gd name="T10" fmla="+- 0 3176 3176"/>
                                <a:gd name="T11" fmla="*/ 3176 h 358"/>
                                <a:gd name="T12" fmla="+- 0 8658 8658"/>
                                <a:gd name="T13" fmla="*/ T12 w 98"/>
                                <a:gd name="T14" fmla="+- 0 3176 3176"/>
                                <a:gd name="T15" fmla="*/ 3176 h 358"/>
                                <a:gd name="T16" fmla="+- 0 8658 8658"/>
                                <a:gd name="T17" fmla="*/ T16 w 98"/>
                                <a:gd name="T18" fmla="+- 0 3534 3176"/>
                                <a:gd name="T19" fmla="*/ 353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9" y="358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061"/>
                        <wpg:cNvGrpSpPr>
                          <a:grpSpLocks/>
                        </wpg:cNvGrpSpPr>
                        <wpg:grpSpPr bwMode="auto">
                          <a:xfrm>
                            <a:off x="9674" y="3176"/>
                            <a:ext cx="98" cy="358"/>
                            <a:chOff x="9674" y="3176"/>
                            <a:chExt cx="98" cy="358"/>
                          </a:xfrm>
                        </wpg:grpSpPr>
                        <wps:wsp>
                          <wps:cNvPr id="1367" name="Freeform 1062"/>
                          <wps:cNvSpPr>
                            <a:spLocks/>
                          </wps:cNvSpPr>
                          <wps:spPr bwMode="auto">
                            <a:xfrm>
                              <a:off x="9674" y="3176"/>
                              <a:ext cx="98" cy="358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98"/>
                                <a:gd name="T2" fmla="+- 0 3534 3176"/>
                                <a:gd name="T3" fmla="*/ 3534 h 358"/>
                                <a:gd name="T4" fmla="+- 0 9772 9674"/>
                                <a:gd name="T5" fmla="*/ T4 w 98"/>
                                <a:gd name="T6" fmla="+- 0 3534 3176"/>
                                <a:gd name="T7" fmla="*/ 3534 h 358"/>
                                <a:gd name="T8" fmla="+- 0 9772 9674"/>
                                <a:gd name="T9" fmla="*/ T8 w 98"/>
                                <a:gd name="T10" fmla="+- 0 3176 3176"/>
                                <a:gd name="T11" fmla="*/ 3176 h 358"/>
                                <a:gd name="T12" fmla="+- 0 9674 9674"/>
                                <a:gd name="T13" fmla="*/ T12 w 98"/>
                                <a:gd name="T14" fmla="+- 0 3176 3176"/>
                                <a:gd name="T15" fmla="*/ 3176 h 358"/>
                                <a:gd name="T16" fmla="+- 0 9674 9674"/>
                                <a:gd name="T17" fmla="*/ T16 w 98"/>
                                <a:gd name="T18" fmla="+- 0 3534 3176"/>
                                <a:gd name="T19" fmla="*/ 353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059"/>
                        <wpg:cNvGrpSpPr>
                          <a:grpSpLocks/>
                        </wpg:cNvGrpSpPr>
                        <wpg:grpSpPr bwMode="auto">
                          <a:xfrm>
                            <a:off x="8757" y="3176"/>
                            <a:ext cx="917" cy="358"/>
                            <a:chOff x="8757" y="3176"/>
                            <a:chExt cx="917" cy="358"/>
                          </a:xfrm>
                        </wpg:grpSpPr>
                        <wps:wsp>
                          <wps:cNvPr id="1369" name="Freeform 1060"/>
                          <wps:cNvSpPr>
                            <a:spLocks/>
                          </wps:cNvSpPr>
                          <wps:spPr bwMode="auto">
                            <a:xfrm>
                              <a:off x="8757" y="3176"/>
                              <a:ext cx="917" cy="358"/>
                            </a:xfrm>
                            <a:custGeom>
                              <a:avLst/>
                              <a:gdLst>
                                <a:gd name="T0" fmla="+- 0 8757 8757"/>
                                <a:gd name="T1" fmla="*/ T0 w 917"/>
                                <a:gd name="T2" fmla="+- 0 3534 3176"/>
                                <a:gd name="T3" fmla="*/ 3534 h 358"/>
                                <a:gd name="T4" fmla="+- 0 9674 8757"/>
                                <a:gd name="T5" fmla="*/ T4 w 917"/>
                                <a:gd name="T6" fmla="+- 0 3534 3176"/>
                                <a:gd name="T7" fmla="*/ 3534 h 358"/>
                                <a:gd name="T8" fmla="+- 0 9674 8757"/>
                                <a:gd name="T9" fmla="*/ T8 w 917"/>
                                <a:gd name="T10" fmla="+- 0 3176 3176"/>
                                <a:gd name="T11" fmla="*/ 3176 h 358"/>
                                <a:gd name="T12" fmla="+- 0 8757 8757"/>
                                <a:gd name="T13" fmla="*/ T12 w 917"/>
                                <a:gd name="T14" fmla="+- 0 3176 3176"/>
                                <a:gd name="T15" fmla="*/ 3176 h 358"/>
                                <a:gd name="T16" fmla="+- 0 8757 8757"/>
                                <a:gd name="T17" fmla="*/ T16 w 917"/>
                                <a:gd name="T18" fmla="+- 0 3534 3176"/>
                                <a:gd name="T19" fmla="*/ 353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58">
                                  <a:moveTo>
                                    <a:pt x="0" y="358"/>
                                  </a:moveTo>
                                  <a:lnTo>
                                    <a:pt x="917" y="358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057"/>
                        <wpg:cNvGrpSpPr>
                          <a:grpSpLocks/>
                        </wpg:cNvGrpSpPr>
                        <wpg:grpSpPr bwMode="auto">
                          <a:xfrm>
                            <a:off x="9794" y="3176"/>
                            <a:ext cx="96" cy="358"/>
                            <a:chOff x="9794" y="3176"/>
                            <a:chExt cx="96" cy="358"/>
                          </a:xfrm>
                        </wpg:grpSpPr>
                        <wps:wsp>
                          <wps:cNvPr id="1371" name="Freeform 1058"/>
                          <wps:cNvSpPr>
                            <a:spLocks/>
                          </wps:cNvSpPr>
                          <wps:spPr bwMode="auto">
                            <a:xfrm>
                              <a:off x="9794" y="3176"/>
                              <a:ext cx="96" cy="358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96"/>
                                <a:gd name="T2" fmla="+- 0 3534 3176"/>
                                <a:gd name="T3" fmla="*/ 3534 h 358"/>
                                <a:gd name="T4" fmla="+- 0 9890 9794"/>
                                <a:gd name="T5" fmla="*/ T4 w 96"/>
                                <a:gd name="T6" fmla="+- 0 3534 3176"/>
                                <a:gd name="T7" fmla="*/ 3534 h 358"/>
                                <a:gd name="T8" fmla="+- 0 9890 9794"/>
                                <a:gd name="T9" fmla="*/ T8 w 96"/>
                                <a:gd name="T10" fmla="+- 0 3176 3176"/>
                                <a:gd name="T11" fmla="*/ 3176 h 358"/>
                                <a:gd name="T12" fmla="+- 0 9794 9794"/>
                                <a:gd name="T13" fmla="*/ T12 w 96"/>
                                <a:gd name="T14" fmla="+- 0 3176 3176"/>
                                <a:gd name="T15" fmla="*/ 3176 h 358"/>
                                <a:gd name="T16" fmla="+- 0 9794 9794"/>
                                <a:gd name="T17" fmla="*/ T16 w 96"/>
                                <a:gd name="T18" fmla="+- 0 3534 3176"/>
                                <a:gd name="T19" fmla="*/ 353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58">
                                  <a:moveTo>
                                    <a:pt x="0" y="358"/>
                                  </a:moveTo>
                                  <a:lnTo>
                                    <a:pt x="96" y="35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055"/>
                        <wpg:cNvGrpSpPr>
                          <a:grpSpLocks/>
                        </wpg:cNvGrpSpPr>
                        <wpg:grpSpPr bwMode="auto">
                          <a:xfrm>
                            <a:off x="10951" y="3176"/>
                            <a:ext cx="98" cy="358"/>
                            <a:chOff x="10951" y="3176"/>
                            <a:chExt cx="98" cy="358"/>
                          </a:xfrm>
                        </wpg:grpSpPr>
                        <wps:wsp>
                          <wps:cNvPr id="1373" name="Freeform 1056"/>
                          <wps:cNvSpPr>
                            <a:spLocks/>
                          </wps:cNvSpPr>
                          <wps:spPr bwMode="auto">
                            <a:xfrm>
                              <a:off x="10951" y="3176"/>
                              <a:ext cx="98" cy="358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T0 w 98"/>
                                <a:gd name="T2" fmla="+- 0 3534 3176"/>
                                <a:gd name="T3" fmla="*/ 3534 h 358"/>
                                <a:gd name="T4" fmla="+- 0 11049 10951"/>
                                <a:gd name="T5" fmla="*/ T4 w 98"/>
                                <a:gd name="T6" fmla="+- 0 3534 3176"/>
                                <a:gd name="T7" fmla="*/ 3534 h 358"/>
                                <a:gd name="T8" fmla="+- 0 11049 10951"/>
                                <a:gd name="T9" fmla="*/ T8 w 98"/>
                                <a:gd name="T10" fmla="+- 0 3176 3176"/>
                                <a:gd name="T11" fmla="*/ 3176 h 358"/>
                                <a:gd name="T12" fmla="+- 0 10951 10951"/>
                                <a:gd name="T13" fmla="*/ T12 w 98"/>
                                <a:gd name="T14" fmla="+- 0 3176 3176"/>
                                <a:gd name="T15" fmla="*/ 3176 h 358"/>
                                <a:gd name="T16" fmla="+- 0 10951 10951"/>
                                <a:gd name="T17" fmla="*/ T16 w 98"/>
                                <a:gd name="T18" fmla="+- 0 3534 3176"/>
                                <a:gd name="T19" fmla="*/ 353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053"/>
                        <wpg:cNvGrpSpPr>
                          <a:grpSpLocks/>
                        </wpg:cNvGrpSpPr>
                        <wpg:grpSpPr bwMode="auto">
                          <a:xfrm>
                            <a:off x="9890" y="3176"/>
                            <a:ext cx="1061" cy="358"/>
                            <a:chOff x="9890" y="3176"/>
                            <a:chExt cx="1061" cy="358"/>
                          </a:xfrm>
                        </wpg:grpSpPr>
                        <wps:wsp>
                          <wps:cNvPr id="1375" name="Freeform 1054"/>
                          <wps:cNvSpPr>
                            <a:spLocks/>
                          </wps:cNvSpPr>
                          <wps:spPr bwMode="auto">
                            <a:xfrm>
                              <a:off x="9890" y="3176"/>
                              <a:ext cx="1061" cy="358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061"/>
                                <a:gd name="T2" fmla="+- 0 3534 3176"/>
                                <a:gd name="T3" fmla="*/ 3534 h 358"/>
                                <a:gd name="T4" fmla="+- 0 10951 9890"/>
                                <a:gd name="T5" fmla="*/ T4 w 1061"/>
                                <a:gd name="T6" fmla="+- 0 3534 3176"/>
                                <a:gd name="T7" fmla="*/ 3534 h 358"/>
                                <a:gd name="T8" fmla="+- 0 10951 9890"/>
                                <a:gd name="T9" fmla="*/ T8 w 1061"/>
                                <a:gd name="T10" fmla="+- 0 3176 3176"/>
                                <a:gd name="T11" fmla="*/ 3176 h 358"/>
                                <a:gd name="T12" fmla="+- 0 9890 9890"/>
                                <a:gd name="T13" fmla="*/ T12 w 1061"/>
                                <a:gd name="T14" fmla="+- 0 3176 3176"/>
                                <a:gd name="T15" fmla="*/ 3176 h 358"/>
                                <a:gd name="T16" fmla="+- 0 9890 9890"/>
                                <a:gd name="T17" fmla="*/ T16 w 1061"/>
                                <a:gd name="T18" fmla="+- 0 3534 3176"/>
                                <a:gd name="T19" fmla="*/ 353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358">
                                  <a:moveTo>
                                    <a:pt x="0" y="358"/>
                                  </a:moveTo>
                                  <a:lnTo>
                                    <a:pt x="1061" y="358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051"/>
                        <wpg:cNvGrpSpPr>
                          <a:grpSpLocks/>
                        </wpg:cNvGrpSpPr>
                        <wpg:grpSpPr bwMode="auto">
                          <a:xfrm>
                            <a:off x="4244" y="3164"/>
                            <a:ext cx="6824" cy="2"/>
                            <a:chOff x="4244" y="3164"/>
                            <a:chExt cx="6824" cy="2"/>
                          </a:xfrm>
                        </wpg:grpSpPr>
                        <wps:wsp>
                          <wps:cNvPr id="1377" name="Freeform 1052"/>
                          <wps:cNvSpPr>
                            <a:spLocks/>
                          </wps:cNvSpPr>
                          <wps:spPr bwMode="auto">
                            <a:xfrm>
                              <a:off x="4244" y="3164"/>
                              <a:ext cx="6824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6824"/>
                                <a:gd name="T2" fmla="+- 0 11068 4244"/>
                                <a:gd name="T3" fmla="*/ T2 w 6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24">
                                  <a:moveTo>
                                    <a:pt x="0" y="0"/>
                                  </a:moveTo>
                                  <a:lnTo>
                                    <a:pt x="682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049"/>
                        <wpg:cNvGrpSpPr>
                          <a:grpSpLocks/>
                        </wpg:cNvGrpSpPr>
                        <wpg:grpSpPr bwMode="auto">
                          <a:xfrm>
                            <a:off x="4244" y="3543"/>
                            <a:ext cx="6824" cy="2"/>
                            <a:chOff x="4244" y="3543"/>
                            <a:chExt cx="6824" cy="2"/>
                          </a:xfrm>
                        </wpg:grpSpPr>
                        <wps:wsp>
                          <wps:cNvPr id="1379" name="Freeform 1050"/>
                          <wps:cNvSpPr>
                            <a:spLocks/>
                          </wps:cNvSpPr>
                          <wps:spPr bwMode="auto">
                            <a:xfrm>
                              <a:off x="4244" y="3543"/>
                              <a:ext cx="6824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6824"/>
                                <a:gd name="T2" fmla="+- 0 11068 4244"/>
                                <a:gd name="T3" fmla="*/ T2 w 6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24">
                                  <a:moveTo>
                                    <a:pt x="0" y="0"/>
                                  </a:moveTo>
                                  <a:lnTo>
                                    <a:pt x="6824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047"/>
                        <wpg:cNvGrpSpPr>
                          <a:grpSpLocks/>
                        </wpg:cNvGrpSpPr>
                        <wpg:grpSpPr bwMode="auto">
                          <a:xfrm>
                            <a:off x="4263" y="3932"/>
                            <a:ext cx="98" cy="360"/>
                            <a:chOff x="4263" y="3932"/>
                            <a:chExt cx="98" cy="360"/>
                          </a:xfrm>
                        </wpg:grpSpPr>
                        <wps:wsp>
                          <wps:cNvPr id="1381" name="Freeform 1048"/>
                          <wps:cNvSpPr>
                            <a:spLocks/>
                          </wps:cNvSpPr>
                          <wps:spPr bwMode="auto">
                            <a:xfrm>
                              <a:off x="4263" y="3932"/>
                              <a:ext cx="98" cy="360"/>
                            </a:xfrm>
                            <a:custGeom>
                              <a:avLst/>
                              <a:gdLst>
                                <a:gd name="T0" fmla="+- 0 4263 4263"/>
                                <a:gd name="T1" fmla="*/ T0 w 98"/>
                                <a:gd name="T2" fmla="+- 0 4292 3932"/>
                                <a:gd name="T3" fmla="*/ 4292 h 360"/>
                                <a:gd name="T4" fmla="+- 0 4362 4263"/>
                                <a:gd name="T5" fmla="*/ T4 w 98"/>
                                <a:gd name="T6" fmla="+- 0 4292 3932"/>
                                <a:gd name="T7" fmla="*/ 4292 h 360"/>
                                <a:gd name="T8" fmla="+- 0 4362 4263"/>
                                <a:gd name="T9" fmla="*/ T8 w 98"/>
                                <a:gd name="T10" fmla="+- 0 3932 3932"/>
                                <a:gd name="T11" fmla="*/ 3932 h 360"/>
                                <a:gd name="T12" fmla="+- 0 4263 4263"/>
                                <a:gd name="T13" fmla="*/ T12 w 98"/>
                                <a:gd name="T14" fmla="+- 0 3932 3932"/>
                                <a:gd name="T15" fmla="*/ 3932 h 360"/>
                                <a:gd name="T16" fmla="+- 0 4263 4263"/>
                                <a:gd name="T17" fmla="*/ T16 w 98"/>
                                <a:gd name="T18" fmla="+- 0 4292 3932"/>
                                <a:gd name="T19" fmla="*/ 4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9" y="36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045"/>
                        <wpg:cNvGrpSpPr>
                          <a:grpSpLocks/>
                        </wpg:cNvGrpSpPr>
                        <wpg:grpSpPr bwMode="auto">
                          <a:xfrm>
                            <a:off x="6131" y="3932"/>
                            <a:ext cx="98" cy="360"/>
                            <a:chOff x="6131" y="3932"/>
                            <a:chExt cx="98" cy="360"/>
                          </a:xfrm>
                        </wpg:grpSpPr>
                        <wps:wsp>
                          <wps:cNvPr id="1383" name="Freeform 1046"/>
                          <wps:cNvSpPr>
                            <a:spLocks/>
                          </wps:cNvSpPr>
                          <wps:spPr bwMode="auto">
                            <a:xfrm>
                              <a:off x="6131" y="3932"/>
                              <a:ext cx="98" cy="360"/>
                            </a:xfrm>
                            <a:custGeom>
                              <a:avLst/>
                              <a:gdLst>
                                <a:gd name="T0" fmla="+- 0 6131 6131"/>
                                <a:gd name="T1" fmla="*/ T0 w 98"/>
                                <a:gd name="T2" fmla="+- 0 4292 3932"/>
                                <a:gd name="T3" fmla="*/ 4292 h 360"/>
                                <a:gd name="T4" fmla="+- 0 6229 6131"/>
                                <a:gd name="T5" fmla="*/ T4 w 98"/>
                                <a:gd name="T6" fmla="+- 0 4292 3932"/>
                                <a:gd name="T7" fmla="*/ 4292 h 360"/>
                                <a:gd name="T8" fmla="+- 0 6229 6131"/>
                                <a:gd name="T9" fmla="*/ T8 w 98"/>
                                <a:gd name="T10" fmla="+- 0 3932 3932"/>
                                <a:gd name="T11" fmla="*/ 3932 h 360"/>
                                <a:gd name="T12" fmla="+- 0 6131 6131"/>
                                <a:gd name="T13" fmla="*/ T12 w 98"/>
                                <a:gd name="T14" fmla="+- 0 3932 3932"/>
                                <a:gd name="T15" fmla="*/ 3932 h 360"/>
                                <a:gd name="T16" fmla="+- 0 6131 6131"/>
                                <a:gd name="T17" fmla="*/ T16 w 98"/>
                                <a:gd name="T18" fmla="+- 0 4292 3932"/>
                                <a:gd name="T19" fmla="*/ 4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043"/>
                        <wpg:cNvGrpSpPr>
                          <a:grpSpLocks/>
                        </wpg:cNvGrpSpPr>
                        <wpg:grpSpPr bwMode="auto">
                          <a:xfrm>
                            <a:off x="4362" y="3932"/>
                            <a:ext cx="1769" cy="360"/>
                            <a:chOff x="4362" y="3932"/>
                            <a:chExt cx="1769" cy="360"/>
                          </a:xfrm>
                        </wpg:grpSpPr>
                        <wps:wsp>
                          <wps:cNvPr id="1385" name="Freeform 1044"/>
                          <wps:cNvSpPr>
                            <a:spLocks/>
                          </wps:cNvSpPr>
                          <wps:spPr bwMode="auto">
                            <a:xfrm>
                              <a:off x="4362" y="3932"/>
                              <a:ext cx="1769" cy="360"/>
                            </a:xfrm>
                            <a:custGeom>
                              <a:avLst/>
                              <a:gdLst>
                                <a:gd name="T0" fmla="+- 0 4362 4362"/>
                                <a:gd name="T1" fmla="*/ T0 w 1769"/>
                                <a:gd name="T2" fmla="+- 0 4292 3932"/>
                                <a:gd name="T3" fmla="*/ 4292 h 360"/>
                                <a:gd name="T4" fmla="+- 0 6131 4362"/>
                                <a:gd name="T5" fmla="*/ T4 w 1769"/>
                                <a:gd name="T6" fmla="+- 0 4292 3932"/>
                                <a:gd name="T7" fmla="*/ 4292 h 360"/>
                                <a:gd name="T8" fmla="+- 0 6131 4362"/>
                                <a:gd name="T9" fmla="*/ T8 w 1769"/>
                                <a:gd name="T10" fmla="+- 0 3932 3932"/>
                                <a:gd name="T11" fmla="*/ 3932 h 360"/>
                                <a:gd name="T12" fmla="+- 0 4362 4362"/>
                                <a:gd name="T13" fmla="*/ T12 w 1769"/>
                                <a:gd name="T14" fmla="+- 0 3932 3932"/>
                                <a:gd name="T15" fmla="*/ 3932 h 360"/>
                                <a:gd name="T16" fmla="+- 0 4362 4362"/>
                                <a:gd name="T17" fmla="*/ T16 w 1769"/>
                                <a:gd name="T18" fmla="+- 0 4292 3932"/>
                                <a:gd name="T19" fmla="*/ 4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9" h="360">
                                  <a:moveTo>
                                    <a:pt x="0" y="360"/>
                                  </a:moveTo>
                                  <a:lnTo>
                                    <a:pt x="1769" y="360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041"/>
                        <wpg:cNvGrpSpPr>
                          <a:grpSpLocks/>
                        </wpg:cNvGrpSpPr>
                        <wpg:grpSpPr bwMode="auto">
                          <a:xfrm>
                            <a:off x="6248" y="3932"/>
                            <a:ext cx="99" cy="360"/>
                            <a:chOff x="6248" y="3932"/>
                            <a:chExt cx="99" cy="360"/>
                          </a:xfrm>
                        </wpg:grpSpPr>
                        <wps:wsp>
                          <wps:cNvPr id="1387" name="Freeform 1042"/>
                          <wps:cNvSpPr>
                            <a:spLocks/>
                          </wps:cNvSpPr>
                          <wps:spPr bwMode="auto">
                            <a:xfrm>
                              <a:off x="6248" y="3932"/>
                              <a:ext cx="99" cy="360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99"/>
                                <a:gd name="T2" fmla="+- 0 4292 3932"/>
                                <a:gd name="T3" fmla="*/ 4292 h 360"/>
                                <a:gd name="T4" fmla="+- 0 6347 6248"/>
                                <a:gd name="T5" fmla="*/ T4 w 99"/>
                                <a:gd name="T6" fmla="+- 0 4292 3932"/>
                                <a:gd name="T7" fmla="*/ 4292 h 360"/>
                                <a:gd name="T8" fmla="+- 0 6347 6248"/>
                                <a:gd name="T9" fmla="*/ T8 w 99"/>
                                <a:gd name="T10" fmla="+- 0 3932 3932"/>
                                <a:gd name="T11" fmla="*/ 3932 h 360"/>
                                <a:gd name="T12" fmla="+- 0 6248 6248"/>
                                <a:gd name="T13" fmla="*/ T12 w 99"/>
                                <a:gd name="T14" fmla="+- 0 3932 3932"/>
                                <a:gd name="T15" fmla="*/ 3932 h 360"/>
                                <a:gd name="T16" fmla="+- 0 6248 6248"/>
                                <a:gd name="T17" fmla="*/ T16 w 99"/>
                                <a:gd name="T18" fmla="+- 0 4292 3932"/>
                                <a:gd name="T19" fmla="*/ 4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360">
                                  <a:moveTo>
                                    <a:pt x="0" y="360"/>
                                  </a:moveTo>
                                  <a:lnTo>
                                    <a:pt x="99" y="36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039"/>
                        <wpg:cNvGrpSpPr>
                          <a:grpSpLocks/>
                        </wpg:cNvGrpSpPr>
                        <wpg:grpSpPr bwMode="auto">
                          <a:xfrm>
                            <a:off x="7389" y="3932"/>
                            <a:ext cx="98" cy="360"/>
                            <a:chOff x="7389" y="3932"/>
                            <a:chExt cx="98" cy="360"/>
                          </a:xfrm>
                        </wpg:grpSpPr>
                        <wps:wsp>
                          <wps:cNvPr id="1389" name="Freeform 1040"/>
                          <wps:cNvSpPr>
                            <a:spLocks/>
                          </wps:cNvSpPr>
                          <wps:spPr bwMode="auto">
                            <a:xfrm>
                              <a:off x="7389" y="3932"/>
                              <a:ext cx="98" cy="360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98"/>
                                <a:gd name="T2" fmla="+- 0 4292 3932"/>
                                <a:gd name="T3" fmla="*/ 4292 h 360"/>
                                <a:gd name="T4" fmla="+- 0 7487 7389"/>
                                <a:gd name="T5" fmla="*/ T4 w 98"/>
                                <a:gd name="T6" fmla="+- 0 4292 3932"/>
                                <a:gd name="T7" fmla="*/ 4292 h 360"/>
                                <a:gd name="T8" fmla="+- 0 7487 7389"/>
                                <a:gd name="T9" fmla="*/ T8 w 98"/>
                                <a:gd name="T10" fmla="+- 0 3932 3932"/>
                                <a:gd name="T11" fmla="*/ 3932 h 360"/>
                                <a:gd name="T12" fmla="+- 0 7389 7389"/>
                                <a:gd name="T13" fmla="*/ T12 w 98"/>
                                <a:gd name="T14" fmla="+- 0 3932 3932"/>
                                <a:gd name="T15" fmla="*/ 3932 h 360"/>
                                <a:gd name="T16" fmla="+- 0 7389 7389"/>
                                <a:gd name="T17" fmla="*/ T16 w 98"/>
                                <a:gd name="T18" fmla="+- 0 4292 3932"/>
                                <a:gd name="T19" fmla="*/ 4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037"/>
                        <wpg:cNvGrpSpPr>
                          <a:grpSpLocks/>
                        </wpg:cNvGrpSpPr>
                        <wpg:grpSpPr bwMode="auto">
                          <a:xfrm>
                            <a:off x="6347" y="3932"/>
                            <a:ext cx="1042" cy="360"/>
                            <a:chOff x="6347" y="3932"/>
                            <a:chExt cx="1042" cy="360"/>
                          </a:xfrm>
                        </wpg:grpSpPr>
                        <wps:wsp>
                          <wps:cNvPr id="1391" name="Freeform 1038"/>
                          <wps:cNvSpPr>
                            <a:spLocks/>
                          </wps:cNvSpPr>
                          <wps:spPr bwMode="auto">
                            <a:xfrm>
                              <a:off x="6347" y="3932"/>
                              <a:ext cx="1042" cy="360"/>
                            </a:xfrm>
                            <a:custGeom>
                              <a:avLst/>
                              <a:gdLst>
                                <a:gd name="T0" fmla="+- 0 6347 6347"/>
                                <a:gd name="T1" fmla="*/ T0 w 1042"/>
                                <a:gd name="T2" fmla="+- 0 4292 3932"/>
                                <a:gd name="T3" fmla="*/ 4292 h 360"/>
                                <a:gd name="T4" fmla="+- 0 7389 6347"/>
                                <a:gd name="T5" fmla="*/ T4 w 1042"/>
                                <a:gd name="T6" fmla="+- 0 4292 3932"/>
                                <a:gd name="T7" fmla="*/ 4292 h 360"/>
                                <a:gd name="T8" fmla="+- 0 7389 6347"/>
                                <a:gd name="T9" fmla="*/ T8 w 1042"/>
                                <a:gd name="T10" fmla="+- 0 3932 3932"/>
                                <a:gd name="T11" fmla="*/ 3932 h 360"/>
                                <a:gd name="T12" fmla="+- 0 6347 6347"/>
                                <a:gd name="T13" fmla="*/ T12 w 1042"/>
                                <a:gd name="T14" fmla="+- 0 3932 3932"/>
                                <a:gd name="T15" fmla="*/ 3932 h 360"/>
                                <a:gd name="T16" fmla="+- 0 6347 6347"/>
                                <a:gd name="T17" fmla="*/ T16 w 1042"/>
                                <a:gd name="T18" fmla="+- 0 4292 3932"/>
                                <a:gd name="T19" fmla="*/ 4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360">
                                  <a:moveTo>
                                    <a:pt x="0" y="360"/>
                                  </a:moveTo>
                                  <a:lnTo>
                                    <a:pt x="1042" y="360"/>
                                  </a:lnTo>
                                  <a:lnTo>
                                    <a:pt x="1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035"/>
                        <wpg:cNvGrpSpPr>
                          <a:grpSpLocks/>
                        </wpg:cNvGrpSpPr>
                        <wpg:grpSpPr bwMode="auto">
                          <a:xfrm>
                            <a:off x="7509" y="3932"/>
                            <a:ext cx="96" cy="360"/>
                            <a:chOff x="7509" y="3932"/>
                            <a:chExt cx="96" cy="360"/>
                          </a:xfrm>
                        </wpg:grpSpPr>
                        <wps:wsp>
                          <wps:cNvPr id="1393" name="Freeform 1036"/>
                          <wps:cNvSpPr>
                            <a:spLocks/>
                          </wps:cNvSpPr>
                          <wps:spPr bwMode="auto">
                            <a:xfrm>
                              <a:off x="7509" y="3932"/>
                              <a:ext cx="96" cy="360"/>
                            </a:xfrm>
                            <a:custGeom>
                              <a:avLst/>
                              <a:gdLst>
                                <a:gd name="T0" fmla="+- 0 7509 7509"/>
                                <a:gd name="T1" fmla="*/ T0 w 96"/>
                                <a:gd name="T2" fmla="+- 0 4292 3932"/>
                                <a:gd name="T3" fmla="*/ 4292 h 360"/>
                                <a:gd name="T4" fmla="+- 0 7605 7509"/>
                                <a:gd name="T5" fmla="*/ T4 w 96"/>
                                <a:gd name="T6" fmla="+- 0 4292 3932"/>
                                <a:gd name="T7" fmla="*/ 4292 h 360"/>
                                <a:gd name="T8" fmla="+- 0 7605 7509"/>
                                <a:gd name="T9" fmla="*/ T8 w 96"/>
                                <a:gd name="T10" fmla="+- 0 3932 3932"/>
                                <a:gd name="T11" fmla="*/ 3932 h 360"/>
                                <a:gd name="T12" fmla="+- 0 7509 7509"/>
                                <a:gd name="T13" fmla="*/ T12 w 96"/>
                                <a:gd name="T14" fmla="+- 0 3932 3932"/>
                                <a:gd name="T15" fmla="*/ 3932 h 360"/>
                                <a:gd name="T16" fmla="+- 0 7509 7509"/>
                                <a:gd name="T17" fmla="*/ T16 w 96"/>
                                <a:gd name="T18" fmla="+- 0 4292 3932"/>
                                <a:gd name="T19" fmla="*/ 4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60">
                                  <a:moveTo>
                                    <a:pt x="0" y="360"/>
                                  </a:moveTo>
                                  <a:lnTo>
                                    <a:pt x="96" y="36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033"/>
                        <wpg:cNvGrpSpPr>
                          <a:grpSpLocks/>
                        </wpg:cNvGrpSpPr>
                        <wpg:grpSpPr bwMode="auto">
                          <a:xfrm>
                            <a:off x="8541" y="3932"/>
                            <a:ext cx="98" cy="360"/>
                            <a:chOff x="8541" y="3932"/>
                            <a:chExt cx="98" cy="360"/>
                          </a:xfrm>
                        </wpg:grpSpPr>
                        <wps:wsp>
                          <wps:cNvPr id="1395" name="Freeform 1034"/>
                          <wps:cNvSpPr>
                            <a:spLocks/>
                          </wps:cNvSpPr>
                          <wps:spPr bwMode="auto">
                            <a:xfrm>
                              <a:off x="8541" y="3932"/>
                              <a:ext cx="98" cy="360"/>
                            </a:xfrm>
                            <a:custGeom>
                              <a:avLst/>
                              <a:gdLst>
                                <a:gd name="T0" fmla="+- 0 8541 8541"/>
                                <a:gd name="T1" fmla="*/ T0 w 98"/>
                                <a:gd name="T2" fmla="+- 0 4292 3932"/>
                                <a:gd name="T3" fmla="*/ 4292 h 360"/>
                                <a:gd name="T4" fmla="+- 0 8639 8541"/>
                                <a:gd name="T5" fmla="*/ T4 w 98"/>
                                <a:gd name="T6" fmla="+- 0 4292 3932"/>
                                <a:gd name="T7" fmla="*/ 4292 h 360"/>
                                <a:gd name="T8" fmla="+- 0 8639 8541"/>
                                <a:gd name="T9" fmla="*/ T8 w 98"/>
                                <a:gd name="T10" fmla="+- 0 3932 3932"/>
                                <a:gd name="T11" fmla="*/ 3932 h 360"/>
                                <a:gd name="T12" fmla="+- 0 8541 8541"/>
                                <a:gd name="T13" fmla="*/ T12 w 98"/>
                                <a:gd name="T14" fmla="+- 0 3932 3932"/>
                                <a:gd name="T15" fmla="*/ 3932 h 360"/>
                                <a:gd name="T16" fmla="+- 0 8541 8541"/>
                                <a:gd name="T17" fmla="*/ T16 w 98"/>
                                <a:gd name="T18" fmla="+- 0 4292 3932"/>
                                <a:gd name="T19" fmla="*/ 4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031"/>
                        <wpg:cNvGrpSpPr>
                          <a:grpSpLocks/>
                        </wpg:cNvGrpSpPr>
                        <wpg:grpSpPr bwMode="auto">
                          <a:xfrm>
                            <a:off x="7605" y="3932"/>
                            <a:ext cx="936" cy="360"/>
                            <a:chOff x="7605" y="3932"/>
                            <a:chExt cx="936" cy="360"/>
                          </a:xfrm>
                        </wpg:grpSpPr>
                        <wps:wsp>
                          <wps:cNvPr id="1397" name="Freeform 1032"/>
                          <wps:cNvSpPr>
                            <a:spLocks/>
                          </wps:cNvSpPr>
                          <wps:spPr bwMode="auto">
                            <a:xfrm>
                              <a:off x="7605" y="3932"/>
                              <a:ext cx="936" cy="360"/>
                            </a:xfrm>
                            <a:custGeom>
                              <a:avLst/>
                              <a:gdLst>
                                <a:gd name="T0" fmla="+- 0 7605 7605"/>
                                <a:gd name="T1" fmla="*/ T0 w 936"/>
                                <a:gd name="T2" fmla="+- 0 4292 3932"/>
                                <a:gd name="T3" fmla="*/ 4292 h 360"/>
                                <a:gd name="T4" fmla="+- 0 8541 7605"/>
                                <a:gd name="T5" fmla="*/ T4 w 936"/>
                                <a:gd name="T6" fmla="+- 0 4292 3932"/>
                                <a:gd name="T7" fmla="*/ 4292 h 360"/>
                                <a:gd name="T8" fmla="+- 0 8541 7605"/>
                                <a:gd name="T9" fmla="*/ T8 w 936"/>
                                <a:gd name="T10" fmla="+- 0 3932 3932"/>
                                <a:gd name="T11" fmla="*/ 3932 h 360"/>
                                <a:gd name="T12" fmla="+- 0 7605 7605"/>
                                <a:gd name="T13" fmla="*/ T12 w 936"/>
                                <a:gd name="T14" fmla="+- 0 3932 3932"/>
                                <a:gd name="T15" fmla="*/ 3932 h 360"/>
                                <a:gd name="T16" fmla="+- 0 7605 7605"/>
                                <a:gd name="T17" fmla="*/ T16 w 936"/>
                                <a:gd name="T18" fmla="+- 0 4292 3932"/>
                                <a:gd name="T19" fmla="*/ 4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360">
                                  <a:moveTo>
                                    <a:pt x="0" y="360"/>
                                  </a:moveTo>
                                  <a:lnTo>
                                    <a:pt x="936" y="36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029"/>
                        <wpg:cNvGrpSpPr>
                          <a:grpSpLocks/>
                        </wpg:cNvGrpSpPr>
                        <wpg:grpSpPr bwMode="auto">
                          <a:xfrm>
                            <a:off x="8658" y="3932"/>
                            <a:ext cx="98" cy="360"/>
                            <a:chOff x="8658" y="3932"/>
                            <a:chExt cx="98" cy="360"/>
                          </a:xfrm>
                        </wpg:grpSpPr>
                        <wps:wsp>
                          <wps:cNvPr id="1399" name="Freeform 1030"/>
                          <wps:cNvSpPr>
                            <a:spLocks/>
                          </wps:cNvSpPr>
                          <wps:spPr bwMode="auto">
                            <a:xfrm>
                              <a:off x="8658" y="3932"/>
                              <a:ext cx="98" cy="360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98"/>
                                <a:gd name="T2" fmla="+- 0 4292 3932"/>
                                <a:gd name="T3" fmla="*/ 4292 h 360"/>
                                <a:gd name="T4" fmla="+- 0 8757 8658"/>
                                <a:gd name="T5" fmla="*/ T4 w 98"/>
                                <a:gd name="T6" fmla="+- 0 4292 3932"/>
                                <a:gd name="T7" fmla="*/ 4292 h 360"/>
                                <a:gd name="T8" fmla="+- 0 8757 8658"/>
                                <a:gd name="T9" fmla="*/ T8 w 98"/>
                                <a:gd name="T10" fmla="+- 0 3932 3932"/>
                                <a:gd name="T11" fmla="*/ 3932 h 360"/>
                                <a:gd name="T12" fmla="+- 0 8658 8658"/>
                                <a:gd name="T13" fmla="*/ T12 w 98"/>
                                <a:gd name="T14" fmla="+- 0 3932 3932"/>
                                <a:gd name="T15" fmla="*/ 3932 h 360"/>
                                <a:gd name="T16" fmla="+- 0 8658 8658"/>
                                <a:gd name="T17" fmla="*/ T16 w 98"/>
                                <a:gd name="T18" fmla="+- 0 4292 3932"/>
                                <a:gd name="T19" fmla="*/ 4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9" y="36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027"/>
                        <wpg:cNvGrpSpPr>
                          <a:grpSpLocks/>
                        </wpg:cNvGrpSpPr>
                        <wpg:grpSpPr bwMode="auto">
                          <a:xfrm>
                            <a:off x="9674" y="3932"/>
                            <a:ext cx="98" cy="360"/>
                            <a:chOff x="9674" y="3932"/>
                            <a:chExt cx="98" cy="360"/>
                          </a:xfrm>
                        </wpg:grpSpPr>
                        <wps:wsp>
                          <wps:cNvPr id="1401" name="Freeform 1028"/>
                          <wps:cNvSpPr>
                            <a:spLocks/>
                          </wps:cNvSpPr>
                          <wps:spPr bwMode="auto">
                            <a:xfrm>
                              <a:off x="9674" y="3932"/>
                              <a:ext cx="98" cy="360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98"/>
                                <a:gd name="T2" fmla="+- 0 4292 3932"/>
                                <a:gd name="T3" fmla="*/ 4292 h 360"/>
                                <a:gd name="T4" fmla="+- 0 9772 9674"/>
                                <a:gd name="T5" fmla="*/ T4 w 98"/>
                                <a:gd name="T6" fmla="+- 0 4292 3932"/>
                                <a:gd name="T7" fmla="*/ 4292 h 360"/>
                                <a:gd name="T8" fmla="+- 0 9772 9674"/>
                                <a:gd name="T9" fmla="*/ T8 w 98"/>
                                <a:gd name="T10" fmla="+- 0 3932 3932"/>
                                <a:gd name="T11" fmla="*/ 3932 h 360"/>
                                <a:gd name="T12" fmla="+- 0 9674 9674"/>
                                <a:gd name="T13" fmla="*/ T12 w 98"/>
                                <a:gd name="T14" fmla="+- 0 3932 3932"/>
                                <a:gd name="T15" fmla="*/ 3932 h 360"/>
                                <a:gd name="T16" fmla="+- 0 9674 9674"/>
                                <a:gd name="T17" fmla="*/ T16 w 98"/>
                                <a:gd name="T18" fmla="+- 0 4292 3932"/>
                                <a:gd name="T19" fmla="*/ 4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025"/>
                        <wpg:cNvGrpSpPr>
                          <a:grpSpLocks/>
                        </wpg:cNvGrpSpPr>
                        <wpg:grpSpPr bwMode="auto">
                          <a:xfrm>
                            <a:off x="8757" y="3932"/>
                            <a:ext cx="917" cy="360"/>
                            <a:chOff x="8757" y="3932"/>
                            <a:chExt cx="917" cy="360"/>
                          </a:xfrm>
                        </wpg:grpSpPr>
                        <wps:wsp>
                          <wps:cNvPr id="1403" name="Freeform 1026"/>
                          <wps:cNvSpPr>
                            <a:spLocks/>
                          </wps:cNvSpPr>
                          <wps:spPr bwMode="auto">
                            <a:xfrm>
                              <a:off x="8757" y="3932"/>
                              <a:ext cx="917" cy="360"/>
                            </a:xfrm>
                            <a:custGeom>
                              <a:avLst/>
                              <a:gdLst>
                                <a:gd name="T0" fmla="+- 0 8757 8757"/>
                                <a:gd name="T1" fmla="*/ T0 w 917"/>
                                <a:gd name="T2" fmla="+- 0 4292 3932"/>
                                <a:gd name="T3" fmla="*/ 4292 h 360"/>
                                <a:gd name="T4" fmla="+- 0 9674 8757"/>
                                <a:gd name="T5" fmla="*/ T4 w 917"/>
                                <a:gd name="T6" fmla="+- 0 4292 3932"/>
                                <a:gd name="T7" fmla="*/ 4292 h 360"/>
                                <a:gd name="T8" fmla="+- 0 9674 8757"/>
                                <a:gd name="T9" fmla="*/ T8 w 917"/>
                                <a:gd name="T10" fmla="+- 0 3932 3932"/>
                                <a:gd name="T11" fmla="*/ 3932 h 360"/>
                                <a:gd name="T12" fmla="+- 0 8757 8757"/>
                                <a:gd name="T13" fmla="*/ T12 w 917"/>
                                <a:gd name="T14" fmla="+- 0 3932 3932"/>
                                <a:gd name="T15" fmla="*/ 3932 h 360"/>
                                <a:gd name="T16" fmla="+- 0 8757 8757"/>
                                <a:gd name="T17" fmla="*/ T16 w 917"/>
                                <a:gd name="T18" fmla="+- 0 4292 3932"/>
                                <a:gd name="T19" fmla="*/ 4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60">
                                  <a:moveTo>
                                    <a:pt x="0" y="360"/>
                                  </a:moveTo>
                                  <a:lnTo>
                                    <a:pt x="917" y="360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023"/>
                        <wpg:cNvGrpSpPr>
                          <a:grpSpLocks/>
                        </wpg:cNvGrpSpPr>
                        <wpg:grpSpPr bwMode="auto">
                          <a:xfrm>
                            <a:off x="9794" y="3932"/>
                            <a:ext cx="96" cy="360"/>
                            <a:chOff x="9794" y="3932"/>
                            <a:chExt cx="96" cy="360"/>
                          </a:xfrm>
                        </wpg:grpSpPr>
                        <wps:wsp>
                          <wps:cNvPr id="1405" name="Freeform 1024"/>
                          <wps:cNvSpPr>
                            <a:spLocks/>
                          </wps:cNvSpPr>
                          <wps:spPr bwMode="auto">
                            <a:xfrm>
                              <a:off x="9794" y="3932"/>
                              <a:ext cx="96" cy="360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96"/>
                                <a:gd name="T2" fmla="+- 0 4292 3932"/>
                                <a:gd name="T3" fmla="*/ 4292 h 360"/>
                                <a:gd name="T4" fmla="+- 0 9890 9794"/>
                                <a:gd name="T5" fmla="*/ T4 w 96"/>
                                <a:gd name="T6" fmla="+- 0 4292 3932"/>
                                <a:gd name="T7" fmla="*/ 4292 h 360"/>
                                <a:gd name="T8" fmla="+- 0 9890 9794"/>
                                <a:gd name="T9" fmla="*/ T8 w 96"/>
                                <a:gd name="T10" fmla="+- 0 3932 3932"/>
                                <a:gd name="T11" fmla="*/ 3932 h 360"/>
                                <a:gd name="T12" fmla="+- 0 9794 9794"/>
                                <a:gd name="T13" fmla="*/ T12 w 96"/>
                                <a:gd name="T14" fmla="+- 0 3932 3932"/>
                                <a:gd name="T15" fmla="*/ 3932 h 360"/>
                                <a:gd name="T16" fmla="+- 0 9794 9794"/>
                                <a:gd name="T17" fmla="*/ T16 w 96"/>
                                <a:gd name="T18" fmla="+- 0 4292 3932"/>
                                <a:gd name="T19" fmla="*/ 4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60">
                                  <a:moveTo>
                                    <a:pt x="0" y="360"/>
                                  </a:moveTo>
                                  <a:lnTo>
                                    <a:pt x="96" y="36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021"/>
                        <wpg:cNvGrpSpPr>
                          <a:grpSpLocks/>
                        </wpg:cNvGrpSpPr>
                        <wpg:grpSpPr bwMode="auto">
                          <a:xfrm>
                            <a:off x="10951" y="3932"/>
                            <a:ext cx="98" cy="360"/>
                            <a:chOff x="10951" y="3932"/>
                            <a:chExt cx="98" cy="360"/>
                          </a:xfrm>
                        </wpg:grpSpPr>
                        <wps:wsp>
                          <wps:cNvPr id="1407" name="Freeform 1022"/>
                          <wps:cNvSpPr>
                            <a:spLocks/>
                          </wps:cNvSpPr>
                          <wps:spPr bwMode="auto">
                            <a:xfrm>
                              <a:off x="10951" y="3932"/>
                              <a:ext cx="98" cy="360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T0 w 98"/>
                                <a:gd name="T2" fmla="+- 0 4292 3932"/>
                                <a:gd name="T3" fmla="*/ 4292 h 360"/>
                                <a:gd name="T4" fmla="+- 0 11049 10951"/>
                                <a:gd name="T5" fmla="*/ T4 w 98"/>
                                <a:gd name="T6" fmla="+- 0 4292 3932"/>
                                <a:gd name="T7" fmla="*/ 4292 h 360"/>
                                <a:gd name="T8" fmla="+- 0 11049 10951"/>
                                <a:gd name="T9" fmla="*/ T8 w 98"/>
                                <a:gd name="T10" fmla="+- 0 3932 3932"/>
                                <a:gd name="T11" fmla="*/ 3932 h 360"/>
                                <a:gd name="T12" fmla="+- 0 10951 10951"/>
                                <a:gd name="T13" fmla="*/ T12 w 98"/>
                                <a:gd name="T14" fmla="+- 0 3932 3932"/>
                                <a:gd name="T15" fmla="*/ 3932 h 360"/>
                                <a:gd name="T16" fmla="+- 0 10951 10951"/>
                                <a:gd name="T17" fmla="*/ T16 w 98"/>
                                <a:gd name="T18" fmla="+- 0 4292 3932"/>
                                <a:gd name="T19" fmla="*/ 4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019"/>
                        <wpg:cNvGrpSpPr>
                          <a:grpSpLocks/>
                        </wpg:cNvGrpSpPr>
                        <wpg:grpSpPr bwMode="auto">
                          <a:xfrm>
                            <a:off x="9890" y="3932"/>
                            <a:ext cx="1061" cy="360"/>
                            <a:chOff x="9890" y="3932"/>
                            <a:chExt cx="1061" cy="360"/>
                          </a:xfrm>
                        </wpg:grpSpPr>
                        <wps:wsp>
                          <wps:cNvPr id="1409" name="Freeform 1020"/>
                          <wps:cNvSpPr>
                            <a:spLocks/>
                          </wps:cNvSpPr>
                          <wps:spPr bwMode="auto">
                            <a:xfrm>
                              <a:off x="9890" y="3932"/>
                              <a:ext cx="1061" cy="36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061"/>
                                <a:gd name="T2" fmla="+- 0 4292 3932"/>
                                <a:gd name="T3" fmla="*/ 4292 h 360"/>
                                <a:gd name="T4" fmla="+- 0 10951 9890"/>
                                <a:gd name="T5" fmla="*/ T4 w 1061"/>
                                <a:gd name="T6" fmla="+- 0 4292 3932"/>
                                <a:gd name="T7" fmla="*/ 4292 h 360"/>
                                <a:gd name="T8" fmla="+- 0 10951 9890"/>
                                <a:gd name="T9" fmla="*/ T8 w 1061"/>
                                <a:gd name="T10" fmla="+- 0 3932 3932"/>
                                <a:gd name="T11" fmla="*/ 3932 h 360"/>
                                <a:gd name="T12" fmla="+- 0 9890 9890"/>
                                <a:gd name="T13" fmla="*/ T12 w 1061"/>
                                <a:gd name="T14" fmla="+- 0 3932 3932"/>
                                <a:gd name="T15" fmla="*/ 3932 h 360"/>
                                <a:gd name="T16" fmla="+- 0 9890 9890"/>
                                <a:gd name="T17" fmla="*/ T16 w 1061"/>
                                <a:gd name="T18" fmla="+- 0 4292 3932"/>
                                <a:gd name="T19" fmla="*/ 4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360">
                                  <a:moveTo>
                                    <a:pt x="0" y="360"/>
                                  </a:moveTo>
                                  <a:lnTo>
                                    <a:pt x="1061" y="36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CE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017"/>
                        <wpg:cNvGrpSpPr>
                          <a:grpSpLocks/>
                        </wpg:cNvGrpSpPr>
                        <wpg:grpSpPr bwMode="auto">
                          <a:xfrm>
                            <a:off x="4244" y="3923"/>
                            <a:ext cx="6824" cy="2"/>
                            <a:chOff x="4244" y="3923"/>
                            <a:chExt cx="6824" cy="2"/>
                          </a:xfrm>
                        </wpg:grpSpPr>
                        <wps:wsp>
                          <wps:cNvPr id="1411" name="Freeform 1018"/>
                          <wps:cNvSpPr>
                            <a:spLocks/>
                          </wps:cNvSpPr>
                          <wps:spPr bwMode="auto">
                            <a:xfrm>
                              <a:off x="4244" y="3923"/>
                              <a:ext cx="6824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6824"/>
                                <a:gd name="T2" fmla="+- 0 11068 4244"/>
                                <a:gd name="T3" fmla="*/ T2 w 6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24">
                                  <a:moveTo>
                                    <a:pt x="0" y="0"/>
                                  </a:moveTo>
                                  <a:lnTo>
                                    <a:pt x="682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015"/>
                        <wpg:cNvGrpSpPr>
                          <a:grpSpLocks/>
                        </wpg:cNvGrpSpPr>
                        <wpg:grpSpPr bwMode="auto">
                          <a:xfrm>
                            <a:off x="4244" y="4302"/>
                            <a:ext cx="6824" cy="2"/>
                            <a:chOff x="4244" y="4302"/>
                            <a:chExt cx="6824" cy="2"/>
                          </a:xfrm>
                        </wpg:grpSpPr>
                        <wps:wsp>
                          <wps:cNvPr id="1413" name="Freeform 1016"/>
                          <wps:cNvSpPr>
                            <a:spLocks/>
                          </wps:cNvSpPr>
                          <wps:spPr bwMode="auto">
                            <a:xfrm>
                              <a:off x="4244" y="4302"/>
                              <a:ext cx="6824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6824"/>
                                <a:gd name="T2" fmla="+- 0 11068 4244"/>
                                <a:gd name="T3" fmla="*/ T2 w 6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24">
                                  <a:moveTo>
                                    <a:pt x="0" y="0"/>
                                  </a:moveTo>
                                  <a:lnTo>
                                    <a:pt x="682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013"/>
                        <wpg:cNvGrpSpPr>
                          <a:grpSpLocks/>
                        </wpg:cNvGrpSpPr>
                        <wpg:grpSpPr bwMode="auto">
                          <a:xfrm>
                            <a:off x="1692" y="4681"/>
                            <a:ext cx="9376" cy="2"/>
                            <a:chOff x="1692" y="4681"/>
                            <a:chExt cx="9376" cy="2"/>
                          </a:xfrm>
                        </wpg:grpSpPr>
                        <wps:wsp>
                          <wps:cNvPr id="1415" name="Freeform 1014"/>
                          <wps:cNvSpPr>
                            <a:spLocks/>
                          </wps:cNvSpPr>
                          <wps:spPr bwMode="auto">
                            <a:xfrm>
                              <a:off x="1692" y="4681"/>
                              <a:ext cx="9376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9376"/>
                                <a:gd name="T2" fmla="+- 0 11068 1692"/>
                                <a:gd name="T3" fmla="*/ T2 w 9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6">
                                  <a:moveTo>
                                    <a:pt x="0" y="0"/>
                                  </a:moveTo>
                                  <a:lnTo>
                                    <a:pt x="9376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2" o:spid="_x0000_s1026" style="position:absolute;margin-left:83.45pt;margin-top:23.85pt;width:471.2pt;height:210.75pt;z-index:-5144;mso-position-horizontal-relative:page" coordorigin="1669,477" coordsize="9424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">
                <v:group id="Group 1213" o:spid="_x0000_s1027" style="position:absolute;left:1692;top:488;width:9376;height:2" coordorigin="1692,488" coordsize="93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14" o:spid="_x0000_s1028" style="position:absolute;left:1692;top:488;width:9376;height:2;visibility:visible;mso-wrap-style:square;v-text-anchor:top" coordsize="9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BnY8MA&#10;AADdAAAADwAAAGRycy9kb3ducmV2LnhtbERP22oCMRB9F/yHMAVfRBOXKrI1ipcWRHzpth8wbMbd&#10;pZvJkkTd/n1TEHybw7nOatPbVtzIh8axhtlUgSAunWm40vD99TFZgggR2WDrmDT8UoDNejhYYW7c&#10;nT/pVsRKpBAOOWqoY+xyKUNZk8UwdR1x4i7OW4wJ+koaj/cUbluZKbWQFhtODTV2tK+p/CmuVsP5&#10;Mn9V6vzehKpYHE7H3fjgs7HWo5d++wYiUh+f4of7aNL8bDaH/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BnY8MAAADdAAAADwAAAAAAAAAAAAAAAACYAgAAZHJzL2Rv&#10;d25yZXYueG1sUEsFBgAAAAAEAAQA9QAAAIgDAAAAAA==&#10;" path="m,l9376,e" filled="f" strokecolor="#f79546" strokeweight="1.06pt">
                    <v:path arrowok="t" o:connecttype="custom" o:connectlocs="0,0;9376,0" o:connectangles="0,0"/>
                  </v:shape>
                </v:group>
                <v:group id="Group 1211" o:spid="_x0000_s1029" style="position:absolute;left:1702;top:497;width:2;height:4174" coordorigin="1702,497" coordsize="2,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212" o:spid="_x0000_s1030" style="position:absolute;left:1702;top:497;width:2;height:4174;visibility:visible;mso-wrap-style:square;v-text-anchor:top" coordsize="2,4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Tu/L8A&#10;AADdAAAADwAAAGRycy9kb3ducmV2LnhtbERPTYvCMBC9C/6HMMLeNDXCKtUoosh6XdeDx6EZ22Iz&#10;CUnU+u/NwsLe5vE+Z7XpbSceFGLrWMN0UoAgrpxpudZw/jmMFyBiQjbYOSYNL4qwWQ8HKyyNe/I3&#10;PU6pFjmEY4kampR8KWWsGrIYJ84TZ+7qgsWUYailCfjM4baTqig+pcWWc0ODnnYNVbfT3WqY9/ud&#10;YQ4Hb+iiZgpnL6++tP4Y9dsliER9+hf/uY8mz1fTOfx+k0+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hO78vwAAAN0AAAAPAAAAAAAAAAAAAAAAAJgCAABkcnMvZG93bnJl&#10;di54bWxQSwUGAAAAAAQABAD1AAAAhAMAAAAA&#10;" path="m,l,4174e" filled="f" strokecolor="#f79546" strokeweight="1.06pt">
                    <v:path arrowok="t" o:connecttype="custom" o:connectlocs="0,497;0,4671" o:connectangles="0,0"/>
                  </v:shape>
                </v:group>
                <v:group id="Group 1209" o:spid="_x0000_s1031" style="position:absolute;left:4254;top:497;width:2;height:4174" coordorigin="4254,497" coordsize="2,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210" o:spid="_x0000_s1032" style="position:absolute;left:4254;top:497;width:2;height:4174;visibility:visible;mso-wrap-style:square;v-text-anchor:top" coordsize="2,4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fFcAA&#10;AADdAAAADwAAAGRycy9kb3ducmV2LnhtbERPTWsCMRC9F/wPYQreatYsaLsaRSxSr2oPPQ6bcXfp&#10;ZhKSVNd/bwqCt3m8z1muB9uLC4XYOdYwnRQgiGtnOm40fJ92b+8gYkI22DsmDTeKsF6NXpZYGXfl&#10;A12OqRE5hGOFGtqUfCVlrFuyGCfOE2fu7ILFlGFopAl4zeG2l6ooZtJix7mhRU/blurf45/VMB8+&#10;t4Y57LyhH1UqLG9efWk9fh02CxCJhvQUP9x7k+er6Qf8f5NPkK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ffFcAAAADdAAAADwAAAAAAAAAAAAAAAACYAgAAZHJzL2Rvd25y&#10;ZXYueG1sUEsFBgAAAAAEAAQA9QAAAIUDAAAAAA==&#10;" path="m,l,4174e" filled="f" strokecolor="#f79546" strokeweight="1.06pt">
                    <v:path arrowok="t" o:connecttype="custom" o:connectlocs="0,497;0,4671" o:connectangles="0,0"/>
                  </v:shape>
                </v:group>
                <v:group id="Group 1207" o:spid="_x0000_s1033" style="position:absolute;left:6239;top:497;width:2;height:4174" coordorigin="6239,497" coordsize="2,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08" o:spid="_x0000_s1034" style="position:absolute;left:6239;top:497;width:2;height:4174;visibility:visible;mso-wrap-style:square;v-text-anchor:top" coordsize="2,4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ZrsAA&#10;AADdAAAADwAAAGRycy9kb3ducmV2LnhtbERPPWvDMBDdA/0P4grdEjkytMWNbEpCSNc6GTIe1tU2&#10;tU5CUhPn31eFQrZ7vM/bNLOdxIVCHB1rWK8KEMSdMyP3Gk7H/fIVREzIBifHpOFGEZr6YbHByrgr&#10;f9KlTb3IIRwr1DCk5CspYzeQxbhynjhzXy5YTBmGXpqA1xxuJ6mK4llaHDk3DOhpO1D33f5YDS/z&#10;bmuYw94bOqtSYXnz6qD10+P8/gYi0Zzu4n/3h8nzlVrD3zf5BFn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0ZrsAAAADdAAAADwAAAAAAAAAAAAAAAACYAgAAZHJzL2Rvd25y&#10;ZXYueG1sUEsFBgAAAAAEAAQA9QAAAIUDAAAAAA==&#10;" path="m,l,4174e" filled="f" strokecolor="#f79546" strokeweight="1.06pt">
                    <v:path arrowok="t" o:connecttype="custom" o:connectlocs="0,497;0,4671" o:connectangles="0,0"/>
                  </v:shape>
                </v:group>
                <v:group id="Group 1205" o:spid="_x0000_s1035" style="position:absolute;left:7499;top:497;width:2;height:4174" coordorigin="7499,497" coordsize="2,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06" o:spid="_x0000_s1036" style="position:absolute;left:7499;top:497;width:2;height:4174;visibility:visible;mso-wrap-style:square;v-text-anchor:top" coordsize="2,4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iQr8A&#10;AADdAAAADwAAAGRycy9kb3ducmV2LnhtbERPTWsCMRC9F/wPYYTeulmzUMvWKKKIvVY99DhspruL&#10;m0lIoq7/vikI3ubxPmexGu0grhRi71jDrChBEDfO9NxqOB13bx8gYkI2ODgmDXeKsFpOXhZYG3fj&#10;b7oeUityCMcaNXQp+VrK2HRkMRbOE2fu1wWLKcPQShPwlsPtIFVZvkuLPeeGDj1tOmrOh4vVMB+3&#10;G8Mcdt7Qj6oUVnev9lq/Tsf1J4hEY3qKH+4vk+crVcH/N/kEu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0yJCvwAAAN0AAAAPAAAAAAAAAAAAAAAAAJgCAABkcnMvZG93bnJl&#10;di54bWxQSwUGAAAAAAQABAD1AAAAhAMAAAAA&#10;" path="m,l,4174e" filled="f" strokecolor="#f79546" strokeweight="1.06pt">
                    <v:path arrowok="t" o:connecttype="custom" o:connectlocs="0,497;0,4671" o:connectangles="0,0"/>
                  </v:shape>
                </v:group>
                <v:group id="Group 1203" o:spid="_x0000_s1037" style="position:absolute;left:8649;top:497;width:2;height:4174" coordorigin="8649,497" coordsize="2,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204" o:spid="_x0000_s1038" style="position:absolute;left:8649;top:497;width:2;height:4174;visibility:visible;mso-wrap-style:square;v-text-anchor:top" coordsize="2,4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frb8A&#10;AADdAAAADwAAAGRycy9kb3ducmV2LnhtbERPTWsCMRC9C/0PYQreNNuIVlajFEXqVdtDj8Nm3F3c&#10;TEISdf33piB4m8f7nOW6t524UoitYw0f4wIEceVMy7WG35/daA4iJmSDnWPScKcI69XbYImlcTc+&#10;0PWYapFDOJaooUnJl1LGqiGLcew8ceZOLlhMGYZamoC3HG47qYpiJi22nBsa9LRpqDofL1bDZ7/d&#10;GOaw84b+1ETh5O7Vt9bD9/5rASJRn17ip3tv8nylpvD/TT5B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dh+tvwAAAN0AAAAPAAAAAAAAAAAAAAAAAJgCAABkcnMvZG93bnJl&#10;di54bWxQSwUGAAAAAAQABAD1AAAAhAMAAAAA&#10;" path="m,l,4174e" filled="f" strokecolor="#f79546" strokeweight="1.06pt">
                    <v:path arrowok="t" o:connecttype="custom" o:connectlocs="0,497;0,4671" o:connectangles="0,0"/>
                  </v:shape>
                </v:group>
                <v:group id="Group 1201" o:spid="_x0000_s1039" style="position:absolute;left:9784;top:497;width:2;height:4174" coordorigin="9784,497" coordsize="2,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202" o:spid="_x0000_s1040" style="position:absolute;left:9784;top:497;width:2;height:4174;visibility:visible;mso-wrap-style:square;v-text-anchor:top" coordsize="2,4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kQb4A&#10;AADdAAAADwAAAGRycy9kb3ducmV2LnhtbERPTYvCMBC9C/6HMMLeNDWCSjWKKLJ7Vfewx6EZ22Iz&#10;CUnU+u83Cwve5vE+Z73tbSceFGLrWMN0UoAgrpxpudbwfTmOlyBiQjbYOSYNL4qw3QwHayyNe/KJ&#10;HudUixzCsUQNTUq+lDJWDVmME+eJM3d1wWLKMNTSBHzmcNtJVRRzabHl3NCgp31D1e18txoW/WFv&#10;mMPRG/pRM4Wzl1efWn+M+t0KRKI+vcX/7i+T5yu1gL9v8gly8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oJEG+AAAA3QAAAA8AAAAAAAAAAAAAAAAAmAIAAGRycy9kb3ducmV2&#10;LnhtbFBLBQYAAAAABAAEAPUAAACDAwAAAAA=&#10;" path="m,l,4174e" filled="f" strokecolor="#f79546" strokeweight="1.06pt">
                    <v:path arrowok="t" o:connecttype="custom" o:connectlocs="0,497;0,4671" o:connectangles="0,0"/>
                  </v:shape>
                </v:group>
                <v:group id="Group 1199" o:spid="_x0000_s1041" style="position:absolute;left:11059;top:497;width:2;height:4174" coordorigin="11059,497" coordsize="2,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200" o:spid="_x0000_s1042" style="position:absolute;left:11059;top:497;width:2;height:4174;visibility:visible;mso-wrap-style:square;v-text-anchor:top" coordsize="2,4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VqL8A&#10;AADdAAAADwAAAGRycy9kb3ducmV2LnhtbERPTWsCMRC9C/0PYQreNNsIWlejFEXqVdtDj8Nm3F3c&#10;TEISdf33piB4m8f7nOW6t524UoitYw0f4wIEceVMy7WG35/d6BNETMgGO8ek4U4R1qu3wRJL4258&#10;oOsx1SKHcCxRQ5OSL6WMVUMW49h54sydXLCYMgy1NAFvOdx2UhXFVFpsOTc06GnTUHU+XqyGWb/d&#10;GOaw84b+1ETh5O7Vt9bD9/5rASJRn17ip3tv8nyl5vD/TT5B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OxWovwAAAN0AAAAPAAAAAAAAAAAAAAAAAJgCAABkcnMvZG93bnJl&#10;di54bWxQSwUGAAAAAAQABAD1AAAAhAMAAAAA&#10;" path="m,l,4174e" filled="f" strokecolor="#f79546" strokeweight="1.06pt">
                    <v:path arrowok="t" o:connecttype="custom" o:connectlocs="0,497;0,4671" o:connectangles="0,0"/>
                  </v:shape>
                </v:group>
                <v:group id="Group 1197" o:spid="_x0000_s1043" style="position:absolute;left:1712;top:903;width:2532;height:578" coordorigin="1712,903" coordsize="2532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198" o:spid="_x0000_s1044" style="position:absolute;left:1712;top:903;width:2532;height:578;visibility:visible;mso-wrap-style:square;v-text-anchor:top" coordsize="2532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YIsQA&#10;AADdAAAADwAAAGRycy9kb3ducmV2LnhtbERPS2vCQBC+C/6HZYTe6iYWio2uEixa8aL1gdchOybB&#10;7GzIbmL677uFgrf5+J4zX/amEh01rrSsIB5HIIgzq0vOFZxP69cpCOeRNVaWScEPOVguhoM5Jto+&#10;+Ju6o89FCGGXoILC+zqR0mUFGXRjWxMH7mYbgz7AJpe6wUcIN5WcRNG7NFhyaCiwplVB2f3YGgXX&#10;6DPdxX3Xttv0a33B/ebjsNso9TLq0xkIT71/iv/dWx3mT95i+Psmn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bmCLEAAAA3QAAAA8AAAAAAAAAAAAAAAAAmAIAAGRycy9k&#10;b3ducmV2LnhtbFBLBQYAAAAABAAEAPUAAACJAwAAAAA=&#10;" path="m,578r2532,l2532,,,,,578e" fillcolor="#fce3d0" stroked="f">
                    <v:path arrowok="t" o:connecttype="custom" o:connectlocs="0,1481;2532,1481;2532,903;0,903;0,1481" o:connectangles="0,0,0,0,0"/>
                  </v:shape>
                </v:group>
                <v:group id="Group 1195" o:spid="_x0000_s1045" style="position:absolute;left:1712;top:1481;width:98;height:718" coordorigin="1712,1481" coordsize="98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196" o:spid="_x0000_s1046" style="position:absolute;left:1712;top:1481;width:98;height:718;visibility:visible;mso-wrap-style:square;v-text-anchor:top" coordsize="9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/v8IA&#10;AADdAAAADwAAAGRycy9kb3ducmV2LnhtbERPS4vCMBC+C/sfwizsTVMtSK1GWRYE97CCL/A4NGNb&#10;bSYlidr990YQvM3H95zZojONuJHztWUFw0ECgriwuuZSwX637GcgfEDW2FgmBf/kYTH/6M0w1/bO&#10;G7ptQyliCPscFVQhtLmUvqjIoB/YljhyJ+sMhghdKbXDeww3jRwlyVgarDk2VNjST0XFZXs1Cn7/&#10;eHgqD8fUo7PrwzlbbSbZUamvz+57CiJQF97il3ul4/xRm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z+/wgAAAN0AAAAPAAAAAAAAAAAAAAAAAJgCAABkcnMvZG93&#10;bnJldi54bWxQSwUGAAAAAAQABAD1AAAAhwMAAAAA&#10;" path="m,718r98,l98,,,,,718e" fillcolor="#fce3d0" stroked="f">
                    <v:path arrowok="t" o:connecttype="custom" o:connectlocs="0,2199;98,2199;98,1481;0,1481;0,2199" o:connectangles="0,0,0,0,0"/>
                  </v:shape>
                </v:group>
                <v:group id="Group 1193" o:spid="_x0000_s1047" style="position:absolute;left:4146;top:1481;width:98;height:718" coordorigin="4146,1481" coordsize="98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194" o:spid="_x0000_s1048" style="position:absolute;left:4146;top:1481;width:98;height:718;visibility:visible;mso-wrap-style:square;v-text-anchor:top" coordsize="9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CUMIA&#10;AADdAAAADwAAAGRycy9kb3ducmV2LnhtbERPS4vCMBC+L/gfwgje1lTFpds1igiCHhR8gcehGdvu&#10;NpOSRK3/3ggL3ubje85k1ppa3Mj5yrKCQT8BQZxbXXGh4HhYfqYgfEDWWFsmBQ/yMJt2PiaYaXvn&#10;Hd32oRAxhH2GCsoQmkxKn5dk0PdtQxy5i3UGQ4SukNrhPYabWg6T5EsarDg2lNjQoqT8b381CtYb&#10;HlyK03nk0dnt6Tdd7b7Ts1K9bjv/ARGoDW/xv3ul4/zhaAyvb+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gJQwgAAAN0AAAAPAAAAAAAAAAAAAAAAAJgCAABkcnMvZG93&#10;bnJldi54bWxQSwUGAAAAAAQABAD1AAAAhwMAAAAA&#10;" path="m,718r98,l98,,,,,718e" fillcolor="#fce3d0" stroked="f">
                    <v:path arrowok="t" o:connecttype="custom" o:connectlocs="0,2199;98,2199;98,1481;0,1481;0,2199" o:connectangles="0,0,0,0,0"/>
                  </v:shape>
                </v:group>
                <v:group id="Group 1191" o:spid="_x0000_s1049" style="position:absolute;left:1712;top:2199;width:2532;height:578" coordorigin="1712,2199" coordsize="2532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192" o:spid="_x0000_s1050" style="position:absolute;left:1712;top:2199;width:2532;height:578;visibility:visible;mso-wrap-style:square;v-text-anchor:top" coordsize="2532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lzcMA&#10;AADdAAAADwAAAGRycy9kb3ducmV2LnhtbERPS2vCQBC+F/wPywi91Y0WrEZXCS0+8OIbr0N2TILZ&#10;2ZDdxPTfdwuF3ubje8582ZlStFS7wrKC4SACQZxaXXCm4HJevU1AOI+ssbRMCr7JwXLRe5ljrO2T&#10;j9SefCZCCLsYFeTeV7GULs3JoBvYijhwd1sb9AHWmdQ1PkO4KeUoisbSYMGhIceKPnNKH6fGKLhF&#10;X8lu2LVNs002qyvu19PDbq3Ua79LZiA8df5f/Ofe6jB/9P4Bv9+E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6lzcMAAADdAAAADwAAAAAAAAAAAAAAAACYAgAAZHJzL2Rv&#10;d25yZXYueG1sUEsFBgAAAAAEAAQA9QAAAIgDAAAAAA==&#10;" path="m,578r2532,l2532,,,,,578e" fillcolor="#fce3d0" stroked="f">
                    <v:path arrowok="t" o:connecttype="custom" o:connectlocs="0,2777;2532,2777;2532,2199;0,2199;0,2777" o:connectangles="0,0,0,0,0"/>
                  </v:shape>
                </v:group>
                <v:group id="Group 1189" o:spid="_x0000_s1051" style="position:absolute;left:1810;top:1481;width:2336;height:358" coordorigin="1810,1481" coordsize="233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190" o:spid="_x0000_s1052" style="position:absolute;left:1810;top:1481;width:2336;height:358;visibility:visible;mso-wrap-style:square;v-text-anchor:top" coordsize="233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N68QA&#10;AADdAAAADwAAAGRycy9kb3ducmV2LnhtbERPTWvCQBC9F/wPywjedGOEoqmbIIrgoa0ae2huQ3aa&#10;BLOzIbvV9N93C0Jv83ifs84G04ob9a6xrGA+i0AQl1Y3XCn4uOynSxDOI2tsLZOCH3KQpaOnNSba&#10;3vlMt9xXIoSwS1BB7X2XSOnKmgy6me2IA/dle4M+wL6Susd7CDetjKPoWRpsODTU2NG2pvKafxsF&#10;DZ1IW4qK/Hh++4wXu+J9eC2UmoyHzQsIT4P/Fz/cBx3mx4sV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RDevEAAAA3QAAAA8AAAAAAAAAAAAAAAAAmAIAAGRycy9k&#10;b3ducmV2LnhtbFBLBQYAAAAABAAEAPUAAACJAwAAAAA=&#10;" path="m,358r2336,l2336,,,,,358e" fillcolor="#fce3d0" stroked="f">
                    <v:path arrowok="t" o:connecttype="custom" o:connectlocs="0,1839;2336,1839;2336,1481;0,1481;0,1839" o:connectangles="0,0,0,0,0"/>
                  </v:shape>
                </v:group>
                <v:group id="Group 1187" o:spid="_x0000_s1053" style="position:absolute;left:1810;top:1839;width:2336;height:360" coordorigin="1810,1839" coordsize="233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188" o:spid="_x0000_s1054" style="position:absolute;left:1810;top:1839;width:2336;height:360;visibility:visible;mso-wrap-style:square;v-text-anchor:top" coordsize="23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z6MMA&#10;AADdAAAADwAAAGRycy9kb3ducmV2LnhtbERPS2vCQBC+F/wPywje6iZiJaRugk8QCoWqhx6H7DQJ&#10;3Z2N2VXjv+8WCr3Nx/ecZTlYI27U+9axgnSagCCunG65VnA+7Z8zED4gazSOScGDPJTF6GmJuXZ3&#10;/qDbMdQihrDPUUETQpdL6auGLPqp64gj9+V6iyHCvpa6x3sMt0bOkmQhLbYcGxrsaNNQ9X28WgXv&#10;e3PZZXKDmfGrxcv2M12/XY1Sk/GwegURaAj/4j/3Qcf5s3kKv9/EE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3z6MMAAADdAAAADwAAAAAAAAAAAAAAAACYAgAAZHJzL2Rv&#10;d25yZXYueG1sUEsFBgAAAAAEAAQA9QAAAIgDAAAAAA==&#10;" path="m,360r2336,l2336,,,,,360e" fillcolor="#fce3d0" stroked="f">
                    <v:path arrowok="t" o:connecttype="custom" o:connectlocs="0,2199;2336,2199;2336,1839;0,1839;0,2199" o:connectangles="0,0,0,0,0"/>
                  </v:shape>
                </v:group>
                <v:group id="Group 1185" o:spid="_x0000_s1055" style="position:absolute;left:4263;top:903;width:98;height:358" coordorigin="4263,903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186" o:spid="_x0000_s1056" style="position:absolute;left:4263;top:903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uwbMIA&#10;AADdAAAADwAAAGRycy9kb3ducmV2LnhtbERPTWsCMRC9F/ofwgjealYtUrZGEaHQm9bV9Tpsxt3F&#10;ZJJuoq7/3hQK3ubxPme+7K0RV+pC61jBeJSBIK6cbrlWsC++3j5AhIis0TgmBXcKsFy8vswx1+7G&#10;P3TdxVqkEA45Kmhi9LmUoWrIYhg5T5y4k+ssxgS7WuoObyncGjnJspm02HJqaNDTuqHqvLtYBb9l&#10;ubZn6U+F2VyOpTmsfHHcKjUc9KtPEJH6+BT/u791mj95n8LfN+k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7BswgAAAN0AAAAPAAAAAAAAAAAAAAAAAJgCAABkcnMvZG93&#10;bnJldi54bWxQSwUGAAAAAAQABAD1AAAAhwMAAAAA&#10;" path="m,357r99,l99,,,,,357e" fillcolor="#fce3d0" stroked="f">
                    <v:path arrowok="t" o:connecttype="custom" o:connectlocs="0,1260;99,1260;99,903;0,903;0,1260" o:connectangles="0,0,0,0,0"/>
                  </v:shape>
                </v:group>
                <v:group id="Group 1183" o:spid="_x0000_s1057" style="position:absolute;left:6131;top:903;width:98;height:358" coordorigin="6131,903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184" o:spid="_x0000_s1058" style="position:absolute;left:6131;top:903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6Ng8IA&#10;AADdAAAADwAAAGRycy9kb3ducmV2LnhtbERPTWsCMRC9F/ofwgjealaxUrZGEaHQm9bV9Tpsxt3F&#10;ZJJuoq7/3hQK3ubxPme+7K0RV+pC61jBeJSBIK6cbrlWsC++3j5AhIis0TgmBXcKsFy8vswx1+7G&#10;P3TdxVqkEA45Kmhi9LmUoWrIYhg5T5y4k+ssxgS7WuoObyncGjnJspm02HJqaNDTuqHqvLtYBb9l&#10;ubZn6U+F2VyOpTmsfHHcKjUc9KtPEJH6+BT/u791mj+ZvsPfN+k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o2DwgAAAN0AAAAPAAAAAAAAAAAAAAAAAJgCAABkcnMvZG93&#10;bnJldi54bWxQSwUGAAAAAAQABAD1AAAAhwMAAAAA&#10;" path="m,357r98,l98,,,,,357e" fillcolor="#fce3d0" stroked="f">
                    <v:path arrowok="t" o:connecttype="custom" o:connectlocs="0,1260;98,1260;98,903;0,903;0,1260" o:connectangles="0,0,0,0,0"/>
                  </v:shape>
                </v:group>
                <v:group id="Group 1181" o:spid="_x0000_s1059" style="position:absolute;left:4362;top:903;width:1769;height:358" coordorigin="4362,903" coordsize="176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182" o:spid="_x0000_s1060" style="position:absolute;left:4362;top:903;width:1769;height:358;visibility:visible;mso-wrap-style:square;v-text-anchor:top" coordsize="176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4/sQA&#10;AADdAAAADwAAAGRycy9kb3ducmV2LnhtbERPTWvCQBC9C/6HZYReRDcNJZboGkqhVA8emlp7nWbH&#10;JJidXbKrxn/fFQq9zeN9zqoYTCcu1PvWsoLHeQKCuLK65VrB/vNt9gzCB2SNnWVScCMPxXo8WmGu&#10;7ZU/6FKGWsQQ9jkqaEJwuZS+asign1tHHLmj7Q2GCPta6h6vMdx0Mk2STBpsOTY06Oi1oepUno2C&#10;3eCmP+fjF2bhUFaZbN3t/Xur1MNkeFmCCDSEf/Gfe6Pj/PRpAfd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J+P7EAAAA3QAAAA8AAAAAAAAAAAAAAAAAmAIAAGRycy9k&#10;b3ducmV2LnhtbFBLBQYAAAAABAAEAPUAAACJAwAAAAA=&#10;" path="m,357r1769,l1769,,,,,357e" fillcolor="#fce3d0" stroked="f">
                    <v:path arrowok="t" o:connecttype="custom" o:connectlocs="0,1260;1769,1260;1769,903;0,903;0,1260" o:connectangles="0,0,0,0,0"/>
                  </v:shape>
                </v:group>
                <v:group id="Group 1179" o:spid="_x0000_s1061" style="position:absolute;left:6248;top:903;width:99;height:358" coordorigin="6248,903" coordsize="9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180" o:spid="_x0000_s1062" style="position:absolute;left:6248;top:903;width:99;height:358;visibility:visible;mso-wrap-style:square;v-text-anchor:top" coordsize="9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wSdcQA&#10;AADdAAAADwAAAGRycy9kb3ducmV2LnhtbERPyWrDMBC9B/IPYgq9JXJNF9eNEpKQQk6BuAv0NlhT&#10;y9QaGUlx3L+vAoXc5vHWWaxG24mBfGgdK7ibZyCIa6dbbhS8v73OChAhImvsHJOCXwqwWk4nCyy1&#10;O/ORhio2IoVwKFGBibEvpQy1IYth7nrixH07bzEm6BupPZ5TuO1knmWP0mLLqcFgT1tD9U91sgoq&#10;7812syvw8DR8rA/t12dxfMiVur0Z1y8gIo3xKv5373Wan98/w+Wbd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EnXEAAAA3QAAAA8AAAAAAAAAAAAAAAAAmAIAAGRycy9k&#10;b3ducmV2LnhtbFBLBQYAAAAABAAEAPUAAACJAwAAAAA=&#10;" path="m,357r99,l99,,,,,357e" fillcolor="#fce3d0" stroked="f">
                    <v:path arrowok="t" o:connecttype="custom" o:connectlocs="0,1260;99,1260;99,903;0,903;0,1260" o:connectangles="0,0,0,0,0"/>
                  </v:shape>
                </v:group>
                <v:group id="Group 1177" o:spid="_x0000_s1063" style="position:absolute;left:7389;top:903;width:98;height:358" coordorigin="7389,903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178" o:spid="_x0000_s1064" style="position:absolute;left:7389;top:903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dXcIA&#10;AADdAAAADwAAAGRycy9kb3ducmV2LnhtbERPS4vCMBC+L+x/CLOwtzVVUJZqFBEWvPnoWq9DM7bF&#10;ZJJtonb/vREEb/PxPWe26K0RV+pC61jBcJCBIK6cbrlW8Fv8fH2DCBFZo3FMCv4pwGL+/jbDXLsb&#10;7+i6j7VIIRxyVNDE6HMpQ9WQxTBwnjhxJ9dZjAl2tdQd3lK4NXKUZRNpseXU0KCnVUPVeX+xCv7K&#10;cmXP0p8Ks7kcS3NY+uK4Verzo19OQUTq40v8dK91mj8aD+HxTTp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B1dwgAAAN0AAAAPAAAAAAAAAAAAAAAAAJgCAABkcnMvZG93&#10;bnJldi54bWxQSwUGAAAAAAQABAD1AAAAhwMAAAAA&#10;" path="m,357r98,l98,,,,,357e" fillcolor="#fce3d0" stroked="f">
                    <v:path arrowok="t" o:connecttype="custom" o:connectlocs="0,1260;98,1260;98,903;0,903;0,1260" o:connectangles="0,0,0,0,0"/>
                  </v:shape>
                </v:group>
                <v:group id="Group 1175" o:spid="_x0000_s1065" style="position:absolute;left:6347;top:903;width:1042;height:358" coordorigin="6347,903" coordsize="104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176" o:spid="_x0000_s1066" style="position:absolute;left:6347;top:903;width:1042;height:358;visibility:visible;mso-wrap-style:square;v-text-anchor:top" coordsize="10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3XgMYA&#10;AADdAAAADwAAAGRycy9kb3ducmV2LnhtbESPT2vCQBDF7wW/wzJCb3WjJUWim1DE/vGkRkF6G7LT&#10;JDU7G7JrjN/eLRR6m+G9eb83y2wwjeipc7VlBdNJBIK4sLrmUsHx8PY0B+E8ssbGMim4kYMsHT0s&#10;MdH2ynvqc1+KEMIuQQWV920ipSsqMugmtiUO2rftDPqwdqXUHV5DuGnkLIpepMGaA6HCllYVFef8&#10;YgL33f60MTW47XcfG70+xXl5+VLqcTy8LkB4Gvy/+e/6U4f6s/gZfr8JI8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3XgMYAAADdAAAADwAAAAAAAAAAAAAAAACYAgAAZHJz&#10;L2Rvd25yZXYueG1sUEsFBgAAAAAEAAQA9QAAAIsDAAAAAA==&#10;" path="m,357r1042,l1042,,,,,357e" fillcolor="#fce3d0" stroked="f">
                    <v:path arrowok="t" o:connecttype="custom" o:connectlocs="0,1260;1042,1260;1042,903;0,903;0,1260" o:connectangles="0,0,0,0,0"/>
                  </v:shape>
                </v:group>
                <v:group id="Group 1173" o:spid="_x0000_s1067" style="position:absolute;left:7509;top:903;width:96;height:358" coordorigin="7509,903" coordsize="9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174" o:spid="_x0000_s1068" style="position:absolute;left:7509;top:903;width:96;height:358;visibility:visible;mso-wrap-style:square;v-text-anchor:top" coordsize="9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2U8MA&#10;AADdAAAADwAAAGRycy9kb3ducmV2LnhtbERPS2vCQBC+C/6HZYTedGNAW1JX0baC9tYotMchO3nU&#10;7GzIrib+e1cQvM3H95zFqje1uFDrKssKppMIBHFmdcWFguNhO34D4TyyxtoyKbiSg9VyOFhgom3H&#10;P3RJfSFCCLsEFZTeN4mULivJoJvYhjhwuW0N+gDbQuoWuxBuahlH0VwarDg0lNjQR0nZKT0bBd+v&#10;8fkr7Xb4++nzff5/dX+buVPqZdSv30F46v1T/HDvdJgfz2Zw/ya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12U8MAAADdAAAADwAAAAAAAAAAAAAAAACYAgAAZHJzL2Rv&#10;d25yZXYueG1sUEsFBgAAAAAEAAQA9QAAAIgDAAAAAA==&#10;" path="m,357r96,l96,,,,,357e" fillcolor="#fce3d0" stroked="f">
                    <v:path arrowok="t" o:connecttype="custom" o:connectlocs="0,1260;96,1260;96,903;0,903;0,1260" o:connectangles="0,0,0,0,0"/>
                  </v:shape>
                </v:group>
                <v:group id="Group 1171" o:spid="_x0000_s1069" style="position:absolute;left:8541;top:903;width:98;height:358" coordorigin="8541,903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172" o:spid="_x0000_s1070" style="position:absolute;left:8541;top:903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gssIA&#10;AADdAAAADwAAAGRycy9kb3ducmV2LnhtbERPTWsCMRC9F/ofwgjealbBWrZGEaHQm9bV9Tpsxt3F&#10;ZJJuoq7/3hQK3ubxPme+7K0RV+pC61jBeJSBIK6cbrlWsC++3j5AhIis0TgmBXcKsFy8vswx1+7G&#10;P3TdxVqkEA45Kmhi9LmUoWrIYhg5T5y4k+ssxgS7WuoObyncGjnJsndpseXU0KCndUPVeXexCn7L&#10;cm3P0p8Ks7kcS3NY+eK4VWo46FefICL18Sn+d3/rNH8yncHfN+k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SCywgAAAN0AAAAPAAAAAAAAAAAAAAAAAJgCAABkcnMvZG93&#10;bnJldi54bWxQSwUGAAAAAAQABAD1AAAAhwMAAAAA&#10;" path="m,357r98,l98,,,,,357e" fillcolor="#fce3d0" stroked="f">
                    <v:path arrowok="t" o:connecttype="custom" o:connectlocs="0,1260;98,1260;98,903;0,903;0,1260" o:connectangles="0,0,0,0,0"/>
                  </v:shape>
                </v:group>
                <v:group id="Group 1169" o:spid="_x0000_s1071" style="position:absolute;left:7605;top:903;width:936;height:358" coordorigin="7605,903" coordsize="93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170" o:spid="_x0000_s1072" style="position:absolute;left:7605;top:903;width:936;height:358;visibility:visible;mso-wrap-style:square;v-text-anchor:top" coordsize="93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Rc8EA&#10;AADdAAAADwAAAGRycy9kb3ducmV2LnhtbERPTYvCMBC9C/6HMII3TVV03a5RpCJ6rSt4nW1m22Iz&#10;CU203X+/ERb2No/3OZtdbxrxpNbXlhXMpgkI4sLqmksF18/jZA3CB2SNjWVS8EMedtvhYIOpth3n&#10;9LyEUsQQ9ikqqEJwqZS+qMign1pHHLlv2xoMEbal1C12Mdw0cp4kK2mw5thQoaOsouJ+eRgFrn7L&#10;v+6yy6S7mdUtO57yQ7ZQajzq9x8gAvXhX/znPus4f758h9c38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4UXPBAAAA3QAAAA8AAAAAAAAAAAAAAAAAmAIAAGRycy9kb3du&#10;cmV2LnhtbFBLBQYAAAAABAAEAPUAAACGAwAAAAA=&#10;" path="m,357r936,l936,,,,,357e" fillcolor="#fce3d0" stroked="f">
                    <v:path arrowok="t" o:connecttype="custom" o:connectlocs="0,1260;936,1260;936,903;0,903;0,1260" o:connectangles="0,0,0,0,0"/>
                  </v:shape>
                </v:group>
                <v:group id="Group 1167" o:spid="_x0000_s1073" style="position:absolute;left:8658;top:903;width:98;height:358" coordorigin="8658,903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168" o:spid="_x0000_s1074" style="position:absolute;left:8658;top:903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X4MEA&#10;AADdAAAADwAAAGRycy9kb3ducmV2LnhtbERPS4vCMBC+L/gfwgje1lQPslSjiCB489Hdeh2asS0m&#10;k9hE7f77zYLgbT6+5yxWvTXiQV1oHSuYjDMQxJXTLdcKvovt5xeIEJE1Gsek4JcCrJaDjwXm2j35&#10;SI9TrEUK4ZCjgiZGn0sZqoYshrHzxIm7uM5iTLCrpe7wmcKtkdMsm0mLLaeGBj1tGqqup7tVcCvL&#10;jb1KfynM/n4uzc/aF+eDUqNhv56DiNTHt/jl3uk0fzqbwP836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w1+DBAAAA3QAAAA8AAAAAAAAAAAAAAAAAmAIAAGRycy9kb3du&#10;cmV2LnhtbFBLBQYAAAAABAAEAPUAAACGAwAAAAA=&#10;" path="m,357r99,l99,,,,,357e" fillcolor="#fce3d0" stroked="f">
                    <v:path arrowok="t" o:connecttype="custom" o:connectlocs="0,1260;99,1260;99,903;0,903;0,1260" o:connectangles="0,0,0,0,0"/>
                  </v:shape>
                </v:group>
                <v:group id="Group 1165" o:spid="_x0000_s1075" style="position:absolute;left:9674;top:903;width:98;height:358" coordorigin="9674,903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166" o:spid="_x0000_s1076" style="position:absolute;left:9674;top:903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sDMIA&#10;AADdAAAADwAAAGRycy9kb3ducmV2LnhtbERPTYvCMBC9C/6HMII3TVUQ6RpFhIW97Wrdeh2asS0m&#10;k9hErf9+s7Cwt3m8z1lve2vEg7rQOlYwm2YgiCunW64VnIr3yQpEiMgajWNS8KIA281wsMZcuycf&#10;6HGMtUghHHJU0MTocylD1ZDFMHWeOHEX11mMCXa11B0+U7g1cp5lS2mx5dTQoKd9Q9X1eLcKbmW5&#10;t1fpL4X5vJ9L873zxflLqfGo372BiNTHf/Gf+0On+fPlAn6/S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uwMwgAAAN0AAAAPAAAAAAAAAAAAAAAAAJgCAABkcnMvZG93&#10;bnJldi54bWxQSwUGAAAAAAQABAD1AAAAhwMAAAAA&#10;" path="m,357r98,l98,,,,,357e" fillcolor="#fce3d0" stroked="f">
                    <v:path arrowok="t" o:connecttype="custom" o:connectlocs="0,1260;98,1260;98,903;0,903;0,1260" o:connectangles="0,0,0,0,0"/>
                  </v:shape>
                </v:group>
                <v:group id="Group 1163" o:spid="_x0000_s1077" style="position:absolute;left:8757;top:903;width:917;height:358" coordorigin="8757,903" coordsize="917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164" o:spid="_x0000_s1078" style="position:absolute;left:8757;top:903;width:917;height:358;visibility:visible;mso-wrap-style:square;v-text-anchor:top" coordsize="9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k8BMQA&#10;AADdAAAADwAAAGRycy9kb3ducmV2LnhtbERPTWvCQBC9F/wPywheim4MREp0lSJYhJwapeBtyI7Z&#10;0OxszG41za/vFgq9zeN9zmY32FbcqfeNYwXLRQKCuHK64VrB+XSYv4DwAVlj65gUfJOH3XbytMFc&#10;uwe/070MtYgh7HNUYELocil9ZciiX7iOOHJX11sMEfa11D0+YrhtZZokK2mx4dhgsKO9oeqz/LIK&#10;nsesuPnTW3a7ZHQudLc340ej1Gw6vK5BBBrCv/jPfdRxfrrK4Pebe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pPATEAAAA3QAAAA8AAAAAAAAAAAAAAAAAmAIAAGRycy9k&#10;b3ducmV2LnhtbFBLBQYAAAAABAAEAPUAAACJAwAAAAA=&#10;" path="m,357r917,l917,,,,,357e" fillcolor="#fce3d0" stroked="f">
                    <v:path arrowok="t" o:connecttype="custom" o:connectlocs="0,1260;917,1260;917,903;0,903;0,1260" o:connectangles="0,0,0,0,0"/>
                  </v:shape>
                </v:group>
                <v:group id="Group 1161" o:spid="_x0000_s1079" style="position:absolute;left:9794;top:903;width:96;height:358" coordorigin="9794,903" coordsize="9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162" o:spid="_x0000_s1080" style="position:absolute;left:9794;top:903;width:96;height:358;visibility:visible;mso-wrap-style:square;v-text-anchor:top" coordsize="9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+HAsMA&#10;AADdAAAADwAAAGRycy9kb3ducmV2LnhtbERPS2vCQBC+F/wPywi91U1ziCW6im0VbG+Ngh6H7OSh&#10;2dmQXU38911B8DYf33Pmy8E04kqdqy0reJ9EIIhzq2suFex3m7cPEM4ja2wsk4IbOVguRi9zTLXt&#10;+Y+umS9FCGGXooLK+zaV0uUVGXQT2xIHrrCdQR9gV0rdYR/CTSPjKEqkwZpDQ4UtfVWUn7OLUfA7&#10;jS/rrN/i4dsXP8Xp5o6fiVPqdTysZiA8Df4pfri3OsyPkyncvw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+HAsMAAADdAAAADwAAAAAAAAAAAAAAAACYAgAAZHJzL2Rv&#10;d25yZXYueG1sUEsFBgAAAAAEAAQA9QAAAIgDAAAAAA==&#10;" path="m,357r96,l96,,,,,357e" fillcolor="#fce3d0" stroked="f">
                    <v:path arrowok="t" o:connecttype="custom" o:connectlocs="0,1260;96,1260;96,903;0,903;0,1260" o:connectangles="0,0,0,0,0"/>
                  </v:shape>
                </v:group>
                <v:group id="Group 1159" o:spid="_x0000_s1081" style="position:absolute;left:10951;top:903;width:98;height:358" coordorigin="10951,903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160" o:spid="_x0000_s1082" style="position:absolute;left:10951;top:903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b5sIA&#10;AADdAAAADwAAAGRycy9kb3ducmV2LnhtbERPS4vCMBC+L/gfwgje1lQPsluNIsLC3nx0rdehGdti&#10;MolN1PrvzcLC3ubje85i1Vsj7tSF1rGCyTgDQVw53XKt4Kf4ev8AESKyRuOYFDwpwGo5eFtgrt2D&#10;93Q/xFqkEA45Kmhi9LmUoWrIYhg7T5y4s+ssxgS7WuoOHyncGjnNspm02HJqaNDTpqHqcrhZBdey&#10;3NiL9OfCbG+n0hzXvjjtlBoN+/UcRKQ+/ov/3N86zZ/OPuH3m3S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tvmwgAAAN0AAAAPAAAAAAAAAAAAAAAAAJgCAABkcnMvZG93&#10;bnJldi54bWxQSwUGAAAAAAQABAD1AAAAhwMAAAAA&#10;" path="m,357r98,l98,,,,,357e" fillcolor="#fce3d0" stroked="f">
                    <v:path arrowok="t" o:connecttype="custom" o:connectlocs="0,1260;98,1260;98,903;0,903;0,1260" o:connectangles="0,0,0,0,0"/>
                  </v:shape>
                </v:group>
                <v:group id="Group 1157" o:spid="_x0000_s1083" style="position:absolute;left:9890;top:903;width:1061;height:358" coordorigin="9890,903" coordsize="1061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158" o:spid="_x0000_s1084" style="position:absolute;left:9890;top:903;width:1061;height:358;visibility:visible;mso-wrap-style:square;v-text-anchor:top" coordsize="106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4uVsUA&#10;AADdAAAADwAAAGRycy9kb3ducmV2LnhtbERPS2sCMRC+C/0PYQpeimaVUstqFPFRPFShPu7Tzexm&#10;62aybKKu/74pFLzNx/ecyay1lbhS40vHCgb9BARx5nTJhYLjYd17B+EDssbKMSm4k4fZ9KkzwVS7&#10;G3/RdR8KEUPYp6jAhFCnUvrMkEXfdzVx5HLXWAwRNoXUDd5iuK3kMEnepMWSY4PBmhaGsvP+YhW8&#10;/NSrjzwzufzcvZ5P5Xb5nR+WSnWf2/kYRKA2PMT/7o2O84ejAfx9E0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i5WxQAAAN0AAAAPAAAAAAAAAAAAAAAAAJgCAABkcnMv&#10;ZG93bnJldi54bWxQSwUGAAAAAAQABAD1AAAAigMAAAAA&#10;" path="m,357r1061,l1061,,,,,357e" fillcolor="#fce3d0" stroked="f">
                    <v:path arrowok="t" o:connecttype="custom" o:connectlocs="0,1260;1061,1260;1061,903;0,903;0,1260" o:connectangles="0,0,0,0,0"/>
                  </v:shape>
                </v:group>
                <v:group id="Group 1155" o:spid="_x0000_s1085" style="position:absolute;left:1692;top:880;width:9376;height:2" coordorigin="1692,880" coordsize="93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156" o:spid="_x0000_s1086" style="position:absolute;left:1692;top:880;width:9376;height:2;visibility:visible;mso-wrap-style:square;v-text-anchor:top" coordsize="9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5ucQA&#10;AADdAAAADwAAAGRycy9kb3ducmV2LnhtbERPTWvCQBC9C/0PyxS86aYJ1BpdQym0iLdqK/Q2ZMck&#10;JjubZtck/vtuQfA2j/c562w0jeipc5VlBU/zCARxbnXFhYKvw/vsBYTzyBoby6TgSg6yzcNkjam2&#10;A39Sv/eFCCHsUlRQet+mUrq8JINublviwJ1sZ9AH2BVSdziEcNPIOIqepcGKQ0OJLb2VlNf7i1Fw&#10;2H2crr+RWSZUfx95Scdz/RMrNX0cX1cgPI3+Lr65tzrMjxcJ/H8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jObnEAAAA3QAAAA8AAAAAAAAAAAAAAAAAmAIAAGRycy9k&#10;b3ducmV2LnhtbFBLBQYAAAAABAAEAPUAAACJAwAAAAA=&#10;" path="m,l9376,e" filled="f" strokecolor="#f79546" strokeweight="2.38pt">
                    <v:path arrowok="t" o:connecttype="custom" o:connectlocs="0,0;9376,0" o:connectangles="0,0"/>
                  </v:shape>
                </v:group>
                <v:group id="Group 1153" o:spid="_x0000_s1087" style="position:absolute;left:1712;top:902;width:9338;height:2" coordorigin="1712,902" coordsize="9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154" o:spid="_x0000_s1088" style="position:absolute;left:1712;top:902;width:9338;height:2;visibility:visible;mso-wrap-style:square;v-text-anchor:top" coordsize="9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7HGsYA&#10;AADdAAAADwAAAGRycy9kb3ducmV2LnhtbESP3WoCMRCF7wu+QxihdzWroLWrUaQiiCDUH1p6N2zG&#10;3eBmsk1SXd/eFArezXDOnO/MdN7aWlzIB+NYQb+XgSAunDZcKjgeVi9jECEia6wdk4IbBZjPOk9T&#10;zLW78o4u+1iKFMIhRwVVjE0uZSgqshh6riFO2sl5izGtvpTa4zWF21oOsmwkLRpOhAobeq+oOO9/&#10;bYJs+p8/325JX2/braHhh/FNe1PqudsuJiAitfFh/r9e61R/8DqEv2/SCH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7HGsYAAADdAAAADwAAAAAAAAAAAAAAAACYAgAAZHJz&#10;L2Rvd25yZXYueG1sUEsFBgAAAAAEAAQA9QAAAIsDAAAAAA==&#10;" path="m,l9337,e" filled="f" strokecolor="#fce3d0" strokeweight=".22pt">
                    <v:path arrowok="t" o:connecttype="custom" o:connectlocs="0,0;9337,0" o:connectangles="0,0"/>
                  </v:shape>
                </v:group>
                <v:group id="Group 1151" o:spid="_x0000_s1089" style="position:absolute;left:4244;top:1270;width:6824;height:2" coordorigin="4244,1270" coordsize="6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152" o:spid="_x0000_s1090" style="position:absolute;left:4244;top:1270;width:6824;height:2;visibility:visible;mso-wrap-style:square;v-text-anchor:top" coordsize="6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ZE8QA&#10;AADdAAAADwAAAGRycy9kb3ducmV2LnhtbERPS2vCQBC+C/6HZQRvummQKqmrFKG0WFrwcehxzE6T&#10;0Oxsmh1j/PduoeBtPr7nLNe9q1VHbag8G3iYJqCIc28rLgwcDy+TBaggyBZrz2TgSgHWq+FgiZn1&#10;F95Rt5dCxRAOGRooRZpM65CX5DBMfUMcuW/fOpQI20LbFi8x3NU6TZJH7bDi2FBiQ5uS8p/92RnY&#10;7I797+frRzrLRdJTsj11X/bdmPGof34CJdTLXfzvfrNxfjqfw9838QS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32RPEAAAA3QAAAA8AAAAAAAAAAAAAAAAAmAIAAGRycy9k&#10;b3ducmV2LnhtbFBLBQYAAAAABAAEAPUAAACJAwAAAAA=&#10;" path="m,l6824,e" filled="f" strokecolor="#f79546" strokeweight="1.06pt">
                    <v:path arrowok="t" o:connecttype="custom" o:connectlocs="0,0;6824,0" o:connectangles="0,0"/>
                  </v:shape>
                </v:group>
                <v:group id="Group 1149" o:spid="_x0000_s1091" style="position:absolute;left:4263;top:1659;width:98;height:360" coordorigin="4263,1659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150" o:spid="_x0000_s1092" style="position:absolute;left:4263;top:1659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eFcAA&#10;AADdAAAADwAAAGRycy9kb3ducmV2LnhtbERPzYrCMBC+L/gOYYS9raldcLUaRQTFgwdXfYCxGZti&#10;MylNrPXtjSB4m4/vd2aLzlaipcaXjhUMBwkI4tzpkgsFp+P6ZwzCB2SNlWNS8CAPi3nva4aZdnf+&#10;p/YQChFD2GeowIRQZ1L63JBFP3A1ceQurrEYImwKqRu8x3BbyTRJRtJiybHBYE0rQ/n1cLMKWiN/&#10;1ztb3c5uua8tJZt8t0mV+u53yymIQF34iN/urY7z078JvL6JJ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ZeFcAAAADdAAAADwAAAAAAAAAAAAAAAACYAgAAZHJzL2Rvd25y&#10;ZXYueG1sUEsFBgAAAAAEAAQA9QAAAIUDAAAAAA==&#10;" path="m,360r99,l99,,,,,360e" fillcolor="#fce3d0" stroked="f">
                    <v:path arrowok="t" o:connecttype="custom" o:connectlocs="0,2019;99,2019;99,1659;0,1659;0,2019" o:connectangles="0,0,0,0,0"/>
                  </v:shape>
                </v:group>
                <v:group id="Group 1147" o:spid="_x0000_s1093" style="position:absolute;left:6131;top:1659;width:98;height:360" coordorigin="6131,1659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148" o:spid="_x0000_s1094" style="position:absolute;left:6131;top:1659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iNMAA&#10;AADdAAAADwAAAGRycy9kb3ducmV2LnhtbERPy6rCMBDdC/5DGMGdTa0g0msUuaC4cOHrA8ZmblNu&#10;MylNrPXvjSC4m8N5znLd21p01PrKsYJpkoIgLpyuuFRwvWwnCxA+IGusHZOCJ3lYr4aDJebaPfhE&#10;3TmUIoawz1GBCaHJpfSFIYs+cQ1x5P5cazFE2JZSt/iI4baWWZrOpcWKY4PBhn4NFf/nu1XQGTnb&#10;Hmx9v7nNsbGU7orDLlNqPOo3PyAC9eEr/rj3Os7PFlN4fxNP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UiNMAAAADdAAAADwAAAAAAAAAAAAAAAACYAgAAZHJzL2Rvd25y&#10;ZXYueG1sUEsFBgAAAAAEAAQA9QAAAIUDAAAAAA==&#10;" path="m,360r98,l98,,,,,360e" fillcolor="#fce3d0" stroked="f">
                    <v:path arrowok="t" o:connecttype="custom" o:connectlocs="0,2019;98,2019;98,1659;0,1659;0,2019" o:connectangles="0,0,0,0,0"/>
                  </v:shape>
                </v:group>
                <v:group id="Group 1145" o:spid="_x0000_s1095" style="position:absolute;left:4362;top:1659;width:1769;height:360" coordorigin="4362,1659" coordsize="176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146" o:spid="_x0000_s1096" style="position:absolute;left:4362;top:1659;width:1769;height:360;visibility:visible;mso-wrap-style:square;v-text-anchor:top" coordsize="176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8H8QA&#10;AADdAAAADwAAAGRycy9kb3ducmV2LnhtbERPTUvDQBC9C/0PyxS8iN0YRULstpSKIj1pK4q3ITsm&#10;wezssjum6b93BcHbPN7nLNeTG9RIMfWeDVwtClDEjbc9twZeDw+XFagkyBYHz2TgRAnWq9nZEmvr&#10;j/xC415alUM41WigEwm11qnpyGFa+ECcuU8fHUqGsdU24jGHu0GXRXGrHfacGzoMtO2o+dp/OwO7&#10;8nD/LtXb8+7m4/QY/SjhIlhjzufT5g6U0CT/4j/3k83zy+oafr/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4/B/EAAAA3QAAAA8AAAAAAAAAAAAAAAAAmAIAAGRycy9k&#10;b3ducmV2LnhtbFBLBQYAAAAABAAEAPUAAACJAwAAAAA=&#10;" path="m,360r1769,l1769,,,,,360e" fillcolor="#fce3d0" stroked="f">
                    <v:path arrowok="t" o:connecttype="custom" o:connectlocs="0,2019;1769,2019;1769,1659;0,1659;0,2019" o:connectangles="0,0,0,0,0"/>
                  </v:shape>
                </v:group>
                <v:group id="Group 1143" o:spid="_x0000_s1097" style="position:absolute;left:6248;top:1659;width:99;height:360" coordorigin="6248,1659" coordsize="9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144" o:spid="_x0000_s1098" style="position:absolute;left:6248;top:1659;width:99;height:360;visibility:visible;mso-wrap-style:square;v-text-anchor:top" coordsize="9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hNcQA&#10;AADdAAAADwAAAGRycy9kb3ducmV2LnhtbERPS2vCQBC+F/wPywje6kbFqtFVSkXpoR7q6zxkxySY&#10;nQ27a5L213cLhd7m43vOatOZSjTkfGlZwWiYgCDOrC45V3A+7Z7nIHxA1lhZJgVf5GGz7j2tMNW2&#10;5U9qjiEXMYR9igqKEOpUSp8VZNAPbU0cuZt1BkOELpfaYRvDTSXHSfIiDZYcGwqs6a2g7H58GAXX&#10;vbu4fXNY3KaT2bbsJqf2I/lWatDvXpcgAnXhX/znftdx/ng+h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oTXEAAAA3QAAAA8AAAAAAAAAAAAAAAAAmAIAAGRycy9k&#10;b3ducmV2LnhtbFBLBQYAAAAABAAEAPUAAACJAwAAAAA=&#10;" path="m,360r99,l99,,,,,360e" fillcolor="#fce3d0" stroked="f">
                    <v:path arrowok="t" o:connecttype="custom" o:connectlocs="0,2019;99,2019;99,1659;0,1659;0,2019" o:connectangles="0,0,0,0,0"/>
                  </v:shape>
                </v:group>
                <v:group id="Group 1141" o:spid="_x0000_s1099" style="position:absolute;left:7389;top:1659;width:98;height:360" coordorigin="7389,1659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142" o:spid="_x0000_s1100" style="position:absolute;left:7389;top:1659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f28IA&#10;AADdAAAADwAAAGRycy9kb3ducmV2LnhtbERPzWrCQBC+F3yHZYTe6sYUrMRsRARDDx6s7QOM2TEb&#10;zM6G7Jqkb98tCN7m4/udfDvZVgzU+8axguUiAUFcOd1wreDn+/C2BuEDssbWMSn4JQ/bYvaSY6bd&#10;yF80nEMtYgj7DBWYELpMSl8ZsugXriOO3NX1FkOEfS11j2MMt61Mk2QlLTYcGwx2tDdU3c53q2Aw&#10;8v1wtO394nanzlJSVscyVep1Pu02IAJN4Sl+uD91nJ+uP+D/m3iC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B/bwgAAAN0AAAAPAAAAAAAAAAAAAAAAAJgCAABkcnMvZG93&#10;bnJldi54bWxQSwUGAAAAAAQABAD1AAAAhwMAAAAA&#10;" path="m,360r98,l98,,,,,360e" fillcolor="#fce3d0" stroked="f">
                    <v:path arrowok="t" o:connecttype="custom" o:connectlocs="0,2019;98,2019;98,1659;0,1659;0,2019" o:connectangles="0,0,0,0,0"/>
                  </v:shape>
                </v:group>
                <v:group id="Group 1139" o:spid="_x0000_s1101" style="position:absolute;left:6347;top:1659;width:1042;height:360" coordorigin="6347,1659" coordsize="104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140" o:spid="_x0000_s1102" style="position:absolute;left:6347;top:1659;width:1042;height:360;visibility:visible;mso-wrap-style:square;v-text-anchor:top" coordsize="104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1KsYA&#10;AADdAAAADwAAAGRycy9kb3ducmV2LnhtbESPwWrDMBBE74X8g9hALiWR65ZgO1FCCAS31Jem+YDF&#10;2tgm1spIauz+fVUo9LbLzM6b3e4n04s7Od9ZVvC0SkAQ11Z33Ci4fJ6WGQgfkDX2lknBN3nY72YP&#10;Wyy0HfmD7ufQiBjCvkAFbQhDIaWvWzLoV3YgjtrVOoMhrq6R2uEYw00v0yRZS4MdR0KLAx1bqm/n&#10;LxMh79Pbi0l7Vx2Hal095+VjiqVSi/l02IAINIV/89/1q4710yyH32/iCH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t1KsYAAADdAAAADwAAAAAAAAAAAAAAAACYAgAAZHJz&#10;L2Rvd25yZXYueG1sUEsFBgAAAAAEAAQA9QAAAIsDAAAAAA==&#10;" path="m,360r1042,l1042,,,,,360e" fillcolor="#fce3d0" stroked="f">
                    <v:path arrowok="t" o:connecttype="custom" o:connectlocs="0,2019;1042,2019;1042,1659;0,1659;0,2019" o:connectangles="0,0,0,0,0"/>
                  </v:shape>
                </v:group>
                <v:group id="Group 1137" o:spid="_x0000_s1103" style="position:absolute;left:7509;top:1659;width:96;height:360" coordorigin="7509,1659" coordsize="9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138" o:spid="_x0000_s1104" style="position:absolute;left:7509;top:1659;width:96;height:360;visibility:visible;mso-wrap-style:square;v-text-anchor:top" coordsize="9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ZnccA&#10;AADdAAAADwAAAGRycy9kb3ducmV2LnhtbESPQWvCQBCF74X+h2UKXqRuElBr6hpSQdqDCFp7H7LT&#10;JDQ7G7Jrkvrru4LQ2wzvzfverLPRNKKnztWWFcSzCARxYXXNpYLz5+75BYTzyBoby6Tglxxkm8eH&#10;NabaDnyk/uRLEULYpaig8r5NpXRFRQbdzLbEQfu2nUEf1q6UusMhhJtGJlG0kAZrDoQKW9pWVPyc&#10;LiZwV1/Xafx22L/bfVMmehnlcz4rNXka81cQnkb/b75ff+hQP1nFcPsmjC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oWZ3HAAAA3QAAAA8AAAAAAAAAAAAAAAAAmAIAAGRy&#10;cy9kb3ducmV2LnhtbFBLBQYAAAAABAAEAPUAAACMAwAAAAA=&#10;" path="m,360r96,l96,,,,,360e" fillcolor="#fce3d0" stroked="f">
                    <v:path arrowok="t" o:connecttype="custom" o:connectlocs="0,2019;96,2019;96,1659;0,1659;0,2019" o:connectangles="0,0,0,0,0"/>
                  </v:shape>
                </v:group>
                <v:group id="Group 1135" o:spid="_x0000_s1105" style="position:absolute;left:8541;top:1659;width:98;height:360" coordorigin="8541,1659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136" o:spid="_x0000_s1106" style="position:absolute;left:8541;top:1659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KPBcIA&#10;AADdAAAADwAAAGRycy9kb3ducmV2LnhtbERPzWqDQBC+B/IOywR6S9YqlNZmIxJIyMFDa/IAU3fq&#10;St1ZcTdq375bKPQ2H9/v7IvF9mKi0XeOFTzuEhDEjdMdtwpu19P2GYQPyBp7x6TgmzwUh/Vqj7l2&#10;M7/TVIdWxBD2OSowIQy5lL4xZNHv3EAcuU83WgwRjq3UI84x3PYyTZInabHj2GBwoKOh5qu+WwWT&#10;kdmpsv39w5Vvg6Xk3FTnVKmHzVK+ggi0hH/xn/ui4/z0JYPfb+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0o8FwgAAAN0AAAAPAAAAAAAAAAAAAAAAAJgCAABkcnMvZG93&#10;bnJldi54bWxQSwUGAAAAAAQABAD1AAAAhwMAAAAA&#10;" path="m,360r98,l98,,,,,360e" fillcolor="#fce3d0" stroked="f">
                    <v:path arrowok="t" o:connecttype="custom" o:connectlocs="0,2019;98,2019;98,1659;0,1659;0,2019" o:connectangles="0,0,0,0,0"/>
                  </v:shape>
                </v:group>
                <v:group id="Group 1133" o:spid="_x0000_s1107" style="position:absolute;left:7605;top:1659;width:936;height:360" coordorigin="7605,1659" coordsize="93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134" o:spid="_x0000_s1108" style="position:absolute;left:7605;top:1659;width:936;height:360;visibility:visible;mso-wrap-style:square;v-text-anchor:top" coordsize="9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lO88MA&#10;AADdAAAADwAAAGRycy9kb3ducmV2LnhtbERPTYvCMBC9C/sfwgh701QXZa1GWZYVxYNi14PHoRnb&#10;7jaTkkSt/94Igrd5vM+ZLVpTiws5X1lWMOgnIIhzqysuFBx+l71PED4ga6wtk4IbeVjM3zozTLW9&#10;8p4uWShEDGGfooIyhCaV0uclGfR92xBH7mSdwRChK6R2eI3hppbDJBlLgxXHhhIb+i4p/8/ORsFy&#10;3GbHjx+9mvzlhnZ+s725hpR677ZfUxCB2vASP91rHecPJyN4fB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lO88MAAADdAAAADwAAAAAAAAAAAAAAAACYAgAAZHJzL2Rv&#10;d25yZXYueG1sUEsFBgAAAAAEAAQA9QAAAIgDAAAAAA==&#10;" path="m,360r936,l936,,,,,360e" fillcolor="#fce3d0" stroked="f">
                    <v:path arrowok="t" o:connecttype="custom" o:connectlocs="0,2019;936,2019;936,1659;0,1659;0,2019" o:connectangles="0,0,0,0,0"/>
                  </v:shape>
                </v:group>
                <v:group id="Group 1131" o:spid="_x0000_s1109" style="position:absolute;left:8658;top:1659;width:98;height:360" coordorigin="8658,1659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132" o:spid="_x0000_s1110" style="position:absolute;left:8658;top:1659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JBsAA&#10;AADdAAAADwAAAGRycy9kb3ducmV2LnhtbERPzYrCMBC+L/gOYYS9raldcLUaRQTFgwdXfYCxGZti&#10;MylNrPXtjSB4m4/vd2aLzlaipcaXjhUMBwkI4tzpkgsFp+P6ZwzCB2SNlWNS8CAPi3nva4aZdnf+&#10;p/YQChFD2GeowIRQZ1L63JBFP3A1ceQurrEYImwKqRu8x3BbyTRJRtJiybHBYE0rQ/n1cLMKWiN/&#10;1ztb3c5uua8tJZt8t0mV+u53yymIQF34iN/urY7z08kfvL6JJ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mJBsAAAADdAAAADwAAAAAAAAAAAAAAAACYAgAAZHJzL2Rvd25y&#10;ZXYueG1sUEsFBgAAAAAEAAQA9QAAAIUDAAAAAA==&#10;" path="m,360r99,l99,,,,,360e" fillcolor="#fce3d0" stroked="f">
                    <v:path arrowok="t" o:connecttype="custom" o:connectlocs="0,2019;99,2019;99,1659;0,1659;0,2019" o:connectangles="0,0,0,0,0"/>
                  </v:shape>
                </v:group>
                <v:group id="Group 1129" o:spid="_x0000_s1111" style="position:absolute;left:9674;top:1659;width:98;height:360" coordorigin="9674,1659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130" o:spid="_x0000_s1112" style="position:absolute;left:9674;top:1659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478IA&#10;AADdAAAADwAAAGRycy9kb3ducmV2LnhtbERPzWrCQBC+F3yHZYTe6sYUpMZsRARDDx6s7QOM2TEb&#10;zM6G7Jqkb98tCN7m4/udfDvZVgzU+8axguUiAUFcOd1wreDn+/D2AcIHZI2tY1LwSx62xewlx0y7&#10;kb9oOIdaxBD2GSowIXSZlL4yZNEvXEccuavrLYYI+1rqHscYbluZJslKWmw4NhjsaG+oup3vVsFg&#10;5PvhaNv7xe1OnaWkrI5lqtTrfNptQASawlP8cH/qOD9dr+H/m3iC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rjvwgAAAN0AAAAPAAAAAAAAAAAAAAAAAJgCAABkcnMvZG93&#10;bnJldi54bWxQSwUGAAAAAAQABAD1AAAAhwMAAAAA&#10;" path="m,360r98,l98,,,,,360e" fillcolor="#fce3d0" stroked="f">
                    <v:path arrowok="t" o:connecttype="custom" o:connectlocs="0,2019;98,2019;98,1659;0,1659;0,2019" o:connectangles="0,0,0,0,0"/>
                  </v:shape>
                </v:group>
                <v:group id="Group 1127" o:spid="_x0000_s1113" style="position:absolute;left:8757;top:1659;width:917;height:360" coordorigin="8757,1659" coordsize="91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128" o:spid="_x0000_s1114" style="position:absolute;left:8757;top:1659;width:917;height:360;visibility:visible;mso-wrap-style:square;v-text-anchor:top" coordsize="91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UacMA&#10;AADdAAAADwAAAGRycy9kb3ducmV2LnhtbERPS4vCMBC+C/6HMII3TV2X4naNoguCeFjwweJxbMa2&#10;bDMpTTT1328WBG/z8T1nvuxMLe7Uusqygsk4AUGcW11xoeB03IxmIJxH1lhbJgUPcrBc9HtzzLQN&#10;vKf7wRcihrDLUEHpfZNJ6fKSDLqxbYgjd7WtQR9hW0jdYojhppZvSZJKgxXHhhIb+iop/z3cjAK7&#10;kx/X8F2cfUiP659g0st7t1NqOOhWnyA8df4lfrq3Os6fJh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EUacMAAADdAAAADwAAAAAAAAAAAAAAAACYAgAAZHJzL2Rv&#10;d25yZXYueG1sUEsFBgAAAAAEAAQA9QAAAIgDAAAAAA==&#10;" path="m,360r917,l917,,,,,360e" fillcolor="#fce3d0" stroked="f">
                    <v:path arrowok="t" o:connecttype="custom" o:connectlocs="0,2019;917,2019;917,1659;0,1659;0,2019" o:connectangles="0,0,0,0,0"/>
                  </v:shape>
                </v:group>
                <v:group id="Group 1125" o:spid="_x0000_s1115" style="position:absolute;left:9794;top:1659;width:96;height:360" coordorigin="9794,1659" coordsize="9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126" o:spid="_x0000_s1116" style="position:absolute;left:9794;top:1659;width:96;height:360;visibility:visible;mso-wrap-style:square;v-text-anchor:top" coordsize="9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34a8YA&#10;AADdAAAADwAAAGRycy9kb3ducmV2LnhtbESPQWsCMRCF74L/IUzBS6mJSm1djaKFogcpuNX7sBl3&#10;l24myybq6q83QsHbDO/N+97MFq2txJkaXzrWMOgrEMSZMyXnGva/32+fIHxANlg5Jg1X8rCYdzsz&#10;TIy78I7OachFDGGfoIYihDqR0mcFWfR9VxNH7egaiyGuTS5Ng5cYbis5VGosLZYcCQXW9FVQ9pee&#10;bORODrfXwepnu3bbKh+aD7V8573WvZd2OQURqA1P8//1xsT6IzWCxzdxB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34a8YAAADdAAAADwAAAAAAAAAAAAAAAACYAgAAZHJz&#10;L2Rvd25yZXYueG1sUEsFBgAAAAAEAAQA9QAAAIsDAAAAAA==&#10;" path="m,360r96,l96,,,,,360e" fillcolor="#fce3d0" stroked="f">
                    <v:path arrowok="t" o:connecttype="custom" o:connectlocs="0,2019;96,2019;96,1659;0,1659;0,2019" o:connectangles="0,0,0,0,0"/>
                  </v:shape>
                </v:group>
                <v:group id="Group 1123" o:spid="_x0000_s1117" style="position:absolute;left:10951;top:1659;width:98;height:360" coordorigin="10951,1659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124" o:spid="_x0000_s1118" style="position:absolute;left:10951;top:1659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o8MEA&#10;AADdAAAADwAAAGRycy9kb3ducmV2LnhtbERPzYrCMBC+C/sOYRa8aaKiSDWKLCh78ODfA4zN2BSb&#10;SWnSWt9+s7Cwt/n4fme97V0lOmpC6VnDZKxAEOfelFxouF33oyWIEJENVp5Jw5sCbDcfgzVmxr/4&#10;TN0lFiKFcMhQg42xzqQMuSWHYexr4sQ9fOMwJtgU0jT4SuGuklOlFtJhyanBYk1flvLnpXUaOitn&#10;+6Or2rvfnWpH6pAfD1Oth5/9bgUiUh//xX/ub5Pmz9Qc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cKPDBAAAA3QAAAA8AAAAAAAAAAAAAAAAAmAIAAGRycy9kb3du&#10;cmV2LnhtbFBLBQYAAAAABAAEAPUAAACGAwAAAAA=&#10;" path="m,360r98,l98,,,,,360e" fillcolor="#fce3d0" stroked="f">
                    <v:path arrowok="t" o:connecttype="custom" o:connectlocs="0,2019;98,2019;98,1659;0,1659;0,2019" o:connectangles="0,0,0,0,0"/>
                  </v:shape>
                </v:group>
                <v:group id="Group 1121" o:spid="_x0000_s1119" style="position:absolute;left:9890;top:1659;width:1061;height:360" coordorigin="9890,1659" coordsize="1061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122" o:spid="_x0000_s1120" style="position:absolute;left:9890;top:1659;width:1061;height:360;visibility:visible;mso-wrap-style:square;v-text-anchor:top" coordsize="106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mJ8MA&#10;AADdAAAADwAAAGRycy9kb3ducmV2LnhtbERPS4vCMBC+C/6HMMLebOoKVapR9tGCeFOXxePQzLbF&#10;ZlKaWLv76zeC4G0+vuest4NpRE+dqy0rmEUxCOLC6ppLBV+nfLoE4TyyxsYyKfglB9vNeLTGVNsb&#10;H6g/+lKEEHYpKqi8b1MpXVGRQRfZljhwP7Yz6APsSqk7vIVw08jXOE6kwZpDQ4UtfVRUXI5Xo2D/&#10;Kc+O3025+8u+k30+v/jZNVPqZTK8rUB4GvxT/HDvdJg/jxdw/y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GmJ8MAAADdAAAADwAAAAAAAAAAAAAAAACYAgAAZHJzL2Rv&#10;d25yZXYueG1sUEsFBgAAAAAEAAQA9QAAAIgDAAAAAA==&#10;" path="m,360r1061,l1061,,,,,360e" fillcolor="#fce3d0" stroked="f">
                    <v:path arrowok="t" o:connecttype="custom" o:connectlocs="0,2019;1061,2019;1061,1659;0,1659;0,2019" o:connectangles="0,0,0,0,0"/>
                  </v:shape>
                </v:group>
                <v:group id="Group 1119" o:spid="_x0000_s1121" style="position:absolute;left:4244;top:1649;width:6824;height:2" coordorigin="4244,1649" coordsize="6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120" o:spid="_x0000_s1122" style="position:absolute;left:4244;top:1649;width:6824;height:2;visibility:visible;mso-wrap-style:square;v-text-anchor:top" coordsize="6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OUGsQA&#10;AADdAAAADwAAAGRycy9kb3ducmV2LnhtbERPTUvDQBC9C/6HZYTe7K6piMZuixSkpcVCaw8ep9kx&#10;CWZnY3aaxn/fFQRv83ifM50PvlE9dbEObOFubEARF8HVXFo4vL/ePoKKguywCUwWfijCfHZ9NcXc&#10;hTPvqN9LqVIIxxwtVCJtrnUsKvIYx6ElTtxn6DxKgl2pXYfnFO4bnRnzoD3WnBoqbGlRUfG1P3kL&#10;i91h+N4u37L7QiQ7mvWx/3Aba0c3w8szKKFB/sV/7pVL8yfmCX6/SSfo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DlBrEAAAA3QAAAA8AAAAAAAAAAAAAAAAAmAIAAGRycy9k&#10;b3ducmV2LnhtbFBLBQYAAAAABAAEAPUAAACJAwAAAAA=&#10;" path="m,l6824,e" filled="f" strokecolor="#f79546" strokeweight="1.06pt">
                    <v:path arrowok="t" o:connecttype="custom" o:connectlocs="0,0;6824,0" o:connectangles="0,0"/>
                  </v:shape>
                </v:group>
                <v:group id="Group 1117" o:spid="_x0000_s1123" style="position:absolute;left:4244;top:2028;width:6824;height:2" coordorigin="4244,2028" coordsize="6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118" o:spid="_x0000_s1124" style="position:absolute;left:4244;top:2028;width:6824;height:2;visibility:visible;mso-wrap-style:square;v-text-anchor:top" coordsize="6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OwcQA&#10;AADdAAAADwAAAGRycy9kb3ducmV2LnhtbERPTUvDQBC9F/wPywje2k2iFIndFimIolho7MHjNDtN&#10;QrOzMTum8d+7hUJv83ifs1iNrlUD9aHxbCCdJaCIS28brgzsvl6mj6CCIFtsPZOBPwqwWt5MFphb&#10;f+ItDYVUKoZwyNFALdLlWoeyJodh5jviyB1871Ai7CttezzFcNfqLEnm2mHDsaHGjtY1lcfi1xlY&#10;b3fjz+b1M3soRbJ98r4fvu2HMXe34/MTKKFRruKL+83G+fdpCudv4gl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DsHEAAAA3QAAAA8AAAAAAAAAAAAAAAAAmAIAAGRycy9k&#10;b3ducmV2LnhtbFBLBQYAAAAABAAEAPUAAACJAwAAAAA=&#10;" path="m,l6824,e" filled="f" strokecolor="#f79546" strokeweight="1.06pt">
                    <v:path arrowok="t" o:connecttype="custom" o:connectlocs="0,0;6824,0" o:connectangles="0,0"/>
                  </v:shape>
                </v:group>
                <v:group id="Group 1115" o:spid="_x0000_s1125" style="position:absolute;left:4263;top:2417;width:98;height:360" coordorigin="4263,2417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116" o:spid="_x0000_s1126" style="position:absolute;left:4263;top:2417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DwsAA&#10;AADdAAAADwAAAGRycy9kb3ducmV2LnhtbERPzYrCMBC+L/gOYQRva6qFZammRQTFgwdXfYCxGZti&#10;MylNrPXtjbDgbT6+31kWg21ET52vHSuYTRMQxKXTNVcKzqfN9y8IH5A1No5JwZM8FPnoa4mZdg/+&#10;o/4YKhFD2GeowITQZlL60pBFP3UtceSurrMYIuwqqTt8xHDbyHmS/EiLNccGgy2tDZW3490q6I1M&#10;N3vb3C9udWgtJdtyv50rNRkPqwWIQEP4iP/dOx3np7MU3t/EE2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CDwsAAAADdAAAADwAAAAAAAAAAAAAAAACYAgAAZHJzL2Rvd25y&#10;ZXYueG1sUEsFBgAAAAAEAAQA9QAAAIUDAAAAAA==&#10;" path="m,360r99,l99,,,,,360e" fillcolor="#fce3d0" stroked="f">
                    <v:path arrowok="t" o:connecttype="custom" o:connectlocs="0,2777;99,2777;99,2417;0,2417;0,2777" o:connectangles="0,0,0,0,0"/>
                  </v:shape>
                </v:group>
                <v:group id="Group 1113" o:spid="_x0000_s1127" style="position:absolute;left:6131;top:2417;width:98;height:360" coordorigin="6131,2417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114" o:spid="_x0000_s1128" style="position:absolute;left:6131;top:2417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+LcEA&#10;AADdAAAADwAAAGRycy9kb3ducmV2LnhtbERPzYrCMBC+C75DGGFvmqooSzUtIigePPizDzA2Y1Ns&#10;JqVJa/ftNwsLe5uP73e2+WBr0VPrK8cK5rMEBHHhdMWlgq/7YfoJwgdkjbVjUvBNHvJsPNpiqt2b&#10;r9TfQiliCPsUFZgQmlRKXxiy6GeuIY7c07UWQ4RtKXWL7xhua7lIkrW0WHFsMNjQ3lDxunVWQW/k&#10;8nC2dfdwu0tjKTkW5+NCqY/JsNuACDSEf/Gf+6Tj/OV8Bb/fxB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Fvi3BAAAA3QAAAA8AAAAAAAAAAAAAAAAAmAIAAGRycy9kb3du&#10;cmV2LnhtbFBLBQYAAAAABAAEAPUAAACGAwAAAAA=&#10;" path="m,360r98,l98,,,,,360e" fillcolor="#fce3d0" stroked="f">
                    <v:path arrowok="t" o:connecttype="custom" o:connectlocs="0,2777;98,2777;98,2417;0,2417;0,2777" o:connectangles="0,0,0,0,0"/>
                  </v:shape>
                </v:group>
                <v:group id="Group 1111" o:spid="_x0000_s1129" style="position:absolute;left:4362;top:2417;width:1769;height:360" coordorigin="4362,2417" coordsize="176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112" o:spid="_x0000_s1130" style="position:absolute;left:4362;top:2417;width:1769;height:360;visibility:visible;mso-wrap-style:square;v-text-anchor:top" coordsize="176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gBsQA&#10;AADdAAAADwAAAGRycy9kb3ducmV2LnhtbERPTUsDMRC9C/6HMIIXsdlWacu2aRFFkZ60lZbehs24&#10;u7iZhGTcbv+9EQRv83ifs1wPrlM9xdR6NjAeFaCIK29brg187J5v56CSIFvsPJOBMyVYry4vllha&#10;f+J36rdSqxzCqUQDjUgotU5VQw7TyAfizH366FAyjLW2EU853HV6UhRT7bDl3NBgoMeGqq/ttzOw&#10;meyeDjLfv23uj+eX6HsJN8Eac301PCxACQ3yL/5zv9o8/248g99v8gl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oYAbEAAAA3QAAAA8AAAAAAAAAAAAAAAAAmAIAAGRycy9k&#10;b3ducmV2LnhtbFBLBQYAAAAABAAEAPUAAACJAwAAAAA=&#10;" path="m,360r1769,l1769,,,,,360e" fillcolor="#fce3d0" stroked="f">
                    <v:path arrowok="t" o:connecttype="custom" o:connectlocs="0,2777;1769,2777;1769,2417;0,2417;0,2777" o:connectangles="0,0,0,0,0"/>
                  </v:shape>
                </v:group>
                <v:group id="Group 1109" o:spid="_x0000_s1131" style="position:absolute;left:6248;top:2417;width:99;height:360" coordorigin="6248,2417" coordsize="9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110" o:spid="_x0000_s1132" style="position:absolute;left:6248;top:2417;width:99;height:360;visibility:visible;mso-wrap-style:square;v-text-anchor:top" coordsize="9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xKsUA&#10;AADdAAAADwAAAGRycy9kb3ducmV2LnhtbERPTWvCQBC9F/wPyxR6qxsbrBpdRVoUD/Wgtp6H7JiE&#10;ZmfD7ppEf323UOhtHu9zFqve1KIl5yvLCkbDBARxbnXFhYLP0+Z5CsIHZI21ZVJwIw+r5eBhgZm2&#10;HR+oPYZCxBD2GSooQ2gyKX1ekkE/tA1x5C7WGQwRukJqh10MN7V8SZJXabDi2FBiQ28l5d/Hq1Fw&#10;3rovt233s8s4nbxXfXrqPpK7Uk+P/XoOIlAf/sV/7p2O89PRDH6/i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DEqxQAAAN0AAAAPAAAAAAAAAAAAAAAAAJgCAABkcnMv&#10;ZG93bnJldi54bWxQSwUGAAAAAAQABAD1AAAAigMAAAAA&#10;" path="m,360r99,l99,,,,,360e" fillcolor="#fce3d0" stroked="f">
                    <v:path arrowok="t" o:connecttype="custom" o:connectlocs="0,2777;99,2777;99,2417;0,2417;0,2777" o:connectangles="0,0,0,0,0"/>
                  </v:shape>
                </v:group>
                <v:group id="Group 1107" o:spid="_x0000_s1133" style="position:absolute;left:7389;top:2417;width:98;height:360" coordorigin="7389,2417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108" o:spid="_x0000_s1134" style="position:absolute;left:7389;top:2417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yk8EA&#10;AADdAAAADwAAAGRycy9kb3ducmV2LnhtbERPzYrCMBC+C75DGMGbTa2wLNVYiqDswYOr+wCzzdgU&#10;m0lpYu2+vREWvM3H9zubYrStGKj3jWMFyyQFQVw53XCt4OeyX3yC8AFZY+uYFPyRh2I7nWww1+7B&#10;3zScQy1iCPscFZgQulxKXxmy6BPXEUfu6nqLIcK+lrrHRwy3rczS9ENabDg2GOxoZ6i6ne9WwWDk&#10;an+07f3XlafOUnqojodMqflsLNcgAo3hLf53f+k4f5Ut4fVNPEF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ScpPBAAAA3QAAAA8AAAAAAAAAAAAAAAAAmAIAAGRycy9kb3du&#10;cmV2LnhtbFBLBQYAAAAABAAEAPUAAACGAwAAAAA=&#10;" path="m,360r98,l98,,,,,360e" fillcolor="#fce3d0" stroked="f">
                    <v:path arrowok="t" o:connecttype="custom" o:connectlocs="0,2777;98,2777;98,2417;0,2417;0,2777" o:connectangles="0,0,0,0,0"/>
                  </v:shape>
                </v:group>
                <v:group id="Group 1105" o:spid="_x0000_s1135" style="position:absolute;left:6347;top:2417;width:1042;height:360" coordorigin="6347,2417" coordsize="104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106" o:spid="_x0000_s1136" style="position:absolute;left:6347;top:2417;width:1042;height:360;visibility:visible;mso-wrap-style:square;v-text-anchor:top" coordsize="104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QSZ8UA&#10;AADdAAAADwAAAGRycy9kb3ducmV2LnhtbESP0WrCQBBF3wv+wzJCX4pumojU6CpFKCrmResHDNkx&#10;CWZnw+5W0793BcG3Ge6de+4sVr1pxZWcbywr+BwnIIhLqxuuFJx+f0ZfIHxA1thaJgX/5GG1HLwt&#10;MNf2xge6HkMlYgj7HBXUIXS5lL6syaAf2444amfrDIa4ukpqh7cYblqZJslUGmw4EmrsaF1TeTn+&#10;mQjZ97uJSVtXrLtiWmSzzUeKG6Xeh/33HESgPrzMz+utjvWzNIPHN3EE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JnxQAAAN0AAAAPAAAAAAAAAAAAAAAAAJgCAABkcnMv&#10;ZG93bnJldi54bWxQSwUGAAAAAAQABAD1AAAAigMAAAAA&#10;" path="m,360r1042,l1042,,,,,360e" fillcolor="#fce3d0" stroked="f">
                    <v:path arrowok="t" o:connecttype="custom" o:connectlocs="0,2777;1042,2777;1042,2417;0,2417;0,2777" o:connectangles="0,0,0,0,0"/>
                  </v:shape>
                </v:group>
                <v:group id="Group 1103" o:spid="_x0000_s1137" style="position:absolute;left:7509;top:2417;width:96;height:360" coordorigin="7509,2417" coordsize="9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104" o:spid="_x0000_s1138" style="position:absolute;left:7509;top:2417;width:96;height:360;visibility:visible;mso-wrap-style:square;v-text-anchor:top" coordsize="9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2Z5McA&#10;AADdAAAADwAAAGRycy9kb3ducmV2LnhtbESPQWvCQBCF74L/YZmCl1I3idja1FViodiDFKr2PmSn&#10;SWh2NmTXJPrrXaHgbYb35n1vluvB1KKj1lWWFcTTCARxbnXFhYLj4eNpAcJ5ZI21ZVJwJgfr1Xi0&#10;xFTbnr+p2/tChBB2KSoovW9SKV1ekkE3tQ1x0H5ta9CHtS2kbrEP4aaWSRQ9S4MVB0KJDb2XlP/t&#10;TyZwX38uj/Hma7e1u7pI9EuUzfmo1ORhyN5AeBr83fx//alD/Vkyh9s3YQS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NmeTHAAAA3QAAAA8AAAAAAAAAAAAAAAAAmAIAAGRy&#10;cy9kb3ducmV2LnhtbFBLBQYAAAAABAAEAPUAAACMAwAAAAA=&#10;" path="m,360r96,l96,,,,,360e" fillcolor="#fce3d0" stroked="f">
                    <v:path arrowok="t" o:connecttype="custom" o:connectlocs="0,2777;96,2777;96,2417;0,2417;0,2777" o:connectangles="0,0,0,0,0"/>
                  </v:shape>
                </v:group>
                <v:group id="Group 1101" o:spid="_x0000_s1139" style="position:absolute;left:8541;top:2417;width:98;height:360" coordorigin="8541,2417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102" o:spid="_x0000_s1140" style="position:absolute;left:8541;top:2417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PfMIA&#10;AADdAAAADwAAAGRycy9kb3ducmV2LnhtbERPzWqDQBC+B/IOywR6S9YqtMVmIxJIyMFDa/IAU3fq&#10;St1ZcTdq375bKPQ2H9/v7IvF9mKi0XeOFTzuEhDEjdMdtwpu19P2BYQPyBp7x6TgmzwUh/Vqj7l2&#10;M7/TVIdWxBD2OSowIQy5lL4xZNHv3EAcuU83WgwRjq3UI84x3PYyTZInabHj2GBwoKOh5qu+WwWT&#10;kdmpsv39w5Vvg6Xk3FTnVKmHzVK+ggi0hH/xn/ui4/wsfYbfb+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098wgAAAN0AAAAPAAAAAAAAAAAAAAAAAJgCAABkcnMvZG93&#10;bnJldi54bWxQSwUGAAAAAAQABAD1AAAAhwMAAAAA&#10;" path="m,360r98,l98,,,,,360e" fillcolor="#fce3d0" stroked="f">
                    <v:path arrowok="t" o:connecttype="custom" o:connectlocs="0,2777;98,2777;98,2417;0,2417;0,2777" o:connectangles="0,0,0,0,0"/>
                  </v:shape>
                </v:group>
                <v:group id="Group 1099" o:spid="_x0000_s1141" style="position:absolute;left:7605;top:2417;width:936;height:360" coordorigin="7605,2417" coordsize="93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100" o:spid="_x0000_s1142" style="position:absolute;left:7605;top:2417;width:936;height:360;visibility:visible;mso-wrap-style:square;v-text-anchor:top" coordsize="9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qCjMIA&#10;AADdAAAADwAAAGRycy9kb3ducmV2LnhtbERPTYvCMBC9C/6HMII3TVUQ7RpFRHHZg7LVwx6HZrbt&#10;2kxKErX+eyMIe5vH+5zFqjW1uJHzlWUFo2ECgji3uuJCwfm0G8xA+ICssbZMCh7kYbXsdhaYanvn&#10;b7ploRAxhH2KCsoQmlRKn5dk0A9tQxy5X+sMhghdIbXDeww3tRwnyVQarDg2lNjQpqT8kl2Ngt20&#10;zX4mW72f/+WGjv7r8HANKdXvtesPEIHa8C9+uz91nD8Zz+H1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oKMwgAAAN0AAAAPAAAAAAAAAAAAAAAAAJgCAABkcnMvZG93&#10;bnJldi54bWxQSwUGAAAAAAQABAD1AAAAhwMAAAAA&#10;" path="m,360r936,l936,,,,,360e" fillcolor="#fce3d0" stroked="f">
                    <v:path arrowok="t" o:connecttype="custom" o:connectlocs="0,2777;936,2777;936,2417;0,2417;0,2777" o:connectangles="0,0,0,0,0"/>
                  </v:shape>
                </v:group>
                <v:group id="Group 1097" o:spid="_x0000_s1143" style="position:absolute;left:8658;top:2417;width:98;height:360" coordorigin="8658,2417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098" o:spid="_x0000_s1144" style="position:absolute;left:8658;top:2417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kTsAA&#10;AADdAAAADwAAAGRycy9kb3ducmV2LnhtbERPzYrCMBC+L/gOYQRva6qFZammRQTFgwdXfYCxGZti&#10;MylNrPXtjbDgbT6+31kWg21ET52vHSuYTRMQxKXTNVcKzqfN9y8IH5A1No5JwZM8FPnoa4mZdg/+&#10;o/4YKhFD2GeowITQZlL60pBFP3UtceSurrMYIuwqqTt8xHDbyHmS/EiLNccGgy2tDZW3490q6I1M&#10;N3vb3C9udWgtJdtyv50rNRkPqwWIQEP4iP/dOx3np+kM3t/EE2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vkTsAAAADdAAAADwAAAAAAAAAAAAAAAACYAgAAZHJzL2Rvd25y&#10;ZXYueG1sUEsFBgAAAAAEAAQA9QAAAIUDAAAAAA==&#10;" path="m,360r99,l99,,,,,360e" fillcolor="#fce3d0" stroked="f">
                    <v:path arrowok="t" o:connecttype="custom" o:connectlocs="0,2777;99,2777;99,2417;0,2417;0,2777" o:connectangles="0,0,0,0,0"/>
                  </v:shape>
                </v:group>
                <v:group id="Group 1095" o:spid="_x0000_s1145" style="position:absolute;left:9674;top:2417;width:98;height:360" coordorigin="9674,2417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096" o:spid="_x0000_s1146" style="position:absolute;left:9674;top:2417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fosIA&#10;AADdAAAADwAAAGRycy9kb3ducmV2LnhtbERPzWqDQBC+B/IOywR6i2sjlGJcRQqGHnJo0zzAxJ26&#10;UndW3NXYt+8WCr3Nx/c7RbXaQSw0+d6xgsckBUHcOt1zp+D60eyfQfiArHFwTAq+yUNVbjcF5trd&#10;+Z2WS+hEDGGfowITwphL6VtDFn3iRuLIfbrJYohw6qSe8B7D7SAPafokLfYcGwyO9GKo/brMVsFi&#10;ZNac7TDfXP02WkpP7fl0UOpht9ZHEIHW8C/+c7/qOD/LMvj9Jp4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d+iwgAAAN0AAAAPAAAAAAAAAAAAAAAAAJgCAABkcnMvZG93&#10;bnJldi54bWxQSwUGAAAAAAQABAD1AAAAhwMAAAAA&#10;" path="m,360r98,l98,,,,,360e" fillcolor="#fce3d0" stroked="f">
                    <v:path arrowok="t" o:connecttype="custom" o:connectlocs="0,2777;98,2777;98,2417;0,2417;0,2777" o:connectangles="0,0,0,0,0"/>
                  </v:shape>
                </v:group>
                <v:group id="Group 1093" o:spid="_x0000_s1147" style="position:absolute;left:8757;top:2417;width:917;height:360" coordorigin="8757,2417" coordsize="91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094" o:spid="_x0000_s1148" style="position:absolute;left:8757;top:2417;width:917;height:360;visibility:visible;mso-wrap-style:square;v-text-anchor:top" coordsize="91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Y18QA&#10;AADdAAAADwAAAGRycy9kb3ducmV2LnhtbERPTWvCQBC9F/wPywje6samDRpdgxUKxUOhKuJxzI5J&#10;MDsbsls3/ffdQqG3ebzPWRWDacWdetdYVjCbJiCIS6sbrhQcD2+PcxDOI2tsLZOCb3JQrEcPK8y1&#10;DfxJ972vRAxhl6OC2vsul9KVNRl0U9sRR+5qe4M+wr6SuscQw00rn5IkkwYbjg01drStqbztv4wC&#10;u5OLa/iozj5kh9dTMNnledgpNRkPmyUIT4P/F/+533Wcn6Yv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G2NfEAAAA3QAAAA8AAAAAAAAAAAAAAAAAmAIAAGRycy9k&#10;b3ducmV2LnhtbFBLBQYAAAAABAAEAPUAAACJAwAAAAA=&#10;" path="m,360r917,l917,,,,,360e" fillcolor="#fce3d0" stroked="f">
                    <v:path arrowok="t" o:connecttype="custom" o:connectlocs="0,2777;917,2777;917,2417;0,2417;0,2777" o:connectangles="0,0,0,0,0"/>
                  </v:shape>
                </v:group>
                <v:group id="Group 1091" o:spid="_x0000_s1149" style="position:absolute;left:9794;top:2417;width:96;height:360" coordorigin="9794,2417" coordsize="9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092" o:spid="_x0000_s1150" style="position:absolute;left:9794;top:2417;width:96;height:360;visibility:visible;mso-wrap-style:square;v-text-anchor:top" coordsize="9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01ccA&#10;AADdAAAADwAAAGRycy9kb3ducmV2LnhtbESPQWvCQBCF74X+h2UKXopujLRqdBVbKHqQgjHeh+yY&#10;hGZnQ3aNaX+9Kwi9zfDevO/Nct2bWnTUusqygvEoAkGcW11xoSA7fg1nIJxH1lhbJgW/5GC9en5a&#10;YqLtlQ/Upb4QIYRdggpK75tESpeXZNCNbEMctLNtDfqwtoXULV5DuKllHEXv0mDFgVBiQ58l5T/p&#10;xQTu/PT3Ov743m/tvi5iPY02b5wpNXjpNwsQnnr/b35c73SoP5lM4f5NGEG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KNNXHAAAA3QAAAA8AAAAAAAAAAAAAAAAAmAIAAGRy&#10;cy9kb3ducmV2LnhtbFBLBQYAAAAABAAEAPUAAACMAwAAAAA=&#10;" path="m,360r96,l96,,,,,360e" fillcolor="#fce3d0" stroked="f">
                    <v:path arrowok="t" o:connecttype="custom" o:connectlocs="0,2777;96,2777;96,2417;0,2417;0,2777" o:connectangles="0,0,0,0,0"/>
                  </v:shape>
                </v:group>
                <v:group id="Group 1089" o:spid="_x0000_s1151" style="position:absolute;left:10951;top:2417;width:98;height:360" coordorigin="10951,2417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090" o:spid="_x0000_s1152" style="position:absolute;left:10951;top:2417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oSMAA&#10;AADdAAAADwAAAGRycy9kb3ducmV2LnhtbERPy6rCMBDdC/5DGOHuNL0WRKtRRFBcuPD1AWMzNuU2&#10;k9LE2vv3RhDczeE8Z7HqbCVaanzpWMHvKAFBnDtdcqHgetkOpyB8QNZYOSYF/+Rhtez3Fphp9+QT&#10;tedQiBjCPkMFJoQ6k9Lnhiz6kauJI3d3jcUQYVNI3eAzhttKjpNkIi2WHBsM1rQxlP+dH1ZBa2S6&#10;PdjqcXPrY20p2eWH3Vipn0G3noMI1IWv+OPe6zg/TWfw/iae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3oSMAAAADdAAAADwAAAAAAAAAAAAAAAACYAgAAZHJzL2Rvd25y&#10;ZXYueG1sUEsFBgAAAAAEAAQA9QAAAIUDAAAAAA==&#10;" path="m,360r98,l98,,,,,360e" fillcolor="#fce3d0" stroked="f">
                    <v:path arrowok="t" o:connecttype="custom" o:connectlocs="0,2777;98,2777;98,2417;0,2417;0,2777" o:connectangles="0,0,0,0,0"/>
                  </v:shape>
                </v:group>
                <v:group id="Group 1087" o:spid="_x0000_s1153" style="position:absolute;left:9890;top:2417;width:1061;height:360" coordorigin="9890,2417" coordsize="1061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088" o:spid="_x0000_s1154" style="position:absolute;left:9890;top:2417;width:1061;height:360;visibility:visible;mso-wrap-style:square;v-text-anchor:top" coordsize="106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4iCMIA&#10;AADdAAAADwAAAGRycy9kb3ducmV2LnhtbERPTYvCMBC9C/sfwix407SryFJNZXUVxJuuiMehmW2L&#10;zaQ00VZ/vREEb/N4nzObd6YSV2pcaVlBPIxAEGdWl5wrOPytB98gnEfWWFkmBTdyME8/ejNMtG15&#10;R9e9z0UIYZeggsL7OpHSZQUZdENbEwfu3zYGfYBNLnWDbQg3lfyKook0WHJoKLCmZUHZeX8xCra/&#10;8uR4YfLNfXWcbNejs48vK6X6n93PFISnzr/FL/dGh/mjcQzPb8IJ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iIIwgAAAN0AAAAPAAAAAAAAAAAAAAAAAJgCAABkcnMvZG93&#10;bnJldi54bWxQSwUGAAAAAAQABAD1AAAAhwMAAAAA&#10;" path="m,360r1061,l1061,,,,,360e" fillcolor="#fce3d0" stroked="f">
                    <v:path arrowok="t" o:connecttype="custom" o:connectlocs="0,2777;1061,2777;1061,2417;0,2417;0,2777" o:connectangles="0,0,0,0,0"/>
                  </v:shape>
                </v:group>
                <v:group id="Group 1085" o:spid="_x0000_s1155" style="position:absolute;left:4244;top:2408;width:6824;height:2" coordorigin="4244,2408" coordsize="6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086" o:spid="_x0000_s1156" style="position:absolute;left:4244;top:2408;width:6824;height:2;visibility:visible;mso-wrap-style:square;v-text-anchor:top" coordsize="6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PQsEA&#10;AADdAAAADwAAAGRycy9kb3ducmV2LnhtbERPS4vCMBC+C/sfwizsTVOtytJtlGVhxZPQqvehmT6w&#10;mZQm2vrvjSB4m4/vOel2NK24Ue8aywrmswgEcWF1w5WC0/F/+g3CeWSNrWVScCcH283HJMVE24Ez&#10;uuW+EiGEXYIKau+7REpX1GTQzWxHHLjS9gZ9gH0ldY9DCDetXETRWhpsODTU2NFfTcUlvxoFy/Ic&#10;ebtaHHZZhmN83eXDsM6V+vocf39AeBr9W/xy73WYHy9jeH4TTp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3z0LBAAAA3QAAAA8AAAAAAAAAAAAAAAAAmAIAAGRycy9kb3du&#10;cmV2LnhtbFBLBQYAAAAABAAEAPUAAACGAwAAAAA=&#10;" path="m,l6824,e" filled="f" strokecolor="#f79546" strokeweight=".37392mm">
                    <v:path arrowok="t" o:connecttype="custom" o:connectlocs="0,0;6824,0" o:connectangles="0,0"/>
                  </v:shape>
                </v:group>
                <v:group id="Group 1083" o:spid="_x0000_s1157" style="position:absolute;left:1692;top:2787;width:9376;height:2" coordorigin="1692,2787" coordsize="93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084" o:spid="_x0000_s1158" style="position:absolute;left:1692;top:2787;width:9376;height:2;visibility:visible;mso-wrap-style:square;v-text-anchor:top" coordsize="9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H48QA&#10;AADdAAAADwAAAGRycy9kb3ducmV2LnhtbERP22oCMRB9L/gPYYS+iCZaFdluFFtbkOJLVz9g2Mxe&#10;6GayJKlu/74pFHybw7lOvhtsJ67kQ+tYw3ymQBCXzrRca7ic36cbECEiG+wck4YfCrDbjh5yzIy7&#10;8Sddi1iLFMIhQw1NjH0mZSgbshhmridOXOW8xZigr6XxeEvhtpMLpdbSYsupocGeXhsqv4pvq+FU&#10;rZZKnd7aUBfrw8fxZXLwi4nWj+Nh/wwi0hDv4n/30aT5T8sV/H2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iR+PEAAAA3QAAAA8AAAAAAAAAAAAAAAAAmAIAAGRycy9k&#10;b3ducmV2LnhtbFBLBQYAAAAABAAEAPUAAACJAwAAAAA=&#10;" path="m,l9376,e" filled="f" strokecolor="#f79546" strokeweight="1.06pt">
                    <v:path arrowok="t" o:connecttype="custom" o:connectlocs="0,0;9376,0" o:connectangles="0,0"/>
                  </v:shape>
                </v:group>
                <v:group id="Group 1081" o:spid="_x0000_s1159" style="position:absolute;left:4263;top:3176;width:98;height:358" coordorigin="4263,3176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082" o:spid="_x0000_s1160" style="position:absolute;left:4263;top:3176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58sMA&#10;AADdAAAADwAAAGRycy9kb3ducmV2LnhtbERPTWsCMRC9F/ofwgjeatYqraxGEaHgTeu263XYjLuL&#10;ySTdRF3/vSkUepvH+5zFqrdGXKkLrWMF41EGgrhyuuVawVfx8TIDESKyRuOYFNwpwGr5/LTAXLsb&#10;f9L1EGuRQjjkqKCJ0edShqohi2HkPHHiTq6zGBPsaqk7vKVwa+Rrlr1Jiy2nhgY9bRqqzoeLVfBT&#10;lht7lv5UmN3lWJrvtS+Oe6WGg349BxGpj//iP/dWp/mT6Tv8fp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G58sMAAADdAAAADwAAAAAAAAAAAAAAAACYAgAAZHJzL2Rv&#10;d25yZXYueG1sUEsFBgAAAAAEAAQA9QAAAIgDAAAAAA==&#10;" path="m,358r99,l99,,,,,358e" fillcolor="#fce3d0" stroked="f">
                    <v:path arrowok="t" o:connecttype="custom" o:connectlocs="0,3534;99,3534;99,3176;0,3176;0,3534" o:connectangles="0,0,0,0,0"/>
                  </v:shape>
                </v:group>
                <v:group id="Group 1079" o:spid="_x0000_s1161" style="position:absolute;left:6131;top:3176;width:98;height:358" coordorigin="6131,3176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080" o:spid="_x0000_s1162" style="position:absolute;left:6131;top:3176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IG8MA&#10;AADdAAAADwAAAGRycy9kb3ducmV2LnhtbERPTWsCMRC9F/ofwgjeatYqpa5GEaHgTeu263XYjLuL&#10;ySTdRF3/vSkUepvH+5zFqrdGXKkLrWMF41EGgrhyuuVawVfx8fIOIkRkjcYxKbhTgNXy+WmBuXY3&#10;/qTrIdYihXDIUUETo8+lDFVDFsPIeeLEnVxnMSbY1VJ3eEvh1sjXLHuTFltODQ162jRUnQ8Xq+Cn&#10;LDf2LP2pMLvLsTTfa18c90oNB/16DiJSH//Ff+6tTvMn0xn8fp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KIG8MAAADdAAAADwAAAAAAAAAAAAAAAACYAgAAZHJzL2Rv&#10;d25yZXYueG1sUEsFBgAAAAAEAAQA9QAAAIgDAAAAAA==&#10;" path="m,358r98,l98,,,,,358e" fillcolor="#fce3d0" stroked="f">
                    <v:path arrowok="t" o:connecttype="custom" o:connectlocs="0,3534;98,3534;98,3176;0,3176;0,3534" o:connectangles="0,0,0,0,0"/>
                  </v:shape>
                </v:group>
                <v:group id="Group 1077" o:spid="_x0000_s1163" style="position:absolute;left:4362;top:3176;width:1769;height:358" coordorigin="4362,3176" coordsize="176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078" o:spid="_x0000_s1164" style="position:absolute;left:4362;top:3176;width:1769;height:358;visibility:visible;mso-wrap-style:square;v-text-anchor:top" coordsize="176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cUcQA&#10;AADdAAAADwAAAGRycy9kb3ducmV2LnhtbERPTWvCQBC9C/6HZYReRDdpMUjqGkSQtocemmp7nWbH&#10;JJidXbKrxn/fLQi9zeN9zqoYTCcu1PvWsoJ0noAgrqxuuVaw/9zNliB8QNbYWSYFN/JQrMejFeba&#10;XvmDLmWoRQxhn6OCJgSXS+mrhgz6uXXEkTva3mCIsK+l7vEaw00nH5MkkwZbjg0NOto2VJ3Ks1Hw&#10;Prjpz/l4wCx8lVUmW3d7+X5T6mEybJ5BBBrCv/juftVx/tMihb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UXFHEAAAA3QAAAA8AAAAAAAAAAAAAAAAAmAIAAGRycy9k&#10;b3ducmV2LnhtbFBLBQYAAAAABAAEAPUAAACJAwAAAAA=&#10;" path="m,358r1769,l1769,,,,,358e" fillcolor="#fce3d0" stroked="f">
                    <v:path arrowok="t" o:connecttype="custom" o:connectlocs="0,3534;1769,3534;1769,3176;0,3176;0,3534" o:connectangles="0,0,0,0,0"/>
                  </v:shape>
                </v:group>
                <v:group id="Group 1075" o:spid="_x0000_s1165" style="position:absolute;left:6248;top:3176;width:99;height:358" coordorigin="6248,3176" coordsize="9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076" o:spid="_x0000_s1166" style="position:absolute;left:6248;top:3176;width:99;height:358;visibility:visible;mso-wrap-style:square;v-text-anchor:top" coordsize="9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838QA&#10;AADdAAAADwAAAGRycy9kb3ducmV2LnhtbERPS2sCMRC+F/ofwhR6q9kq1mU1ipUWehJcH+Bt2Ew3&#10;SzeTJUnX7b83QsHbfHzPWawG24qefGgcK3gdZSCIK6cbrhUc9p8vOYgQkTW2jknBHwVYLR8fFlho&#10;d+Ed9WWsRQrhUKACE2NXSBkqQxbDyHXEift23mJM0NdSe7ykcNvKcZa9SYsNpwaDHW0MVT/lr1VQ&#10;em827x85bmf9cb1tzqd8Nx0r9fw0rOcgIg3xLv53f+k0fzKdwO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MvN/EAAAA3QAAAA8AAAAAAAAAAAAAAAAAmAIAAGRycy9k&#10;b3ducmV2LnhtbFBLBQYAAAAABAAEAPUAAACJAwAAAAA=&#10;" path="m,358r99,l99,,,,,358e" fillcolor="#fce3d0" stroked="f">
                    <v:path arrowok="t" o:connecttype="custom" o:connectlocs="0,3534;99,3534;99,3176;0,3176;0,3534" o:connectangles="0,0,0,0,0"/>
                  </v:shape>
                </v:group>
                <v:group id="Group 1073" o:spid="_x0000_s1167" style="position:absolute;left:7389;top:3176;width:98;height:358" coordorigin="7389,3176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074" o:spid="_x0000_s1168" style="position:absolute;left:7389;top:3176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Uw8IA&#10;AADdAAAADwAAAGRycy9kb3ducmV2LnhtbERPTWsCMRC9F/wPYYTealaLRVajiCB4s3Xb9Tpsxt3F&#10;ZBI3Ubf/vhGE3ubxPmex6q0RN+pC61jBeJSBIK6cbrlW8F1s32YgQkTWaByTgl8KsFoOXhaYa3fn&#10;L7odYi1SCIccFTQx+lzKUDVkMYycJ07cyXUWY4JdLXWH9xRujZxk2Ye02HJqaNDTpqHqfLhaBZey&#10;3Niz9KfC7K/H0vysfXH8VOp12K/nICL18V/8dO90mv8+ncLjm3S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hTDwgAAAN0AAAAPAAAAAAAAAAAAAAAAAJgCAABkcnMvZG93&#10;bnJldi54bWxQSwUGAAAAAAQABAD1AAAAhwMAAAAA&#10;" path="m,358r98,l98,,,,,358e" fillcolor="#fce3d0" stroked="f">
                    <v:path arrowok="t" o:connecttype="custom" o:connectlocs="0,3534;98,3534;98,3176;0,3176;0,3534" o:connectangles="0,0,0,0,0"/>
                  </v:shape>
                </v:group>
                <v:group id="Group 1071" o:spid="_x0000_s1169" style="position:absolute;left:6347;top:3176;width:1042;height:358" coordorigin="6347,3176" coordsize="104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072" o:spid="_x0000_s1170" style="position:absolute;left:6347;top:3176;width:1042;height:358;visibility:visible;mso-wrap-style:square;v-text-anchor:top" coordsize="10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eHsYA&#10;AADdAAAADwAAAGRycy9kb3ducmV2LnhtbESPT2vCQBDF74LfYRmht7qxJVWiq0jxTz2paaH0NmTH&#10;JJqdDdk1pt/eLRS8zfDevN+b2aIzlWipcaVlBaNhBII4s7rkXMHX5/p5AsJ5ZI2VZVLwSw4W835v&#10;hom2Nz5Sm/pchBB2CSoovK8TKV1WkEE3tDVx0E62MejD2uRSN3gL4aaSL1H0Jg2WHAgF1vReUHZJ&#10;ryZwN/Zcx1Thvj1sd3r1Haf59Uepp0G3nILw1PmH+f/6Q4f6r/EY/r4JI8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feHsYAAADdAAAADwAAAAAAAAAAAAAAAACYAgAAZHJz&#10;L2Rvd25yZXYueG1sUEsFBgAAAAAEAAQA9QAAAIsDAAAAAA==&#10;" path="m,358r1042,l1042,,,,,358e" fillcolor="#fce3d0" stroked="f">
                    <v:path arrowok="t" o:connecttype="custom" o:connectlocs="0,3534;1042,3534;1042,3176;0,3176;0,3534" o:connectangles="0,0,0,0,0"/>
                  </v:shape>
                </v:group>
                <v:group id="Group 1069" o:spid="_x0000_s1171" style="position:absolute;left:7509;top:3176;width:96;height:358" coordorigin="7509,3176" coordsize="9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070" o:spid="_x0000_s1172" style="position:absolute;left:7509;top:3176;width:96;height:358;visibility:visible;mso-wrap-style:square;v-text-anchor:top" coordsize="9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zy8QA&#10;AADdAAAADwAAAGRycy9kb3ducmV2LnhtbERPS2vCQBC+F/wPyxS8NZsqtTW6itoWtLdGQY9DdvLQ&#10;7GzIrib++26h0Nt8fM+ZL3tTixu1rrKs4DmKQRBnVldcKDjsP5/eQDiPrLG2TAru5GC5GDzMMdG2&#10;42+6pb4QIYRdggpK75tESpeVZNBFtiEOXG5bgz7AtpC6xS6Em1qO4ngiDVYcGkpsaFNSdkmvRsHX&#10;6+j6kXZbPL77fJef7+60njilho/9agbCU+//xX/urQ7zxy9T+P0mnC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c8vEAAAA3QAAAA8AAAAAAAAAAAAAAAAAmAIAAGRycy9k&#10;b3ducmV2LnhtbFBLBQYAAAAABAAEAPUAAACJAwAAAAA=&#10;" path="m,358r96,l96,,,,,358e" fillcolor="#fce3d0" stroked="f">
                    <v:path arrowok="t" o:connecttype="custom" o:connectlocs="0,3534;96,3534;96,3176;0,3176;0,3534" o:connectangles="0,0,0,0,0"/>
                  </v:shape>
                </v:group>
                <v:group id="Group 1067" o:spid="_x0000_s1173" style="position:absolute;left:8541;top:3176;width:98;height:358" coordorigin="8541,3176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068" o:spid="_x0000_s1174" style="position:absolute;left:8541;top:3176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YfcIA&#10;AADdAAAADwAAAGRycy9kb3ducmV2LnhtbERP32vCMBB+F/Y/hBvsTVM3EKlGEUHYm85q+3o0Z1tM&#10;LrGJ2v33y2Cwt/v4ft5yPVgjHtSHzrGC6SQDQVw73XGj4FTsxnMQISJrNI5JwTcFWK9eRkvMtXvy&#10;Fz2OsREphEOOCtoYfS5lqFuyGCbOEyfu4nqLMcG+kbrHZwq3Rr5n2Uxa7Dg1tOhp21J9Pd6tgltZ&#10;bu1V+kth9veqNOeNL6qDUm+vw2YBItIQ/8V/7k+d5n/Mpv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dh9wgAAAN0AAAAPAAAAAAAAAAAAAAAAAJgCAABkcnMvZG93&#10;bnJldi54bWxQSwUGAAAAAAQABAD1AAAAhwMAAAAA&#10;" path="m,358r98,l98,,,,,358e" fillcolor="#fce3d0" stroked="f">
                    <v:path arrowok="t" o:connecttype="custom" o:connectlocs="0,3534;98,3534;98,3176;0,3176;0,3534" o:connectangles="0,0,0,0,0"/>
                  </v:shape>
                </v:group>
                <v:group id="Group 1065" o:spid="_x0000_s1175" style="position:absolute;left:7605;top:3176;width:936;height:358" coordorigin="7605,3176" coordsize="93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066" o:spid="_x0000_s1176" style="position:absolute;left:7605;top:3176;width:936;height:358;visibility:visible;mso-wrap-style:square;v-text-anchor:top" coordsize="93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2jucEA&#10;AADdAAAADwAAAGRycy9kb3ducmV2LnhtbERPTYvCMBC9L/gfwgje1tQt1KUaRSriXqsLXsdmbIvN&#10;JDRZ2/33mwXB2zze56y3o+nEg3rfWlawmCcgiCurW64VfJ8P758gfEDW2FkmBb/kYbuZvK0x13bg&#10;kh6nUIsYwj5HBU0ILpfSVw0Z9HPriCN3s73BEGFfS93jEMNNJz+SJJMGW44NDToqGqrupx+jwLXL&#10;8nqXQyHdxWSX4nAs90Wq1Gw67lYgAo3hJX66v3Scn2Yp/H8TT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do7nBAAAA3QAAAA8AAAAAAAAAAAAAAAAAmAIAAGRycy9kb3du&#10;cmV2LnhtbFBLBQYAAAAABAAEAPUAAACGAwAAAAA=&#10;" path="m,358r936,l936,,,,,358e" fillcolor="#fce3d0" stroked="f">
                    <v:path arrowok="t" o:connecttype="custom" o:connectlocs="0,3534;936,3534;936,3176;0,3176;0,3534" o:connectangles="0,0,0,0,0"/>
                  </v:shape>
                </v:group>
                <v:group id="Group 1063" o:spid="_x0000_s1177" style="position:absolute;left:8658;top:3176;width:98;height:358" coordorigin="8658,3176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064" o:spid="_x0000_s1178" style="position:absolute;left:8658;top:3176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refsIA&#10;AADdAAAADwAAAGRycy9kb3ducmV2LnhtbERPTWsCMRC9F/wPYQrearYVpWyNIkLBm9Zt1+uwGXcX&#10;k0ncRF3/fSMI3ubxPme26K0RF+pC61jB+ygDQVw53XKt4Lf4fvsEESKyRuOYFNwowGI+eJlhrt2V&#10;f+iyi7VIIRxyVNDE6HMpQ9WQxTBynjhxB9dZjAl2tdQdXlO4NfIjy6bSYsupoUFPq4aq4+5sFZzK&#10;cmWP0h8KsznvS/O39MV+q9TwtV9+gYjUx6f44V7rNH88ncD9m3S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t5+wgAAAN0AAAAPAAAAAAAAAAAAAAAAAJgCAABkcnMvZG93&#10;bnJldi54bWxQSwUGAAAAAAQABAD1AAAAhwMAAAAA&#10;" path="m,358r99,l99,,,,,358e" fillcolor="#fce3d0" stroked="f">
                    <v:path arrowok="t" o:connecttype="custom" o:connectlocs="0,3534;99,3534;99,3176;0,3176;0,3534" o:connectangles="0,0,0,0,0"/>
                  </v:shape>
                </v:group>
                <v:group id="Group 1061" o:spid="_x0000_s1179" style="position:absolute;left:9674;top:3176;width:98;height:358" coordorigin="9674,3176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062" o:spid="_x0000_s1180" style="position:absolute;left:9674;top:3176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lksIA&#10;AADdAAAADwAAAGRycy9kb3ducmV2LnhtbERPTWsCMRC9F/wPYYTealYLVlajiCB4s3Xb9Tpsxt3F&#10;ZBI3Ubf/vhGE3ubxPmex6q0RN+pC61jBeJSBIK6cbrlW8F1s32YgQkTWaByTgl8KsFoOXhaYa3fn&#10;L7odYi1SCIccFTQx+lzKUDVkMYycJ07cyXUWY4JdLXWH9xRujZxk2VRabDk1NOhp01B1PlytgktZ&#10;buxZ+lNh9tdjaX7Wvjh+KvU67NdzEJH6+C9+unc6zX+ffsDjm3S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tOWSwgAAAN0AAAAPAAAAAAAAAAAAAAAAAJgCAABkcnMvZG93&#10;bnJldi54bWxQSwUGAAAAAAQABAD1AAAAhwMAAAAA&#10;" path="m,358r98,l98,,,,,358e" fillcolor="#fce3d0" stroked="f">
                    <v:path arrowok="t" o:connecttype="custom" o:connectlocs="0,3534;98,3534;98,3176;0,3176;0,3534" o:connectangles="0,0,0,0,0"/>
                  </v:shape>
                </v:group>
                <v:group id="Group 1059" o:spid="_x0000_s1181" style="position:absolute;left:8757;top:3176;width:917;height:358" coordorigin="8757,3176" coordsize="917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060" o:spid="_x0000_s1182" style="position:absolute;left:8757;top:3176;width:917;height:358;visibility:visible;mso-wrap-style:square;v-text-anchor:top" coordsize="9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5nMQA&#10;AADdAAAADwAAAGRycy9kb3ducmV2LnhtbERPTWvCQBC9C/0PyxS8iG6sRGx0lSJUCp40UuhtyI7Z&#10;0OxszK6a+utdQehtHu9zFqvO1uJCra8cKxiPEhDEhdMVlwoO+edwBsIHZI21Y1LwRx5Wy5feAjPt&#10;rryjyz6UIoawz1CBCaHJpPSFIYt+5BriyB1dazFE2JZSt3iN4baWb0kylRYrjg0GG1obKn73Z6tg&#10;cEu3J59v0tNPSoetbtbm9l0p1X/tPuYgAnXhX/x0f+k4fzJ9h8c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FOZzEAAAA3QAAAA8AAAAAAAAAAAAAAAAAmAIAAGRycy9k&#10;b3ducmV2LnhtbFBLBQYAAAAABAAEAPUAAACJAwAAAAA=&#10;" path="m,358r917,l917,,,,,358e" fillcolor="#fce3d0" stroked="f">
                    <v:path arrowok="t" o:connecttype="custom" o:connectlocs="0,3534;917,3534;917,3176;0,3176;0,3534" o:connectangles="0,0,0,0,0"/>
                  </v:shape>
                </v:group>
                <v:group id="Group 1057" o:spid="_x0000_s1183" style="position:absolute;left:9794;top:3176;width:96;height:358" coordorigin="9794,3176" coordsize="9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058" o:spid="_x0000_s1184" style="position:absolute;left:9794;top:3176;width:96;height:358;visibility:visible;mso-wrap-style:square;v-text-anchor:top" coordsize="9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jrcIA&#10;AADdAAAADwAAAGRycy9kb3ducmV2LnhtbERPS4vCMBC+C/sfwizsbU11QaWaln2C680q6HFopg9t&#10;JqWJtv77jbDgbT6+56zSwTTiSp2rLSuYjCMQxLnVNZcK9ruf1wUI55E1NpZJwY0cpMnTaIWxtj1v&#10;6Zr5UoQQdjEqqLxvYyldXpFBN7YtceAK2xn0AXal1B32Idw0chpFM2mw5tBQYUufFeXn7GIUbObT&#10;y3fWr/Hw5Yvf4nRzx4+ZU+rleXhfgvA0+If4373WYf7bfAL3b8IJ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iOtwgAAAN0AAAAPAAAAAAAAAAAAAAAAAJgCAABkcnMvZG93&#10;bnJldi54bWxQSwUGAAAAAAQABAD1AAAAhwMAAAAA&#10;" path="m,358r96,l96,,,,,358e" fillcolor="#fce3d0" stroked="f">
                    <v:path arrowok="t" o:connecttype="custom" o:connectlocs="0,3534;96,3534;96,3176;0,3176;0,3534" o:connectangles="0,0,0,0,0"/>
                  </v:shape>
                </v:group>
                <v:group id="Group 1055" o:spid="_x0000_s1185" style="position:absolute;left:10951;top:3176;width:98;height:358" coordorigin="10951,3176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056" o:spid="_x0000_s1186" style="position:absolute;left:10951;top:3176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Z1TMIA&#10;AADdAAAADwAAAGRycy9kb3ducmV2LnhtbERPTWsCMRC9F/wPYYTeatYKVlajiFDwZnXb9Tpsxt3F&#10;ZBI3Ubf/vhGE3ubxPmex6q0RN+pC61jBeJSBIK6cbrlW8F18vs1AhIis0TgmBb8UYLUcvCww1+7O&#10;e7odYi1SCIccFTQx+lzKUDVkMYycJ07cyXUWY4JdLXWH9xRujXzPsqm02HJqaNDTpqHqfLhaBZey&#10;3Niz9KfC7K7H0vysfXH8Uup12K/nICL18V/8dG91mj/5mMDjm3S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nVMwgAAAN0AAAAPAAAAAAAAAAAAAAAAAJgCAABkcnMvZG93&#10;bnJldi54bWxQSwUGAAAAAAQABAD1AAAAhwMAAAAA&#10;" path="m,358r98,l98,,,,,358e" fillcolor="#fce3d0" stroked="f">
                    <v:path arrowok="t" o:connecttype="custom" o:connectlocs="0,3534;98,3534;98,3176;0,3176;0,3534" o:connectangles="0,0,0,0,0"/>
                  </v:shape>
                </v:group>
                <v:group id="Group 1053" o:spid="_x0000_s1187" style="position:absolute;left:9890;top:3176;width:1061;height:358" coordorigin="9890,3176" coordsize="1061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054" o:spid="_x0000_s1188" style="position:absolute;left:9890;top:3176;width:1061;height:358;visibility:visible;mso-wrap-style:square;v-text-anchor:top" coordsize="106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nyMYA&#10;AADdAAAADwAAAGRycy9kb3ducmV2LnhtbERPS0/CQBC+m/gfNmPCxcAWRSSVhRB5hIOaWPA+dqfd&#10;Sne26S5Q/z1LYuJtvnzPmc47W4sTtb5yrGA4SEAQ505XXCrY79b9CQgfkDXWjknBL3mYz25vpphq&#10;d+ZPOmWhFDGEfYoKTAhNKqXPDVn0A9cQR65wrcUQYVtK3eI5httaPiTJWFqsODYYbOjVUH7IjlbB&#10;/U+z2hS5KeTbx+jwVb0vv4vdUqneXbd4ARGoC//iP/dWx/mPz09w/Sae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QnyMYAAADdAAAADwAAAAAAAAAAAAAAAACYAgAAZHJz&#10;L2Rvd25yZXYueG1sUEsFBgAAAAAEAAQA9QAAAIsDAAAAAA==&#10;" path="m,358r1061,l1061,,,,,358e" fillcolor="#fce3d0" stroked="f">
                    <v:path arrowok="t" o:connecttype="custom" o:connectlocs="0,3534;1061,3534;1061,3176;0,3176;0,3534" o:connectangles="0,0,0,0,0"/>
                  </v:shape>
                </v:group>
                <v:group id="Group 1051" o:spid="_x0000_s1189" style="position:absolute;left:4244;top:3164;width:6824;height:2" coordorigin="4244,3164" coordsize="6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052" o:spid="_x0000_s1190" style="position:absolute;left:4244;top:3164;width:6824;height:2;visibility:visible;mso-wrap-style:square;v-text-anchor:top" coordsize="6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WjsUA&#10;AADdAAAADwAAAGRycy9kb3ducmV2LnhtbERPS2vCQBC+F/wPywi91Y1RqqSuIkKxVFrwcehxzE6T&#10;0Oxsmp3G+O/dQqG3+fies1j1rlYdtaHybGA8SkAR595WXBg4HZ8f5qCCIFusPZOBKwVYLQd3C8ys&#10;v/CeuoMUKoZwyNBAKdJkWoe8JIdh5BviyH361qFE2BbatniJ4a7WaZI8aocVx4YSG9qUlH8dfpyB&#10;zf7Uf79v39JpLpKek9dz92F3xtwP+/UTKKFe/sV/7hcb509mM/j9Jp6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taOxQAAAN0AAAAPAAAAAAAAAAAAAAAAAJgCAABkcnMv&#10;ZG93bnJldi54bWxQSwUGAAAAAAQABAD1AAAAigMAAAAA&#10;" path="m,l6824,e" filled="f" strokecolor="#f79546" strokeweight="1.06pt">
                    <v:path arrowok="t" o:connecttype="custom" o:connectlocs="0,0;6824,0" o:connectangles="0,0"/>
                  </v:shape>
                </v:group>
                <v:group id="Group 1049" o:spid="_x0000_s1191" style="position:absolute;left:4244;top:3543;width:6824;height:2" coordorigin="4244,3543" coordsize="6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050" o:spid="_x0000_s1192" style="position:absolute;left:4244;top:3543;width:6824;height:2;visibility:visible;mso-wrap-style:square;v-text-anchor:top" coordsize="6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MyFcIA&#10;AADdAAAADwAAAGRycy9kb3ducmV2LnhtbERPyWrDMBC9B/IPYgK9JXLiZnOjhFCo6Slgt7kP1sQ2&#10;tUbGkpf+fVUo9DaPt87pMplGDNS52rKC9SoCQVxYXXOp4PPjbXkA4TyyxsYyKfgmB5fzfHbCRNuR&#10;MxpyX4oQwi5BBZX3bSKlKyoy6Fa2JQ7cw3YGfYBdKXWHYwg3jdxE0U4arDk0VNjSa0XFV94bBc+P&#10;e+TtdnNLswynuE/zcdzlSj0tpusLCE+T/xf/ud91mB/vj/D7TTh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czIVwgAAAN0AAAAPAAAAAAAAAAAAAAAAAJgCAABkcnMvZG93&#10;bnJldi54bWxQSwUGAAAAAAQABAD1AAAAhwMAAAAA&#10;" path="m,l6824,e" filled="f" strokecolor="#f79546" strokeweight=".37392mm">
                    <v:path arrowok="t" o:connecttype="custom" o:connectlocs="0,0;6824,0" o:connectangles="0,0"/>
                  </v:shape>
                </v:group>
                <v:group id="Group 1047" o:spid="_x0000_s1193" style="position:absolute;left:4263;top:3932;width:98;height:360" coordorigin="4263,3932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048" o:spid="_x0000_s1194" style="position:absolute;left:4263;top:3932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tqb4A&#10;AADdAAAADwAAAGRycy9kb3ducmV2LnhtbERPSwrCMBDdC94hjOBOUxVEqlFEUFy48HeAsRmbYjMp&#10;Taz19kYQ3M3jfWexam0pGqp94VjBaJiAIM6cLjhXcL1sBzMQPiBrLB2Tgjd5WC27nQWm2r34RM05&#10;5CKGsE9RgQmhSqX0mSGLfugq4sjdXW0xRFjnUtf4iuG2lOMkmUqLBccGgxVtDGWP89MqaIycbA+2&#10;fN7c+lhZSnbZYTdWqt9r13MQgdrwF//cex3nT2Yj+H4TT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0Lam+AAAA3QAAAA8AAAAAAAAAAAAAAAAAmAIAAGRycy9kb3ducmV2&#10;LnhtbFBLBQYAAAAABAAEAPUAAACDAwAAAAA=&#10;" path="m,360r99,l99,,,,,360e" fillcolor="#fce3d0" stroked="f">
                    <v:path arrowok="t" o:connecttype="custom" o:connectlocs="0,4292;99,4292;99,3932;0,3932;0,4292" o:connectangles="0,0,0,0,0"/>
                  </v:shape>
                </v:group>
                <v:group id="Group 1045" o:spid="_x0000_s1195" style="position:absolute;left:6131;top:3932;width:98;height:360" coordorigin="6131,3932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046" o:spid="_x0000_s1196" style="position:absolute;left:6131;top:3932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WRcIA&#10;AADdAAAADwAAAGRycy9kb3ducmV2LnhtbERPS2rDMBDdF3IHMYHsGjk2lOBGNqEQk0UWbdoDTKWp&#10;ZWqNjKU4zu2rQKC7ebzv7OrZ9WKiMXSeFWzWGQhi7U3HrYKvz8PzFkSIyAZ7z6TgRgHqavG0w9L4&#10;K3/QdI6tSCEcSlRgYxxKKYO25DCs/UCcuB8/OowJjq00I15TuOtlnmUv0mHHqcHiQG+W9O/54hRM&#10;VhaHk+sv337/PjjKGn1qcqVWy3n/CiLSHP/FD/fRpPnFtoD7N+kEW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hZFwgAAAN0AAAAPAAAAAAAAAAAAAAAAAJgCAABkcnMvZG93&#10;bnJldi54bWxQSwUGAAAAAAQABAD1AAAAhwMAAAAA&#10;" path="m,360r98,l98,,,,,360e" fillcolor="#fce3d0" stroked="f">
                    <v:path arrowok="t" o:connecttype="custom" o:connectlocs="0,4292;98,4292;98,3932;0,3932;0,4292" o:connectangles="0,0,0,0,0"/>
                  </v:shape>
                </v:group>
                <v:group id="Group 1043" o:spid="_x0000_s1197" style="position:absolute;left:4362;top:3932;width:1769;height:360" coordorigin="4362,3932" coordsize="176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044" o:spid="_x0000_s1198" style="position:absolute;left:4362;top:3932;width:1769;height:360;visibility:visible;mso-wrap-style:square;v-text-anchor:top" coordsize="176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ObcQA&#10;AADdAAAADwAAAGRycy9kb3ducmV2LnhtbERPS0sDMRC+C/6HMIIXsVmrlWVtWoqiSE99iOJt2Iy7&#10;SzeTkIzb7b83guBtPr7nzJej69VAMXWeDdxMClDEtbcdNwbe9s/XJagkyBZ7z2TgRAmWi/OzOVbW&#10;H3lLw04alUM4VWigFQmV1qluyWGa+ECcuS8fHUqGsdE24jGHu15Pi+JeO+w4N7QY6LGl+rD7dgbW&#10;0/3Th5Tvm/Xd5+kl+kHCVbDGXF6MqwdQQqP8i//crzbPvy1n8PtNPkE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8zm3EAAAA3QAAAA8AAAAAAAAAAAAAAAAAmAIAAGRycy9k&#10;b3ducmV2LnhtbFBLBQYAAAAABAAEAPUAAACJAwAAAAA=&#10;" path="m,360r1769,l1769,,,,,360e" fillcolor="#fce3d0" stroked="f">
                    <v:path arrowok="t" o:connecttype="custom" o:connectlocs="0,4292;1769,4292;1769,3932;0,3932;0,4292" o:connectangles="0,0,0,0,0"/>
                  </v:shape>
                </v:group>
                <v:group id="Group 1041" o:spid="_x0000_s1199" style="position:absolute;left:6248;top:3932;width:99;height:360" coordorigin="6248,3932" coordsize="9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042" o:spid="_x0000_s1200" style="position:absolute;left:6248;top:3932;width:99;height:360;visibility:visible;mso-wrap-style:square;v-text-anchor:top" coordsize="9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WVRMUA&#10;AADdAAAADwAAAGRycy9kb3ducmV2LnhtbERPS2vCQBC+F/wPywi91U0b6iO6SmmpeLCHavU8ZMck&#10;NDsbdrdJ9Ne7gtDbfHzPWax6U4uWnK8sK3geJSCIc6srLhT87D+fpiB8QNZYWyYFZ/KwWg4eFphp&#10;2/E3tbtQiBjCPkMFZQhNJqXPSzLoR7YhjtzJOoMhQldI7bCL4aaWL0kylgYrjg0lNvReUv67+zMK&#10;jmt3cOv2a3Z6TScfVZ/uu21yUepx2L/NQQTqw7/47t7oOD+dTuD2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ZVExQAAAN0AAAAPAAAAAAAAAAAAAAAAAJgCAABkcnMv&#10;ZG93bnJldi54bWxQSwUGAAAAAAQABAD1AAAAigMAAAAA&#10;" path="m,360r99,l99,,,,,360e" fillcolor="#fce3d0" stroked="f">
                    <v:path arrowok="t" o:connecttype="custom" o:connectlocs="0,4292;99,4292;99,3932;0,3932;0,4292" o:connectangles="0,0,0,0,0"/>
                  </v:shape>
                </v:group>
                <v:group id="Group 1039" o:spid="_x0000_s1201" style="position:absolute;left:7389;top:3932;width:98;height:360" coordorigin="7389,3932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040" o:spid="_x0000_s1202" style="position:absolute;left:7389;top:3932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hr8IA&#10;AADdAAAADwAAAGRycy9kb3ducmV2LnhtbERPzWrCQBC+C77DMkJvulGhpKmbIEJCDzlY7QNMs9Ns&#10;aHY2ZNeYvn1XKPQ2H9/vHIrZ9mKi0XeOFWw3CQjixumOWwUf13KdgvABWWPvmBT8kIciXy4OmGl3&#10;53eaLqEVMYR9hgpMCEMmpW8MWfQbNxBH7suNFkOEYyv1iPcYbnu5S5JnabHj2GBwoJOh5vtyswom&#10;I/dlbfvbpzueB0tJ1dTVTqmn1Xx8BRFoDv/iP/ebjvP36Qs8vokn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iGvwgAAAN0AAAAPAAAAAAAAAAAAAAAAAJgCAABkcnMvZG93&#10;bnJldi54bWxQSwUGAAAAAAQABAD1AAAAhwMAAAAA&#10;" path="m,360r98,l98,,,,,360e" fillcolor="#fce3d0" stroked="f">
                    <v:path arrowok="t" o:connecttype="custom" o:connectlocs="0,4292;98,4292;98,3932;0,3932;0,4292" o:connectangles="0,0,0,0,0"/>
                  </v:shape>
                </v:group>
                <v:group id="Group 1037" o:spid="_x0000_s1203" style="position:absolute;left:6347;top:3932;width:1042;height:360" coordorigin="6347,3932" coordsize="104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038" o:spid="_x0000_s1204" style="position:absolute;left:6347;top:3932;width:1042;height:360;visibility:visible;mso-wrap-style:square;v-text-anchor:top" coordsize="104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gbMUA&#10;AADdAAAADwAAAGRycy9kb3ducmV2LnhtbESP3YrCMBCF74V9hzDC3oimVhGtRlkEccXe+PMAQzO2&#10;xWZSkqjdt98IC3s3wzlzvjOrTWca8STna8sKxqMEBHFhdc2lgutlN5yD8AFZY2OZFPyQh836o7fC&#10;TNsXn+h5DqWIIewzVFCF0GZS+qIig35kW+Ko3awzGOLqSqkdvmK4aWSaJDNpsOZIqLClbUXF/fww&#10;EXLsDlOTNi7ftvksnyz2gxT3Sn32u68liEBd+Df/XX/rWH+yGMP7mzi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eBsxQAAAN0AAAAPAAAAAAAAAAAAAAAAAJgCAABkcnMv&#10;ZG93bnJldi54bWxQSwUGAAAAAAQABAD1AAAAigMAAAAA&#10;" path="m,360r1042,l1042,,,,,360e" fillcolor="#fce3d0" stroked="f">
                    <v:path arrowok="t" o:connecttype="custom" o:connectlocs="0,4292;1042,4292;1042,3932;0,3932;0,4292" o:connectangles="0,0,0,0,0"/>
                  </v:shape>
                </v:group>
                <v:group id="Group 1035" o:spid="_x0000_s1205" style="position:absolute;left:7509;top:3932;width:96;height:360" coordorigin="7509,3932" coordsize="9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036" o:spid="_x0000_s1206" style="position:absolute;left:7509;top:3932;width:96;height:360;visibility:visible;mso-wrap-style:square;v-text-anchor:top" coordsize="9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t7MYA&#10;AADdAAAADwAAAGRycy9kb3ducmV2LnhtbESPQYvCMBCF74L/IcyCl0VTlV21GkUXFj3IglXvQzO2&#10;ZZtJaaJWf70RBG8zvDfvezNbNKYUF6pdYVlBvxeBIE6tLjhTcNj/dscgnEfWWFomBTdysJi3WzOM&#10;tb3yji6Jz0QIYRejgtz7KpbSpTkZdD1bEQftZGuDPqx1JnWN1xBuSjmIom9psOBAyLGin5zS/+Rs&#10;AndyvH/2V3/btd2W2UCPouUXH5TqfDTLKQhPjX+bX9cbHeoPJ0N4fhNG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dt7MYAAADdAAAADwAAAAAAAAAAAAAAAACYAgAAZHJz&#10;L2Rvd25yZXYueG1sUEsFBgAAAAAEAAQA9QAAAIsDAAAAAA==&#10;" path="m,360r96,l96,,,,,360e" fillcolor="#fce3d0" stroked="f">
                    <v:path arrowok="t" o:connecttype="custom" o:connectlocs="0,4292;96,4292;96,3932;0,3932;0,4292" o:connectangles="0,0,0,0,0"/>
                  </v:shape>
                </v:group>
                <v:group id="Group 1033" o:spid="_x0000_s1207" style="position:absolute;left:8541;top:3932;width:98;height:360" coordorigin="8541,3932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034" o:spid="_x0000_s1208" style="position:absolute;left:8541;top:3932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9d8EA&#10;AADdAAAADwAAAGRycy9kb3ducmV2LnhtbERPzYrCMBC+L/gOYQRva6ri4nZNiwiKBw+u+gCzzWxT&#10;bCalibW+vREEb/Px/c4y720tOmp95VjBZJyAIC6crrhUcD5tPhcgfEDWWDsmBXfykGeDjyWm2t34&#10;l7pjKEUMYZ+iAhNCk0rpC0MW/dg1xJH7d63FEGFbSt3iLYbbWk6T5EtarDg2GGxobai4HK9WQWfk&#10;bLO39fXPrQ6NpWRb7LdTpUbDfvUDIlAf3uKXe6fj/Nn3HJ7fxBN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WvXfBAAAA3QAAAA8AAAAAAAAAAAAAAAAAmAIAAGRycy9kb3du&#10;cmV2LnhtbFBLBQYAAAAABAAEAPUAAACGAwAAAAA=&#10;" path="m,360r98,l98,,,,,360e" fillcolor="#fce3d0" stroked="f">
                    <v:path arrowok="t" o:connecttype="custom" o:connectlocs="0,4292;98,4292;98,3932;0,3932;0,4292" o:connectangles="0,0,0,0,0"/>
                  </v:shape>
                </v:group>
                <v:group id="Group 1031" o:spid="_x0000_s1209" style="position:absolute;left:7605;top:3932;width:936;height:360" coordorigin="7605,3932" coordsize="93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032" o:spid="_x0000_s1210" style="position:absolute;left:7605;top:3932;width:936;height:360;visibility:visible;mso-wrap-style:square;v-text-anchor:top" coordsize="9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6gsMA&#10;AADdAAAADwAAAGRycy9kb3ducmV2LnhtbERPTYvCMBC9L/gfwgjeNFXB1a5RRBQXDyvWPexxaGbb&#10;ajMpSdT67zeCsLd5vM+ZL1tTixs5X1lWMBwkIIhzqysuFHyftv0pCB+QNdaWScGDPCwXnbc5ptre&#10;+Ui3LBQihrBPUUEZQpNK6fOSDPqBbYgj92udwRChK6R2eI/hppajJJlIgxXHhhIbWpeUX7KrUbCd&#10;tNnPeKN3s3Nu6OD3Xw/XkFK9brv6ABGoDf/il/tTx/nj2Ts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Z6gsMAAADdAAAADwAAAAAAAAAAAAAAAACYAgAAZHJzL2Rv&#10;d25yZXYueG1sUEsFBgAAAAAEAAQA9QAAAIgDAAAAAA==&#10;" path="m,360r936,l936,,,,,360e" fillcolor="#fce3d0" stroked="f">
                    <v:path arrowok="t" o:connecttype="custom" o:connectlocs="0,4292;936,4292;936,3932;0,3932;0,4292" o:connectangles="0,0,0,0,0"/>
                  </v:shape>
                </v:group>
                <v:group id="Group 1029" o:spid="_x0000_s1211" style="position:absolute;left:8658;top:3932;width:98;height:360" coordorigin="8658,3932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030" o:spid="_x0000_s1212" style="position:absolute;left:8658;top:3932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3csIA&#10;AADdAAAADwAAAGRycy9kb3ducmV2LnhtbERPzYrCMBC+L/gOYYS9raktiFajyEJlDz34sw8w24xN&#10;sZmUJtbu2xthYW/z8f3OZjfaVgzU+8axgvksAUFcOd1wreD7UnwsQfiArLF1TAp+ycNuO3nbYK7d&#10;g080nEMtYgj7HBWYELpcSl8ZsuhnriOO3NX1FkOEfS11j48YbluZJslCWmw4Nhjs6NNQdTvfrYLB&#10;yKwobXv/cftjZyk5VOUhVep9Ou7XIAKN4V/85/7ScX62WsHrm3iC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27dywgAAAN0AAAAPAAAAAAAAAAAAAAAAAJgCAABkcnMvZG93&#10;bnJldi54bWxQSwUGAAAAAAQABAD1AAAAhwMAAAAA&#10;" path="m,360r99,l99,,,,,360e" fillcolor="#fce3d0" stroked="f">
                    <v:path arrowok="t" o:connecttype="custom" o:connectlocs="0,4292;99,4292;99,3932;0,3932;0,4292" o:connectangles="0,0,0,0,0"/>
                  </v:shape>
                </v:group>
                <v:group id="Group 1027" o:spid="_x0000_s1213" style="position:absolute;left:9674;top:3932;width:98;height:360" coordorigin="9674,3932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028" o:spid="_x0000_s1214" style="position:absolute;left:9674;top:3932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3jlsEA&#10;AADdAAAADwAAAGRycy9kb3ducmV2LnhtbERP24rCMBB9F/Yfwgj7ZhMviFSjyILigw/ePmBsxqbY&#10;TEoTa/fvNwsL+zaHc53Vpne16KgNlWcN40yBIC68qbjUcLvuRgsQISIbrD2Thm8KsFl/DFaYG//m&#10;M3WXWIoUwiFHDTbGJpcyFJYchsw3xIl7+NZhTLAtpWnxncJdLSdKzaXDilODxYa+LBXPy8tp6Kyc&#10;7o6uft399tQ4UvviuJ9o/Tnst0sQkfr4L/5zH0yaP1Nj+P0mn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N45bBAAAA3QAAAA8AAAAAAAAAAAAAAAAAmAIAAGRycy9kb3du&#10;cmV2LnhtbFBLBQYAAAAABAAEAPUAAACGAwAAAAA=&#10;" path="m,360r98,l98,,,,,360e" fillcolor="#fce3d0" stroked="f">
                    <v:path arrowok="t" o:connecttype="custom" o:connectlocs="0,4292;98,4292;98,3932;0,3932;0,4292" o:connectangles="0,0,0,0,0"/>
                  </v:shape>
                </v:group>
                <v:group id="Group 1025" o:spid="_x0000_s1215" style="position:absolute;left:8757;top:3932;width:917;height:360" coordorigin="8757,3932" coordsize="91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026" o:spid="_x0000_s1216" style="position:absolute;left:8757;top:3932;width:917;height:360;visibility:visible;mso-wrap-style:square;v-text-anchor:top" coordsize="91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i4MMA&#10;AADdAAAADwAAAGRycy9kb3ducmV2LnhtbERPTYvCMBC9L/gfwgh7W1NXKVqN4i4IiwdhVcTj2Ixt&#10;sZmUJmvqvzfCgrd5vM+ZLztTixu1rrKsYDhIQBDnVldcKDjs1x8TEM4ja6wtk4I7OVguem9zzLQN&#10;/Eu3nS9EDGGXoYLS+yaT0uUlGXQD2xBH7mJbgz7CtpC6xRDDTS0/kySVBiuODSU29F1Sft39GQV2&#10;I6eXsC1OPqT7r2Mw6XncbZR673erGQhPnX+J/90/Os4fJyN4fh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Xi4MMAAADdAAAADwAAAAAAAAAAAAAAAACYAgAAZHJzL2Rv&#10;d25yZXYueG1sUEsFBgAAAAAEAAQA9QAAAIgDAAAAAA==&#10;" path="m,360r917,l917,,,,,360e" fillcolor="#fce3d0" stroked="f">
                    <v:path arrowok="t" o:connecttype="custom" o:connectlocs="0,4292;917,4292;917,3932;0,3932;0,4292" o:connectangles="0,0,0,0,0"/>
                  </v:shape>
                </v:group>
                <v:group id="Group 1023" o:spid="_x0000_s1217" style="position:absolute;left:9794;top:3932;width:96;height:360" coordorigin="9794,3932" coordsize="9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024" o:spid="_x0000_s1218" style="position:absolute;left:9794;top:3932;width:96;height:360;visibility:visible;mso-wrap-style:square;v-text-anchor:top" coordsize="9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I4cYA&#10;AADdAAAADwAAAGRycy9kb3ducmV2LnhtbESPQWsCMRCF7wX/QxjBS6mJorauRtFCsQcR3Op92Iy7&#10;i5vJsom6+uubgtDbDO/N+97Ml62txJUaXzrWMOgrEMSZMyXnGg4/X28fIHxANlg5Jg138rBcdF7m&#10;mBh34z1d05CLGMI+QQ1FCHUipc8Ksuj7riaO2sk1FkNcm1yaBm8x3FZyqNREWiw5Egqs6bOg7Jxe&#10;bOROj4/XwXq33bhtlQ/Nu1qN+aB1r9uuZiACteHf/Lz+NrH+SI3h75s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II4cYAAADdAAAADwAAAAAAAAAAAAAAAACYAgAAZHJz&#10;L2Rvd25yZXYueG1sUEsFBgAAAAAEAAQA9QAAAIsDAAAAAA==&#10;" path="m,360r96,l96,,,,,360e" fillcolor="#fce3d0" stroked="f">
                    <v:path arrowok="t" o:connecttype="custom" o:connectlocs="0,4292;96,4292;96,3932;0,3932;0,4292" o:connectangles="0,0,0,0,0"/>
                  </v:shape>
                </v:group>
                <v:group id="Group 1021" o:spid="_x0000_s1219" style="position:absolute;left:10951;top:3932;width:98;height:360" coordorigin="10951,3932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022" o:spid="_x0000_s1220" style="position:absolute;left:10951;top:3932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eecEA&#10;AADdAAAADwAAAGRycy9kb3ducmV2LnhtbERPzYrCMBC+C/sOYRa8abIqrlSjyIKyBw/q+gBjMzbF&#10;ZlKaWLtvbwTB23x8v7NYda4SLTWh9Kzha6hAEOfelFxoOP1tBjMQISIbrDyThn8KsFp+9BaYGX/n&#10;A7XHWIgUwiFDDTbGOpMy5JYchqGviRN38Y3DmGBTSNPgPYW7So6UmkqHJacGizX9WMqvx5vT0Fo5&#10;3uxcdTv79b52pLb5bjvSuv/ZrecgInXxLX65f02aP1Hf8PwmnS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o3nnBAAAA3QAAAA8AAAAAAAAAAAAAAAAAmAIAAGRycy9kb3du&#10;cmV2LnhtbFBLBQYAAAAABAAEAPUAAACGAwAAAAA=&#10;" path="m,360r98,l98,,,,,360e" fillcolor="#fce3d0" stroked="f">
                    <v:path arrowok="t" o:connecttype="custom" o:connectlocs="0,4292;98,4292;98,3932;0,3932;0,4292" o:connectangles="0,0,0,0,0"/>
                  </v:shape>
                </v:group>
                <v:group id="Group 1019" o:spid="_x0000_s1221" style="position:absolute;left:9890;top:3932;width:1061;height:360" coordorigin="9890,3932" coordsize="1061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020" o:spid="_x0000_s1222" style="position:absolute;left:9890;top:3932;width:1061;height:360;visibility:visible;mso-wrap-style:square;v-text-anchor:top" coordsize="106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aq8EA&#10;AADdAAAADwAAAGRycy9kb3ducmV2LnhtbERPy6rCMBDdX/Afwgh3p6kPRKtRfIK484G4HJqxLTaT&#10;0kTt9euNINzdHM5zJrPaFOJBlcstK+i0IxDEidU5pwpOx01rCMJ5ZI2FZVLwRw5m08bPBGNtn7yn&#10;x8GnIoSwi1FB5n0ZS+mSjAy6ti2JA3e1lUEfYJVKXeEzhJtCdqNoIA3mHBoyLGmZUXI73I2C3Upe&#10;HC9Mun2tz4Pdpnfznftaqd9mPR+D8FT7f/HXvdVhfj8aweebcIK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YWqvBAAAA3QAAAA8AAAAAAAAAAAAAAAAAmAIAAGRycy9kb3du&#10;cmV2LnhtbFBLBQYAAAAABAAEAPUAAACGAwAAAAA=&#10;" path="m,360r1061,l1061,,,,,360e" fillcolor="#fce3d0" stroked="f">
                    <v:path arrowok="t" o:connecttype="custom" o:connectlocs="0,4292;1061,4292;1061,3932;0,3932;0,4292" o:connectangles="0,0,0,0,0"/>
                  </v:shape>
                </v:group>
                <v:group id="Group 1017" o:spid="_x0000_s1223" style="position:absolute;left:4244;top:3923;width:6824;height:2" coordorigin="4244,3923" coordsize="6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018" o:spid="_x0000_s1224" style="position:absolute;left:4244;top:3923;width:6824;height:2;visibility:visible;mso-wrap-style:square;v-text-anchor:top" coordsize="6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DpMQA&#10;AADdAAAADwAAAGRycy9kb3ducmV2LnhtbERPTWvCQBC9C/0PyxS86SZBiqSuIkJRKi1oPfQ4ZqdJ&#10;MDubZqcx/ffdguBtHu9zFqvBNaqnLtSeDaTTBBRx4W3NpYHTx8tkDioIssXGMxn4pQCr5cNogbn1&#10;Vz5Qf5RSxRAOORqoRNpc61BU5DBMfUscuS/fOZQIu1LbDq8x3DU6S5In7bDm2FBhS5uKisvxxxnY&#10;HE7D9/v2LZsVItk5eT33n3ZvzPhxWD+DEhrkLr65dzbOn6Up/H8TT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Gw6TEAAAA3QAAAA8AAAAAAAAAAAAAAAAAmAIAAGRycy9k&#10;b3ducmV2LnhtbFBLBQYAAAAABAAEAPUAAACJAwAAAAA=&#10;" path="m,l6824,e" filled="f" strokecolor="#f79546" strokeweight="1.06pt">
                    <v:path arrowok="t" o:connecttype="custom" o:connectlocs="0,0;6824,0" o:connectangles="0,0"/>
                  </v:shape>
                </v:group>
                <v:group id="Group 1015" o:spid="_x0000_s1225" style="position:absolute;left:4244;top:4302;width:6824;height:2" coordorigin="4244,4302" coordsize="6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016" o:spid="_x0000_s1226" style="position:absolute;left:4244;top:4302;width:6824;height:2;visibility:visible;mso-wrap-style:square;v-text-anchor:top" coordsize="6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j4SMQA&#10;AADdAAAADwAAAGRycy9kb3ducmV2LnhtbERPS2vCQBC+C/6HZYTedGMqRVJXKUJpqVTwcfA4ZqdJ&#10;aHY2zU5j/PddoeBtPr7nLFa9q1VHbag8G5hOElDEubcVFwaOh9fxHFQQZIu1ZzJwpQCr5XCwwMz6&#10;C++o20uhYgiHDA2UIk2mdchLchgmviGO3JdvHUqEbaFti5cY7mqdJsmTdlhxbCixoXVJ+ff+1xlY&#10;7479z/btM53lIuk5+Th3J7sx5mHUvzyDEurlLv53v9s4fzZ9hNs38Q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+EjEAAAA3QAAAA8AAAAAAAAAAAAAAAAAmAIAAGRycy9k&#10;b3ducmV2LnhtbFBLBQYAAAAABAAEAPUAAACJAwAAAAA=&#10;" path="m,l6824,e" filled="f" strokecolor="#f79546" strokeweight="1.06pt">
                    <v:path arrowok="t" o:connecttype="custom" o:connectlocs="0,0;6824,0" o:connectangles="0,0"/>
                  </v:shape>
                </v:group>
                <v:group id="Group 1013" o:spid="_x0000_s1227" style="position:absolute;left:1692;top:4681;width:9376;height:2" coordorigin="1692,4681" coordsize="93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014" o:spid="_x0000_s1228" style="position:absolute;left:1692;top:4681;width:9376;height:2;visibility:visible;mso-wrap-style:square;v-text-anchor:top" coordsize="9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MucIA&#10;AADdAAAADwAAAGRycy9kb3ducmV2LnhtbERPTWsCMRC9C/6HMEJvmlWqla1RaqHQi4dqS6/jZrob&#10;3UzCJmr8940geJvH+5zFKtlWnKkLxrGC8agAQVw5bbhW8L37GM5BhIissXVMCq4UYLXs9xZYanfh&#10;LzpvYy1yCIcSFTQx+lLKUDVkMYycJ87cn+ssxgy7WuoOLznctnJSFDNp0XBuaNDTe0PVcXuyCl48&#10;m5/0q816tkm7w3499ZOTV+ppkN5eQURK8SG+uz91nv88nsLtm3y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8y5wgAAAN0AAAAPAAAAAAAAAAAAAAAAAJgCAABkcnMvZG93&#10;bnJldi54bWxQSwUGAAAAAAQABAD1AAAAhwMAAAAA&#10;" path="m,l9376,e" filled="f" strokecolor="#f79546" strokeweight=".37392mm">
                    <v:path arrowok="t" o:connecttype="custom" o:connectlocs="0,0;937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Table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sults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ong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throu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years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tabs>
          <w:tab w:val="left" w:pos="3520"/>
          <w:tab w:val="left" w:pos="5120"/>
          <w:tab w:val="left" w:pos="6320"/>
          <w:tab w:val="left" w:pos="7460"/>
          <w:tab w:val="left" w:pos="8660"/>
        </w:tabs>
        <w:spacing w:after="0" w:line="240" w:lineRule="auto"/>
        <w:ind w:left="97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Activities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Unit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2011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2012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2013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2014</w:t>
      </w:r>
    </w:p>
    <w:p w:rsidR="0097454B" w:rsidRDefault="00764783">
      <w:pPr>
        <w:tabs>
          <w:tab w:val="left" w:pos="5520"/>
          <w:tab w:val="left" w:pos="6660"/>
          <w:tab w:val="left" w:pos="7800"/>
          <w:tab w:val="left" w:pos="9060"/>
        </w:tabs>
        <w:spacing w:before="97" w:after="0" w:line="240" w:lineRule="auto"/>
        <w:ind w:left="288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Bac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326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421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496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356</w:t>
      </w:r>
    </w:p>
    <w:p w:rsidR="0097454B" w:rsidRDefault="00764783">
      <w:pPr>
        <w:tabs>
          <w:tab w:val="left" w:pos="5520"/>
          <w:tab w:val="left" w:pos="6660"/>
          <w:tab w:val="left" w:pos="7800"/>
          <w:tab w:val="left" w:pos="9060"/>
        </w:tabs>
        <w:spacing w:before="80" w:after="0" w:line="241" w:lineRule="exact"/>
        <w:ind w:left="288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position w:val="-5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-4"/>
          <w:position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position w:val="-5"/>
          <w:sz w:val="26"/>
          <w:szCs w:val="26"/>
        </w:rPr>
        <w:tab/>
        <w:t>379</w:t>
      </w:r>
      <w:r>
        <w:rPr>
          <w:rFonts w:ascii="Times New Roman" w:eastAsia="Times New Roman" w:hAnsi="Times New Roman" w:cs="Times New Roman"/>
          <w:position w:val="-5"/>
          <w:sz w:val="26"/>
          <w:szCs w:val="26"/>
        </w:rPr>
        <w:tab/>
        <w:t>707</w:t>
      </w:r>
      <w:r>
        <w:rPr>
          <w:rFonts w:ascii="Times New Roman" w:eastAsia="Times New Roman" w:hAnsi="Times New Roman" w:cs="Times New Roman"/>
          <w:position w:val="-5"/>
          <w:sz w:val="26"/>
          <w:szCs w:val="26"/>
        </w:rPr>
        <w:tab/>
        <w:t>695</w:t>
      </w:r>
      <w:r>
        <w:rPr>
          <w:rFonts w:ascii="Times New Roman" w:eastAsia="Times New Roman" w:hAnsi="Times New Roman" w:cs="Times New Roman"/>
          <w:position w:val="-5"/>
          <w:sz w:val="26"/>
          <w:szCs w:val="26"/>
        </w:rPr>
        <w:tab/>
        <w:t>635</w:t>
      </w:r>
    </w:p>
    <w:p w:rsidR="0097454B" w:rsidRDefault="0097454B">
      <w:pPr>
        <w:spacing w:after="0"/>
        <w:sectPr w:rsidR="0097454B">
          <w:pgSz w:w="11920" w:h="16840"/>
          <w:pgMar w:top="820" w:right="580" w:bottom="940" w:left="1480" w:header="592" w:footer="757" w:gutter="0"/>
          <w:cols w:space="720"/>
        </w:sectPr>
      </w:pPr>
    </w:p>
    <w:p w:rsidR="0097454B" w:rsidRDefault="00764783">
      <w:pPr>
        <w:spacing w:after="0" w:line="265" w:lineRule="exact"/>
        <w:ind w:left="3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No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#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b/>
          <w:bCs/>
          <w:sz w:val="26"/>
          <w:szCs w:val="26"/>
        </w:rPr>
        <w:t>out</w:t>
      </w:r>
      <w:r w:rsidR="007F0665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 w:rsidR="007F0665">
        <w:rPr>
          <w:rFonts w:ascii="Times New Roman" w:eastAsia="Times New Roman" w:hAnsi="Times New Roman" w:cs="Times New Roman"/>
          <w:b/>
          <w:bCs/>
          <w:sz w:val="26"/>
          <w:szCs w:val="26"/>
        </w:rPr>
        <w:t>eached</w:t>
      </w:r>
    </w:p>
    <w:p w:rsidR="0097454B" w:rsidRDefault="00764783">
      <w:pPr>
        <w:spacing w:before="58" w:after="0" w:line="240" w:lineRule="auto"/>
        <w:ind w:left="3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people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8" w:after="0" w:line="220" w:lineRule="exact"/>
      </w:pPr>
    </w:p>
    <w:p w:rsidR="0097454B" w:rsidRDefault="00764783">
      <w:pPr>
        <w:spacing w:after="0" w:line="287" w:lineRule="auto"/>
        <w:ind w:left="330" w:right="-6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No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#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outr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ached contacts</w:t>
      </w:r>
    </w:p>
    <w:p w:rsidR="0097454B" w:rsidRDefault="00764783">
      <w:pPr>
        <w:spacing w:before="6" w:after="0" w:line="130" w:lineRule="exact"/>
        <w:rPr>
          <w:sz w:val="13"/>
          <w:szCs w:val="13"/>
        </w:rPr>
      </w:pPr>
      <w:r>
        <w:br w:type="column"/>
      </w:r>
    </w:p>
    <w:p w:rsidR="0097454B" w:rsidRDefault="00764783">
      <w:pPr>
        <w:tabs>
          <w:tab w:val="left" w:pos="2620"/>
          <w:tab w:val="left" w:pos="3780"/>
          <w:tab w:val="left" w:pos="4920"/>
          <w:tab w:val="left" w:pos="61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448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335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363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339</w:t>
      </w:r>
    </w:p>
    <w:p w:rsidR="0097454B" w:rsidRDefault="00764783">
      <w:pPr>
        <w:tabs>
          <w:tab w:val="left" w:pos="6180"/>
        </w:tabs>
        <w:spacing w:before="80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Long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774</w:t>
      </w:r>
    </w:p>
    <w:p w:rsidR="0097454B" w:rsidRDefault="00764783">
      <w:pPr>
        <w:tabs>
          <w:tab w:val="left" w:pos="2440"/>
          <w:tab w:val="left" w:pos="3580"/>
          <w:tab w:val="left" w:pos="4720"/>
          <w:tab w:val="left" w:pos="6000"/>
        </w:tabs>
        <w:spacing w:before="87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Total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1.153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1.463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1.554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2.104</w:t>
      </w:r>
    </w:p>
    <w:p w:rsidR="0097454B" w:rsidRDefault="00764783">
      <w:pPr>
        <w:tabs>
          <w:tab w:val="left" w:pos="2300"/>
          <w:tab w:val="left" w:pos="3460"/>
          <w:tab w:val="left" w:pos="4580"/>
          <w:tab w:val="left" w:pos="5860"/>
        </w:tabs>
        <w:spacing w:before="73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Bac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20.581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57.240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46.976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59.947</w:t>
      </w:r>
    </w:p>
    <w:p w:rsidR="0097454B" w:rsidRDefault="00764783">
      <w:pPr>
        <w:tabs>
          <w:tab w:val="left" w:pos="2300"/>
          <w:tab w:val="left" w:pos="3460"/>
          <w:tab w:val="left" w:pos="4580"/>
          <w:tab w:val="left" w:pos="5860"/>
        </w:tabs>
        <w:spacing w:before="80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88.860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43.261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42.193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75.703</w:t>
      </w:r>
    </w:p>
    <w:p w:rsidR="0097454B" w:rsidRDefault="00764783">
      <w:pPr>
        <w:tabs>
          <w:tab w:val="left" w:pos="2300"/>
          <w:tab w:val="left" w:pos="3460"/>
          <w:tab w:val="left" w:pos="4580"/>
          <w:tab w:val="left" w:pos="5860"/>
        </w:tabs>
        <w:spacing w:before="80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22.404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49.932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35.796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62.831</w:t>
      </w:r>
    </w:p>
    <w:p w:rsidR="0097454B" w:rsidRDefault="00764783">
      <w:pPr>
        <w:tabs>
          <w:tab w:val="left" w:pos="6000"/>
        </w:tabs>
        <w:spacing w:before="78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Long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9.771</w:t>
      </w:r>
    </w:p>
    <w:p w:rsidR="0097454B" w:rsidRDefault="00764783">
      <w:pPr>
        <w:tabs>
          <w:tab w:val="left" w:pos="2180"/>
          <w:tab w:val="left" w:pos="3320"/>
          <w:tab w:val="left" w:pos="4460"/>
          <w:tab w:val="left" w:pos="5740"/>
        </w:tabs>
        <w:spacing w:before="87" w:after="0" w:line="293" w:lineRule="exact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Total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ab/>
        <w:t>131.845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ab/>
        <w:t>150.433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ab/>
        <w:t>124.965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ab/>
        <w:t>208.252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2" w:space="720" w:equalWidth="0">
            <w:col w:w="2147" w:space="734"/>
            <w:col w:w="6979"/>
          </w:cols>
        </w:sectPr>
      </w:pPr>
    </w:p>
    <w:p w:rsidR="0097454B" w:rsidRDefault="0097454B">
      <w:pPr>
        <w:spacing w:before="3" w:after="0" w:line="170" w:lineRule="exact"/>
        <w:rPr>
          <w:sz w:val="17"/>
          <w:szCs w:val="17"/>
        </w:rPr>
      </w:pPr>
    </w:p>
    <w:p w:rsidR="0097454B" w:rsidRDefault="00764783">
      <w:pPr>
        <w:spacing w:before="26" w:after="0" w:line="288" w:lineRule="auto"/>
        <w:ind w:left="222" w:right="206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utreach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6,2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been outreached 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oject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with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total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z w:val="26"/>
          <w:szCs w:val="26"/>
        </w:rPr>
        <w:t>15,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95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outreach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ts.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average,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 received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8.2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visits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mo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th.</w:t>
      </w:r>
    </w:p>
    <w:p w:rsidR="0097454B" w:rsidRDefault="0097454B">
      <w:pPr>
        <w:spacing w:before="9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b)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Indirect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unic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b/>
          <w:bCs/>
          <w:i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IEC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aterial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distribut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on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7" w:lineRule="auto"/>
        <w:ind w:left="222" w:right="205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upported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2011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During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this period,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 1,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>36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sions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conducted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gh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ward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</w:p>
    <w:p w:rsidR="0097454B" w:rsidRDefault="0097454B">
      <w:pPr>
        <w:spacing w:after="0"/>
        <w:jc w:val="both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88" w:lineRule="auto"/>
        <w:ind w:left="222" w:right="2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speaker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update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 on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HIV/AIDS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epi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cs,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HRI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roject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province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Methadone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ram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pecial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 since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2013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even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sz w:val="26"/>
          <w:szCs w:val="26"/>
        </w:rPr>
        <w:t>gh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unding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support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w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provided, 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unica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 activi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ve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nducted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z w:val="26"/>
          <w:szCs w:val="26"/>
        </w:rPr>
        <w:t>uang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>04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ions (Bắc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Kạn: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48;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ê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Quang: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z w:val="26"/>
          <w:szCs w:val="26"/>
        </w:rPr>
        <w:t>6)</w:t>
      </w:r>
    </w:p>
    <w:p w:rsidR="0097454B" w:rsidRDefault="0097454B">
      <w:pPr>
        <w:spacing w:before="3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06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Distrib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84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>762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lets,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brochures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“</w:t>
      </w:r>
      <w:r>
        <w:rPr>
          <w:rFonts w:ascii="Times New Roman" w:eastAsia="Times New Roman" w:hAnsi="Times New Roman" w:cs="Times New Roman"/>
          <w:sz w:val="26"/>
          <w:szCs w:val="26"/>
        </w:rPr>
        <w:t>AIDS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the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”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zine copies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target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bers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high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sk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behav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aterial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ded clients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ith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b</w:t>
      </w:r>
      <w:r>
        <w:rPr>
          <w:rFonts w:ascii="Times New Roman" w:eastAsia="Times New Roman" w:hAnsi="Times New Roman" w:cs="Times New Roman"/>
          <w:sz w:val="26"/>
          <w:szCs w:val="26"/>
        </w:rPr>
        <w:t>asic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RI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ivit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es,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guid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nce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njection,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right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 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venue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access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ith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roject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 The “AIDS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”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magazine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kept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dated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tional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trol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 and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new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wledge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ation on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/A</w:t>
      </w:r>
      <w:r>
        <w:rPr>
          <w:rFonts w:ascii="Times New Roman" w:eastAsia="Times New Roman" w:hAnsi="Times New Roman" w:cs="Times New Roman"/>
          <w:sz w:val="26"/>
          <w:szCs w:val="26"/>
        </w:rPr>
        <w:t>IDS.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Learnt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ons,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stories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ical 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making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ributions 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IV/A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DS str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ggle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uasive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mples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encourage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ople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circ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mstance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live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better.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87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Clean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needles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sy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ringes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P)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ogr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P)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222" w:right="260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Table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utco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NSP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CUP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eriod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11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14</w:t>
      </w:r>
    </w:p>
    <w:p w:rsidR="0097454B" w:rsidRDefault="0097454B">
      <w:pPr>
        <w:spacing w:before="2"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837"/>
        <w:gridCol w:w="1118"/>
        <w:gridCol w:w="934"/>
        <w:gridCol w:w="386"/>
        <w:gridCol w:w="1104"/>
        <w:gridCol w:w="1136"/>
        <w:gridCol w:w="1274"/>
      </w:tblGrid>
      <w:tr w:rsidR="0097454B">
        <w:trPr>
          <w:trHeight w:hRule="exact" w:val="823"/>
        </w:trPr>
        <w:tc>
          <w:tcPr>
            <w:tcW w:w="674" w:type="dxa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single" w:sz="8" w:space="0" w:color="C0504D"/>
            </w:tcBorders>
          </w:tcPr>
          <w:p w:rsidR="0097454B" w:rsidRDefault="00764783">
            <w:pPr>
              <w:spacing w:before="58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No</w:t>
            </w:r>
          </w:p>
        </w:tc>
        <w:tc>
          <w:tcPr>
            <w:tcW w:w="2837" w:type="dxa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single" w:sz="8" w:space="0" w:color="C0504D"/>
            </w:tcBorders>
          </w:tcPr>
          <w:p w:rsidR="0097454B" w:rsidRDefault="00764783">
            <w:pPr>
              <w:spacing w:before="58" w:after="0" w:line="240" w:lineRule="auto"/>
              <w:ind w:left="91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activities</w:t>
            </w:r>
          </w:p>
        </w:tc>
        <w:tc>
          <w:tcPr>
            <w:tcW w:w="1118" w:type="dxa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single" w:sz="8" w:space="0" w:color="C0504D"/>
            </w:tcBorders>
          </w:tcPr>
          <w:p w:rsidR="0097454B" w:rsidRDefault="00764783">
            <w:pPr>
              <w:spacing w:before="58" w:after="0" w:line="240" w:lineRule="auto"/>
              <w:ind w:left="2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2011</w:t>
            </w:r>
          </w:p>
        </w:tc>
        <w:tc>
          <w:tcPr>
            <w:tcW w:w="934" w:type="dxa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nil"/>
            </w:tcBorders>
          </w:tcPr>
          <w:p w:rsidR="0097454B" w:rsidRDefault="00764783">
            <w:pPr>
              <w:spacing w:before="58" w:after="0" w:line="240" w:lineRule="auto"/>
              <w:ind w:left="388" w:right="-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2012</w:t>
            </w:r>
          </w:p>
        </w:tc>
        <w:tc>
          <w:tcPr>
            <w:tcW w:w="386" w:type="dxa"/>
            <w:tcBorders>
              <w:top w:val="single" w:sz="8" w:space="0" w:color="C0504D"/>
              <w:left w:val="nil"/>
              <w:bottom w:val="single" w:sz="19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1104" w:type="dxa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single" w:sz="8" w:space="0" w:color="C0504D"/>
            </w:tcBorders>
          </w:tcPr>
          <w:p w:rsidR="0097454B" w:rsidRDefault="00764783">
            <w:pPr>
              <w:spacing w:before="58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2013</w:t>
            </w:r>
          </w:p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single" w:sz="8" w:space="0" w:color="C0504D"/>
            </w:tcBorders>
          </w:tcPr>
          <w:p w:rsidR="0097454B" w:rsidRDefault="00764783">
            <w:pPr>
              <w:spacing w:before="58" w:after="0" w:line="240" w:lineRule="auto"/>
              <w:ind w:left="2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2014</w:t>
            </w:r>
          </w:p>
        </w:tc>
        <w:tc>
          <w:tcPr>
            <w:tcW w:w="1274" w:type="dxa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single" w:sz="8" w:space="0" w:color="C0504D"/>
            </w:tcBorders>
          </w:tcPr>
          <w:p w:rsidR="0097454B" w:rsidRDefault="00764783">
            <w:pPr>
              <w:spacing w:before="58" w:after="0" w:line="288" w:lineRule="auto"/>
              <w:ind w:left="162" w:right="105" w:firstLine="13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Total/ Average</w:t>
            </w:r>
          </w:p>
        </w:tc>
      </w:tr>
      <w:tr w:rsidR="0097454B">
        <w:trPr>
          <w:trHeight w:hRule="exact" w:val="737"/>
        </w:trPr>
        <w:tc>
          <w:tcPr>
            <w:tcW w:w="674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221" w:right="20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</w:t>
            </w:r>
          </w:p>
        </w:tc>
        <w:tc>
          <w:tcPr>
            <w:tcW w:w="2837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1" w:after="0" w:line="241" w:lineRule="auto"/>
              <w:ind w:left="1062" w:right="38" w:hanging="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Total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mber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of distributed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NSP</w:t>
            </w:r>
          </w:p>
        </w:tc>
        <w:tc>
          <w:tcPr>
            <w:tcW w:w="1118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542.123</w:t>
            </w:r>
          </w:p>
        </w:tc>
        <w:tc>
          <w:tcPr>
            <w:tcW w:w="1320" w:type="dxa"/>
            <w:gridSpan w:val="2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16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1.255.201</w:t>
            </w:r>
          </w:p>
        </w:tc>
        <w:tc>
          <w:tcPr>
            <w:tcW w:w="1104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14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999.679</w:t>
            </w:r>
          </w:p>
        </w:tc>
        <w:tc>
          <w:tcPr>
            <w:tcW w:w="1136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837.602</w:t>
            </w:r>
          </w:p>
        </w:tc>
        <w:tc>
          <w:tcPr>
            <w:tcW w:w="1274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97454B" w:rsidRDefault="00764783">
            <w:pPr>
              <w:spacing w:after="0" w:line="240" w:lineRule="auto"/>
              <w:ind w:left="1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3.634.605</w:t>
            </w:r>
          </w:p>
        </w:tc>
      </w:tr>
      <w:tr w:rsidR="0097454B">
        <w:trPr>
          <w:trHeight w:hRule="exact" w:val="559"/>
        </w:trPr>
        <w:tc>
          <w:tcPr>
            <w:tcW w:w="6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90" w:after="0" w:line="240" w:lineRule="auto"/>
              <w:ind w:left="221" w:right="20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</w:t>
            </w:r>
          </w:p>
        </w:tc>
        <w:tc>
          <w:tcPr>
            <w:tcW w:w="283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90"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Achieved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l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anned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et</w:t>
            </w:r>
          </w:p>
        </w:tc>
        <w:tc>
          <w:tcPr>
            <w:tcW w:w="11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90" w:after="0" w:line="240" w:lineRule="auto"/>
              <w:ind w:left="52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60%</w:t>
            </w:r>
          </w:p>
        </w:tc>
        <w:tc>
          <w:tcPr>
            <w:tcW w:w="13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90" w:after="0" w:line="240" w:lineRule="auto"/>
              <w:ind w:left="5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103%</w:t>
            </w:r>
          </w:p>
        </w:tc>
        <w:tc>
          <w:tcPr>
            <w:tcW w:w="11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90" w:after="0" w:line="240" w:lineRule="auto"/>
              <w:ind w:left="50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96%</w:t>
            </w:r>
          </w:p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90" w:after="0" w:line="240" w:lineRule="auto"/>
              <w:ind w:left="53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85%</w:t>
            </w:r>
          </w:p>
        </w:tc>
        <w:tc>
          <w:tcPr>
            <w:tcW w:w="1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97" w:after="0" w:line="240" w:lineRule="auto"/>
              <w:ind w:left="63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%</w:t>
            </w:r>
          </w:p>
        </w:tc>
      </w:tr>
      <w:tr w:rsidR="0097454B">
        <w:trPr>
          <w:trHeight w:hRule="exact" w:val="1037"/>
        </w:trPr>
        <w:tc>
          <w:tcPr>
            <w:tcW w:w="6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221" w:right="20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</w:t>
            </w:r>
          </w:p>
        </w:tc>
        <w:tc>
          <w:tcPr>
            <w:tcW w:w="283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1" w:after="0" w:line="240" w:lineRule="auto"/>
              <w:ind w:left="319" w:right="81" w:firstLine="331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Average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mber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N&amp;S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dist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ibuted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an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outreach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szCs w:val="26"/>
              </w:rPr>
              <w:t>s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it</w:t>
            </w:r>
          </w:p>
        </w:tc>
        <w:tc>
          <w:tcPr>
            <w:tcW w:w="11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67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13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right="8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2,8</w:t>
            </w:r>
          </w:p>
        </w:tc>
        <w:tc>
          <w:tcPr>
            <w:tcW w:w="11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66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2,4</w:t>
            </w:r>
          </w:p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69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3.0</w:t>
            </w:r>
          </w:p>
        </w:tc>
        <w:tc>
          <w:tcPr>
            <w:tcW w:w="1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3,1</w:t>
            </w:r>
          </w:p>
        </w:tc>
      </w:tr>
      <w:tr w:rsidR="0097454B">
        <w:trPr>
          <w:trHeight w:hRule="exact" w:val="1037"/>
        </w:trPr>
        <w:tc>
          <w:tcPr>
            <w:tcW w:w="6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221" w:right="20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</w:t>
            </w:r>
          </w:p>
        </w:tc>
        <w:tc>
          <w:tcPr>
            <w:tcW w:w="283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1" w:after="0" w:line="240" w:lineRule="auto"/>
              <w:ind w:left="693" w:right="81" w:hanging="4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Average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mber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N&amp;S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dist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ibuted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o IDU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h</w:t>
            </w:r>
          </w:p>
        </w:tc>
        <w:tc>
          <w:tcPr>
            <w:tcW w:w="11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right="8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34</w:t>
            </w:r>
          </w:p>
        </w:tc>
        <w:tc>
          <w:tcPr>
            <w:tcW w:w="9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97454B" w:rsidRDefault="0097454B"/>
        </w:tc>
        <w:tc>
          <w:tcPr>
            <w:tcW w:w="38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1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right="7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43</w:t>
            </w:r>
          </w:p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5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24,2</w:t>
            </w:r>
          </w:p>
        </w:tc>
        <w:tc>
          <w:tcPr>
            <w:tcW w:w="1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70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39,8</w:t>
            </w:r>
          </w:p>
        </w:tc>
      </w:tr>
      <w:tr w:rsidR="0097454B">
        <w:trPr>
          <w:trHeight w:hRule="exact" w:val="740"/>
        </w:trPr>
        <w:tc>
          <w:tcPr>
            <w:tcW w:w="6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221" w:right="20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</w:t>
            </w:r>
          </w:p>
        </w:tc>
        <w:tc>
          <w:tcPr>
            <w:tcW w:w="283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4" w:after="0" w:line="240" w:lineRule="auto"/>
              <w:ind w:left="6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Percentage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of N&amp;S</w:t>
            </w:r>
          </w:p>
          <w:p w:rsidR="0097454B" w:rsidRDefault="00764783">
            <w:pPr>
              <w:spacing w:after="0" w:line="298" w:lineRule="exact"/>
              <w:ind w:left="75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distributed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</w:t>
            </w:r>
          </w:p>
        </w:tc>
        <w:tc>
          <w:tcPr>
            <w:tcW w:w="11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52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%</w:t>
            </w:r>
          </w:p>
        </w:tc>
        <w:tc>
          <w:tcPr>
            <w:tcW w:w="13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72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%</w:t>
            </w:r>
          </w:p>
        </w:tc>
        <w:tc>
          <w:tcPr>
            <w:tcW w:w="11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50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%</w:t>
            </w:r>
          </w:p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53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%</w:t>
            </w:r>
          </w:p>
        </w:tc>
        <w:tc>
          <w:tcPr>
            <w:tcW w:w="1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97454B" w:rsidRDefault="00764783">
            <w:pPr>
              <w:spacing w:after="0" w:line="240" w:lineRule="auto"/>
              <w:ind w:left="67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82%</w:t>
            </w:r>
          </w:p>
        </w:tc>
      </w:tr>
      <w:tr w:rsidR="0097454B">
        <w:trPr>
          <w:trHeight w:hRule="exact" w:val="888"/>
        </w:trPr>
        <w:tc>
          <w:tcPr>
            <w:tcW w:w="6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97454B" w:rsidRDefault="00764783">
            <w:pPr>
              <w:spacing w:after="0" w:line="240" w:lineRule="auto"/>
              <w:ind w:left="221" w:right="20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</w:t>
            </w:r>
          </w:p>
        </w:tc>
        <w:tc>
          <w:tcPr>
            <w:tcW w:w="283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97454B" w:rsidRDefault="00764783">
            <w:pPr>
              <w:spacing w:after="0" w:line="240" w:lineRule="auto"/>
              <w:ind w:left="44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ber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of used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&amp;S</w:t>
            </w:r>
          </w:p>
          <w:p w:rsidR="0097454B" w:rsidRDefault="00764783">
            <w:pPr>
              <w:spacing w:before="1" w:after="0" w:line="240" w:lineRule="auto"/>
              <w:ind w:left="178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collected</w:t>
            </w:r>
          </w:p>
        </w:tc>
        <w:tc>
          <w:tcPr>
            <w:tcW w:w="11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82" w:after="0" w:line="275" w:lineRule="auto"/>
              <w:ind w:left="349" w:right="35" w:hanging="19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380.193 (70%)</w:t>
            </w:r>
          </w:p>
        </w:tc>
        <w:tc>
          <w:tcPr>
            <w:tcW w:w="13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82" w:after="0" w:line="275" w:lineRule="auto"/>
              <w:ind w:left="554" w:right="32" w:hanging="19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900.551 (72%)</w:t>
            </w:r>
          </w:p>
        </w:tc>
        <w:tc>
          <w:tcPr>
            <w:tcW w:w="11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82" w:after="0" w:line="275" w:lineRule="auto"/>
              <w:ind w:left="337" w:right="32" w:hanging="19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670.266 (67%)</w:t>
            </w:r>
          </w:p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1" w:after="0" w:line="323" w:lineRule="auto"/>
              <w:ind w:left="364" w:right="37" w:hanging="13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592655 (71%)</w:t>
            </w:r>
          </w:p>
        </w:tc>
        <w:tc>
          <w:tcPr>
            <w:tcW w:w="1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8" w:after="0" w:line="323" w:lineRule="auto"/>
              <w:ind w:left="462" w:right="11" w:hanging="34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2.543.675 (7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</w:tc>
      </w:tr>
      <w:tr w:rsidR="0097454B">
        <w:trPr>
          <w:trHeight w:hRule="exact" w:val="737"/>
        </w:trPr>
        <w:tc>
          <w:tcPr>
            <w:tcW w:w="6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221" w:right="20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7</w:t>
            </w:r>
          </w:p>
        </w:tc>
        <w:tc>
          <w:tcPr>
            <w:tcW w:w="283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5" w:after="0" w:line="298" w:lineRule="exact"/>
              <w:ind w:left="681" w:right="36" w:hanging="2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ber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of distrib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ted distilled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w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ater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vials</w:t>
            </w:r>
          </w:p>
        </w:tc>
        <w:tc>
          <w:tcPr>
            <w:tcW w:w="11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15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476.625</w:t>
            </w:r>
          </w:p>
        </w:tc>
        <w:tc>
          <w:tcPr>
            <w:tcW w:w="13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16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1.179.918</w:t>
            </w:r>
          </w:p>
        </w:tc>
        <w:tc>
          <w:tcPr>
            <w:tcW w:w="11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14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893.503</w:t>
            </w:r>
          </w:p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564.731</w:t>
            </w:r>
          </w:p>
        </w:tc>
        <w:tc>
          <w:tcPr>
            <w:tcW w:w="1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97454B" w:rsidRDefault="00764783">
            <w:pPr>
              <w:spacing w:after="0" w:line="240" w:lineRule="auto"/>
              <w:ind w:left="1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3.114.777</w:t>
            </w:r>
          </w:p>
        </w:tc>
      </w:tr>
      <w:tr w:rsidR="0097454B">
        <w:trPr>
          <w:trHeight w:hRule="exact" w:val="737"/>
        </w:trPr>
        <w:tc>
          <w:tcPr>
            <w:tcW w:w="6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221" w:right="20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8</w:t>
            </w:r>
          </w:p>
        </w:tc>
        <w:tc>
          <w:tcPr>
            <w:tcW w:w="2837" w:type="dxa"/>
            <w:tcBorders>
              <w:top w:val="single" w:sz="8" w:space="0" w:color="C0504D"/>
              <w:left w:val="single" w:sz="8" w:space="0" w:color="C0504D"/>
              <w:bottom w:val="single" w:sz="9" w:space="0" w:color="EED2D2"/>
              <w:right w:val="single" w:sz="8" w:space="0" w:color="C0504D"/>
            </w:tcBorders>
          </w:tcPr>
          <w:p w:rsidR="0097454B" w:rsidRDefault="00764783">
            <w:pPr>
              <w:spacing w:before="51" w:after="0" w:line="240" w:lineRule="auto"/>
              <w:ind w:left="1778" w:right="23" w:hanging="137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ber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of distrib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ted cond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</w:t>
            </w:r>
          </w:p>
        </w:tc>
        <w:tc>
          <w:tcPr>
            <w:tcW w:w="11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15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466.890</w:t>
            </w:r>
          </w:p>
        </w:tc>
        <w:tc>
          <w:tcPr>
            <w:tcW w:w="13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35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613.363</w:t>
            </w:r>
          </w:p>
        </w:tc>
        <w:tc>
          <w:tcPr>
            <w:tcW w:w="11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14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278.786</w:t>
            </w:r>
          </w:p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287.961</w:t>
            </w:r>
          </w:p>
        </w:tc>
        <w:tc>
          <w:tcPr>
            <w:tcW w:w="1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97454B" w:rsidRDefault="00764783">
            <w:pPr>
              <w:spacing w:after="0" w:line="240" w:lineRule="auto"/>
              <w:ind w:left="1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1.647.000</w:t>
            </w:r>
          </w:p>
        </w:tc>
      </w:tr>
      <w:tr w:rsidR="0097454B">
        <w:trPr>
          <w:trHeight w:hRule="exact" w:val="485"/>
        </w:trPr>
        <w:tc>
          <w:tcPr>
            <w:tcW w:w="6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4" w:after="0" w:line="240" w:lineRule="auto"/>
              <w:ind w:left="221" w:right="20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9</w:t>
            </w:r>
          </w:p>
        </w:tc>
        <w:tc>
          <w:tcPr>
            <w:tcW w:w="2837" w:type="dxa"/>
            <w:tcBorders>
              <w:top w:val="single" w:sz="9" w:space="0" w:color="EED2D2"/>
              <w:left w:val="single" w:sz="8" w:space="0" w:color="C0504D"/>
              <w:bottom w:val="single" w:sz="9" w:space="0" w:color="EED2D2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74"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Achieved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l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anned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et</w:t>
            </w:r>
          </w:p>
        </w:tc>
        <w:tc>
          <w:tcPr>
            <w:tcW w:w="11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4" w:after="0" w:line="240" w:lineRule="auto"/>
              <w:ind w:left="39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102%</w:t>
            </w:r>
          </w:p>
        </w:tc>
        <w:tc>
          <w:tcPr>
            <w:tcW w:w="13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4" w:after="0" w:line="240" w:lineRule="auto"/>
              <w:ind w:left="5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1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4" w:after="0" w:line="240" w:lineRule="auto"/>
              <w:ind w:left="37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105%</w:t>
            </w:r>
          </w:p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4"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108%</w:t>
            </w:r>
          </w:p>
        </w:tc>
        <w:tc>
          <w:tcPr>
            <w:tcW w:w="1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5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%</w:t>
            </w:r>
          </w:p>
        </w:tc>
      </w:tr>
    </w:tbl>
    <w:p w:rsidR="0097454B" w:rsidRDefault="0097454B">
      <w:pPr>
        <w:spacing w:after="0"/>
        <w:sectPr w:rsidR="0097454B">
          <w:pgSz w:w="11920" w:h="16840"/>
          <w:pgMar w:top="820" w:right="580" w:bottom="940" w:left="1480" w:header="592" w:footer="757" w:gutter="0"/>
          <w:cols w:space="720"/>
        </w:sectPr>
      </w:pPr>
    </w:p>
    <w:p w:rsidR="0097454B" w:rsidRDefault="001D2744">
      <w:pPr>
        <w:spacing w:before="67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C0A17E7" wp14:editId="5A43ED95">
                <wp:simplePos x="0" y="0"/>
                <wp:positionH relativeFrom="page">
                  <wp:posOffset>1677670</wp:posOffset>
                </wp:positionH>
                <wp:positionV relativeFrom="page">
                  <wp:posOffset>875665</wp:posOffset>
                </wp:positionV>
                <wp:extent cx="5503545" cy="189865"/>
                <wp:effectExtent l="1270" t="0" r="635" b="1270"/>
                <wp:wrapNone/>
                <wp:docPr id="1417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35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 w:rsidP="001D2744">
                            <w:pPr>
                              <w:spacing w:after="0" w:line="285" w:lineRule="exact"/>
                              <w:ind w:left="20" w:right="-5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During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6"/>
                                <w:szCs w:val="2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ears,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Project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tributed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3,63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6"/>
                                <w:szCs w:val="2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lion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clean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270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17" o:spid="_x0000_s1026" type="#_x0000_t202" style="position:absolute;left:0;text-align:left;margin-left:132.1pt;margin-top:68.95pt;width:433.35pt;height:14.95pt;z-index:-1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7ZIrwIAAK8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" filled="f" stroked="f">
                <v:textbox inset="0,0,0,0">
                  <w:txbxContent>
                    <w:p w:rsidR="007F0665" w:rsidRDefault="007F0665" w:rsidP="001D2744">
                      <w:pPr>
                        <w:spacing w:after="0" w:line="285" w:lineRule="exact"/>
                        <w:ind w:left="20" w:right="-59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During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ears,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Project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tributed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3,63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clean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270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IDUs</w:t>
      </w:r>
      <w:r w:rsidR="00764783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in the</w:t>
      </w:r>
      <w:r w:rsidR="00764783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c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u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y</w:t>
      </w:r>
      <w:r w:rsidR="00764783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and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on</w:t>
      </w:r>
      <w:r w:rsidR="00764783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aver</w:t>
      </w:r>
      <w:r w:rsidR="00764783"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ge,</w:t>
      </w:r>
      <w:r w:rsidR="00764783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each IDU</w:t>
      </w:r>
      <w:r w:rsidR="00764783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received</w:t>
      </w:r>
      <w:r w:rsidR="00764783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40</w:t>
      </w:r>
      <w:r w:rsidR="0076478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unit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s/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nth.</w:t>
      </w:r>
      <w:r w:rsidR="00764783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Colle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ted</w:t>
      </w:r>
      <w:r w:rsidR="00764783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NS</w:t>
      </w:r>
    </w:p>
    <w:p w:rsidR="0097454B" w:rsidRDefault="00764783">
      <w:pPr>
        <w:spacing w:before="58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2,54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lion,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70%.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nnual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era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achieved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z w:val="26"/>
          <w:szCs w:val="26"/>
        </w:rPr>
        <w:t>8%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ned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target.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87" w:lineRule="auto"/>
        <w:ind w:left="222" w:right="213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Near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1,65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million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ibuted to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Ws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 spouses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high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sk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haviour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ups.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nnu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average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ach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eved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03</w:t>
      </w:r>
      <w:r>
        <w:rPr>
          <w:rFonts w:ascii="Times New Roman" w:eastAsia="Times New Roman" w:hAnsi="Times New Roman" w:cs="Times New Roman"/>
          <w:sz w:val="26"/>
          <w:szCs w:val="26"/>
        </w:rPr>
        <w:t>%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pl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nned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target.</w:t>
      </w:r>
    </w:p>
    <w:p w:rsidR="0097454B" w:rsidRDefault="0097454B">
      <w:pPr>
        <w:spacing w:before="5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04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irst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ear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NSP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og</w:t>
      </w:r>
      <w:r>
        <w:rPr>
          <w:rFonts w:ascii="Times New Roman" w:eastAsia="Times New Roman" w:hAnsi="Times New Roman" w:cs="Times New Roman"/>
          <w:sz w:val="26"/>
          <w:szCs w:val="26"/>
        </w:rPr>
        <w:t>ram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tion,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 duration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 starting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une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011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new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ork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little experience,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ber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f 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buted 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are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ow.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2012,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r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distributed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NS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6C6E50">
        <w:rPr>
          <w:rFonts w:ascii="Times New Roman" w:eastAsia="Times New Roman" w:hAnsi="Times New Roman" w:cs="Times New Roman"/>
          <w:spacing w:val="-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high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mpared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ther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ocus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 IDUs,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ever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umber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NS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decr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2013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to:</w:t>
      </w:r>
    </w:p>
    <w:p w:rsidR="0097454B" w:rsidRDefault="0097454B">
      <w:pPr>
        <w:spacing w:before="10" w:after="0" w:line="130" w:lineRule="exact"/>
        <w:rPr>
          <w:sz w:val="13"/>
          <w:szCs w:val="13"/>
        </w:rPr>
      </w:pPr>
    </w:p>
    <w:p w:rsidR="0097454B" w:rsidRDefault="00764783">
      <w:pPr>
        <w:tabs>
          <w:tab w:val="left" w:pos="1660"/>
        </w:tabs>
        <w:spacing w:after="0" w:line="288" w:lineRule="auto"/>
        <w:ind w:left="1662" w:right="207" w:hanging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Methadone 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/2</w:t>
      </w:r>
      <w:r>
        <w:rPr>
          <w:rFonts w:ascii="Times New Roman" w:eastAsia="Times New Roman" w:hAnsi="Times New Roman" w:cs="Times New Roman"/>
          <w:sz w:val="26"/>
          <w:szCs w:val="26"/>
        </w:rPr>
        <w:t>012,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blis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Bac Kan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Hoa Binh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vinces.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 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13,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dit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stablish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03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linics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Bac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oa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z w:val="26"/>
          <w:szCs w:val="26"/>
        </w:rPr>
        <w:t>uang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ces);</w:t>
      </w:r>
    </w:p>
    <w:p w:rsidR="0097454B" w:rsidRDefault="00764783">
      <w:pPr>
        <w:tabs>
          <w:tab w:val="left" w:pos="1660"/>
        </w:tabs>
        <w:spacing w:before="21" w:after="0" w:line="240" w:lineRule="auto"/>
        <w:ind w:left="130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2014,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PEs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cut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down.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6C6E50" w:rsidRDefault="00764783" w:rsidP="006C6E50">
      <w:pPr>
        <w:spacing w:after="0" w:line="288" w:lineRule="auto"/>
        <w:ind w:left="222" w:right="201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conduct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NS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mportant because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uted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z w:val="26"/>
          <w:szCs w:val="26"/>
        </w:rPr>
        <w:t>ms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based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OWs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on average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accounti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 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82% 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total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mber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NS 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%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total 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ber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C6E50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AFE56D9" wp14:editId="0A56CE5A">
                <wp:simplePos x="0" y="0"/>
                <wp:positionH relativeFrom="page">
                  <wp:posOffset>2969895</wp:posOffset>
                </wp:positionH>
                <wp:positionV relativeFrom="paragraph">
                  <wp:posOffset>1247140</wp:posOffset>
                </wp:positionV>
                <wp:extent cx="139700" cy="430530"/>
                <wp:effectExtent l="0" t="0" r="0" b="0"/>
                <wp:wrapNone/>
                <wp:docPr id="1416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 w:rsidP="006C6E5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1255201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1" o:spid="_x0000_s1027" type="#_x0000_t202" style="position:absolute;left:0;text-align:left;margin-left:233.85pt;margin-top:98.2pt;width:11pt;height:33.9pt;z-index:-3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7F0665" w:rsidRDefault="007F0665" w:rsidP="006C6E50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1255201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6E50">
        <w:rPr>
          <w:rFonts w:ascii="Times New Roman" w:eastAsia="Times New Roman" w:hAnsi="Times New Roman" w:cs="Times New Roman"/>
          <w:position w:val="-1"/>
          <w:sz w:val="26"/>
          <w:szCs w:val="26"/>
        </w:rPr>
        <w:t>respective</w:t>
      </w:r>
      <w:r w:rsidR="006C6E50">
        <w:rPr>
          <w:rFonts w:ascii="Times New Roman" w:eastAsia="Times New Roman" w:hAnsi="Times New Roman" w:cs="Times New Roman"/>
          <w:spacing w:val="4"/>
          <w:position w:val="-1"/>
          <w:sz w:val="26"/>
          <w:szCs w:val="26"/>
        </w:rPr>
        <w:t>l</w:t>
      </w:r>
      <w:r w:rsidR="006C6E50">
        <w:rPr>
          <w:rFonts w:ascii="Times New Roman" w:eastAsia="Times New Roman" w:hAnsi="Times New Roman" w:cs="Times New Roman"/>
          <w:spacing w:val="-5"/>
          <w:position w:val="-1"/>
          <w:sz w:val="26"/>
          <w:szCs w:val="26"/>
        </w:rPr>
        <w:t>y</w:t>
      </w:r>
      <w:r w:rsidR="006C6E50">
        <w:rPr>
          <w:rFonts w:ascii="Times New Roman" w:eastAsia="Times New Roman" w:hAnsi="Times New Roman" w:cs="Times New Roman"/>
          <w:position w:val="-1"/>
          <w:sz w:val="26"/>
          <w:szCs w:val="26"/>
        </w:rPr>
        <w:t>.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9" w:after="0" w:line="280" w:lineRule="exact"/>
        <w:rPr>
          <w:sz w:val="28"/>
          <w:szCs w:val="28"/>
        </w:rPr>
      </w:pPr>
    </w:p>
    <w:p w:rsidR="0097454B" w:rsidRDefault="0097454B">
      <w:pPr>
        <w:spacing w:after="0"/>
        <w:sectPr w:rsidR="0097454B">
          <w:headerReference w:type="default" r:id="rId19"/>
          <w:pgSz w:w="11920" w:h="16840"/>
          <w:pgMar w:top="1400" w:right="580" w:bottom="940" w:left="1480" w:header="592" w:footer="757" w:gutter="0"/>
          <w:cols w:space="720"/>
        </w:sectPr>
      </w:pPr>
    </w:p>
    <w:p w:rsidR="0097454B" w:rsidRDefault="00764783">
      <w:pPr>
        <w:spacing w:before="36" w:after="0" w:line="240" w:lineRule="auto"/>
        <w:ind w:left="579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3F370E6A" wp14:editId="3E30C96E">
                <wp:simplePos x="0" y="0"/>
                <wp:positionH relativeFrom="page">
                  <wp:posOffset>1767840</wp:posOffset>
                </wp:positionH>
                <wp:positionV relativeFrom="paragraph">
                  <wp:posOffset>85090</wp:posOffset>
                </wp:positionV>
                <wp:extent cx="3688080" cy="2307590"/>
                <wp:effectExtent l="5715" t="8890" r="1905" b="7620"/>
                <wp:wrapNone/>
                <wp:docPr id="1149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8080" cy="2307590"/>
                          <a:chOff x="2784" y="134"/>
                          <a:chExt cx="5808" cy="3634"/>
                        </a:xfrm>
                      </wpg:grpSpPr>
                      <pic:pic xmlns:pic="http://schemas.openxmlformats.org/drawingml/2006/picture">
                        <pic:nvPicPr>
                          <pic:cNvPr id="1150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" y="480"/>
                            <a:ext cx="4807" cy="3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0" y="1385"/>
                            <a:ext cx="4805" cy="2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5" y="487"/>
                            <a:ext cx="4709" cy="3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1394"/>
                            <a:ext cx="4709" cy="2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54" name="Group 1005"/>
                        <wpg:cNvGrpSpPr>
                          <a:grpSpLocks/>
                        </wpg:cNvGrpSpPr>
                        <wpg:grpSpPr bwMode="auto">
                          <a:xfrm>
                            <a:off x="8532" y="142"/>
                            <a:ext cx="2" cy="3619"/>
                            <a:chOff x="8532" y="142"/>
                            <a:chExt cx="2" cy="3619"/>
                          </a:xfrm>
                        </wpg:grpSpPr>
                        <wps:wsp>
                          <wps:cNvPr id="1155" name="Freeform 1006"/>
                          <wps:cNvSpPr>
                            <a:spLocks/>
                          </wps:cNvSpPr>
                          <wps:spPr bwMode="auto">
                            <a:xfrm>
                              <a:off x="8532" y="142"/>
                              <a:ext cx="2" cy="3619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142 h 3619"/>
                                <a:gd name="T2" fmla="+- 0 3761 142"/>
                                <a:gd name="T3" fmla="*/ 3761 h 3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19">
                                  <a:moveTo>
                                    <a:pt x="0" y="0"/>
                                  </a:moveTo>
                                  <a:lnTo>
                                    <a:pt x="0" y="361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003"/>
                        <wpg:cNvGrpSpPr>
                          <a:grpSpLocks/>
                        </wpg:cNvGrpSpPr>
                        <wpg:grpSpPr bwMode="auto">
                          <a:xfrm>
                            <a:off x="8532" y="3262"/>
                            <a:ext cx="53" cy="2"/>
                            <a:chOff x="8532" y="3262"/>
                            <a:chExt cx="53" cy="2"/>
                          </a:xfrm>
                        </wpg:grpSpPr>
                        <wps:wsp>
                          <wps:cNvPr id="1157" name="Freeform 1004"/>
                          <wps:cNvSpPr>
                            <a:spLocks/>
                          </wps:cNvSpPr>
                          <wps:spPr bwMode="auto">
                            <a:xfrm>
                              <a:off x="8532" y="3262"/>
                              <a:ext cx="53" cy="2"/>
                            </a:xfrm>
                            <a:custGeom>
                              <a:avLst/>
                              <a:gdLst>
                                <a:gd name="T0" fmla="+- 0 8532 8532"/>
                                <a:gd name="T1" fmla="*/ T0 w 53"/>
                                <a:gd name="T2" fmla="+- 0 8585 853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001"/>
                        <wpg:cNvGrpSpPr>
                          <a:grpSpLocks/>
                        </wpg:cNvGrpSpPr>
                        <wpg:grpSpPr bwMode="auto">
                          <a:xfrm>
                            <a:off x="8532" y="2815"/>
                            <a:ext cx="53" cy="2"/>
                            <a:chOff x="8532" y="2815"/>
                            <a:chExt cx="53" cy="2"/>
                          </a:xfrm>
                        </wpg:grpSpPr>
                        <wps:wsp>
                          <wps:cNvPr id="1159" name="Freeform 1002"/>
                          <wps:cNvSpPr>
                            <a:spLocks/>
                          </wps:cNvSpPr>
                          <wps:spPr bwMode="auto">
                            <a:xfrm>
                              <a:off x="8532" y="2815"/>
                              <a:ext cx="53" cy="2"/>
                            </a:xfrm>
                            <a:custGeom>
                              <a:avLst/>
                              <a:gdLst>
                                <a:gd name="T0" fmla="+- 0 8532 8532"/>
                                <a:gd name="T1" fmla="*/ T0 w 53"/>
                                <a:gd name="T2" fmla="+- 0 8585 853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999"/>
                        <wpg:cNvGrpSpPr>
                          <a:grpSpLocks/>
                        </wpg:cNvGrpSpPr>
                        <wpg:grpSpPr bwMode="auto">
                          <a:xfrm>
                            <a:off x="8532" y="2369"/>
                            <a:ext cx="53" cy="2"/>
                            <a:chOff x="8532" y="2369"/>
                            <a:chExt cx="53" cy="2"/>
                          </a:xfrm>
                        </wpg:grpSpPr>
                        <wps:wsp>
                          <wps:cNvPr id="1161" name="Freeform 1000"/>
                          <wps:cNvSpPr>
                            <a:spLocks/>
                          </wps:cNvSpPr>
                          <wps:spPr bwMode="auto">
                            <a:xfrm>
                              <a:off x="8532" y="2369"/>
                              <a:ext cx="53" cy="2"/>
                            </a:xfrm>
                            <a:custGeom>
                              <a:avLst/>
                              <a:gdLst>
                                <a:gd name="T0" fmla="+- 0 8532 8532"/>
                                <a:gd name="T1" fmla="*/ T0 w 53"/>
                                <a:gd name="T2" fmla="+- 0 8585 853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997"/>
                        <wpg:cNvGrpSpPr>
                          <a:grpSpLocks/>
                        </wpg:cNvGrpSpPr>
                        <wpg:grpSpPr bwMode="auto">
                          <a:xfrm>
                            <a:off x="8532" y="1925"/>
                            <a:ext cx="53" cy="2"/>
                            <a:chOff x="8532" y="1925"/>
                            <a:chExt cx="53" cy="2"/>
                          </a:xfrm>
                        </wpg:grpSpPr>
                        <wps:wsp>
                          <wps:cNvPr id="1163" name="Freeform 998"/>
                          <wps:cNvSpPr>
                            <a:spLocks/>
                          </wps:cNvSpPr>
                          <wps:spPr bwMode="auto">
                            <a:xfrm>
                              <a:off x="8532" y="1925"/>
                              <a:ext cx="53" cy="2"/>
                            </a:xfrm>
                            <a:custGeom>
                              <a:avLst/>
                              <a:gdLst>
                                <a:gd name="T0" fmla="+- 0 8532 8532"/>
                                <a:gd name="T1" fmla="*/ T0 w 53"/>
                                <a:gd name="T2" fmla="+- 0 8585 853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995"/>
                        <wpg:cNvGrpSpPr>
                          <a:grpSpLocks/>
                        </wpg:cNvGrpSpPr>
                        <wpg:grpSpPr bwMode="auto">
                          <a:xfrm>
                            <a:off x="8532" y="1478"/>
                            <a:ext cx="53" cy="2"/>
                            <a:chOff x="8532" y="1478"/>
                            <a:chExt cx="53" cy="2"/>
                          </a:xfrm>
                        </wpg:grpSpPr>
                        <wps:wsp>
                          <wps:cNvPr id="1165" name="Freeform 996"/>
                          <wps:cNvSpPr>
                            <a:spLocks/>
                          </wps:cNvSpPr>
                          <wps:spPr bwMode="auto">
                            <a:xfrm>
                              <a:off x="8532" y="1478"/>
                              <a:ext cx="53" cy="2"/>
                            </a:xfrm>
                            <a:custGeom>
                              <a:avLst/>
                              <a:gdLst>
                                <a:gd name="T0" fmla="+- 0 8532 8532"/>
                                <a:gd name="T1" fmla="*/ T0 w 53"/>
                                <a:gd name="T2" fmla="+- 0 8585 853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993"/>
                        <wpg:cNvGrpSpPr>
                          <a:grpSpLocks/>
                        </wpg:cNvGrpSpPr>
                        <wpg:grpSpPr bwMode="auto">
                          <a:xfrm>
                            <a:off x="8532" y="1034"/>
                            <a:ext cx="53" cy="2"/>
                            <a:chOff x="8532" y="1034"/>
                            <a:chExt cx="53" cy="2"/>
                          </a:xfrm>
                        </wpg:grpSpPr>
                        <wps:wsp>
                          <wps:cNvPr id="1167" name="Freeform 994"/>
                          <wps:cNvSpPr>
                            <a:spLocks/>
                          </wps:cNvSpPr>
                          <wps:spPr bwMode="auto">
                            <a:xfrm>
                              <a:off x="8532" y="1034"/>
                              <a:ext cx="53" cy="2"/>
                            </a:xfrm>
                            <a:custGeom>
                              <a:avLst/>
                              <a:gdLst>
                                <a:gd name="T0" fmla="+- 0 8532 8532"/>
                                <a:gd name="T1" fmla="*/ T0 w 53"/>
                                <a:gd name="T2" fmla="+- 0 8585 853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991"/>
                        <wpg:cNvGrpSpPr>
                          <a:grpSpLocks/>
                        </wpg:cNvGrpSpPr>
                        <wpg:grpSpPr bwMode="auto">
                          <a:xfrm>
                            <a:off x="8532" y="588"/>
                            <a:ext cx="53" cy="2"/>
                            <a:chOff x="8532" y="588"/>
                            <a:chExt cx="53" cy="2"/>
                          </a:xfrm>
                        </wpg:grpSpPr>
                        <wps:wsp>
                          <wps:cNvPr id="1169" name="Freeform 992"/>
                          <wps:cNvSpPr>
                            <a:spLocks/>
                          </wps:cNvSpPr>
                          <wps:spPr bwMode="auto">
                            <a:xfrm>
                              <a:off x="8532" y="588"/>
                              <a:ext cx="53" cy="2"/>
                            </a:xfrm>
                            <a:custGeom>
                              <a:avLst/>
                              <a:gdLst>
                                <a:gd name="T0" fmla="+- 0 8532 8532"/>
                                <a:gd name="T1" fmla="*/ T0 w 53"/>
                                <a:gd name="T2" fmla="+- 0 8585 853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989"/>
                        <wpg:cNvGrpSpPr>
                          <a:grpSpLocks/>
                        </wpg:cNvGrpSpPr>
                        <wpg:grpSpPr bwMode="auto">
                          <a:xfrm>
                            <a:off x="8532" y="142"/>
                            <a:ext cx="53" cy="2"/>
                            <a:chOff x="8532" y="142"/>
                            <a:chExt cx="53" cy="2"/>
                          </a:xfrm>
                        </wpg:grpSpPr>
                        <wps:wsp>
                          <wps:cNvPr id="1171" name="Freeform 990"/>
                          <wps:cNvSpPr>
                            <a:spLocks/>
                          </wps:cNvSpPr>
                          <wps:spPr bwMode="auto">
                            <a:xfrm>
                              <a:off x="8532" y="142"/>
                              <a:ext cx="53" cy="2"/>
                            </a:xfrm>
                            <a:custGeom>
                              <a:avLst/>
                              <a:gdLst>
                                <a:gd name="T0" fmla="+- 0 8532 8532"/>
                                <a:gd name="T1" fmla="*/ T0 w 53"/>
                                <a:gd name="T2" fmla="+- 0 8585 853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987"/>
                        <wpg:cNvGrpSpPr>
                          <a:grpSpLocks/>
                        </wpg:cNvGrpSpPr>
                        <wpg:grpSpPr bwMode="auto">
                          <a:xfrm>
                            <a:off x="2844" y="142"/>
                            <a:ext cx="2" cy="3619"/>
                            <a:chOff x="2844" y="142"/>
                            <a:chExt cx="2" cy="3619"/>
                          </a:xfrm>
                        </wpg:grpSpPr>
                        <wps:wsp>
                          <wps:cNvPr id="1173" name="Freeform 988"/>
                          <wps:cNvSpPr>
                            <a:spLocks/>
                          </wps:cNvSpPr>
                          <wps:spPr bwMode="auto">
                            <a:xfrm>
                              <a:off x="2844" y="142"/>
                              <a:ext cx="2" cy="3619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142 h 3619"/>
                                <a:gd name="T2" fmla="+- 0 3761 142"/>
                                <a:gd name="T3" fmla="*/ 3761 h 3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19">
                                  <a:moveTo>
                                    <a:pt x="0" y="0"/>
                                  </a:moveTo>
                                  <a:lnTo>
                                    <a:pt x="0" y="361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985"/>
                        <wpg:cNvGrpSpPr>
                          <a:grpSpLocks/>
                        </wpg:cNvGrpSpPr>
                        <wpg:grpSpPr bwMode="auto">
                          <a:xfrm>
                            <a:off x="2791" y="3706"/>
                            <a:ext cx="5794" cy="2"/>
                            <a:chOff x="2791" y="3706"/>
                            <a:chExt cx="5794" cy="2"/>
                          </a:xfrm>
                        </wpg:grpSpPr>
                        <wps:wsp>
                          <wps:cNvPr id="1175" name="Freeform 986"/>
                          <wps:cNvSpPr>
                            <a:spLocks/>
                          </wps:cNvSpPr>
                          <wps:spPr bwMode="auto">
                            <a:xfrm>
                              <a:off x="2791" y="3706"/>
                              <a:ext cx="5794" cy="2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5794"/>
                                <a:gd name="T2" fmla="+- 0 8585 2791"/>
                                <a:gd name="T3" fmla="*/ T2 w 5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4">
                                  <a:moveTo>
                                    <a:pt x="0" y="0"/>
                                  </a:moveTo>
                                  <a:lnTo>
                                    <a:pt x="579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983"/>
                        <wpg:cNvGrpSpPr>
                          <a:grpSpLocks/>
                        </wpg:cNvGrpSpPr>
                        <wpg:grpSpPr bwMode="auto">
                          <a:xfrm>
                            <a:off x="2791" y="3197"/>
                            <a:ext cx="53" cy="2"/>
                            <a:chOff x="2791" y="3197"/>
                            <a:chExt cx="53" cy="2"/>
                          </a:xfrm>
                        </wpg:grpSpPr>
                        <wps:wsp>
                          <wps:cNvPr id="1177" name="Freeform 984"/>
                          <wps:cNvSpPr>
                            <a:spLocks/>
                          </wps:cNvSpPr>
                          <wps:spPr bwMode="auto">
                            <a:xfrm>
                              <a:off x="2791" y="3197"/>
                              <a:ext cx="53" cy="2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53"/>
                                <a:gd name="T2" fmla="+- 0 2844 279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981"/>
                        <wpg:cNvGrpSpPr>
                          <a:grpSpLocks/>
                        </wpg:cNvGrpSpPr>
                        <wpg:grpSpPr bwMode="auto">
                          <a:xfrm>
                            <a:off x="2791" y="2688"/>
                            <a:ext cx="53" cy="2"/>
                            <a:chOff x="2791" y="2688"/>
                            <a:chExt cx="53" cy="2"/>
                          </a:xfrm>
                        </wpg:grpSpPr>
                        <wps:wsp>
                          <wps:cNvPr id="1179" name="Freeform 982"/>
                          <wps:cNvSpPr>
                            <a:spLocks/>
                          </wps:cNvSpPr>
                          <wps:spPr bwMode="auto">
                            <a:xfrm>
                              <a:off x="2791" y="2688"/>
                              <a:ext cx="53" cy="2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53"/>
                                <a:gd name="T2" fmla="+- 0 2844 279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979"/>
                        <wpg:cNvGrpSpPr>
                          <a:grpSpLocks/>
                        </wpg:cNvGrpSpPr>
                        <wpg:grpSpPr bwMode="auto">
                          <a:xfrm>
                            <a:off x="2791" y="2179"/>
                            <a:ext cx="53" cy="2"/>
                            <a:chOff x="2791" y="2179"/>
                            <a:chExt cx="53" cy="2"/>
                          </a:xfrm>
                        </wpg:grpSpPr>
                        <wps:wsp>
                          <wps:cNvPr id="1181" name="Freeform 980"/>
                          <wps:cNvSpPr>
                            <a:spLocks/>
                          </wps:cNvSpPr>
                          <wps:spPr bwMode="auto">
                            <a:xfrm>
                              <a:off x="2791" y="2179"/>
                              <a:ext cx="53" cy="2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53"/>
                                <a:gd name="T2" fmla="+- 0 2844 279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977"/>
                        <wpg:cNvGrpSpPr>
                          <a:grpSpLocks/>
                        </wpg:cNvGrpSpPr>
                        <wpg:grpSpPr bwMode="auto">
                          <a:xfrm>
                            <a:off x="2791" y="1670"/>
                            <a:ext cx="53" cy="2"/>
                            <a:chOff x="2791" y="1670"/>
                            <a:chExt cx="53" cy="2"/>
                          </a:xfrm>
                        </wpg:grpSpPr>
                        <wps:wsp>
                          <wps:cNvPr id="1183" name="Freeform 978"/>
                          <wps:cNvSpPr>
                            <a:spLocks/>
                          </wps:cNvSpPr>
                          <wps:spPr bwMode="auto">
                            <a:xfrm>
                              <a:off x="2791" y="1670"/>
                              <a:ext cx="53" cy="2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53"/>
                                <a:gd name="T2" fmla="+- 0 2844 279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975"/>
                        <wpg:cNvGrpSpPr>
                          <a:grpSpLocks/>
                        </wpg:cNvGrpSpPr>
                        <wpg:grpSpPr bwMode="auto">
                          <a:xfrm>
                            <a:off x="2791" y="1162"/>
                            <a:ext cx="53" cy="2"/>
                            <a:chOff x="2791" y="1162"/>
                            <a:chExt cx="53" cy="2"/>
                          </a:xfrm>
                        </wpg:grpSpPr>
                        <wps:wsp>
                          <wps:cNvPr id="1185" name="Freeform 976"/>
                          <wps:cNvSpPr>
                            <a:spLocks/>
                          </wps:cNvSpPr>
                          <wps:spPr bwMode="auto">
                            <a:xfrm>
                              <a:off x="2791" y="1162"/>
                              <a:ext cx="53" cy="2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53"/>
                                <a:gd name="T2" fmla="+- 0 2844 279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973"/>
                        <wpg:cNvGrpSpPr>
                          <a:grpSpLocks/>
                        </wpg:cNvGrpSpPr>
                        <wpg:grpSpPr bwMode="auto">
                          <a:xfrm>
                            <a:off x="2791" y="650"/>
                            <a:ext cx="53" cy="2"/>
                            <a:chOff x="2791" y="650"/>
                            <a:chExt cx="53" cy="2"/>
                          </a:xfrm>
                        </wpg:grpSpPr>
                        <wps:wsp>
                          <wps:cNvPr id="1187" name="Freeform 974"/>
                          <wps:cNvSpPr>
                            <a:spLocks/>
                          </wps:cNvSpPr>
                          <wps:spPr bwMode="auto">
                            <a:xfrm>
                              <a:off x="2791" y="650"/>
                              <a:ext cx="53" cy="2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53"/>
                                <a:gd name="T2" fmla="+- 0 2844 279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971"/>
                        <wpg:cNvGrpSpPr>
                          <a:grpSpLocks/>
                        </wpg:cNvGrpSpPr>
                        <wpg:grpSpPr bwMode="auto">
                          <a:xfrm>
                            <a:off x="2791" y="142"/>
                            <a:ext cx="53" cy="2"/>
                            <a:chOff x="2791" y="142"/>
                            <a:chExt cx="53" cy="2"/>
                          </a:xfrm>
                        </wpg:grpSpPr>
                        <wps:wsp>
                          <wps:cNvPr id="1189" name="Freeform 972"/>
                          <wps:cNvSpPr>
                            <a:spLocks/>
                          </wps:cNvSpPr>
                          <wps:spPr bwMode="auto">
                            <a:xfrm>
                              <a:off x="2791" y="142"/>
                              <a:ext cx="53" cy="2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53"/>
                                <a:gd name="T2" fmla="+- 0 2844 279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969"/>
                        <wpg:cNvGrpSpPr>
                          <a:grpSpLocks/>
                        </wpg:cNvGrpSpPr>
                        <wpg:grpSpPr bwMode="auto">
                          <a:xfrm>
                            <a:off x="4267" y="3706"/>
                            <a:ext cx="2" cy="55"/>
                            <a:chOff x="4267" y="3706"/>
                            <a:chExt cx="2" cy="55"/>
                          </a:xfrm>
                        </wpg:grpSpPr>
                        <wps:wsp>
                          <wps:cNvPr id="1191" name="Freeform 970"/>
                          <wps:cNvSpPr>
                            <a:spLocks/>
                          </wps:cNvSpPr>
                          <wps:spPr bwMode="auto">
                            <a:xfrm>
                              <a:off x="4267" y="3706"/>
                              <a:ext cx="2" cy="55"/>
                            </a:xfrm>
                            <a:custGeom>
                              <a:avLst/>
                              <a:gdLst>
                                <a:gd name="T0" fmla="+- 0 3706 3706"/>
                                <a:gd name="T1" fmla="*/ 3706 h 55"/>
                                <a:gd name="T2" fmla="+- 0 3761 3706"/>
                                <a:gd name="T3" fmla="*/ 3761 h 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967"/>
                        <wpg:cNvGrpSpPr>
                          <a:grpSpLocks/>
                        </wpg:cNvGrpSpPr>
                        <wpg:grpSpPr bwMode="auto">
                          <a:xfrm>
                            <a:off x="5688" y="3706"/>
                            <a:ext cx="2" cy="55"/>
                            <a:chOff x="5688" y="3706"/>
                            <a:chExt cx="2" cy="55"/>
                          </a:xfrm>
                        </wpg:grpSpPr>
                        <wps:wsp>
                          <wps:cNvPr id="1193" name="Freeform 968"/>
                          <wps:cNvSpPr>
                            <a:spLocks/>
                          </wps:cNvSpPr>
                          <wps:spPr bwMode="auto">
                            <a:xfrm>
                              <a:off x="5688" y="3706"/>
                              <a:ext cx="2" cy="55"/>
                            </a:xfrm>
                            <a:custGeom>
                              <a:avLst/>
                              <a:gdLst>
                                <a:gd name="T0" fmla="+- 0 3706 3706"/>
                                <a:gd name="T1" fmla="*/ 3706 h 55"/>
                                <a:gd name="T2" fmla="+- 0 3761 3706"/>
                                <a:gd name="T3" fmla="*/ 3761 h 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961"/>
                        <wpg:cNvGrpSpPr>
                          <a:grpSpLocks/>
                        </wpg:cNvGrpSpPr>
                        <wpg:grpSpPr bwMode="auto">
                          <a:xfrm>
                            <a:off x="7109" y="3706"/>
                            <a:ext cx="2" cy="55"/>
                            <a:chOff x="7109" y="3706"/>
                            <a:chExt cx="2" cy="55"/>
                          </a:xfrm>
                        </wpg:grpSpPr>
                        <wps:wsp>
                          <wps:cNvPr id="1195" name="Freeform 966"/>
                          <wps:cNvSpPr>
                            <a:spLocks/>
                          </wps:cNvSpPr>
                          <wps:spPr bwMode="auto">
                            <a:xfrm>
                              <a:off x="7109" y="3706"/>
                              <a:ext cx="2" cy="55"/>
                            </a:xfrm>
                            <a:custGeom>
                              <a:avLst/>
                              <a:gdLst>
                                <a:gd name="T0" fmla="+- 0 3706 3706"/>
                                <a:gd name="T1" fmla="*/ 3706 h 55"/>
                                <a:gd name="T2" fmla="+- 0 3761 3706"/>
                                <a:gd name="T3" fmla="*/ 3761 h 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6" name="Picture 9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0" y="1836"/>
                              <a:ext cx="250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7" name="Picture 9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3" y="1658"/>
                              <a:ext cx="250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8" name="Picture 9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4" y="2102"/>
                              <a:ext cx="250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9" name="Picture 9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7" y="1747"/>
                              <a:ext cx="250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0" name="Group 959"/>
                        <wpg:cNvGrpSpPr>
                          <a:grpSpLocks/>
                        </wpg:cNvGrpSpPr>
                        <wpg:grpSpPr bwMode="auto">
                          <a:xfrm>
                            <a:off x="3554" y="410"/>
                            <a:ext cx="4267" cy="802"/>
                            <a:chOff x="3554" y="410"/>
                            <a:chExt cx="4267" cy="802"/>
                          </a:xfrm>
                        </wpg:grpSpPr>
                        <wps:wsp>
                          <wps:cNvPr id="1201" name="Freeform 960"/>
                          <wps:cNvSpPr>
                            <a:spLocks/>
                          </wps:cNvSpPr>
                          <wps:spPr bwMode="auto">
                            <a:xfrm>
                              <a:off x="3554" y="410"/>
                              <a:ext cx="4267" cy="802"/>
                            </a:xfrm>
                            <a:custGeom>
                              <a:avLst/>
                              <a:gdLst>
                                <a:gd name="T0" fmla="+- 0 3554 3554"/>
                                <a:gd name="T1" fmla="*/ T0 w 4267"/>
                                <a:gd name="T2" fmla="+- 0 410 410"/>
                                <a:gd name="T3" fmla="*/ 410 h 802"/>
                                <a:gd name="T4" fmla="+- 0 4978 3554"/>
                                <a:gd name="T5" fmla="*/ T4 w 4267"/>
                                <a:gd name="T6" fmla="+- 0 766 410"/>
                                <a:gd name="T7" fmla="*/ 766 h 802"/>
                                <a:gd name="T8" fmla="+- 0 6398 3554"/>
                                <a:gd name="T9" fmla="*/ T8 w 4267"/>
                                <a:gd name="T10" fmla="+- 0 766 410"/>
                                <a:gd name="T11" fmla="*/ 766 h 802"/>
                                <a:gd name="T12" fmla="+- 0 7822 3554"/>
                                <a:gd name="T13" fmla="*/ T12 w 4267"/>
                                <a:gd name="T14" fmla="+- 0 1212 410"/>
                                <a:gd name="T15" fmla="*/ 1212 h 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67" h="802">
                                  <a:moveTo>
                                    <a:pt x="0" y="0"/>
                                  </a:moveTo>
                                  <a:lnTo>
                                    <a:pt x="1424" y="356"/>
                                  </a:lnTo>
                                  <a:lnTo>
                                    <a:pt x="2844" y="356"/>
                                  </a:lnTo>
                                  <a:lnTo>
                                    <a:pt x="4268" y="802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949"/>
                        <wpg:cNvGrpSpPr>
                          <a:grpSpLocks/>
                        </wpg:cNvGrpSpPr>
                        <wpg:grpSpPr bwMode="auto">
                          <a:xfrm>
                            <a:off x="3554" y="1747"/>
                            <a:ext cx="4267" cy="444"/>
                            <a:chOff x="3554" y="1747"/>
                            <a:chExt cx="4267" cy="444"/>
                          </a:xfrm>
                        </wpg:grpSpPr>
                        <wps:wsp>
                          <wps:cNvPr id="1203" name="Freeform 958"/>
                          <wps:cNvSpPr>
                            <a:spLocks/>
                          </wps:cNvSpPr>
                          <wps:spPr bwMode="auto">
                            <a:xfrm>
                              <a:off x="3554" y="1747"/>
                              <a:ext cx="4267" cy="444"/>
                            </a:xfrm>
                            <a:custGeom>
                              <a:avLst/>
                              <a:gdLst>
                                <a:gd name="T0" fmla="+- 0 3554 3554"/>
                                <a:gd name="T1" fmla="*/ T0 w 4267"/>
                                <a:gd name="T2" fmla="+- 0 1925 1747"/>
                                <a:gd name="T3" fmla="*/ 1925 h 444"/>
                                <a:gd name="T4" fmla="+- 0 4978 3554"/>
                                <a:gd name="T5" fmla="*/ T4 w 4267"/>
                                <a:gd name="T6" fmla="+- 0 1747 1747"/>
                                <a:gd name="T7" fmla="*/ 1747 h 444"/>
                                <a:gd name="T8" fmla="+- 0 6398 3554"/>
                                <a:gd name="T9" fmla="*/ T8 w 4267"/>
                                <a:gd name="T10" fmla="+- 0 2191 1747"/>
                                <a:gd name="T11" fmla="*/ 2191 h 444"/>
                                <a:gd name="T12" fmla="+- 0 7822 3554"/>
                                <a:gd name="T13" fmla="*/ T12 w 4267"/>
                                <a:gd name="T14" fmla="+- 0 1836 1747"/>
                                <a:gd name="T15" fmla="*/ 1836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67" h="444">
                                  <a:moveTo>
                                    <a:pt x="0" y="178"/>
                                  </a:moveTo>
                                  <a:lnTo>
                                    <a:pt x="1424" y="0"/>
                                  </a:lnTo>
                                  <a:lnTo>
                                    <a:pt x="2844" y="444"/>
                                  </a:lnTo>
                                  <a:lnTo>
                                    <a:pt x="4268" y="89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9437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4" name="Picture 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2" y="1853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5" name="Picture 9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6" y="1675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6" name="Picture 9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6" y="2119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7" name="Picture 9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50" y="1764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8" name="Picture 9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2" y="2611"/>
                              <a:ext cx="122" cy="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9" name="Picture 9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0" y="998"/>
                              <a:ext cx="122" cy="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0" name="Picture 9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7" y="1423"/>
                              <a:ext cx="122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1" name="Picture 9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136"/>
                              <a:ext cx="122" cy="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8" o:spid="_x0000_s1026" style="position:absolute;margin-left:139.2pt;margin-top:6.7pt;width:290.4pt;height:181.7pt;z-index:-5139;mso-position-horizontal-relative:page" coordorigin="2784,134" coordsize="5808,3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0" o:spid="_x0000_s1027" type="#_x0000_t75" style="position:absolute;left:3082;top:480;width:4807;height: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dfTTHAAAA3QAAAA8AAABkcnMvZG93bnJldi54bWxEj0FrwkAQhe9C/8MyQm91o7Qi0VWkYGkR&#10;qsZS8DbNTpNgdjZkN5r+e+dQ8DbDe/PeN4tV72p1oTZUng2MRwko4tzbigsDX8fN0wxUiMgWa89k&#10;4I8CrJYPgwWm1l/5QJcsFkpCOKRooIyxSbUOeUkOw8g3xKL9+tZhlLUttG3xKuGu1pMkmWqHFUtD&#10;iQ29lpSfs84ZePvpt825CHjahunuI/vuuuf9pzGPw349BxWpj3fz//W7Ffzxi/DLNzKCXt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LdfTTHAAAA3QAAAA8AAAAAAAAAAAAA&#10;AAAAnwIAAGRycy9kb3ducmV2LnhtbFBLBQYAAAAABAAEAPcAAACTAwAAAAA=&#10;">
                  <v:imagedata r:id="rId30" o:title=""/>
                </v:shape>
                <v:shape id="Picture 1009" o:spid="_x0000_s1028" type="#_x0000_t75" style="position:absolute;left:3490;top:1385;width:4805;height:2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UGpLCAAAA3QAAAA8AAABkcnMvZG93bnJldi54bWxET02LwjAQvS/4H8IIXkTTCopUo3QXdtnr&#10;uoJ4G5qxLTaTmqTa9ddvBMHbPN7nrLe9acSVnK8tK0inCQjiwuqaSwX738/JEoQPyBoby6Tgjzxs&#10;N4O3NWba3viHrrtQihjCPkMFVQhtJqUvKjLop7YljtzJOoMhQldK7fAWw00jZ0mykAZrjg0VtvRR&#10;UXHedUbB+5fLF8XxMqbzmDp774754d4qNRr2+QpEoD68xE/3t47z03kKj2/iC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1BqSwgAAAN0AAAAPAAAAAAAAAAAAAAAAAJ8C&#10;AABkcnMvZG93bnJldi54bWxQSwUGAAAAAAQABAD3AAAAjgMAAAAA&#10;">
                  <v:imagedata r:id="rId31" o:title=""/>
                </v:shape>
                <v:shape id="Picture 1008" o:spid="_x0000_s1029" type="#_x0000_t75" style="position:absolute;left:3125;top:487;width:4709;height:3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LY43DAAAA3QAAAA8AAABkcnMvZG93bnJldi54bWxET0uLwjAQvgv+hzCCF1lTyyrSNYqIQvW0&#10;Pg57nG3GttpMShO1++/NguBtPr7nzBatqcSdGldaVjAaRiCIM6tLzhWcjpuPKQjnkTVWlknBHzlY&#10;zLudGSbaPnhP94PPRQhhl6CCwvs6kdJlBRl0Q1sTB+5sG4M+wCaXusFHCDeVjKNoIg2WHBoKrGlV&#10;UHY93IyC+NvtopYuv+vBFDfbn2s6oM9UqX6vXX6B8NT6t/jlTnWYPxrH8P9NOEH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8tjjcMAAADdAAAADwAAAAAAAAAAAAAAAACf&#10;AgAAZHJzL2Rvd25yZXYueG1sUEsFBgAAAAAEAAQA9wAAAI8DAAAAAA==&#10;">
                  <v:imagedata r:id="rId32" o:title=""/>
                </v:shape>
                <v:shape id="Picture 1007" o:spid="_x0000_s1030" type="#_x0000_t75" style="position:absolute;left:3535;top:1394;width:4709;height: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4E7bDAAAA3QAAAA8AAABkcnMvZG93bnJldi54bWxET0trAjEQvgv+hzBCb5rd+kC2RimFLZXS&#10;gw88D8l0d3UzWZKo23/fFAre5uN7zmrT21bcyIfGsYJ8koEg1s40XCk4HsrxEkSIyAZbx6TghwJs&#10;1sPBCgvj7ryj2z5WIoVwKFBBHWNXSBl0TRbDxHXEift23mJM0FfSeLyncNvK5yxbSIsNp4YaO3qr&#10;SV/2V6tAl+9T0l9bf1q0s+t59rnNSz9X6mnUv76AiNTHh/jf/WHS/Hw+hb9v0gl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gTtsMAAADdAAAADwAAAAAAAAAAAAAAAACf&#10;AgAAZHJzL2Rvd25yZXYueG1sUEsFBgAAAAAEAAQA9wAAAI8DAAAAAA==&#10;">
                  <v:imagedata r:id="rId33" o:title=""/>
                </v:shape>
                <v:group id="Group 1005" o:spid="_x0000_s1031" style="position:absolute;left:8532;top:142;width:2;height:3619" coordorigin="8532,142" coordsize="2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006" o:spid="_x0000_s1032" style="position:absolute;left:8532;top:142;width:2;height:3619;visibility:visible;mso-wrap-style:square;v-text-anchor:top" coordsize="2,3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0XMUA&#10;AADdAAAADwAAAGRycy9kb3ducmV2LnhtbERPS2vCQBC+F/wPywi91Y0pPoiuEoRCD4WiVdTbkB2T&#10;aHY27G41/feuIPQ2H99z5svONOJKzteWFQwHCQjiwuqaSwXbn4+3KQgfkDU2lknBH3lYLnovc8y0&#10;vfGarptQihjCPkMFVQhtJqUvKjLoB7YljtzJOoMhQldK7fAWw00j0yQZS4M1x4YKW1pVVFw2v0bB&#10;0efjfLtPT9/p1/7sdu+TMj9MlHrtd/kMRKAu/Iuf7k8d5w9HI3h8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nRcxQAAAN0AAAAPAAAAAAAAAAAAAAAAAJgCAABkcnMv&#10;ZG93bnJldi54bWxQSwUGAAAAAAQABAD1AAAAigMAAAAA&#10;" path="m,l,3619e" filled="f" strokecolor="#858585" strokeweight=".72pt">
                    <v:path arrowok="t" o:connecttype="custom" o:connectlocs="0,142;0,3761" o:connectangles="0,0"/>
                  </v:shape>
                </v:group>
                <v:group id="Group 1003" o:spid="_x0000_s1033" style="position:absolute;left:8532;top:3262;width:53;height:2" coordorigin="8532,3262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004" o:spid="_x0000_s1034" style="position:absolute;left:8532;top:3262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VUcMA&#10;AADdAAAADwAAAGRycy9kb3ducmV2LnhtbERPS2vCQBC+F/oflil4q5sYWjW6SiuIXuvrPGTHJDY7&#10;u2S3MfbXu4WCt/n4njNf9qYRHbW+tqwgHSYgiAuray4VHPbr1wkIH5A1NpZJwY08LBfPT3PMtb3y&#10;F3W7UIoYwj5HBVUILpfSFxUZ9EPriCN3tq3BEGFbSt3iNYabRo6S5F0arDk2VOhoVVHxvfsxCuTR&#10;1VPXfx6z9LL5vYy6zanJMqUGL/3HDESgPjzE/+6tjvPTtzH8fR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AVUcMAAADdAAAADwAAAAAAAAAAAAAAAACYAgAAZHJzL2Rv&#10;d25yZXYueG1sUEsFBgAAAAAEAAQA9QAAAIgDAAAAAA==&#10;" path="m,l53,e" filled="f" strokecolor="#858585" strokeweight=".72pt">
                    <v:path arrowok="t" o:connecttype="custom" o:connectlocs="0,0;53,0" o:connectangles="0,0"/>
                  </v:shape>
                </v:group>
                <v:group id="Group 1001" o:spid="_x0000_s1035" style="position:absolute;left:8532;top:2815;width:53;height:2" coordorigin="8532,2815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002" o:spid="_x0000_s1036" style="position:absolute;left:8532;top:2815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kuMIA&#10;AADdAAAADwAAAGRycy9kb3ducmV2LnhtbERPS2vCQBC+F/wPywje6iaGFo2uooLYa32dh+yYRLOz&#10;S3aNaX99t1DobT6+5yxWvWlER62vLStIxwkI4sLqmksFp+PudQrCB2SNjWVS8EUeVsvBywJzbZ/8&#10;Sd0hlCKGsM9RQRWCy6X0RUUG/dg64shdbWswRNiWUrf4jOGmkZMkeZcGa44NFTraVlTcDw+jQJ5d&#10;PXP95pylt/33bdLtL02WKTUa9us5iEB9+Bf/uT90nJ++zeD3m3i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yS4wgAAAN0AAAAPAAAAAAAAAAAAAAAAAJgCAABkcnMvZG93&#10;bnJldi54bWxQSwUGAAAAAAQABAD1AAAAhwMAAAAA&#10;" path="m,l53,e" filled="f" strokecolor="#858585" strokeweight=".72pt">
                    <v:path arrowok="t" o:connecttype="custom" o:connectlocs="0,0;53,0" o:connectangles="0,0"/>
                  </v:shape>
                </v:group>
                <v:group id="Group 999" o:spid="_x0000_s1037" style="position:absolute;left:8532;top:2369;width:53;height:2" coordorigin="8532,2369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000" o:spid="_x0000_s1038" style="position:absolute;left:8532;top:2369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niA8IA&#10;AADdAAAADwAAAGRycy9kb3ducmV2LnhtbERPS2vCQBC+C/0PyxR6000MSE3dSFso9qo1PQ/ZaR7N&#10;zi7ZbUz99a4geJuP7zmb7WR6MdLgW8sK0kUCgriyuuVawfHrY/4Mwgdkjb1lUvBPHrbFw2yDubYn&#10;3tN4CLWIIexzVNCE4HIpfdWQQb+wjjhyP3YwGCIcaqkHPMVw08tlkqykwZZjQ4OO3huqfg9/RoEs&#10;Xbt201uZpd3u3C3H3XefZUo9PU6vLyACTeEuvrk/dZyfrlK4fhNPk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6eIDwgAAAN0AAAAPAAAAAAAAAAAAAAAAAJgCAABkcnMvZG93&#10;bnJldi54bWxQSwUGAAAAAAQABAD1AAAAhwMAAAAA&#10;" path="m,l53,e" filled="f" strokecolor="#858585" strokeweight=".72pt">
                    <v:path arrowok="t" o:connecttype="custom" o:connectlocs="0,0;53,0" o:connectangles="0,0"/>
                  </v:shape>
                </v:group>
                <v:group id="Group 997" o:spid="_x0000_s1039" style="position:absolute;left:8532;top:1925;width:53;height:2" coordorigin="8532,1925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998" o:spid="_x0000_s1040" style="position:absolute;left:8532;top:1925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Z78IA&#10;AADdAAAADwAAAGRycy9kb3ducmV2LnhtbERPS2vCQBC+F/oflhF6q5sYkJq6EVso9qo1PQ/ZMQ+z&#10;s0t2G9P++q4geJuP7znrzWR6MdLgW8sK0nkCgriyuuVawfHr4/kFhA/IGnvLpOCXPGyKx4c15tpe&#10;eE/jIdQihrDPUUETgsul9FVDBv3cOuLInexgMEQ41FIPeInhppeLJFlKgy3HhgYdvTdUnQ8/RoEs&#10;Xbty01uZpd3ur1uMu+8+y5R6mk3bVxCBpnAX39yfOs5Plxlcv4kn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9nvwgAAAN0AAAAPAAAAAAAAAAAAAAAAAJgCAABkcnMvZG93&#10;bnJldi54bWxQSwUGAAAAAAQABAD1AAAAhwMAAAAA&#10;" path="m,l53,e" filled="f" strokecolor="#858585" strokeweight=".72pt">
                    <v:path arrowok="t" o:connecttype="custom" o:connectlocs="0,0;53,0" o:connectangles="0,0"/>
                  </v:shape>
                </v:group>
                <v:group id="Group 995" o:spid="_x0000_s1041" style="position:absolute;left:8532;top:1478;width:53;height:2" coordorigin="8532,1478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996" o:spid="_x0000_s1042" style="position:absolute;left:8532;top:1478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kAMIA&#10;AADdAAAADwAAAGRycy9kb3ducmV2LnhtbERPS2vCQBC+F/wPywi91U0MikZXsYVirz7PQ3ZMotnZ&#10;JbuNaX+9KxR6m4/vOct1bxrRUetrywrSUQKCuLC65lLB8fD5NgPhA7LGxjIp+CEP69XgZYm5tnfe&#10;UbcPpYgh7HNUUIXgcil9UZFBP7KOOHIX2xoMEbal1C3eY7hp5DhJptJgzbGhQkcfFRW3/bdRIE+u&#10;nrv+/ZSl1+3vddxtz02WKfU67DcLEIH68C/+c3/pOD+dTuD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uQAwgAAAN0AAAAPAAAAAAAAAAAAAAAAAJgCAABkcnMvZG93&#10;bnJldi54bWxQSwUGAAAAAAQABAD1AAAAhwMAAAAA&#10;" path="m,l53,e" filled="f" strokecolor="#858585" strokeweight=".72pt">
                    <v:path arrowok="t" o:connecttype="custom" o:connectlocs="0,0;53,0" o:connectangles="0,0"/>
                  </v:shape>
                </v:group>
                <v:group id="Group 993" o:spid="_x0000_s1043" style="position:absolute;left:8532;top:1034;width:53;height:2" coordorigin="8532,1034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994" o:spid="_x0000_s1044" style="position:absolute;left:8532;top:1034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zf7MIA&#10;AADdAAAADwAAAGRycy9kb3ducmV2LnhtbERPS2vCQBC+F/wPywi91U0MWI2uokKx1/o6D9kxiWZn&#10;l+w2pv31XUHobT6+5yxWvWlER62vLStIRwkI4sLqmksFx8PH2xSED8gaG8uk4Ic8rJaDlwXm2t75&#10;i7p9KEUMYZ+jgioEl0vpi4oM+pF1xJG72NZgiLAtpW7xHsNNI8dJMpEGa44NFTraVlTc9t9GgTy5&#10;eub6zSlLr7vf67jbnZssU+p12K/nIAL14V/8dH/qOD+dvMPjm3i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N/swgAAAN0AAAAPAAAAAAAAAAAAAAAAAJgCAABkcnMvZG93&#10;bnJldi54bWxQSwUGAAAAAAQABAD1AAAAhwMAAAAA&#10;" path="m,l53,e" filled="f" strokecolor="#858585" strokeweight=".72pt">
                    <v:path arrowok="t" o:connecttype="custom" o:connectlocs="0,0;53,0" o:connectangles="0,0"/>
                  </v:shape>
                </v:group>
                <v:group id="Group 991" o:spid="_x0000_s1045" style="position:absolute;left:8532;top:588;width:53;height:2" coordorigin="8532,588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992" o:spid="_x0000_s1046" style="position:absolute;left:8532;top:588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/uBcIA&#10;AADdAAAADwAAAGRycy9kb3ducmV2LnhtbERPTYvCMBC9L/gfwgje1rQWZK1GUUHc67rqeWjGttpM&#10;QhNrd3/9ZkHwNo/3OYtVbxrRUetrywrScQKCuLC65lLB8Xv3/gHCB2SNjWVS8EMeVsvB2wJzbR/8&#10;Rd0hlCKGsM9RQRWCy6X0RUUG/dg64shdbGswRNiWUrf4iOGmkZMkmUqDNceGCh1tKypuh7tRIE+u&#10;nrl+c8rS6/73Oun25ybLlBoN+/UcRKA+vMRP96eO89PpDP6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+4FwgAAAN0AAAAPAAAAAAAAAAAAAAAAAJgCAABkcnMvZG93&#10;bnJldi54bWxQSwUGAAAAAAQABAD1AAAAhwMAAAAA&#10;" path="m,l53,e" filled="f" strokecolor="#858585" strokeweight=".72pt">
                    <v:path arrowok="t" o:connecttype="custom" o:connectlocs="0,0;53,0" o:connectangles="0,0"/>
                  </v:shape>
                </v:group>
                <v:group id="Group 989" o:spid="_x0000_s1047" style="position:absolute;left:8532;top:142;width:53;height:2" coordorigin="8532,142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990" o:spid="_x0000_s1048" style="position:absolute;left:8532;top:142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03sIA&#10;AADdAAAADwAAAGRycy9kb3ducmV2LnhtbERPS2vCQBC+C/0PyxR6q5sYaGt0lVYo9uqr5yE7JtHs&#10;7JJdY/TXu4LgbT6+50znvWlER62vLStIhwkI4sLqmksF283v+xcIH5A1NpZJwYU8zGcvgynm2p55&#10;Rd06lCKGsM9RQRWCy6X0RUUG/dA64sjtbWswRNiWUrd4juGmkaMk+ZAGa44NFTpaVFQc1yejQO5c&#10;PXb9zy5LD8vrYdQt/5ssU+rttf+egAjUh6f44f7TcX76mcL9m3iC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HTewgAAAN0AAAAPAAAAAAAAAAAAAAAAAJgCAABkcnMvZG93&#10;bnJldi54bWxQSwUGAAAAAAQABAD1AAAAhwMAAAAA&#10;" path="m,l53,e" filled="f" strokecolor="#858585" strokeweight=".72pt">
                    <v:path arrowok="t" o:connecttype="custom" o:connectlocs="0,0;53,0" o:connectangles="0,0"/>
                  </v:shape>
                </v:group>
                <v:group id="Group 987" o:spid="_x0000_s1049" style="position:absolute;left:2844;top:142;width:2;height:3619" coordorigin="2844,142" coordsize="2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988" o:spid="_x0000_s1050" style="position:absolute;left:2844;top:142;width:2;height:3619;visibility:visible;mso-wrap-style:square;v-text-anchor:top" coordsize="2,3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V08QA&#10;AADdAAAADwAAAGRycy9kb3ducmV2LnhtbERPTWvCQBC9C/6HZQq96cYIpkRXCYLgoVCqFvU2ZMck&#10;Njsbdrea/vtuQfA2j/c5i1VvWnEj5xvLCibjBARxaXXDlYLDfjN6A+EDssbWMin4JQ+r5XCwwFzb&#10;O3/SbRcqEUPY56igDqHLpfRlTQb92HbEkbtYZzBE6CqpHd5juGllmiQzabDh2FBjR+uayu/dj1Fw&#10;9sWsOBzTy0f6fry6r2lWFadMqdeXvpiDCNSHp/jh3uo4f5JN4f+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6FdPEAAAA3QAAAA8AAAAAAAAAAAAAAAAAmAIAAGRycy9k&#10;b3ducmV2LnhtbFBLBQYAAAAABAAEAPUAAACJAwAAAAA=&#10;" path="m,l,3619e" filled="f" strokecolor="#858585" strokeweight=".72pt">
                    <v:path arrowok="t" o:connecttype="custom" o:connectlocs="0,142;0,3761" o:connectangles="0,0"/>
                  </v:shape>
                </v:group>
                <v:group id="Group 985" o:spid="_x0000_s1051" style="position:absolute;left:2791;top:3706;width:5794;height:2" coordorigin="2791,3706" coordsize="5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986" o:spid="_x0000_s1052" style="position:absolute;left:2791;top:3706;width:5794;height:2;visibility:visible;mso-wrap-style:square;v-text-anchor:top" coordsize="5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2FcQA&#10;AADdAAAADwAAAGRycy9kb3ducmV2LnhtbERPzWqDQBC+F/oOyxRyKc2aQKuxbkIRBC8iSfoAgztR&#10;qzsr7jYxb98tFHqbj+93ssNiRnGl2fWWFWzWEQjixuqeWwWf5+IlAeE8ssbRMim4k4PD/vEhw1Tb&#10;Gx/pevKtCCHsUlTQeT+lUrqmI4NubSfiwF3sbNAHOLdSz3gL4WaU2yh6kwZ7Dg0dTpR31Aynb6Pg&#10;Ky5in9f62Fal3tXb5ySvhkSp1dPy8Q7C0+L/xX/uUof5m/gVfr8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D9hXEAAAA3QAAAA8AAAAAAAAAAAAAAAAAmAIAAGRycy9k&#10;b3ducmV2LnhtbFBLBQYAAAAABAAEAPUAAACJAwAAAAA=&#10;" path="m,l5794,e" filled="f" strokecolor="#858585" strokeweight=".72pt">
                    <v:path arrowok="t" o:connecttype="custom" o:connectlocs="0,0;5794,0" o:connectangles="0,0"/>
                  </v:shape>
                </v:group>
                <v:group id="Group 983" o:spid="_x0000_s1053" style="position:absolute;left:2791;top:3197;width:53;height:2" coordorigin="2791,3197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984" o:spid="_x0000_s1054" style="position:absolute;left:2791;top:3197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JMcIA&#10;AADdAAAADwAAAGRycy9kb3ducmV2LnhtbERPS2vCQBC+F/wPywi91U0M+IiuYgvFXn2eh+yYRLOz&#10;S3Yb0/56Vyj0Nh/fc5br3jSio9bXlhWkowQEcWF1zaWC4+HzbQbCB2SNjWVS8EMe1qvByxJzbe+8&#10;o24fShFD2OeooArB5VL6oiKDfmQdceQutjUYImxLqVu8x3DTyHGSTKTBmmNDhY4+Kipu+2+jQJ5c&#10;PXf9+ylLr9vf67jbnpssU+p12G8WIAL14V/85/7ScX46ncLzm3i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UkxwgAAAN0AAAAPAAAAAAAAAAAAAAAAAJgCAABkcnMvZG93&#10;bnJldi54bWxQSwUGAAAAAAQABAD1AAAAhwMAAAAA&#10;" path="m,l53,e" filled="f" strokecolor="#858585" strokeweight=".72pt">
                    <v:path arrowok="t" o:connecttype="custom" o:connectlocs="0,0;53,0" o:connectangles="0,0"/>
                  </v:shape>
                </v:group>
                <v:group id="Group 981" o:spid="_x0000_s1055" style="position:absolute;left:2791;top:2688;width:53;height:2" coordorigin="2791,2688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982" o:spid="_x0000_s1056" style="position:absolute;left:2791;top:2688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42MIA&#10;AADdAAAADwAAAGRycy9kb3ducmV2LnhtbERPS2vCQBC+F/wPywje6iYGWo2uooLYa32dh+yYRLOz&#10;S3aNaX99t1DobT6+5yxWvWlER62vLStIxwkI4sLqmksFp+PudQrCB2SNjWVS8EUeVsvBywJzbZ/8&#10;Sd0hlCKGsM9RQRWCy6X0RUUG/dg64shdbWswRNiWUrf4jOGmkZMkeZMGa44NFTraVlTcDw+jQJ5d&#10;PXP95pylt/33bdLtL02WKTUa9us5iEB9+Bf/uT90nJ++z+D3m3i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njYwgAAAN0AAAAPAAAAAAAAAAAAAAAAAJgCAABkcnMvZG93&#10;bnJldi54bWxQSwUGAAAAAAQABAD1AAAAhwMAAAAA&#10;" path="m,l53,e" filled="f" strokecolor="#858585" strokeweight=".72pt">
                    <v:path arrowok="t" o:connecttype="custom" o:connectlocs="0,0;53,0" o:connectangles="0,0"/>
                  </v:shape>
                </v:group>
                <v:group id="Group 979" o:spid="_x0000_s1057" style="position:absolute;left:2791;top:2179;width:53;height:2" coordorigin="2791,2179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980" o:spid="_x0000_s1058" style="position:absolute;left:2791;top:2179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E+cIA&#10;AADdAAAADwAAAGRycy9kb3ducmV2LnhtbERPS2vCQBC+F/oflhF6q5sYKJq6EVso9lo1PQ/ZMQ+z&#10;s0t2G9P++q4geJuP7znrzWR6MdLgW8sK0nkCgriyuuVawfHw8bwE4QOyxt4yKfglD5vi8WGNubYX&#10;/qJxH2oRQ9jnqKAJweVS+qohg35uHXHkTnYwGCIcaqkHvMRw08tFkrxIgy3HhgYdvTdUnfc/RoEs&#10;Xbty01uZpd3ur1uMu+8+y5R6mk3bVxCBpnAX39yfOs5Plylcv4kn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QT5wgAAAN0AAAAPAAAAAAAAAAAAAAAAAJgCAABkcnMvZG93&#10;bnJldi54bWxQSwUGAAAAAAQABAD1AAAAhwMAAAAA&#10;" path="m,l53,e" filled="f" strokecolor="#858585" strokeweight=".72pt">
                    <v:path arrowok="t" o:connecttype="custom" o:connectlocs="0,0;53,0" o:connectangles="0,0"/>
                  </v:shape>
                </v:group>
                <v:group id="Group 977" o:spid="_x0000_s1059" style="position:absolute;left:2791;top:1670;width:53;height:2" coordorigin="2791,1670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978" o:spid="_x0000_s1060" style="position:absolute;left:2791;top:1670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/FcIA&#10;AADdAAAADwAAAGRycy9kb3ducmV2LnhtbERPS2vCQBC+C/6HZQredBMDRaMbqQWx11rjechO82h2&#10;dsluY9pf3y0UepuP7zn7w2R6MdLgW8sK0lUCgriyuuVawfXttNyA8AFZY2+ZFHyRh0Mxn+0x1/bO&#10;rzReQi1iCPscFTQhuFxKXzVk0K+sI47cux0MhgiHWuoB7zHc9HKdJI/SYMuxoUFHzw1VH5dPo0CW&#10;rt266VhmaXf+7tbj+dZnmVKLh+lpByLQFP7Ff+4XHeenmwx+v4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z8VwgAAAN0AAAAPAAAAAAAAAAAAAAAAAJgCAABkcnMvZG93&#10;bnJldi54bWxQSwUGAAAAAAQABAD1AAAAhwMAAAAA&#10;" path="m,l53,e" filled="f" strokecolor="#858585" strokeweight=".72pt">
                    <v:path arrowok="t" o:connecttype="custom" o:connectlocs="0,0;53,0" o:connectangles="0,0"/>
                  </v:shape>
                </v:group>
                <v:group id="Group 975" o:spid="_x0000_s1061" style="position:absolute;left:2791;top:1162;width:53;height:2" coordorigin="2791,1162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976" o:spid="_x0000_s1062" style="position:absolute;left:2791;top:1162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4C+sIA&#10;AADdAAAADwAAAGRycy9kb3ducmV2LnhtbERPS2vCQBC+F/wPywje6iaGFo2uooLYa32dh+yYRLOz&#10;S3aNaX99t1DobT6+5yxWvWlER62vLStIxwkI4sLqmksFp+PudQrCB2SNjWVS8EUeVsvBywJzbZ/8&#10;Sd0hlCKGsM9RQRWCy6X0RUUG/dg64shdbWswRNiWUrf4jOGmkZMkeZcGa44NFTraVlTcDw+jQJ5d&#10;PXP95pylt/33bdLtL02WKTUa9us5iEB9+Bf/uT90nJ9O3+D3m3i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3gL6wgAAAN0AAAAPAAAAAAAAAAAAAAAAAJgCAABkcnMvZG93&#10;bnJldi54bWxQSwUGAAAAAAQABAD1AAAAhwMAAAAA&#10;" path="m,l53,e" filled="f" strokecolor="#858585" strokeweight=".72pt">
                    <v:path arrowok="t" o:connecttype="custom" o:connectlocs="0,0;53,0" o:connectangles="0,0"/>
                  </v:shape>
                </v:group>
                <v:group id="Group 973" o:spid="_x0000_s1063" style="position:absolute;left:2791;top:650;width:53;height:2" coordorigin="2791,650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974" o:spid="_x0000_s1064" style="position:absolute;left:2791;top:650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5FsIA&#10;AADdAAAADwAAAGRycy9kb3ducmV2LnhtbERPS2vCQBC+F/wPywje6iYGWo2uooLYa32dh+yYRLOz&#10;S3aNaX99t1DobT6+5yxWvWlER62vLStIxwkI4sLqmksFp+PudQrCB2SNjWVS8EUeVsvBywJzbZ/8&#10;Sd0hlCKGsM9RQRWCy6X0RUUG/dg64shdbWswRNiWUrf4jOGmkZMkeZMGa44NFTraVlTcDw+jQJ5d&#10;PXP95pylt/33bdLtL02WKTUa9us5iEB9+Bf/uT90nJ9O3+H3m3i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QDkWwgAAAN0AAAAPAAAAAAAAAAAAAAAAAJgCAABkcnMvZG93&#10;bnJldi54bWxQSwUGAAAAAAQABAD1AAAAhwMAAAAA&#10;" path="m,l53,e" filled="f" strokecolor="#858585" strokeweight=".72pt">
                    <v:path arrowok="t" o:connecttype="custom" o:connectlocs="0,0;53,0" o:connectangles="0,0"/>
                  </v:shape>
                </v:group>
                <v:group id="Group 971" o:spid="_x0000_s1065" style="position:absolute;left:2791;top:142;width:53;height:2" coordorigin="2791,142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972" o:spid="_x0000_s1066" style="position:absolute;left:2791;top:142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I/8IA&#10;AADdAAAADwAAAGRycy9kb3ducmV2LnhtbERPTYvCMBC9L/gfwgje1rQWRKtRdEHcq656HpqxrTaT&#10;0GRrd3/9RhD2No/3Oct1bxrRUetrywrScQKCuLC65lLB6Wv3PgPhA7LGxjIp+CEP69XgbYm5tg8+&#10;UHcMpYgh7HNUUIXgcil9UZFBP7aOOHJX2xoMEbal1C0+Yrhp5CRJptJgzbGhQkcfFRX347dRIM+u&#10;nrt+e87S2/73Nun2lybLlBoN+80CRKA+/Itf7k8d56ezOTy/i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wj/wgAAAN0AAAAPAAAAAAAAAAAAAAAAAJgCAABkcnMvZG93&#10;bnJldi54bWxQSwUGAAAAAAQABAD1AAAAhwMAAAAA&#10;" path="m,l53,e" filled="f" strokecolor="#858585" strokeweight=".72pt">
                    <v:path arrowok="t" o:connecttype="custom" o:connectlocs="0,0;53,0" o:connectangles="0,0"/>
                  </v:shape>
                </v:group>
                <v:group id="Group 969" o:spid="_x0000_s1067" style="position:absolute;left:4267;top:3706;width:2;height:55" coordorigin="4267,3706" coordsize="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970" o:spid="_x0000_s1068" style="position:absolute;left:4267;top:3706;width:2;height:55;visibility:visible;mso-wrap-style:square;v-text-anchor:top" coordsize="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0lsIA&#10;AADdAAAADwAAAGRycy9kb3ducmV2LnhtbERPzWoCMRC+C75DGKE3za5IrVujFEGw1ItrH2DYTDfb&#10;bibbJOr69kYQvM3H9zvLdW9bcSYfGscK8kkGgrhyuuFawfdxO34DESKyxtYxKbhSgPVqOFhiod2F&#10;D3QuYy1SCIcCFZgYu0LKUBmyGCauI07cj/MWY4K+ltrjJYXbVk6z7FVabDg1GOxoY6j6K09WQTXb&#10;a7/9Wsw/m+7Xzo0Jdvq/V+pl1H+8g4jUx6f44d7pND9f5HD/Jp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TSWwgAAAN0AAAAPAAAAAAAAAAAAAAAAAJgCAABkcnMvZG93&#10;bnJldi54bWxQSwUGAAAAAAQABAD1AAAAhwMAAAAA&#10;" path="m,l,55e" filled="f" strokecolor="#858585" strokeweight=".72pt">
                    <v:path arrowok="t" o:connecttype="custom" o:connectlocs="0,3706;0,3761" o:connectangles="0,0"/>
                  </v:shape>
                </v:group>
                <v:group id="Group 967" o:spid="_x0000_s1069" style="position:absolute;left:5688;top:3706;width:2;height:55" coordorigin="5688,3706" coordsize="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968" o:spid="_x0000_s1070" style="position:absolute;left:5688;top:3706;width:2;height:55;visibility:visible;mso-wrap-style:square;v-text-anchor:top" coordsize="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PesIA&#10;AADdAAAADwAAAGRycy9kb3ducmV2LnhtbERP22oCMRB9L/gPYYS+1awXqq5GKQWhRV+8fMCwGTer&#10;m8maRN3+vREKvs3hXGe+bG0tbuRD5VhBv5eBIC6crrhUcNivPiYgQkTWWDsmBX8UYLnovM0x1+7O&#10;W7rtYilSCIccFZgYm1zKUBiyGHquIU7c0XmLMUFfSu3xnsJtLQdZ9iktVpwaDDb0bag4765WQTHa&#10;aL9aT8e/VXOyY2OCHVw2Sr13268ZiEhtfIn/3T86ze9Ph/D8Jp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w96wgAAAN0AAAAPAAAAAAAAAAAAAAAAAJgCAABkcnMvZG93&#10;bnJldi54bWxQSwUGAAAAAAQABAD1AAAAhwMAAAAA&#10;" path="m,l,55e" filled="f" strokecolor="#858585" strokeweight=".72pt">
                    <v:path arrowok="t" o:connecttype="custom" o:connectlocs="0,3706;0,3761" o:connectangles="0,0"/>
                  </v:shape>
                </v:group>
                <v:group id="Group 961" o:spid="_x0000_s1071" style="position:absolute;left:7109;top:3706;width:2;height:55" coordorigin="7109,3706" coordsize="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966" o:spid="_x0000_s1072" style="position:absolute;left:7109;top:3706;width:2;height:55;visibility:visible;mso-wrap-style:square;v-text-anchor:top" coordsize="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ylcIA&#10;AADdAAAADwAAAGRycy9kb3ducmV2LnhtbERP22oCMRB9L/gPYYS+1ayiVVejlILQoi9ePmDYjJvV&#10;zWRNom7/3ggF3+ZwrjNftrYWN/Khcqyg38tAEBdOV1wqOOxXHxMQISJrrB2Tgj8KsFx03uaYa3fn&#10;Ld12sRQphEOOCkyMTS5lKAxZDD3XECfu6LzFmKAvpfZ4T+G2loMs+5QWK04NBhv6NlScd1eroBhu&#10;tF+tp+PfqjnZsTHBDi4bpd677dcMRKQ2vsT/7h+d5venI3h+k0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jKVwgAAAN0AAAAPAAAAAAAAAAAAAAAAAJgCAABkcnMvZG93&#10;bnJldi54bWxQSwUGAAAAAAQABAD1AAAAhwMAAAAA&#10;" path="m,l,55e" filled="f" strokecolor="#858585" strokeweight=".72pt">
                    <v:path arrowok="t" o:connecttype="custom" o:connectlocs="0,3706;0,3761" o:connectangles="0,0"/>
                  </v:shape>
                  <v:shape id="Picture 965" o:spid="_x0000_s1073" type="#_x0000_t75" style="position:absolute;left:3430;top:1836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d0fDAAAA3QAAAA8AAABkcnMvZG93bnJldi54bWxET01rwkAQvRf8D8sI3upGkTRGVxGpoNBL&#10;taDHITsm0exs2N2a+O+7hUJv83ifs1z3phEPcr62rGAyTkAQF1bXXCr4Ou1eMxA+IGtsLJOCJ3lY&#10;rwYvS8y17fiTHsdQihjCPkcFVQhtLqUvKjLox7YljtzVOoMhQldK7bCL4aaR0yRJpcGaY0OFLW0r&#10;Ku7Hb6Mg2Z83p7pJs6y7fszeL28zdztYpUbDfrMAEagP/+I/917H+ZN5Cr/fxB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J3R8MAAADdAAAADwAAAAAAAAAAAAAAAACf&#10;AgAAZHJzL2Rvd25yZXYueG1sUEsFBgAAAAAEAAQA9wAAAI8DAAAAAA==&#10;">
                    <v:imagedata r:id="rId34" o:title=""/>
                  </v:shape>
                  <v:shape id="Picture 964" o:spid="_x0000_s1074" type="#_x0000_t75" style="position:absolute;left:4853;top:1658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0tzDAAAA3QAAAA8AAABkcnMvZG93bnJldi54bWxET02LwjAQvS/4H8IIe1tTRbRWo4gouLCX&#10;VUGPQzO21WZSkmi7/36zsOBtHu9zFqvO1OJJzleWFQwHCQji3OqKCwWn4+4jBeEDssbaMin4IQ+r&#10;Ze9tgZm2LX/T8xAKEUPYZ6igDKHJpPR5SQb9wDbEkbtaZzBE6AqpHbYx3NRylCQTabDi2FBiQ5uS&#10;8vvhYRQk+/P6WNWTNG2vX+PtZTp2t0+r1Hu/W89BBOrCS/zv3us4fzibwt838QS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7S3MMAAADdAAAADwAAAAAAAAAAAAAAAACf&#10;AgAAZHJzL2Rvd25yZXYueG1sUEsFBgAAAAAEAAQA9wAAAI8DAAAAAA==&#10;">
                    <v:imagedata r:id="rId34" o:title=""/>
                  </v:shape>
                  <v:shape id="Picture 963" o:spid="_x0000_s1075" type="#_x0000_t75" style="position:absolute;left:6274;top:2102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BRq7HAAAA3QAAAA8AAABkcnMvZG93bnJldi54bWxEj09rwkAQxe9Cv8Myhd50YxFNU1eRYkGh&#10;F/9AexyyY5I2Oxt2VxO/fedQ6G2G9+a93yzXg2vVjUJsPBuYTjJQxKW3DVcGzqf3cQ4qJmSLrWcy&#10;cKcI69XDaImF9T0f6HZMlZIQjgUaqFPqCq1jWZPDOPEdsWgXHxwmWUOlbcBewl2rn7Nsrh02LA01&#10;dvRWU/lzvDoD2e5zc2raeZ73l4/Z9msxC997b8zT47B5BZVoSP/mv+udFfzpi+DKNzKCXv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3BRq7HAAAA3QAAAA8AAAAAAAAAAAAA&#10;AAAAnwIAAGRycy9kb3ducmV2LnhtbFBLBQYAAAAABAAEAPcAAACTAwAAAAA=&#10;">
                    <v:imagedata r:id="rId34" o:title=""/>
                  </v:shape>
                  <v:shape id="Picture 962" o:spid="_x0000_s1076" type="#_x0000_t75" style="position:absolute;left:7697;top:1747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N4zXEAAAA3QAAAA8AAABkcnMvZG93bnJldi54bWxET01rwkAQvQv+h2WE3nRjERtjNiKlBQu9&#10;NAp6HLJjkjY7G3a3Jv333ULB2zze5+S70XTiRs63lhUsFwkI4srqlmsFp+PrPAXhA7LGzjIp+CEP&#10;u2I6yTHTduAPupWhFjGEfYYKmhD6TEpfNWTQL2xPHLmrdQZDhK6W2uEQw00nH5NkLQ22HBsa7Om5&#10;oeqr/DYKksN5f2y7dZoO1/fVy+Vp5T7frFIPs3G/BRFoDHfxv/ug4/zlZgN/38QT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N4zXEAAAA3QAAAA8AAAAAAAAAAAAAAAAA&#10;nwIAAGRycy9kb3ducmV2LnhtbFBLBQYAAAAABAAEAPcAAACQAwAAAAA=&#10;">
                    <v:imagedata r:id="rId34" o:title=""/>
                  </v:shape>
                </v:group>
                <v:group id="Group 959" o:spid="_x0000_s1077" style="position:absolute;left:3554;top:410;width:4267;height:802" coordorigin="3554,410" coordsize="4267,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960" o:spid="_x0000_s1078" style="position:absolute;left:3554;top:410;width:4267;height:802;visibility:visible;mso-wrap-style:square;v-text-anchor:top" coordsize="4267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6IXcIA&#10;AADdAAAADwAAAGRycy9kb3ducmV2LnhtbERPTYvCMBC9C/sfwgjeNLWiSDWK667gwYt1Ya9DM7bF&#10;ZFKaqNVfbxYWvM3jfc5y3VkjbtT62rGC8SgBQVw4XXOp4Oe0G85B+ICs0TgmBQ/ysF599JaYaXfn&#10;I93yUIoYwj5DBVUITSalLyqy6EeuIY7c2bUWQ4RtKXWL9xhujUyTZCYt1hwbKmxoW1Fxya9WwXH6&#10;fdjl5jxJm8/6+aV/3WFqnFKDfrdZgAjUhbf4373XcX6ajOHvm3iC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ohdwgAAAN0AAAAPAAAAAAAAAAAAAAAAAJgCAABkcnMvZG93&#10;bnJldi54bWxQSwUGAAAAAAQABAD1AAAAhwMAAAAA&#10;" path="m,l1424,356r1420,l4268,802e" filled="f" strokecolor="red" strokeweight="1.44pt">
                    <v:path arrowok="t" o:connecttype="custom" o:connectlocs="0,410;1424,766;2844,766;4268,1212" o:connectangles="0,0,0,0"/>
                  </v:shape>
                </v:group>
                <v:group id="Group 949" o:spid="_x0000_s1079" style="position:absolute;left:3554;top:1747;width:4267;height:444" coordorigin="3554,1747" coordsize="4267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958" o:spid="_x0000_s1080" style="position:absolute;left:3554;top:1747;width:4267;height:444;visibility:visible;mso-wrap-style:square;v-text-anchor:top" coordsize="4267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SLsUA&#10;AADdAAAADwAAAGRycy9kb3ducmV2LnhtbERPS2sCMRC+C/6HMEJvmnVLRbdGKS2l1oPUB0Jv0810&#10;s7iZLEnU7b9vCkJv8/E9Z77sbCMu5EPtWMF4lIEgLp2uuVJw2L8OpyBCRNbYOCYFPxRguej35lho&#10;d+UtXXaxEimEQ4EKTIxtIWUoDVkMI9cSJ+7beYsxQV9J7fGawm0j8yybSIs1pwaDLT0bKk+7s1Uw&#10;q18+N6vZg8GP7df6/PZ+9GuXK3U36J4eQUTq4r/45l7pND/P7uHvm3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VIuxQAAAN0AAAAPAAAAAAAAAAAAAAAAAJgCAABkcnMv&#10;ZG93bnJldi54bWxQSwUGAAAAAAQABAD1AAAAigMAAAAA&#10;" path="m,178l1424,,2844,444,4268,89e" filled="f" strokecolor="#943735" strokeweight="1.44pt">
                    <v:path arrowok="t" o:connecttype="custom" o:connectlocs="0,1925;1424,1747;2844,2191;4268,1836" o:connectangles="0,0,0,0"/>
                  </v:shape>
                  <v:shape id="Picture 957" o:spid="_x0000_s1081" type="#_x0000_t75" style="position:absolute;left:3482;top:1853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NWPnEAAAA3QAAAA8AAABkcnMvZG93bnJldi54bWxET01rAjEQvRf8D2GE3jRbaaVdjaKCtBSK&#10;dCuCt2EzbrZuJmuS6vrvm4LQ2zze50znnW3EmXyoHSt4GGYgiEuna64UbL/Wg2cQISJrbByTgisF&#10;mM96d1PMtbvwJ52LWIkUwiFHBSbGNpcylIYshqFriRN3cN5iTNBXUnu8pHDbyFGWjaXFmlODwZZW&#10;hspj8WMVnIjf9x/j3ZMrrrvy27wu/ealU+q+3y0mICJ18V98c7/pNH+UPcLfN+kE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NWPnEAAAA3QAAAA8AAAAAAAAAAAAAAAAA&#10;nwIAAGRycy9kb3ducmV2LnhtbFBLBQYAAAAABAAEAPcAAACQAwAAAAA=&#10;">
                    <v:imagedata r:id="rId35" o:title=""/>
                  </v:shape>
                  <v:shape id="Picture 956" o:spid="_x0000_s1082" type="#_x0000_t75" style="position:absolute;left:4906;top:1675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B/WLEAAAA3QAAAA8AAABkcnMvZG93bnJldi54bWxET01rAjEQvRf6H8IIvdWsglJXo9iCWAoi&#10;bovgbdhMN1s3k22S6vrvjVDwNo/3ObNFZxtxIh9qxwoG/QwEcel0zZWCr8/V8wuIEJE1No5JwYUC&#10;LOaPDzPMtTvzjk5FrEQK4ZCjAhNjm0sZSkMWQ9+1xIn7dt5iTNBXUns8p3DbyGGWjaXFmlODwZbe&#10;DJXH4s8q+CX+OGzG+5ErLvvyx6xf/XbSKfXU65ZTEJG6eBf/u991mj/MRnD7Jp0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B/WLEAAAA3QAAAA8AAAAAAAAAAAAAAAAA&#10;nwIAAGRycy9kb3ducmV2LnhtbFBLBQYAAAAABAAEAPcAAACQAwAAAAA=&#10;">
                    <v:imagedata r:id="rId35" o:title=""/>
                  </v:shape>
                  <v:shape id="Picture 955" o:spid="_x0000_s1083" type="#_x0000_t75" style="position:absolute;left:6326;top:2119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TYxXEAAAA3QAAAA8AAABkcnMvZG93bnJldi54bWxET99rwjAQfh/sfwg32NtMFVZmNYobjI2B&#10;yKoIvh3N2VSbS5dkWv97Iwz2dh/fz5vOe9uKE/nQOFYwHGQgiCunG64VbNbvTy8gQkTW2DomBRcK&#10;MJ/d302x0O7M33QqYy1SCIcCFZgYu0LKUBmyGAauI07c3nmLMUFfS+3xnMJtK0dZlkuLDacGgx29&#10;GaqO5a9V8EP8tVvm22dXXrbVwXy8+tW4V+rxoV9MQETq47/4z/2p0/xRlsPtm3SC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TYxXEAAAA3QAAAA8AAAAAAAAAAAAAAAAA&#10;nwIAAGRycy9kb3ducmV2LnhtbFBLBQYAAAAABAAEAPcAAACQAwAAAAA=&#10;">
                    <v:imagedata r:id="rId35" o:title=""/>
                  </v:shape>
                  <v:shape id="Picture 954" o:spid="_x0000_s1084" type="#_x0000_t75" style="position:absolute;left:7750;top:1764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fxo7EAAAA3QAAAA8AAABkcnMvZG93bnJldi54bWxET01rAjEQvQv+hzBCbzVbobZdjaKCtBSK&#10;dCuCt2EzbrZuJmuS6vrvm0LB2zze50znnW3EmXyoHSt4GGYgiEuna64UbL/W988gQkTW2DgmBVcK&#10;MJ/1e1PMtbvwJ52LWIkUwiFHBSbGNpcylIYshqFriRN3cN5iTNBXUnu8pHDbyFGWjaXFmlODwZZW&#10;hspj8WMVnIjf9x/j3aMrrrvy27wu/ealU+pu0C0mICJ18Sb+d7/pNH+UPcHfN+kE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fxo7EAAAA3QAAAA8AAAAAAAAAAAAAAAAA&#10;nwIAAGRycy9kb3ducmV2LnhtbFBLBQYAAAAABAAEAPcAAACQAwAAAAA=&#10;">
                    <v:imagedata r:id="rId35" o:title=""/>
                  </v:shape>
                  <v:shape id="Picture 953" o:spid="_x0000_s1085" type="#_x0000_t75" style="position:absolute;left:3082;top:2611;width:12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13NDGAAAA3QAAAA8AAABkcnMvZG93bnJldi54bWxEj09rwzAMxe+DfgejwW6rkxzGSOuWUBht&#10;B/vTdruLWE1CYznYbpp9++kw2E3iPb3303I9uV6NFGLn2UA+z0AR19523Bj4Or08PoOKCdli75kM&#10;/FCE9Wp2t8TS+hsfaDymRkkIxxINtCkNpdaxbslhnPuBWLSzDw6TrKHRNuBNwl2viyx70g47loYW&#10;B9q0VF+OV2fggtV2P23f87fwmu9GulbfxcenMQ/3U7UAlWhK/+a/650V/CITXPlGRt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Xc0MYAAADdAAAADwAAAAAAAAAAAAAA&#10;AACfAgAAZHJzL2Rvd25yZXYueG1sUEsFBgAAAAAEAAQA9wAAAJIDAAAAAA==&#10;">
                    <v:imagedata r:id="rId36" o:title=""/>
                  </v:shape>
                  <v:shape id="Picture 952" o:spid="_x0000_s1086" type="#_x0000_t75" style="position:absolute;left:4500;top:998;width:12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4X0fCAAAA3QAAAA8AAABkcnMvZG93bnJldi54bWxET0uLwjAQvgv7H8Is7M2m66Jot1FUULyJ&#10;j4u3oZk+dptJbaLWf28Ewdt8fM9JZ52pxZVaV1lW8B3FIIgzqysuFBwPq/4YhPPIGmvLpOBODmbT&#10;j16KibY33tF17wsRQtglqKD0vkmkdFlJBl1kG+LA5bY16ANsC6lbvIVwU8tBHI+kwYpDQ4kNLUvK&#10;/vcXo4Dr83h4yEyer35O6+VimP+50Vapr89u/gvCU+ff4pd7o8P8QTyB5zfhBD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OF9HwgAAAN0AAAAPAAAAAAAAAAAAAAAAAJ8C&#10;AABkcnMvZG93bnJldi54bWxQSwUGAAAAAAQABAD3AAAAjgMAAAAA&#10;">
                    <v:imagedata r:id="rId37" o:title=""/>
                  </v:shape>
                  <v:shape id="Picture 951" o:spid="_x0000_s1087" type="#_x0000_t75" style="position:absolute;left:5947;top:1423;width:122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AXPrIAAAA3QAAAA8AAABkcnMvZG93bnJldi54bWxEj81qw0AMhO+BvsOiQi+hWceUtrjZhBKn&#10;kEtCfvoAwqvaxl6t693E7ttHh0BvEjOa+bRYja5VV+pD7dnAfJaAIi68rbk08H3+en4HFSKyxdYz&#10;GfijAKvlw2SBmfUDH+l6iqWSEA4ZGqhi7DKtQ1GRwzDzHbFoP753GGXtS217HCTctTpNklftsGZp&#10;qLCjdUVFc7o4A/m22af1eZPmL7u33f63ueTDYWrM0+P4+QEq0hj/zffrrRX8dC788o2MoJ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1wFz6yAAAAN0AAAAPAAAAAAAAAAAA&#10;AAAAAJ8CAABkcnMvZG93bnJldi54bWxQSwUGAAAAAAQABAD3AAAAlAMAAAAA&#10;">
                    <v:imagedata r:id="rId38" o:title=""/>
                  </v:shape>
                  <v:shape id="Picture 950" o:spid="_x0000_s1088" type="#_x0000_t75" style="position:absolute;left:7366;top:2136;width:12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Kf/BAAAA3QAAAA8AAABkcnMvZG93bnJldi54bWxET82KwjAQvgv7DmGEvcg2qYgsXaOUBXEv&#10;Hvx5gKGZbYvNpDaxVp/eCIK3+fh+Z7EabCN66nztWEOaKBDEhTM1lxqOh/XXNwgfkA02jknDjTys&#10;lh+jBWbGXXlH/T6UIoawz1BDFUKbSemLiiz6xLXEkft3ncUQYVdK0+E1httGTpWaS4s1x4YKW/qt&#10;qDjtL1YDkqP5aTNTOdptmJxVn+/uUuvP8ZD/gAg0hLf45f4zcf40TeH5TTxB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kKf/BAAAA3QAAAA8AAAAAAAAAAAAAAAAAnwIA&#10;AGRycy9kb3ducmV2LnhtbFBLBQYAAAAABAAEAPcAAACNAwAAAAA=&#10;">
                    <v:imagedata r:id="rId39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1400000</w:t>
      </w:r>
    </w:p>
    <w:p w:rsidR="0097454B" w:rsidRDefault="0097454B">
      <w:pPr>
        <w:spacing w:before="2" w:after="0" w:line="100" w:lineRule="exact"/>
        <w:rPr>
          <w:sz w:val="10"/>
          <w:szCs w:val="1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579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1200000</w:t>
      </w:r>
    </w:p>
    <w:p w:rsidR="0097454B" w:rsidRDefault="0097454B">
      <w:pPr>
        <w:spacing w:before="2" w:after="0" w:line="100" w:lineRule="exact"/>
        <w:rPr>
          <w:sz w:val="10"/>
          <w:szCs w:val="1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579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1000000</w:t>
      </w:r>
    </w:p>
    <w:p w:rsidR="0097454B" w:rsidRDefault="0097454B">
      <w:pPr>
        <w:spacing w:before="2" w:after="0" w:line="100" w:lineRule="exact"/>
        <w:rPr>
          <w:sz w:val="10"/>
          <w:szCs w:val="1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668" w:right="-6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800000</w:t>
      </w:r>
    </w:p>
    <w:p w:rsidR="0097454B" w:rsidRDefault="0097454B">
      <w:pPr>
        <w:spacing w:before="2" w:after="0" w:line="100" w:lineRule="exact"/>
        <w:rPr>
          <w:sz w:val="10"/>
          <w:szCs w:val="1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668" w:right="-6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600000</w:t>
      </w:r>
    </w:p>
    <w:p w:rsidR="0097454B" w:rsidRDefault="0097454B">
      <w:pPr>
        <w:spacing w:before="2" w:after="0" w:line="100" w:lineRule="exact"/>
        <w:rPr>
          <w:sz w:val="10"/>
          <w:szCs w:val="1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668" w:right="-6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400000</w:t>
      </w:r>
    </w:p>
    <w:p w:rsidR="0097454B" w:rsidRDefault="0097454B">
      <w:pPr>
        <w:spacing w:before="2" w:after="0" w:line="100" w:lineRule="exact"/>
        <w:rPr>
          <w:sz w:val="10"/>
          <w:szCs w:val="1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668" w:right="-6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200000</w:t>
      </w:r>
    </w:p>
    <w:p w:rsidR="0097454B" w:rsidRDefault="00764783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58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87%</w:t>
      </w:r>
    </w:p>
    <w:p w:rsidR="0097454B" w:rsidRDefault="0097454B">
      <w:pPr>
        <w:spacing w:before="10" w:after="0" w:line="160" w:lineRule="exact"/>
        <w:rPr>
          <w:sz w:val="16"/>
          <w:szCs w:val="16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70%</w:t>
      </w:r>
    </w:p>
    <w:p w:rsidR="0097454B" w:rsidRDefault="00764783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tabs>
          <w:tab w:val="left" w:pos="1380"/>
        </w:tabs>
        <w:spacing w:after="0" w:line="240" w:lineRule="auto"/>
        <w:ind w:left="-33" w:right="-2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83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pacing w:val="1"/>
          <w:position w:val="-10"/>
          <w:sz w:val="18"/>
          <w:szCs w:val="18"/>
        </w:rPr>
        <w:t>83%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3" w:after="0" w:line="260" w:lineRule="exact"/>
        <w:rPr>
          <w:sz w:val="26"/>
          <w:szCs w:val="26"/>
        </w:rPr>
      </w:pPr>
    </w:p>
    <w:p w:rsidR="0097454B" w:rsidRDefault="00764783">
      <w:pPr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70AC6164" wp14:editId="202130C4">
                <wp:simplePos x="0" y="0"/>
                <wp:positionH relativeFrom="page">
                  <wp:posOffset>3885565</wp:posOffset>
                </wp:positionH>
                <wp:positionV relativeFrom="paragraph">
                  <wp:posOffset>-86995</wp:posOffset>
                </wp:positionV>
                <wp:extent cx="139700" cy="372745"/>
                <wp:effectExtent l="0" t="0" r="3810" b="0"/>
                <wp:wrapNone/>
                <wp:docPr id="1148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999679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" o:spid="_x0000_s1028" type="#_x0000_t202" style="position:absolute;margin-left:305.95pt;margin-top:-6.85pt;width:11pt;height:29.35pt;z-index:-51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QoQsQIAALc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7F0665" w:rsidRDefault="007F066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999679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72%</w:t>
      </w:r>
    </w:p>
    <w:p w:rsidR="0097454B" w:rsidRDefault="0097454B">
      <w:pPr>
        <w:spacing w:before="3" w:after="0" w:line="140" w:lineRule="exact"/>
        <w:rPr>
          <w:sz w:val="14"/>
          <w:szCs w:val="14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34589736" wp14:editId="45ADBB73">
                <wp:simplePos x="0" y="0"/>
                <wp:positionH relativeFrom="page">
                  <wp:posOffset>2067560</wp:posOffset>
                </wp:positionH>
                <wp:positionV relativeFrom="paragraph">
                  <wp:posOffset>315595</wp:posOffset>
                </wp:positionV>
                <wp:extent cx="139700" cy="372745"/>
                <wp:effectExtent l="635" t="1270" r="2540" b="0"/>
                <wp:wrapNone/>
                <wp:docPr id="1147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542123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" o:spid="_x0000_s1029" type="#_x0000_t202" style="position:absolute;left:0;text-align:left;margin-left:162.8pt;margin-top:24.85pt;width:11pt;height:29.35pt;z-index:-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7F0665" w:rsidRDefault="007F066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542123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34FCF389" wp14:editId="6717908E">
                <wp:simplePos x="0" y="0"/>
                <wp:positionH relativeFrom="page">
                  <wp:posOffset>3227070</wp:posOffset>
                </wp:positionH>
                <wp:positionV relativeFrom="paragraph">
                  <wp:posOffset>100330</wp:posOffset>
                </wp:positionV>
                <wp:extent cx="139700" cy="400685"/>
                <wp:effectExtent l="0" t="0" r="0" b="3810"/>
                <wp:wrapNone/>
                <wp:docPr id="1146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900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55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5" o:spid="_x0000_s1030" type="#_x0000_t202" style="position:absolute;left:0;text-align:left;margin-left:254.1pt;margin-top:7.9pt;width:11pt;height:31.55pt;z-index:-51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T7swIAALc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7F0665" w:rsidRDefault="007F066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900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55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0E1183DC" wp14:editId="50FC5474">
                <wp:simplePos x="0" y="0"/>
                <wp:positionH relativeFrom="page">
                  <wp:posOffset>4130040</wp:posOffset>
                </wp:positionH>
                <wp:positionV relativeFrom="paragraph">
                  <wp:posOffset>286385</wp:posOffset>
                </wp:positionV>
                <wp:extent cx="139700" cy="400685"/>
                <wp:effectExtent l="0" t="635" r="0" b="0"/>
                <wp:wrapNone/>
                <wp:docPr id="1145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670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26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4" o:spid="_x0000_s1031" type="#_x0000_t202" style="position:absolute;left:0;text-align:left;margin-left:325.2pt;margin-top:22.55pt;width:11pt;height:31.55pt;z-index:-51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oeIsAIAALc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7F0665" w:rsidRDefault="007F066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670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26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7B40D58E" wp14:editId="014DAC9D">
                <wp:simplePos x="0" y="0"/>
                <wp:positionH relativeFrom="page">
                  <wp:posOffset>5033010</wp:posOffset>
                </wp:positionH>
                <wp:positionV relativeFrom="paragraph">
                  <wp:posOffset>334010</wp:posOffset>
                </wp:positionV>
                <wp:extent cx="139700" cy="400685"/>
                <wp:effectExtent l="3810" t="635" r="0" b="0"/>
                <wp:wrapNone/>
                <wp:docPr id="1144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594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69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3" o:spid="_x0000_s1032" type="#_x0000_t202" style="position:absolute;left:0;text-align:left;margin-left:396.3pt;margin-top:26.3pt;width:11pt;height:31.55pt;z-index:-5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7F0665" w:rsidRDefault="007F066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594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69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67%</w:t>
      </w:r>
    </w:p>
    <w:p w:rsidR="0097454B" w:rsidRDefault="00764783">
      <w:pPr>
        <w:spacing w:before="1" w:after="0" w:line="110" w:lineRule="exact"/>
        <w:rPr>
          <w:sz w:val="11"/>
          <w:szCs w:val="11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BE3B876" wp14:editId="0A284DE7">
                <wp:simplePos x="0" y="0"/>
                <wp:positionH relativeFrom="page">
                  <wp:posOffset>6146800</wp:posOffset>
                </wp:positionH>
                <wp:positionV relativeFrom="paragraph">
                  <wp:posOffset>-632460</wp:posOffset>
                </wp:positionV>
                <wp:extent cx="1020445" cy="394970"/>
                <wp:effectExtent l="3175" t="0" r="0" b="0"/>
                <wp:wrapNone/>
                <wp:docPr id="1143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9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left="21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ổn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số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BKT</w:t>
                            </w:r>
                          </w:p>
                          <w:p w:rsidR="007F0665" w:rsidRDefault="007F0665">
                            <w:pPr>
                              <w:spacing w:after="0" w:line="206" w:lineRule="exact"/>
                              <w:ind w:left="21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ạc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ph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2" o:spid="_x0000_s1033" type="#_x0000_t202" style="position:absolute;margin-left:484pt;margin-top:-49.8pt;width:80.35pt;height:31.1pt;z-index:-5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82GtA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" filled="f" stroked="f">
                <v:textbox inset="0,0,0,0">
                  <w:txbxContent>
                    <w:p w:rsidR="007F0665" w:rsidRDefault="007F0665">
                      <w:pPr>
                        <w:spacing w:before="9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7F0665" w:rsidRDefault="007F0665">
                      <w:pPr>
                        <w:spacing w:after="0" w:line="240" w:lineRule="auto"/>
                        <w:ind w:left="21" w:right="-2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ổn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BKT</w:t>
                      </w:r>
                    </w:p>
                    <w:p w:rsidR="007F0665" w:rsidRDefault="007F0665">
                      <w:pPr>
                        <w:spacing w:after="0" w:line="206" w:lineRule="exact"/>
                        <w:ind w:left="21" w:right="-2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>ạc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ph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47415D63" wp14:editId="31A88595">
                <wp:simplePos x="0" y="0"/>
                <wp:positionH relativeFrom="page">
                  <wp:posOffset>5875020</wp:posOffset>
                </wp:positionH>
                <wp:positionV relativeFrom="paragraph">
                  <wp:posOffset>-641985</wp:posOffset>
                </wp:positionV>
                <wp:extent cx="1301115" cy="413385"/>
                <wp:effectExtent l="0" t="0" r="0" b="0"/>
                <wp:wrapNone/>
                <wp:docPr id="1137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115" cy="413385"/>
                          <a:chOff x="9252" y="-1011"/>
                          <a:chExt cx="2049" cy="651"/>
                        </a:xfrm>
                      </wpg:grpSpPr>
                      <pic:pic xmlns:pic="http://schemas.openxmlformats.org/drawingml/2006/picture">
                        <pic:nvPicPr>
                          <pic:cNvPr id="1138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2" y="-817"/>
                            <a:ext cx="418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39" name="Group 939"/>
                        <wpg:cNvGrpSpPr>
                          <a:grpSpLocks/>
                        </wpg:cNvGrpSpPr>
                        <wpg:grpSpPr bwMode="auto">
                          <a:xfrm>
                            <a:off x="9680" y="-996"/>
                            <a:ext cx="1607" cy="622"/>
                            <a:chOff x="9680" y="-996"/>
                            <a:chExt cx="1607" cy="622"/>
                          </a:xfrm>
                        </wpg:grpSpPr>
                        <wps:wsp>
                          <wps:cNvPr id="1140" name="Freeform 940"/>
                          <wps:cNvSpPr>
                            <a:spLocks/>
                          </wps:cNvSpPr>
                          <wps:spPr bwMode="auto">
                            <a:xfrm>
                              <a:off x="9680" y="-996"/>
                              <a:ext cx="1607" cy="622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1607"/>
                                <a:gd name="T2" fmla="+- 0 -374 -996"/>
                                <a:gd name="T3" fmla="*/ -374 h 622"/>
                                <a:gd name="T4" fmla="+- 0 11287 9680"/>
                                <a:gd name="T5" fmla="*/ T4 w 1607"/>
                                <a:gd name="T6" fmla="+- 0 -374 -996"/>
                                <a:gd name="T7" fmla="*/ -374 h 622"/>
                                <a:gd name="T8" fmla="+- 0 11287 9680"/>
                                <a:gd name="T9" fmla="*/ T8 w 1607"/>
                                <a:gd name="T10" fmla="+- 0 -996 -996"/>
                                <a:gd name="T11" fmla="*/ -996 h 622"/>
                                <a:gd name="T12" fmla="+- 0 9680 9680"/>
                                <a:gd name="T13" fmla="*/ T12 w 1607"/>
                                <a:gd name="T14" fmla="+- 0 -996 -996"/>
                                <a:gd name="T15" fmla="*/ -996 h 622"/>
                                <a:gd name="T16" fmla="+- 0 9680 9680"/>
                                <a:gd name="T17" fmla="*/ T16 w 1607"/>
                                <a:gd name="T18" fmla="+- 0 -374 -996"/>
                                <a:gd name="T19" fmla="*/ -374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7" h="622">
                                  <a:moveTo>
                                    <a:pt x="0" y="622"/>
                                  </a:moveTo>
                                  <a:lnTo>
                                    <a:pt x="1607" y="622"/>
                                  </a:lnTo>
                                  <a:lnTo>
                                    <a:pt x="16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937"/>
                        <wpg:cNvGrpSpPr>
                          <a:grpSpLocks/>
                        </wpg:cNvGrpSpPr>
                        <wpg:grpSpPr bwMode="auto">
                          <a:xfrm>
                            <a:off x="9680" y="-996"/>
                            <a:ext cx="1607" cy="622"/>
                            <a:chOff x="9680" y="-996"/>
                            <a:chExt cx="1607" cy="622"/>
                          </a:xfrm>
                        </wpg:grpSpPr>
                        <wps:wsp>
                          <wps:cNvPr id="1142" name="Freeform 938"/>
                          <wps:cNvSpPr>
                            <a:spLocks/>
                          </wps:cNvSpPr>
                          <wps:spPr bwMode="auto">
                            <a:xfrm>
                              <a:off x="9680" y="-996"/>
                              <a:ext cx="1607" cy="622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1607"/>
                                <a:gd name="T2" fmla="+- 0 -374 -996"/>
                                <a:gd name="T3" fmla="*/ -374 h 622"/>
                                <a:gd name="T4" fmla="+- 0 11287 9680"/>
                                <a:gd name="T5" fmla="*/ T4 w 1607"/>
                                <a:gd name="T6" fmla="+- 0 -374 -996"/>
                                <a:gd name="T7" fmla="*/ -374 h 622"/>
                                <a:gd name="T8" fmla="+- 0 11287 9680"/>
                                <a:gd name="T9" fmla="*/ T8 w 1607"/>
                                <a:gd name="T10" fmla="+- 0 -996 -996"/>
                                <a:gd name="T11" fmla="*/ -996 h 622"/>
                                <a:gd name="T12" fmla="+- 0 9680 9680"/>
                                <a:gd name="T13" fmla="*/ T12 w 1607"/>
                                <a:gd name="T14" fmla="+- 0 -996 -996"/>
                                <a:gd name="T15" fmla="*/ -996 h 622"/>
                                <a:gd name="T16" fmla="+- 0 9680 9680"/>
                                <a:gd name="T17" fmla="*/ T16 w 1607"/>
                                <a:gd name="T18" fmla="+- 0 -374 -996"/>
                                <a:gd name="T19" fmla="*/ -374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7" h="622">
                                  <a:moveTo>
                                    <a:pt x="0" y="622"/>
                                  </a:moveTo>
                                  <a:lnTo>
                                    <a:pt x="1607" y="622"/>
                                  </a:lnTo>
                                  <a:lnTo>
                                    <a:pt x="16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" o:spid="_x0000_s1026" style="position:absolute;margin-left:462.6pt;margin-top:-50.55pt;width:102.45pt;height:32.55pt;z-index:-5138;mso-position-horizontal-relative:page" coordorigin="9252,-1011" coordsize="2049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">
                <v:shape id="Picture 941" o:spid="_x0000_s1027" type="#_x0000_t75" style="position:absolute;left:9252;top:-817;width:418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NQFLHAAAA3QAAAA8AAABkcnMvZG93bnJldi54bWxEj0FrwkAQhe+F/odlCl5EN2qRkrqKCK09&#10;iGAs9jpkp9nQ7GzIrhr7651DobcZ3pv3vlmset+oC3WxDmxgMs5AEZfB1lwZ+Dy+jV5AxYRssQlM&#10;Bm4UYbV8fFhgbsOVD3QpUqUkhGOOBlxKba51LB15jOPQEov2HTqPSdau0rbDq4T7Rk+zbK491iwN&#10;DlvaOCp/irM3sB9+UVu43fY0jc/2vD/O3oe/W2MGT/36FVSiPv2b/64/rOBPZoIr38gIen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aNQFLHAAAA3QAAAA8AAAAAAAAAAAAA&#10;AAAAnwIAAGRycy9kb3ducmV2LnhtbFBLBQYAAAAABAAEAPcAAACTAwAAAAA=&#10;">
                  <v:imagedata r:id="rId41" o:title=""/>
                </v:shape>
                <v:group id="Group 939" o:spid="_x0000_s1028" style="position:absolute;left:9680;top:-996;width:1607;height:622" coordorigin="9680,-996" coordsize="1607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940" o:spid="_x0000_s1029" style="position:absolute;left:9680;top:-996;width:1607;height:622;visibility:visible;mso-wrap-style:square;v-text-anchor:top" coordsize="1607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11MYA&#10;AADdAAAADwAAAGRycy9kb3ducmV2LnhtbESPT2vCQBDF70K/wzKF3nSjFpXUVUoh4KGH+oeeh+yY&#10;hGRnw+6q0U/fORS8zfDevPeb9XZwnbpSiI1nA9NJBoq49LbhysDpWIxXoGJCtth5JgN3irDdvIzW&#10;mFt/4z1dD6lSEsIxRwN1Sn2udSxrchgnvicW7eyDwyRrqLQNeJNw1+lZli20w4alocaevmoq28PF&#10;GWjPP4/F4x7aqujwd75bfs+L5cqYt9fh8wNUoiE9zf/XOyv403fhl2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c11MYAAADdAAAADwAAAAAAAAAAAAAAAACYAgAAZHJz&#10;L2Rvd25yZXYueG1sUEsFBgAAAAAEAAQA9QAAAIsDAAAAAA==&#10;" path="m,622r1607,l1607,,,,,622e" stroked="f">
                    <v:path arrowok="t" o:connecttype="custom" o:connectlocs="0,-374;1607,-374;1607,-996;0,-996;0,-374" o:connectangles="0,0,0,0,0"/>
                  </v:shape>
                </v:group>
                <v:group id="Group 937" o:spid="_x0000_s1030" style="position:absolute;left:9680;top:-996;width:1607;height:622" coordorigin="9680,-996" coordsize="1607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938" o:spid="_x0000_s1031" style="position:absolute;left:9680;top:-996;width:1607;height:622;visibility:visible;mso-wrap-style:square;v-text-anchor:top" coordsize="1607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H1cEA&#10;AADdAAAADwAAAGRycy9kb3ducmV2LnhtbERPTWvCQBC9F/wPywje6iYitqSuEgShUC+10l6H7JhN&#10;m50N2VHjv+8Kgrd5vM9ZrgffqjP1sQlsIJ9moIirYBuuDRy+ts+voKIgW2wDk4ErRVivRk9LLGy4&#10;8Ced91KrFMKxQANOpCu0jpUjj3EaOuLEHUPvURLsa217vKRw3+pZli20x4ZTg8OONo6qv/3JG6hZ&#10;mvKw+y3lI5dTeXxxP/w9GDMZD+UbKKFBHuK7+92m+fl8Brdv0gl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pB9XBAAAA3QAAAA8AAAAAAAAAAAAAAAAAmAIAAGRycy9kb3du&#10;cmV2LnhtbFBLBQYAAAAABAAEAPUAAACGAwAAAAA=&#10;" path="m,622r1607,l1607,,,,,622xe" filled="f" strokecolor="white" strokeweight=".14pt">
                    <v:path arrowok="t" o:connecttype="custom" o:connectlocs="0,-374;1607,-374;1607,-996;0,-996;0,-37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78%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7"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919627F" wp14:editId="4DE472E9">
                <wp:simplePos x="0" y="0"/>
                <wp:positionH relativeFrom="page">
                  <wp:posOffset>4789170</wp:posOffset>
                </wp:positionH>
                <wp:positionV relativeFrom="paragraph">
                  <wp:posOffset>239395</wp:posOffset>
                </wp:positionV>
                <wp:extent cx="139700" cy="372745"/>
                <wp:effectExtent l="0" t="1270" r="0" b="0"/>
                <wp:wrapNone/>
                <wp:docPr id="1136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837602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5" o:spid="_x0000_s1034" type="#_x0000_t202" style="position:absolute;margin-left:377.1pt;margin-top:18.85pt;width:11pt;height:29.35pt;z-index:-51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7OYtAIAALc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7F0665" w:rsidRDefault="007F066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837602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71%</w:t>
      </w:r>
    </w:p>
    <w:p w:rsidR="0097454B" w:rsidRDefault="00764783">
      <w:pPr>
        <w:spacing w:before="36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90%</w:t>
      </w:r>
    </w:p>
    <w:p w:rsidR="0097454B" w:rsidRDefault="0097454B">
      <w:pPr>
        <w:spacing w:before="5" w:after="0" w:line="170" w:lineRule="exact"/>
        <w:rPr>
          <w:sz w:val="17"/>
          <w:szCs w:val="17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70%</w:t>
      </w:r>
    </w:p>
    <w:p w:rsidR="0097454B" w:rsidRDefault="0097454B">
      <w:pPr>
        <w:spacing w:before="19" w:after="0" w:line="220" w:lineRule="exact"/>
      </w:pPr>
    </w:p>
    <w:p w:rsidR="0097454B" w:rsidRDefault="00764783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65%</w:t>
      </w:r>
    </w:p>
    <w:p w:rsidR="0097454B" w:rsidRDefault="0097454B">
      <w:pPr>
        <w:spacing w:before="18" w:after="0" w:line="220" w:lineRule="exact"/>
      </w:pPr>
    </w:p>
    <w:p w:rsidR="0097454B" w:rsidRDefault="00764783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60%</w:t>
      </w:r>
    </w:p>
    <w:p w:rsidR="0097454B" w:rsidRDefault="0097454B">
      <w:pPr>
        <w:spacing w:before="18" w:after="0" w:line="220" w:lineRule="exact"/>
      </w:pPr>
    </w:p>
    <w:p w:rsidR="0097454B" w:rsidRDefault="00764783">
      <w:pPr>
        <w:spacing w:after="0" w:line="203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55%</w:t>
      </w:r>
    </w:p>
    <w:p w:rsidR="0097454B" w:rsidRDefault="00764783">
      <w:pPr>
        <w:spacing w:before="8" w:after="0" w:line="120" w:lineRule="exact"/>
        <w:rPr>
          <w:sz w:val="12"/>
          <w:szCs w:val="12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55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ted</w:t>
      </w:r>
    </w:p>
    <w:p w:rsidR="0097454B" w:rsidRDefault="0097454B">
      <w:pPr>
        <w:spacing w:before="17" w:after="0" w:line="280" w:lineRule="exact"/>
        <w:rPr>
          <w:sz w:val="28"/>
          <w:szCs w:val="28"/>
        </w:rPr>
      </w:pPr>
    </w:p>
    <w:p w:rsidR="0097454B" w:rsidRDefault="00764783">
      <w:pPr>
        <w:tabs>
          <w:tab w:val="left" w:pos="380"/>
        </w:tabs>
        <w:spacing w:after="0"/>
        <w:ind w:left="549" w:right="266" w:hanging="54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50192724" wp14:editId="6FFF6964">
                <wp:simplePos x="0" y="0"/>
                <wp:positionH relativeFrom="page">
                  <wp:posOffset>6146800</wp:posOffset>
                </wp:positionH>
                <wp:positionV relativeFrom="paragraph">
                  <wp:posOffset>-514350</wp:posOffset>
                </wp:positionV>
                <wp:extent cx="1020445" cy="494665"/>
                <wp:effectExtent l="3175" t="0" r="0" b="635"/>
                <wp:wrapNone/>
                <wp:docPr id="1135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6" w:after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06" w:lineRule="exact"/>
                              <w:ind w:left="21" w:right="69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BKT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ã sử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dụn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về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4" o:spid="_x0000_s1035" type="#_x0000_t202" style="position:absolute;left:0;text-align:left;margin-left:484pt;margin-top:-40.5pt;width:80.35pt;height:38.95pt;z-index:-51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" filled="f" stroked="f">
                <v:textbox inset="0,0,0,0">
                  <w:txbxContent>
                    <w:p w:rsidR="007F0665" w:rsidRDefault="007F0665">
                      <w:pPr>
                        <w:spacing w:before="6" w:after="0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7F0665" w:rsidRDefault="007F0665">
                      <w:pPr>
                        <w:spacing w:after="0" w:line="206" w:lineRule="exact"/>
                        <w:ind w:left="21" w:right="690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BKT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 xml:space="preserve"> đ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ã sử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dụn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>về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347B0EF3" wp14:editId="6FF95039">
                <wp:simplePos x="0" y="0"/>
                <wp:positionH relativeFrom="page">
                  <wp:posOffset>6139180</wp:posOffset>
                </wp:positionH>
                <wp:positionV relativeFrom="paragraph">
                  <wp:posOffset>-48260</wp:posOffset>
                </wp:positionV>
                <wp:extent cx="1020445" cy="538480"/>
                <wp:effectExtent l="0" t="0" r="3175" b="0"/>
                <wp:wrapNone/>
                <wp:docPr id="1134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3" w:after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06" w:lineRule="exact"/>
                              <w:ind w:left="33" w:right="74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lệ BKT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ph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qu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TT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ĐĐ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" o:spid="_x0000_s1036" type="#_x0000_t202" style="position:absolute;left:0;text-align:left;margin-left:483.4pt;margin-top:-3.8pt;width:80.35pt;height:42.4pt;z-index:-51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4+LtQIAALY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" filled="f" stroked="f">
                <v:textbox inset="0,0,0,0">
                  <w:txbxContent>
                    <w:p w:rsidR="007F0665" w:rsidRDefault="007F0665">
                      <w:pPr>
                        <w:spacing w:before="3" w:after="0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7F0665" w:rsidRDefault="007F0665">
                      <w:pPr>
                        <w:spacing w:after="0" w:line="206" w:lineRule="exact"/>
                        <w:ind w:left="33" w:right="746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lệ BKT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ph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qu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8"/>
                          <w:szCs w:val="18"/>
                        </w:rPr>
                        <w:t>TT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ĐĐ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4A8793A4" wp14:editId="4E37DADC">
                <wp:simplePos x="0" y="0"/>
                <wp:positionH relativeFrom="page">
                  <wp:posOffset>6139180</wp:posOffset>
                </wp:positionH>
                <wp:positionV relativeFrom="paragraph">
                  <wp:posOffset>441960</wp:posOffset>
                </wp:positionV>
                <wp:extent cx="1136015" cy="466090"/>
                <wp:effectExtent l="0" t="3810" r="1905" b="0"/>
                <wp:wrapNone/>
                <wp:docPr id="1133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1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06" w:lineRule="exact"/>
                              <w:ind w:left="33" w:right="71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lệ BKT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ã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qu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sử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dụn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g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" o:spid="_x0000_s1037" type="#_x0000_t202" style="position:absolute;left:0;text-align:left;margin-left:483.4pt;margin-top:34.8pt;width:89.45pt;height:36.7pt;z-index:-5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QltQIAALY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" filled="f" stroked="f">
                <v:textbox inset="0,0,0,0">
                  <w:txbxContent>
                    <w:p w:rsidR="007F0665" w:rsidRDefault="007F0665">
                      <w:pPr>
                        <w:spacing w:before="1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7F0665" w:rsidRDefault="007F0665">
                      <w:pPr>
                        <w:spacing w:after="0" w:line="206" w:lineRule="exact"/>
                        <w:ind w:left="33" w:right="711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lệ BKT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 xml:space="preserve"> đ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ã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qu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sử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 xml:space="preserve"> dụn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g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18"/>
          <w:szCs w:val="18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thick" w:color="FF0000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 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d</w:t>
      </w:r>
      <w:r>
        <w:rPr>
          <w:rFonts w:ascii="Times New Roman" w:eastAsia="Times New Roman" w:hAnsi="Times New Roman" w:cs="Times New Roman"/>
          <w:sz w:val="18"/>
          <w:szCs w:val="18"/>
        </w:rPr>
        <w:t>istr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ia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Es</w:t>
      </w:r>
    </w:p>
    <w:p w:rsidR="0097454B" w:rsidRDefault="0097454B">
      <w:pPr>
        <w:spacing w:before="16" w:after="0" w:line="280" w:lineRule="exact"/>
        <w:rPr>
          <w:sz w:val="28"/>
          <w:szCs w:val="28"/>
        </w:rPr>
      </w:pPr>
    </w:p>
    <w:p w:rsidR="0097454B" w:rsidRDefault="00764783">
      <w:pPr>
        <w:spacing w:after="0" w:line="240" w:lineRule="auto"/>
        <w:ind w:left="549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ted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6" w:space="720" w:equalWidth="0">
            <w:col w:w="1218" w:space="972"/>
            <w:col w:w="392" w:space="1059"/>
            <w:col w:w="1785" w:space="1088"/>
            <w:col w:w="334" w:space="356"/>
            <w:col w:w="334" w:space="254"/>
            <w:col w:w="2068"/>
          </w:cols>
        </w:sectPr>
      </w:pPr>
    </w:p>
    <w:p w:rsidR="0097454B" w:rsidRDefault="0097454B">
      <w:pPr>
        <w:spacing w:before="6" w:after="0" w:line="200" w:lineRule="exact"/>
        <w:rPr>
          <w:sz w:val="20"/>
          <w:szCs w:val="20"/>
        </w:rPr>
      </w:pP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764783">
      <w:pPr>
        <w:spacing w:before="36" w:after="0" w:line="240" w:lineRule="auto"/>
        <w:ind w:left="112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4FD4136C" wp14:editId="15F9E67C">
                <wp:simplePos x="0" y="0"/>
                <wp:positionH relativeFrom="page">
                  <wp:posOffset>5875020</wp:posOffset>
                </wp:positionH>
                <wp:positionV relativeFrom="paragraph">
                  <wp:posOffset>-1743075</wp:posOffset>
                </wp:positionV>
                <wp:extent cx="1404620" cy="1414780"/>
                <wp:effectExtent l="0" t="9525" r="6985" b="4445"/>
                <wp:wrapNone/>
                <wp:docPr id="1116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1414780"/>
                          <a:chOff x="9252" y="-2745"/>
                          <a:chExt cx="2213" cy="2228"/>
                        </a:xfrm>
                      </wpg:grpSpPr>
                      <pic:pic xmlns:pic="http://schemas.openxmlformats.org/drawingml/2006/picture">
                        <pic:nvPicPr>
                          <pic:cNvPr id="1117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2" y="-2545"/>
                            <a:ext cx="418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18" name="Group 929"/>
                        <wpg:cNvGrpSpPr>
                          <a:grpSpLocks/>
                        </wpg:cNvGrpSpPr>
                        <wpg:grpSpPr bwMode="auto">
                          <a:xfrm>
                            <a:off x="9680" y="-2744"/>
                            <a:ext cx="1607" cy="734"/>
                            <a:chOff x="9680" y="-2744"/>
                            <a:chExt cx="1607" cy="734"/>
                          </a:xfrm>
                        </wpg:grpSpPr>
                        <wps:wsp>
                          <wps:cNvPr id="1119" name="Freeform 930"/>
                          <wps:cNvSpPr>
                            <a:spLocks/>
                          </wps:cNvSpPr>
                          <wps:spPr bwMode="auto">
                            <a:xfrm>
                              <a:off x="9680" y="-2744"/>
                              <a:ext cx="1607" cy="734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1607"/>
                                <a:gd name="T2" fmla="+- 0 -2010 -2744"/>
                                <a:gd name="T3" fmla="*/ -2010 h 734"/>
                                <a:gd name="T4" fmla="+- 0 11287 9680"/>
                                <a:gd name="T5" fmla="*/ T4 w 1607"/>
                                <a:gd name="T6" fmla="+- 0 -2010 -2744"/>
                                <a:gd name="T7" fmla="*/ -2010 h 734"/>
                                <a:gd name="T8" fmla="+- 0 11287 9680"/>
                                <a:gd name="T9" fmla="*/ T8 w 1607"/>
                                <a:gd name="T10" fmla="+- 0 -2744 -2744"/>
                                <a:gd name="T11" fmla="*/ -2744 h 734"/>
                                <a:gd name="T12" fmla="+- 0 9680 9680"/>
                                <a:gd name="T13" fmla="*/ T12 w 1607"/>
                                <a:gd name="T14" fmla="+- 0 -2744 -2744"/>
                                <a:gd name="T15" fmla="*/ -2744 h 734"/>
                                <a:gd name="T16" fmla="+- 0 9680 9680"/>
                                <a:gd name="T17" fmla="*/ T16 w 1607"/>
                                <a:gd name="T18" fmla="+- 0 -2010 -2744"/>
                                <a:gd name="T19" fmla="*/ -2010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7" h="734">
                                  <a:moveTo>
                                    <a:pt x="0" y="734"/>
                                  </a:moveTo>
                                  <a:lnTo>
                                    <a:pt x="1607" y="734"/>
                                  </a:lnTo>
                                  <a:lnTo>
                                    <a:pt x="16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927"/>
                        <wpg:cNvGrpSpPr>
                          <a:grpSpLocks/>
                        </wpg:cNvGrpSpPr>
                        <wpg:grpSpPr bwMode="auto">
                          <a:xfrm>
                            <a:off x="9680" y="-2744"/>
                            <a:ext cx="1607" cy="734"/>
                            <a:chOff x="9680" y="-2744"/>
                            <a:chExt cx="1607" cy="734"/>
                          </a:xfrm>
                        </wpg:grpSpPr>
                        <wps:wsp>
                          <wps:cNvPr id="1121" name="Freeform 928"/>
                          <wps:cNvSpPr>
                            <a:spLocks/>
                          </wps:cNvSpPr>
                          <wps:spPr bwMode="auto">
                            <a:xfrm>
                              <a:off x="9680" y="-2744"/>
                              <a:ext cx="1607" cy="734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1607"/>
                                <a:gd name="T2" fmla="+- 0 -2010 -2744"/>
                                <a:gd name="T3" fmla="*/ -2010 h 734"/>
                                <a:gd name="T4" fmla="+- 0 11287 9680"/>
                                <a:gd name="T5" fmla="*/ T4 w 1607"/>
                                <a:gd name="T6" fmla="+- 0 -2010 -2744"/>
                                <a:gd name="T7" fmla="*/ -2010 h 734"/>
                                <a:gd name="T8" fmla="+- 0 11287 9680"/>
                                <a:gd name="T9" fmla="*/ T8 w 1607"/>
                                <a:gd name="T10" fmla="+- 0 -2744 -2744"/>
                                <a:gd name="T11" fmla="*/ -2744 h 734"/>
                                <a:gd name="T12" fmla="+- 0 9680 9680"/>
                                <a:gd name="T13" fmla="*/ T12 w 1607"/>
                                <a:gd name="T14" fmla="+- 0 -2744 -2744"/>
                                <a:gd name="T15" fmla="*/ -2744 h 734"/>
                                <a:gd name="T16" fmla="+- 0 9680 9680"/>
                                <a:gd name="T17" fmla="*/ T16 w 1607"/>
                                <a:gd name="T18" fmla="+- 0 -2010 -2744"/>
                                <a:gd name="T19" fmla="*/ -2010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7" h="734">
                                  <a:moveTo>
                                    <a:pt x="0" y="734"/>
                                  </a:moveTo>
                                  <a:lnTo>
                                    <a:pt x="1607" y="734"/>
                                  </a:lnTo>
                                  <a:lnTo>
                                    <a:pt x="16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925"/>
                        <wpg:cNvGrpSpPr>
                          <a:grpSpLocks/>
                        </wpg:cNvGrpSpPr>
                        <wpg:grpSpPr bwMode="auto">
                          <a:xfrm>
                            <a:off x="9668" y="-2010"/>
                            <a:ext cx="1607" cy="772"/>
                            <a:chOff x="9668" y="-2010"/>
                            <a:chExt cx="1607" cy="772"/>
                          </a:xfrm>
                        </wpg:grpSpPr>
                        <wps:wsp>
                          <wps:cNvPr id="1123" name="Freeform 926"/>
                          <wps:cNvSpPr>
                            <a:spLocks/>
                          </wps:cNvSpPr>
                          <wps:spPr bwMode="auto">
                            <a:xfrm>
                              <a:off x="9668" y="-2010"/>
                              <a:ext cx="1607" cy="772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T0 w 1607"/>
                                <a:gd name="T2" fmla="+- 0 -1238 -2010"/>
                                <a:gd name="T3" fmla="*/ -1238 h 772"/>
                                <a:gd name="T4" fmla="+- 0 11275 9668"/>
                                <a:gd name="T5" fmla="*/ T4 w 1607"/>
                                <a:gd name="T6" fmla="+- 0 -1238 -2010"/>
                                <a:gd name="T7" fmla="*/ -1238 h 772"/>
                                <a:gd name="T8" fmla="+- 0 11275 9668"/>
                                <a:gd name="T9" fmla="*/ T8 w 1607"/>
                                <a:gd name="T10" fmla="+- 0 -2010 -2010"/>
                                <a:gd name="T11" fmla="*/ -2010 h 772"/>
                                <a:gd name="T12" fmla="+- 0 9668 9668"/>
                                <a:gd name="T13" fmla="*/ T12 w 1607"/>
                                <a:gd name="T14" fmla="+- 0 -2010 -2010"/>
                                <a:gd name="T15" fmla="*/ -2010 h 772"/>
                                <a:gd name="T16" fmla="+- 0 9668 9668"/>
                                <a:gd name="T17" fmla="*/ T16 w 1607"/>
                                <a:gd name="T18" fmla="+- 0 -1238 -2010"/>
                                <a:gd name="T19" fmla="*/ -1238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7" h="772">
                                  <a:moveTo>
                                    <a:pt x="0" y="772"/>
                                  </a:moveTo>
                                  <a:lnTo>
                                    <a:pt x="1607" y="772"/>
                                  </a:lnTo>
                                  <a:lnTo>
                                    <a:pt x="16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923"/>
                        <wpg:cNvGrpSpPr>
                          <a:grpSpLocks/>
                        </wpg:cNvGrpSpPr>
                        <wpg:grpSpPr bwMode="auto">
                          <a:xfrm>
                            <a:off x="9668" y="-2010"/>
                            <a:ext cx="1607" cy="848"/>
                            <a:chOff x="9668" y="-2010"/>
                            <a:chExt cx="1607" cy="848"/>
                          </a:xfrm>
                        </wpg:grpSpPr>
                        <wps:wsp>
                          <wps:cNvPr id="1125" name="Freeform 924"/>
                          <wps:cNvSpPr>
                            <a:spLocks/>
                          </wps:cNvSpPr>
                          <wps:spPr bwMode="auto">
                            <a:xfrm>
                              <a:off x="9668" y="-2010"/>
                              <a:ext cx="1607" cy="848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T0 w 1607"/>
                                <a:gd name="T2" fmla="+- 0 -1162 -2010"/>
                                <a:gd name="T3" fmla="*/ -1162 h 848"/>
                                <a:gd name="T4" fmla="+- 0 11275 9668"/>
                                <a:gd name="T5" fmla="*/ T4 w 1607"/>
                                <a:gd name="T6" fmla="+- 0 -1162 -2010"/>
                                <a:gd name="T7" fmla="*/ -1162 h 848"/>
                                <a:gd name="T8" fmla="+- 0 11275 9668"/>
                                <a:gd name="T9" fmla="*/ T8 w 1607"/>
                                <a:gd name="T10" fmla="+- 0 -2010 -2010"/>
                                <a:gd name="T11" fmla="*/ -2010 h 848"/>
                                <a:gd name="T12" fmla="+- 0 9668 9668"/>
                                <a:gd name="T13" fmla="*/ T12 w 1607"/>
                                <a:gd name="T14" fmla="+- 0 -2010 -2010"/>
                                <a:gd name="T15" fmla="*/ -2010 h 848"/>
                                <a:gd name="T16" fmla="+- 0 9668 9668"/>
                                <a:gd name="T17" fmla="*/ T16 w 1607"/>
                                <a:gd name="T18" fmla="+- 0 -1162 -2010"/>
                                <a:gd name="T19" fmla="*/ -1162 h 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7" h="848">
                                  <a:moveTo>
                                    <a:pt x="0" y="848"/>
                                  </a:moveTo>
                                  <a:lnTo>
                                    <a:pt x="1607" y="848"/>
                                  </a:lnTo>
                                  <a:lnTo>
                                    <a:pt x="16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920"/>
                        <wpg:cNvGrpSpPr>
                          <a:grpSpLocks/>
                        </wpg:cNvGrpSpPr>
                        <wpg:grpSpPr bwMode="auto">
                          <a:xfrm>
                            <a:off x="9274" y="-1019"/>
                            <a:ext cx="384" cy="2"/>
                            <a:chOff x="9274" y="-1019"/>
                            <a:chExt cx="384" cy="2"/>
                          </a:xfrm>
                        </wpg:grpSpPr>
                        <wps:wsp>
                          <wps:cNvPr id="1127" name="Freeform 922"/>
                          <wps:cNvSpPr>
                            <a:spLocks/>
                          </wps:cNvSpPr>
                          <wps:spPr bwMode="auto">
                            <a:xfrm>
                              <a:off x="9274" y="-1019"/>
                              <a:ext cx="384" cy="2"/>
                            </a:xfrm>
                            <a:custGeom>
                              <a:avLst/>
                              <a:gdLst>
                                <a:gd name="T0" fmla="+- 0 9274 9274"/>
                                <a:gd name="T1" fmla="*/ T0 w 384"/>
                                <a:gd name="T2" fmla="+- 0 9658 9274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9437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8" name="Picture 9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82" y="-1098"/>
                              <a:ext cx="166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9" name="Group 918"/>
                        <wpg:cNvGrpSpPr>
                          <a:grpSpLocks/>
                        </wpg:cNvGrpSpPr>
                        <wpg:grpSpPr bwMode="auto">
                          <a:xfrm>
                            <a:off x="9668" y="-1238"/>
                            <a:ext cx="1789" cy="713"/>
                            <a:chOff x="9668" y="-1238"/>
                            <a:chExt cx="1789" cy="713"/>
                          </a:xfrm>
                        </wpg:grpSpPr>
                        <wps:wsp>
                          <wps:cNvPr id="1130" name="Freeform 919"/>
                          <wps:cNvSpPr>
                            <a:spLocks/>
                          </wps:cNvSpPr>
                          <wps:spPr bwMode="auto">
                            <a:xfrm>
                              <a:off x="9668" y="-1238"/>
                              <a:ext cx="1789" cy="713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T0 w 1789"/>
                                <a:gd name="T2" fmla="+- 0 -525 -1238"/>
                                <a:gd name="T3" fmla="*/ -525 h 713"/>
                                <a:gd name="T4" fmla="+- 0 11457 9668"/>
                                <a:gd name="T5" fmla="*/ T4 w 1789"/>
                                <a:gd name="T6" fmla="+- 0 -525 -1238"/>
                                <a:gd name="T7" fmla="*/ -525 h 713"/>
                                <a:gd name="T8" fmla="+- 0 11457 9668"/>
                                <a:gd name="T9" fmla="*/ T8 w 1789"/>
                                <a:gd name="T10" fmla="+- 0 -1238 -1238"/>
                                <a:gd name="T11" fmla="*/ -1238 h 713"/>
                                <a:gd name="T12" fmla="+- 0 9668 9668"/>
                                <a:gd name="T13" fmla="*/ T12 w 1789"/>
                                <a:gd name="T14" fmla="+- 0 -1238 -1238"/>
                                <a:gd name="T15" fmla="*/ -1238 h 713"/>
                                <a:gd name="T16" fmla="+- 0 9668 9668"/>
                                <a:gd name="T17" fmla="*/ T16 w 1789"/>
                                <a:gd name="T18" fmla="+- 0 -525 -1238"/>
                                <a:gd name="T19" fmla="*/ -525 h 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9" h="713">
                                  <a:moveTo>
                                    <a:pt x="0" y="713"/>
                                  </a:moveTo>
                                  <a:lnTo>
                                    <a:pt x="1789" y="713"/>
                                  </a:lnTo>
                                  <a:lnTo>
                                    <a:pt x="17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916"/>
                        <wpg:cNvGrpSpPr>
                          <a:grpSpLocks/>
                        </wpg:cNvGrpSpPr>
                        <wpg:grpSpPr bwMode="auto">
                          <a:xfrm>
                            <a:off x="9668" y="-1238"/>
                            <a:ext cx="1789" cy="713"/>
                            <a:chOff x="9668" y="-1238"/>
                            <a:chExt cx="1789" cy="713"/>
                          </a:xfrm>
                        </wpg:grpSpPr>
                        <wps:wsp>
                          <wps:cNvPr id="1132" name="Freeform 917"/>
                          <wps:cNvSpPr>
                            <a:spLocks/>
                          </wps:cNvSpPr>
                          <wps:spPr bwMode="auto">
                            <a:xfrm>
                              <a:off x="9668" y="-1238"/>
                              <a:ext cx="1789" cy="713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T0 w 1789"/>
                                <a:gd name="T2" fmla="+- 0 -525 -1238"/>
                                <a:gd name="T3" fmla="*/ -525 h 713"/>
                                <a:gd name="T4" fmla="+- 0 11457 9668"/>
                                <a:gd name="T5" fmla="*/ T4 w 1789"/>
                                <a:gd name="T6" fmla="+- 0 -525 -1238"/>
                                <a:gd name="T7" fmla="*/ -525 h 713"/>
                                <a:gd name="T8" fmla="+- 0 11457 9668"/>
                                <a:gd name="T9" fmla="*/ T8 w 1789"/>
                                <a:gd name="T10" fmla="+- 0 -1238 -1238"/>
                                <a:gd name="T11" fmla="*/ -1238 h 713"/>
                                <a:gd name="T12" fmla="+- 0 9668 9668"/>
                                <a:gd name="T13" fmla="*/ T12 w 1789"/>
                                <a:gd name="T14" fmla="+- 0 -1238 -1238"/>
                                <a:gd name="T15" fmla="*/ -1238 h 713"/>
                                <a:gd name="T16" fmla="+- 0 9668 9668"/>
                                <a:gd name="T17" fmla="*/ T16 w 1789"/>
                                <a:gd name="T18" fmla="+- 0 -525 -1238"/>
                                <a:gd name="T19" fmla="*/ -525 h 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9" h="713">
                                  <a:moveTo>
                                    <a:pt x="0" y="713"/>
                                  </a:moveTo>
                                  <a:lnTo>
                                    <a:pt x="1789" y="713"/>
                                  </a:lnTo>
                                  <a:lnTo>
                                    <a:pt x="17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026" style="position:absolute;margin-left:462.6pt;margin-top:-137.25pt;width:110.6pt;height:111.4pt;z-index:-5137;mso-position-horizontal-relative:page" coordorigin="9252,-2745" coordsize="2213,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">
                <v:shape id="Picture 931" o:spid="_x0000_s1027" type="#_x0000_t75" style="position:absolute;left:9252;top:-2545;width:41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ojOfDAAAA3QAAAA8AAABkcnMvZG93bnJldi54bWxET01rwkAQvRf6H5Yp9FY3sWBjdA1BsHqT&#10;Wi+9Ddkxic3OprtbE/+9Wyh4m8f7nGUxmk5cyPnWsoJ0koAgrqxuuVZw/Ny8ZCB8QNbYWSYFV/JQ&#10;rB4flphrO/AHXQ6hFjGEfY4KmhD6XEpfNWTQT2xPHLmTdQZDhK6W2uEQw00np0kykwZbjg0N9rRu&#10;qPo+/BoFWTJzm6+f6ly+7/bDHI9bV3evSj0/jeUCRKAx3MX/7p2O89P0Df6+iS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iM58MAAADdAAAADwAAAAAAAAAAAAAAAACf&#10;AgAAZHJzL2Rvd25yZXYueG1sUEsFBgAAAAAEAAQA9wAAAI8DAAAAAA==&#10;">
                  <v:imagedata r:id="rId44" o:title=""/>
                </v:shape>
                <v:group id="Group 929" o:spid="_x0000_s1028" style="position:absolute;left:9680;top:-2744;width:1607;height:734" coordorigin="9680,-2744" coordsize="1607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930" o:spid="_x0000_s1029" style="position:absolute;left:9680;top:-2744;width:1607;height:734;visibility:visible;mso-wrap-style:square;v-text-anchor:top" coordsize="1607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bRcIA&#10;AADdAAAADwAAAGRycy9kb3ducmV2LnhtbERPS2rDMBDdB3oHMYVuQiI7i1A7kU0IBLpKSZoDDNL4&#10;k1ojI6mOe/uqUOhuHu87+3q2g5jIh96xgnydgSDWzvTcKrh9nFavIEJENjg4JgXfFKCunhZ7LI17&#10;8IWma2xFCuFQooIuxrGUMuiOLIa1G4kT1zhvMSboW2k8PlK4HeQmy7bSYs+pocORjh3pz+uXVVDc&#10;jbZ6eX5vpqM++ZuZmuLQKPXyPB92ICLN8V/8534zaX6eF/D7TTpBV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ltFwgAAAN0AAAAPAAAAAAAAAAAAAAAAAJgCAABkcnMvZG93&#10;bnJldi54bWxQSwUGAAAAAAQABAD1AAAAhwMAAAAA&#10;" path="m,734r1607,l1607,,,,,734e" stroked="f">
                    <v:path arrowok="t" o:connecttype="custom" o:connectlocs="0,-2010;1607,-2010;1607,-2744;0,-2744;0,-2010" o:connectangles="0,0,0,0,0"/>
                  </v:shape>
                </v:group>
                <v:group id="Group 927" o:spid="_x0000_s1030" style="position:absolute;left:9680;top:-2744;width:1607;height:734" coordorigin="9680,-2744" coordsize="1607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928" o:spid="_x0000_s1031" style="position:absolute;left:9680;top:-2744;width:1607;height:734;visibility:visible;mso-wrap-style:square;v-text-anchor:top" coordsize="1607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PhcIA&#10;AADdAAAADwAAAGRycy9kb3ducmV2LnhtbERPTYvCMBC9C/sfwizsTdO6KEs1iuwqehJ1PXgcmrEt&#10;NpOSRG3/vREEb/N4nzOdt6YWN3K+sqwgHSQgiHOrKy4UHP9X/R8QPiBrrC2Tgo48zGcfvSlm2t55&#10;T7dDKEQMYZ+hgjKEJpPS5yUZ9APbEEfubJ3BEKErpHZ4j+GmlsMkGUuDFceGEhv6LSm/HK5GgR5t&#10;d/K0Xl43u+9GV052l/Nfp9TXZ7uYgAjUhrf45d7oOD8dpv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A+FwgAAAN0AAAAPAAAAAAAAAAAAAAAAAJgCAABkcnMvZG93&#10;bnJldi54bWxQSwUGAAAAAAQABAD1AAAAhwMAAAAA&#10;" path="m,734r1607,l1607,,,,,734xe" filled="f" strokecolor="white" strokeweight=".14pt">
                    <v:path arrowok="t" o:connecttype="custom" o:connectlocs="0,-2010;1607,-2010;1607,-2744;0,-2744;0,-2010" o:connectangles="0,0,0,0,0"/>
                  </v:shape>
                </v:group>
                <v:group id="Group 925" o:spid="_x0000_s1032" style="position:absolute;left:9668;top:-2010;width:1607;height:772" coordorigin="9668,-2010" coordsize="1607,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926" o:spid="_x0000_s1033" style="position:absolute;left:9668;top:-2010;width:1607;height:772;visibility:visible;mso-wrap-style:square;v-text-anchor:top" coordsize="1607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qn8IA&#10;AADdAAAADwAAAGRycy9kb3ducmV2LnhtbERPS4vCMBC+C/sfwizsTVMriFSjiKB4kAUfLOttbKZp&#10;sZmUJmr3328Ewdt8fM+ZLTpbizu1vnKsYDhIQBDnTldsFJyO6/4EhA/IGmvHpOCPPCzmH70ZZto9&#10;eE/3QzAihrDPUEEZQpNJ6fOSLPqBa4gjV7jWYoiwNVK3+IjhtpZpkoylxYpjQ4kNrUrKr4ebVVCc&#10;kcc/m1tS/xZspOF0933ZKPX12S2nIAJ14S1+ubc6zh+mI3h+E0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aqfwgAAAN0AAAAPAAAAAAAAAAAAAAAAAJgCAABkcnMvZG93&#10;bnJldi54bWxQSwUGAAAAAAQABAD1AAAAhwMAAAAA&#10;" path="m,772r1607,l1607,,,,,772xe" stroked="f">
                    <v:path arrowok="t" o:connecttype="custom" o:connectlocs="0,-1238;1607,-1238;1607,-2010;0,-2010;0,-1238" o:connectangles="0,0,0,0,0"/>
                  </v:shape>
                </v:group>
                <v:group id="Group 923" o:spid="_x0000_s1034" style="position:absolute;left:9668;top:-2010;width:1607;height:848" coordorigin="9668,-2010" coordsize="1607,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924" o:spid="_x0000_s1035" style="position:absolute;left:9668;top:-2010;width:1607;height:848;visibility:visible;mso-wrap-style:square;v-text-anchor:top" coordsize="1607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isUA&#10;AADdAAAADwAAAGRycy9kb3ducmV2LnhtbERPTWvCQBC9C/0PyxR6kbpRUUrqKhKUVoWWWqnXITtN&#10;QrOzMbtN4r93BcHbPN7nzBadKUVDtSssKxgOIhDEqdUFZwoO3+vnFxDOI2ssLZOCMzlYzB96M4y1&#10;bfmLmr3PRAhhF6OC3PsqltKlORl0A1sRB+7X1gZ9gHUmdY1tCDelHEXRVBosODTkWFGSU/q3/zcK&#10;tj+fx7eP0yZpdodpQqto3G/lUamnx275CsJT5+/im/tdh/nD0QSu34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cxCKxQAAAN0AAAAPAAAAAAAAAAAAAAAAAJgCAABkcnMv&#10;ZG93bnJldi54bWxQSwUGAAAAAAQABAD1AAAAigMAAAAA&#10;" path="m,848r1607,l1607,,,,,848xe" filled="f" strokecolor="white">
                    <v:path arrowok="t" o:connecttype="custom" o:connectlocs="0,-1162;1607,-1162;1607,-2010;0,-2010;0,-1162" o:connectangles="0,0,0,0,0"/>
                  </v:shape>
                </v:group>
                <v:group id="Group 920" o:spid="_x0000_s1036" style="position:absolute;left:9274;top:-1019;width:384;height:2" coordorigin="9274,-1019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922" o:spid="_x0000_s1037" style="position:absolute;left:9274;top:-1019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NkcIA&#10;AADdAAAADwAAAGRycy9kb3ducmV2LnhtbERPTYvCMBC9C/sfwix407QKulSjLAuCe1ikrojHoRmb&#10;YjOpTdZ2/70RBG/zeJ+zXPe2FjdqfeVYQTpOQBAXTldcKjj8bkYfIHxA1lg7JgX/5GG9ehssMdOu&#10;45xu+1CKGMI+QwUmhCaT0heGLPqxa4gjd3atxRBhW0rdYhfDbS0nSTKTFiuODQYb+jJUXPZ/VsFm&#10;erS75udgTsl3Go55fu1Iz5QavvefCxCB+vASP91bHeenkzk8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8A2RwgAAAN0AAAAPAAAAAAAAAAAAAAAAAJgCAABkcnMvZG93&#10;bnJldi54bWxQSwUGAAAAAAQABAD1AAAAhwMAAAAA&#10;" path="m,l384,e" filled="f" strokecolor="#943735" strokeweight="1.44pt">
                    <v:path arrowok="t" o:connecttype="custom" o:connectlocs="0,0;384,0" o:connectangles="0,0"/>
                  </v:shape>
                  <v:shape id="Picture 921" o:spid="_x0000_s1038" type="#_x0000_t75" style="position:absolute;left:9382;top:-1098;width:16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RTrfFAAAA3QAAAA8AAABkcnMvZG93bnJldi54bWxEj0FrwkAQhe8F/8MygpdSN5pSauoqUhF7&#10;rFbwOmTHbGh2Ns2uMf77zqHQ2wzvzXvfLNeDb1RPXawDG5hNM1DEZbA1VwZOX7unV1AxIVtsApOB&#10;O0VYr0YPSyxsuPGB+mOqlIRwLNCAS6kttI6lI49xGlpi0S6h85hk7SptO7xJuG/0PMtetMeapcFh&#10;S++Oyu/j1RvIF8H1p+1ns1nkz/kj/XCk896YyXjYvIFKNKR/89/1hxX82Vxw5RsZQa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EU63xQAAAN0AAAAPAAAAAAAAAAAAAAAA&#10;AJ8CAABkcnMvZG93bnJldi54bWxQSwUGAAAAAAQABAD3AAAAkQMAAAAA&#10;">
                    <v:imagedata r:id="rId45" o:title=""/>
                  </v:shape>
                </v:group>
                <v:group id="Group 918" o:spid="_x0000_s1039" style="position:absolute;left:9668;top:-1238;width:1789;height:713" coordorigin="9668,-1238" coordsize="1789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919" o:spid="_x0000_s1040" style="position:absolute;left:9668;top:-1238;width:1789;height:713;visibility:visible;mso-wrap-style:square;v-text-anchor:top" coordsize="1789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SFsYA&#10;AADdAAAADwAAAGRycy9kb3ducmV2LnhtbESPQUvDQBCF70L/wzIFL2I3Uak1dluKKAiekvbQ45gd&#10;k9DsbNjdtsm/dw6Ct3nM+968WW9H16sLhdh5NpAvMlDEtbcdNwYO+4/7FaiYkC32nsnARBG2m9nN&#10;Ggvrr1zSpUqNkhCOBRpoUxoKrWPdksO48AOx7H58cJhEhkbbgFcJd71+yLKldtixXGhxoLeW6lN1&#10;dlLjsJ/KJ30qv1++7qqQP/v3qT8aczsfd6+gEo3p3/xHf1rh8kfp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jSFsYAAADdAAAADwAAAAAAAAAAAAAAAACYAgAAZHJz&#10;L2Rvd25yZXYueG1sUEsFBgAAAAAEAAQA9QAAAIsDAAAAAA==&#10;" path="m,713r1789,l1789,,,,,713e" stroked="f">
                    <v:path arrowok="t" o:connecttype="custom" o:connectlocs="0,-525;1789,-525;1789,-1238;0,-1238;0,-525" o:connectangles="0,0,0,0,0"/>
                  </v:shape>
                </v:group>
                <v:group id="Group 916" o:spid="_x0000_s1041" style="position:absolute;left:9668;top:-1238;width:1789;height:713" coordorigin="9668,-1238" coordsize="1789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917" o:spid="_x0000_s1042" style="position:absolute;left:9668;top:-1238;width:1789;height:713;visibility:visible;mso-wrap-style:square;v-text-anchor:top" coordsize="1789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0F1MEA&#10;AADdAAAADwAAAGRycy9kb3ducmV2LnhtbERP24rCMBB9X/Afwgi+rakXRKpRVChbfNPdDxiasS02&#10;k5pka/XrzcKCb3M411lve9OIjpyvLSuYjBMQxIXVNZcKfr6zzyUIH5A1NpZJwYM8bDeDjzWm2t75&#10;RN05lCKGsE9RQRVCm0rpi4oM+rFtiSN3sc5giNCVUju8x3DTyGmSLKTBmmNDhS0dKiqu51+jwBiX&#10;X57H6362z7mbL0+YfWU3pUbDfrcCEagPb/G/O9dx/mQ2hb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NBdTBAAAA3QAAAA8AAAAAAAAAAAAAAAAAmAIAAGRycy9kb3du&#10;cmV2LnhtbFBLBQYAAAAABAAEAPUAAACGAwAAAAA=&#10;" path="m,713r1789,l1789,,,,,713xe" filled="f" strokecolor="white">
                    <v:path arrowok="t" o:connecttype="custom" o:connectlocs="0,-525;1789,-525;1789,-1238;0,-1238;0,-52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2F0BEB21" wp14:editId="774820C9">
                <wp:simplePos x="0" y="0"/>
                <wp:positionH relativeFrom="page">
                  <wp:posOffset>2324100</wp:posOffset>
                </wp:positionH>
                <wp:positionV relativeFrom="paragraph">
                  <wp:posOffset>-415290</wp:posOffset>
                </wp:positionV>
                <wp:extent cx="139700" cy="400685"/>
                <wp:effectExtent l="0" t="3810" r="3175" b="0"/>
                <wp:wrapNone/>
                <wp:docPr id="1115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380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4" o:spid="_x0000_s1038" type="#_x0000_t202" style="position:absolute;left:0;text-align:left;margin-left:183pt;margin-top:-32.7pt;width:11pt;height:31.55pt;z-index:-5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dmusQIAALg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7F0665" w:rsidRDefault="007F066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380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19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</w:p>
    <w:p w:rsidR="0097454B" w:rsidRDefault="00764783">
      <w:pPr>
        <w:tabs>
          <w:tab w:val="left" w:pos="3300"/>
          <w:tab w:val="left" w:pos="4720"/>
          <w:tab w:val="left" w:pos="6160"/>
        </w:tabs>
        <w:spacing w:before="8" w:after="0" w:line="203" w:lineRule="exact"/>
        <w:ind w:left="1894" w:right="-67"/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201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201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201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2014</w:t>
      </w:r>
    </w:p>
    <w:p w:rsidR="004F65C0" w:rsidRDefault="004F65C0">
      <w:pPr>
        <w:tabs>
          <w:tab w:val="left" w:pos="3300"/>
          <w:tab w:val="left" w:pos="4720"/>
          <w:tab w:val="left" w:pos="6160"/>
        </w:tabs>
        <w:spacing w:before="8" w:after="0" w:line="203" w:lineRule="exact"/>
        <w:ind w:left="1894" w:right="-67"/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</w:pPr>
    </w:p>
    <w:p w:rsidR="004F65C0" w:rsidRDefault="004F65C0">
      <w:pPr>
        <w:tabs>
          <w:tab w:val="left" w:pos="3300"/>
          <w:tab w:val="left" w:pos="4720"/>
          <w:tab w:val="left" w:pos="6160"/>
        </w:tabs>
        <w:spacing w:before="8" w:after="0" w:line="203" w:lineRule="exact"/>
        <w:ind w:left="1894" w:right="-67"/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</w:pPr>
    </w:p>
    <w:p w:rsidR="004F65C0" w:rsidRDefault="004F65C0">
      <w:pPr>
        <w:tabs>
          <w:tab w:val="left" w:pos="3300"/>
          <w:tab w:val="left" w:pos="4720"/>
          <w:tab w:val="left" w:pos="6160"/>
        </w:tabs>
        <w:spacing w:before="8" w:after="0" w:line="203" w:lineRule="exact"/>
        <w:ind w:left="1894" w:right="-67"/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</w:pPr>
      <w:r w:rsidRPr="004F65C0"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Graph 1. Outcome of NSP from 2011 – 2014</w:t>
      </w:r>
    </w:p>
    <w:p w:rsidR="004F65C0" w:rsidRDefault="004F65C0">
      <w:pPr>
        <w:tabs>
          <w:tab w:val="left" w:pos="3300"/>
          <w:tab w:val="left" w:pos="4720"/>
          <w:tab w:val="left" w:pos="6160"/>
        </w:tabs>
        <w:spacing w:before="8" w:after="0" w:line="203" w:lineRule="exact"/>
        <w:ind w:left="1894" w:right="-67"/>
        <w:rPr>
          <w:rFonts w:ascii="Times New Roman" w:eastAsia="Times New Roman" w:hAnsi="Times New Roman" w:cs="Times New Roman"/>
          <w:sz w:val="18"/>
          <w:szCs w:val="18"/>
        </w:rPr>
      </w:pPr>
    </w:p>
    <w:p w:rsidR="0097454B" w:rsidRDefault="00764783">
      <w:pPr>
        <w:spacing w:before="36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50%</w:t>
      </w:r>
    </w:p>
    <w:p w:rsidR="0097454B" w:rsidRDefault="0097454B">
      <w:pPr>
        <w:spacing w:after="0"/>
      </w:pPr>
    </w:p>
    <w:p w:rsidR="004F65C0" w:rsidRDefault="004F65C0">
      <w:pPr>
        <w:spacing w:after="0"/>
      </w:pPr>
    </w:p>
    <w:p w:rsidR="004F65C0" w:rsidRDefault="004F65C0">
      <w:pPr>
        <w:spacing w:after="0"/>
      </w:pPr>
    </w:p>
    <w:p w:rsidR="004F65C0" w:rsidRDefault="004F65C0">
      <w:pPr>
        <w:spacing w:after="0"/>
      </w:pPr>
    </w:p>
    <w:p w:rsidR="004F65C0" w:rsidRDefault="004F65C0">
      <w:pPr>
        <w:spacing w:after="0"/>
        <w:sectPr w:rsidR="004F65C0">
          <w:type w:val="continuous"/>
          <w:pgSz w:w="11920" w:h="16840"/>
          <w:pgMar w:top="820" w:right="580" w:bottom="1000" w:left="1480" w:header="720" w:footer="720" w:gutter="0"/>
          <w:cols w:num="2" w:space="720" w:equalWidth="0">
            <w:col w:w="6526" w:space="679"/>
            <w:col w:w="2655"/>
          </w:cols>
        </w:sectPr>
      </w:pPr>
    </w:p>
    <w:p w:rsidR="0097454B" w:rsidRDefault="0097454B">
      <w:pPr>
        <w:spacing w:before="17"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Activiti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Lo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club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3.1.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Nu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ber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clients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 w:rsidR="004F65C0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visit</w:t>
      </w:r>
      <w:r w:rsidR="004F65C0"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i</w:t>
      </w:r>
      <w:r w:rsidR="004F65C0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club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Lotus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odel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began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April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ainta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ned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il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2013.</w:t>
      </w:r>
    </w:p>
    <w:p w:rsidR="0097454B" w:rsidRDefault="00764783">
      <w:pPr>
        <w:spacing w:before="58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During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ears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ration,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8,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37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client’s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recorded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</w:p>
    <w:p w:rsidR="001D2744" w:rsidRDefault="001D2744" w:rsidP="001D2744">
      <w:pPr>
        <w:spacing w:after="0" w:line="285" w:lineRule="exact"/>
        <w:ind w:left="20" w:right="-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clubs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receiving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portive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ces,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10,149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isits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(acco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nting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</w:p>
    <w:p w:rsidR="0097454B" w:rsidRDefault="00764783">
      <w:pPr>
        <w:spacing w:before="67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56%).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verage,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127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lient’s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ts/club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nth.</w:t>
      </w:r>
    </w:p>
    <w:p w:rsidR="0097454B" w:rsidRDefault="0097454B">
      <w:pPr>
        <w:spacing w:before="6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3.2.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Volu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tary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unseling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sting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VCT)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93" w:lineRule="exact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Table</w:t>
      </w:r>
      <w:r>
        <w:rPr>
          <w:rFonts w:ascii="Times New Roman" w:eastAsia="Times New Roman" w:hAnsi="Times New Roman" w:cs="Times New Roman"/>
          <w:b/>
          <w:bCs/>
          <w:i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utco</w:t>
      </w:r>
      <w:r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b/>
          <w:bCs/>
          <w:i/>
          <w:spacing w:val="-11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VCT</w:t>
      </w:r>
      <w:r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activ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ties</w:t>
      </w:r>
      <w:r>
        <w:rPr>
          <w:rFonts w:ascii="Times New Roman" w:eastAsia="Times New Roman" w:hAnsi="Times New Roman" w:cs="Times New Roman"/>
          <w:b/>
          <w:bCs/>
          <w:i/>
          <w:spacing w:val="-9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in the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eriod</w:t>
      </w:r>
      <w:r>
        <w:rPr>
          <w:rFonts w:ascii="Times New Roman" w:eastAsia="Times New Roman" w:hAnsi="Times New Roman" w:cs="Times New Roman"/>
          <w:b/>
          <w:bCs/>
          <w:i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11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14</w:t>
      </w:r>
    </w:p>
    <w:p w:rsidR="0097454B" w:rsidRDefault="0097454B">
      <w:pPr>
        <w:spacing w:before="4" w:after="0" w:line="180" w:lineRule="exact"/>
        <w:rPr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1136"/>
        <w:gridCol w:w="1558"/>
        <w:gridCol w:w="1277"/>
        <w:gridCol w:w="1133"/>
        <w:gridCol w:w="1561"/>
        <w:gridCol w:w="1133"/>
      </w:tblGrid>
      <w:tr w:rsidR="0097454B">
        <w:trPr>
          <w:trHeight w:hRule="exact" w:val="440"/>
        </w:trPr>
        <w:tc>
          <w:tcPr>
            <w:tcW w:w="1668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33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Province</w:t>
            </w:r>
          </w:p>
        </w:tc>
        <w:tc>
          <w:tcPr>
            <w:tcW w:w="1136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Model</w:t>
            </w:r>
          </w:p>
        </w:tc>
        <w:tc>
          <w:tcPr>
            <w:tcW w:w="1558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97454B" w:rsidRDefault="00764783">
            <w:pPr>
              <w:spacing w:after="0" w:line="239" w:lineRule="auto"/>
              <w:ind w:left="152" w:right="13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#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clients attending pre-test counseli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g</w:t>
            </w:r>
          </w:p>
        </w:tc>
        <w:tc>
          <w:tcPr>
            <w:tcW w:w="2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single" w:sz="8" w:space="0" w:color="C0504D"/>
            </w:tcBorders>
          </w:tcPr>
          <w:p w:rsidR="0097454B" w:rsidRDefault="00764783">
            <w:pPr>
              <w:spacing w:before="32" w:after="0" w:line="240" w:lineRule="auto"/>
              <w:ind w:left="54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test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</w:t>
            </w:r>
          </w:p>
        </w:tc>
        <w:tc>
          <w:tcPr>
            <w:tcW w:w="2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single" w:sz="8" w:space="0" w:color="C0504D"/>
            </w:tcBorders>
          </w:tcPr>
          <w:p w:rsidR="0097454B" w:rsidRDefault="00764783">
            <w:pPr>
              <w:spacing w:before="32" w:after="0" w:line="240" w:lineRule="auto"/>
              <w:ind w:left="49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test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</w:t>
            </w:r>
          </w:p>
        </w:tc>
      </w:tr>
      <w:tr w:rsidR="0097454B">
        <w:trPr>
          <w:trHeight w:hRule="exact" w:val="719"/>
        </w:trPr>
        <w:tc>
          <w:tcPr>
            <w:tcW w:w="1668" w:type="dxa"/>
            <w:vMerge/>
            <w:tcBorders>
              <w:left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1136" w:type="dxa"/>
            <w:vMerge/>
            <w:tcBorders>
              <w:left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1558" w:type="dxa"/>
            <w:vMerge/>
            <w:tcBorders>
              <w:left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1277" w:type="dxa"/>
            <w:vMerge w:val="restart"/>
            <w:tcBorders>
              <w:top w:val="single" w:sz="19" w:space="0" w:color="C0504D"/>
              <w:left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115" w:right="9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#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HIV</w:t>
            </w:r>
          </w:p>
          <w:p w:rsidR="0097454B" w:rsidRDefault="00764783">
            <w:pPr>
              <w:spacing w:before="1" w:after="0" w:line="240" w:lineRule="auto"/>
              <w:ind w:left="240" w:right="22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testing</w:t>
            </w:r>
          </w:p>
        </w:tc>
        <w:tc>
          <w:tcPr>
            <w:tcW w:w="1133" w:type="dxa"/>
            <w:vMerge w:val="restart"/>
            <w:tcBorders>
              <w:top w:val="single" w:sz="19" w:space="0" w:color="C0504D"/>
              <w:left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406" w:right="39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%</w:t>
            </w:r>
          </w:p>
        </w:tc>
        <w:tc>
          <w:tcPr>
            <w:tcW w:w="1561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0" w:lineRule="exact"/>
              <w:ind w:left="300" w:right="28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#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test</w:t>
            </w:r>
          </w:p>
          <w:p w:rsidR="0097454B" w:rsidRDefault="00764783">
            <w:pPr>
              <w:spacing w:before="44" w:after="0" w:line="240" w:lineRule="auto"/>
              <w:ind w:left="130" w:right="11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noti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szCs w:val="26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ication</w:t>
            </w:r>
          </w:p>
        </w:tc>
        <w:tc>
          <w:tcPr>
            <w:tcW w:w="1133" w:type="dxa"/>
            <w:vMerge w:val="restart"/>
            <w:tcBorders>
              <w:top w:val="single" w:sz="19" w:space="0" w:color="C0504D"/>
              <w:left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399" w:right="3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%</w:t>
            </w:r>
          </w:p>
        </w:tc>
      </w:tr>
      <w:tr w:rsidR="0097454B">
        <w:trPr>
          <w:trHeight w:hRule="exact" w:val="365"/>
        </w:trPr>
        <w:tc>
          <w:tcPr>
            <w:tcW w:w="1668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1136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1558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1277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/>
        </w:tc>
        <w:tc>
          <w:tcPr>
            <w:tcW w:w="1133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/>
        </w:tc>
        <w:tc>
          <w:tcPr>
            <w:tcW w:w="15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3" w:lineRule="exact"/>
              <w:ind w:left="34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HIV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(+)</w:t>
            </w:r>
          </w:p>
        </w:tc>
        <w:tc>
          <w:tcPr>
            <w:tcW w:w="1133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/>
        </w:tc>
      </w:tr>
      <w:tr w:rsidR="0097454B">
        <w:trPr>
          <w:trHeight w:hRule="exact" w:val="362"/>
        </w:trPr>
        <w:tc>
          <w:tcPr>
            <w:tcW w:w="1668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Bac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Kan</w:t>
            </w:r>
          </w:p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0" w:lineRule="exact"/>
              <w:ind w:left="2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Fixed</w:t>
            </w:r>
          </w:p>
        </w:tc>
        <w:tc>
          <w:tcPr>
            <w:tcW w:w="15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0" w:lineRule="exact"/>
              <w:ind w:left="47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2.958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0" w:lineRule="exact"/>
              <w:ind w:left="33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2.739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0" w:lineRule="exact"/>
              <w:ind w:left="2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92,6%</w:t>
            </w:r>
          </w:p>
        </w:tc>
        <w:tc>
          <w:tcPr>
            <w:tcW w:w="15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0" w:lineRule="exact"/>
              <w:ind w:left="534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135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0" w:lineRule="exact"/>
              <w:ind w:left="2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4,9%</w:t>
            </w:r>
          </w:p>
        </w:tc>
      </w:tr>
      <w:tr w:rsidR="0097454B">
        <w:trPr>
          <w:trHeight w:hRule="exact" w:val="365"/>
        </w:trPr>
        <w:tc>
          <w:tcPr>
            <w:tcW w:w="1668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/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10" w:space="0" w:color="EED2D2"/>
              <w:right w:val="single" w:sz="8" w:space="0" w:color="C0504D"/>
            </w:tcBorders>
          </w:tcPr>
          <w:p w:rsidR="0097454B" w:rsidRDefault="00764783">
            <w:pPr>
              <w:spacing w:after="0" w:line="293" w:lineRule="exact"/>
              <w:ind w:left="17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Mobile</w:t>
            </w:r>
          </w:p>
        </w:tc>
        <w:tc>
          <w:tcPr>
            <w:tcW w:w="15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3" w:lineRule="exact"/>
              <w:ind w:left="531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282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3" w:lineRule="exact"/>
              <w:ind w:left="392" w:right="37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282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3" w:lineRule="exact"/>
              <w:ind w:left="24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5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3" w:lineRule="exact"/>
              <w:ind w:left="666" w:right="64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8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3" w:lineRule="exact"/>
              <w:ind w:left="2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2,8%</w:t>
            </w:r>
          </w:p>
        </w:tc>
      </w:tr>
      <w:tr w:rsidR="0097454B">
        <w:trPr>
          <w:trHeight w:hRule="exact" w:val="365"/>
        </w:trPr>
        <w:tc>
          <w:tcPr>
            <w:tcW w:w="1668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/>
        </w:tc>
        <w:tc>
          <w:tcPr>
            <w:tcW w:w="1136" w:type="dxa"/>
            <w:tcBorders>
              <w:top w:val="single" w:sz="10" w:space="0" w:color="EED2D2"/>
              <w:left w:val="single" w:sz="8" w:space="0" w:color="C0504D"/>
              <w:bottom w:val="single" w:sz="10" w:space="0" w:color="EED2D2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20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Total</w:t>
            </w:r>
          </w:p>
        </w:tc>
        <w:tc>
          <w:tcPr>
            <w:tcW w:w="15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47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3.240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33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3.021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19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93,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15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534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143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26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%</w:t>
            </w:r>
          </w:p>
        </w:tc>
      </w:tr>
      <w:tr w:rsidR="0097454B">
        <w:trPr>
          <w:trHeight w:hRule="exact" w:val="362"/>
        </w:trPr>
        <w:tc>
          <w:tcPr>
            <w:tcW w:w="1668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</w:t>
            </w:r>
          </w:p>
        </w:tc>
        <w:tc>
          <w:tcPr>
            <w:tcW w:w="1136" w:type="dxa"/>
            <w:tcBorders>
              <w:top w:val="single" w:sz="10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88" w:lineRule="exact"/>
              <w:ind w:left="2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Fixed</w:t>
            </w:r>
          </w:p>
        </w:tc>
        <w:tc>
          <w:tcPr>
            <w:tcW w:w="15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47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4.511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33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4.412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2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97,8%</w:t>
            </w:r>
          </w:p>
        </w:tc>
        <w:tc>
          <w:tcPr>
            <w:tcW w:w="15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534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432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2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9,8%</w:t>
            </w:r>
          </w:p>
        </w:tc>
      </w:tr>
      <w:tr w:rsidR="0097454B">
        <w:trPr>
          <w:trHeight w:hRule="exact" w:val="365"/>
        </w:trPr>
        <w:tc>
          <w:tcPr>
            <w:tcW w:w="1668" w:type="dxa"/>
            <w:vMerge/>
            <w:tcBorders>
              <w:left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3" w:lineRule="exact"/>
              <w:ind w:left="17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Mobile</w:t>
            </w:r>
          </w:p>
        </w:tc>
        <w:tc>
          <w:tcPr>
            <w:tcW w:w="15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3" w:lineRule="exact"/>
              <w:ind w:left="531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367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3" w:lineRule="exact"/>
              <w:ind w:left="392" w:right="37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367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3" w:lineRule="exact"/>
              <w:ind w:left="24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5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3" w:lineRule="exact"/>
              <w:ind w:left="601" w:right="5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36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3" w:lineRule="exact"/>
              <w:ind w:left="2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9,8%</w:t>
            </w:r>
          </w:p>
        </w:tc>
      </w:tr>
      <w:tr w:rsidR="0097454B">
        <w:trPr>
          <w:trHeight w:hRule="exact" w:val="362"/>
        </w:trPr>
        <w:tc>
          <w:tcPr>
            <w:tcW w:w="1668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8" w:lineRule="exact"/>
              <w:ind w:left="2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Total</w:t>
            </w:r>
          </w:p>
        </w:tc>
        <w:tc>
          <w:tcPr>
            <w:tcW w:w="15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8" w:lineRule="exact"/>
              <w:ind w:left="47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4.878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8" w:lineRule="exact"/>
              <w:ind w:left="33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4.779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2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98,0%</w:t>
            </w:r>
          </w:p>
        </w:tc>
        <w:tc>
          <w:tcPr>
            <w:tcW w:w="15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8" w:lineRule="exact"/>
              <w:ind w:left="534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468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2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9,8%</w:t>
            </w:r>
          </w:p>
        </w:tc>
      </w:tr>
      <w:tr w:rsidR="0097454B">
        <w:trPr>
          <w:trHeight w:hRule="exact" w:val="365"/>
        </w:trPr>
        <w:tc>
          <w:tcPr>
            <w:tcW w:w="1668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97454B" w:rsidRDefault="00764783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en</w:t>
            </w:r>
          </w:p>
          <w:p w:rsidR="0097454B" w:rsidRDefault="00764783">
            <w:pPr>
              <w:spacing w:before="44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Quang</w:t>
            </w:r>
          </w:p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3" w:lineRule="exact"/>
              <w:ind w:left="2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Fixed</w:t>
            </w:r>
          </w:p>
        </w:tc>
        <w:tc>
          <w:tcPr>
            <w:tcW w:w="15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3" w:lineRule="exact"/>
              <w:ind w:left="47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4.779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3" w:lineRule="exact"/>
              <w:ind w:left="33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4.043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3" w:lineRule="exact"/>
              <w:ind w:left="2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84,6%</w:t>
            </w:r>
          </w:p>
        </w:tc>
        <w:tc>
          <w:tcPr>
            <w:tcW w:w="15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3" w:lineRule="exact"/>
              <w:ind w:left="534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202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3" w:lineRule="exact"/>
              <w:ind w:left="2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5,0%</w:t>
            </w:r>
          </w:p>
        </w:tc>
      </w:tr>
      <w:tr w:rsidR="0097454B">
        <w:trPr>
          <w:trHeight w:hRule="exact" w:val="365"/>
        </w:trPr>
        <w:tc>
          <w:tcPr>
            <w:tcW w:w="1668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/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17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Mobile</w:t>
            </w:r>
          </w:p>
        </w:tc>
        <w:tc>
          <w:tcPr>
            <w:tcW w:w="15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531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463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392" w:right="37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371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2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80,1%</w:t>
            </w:r>
          </w:p>
        </w:tc>
        <w:tc>
          <w:tcPr>
            <w:tcW w:w="15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601" w:right="5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47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22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12,7%</w:t>
            </w:r>
          </w:p>
        </w:tc>
      </w:tr>
      <w:tr w:rsidR="0097454B">
        <w:trPr>
          <w:trHeight w:hRule="exact" w:val="362"/>
        </w:trPr>
        <w:tc>
          <w:tcPr>
            <w:tcW w:w="1668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/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2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Total</w:t>
            </w:r>
          </w:p>
        </w:tc>
        <w:tc>
          <w:tcPr>
            <w:tcW w:w="15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47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5.242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33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4.414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19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84,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15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534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249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26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%</w:t>
            </w:r>
          </w:p>
        </w:tc>
      </w:tr>
      <w:tr w:rsidR="0097454B">
        <w:trPr>
          <w:trHeight w:hRule="exact" w:val="365"/>
        </w:trPr>
        <w:tc>
          <w:tcPr>
            <w:tcW w:w="16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8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An</w:t>
            </w:r>
          </w:p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2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Fixed</w:t>
            </w:r>
          </w:p>
        </w:tc>
        <w:tc>
          <w:tcPr>
            <w:tcW w:w="15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531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561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392" w:right="37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561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24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5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601" w:right="5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44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2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7,8%</w:t>
            </w:r>
          </w:p>
        </w:tc>
      </w:tr>
      <w:tr w:rsidR="0097454B">
        <w:trPr>
          <w:trHeight w:hRule="exact" w:val="363"/>
        </w:trPr>
        <w:tc>
          <w:tcPr>
            <w:tcW w:w="1668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provinc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1" w:lineRule="exact"/>
              <w:ind w:left="2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Fixed</w:t>
            </w:r>
          </w:p>
        </w:tc>
        <w:tc>
          <w:tcPr>
            <w:tcW w:w="15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1" w:lineRule="exact"/>
              <w:ind w:left="40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12.809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1" w:lineRule="exact"/>
              <w:ind w:left="27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11.755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1" w:lineRule="exact"/>
              <w:ind w:left="2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91,8%</w:t>
            </w:r>
          </w:p>
        </w:tc>
        <w:tc>
          <w:tcPr>
            <w:tcW w:w="15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1" w:lineRule="exact"/>
              <w:ind w:left="534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813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1" w:lineRule="exact"/>
              <w:ind w:left="2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6,9%</w:t>
            </w:r>
          </w:p>
        </w:tc>
      </w:tr>
      <w:tr w:rsidR="0097454B">
        <w:trPr>
          <w:trHeight w:hRule="exact" w:val="365"/>
        </w:trPr>
        <w:tc>
          <w:tcPr>
            <w:tcW w:w="1668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/>
        </w:tc>
        <w:tc>
          <w:tcPr>
            <w:tcW w:w="1136" w:type="dxa"/>
            <w:tcBorders>
              <w:top w:val="single" w:sz="8" w:space="0" w:color="C0504D"/>
              <w:left w:val="single" w:sz="8" w:space="0" w:color="C0504D"/>
              <w:bottom w:val="single" w:sz="10" w:space="0" w:color="EED2D2"/>
              <w:right w:val="single" w:sz="8" w:space="0" w:color="C0504D"/>
            </w:tcBorders>
          </w:tcPr>
          <w:p w:rsidR="0097454B" w:rsidRDefault="00764783">
            <w:pPr>
              <w:spacing w:after="0" w:line="293" w:lineRule="exact"/>
              <w:ind w:left="17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Mobile</w:t>
            </w:r>
          </w:p>
        </w:tc>
        <w:tc>
          <w:tcPr>
            <w:tcW w:w="15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3" w:lineRule="exact"/>
              <w:ind w:left="47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1.112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3" w:lineRule="exact"/>
              <w:ind w:left="33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1.020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3" w:lineRule="exact"/>
              <w:ind w:left="2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91,7%</w:t>
            </w:r>
          </w:p>
        </w:tc>
        <w:tc>
          <w:tcPr>
            <w:tcW w:w="15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3" w:lineRule="exact"/>
              <w:ind w:left="601" w:right="5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91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3" w:lineRule="exact"/>
              <w:ind w:left="2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8,9%</w:t>
            </w:r>
          </w:p>
        </w:tc>
      </w:tr>
      <w:tr w:rsidR="0097454B">
        <w:trPr>
          <w:trHeight w:hRule="exact" w:val="365"/>
        </w:trPr>
        <w:tc>
          <w:tcPr>
            <w:tcW w:w="1668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/>
        </w:tc>
        <w:tc>
          <w:tcPr>
            <w:tcW w:w="1136" w:type="dxa"/>
            <w:tcBorders>
              <w:top w:val="single" w:sz="10" w:space="0" w:color="EED2D2"/>
              <w:left w:val="single" w:sz="8" w:space="0" w:color="C0504D"/>
              <w:bottom w:val="single" w:sz="10" w:space="0" w:color="EED2D2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20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Total</w:t>
            </w:r>
          </w:p>
        </w:tc>
        <w:tc>
          <w:tcPr>
            <w:tcW w:w="15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40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13.921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27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12.775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19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91,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15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534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904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8" w:lineRule="exact"/>
              <w:ind w:left="26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7,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%</w:t>
            </w:r>
          </w:p>
        </w:tc>
      </w:tr>
      <w:tr w:rsidR="0097454B">
        <w:trPr>
          <w:trHeight w:hRule="exact" w:val="708"/>
        </w:trPr>
        <w:tc>
          <w:tcPr>
            <w:tcW w:w="280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8" w:lineRule="exact"/>
              <w:ind w:left="423" w:right="40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Achieved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annu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l</w:t>
            </w:r>
          </w:p>
          <w:p w:rsidR="0097454B" w:rsidRDefault="00764783">
            <w:pPr>
              <w:spacing w:before="44" w:after="0" w:line="240" w:lineRule="auto"/>
              <w:ind w:left="72" w:right="5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average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anned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tar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6"/>
                <w:szCs w:val="26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et</w:t>
            </w:r>
          </w:p>
        </w:tc>
        <w:tc>
          <w:tcPr>
            <w:tcW w:w="15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8" w:lineRule="exact"/>
              <w:ind w:left="44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14330</w:t>
            </w:r>
          </w:p>
          <w:p w:rsidR="0097454B" w:rsidRDefault="00764783">
            <w:pPr>
              <w:spacing w:before="44" w:after="0" w:line="240" w:lineRule="auto"/>
              <w:ind w:left="44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(97%)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8" w:lineRule="exact"/>
              <w:ind w:left="27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12.900</w:t>
            </w:r>
          </w:p>
          <w:p w:rsidR="0097454B" w:rsidRDefault="00764783">
            <w:pPr>
              <w:spacing w:before="44" w:after="0" w:line="240" w:lineRule="auto"/>
              <w:ind w:left="30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(99%)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15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</w:tr>
    </w:tbl>
    <w:p w:rsidR="0097454B" w:rsidRDefault="0097454B">
      <w:pPr>
        <w:spacing w:before="1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208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VCT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unch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 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2011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prioritised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ties 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 provinces. Till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2014,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ven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13.921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testi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12.775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mes,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average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achi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g 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99%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annual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z w:val="26"/>
          <w:szCs w:val="26"/>
        </w:rPr>
        <w:t>kplan,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904 cases 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HIV 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(+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ccounted 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 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7,1 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%. 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This 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ult 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ows 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counselling 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quali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considera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well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res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VCT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issued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H. Testing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ntage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ched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7,1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%,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oups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invo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ved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z w:val="26"/>
          <w:szCs w:val="26"/>
        </w:rPr>
        <w:t>unselling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ocused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high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risk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ehaviors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uding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s.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4F65C0">
      <w:pPr>
        <w:spacing w:after="0" w:line="288" w:lineRule="auto"/>
        <w:ind w:left="222" w:right="203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 w:rsidR="00764783">
        <w:rPr>
          <w:rFonts w:ascii="Times New Roman" w:eastAsia="Times New Roman" w:hAnsi="Times New Roman" w:cs="Times New Roman"/>
          <w:sz w:val="26"/>
          <w:szCs w:val="26"/>
        </w:rPr>
        <w:t>To</w:t>
      </w:r>
      <w:r w:rsidR="00764783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have</w:t>
      </w:r>
      <w:r w:rsidR="00764783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the</w:t>
      </w:r>
      <w:r w:rsidR="00764783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best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access</w:t>
      </w:r>
      <w:r w:rsidR="00764783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to the</w:t>
      </w:r>
      <w:r w:rsidR="00764783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target</w:t>
      </w:r>
      <w:r w:rsidR="00764783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group</w:t>
      </w:r>
      <w:r w:rsidR="00764783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he</w:t>
      </w:r>
      <w:r w:rsidR="00764783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remote</w:t>
      </w:r>
      <w:r w:rsidR="00764783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areas,</w:t>
      </w:r>
      <w:r w:rsidR="00764783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C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PM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U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coordina</w:t>
      </w:r>
      <w:r w:rsidR="00764783"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ed with</w:t>
      </w:r>
      <w:r w:rsidR="00764783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P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 xml:space="preserve">MU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764783"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 w:rsidR="00764783"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en</w:t>
      </w:r>
      <w:r w:rsidR="00764783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Qu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ang to</w:t>
      </w:r>
      <w:r w:rsidR="00764783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p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lot</w:t>
      </w:r>
      <w:r w:rsidR="00764783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model</w:t>
      </w:r>
      <w:r w:rsidR="00764783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of</w:t>
      </w:r>
      <w:r w:rsidR="00764783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 xml:space="preserve">bile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C</w:t>
      </w:r>
      <w:r w:rsidR="00764783">
        <w:rPr>
          <w:rFonts w:ascii="Times New Roman" w:eastAsia="Times New Roman" w:hAnsi="Times New Roman" w:cs="Times New Roman"/>
          <w:spacing w:val="6"/>
          <w:sz w:val="26"/>
          <w:szCs w:val="26"/>
        </w:rPr>
        <w:t>T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.</w:t>
      </w:r>
      <w:r w:rsidR="00764783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uring</w:t>
      </w:r>
      <w:r w:rsidR="00764783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ne</w:t>
      </w:r>
      <w:r w:rsidR="00764783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ear</w:t>
      </w:r>
      <w:r w:rsidR="0076478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of</w:t>
      </w:r>
      <w:r w:rsidR="00764783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opera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ion, this</w:t>
      </w:r>
      <w:r w:rsidR="00764783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odel</w:t>
      </w:r>
      <w:r w:rsidR="00764783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has</w:t>
      </w:r>
      <w:r w:rsidR="00764783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s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en</w:t>
      </w:r>
      <w:r w:rsidR="00764783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p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sitive</w:t>
      </w:r>
      <w:r w:rsidR="0076478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outc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mes.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05</w:t>
      </w:r>
      <w:r w:rsidR="00764783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ep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sodes</w:t>
      </w:r>
      <w:r w:rsidR="00764783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of</w:t>
      </w:r>
      <w:r w:rsidR="00764783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depl</w:t>
      </w:r>
      <w:r w:rsidR="00764783">
        <w:rPr>
          <w:rFonts w:ascii="Times New Roman" w:eastAsia="Times New Roman" w:hAnsi="Times New Roman" w:cs="Times New Roman"/>
          <w:spacing w:val="5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 xml:space="preserve">ment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f</w:t>
      </w:r>
      <w:r w:rsidR="00764783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obile</w:t>
      </w:r>
      <w:r w:rsidR="00764783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VCT</w:t>
      </w:r>
      <w:r w:rsidR="00764783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h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ve provided</w:t>
      </w:r>
      <w:r w:rsidR="00764783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ser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ice</w:t>
      </w:r>
      <w:r w:rsidR="00764783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to</w:t>
      </w:r>
      <w:r w:rsidR="00764783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7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9</w:t>
      </w:r>
      <w:r w:rsidR="00764783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high</w:t>
      </w:r>
      <w:r w:rsidR="00764783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risk</w:t>
      </w:r>
      <w:r w:rsidR="00764783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beha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ior</w:t>
      </w:r>
      <w:r w:rsidR="00764783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ndividuals, of</w:t>
      </w:r>
      <w:r w:rsidR="00764783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wh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9</w:t>
      </w:r>
      <w:r w:rsidR="00764783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cases</w:t>
      </w:r>
      <w:r w:rsidR="00764783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of</w:t>
      </w:r>
      <w:r w:rsidR="00764783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HIV</w:t>
      </w:r>
      <w:r w:rsidR="00764783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(+), accounted</w:t>
      </w:r>
      <w:r w:rsidR="00764783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or</w:t>
      </w:r>
      <w:r w:rsidR="00764783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11,4%</w:t>
      </w:r>
      <w:r w:rsidR="00764783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and</w:t>
      </w:r>
      <w:r w:rsidR="00764783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72</w:t>
      </w:r>
      <w:r w:rsidR="00764783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indi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iduals re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urned</w:t>
      </w:r>
      <w:r w:rsidR="00764783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to</w:t>
      </w:r>
      <w:r w:rsidR="00764783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get</w:t>
      </w:r>
      <w:r w:rsidR="00764783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</w:t>
      </w:r>
      <w:r w:rsidR="00764783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HIV</w:t>
      </w:r>
      <w:r w:rsidR="00764783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testi</w:t>
      </w:r>
      <w:r w:rsidR="00764783">
        <w:rPr>
          <w:rFonts w:ascii="Times New Roman" w:eastAsia="Times New Roman" w:hAnsi="Times New Roman" w:cs="Times New Roman"/>
          <w:spacing w:val="-1"/>
          <w:sz w:val="26"/>
          <w:szCs w:val="26"/>
        </w:rPr>
        <w:t>n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g</w:t>
      </w:r>
      <w:r w:rsidR="00764783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resu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ts</w:t>
      </w:r>
      <w:r w:rsidR="00764783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and received</w:t>
      </w:r>
      <w:r w:rsidR="00764783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po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</w:t>
      </w:r>
      <w:r w:rsidR="00764783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test</w:t>
      </w:r>
      <w:r w:rsidR="00764783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c</w:t>
      </w:r>
      <w:r w:rsidR="00764783">
        <w:rPr>
          <w:rFonts w:ascii="Times New Roman" w:eastAsia="Times New Roman" w:hAnsi="Times New Roman" w:cs="Times New Roman"/>
          <w:spacing w:val="1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u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selling,</w:t>
      </w:r>
      <w:r w:rsidR="00764783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w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ich</w:t>
      </w:r>
      <w:r w:rsidR="00764783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reac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ed</w:t>
      </w:r>
      <w:r w:rsidR="00764783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91,1%.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0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Till 2013,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MU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guidance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ntation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obi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it has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nded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provinces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ding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 Qua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</w:p>
    <w:p w:rsidR="004F65C0" w:rsidRDefault="004F65C0" w:rsidP="004F65C0">
      <w:pPr>
        <w:spacing w:before="26" w:after="0" w:line="288" w:lineRule="auto"/>
        <w:ind w:left="222" w:right="2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31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ber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14,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12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ounselling,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.020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iv</w:t>
      </w:r>
      <w:r>
        <w:rPr>
          <w:rFonts w:ascii="Times New Roman" w:eastAsia="Times New Roman" w:hAnsi="Times New Roman" w:cs="Times New Roman"/>
          <w:sz w:val="26"/>
          <w:szCs w:val="26"/>
        </w:rPr>
        <w:t>iduals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received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IV testing,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ounting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91,7%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91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(+)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account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8.8%.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also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 seen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ilar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tage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9.8%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12.7%</w:t>
      </w:r>
    </w:p>
    <w:p w:rsidR="004F65C0" w:rsidRDefault="004F65C0" w:rsidP="004F65C0">
      <w:pPr>
        <w:spacing w:before="3" w:after="0" w:line="293" w:lineRule="exact"/>
        <w:ind w:left="222" w:right="824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respective</w:t>
      </w:r>
      <w:r>
        <w:rPr>
          <w:rFonts w:ascii="Times New Roman" w:eastAsia="Times New Roman" w:hAnsi="Times New Roman" w:cs="Times New Roman"/>
          <w:spacing w:val="4"/>
          <w:position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position w:val="-1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.</w:t>
      </w:r>
    </w:p>
    <w:p w:rsidR="0097454B" w:rsidRDefault="0097454B">
      <w:pPr>
        <w:spacing w:after="0"/>
        <w:jc w:val="both"/>
        <w:sectPr w:rsidR="0097454B">
          <w:headerReference w:type="default" r:id="rId46"/>
          <w:pgSz w:w="11920" w:h="16840"/>
          <w:pgMar w:top="1400" w:right="580" w:bottom="940" w:left="1480" w:header="592" w:footer="757" w:gutter="0"/>
          <w:cols w:space="720"/>
        </w:sectPr>
      </w:pPr>
    </w:p>
    <w:p w:rsidR="0097454B" w:rsidRDefault="00764783">
      <w:pPr>
        <w:spacing w:before="36" w:after="0" w:line="240" w:lineRule="auto"/>
        <w:ind w:left="439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6000</w:t>
      </w:r>
    </w:p>
    <w:p w:rsidR="0097454B" w:rsidRDefault="0097454B">
      <w:pPr>
        <w:spacing w:before="6" w:after="0" w:line="140" w:lineRule="exact"/>
        <w:rPr>
          <w:sz w:val="14"/>
          <w:szCs w:val="14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439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5000</w:t>
      </w:r>
    </w:p>
    <w:p w:rsidR="0097454B" w:rsidRDefault="0097454B">
      <w:pPr>
        <w:spacing w:before="7" w:after="0" w:line="140" w:lineRule="exact"/>
        <w:rPr>
          <w:sz w:val="14"/>
          <w:szCs w:val="14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439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4000</w:t>
      </w:r>
    </w:p>
    <w:p w:rsidR="0097454B" w:rsidRDefault="0097454B">
      <w:pPr>
        <w:spacing w:before="6" w:after="0" w:line="140" w:lineRule="exact"/>
        <w:rPr>
          <w:sz w:val="14"/>
          <w:szCs w:val="14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439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3000</w:t>
      </w:r>
    </w:p>
    <w:p w:rsidR="0097454B" w:rsidRDefault="0097454B">
      <w:pPr>
        <w:spacing w:before="6" w:after="0" w:line="140" w:lineRule="exact"/>
        <w:rPr>
          <w:sz w:val="14"/>
          <w:szCs w:val="14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439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2000</w:t>
      </w:r>
    </w:p>
    <w:p w:rsidR="0097454B" w:rsidRDefault="00764783">
      <w:pPr>
        <w:spacing w:before="9" w:after="0" w:line="160" w:lineRule="exact"/>
        <w:rPr>
          <w:sz w:val="16"/>
          <w:szCs w:val="16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282</w:t>
      </w:r>
    </w:p>
    <w:p w:rsidR="0097454B" w:rsidRDefault="00764783">
      <w:pPr>
        <w:spacing w:before="4" w:after="0" w:line="190" w:lineRule="exact"/>
        <w:rPr>
          <w:sz w:val="19"/>
          <w:szCs w:val="19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z w:val="18"/>
          <w:szCs w:val="18"/>
        </w:rPr>
        <w:t>%</w:t>
      </w:r>
    </w:p>
    <w:p w:rsidR="0097454B" w:rsidRDefault="00764783">
      <w:pPr>
        <w:spacing w:after="0" w:line="200" w:lineRule="exact"/>
        <w:rPr>
          <w:sz w:val="20"/>
          <w:szCs w:val="20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9"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31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367</w:t>
      </w:r>
    </w:p>
    <w:p w:rsidR="0097454B" w:rsidRDefault="00764783">
      <w:pPr>
        <w:spacing w:before="14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%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5" w:after="0" w:line="280" w:lineRule="exact"/>
        <w:rPr>
          <w:sz w:val="28"/>
          <w:szCs w:val="28"/>
        </w:rPr>
      </w:pPr>
    </w:p>
    <w:p w:rsidR="0097454B" w:rsidRDefault="00764783">
      <w:pPr>
        <w:spacing w:after="0" w:line="240" w:lineRule="auto"/>
        <w:ind w:left="272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4412</w:t>
      </w:r>
    </w:p>
    <w:p w:rsidR="0097454B" w:rsidRDefault="00764783">
      <w:pPr>
        <w:spacing w:after="0" w:line="200" w:lineRule="exact"/>
        <w:rPr>
          <w:sz w:val="20"/>
          <w:szCs w:val="20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2" w:after="0" w:line="220" w:lineRule="exact"/>
      </w:pPr>
    </w:p>
    <w:p w:rsidR="0097454B" w:rsidRDefault="00764783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371</w:t>
      </w:r>
    </w:p>
    <w:p w:rsidR="0097454B" w:rsidRDefault="00764783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%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4"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%</w:t>
      </w:r>
    </w:p>
    <w:p w:rsidR="0097454B" w:rsidRDefault="00764783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%</w:t>
      </w:r>
    </w:p>
    <w:p w:rsidR="0097454B" w:rsidRDefault="00764783">
      <w:pPr>
        <w:spacing w:before="36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%</w:t>
      </w:r>
    </w:p>
    <w:p w:rsidR="0097454B" w:rsidRDefault="0097454B">
      <w:pPr>
        <w:spacing w:before="7" w:after="0" w:line="260" w:lineRule="exact"/>
        <w:rPr>
          <w:sz w:val="26"/>
          <w:szCs w:val="26"/>
        </w:rPr>
      </w:pPr>
    </w:p>
    <w:p w:rsidR="0097454B" w:rsidRDefault="00764783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%</w:t>
      </w: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%</w:t>
      </w: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after="0" w:line="240" w:lineRule="auto"/>
        <w:ind w:left="1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%</w:t>
      </w:r>
    </w:p>
    <w:p w:rsidR="0097454B" w:rsidRDefault="0097454B">
      <w:pPr>
        <w:spacing w:before="7" w:after="0" w:line="260" w:lineRule="exact"/>
        <w:rPr>
          <w:sz w:val="26"/>
          <w:szCs w:val="26"/>
        </w:rPr>
      </w:pPr>
    </w:p>
    <w:p w:rsidR="0097454B" w:rsidRDefault="00764783">
      <w:pPr>
        <w:spacing w:after="0" w:line="240" w:lineRule="auto"/>
        <w:ind w:left="1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%</w:t>
      </w: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after="0" w:line="203" w:lineRule="exact"/>
        <w:ind w:left="1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%</w:t>
      </w:r>
    </w:p>
    <w:p w:rsidR="0097454B" w:rsidRDefault="00764783">
      <w:pPr>
        <w:spacing w:after="0" w:line="200" w:lineRule="exact"/>
        <w:rPr>
          <w:sz w:val="20"/>
          <w:szCs w:val="20"/>
        </w:rPr>
      </w:pPr>
      <w:r>
        <w:br w:type="column"/>
      </w:r>
    </w:p>
    <w:p w:rsidR="0097454B" w:rsidRDefault="0097454B">
      <w:pPr>
        <w:spacing w:before="2"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6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251EAA05" wp14:editId="246D43FB">
                <wp:simplePos x="0" y="0"/>
                <wp:positionH relativeFrom="page">
                  <wp:posOffset>6179820</wp:posOffset>
                </wp:positionH>
                <wp:positionV relativeFrom="paragraph">
                  <wp:posOffset>280035</wp:posOffset>
                </wp:positionV>
                <wp:extent cx="866140" cy="250190"/>
                <wp:effectExtent l="0" t="3810" r="2540" b="3175"/>
                <wp:wrapNone/>
                <wp:docPr id="1114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73" w:after="0" w:line="240" w:lineRule="auto"/>
                              <w:ind w:left="1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Cố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" o:spid="_x0000_s1039" type="#_x0000_t202" style="position:absolute;left:0;text-align:left;margin-left:486.6pt;margin-top:22.05pt;width:68.2pt;height:19.7pt;z-index:-5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4sVswIAALU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" filled="f" stroked="f">
                <v:textbox inset="0,0,0,0">
                  <w:txbxContent>
                    <w:p w:rsidR="007F0665" w:rsidRDefault="007F0665">
                      <w:pPr>
                        <w:spacing w:before="73" w:after="0" w:line="240" w:lineRule="auto"/>
                        <w:ind w:left="12" w:right="-2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Cố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đ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0ED5B693" wp14:editId="37C9D655">
                <wp:simplePos x="0" y="0"/>
                <wp:positionH relativeFrom="page">
                  <wp:posOffset>5908675</wp:posOffset>
                </wp:positionH>
                <wp:positionV relativeFrom="paragraph">
                  <wp:posOffset>274955</wp:posOffset>
                </wp:positionV>
                <wp:extent cx="1209675" cy="1066165"/>
                <wp:effectExtent l="3175" t="8255" r="6350" b="1905"/>
                <wp:wrapNone/>
                <wp:docPr id="1084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675" cy="1066165"/>
                          <a:chOff x="9305" y="433"/>
                          <a:chExt cx="1905" cy="1679"/>
                        </a:xfrm>
                      </wpg:grpSpPr>
                      <wpg:grpSp>
                        <wpg:cNvPr id="1085" name="Group 911"/>
                        <wpg:cNvGrpSpPr>
                          <a:grpSpLocks/>
                        </wpg:cNvGrpSpPr>
                        <wpg:grpSpPr bwMode="auto">
                          <a:xfrm>
                            <a:off x="9319" y="573"/>
                            <a:ext cx="386" cy="91"/>
                            <a:chOff x="9319" y="573"/>
                            <a:chExt cx="386" cy="91"/>
                          </a:xfrm>
                        </wpg:grpSpPr>
                        <wps:wsp>
                          <wps:cNvPr id="1086" name="Freeform 912"/>
                          <wps:cNvSpPr>
                            <a:spLocks/>
                          </wps:cNvSpPr>
                          <wps:spPr bwMode="auto">
                            <a:xfrm>
                              <a:off x="9319" y="573"/>
                              <a:ext cx="386" cy="91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386"/>
                                <a:gd name="T2" fmla="+- 0 664 573"/>
                                <a:gd name="T3" fmla="*/ 664 h 91"/>
                                <a:gd name="T4" fmla="+- 0 9706 9319"/>
                                <a:gd name="T5" fmla="*/ T4 w 386"/>
                                <a:gd name="T6" fmla="+- 0 664 573"/>
                                <a:gd name="T7" fmla="*/ 664 h 91"/>
                                <a:gd name="T8" fmla="+- 0 9706 9319"/>
                                <a:gd name="T9" fmla="*/ T8 w 386"/>
                                <a:gd name="T10" fmla="+- 0 573 573"/>
                                <a:gd name="T11" fmla="*/ 573 h 91"/>
                                <a:gd name="T12" fmla="+- 0 9319 9319"/>
                                <a:gd name="T13" fmla="*/ T12 w 386"/>
                                <a:gd name="T14" fmla="+- 0 573 573"/>
                                <a:gd name="T15" fmla="*/ 573 h 91"/>
                                <a:gd name="T16" fmla="+- 0 9319 9319"/>
                                <a:gd name="T17" fmla="*/ T16 w 386"/>
                                <a:gd name="T18" fmla="+- 0 664 573"/>
                                <a:gd name="T19" fmla="*/ 66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91">
                                  <a:moveTo>
                                    <a:pt x="0" y="91"/>
                                  </a:moveTo>
                                  <a:lnTo>
                                    <a:pt x="387" y="91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solidFill>
                              <a:srgbClr val="548E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909"/>
                        <wpg:cNvGrpSpPr>
                          <a:grpSpLocks/>
                        </wpg:cNvGrpSpPr>
                        <wpg:grpSpPr bwMode="auto">
                          <a:xfrm>
                            <a:off x="9732" y="441"/>
                            <a:ext cx="1364" cy="394"/>
                            <a:chOff x="9732" y="441"/>
                            <a:chExt cx="1364" cy="394"/>
                          </a:xfrm>
                        </wpg:grpSpPr>
                        <wps:wsp>
                          <wps:cNvPr id="1088" name="Freeform 910"/>
                          <wps:cNvSpPr>
                            <a:spLocks/>
                          </wps:cNvSpPr>
                          <wps:spPr bwMode="auto">
                            <a:xfrm>
                              <a:off x="9732" y="441"/>
                              <a:ext cx="1364" cy="394"/>
                            </a:xfrm>
                            <a:custGeom>
                              <a:avLst/>
                              <a:gdLst>
                                <a:gd name="T0" fmla="+- 0 9732 9732"/>
                                <a:gd name="T1" fmla="*/ T0 w 1364"/>
                                <a:gd name="T2" fmla="+- 0 835 441"/>
                                <a:gd name="T3" fmla="*/ 835 h 394"/>
                                <a:gd name="T4" fmla="+- 0 11096 9732"/>
                                <a:gd name="T5" fmla="*/ T4 w 1364"/>
                                <a:gd name="T6" fmla="+- 0 835 441"/>
                                <a:gd name="T7" fmla="*/ 835 h 394"/>
                                <a:gd name="T8" fmla="+- 0 11096 9732"/>
                                <a:gd name="T9" fmla="*/ T8 w 1364"/>
                                <a:gd name="T10" fmla="+- 0 441 441"/>
                                <a:gd name="T11" fmla="*/ 441 h 394"/>
                                <a:gd name="T12" fmla="+- 0 9732 9732"/>
                                <a:gd name="T13" fmla="*/ T12 w 1364"/>
                                <a:gd name="T14" fmla="+- 0 441 441"/>
                                <a:gd name="T15" fmla="*/ 441 h 394"/>
                                <a:gd name="T16" fmla="+- 0 9732 9732"/>
                                <a:gd name="T17" fmla="*/ T16 w 1364"/>
                                <a:gd name="T18" fmla="+- 0 835 441"/>
                                <a:gd name="T19" fmla="*/ 83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4" h="394">
                                  <a:moveTo>
                                    <a:pt x="0" y="394"/>
                                  </a:moveTo>
                                  <a:lnTo>
                                    <a:pt x="1364" y="394"/>
                                  </a:lnTo>
                                  <a:lnTo>
                                    <a:pt x="13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907"/>
                        <wpg:cNvGrpSpPr>
                          <a:grpSpLocks/>
                        </wpg:cNvGrpSpPr>
                        <wpg:grpSpPr bwMode="auto">
                          <a:xfrm>
                            <a:off x="9732" y="441"/>
                            <a:ext cx="1364" cy="394"/>
                            <a:chOff x="9732" y="441"/>
                            <a:chExt cx="1364" cy="394"/>
                          </a:xfrm>
                        </wpg:grpSpPr>
                        <wps:wsp>
                          <wps:cNvPr id="1090" name="Freeform 908"/>
                          <wps:cNvSpPr>
                            <a:spLocks/>
                          </wps:cNvSpPr>
                          <wps:spPr bwMode="auto">
                            <a:xfrm>
                              <a:off x="9732" y="441"/>
                              <a:ext cx="1364" cy="394"/>
                            </a:xfrm>
                            <a:custGeom>
                              <a:avLst/>
                              <a:gdLst>
                                <a:gd name="T0" fmla="+- 0 9732 9732"/>
                                <a:gd name="T1" fmla="*/ T0 w 1364"/>
                                <a:gd name="T2" fmla="+- 0 835 441"/>
                                <a:gd name="T3" fmla="*/ 835 h 394"/>
                                <a:gd name="T4" fmla="+- 0 11096 9732"/>
                                <a:gd name="T5" fmla="*/ T4 w 1364"/>
                                <a:gd name="T6" fmla="+- 0 835 441"/>
                                <a:gd name="T7" fmla="*/ 835 h 394"/>
                                <a:gd name="T8" fmla="+- 0 11096 9732"/>
                                <a:gd name="T9" fmla="*/ T8 w 1364"/>
                                <a:gd name="T10" fmla="+- 0 441 441"/>
                                <a:gd name="T11" fmla="*/ 441 h 394"/>
                                <a:gd name="T12" fmla="+- 0 9732 9732"/>
                                <a:gd name="T13" fmla="*/ T12 w 1364"/>
                                <a:gd name="T14" fmla="+- 0 441 441"/>
                                <a:gd name="T15" fmla="*/ 441 h 394"/>
                                <a:gd name="T16" fmla="+- 0 9732 9732"/>
                                <a:gd name="T17" fmla="*/ T16 w 1364"/>
                                <a:gd name="T18" fmla="+- 0 835 441"/>
                                <a:gd name="T19" fmla="*/ 83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4" h="394">
                                  <a:moveTo>
                                    <a:pt x="0" y="394"/>
                                  </a:moveTo>
                                  <a:lnTo>
                                    <a:pt x="1364" y="394"/>
                                  </a:lnTo>
                                  <a:lnTo>
                                    <a:pt x="13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905"/>
                        <wpg:cNvGrpSpPr>
                          <a:grpSpLocks/>
                        </wpg:cNvGrpSpPr>
                        <wpg:grpSpPr bwMode="auto">
                          <a:xfrm>
                            <a:off x="9319" y="1140"/>
                            <a:ext cx="384" cy="2"/>
                            <a:chOff x="9319" y="1140"/>
                            <a:chExt cx="384" cy="2"/>
                          </a:xfrm>
                        </wpg:grpSpPr>
                        <wps:wsp>
                          <wps:cNvPr id="1092" name="Freeform 906"/>
                          <wps:cNvSpPr>
                            <a:spLocks/>
                          </wps:cNvSpPr>
                          <wps:spPr bwMode="auto">
                            <a:xfrm>
                              <a:off x="9319" y="1140"/>
                              <a:ext cx="384" cy="2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384"/>
                                <a:gd name="T2" fmla="+- 0 9703 9319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9C0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903"/>
                        <wpg:cNvGrpSpPr>
                          <a:grpSpLocks/>
                        </wpg:cNvGrpSpPr>
                        <wpg:grpSpPr bwMode="auto">
                          <a:xfrm>
                            <a:off x="9462" y="1090"/>
                            <a:ext cx="98" cy="98"/>
                            <a:chOff x="9462" y="1090"/>
                            <a:chExt cx="98" cy="98"/>
                          </a:xfrm>
                        </wpg:grpSpPr>
                        <wps:wsp>
                          <wps:cNvPr id="1094" name="Freeform 904"/>
                          <wps:cNvSpPr>
                            <a:spLocks/>
                          </wps:cNvSpPr>
                          <wps:spPr bwMode="auto">
                            <a:xfrm>
                              <a:off x="9462" y="1090"/>
                              <a:ext cx="98" cy="98"/>
                            </a:xfrm>
                            <a:custGeom>
                              <a:avLst/>
                              <a:gdLst>
                                <a:gd name="T0" fmla="+- 0 9511 9462"/>
                                <a:gd name="T1" fmla="*/ T0 w 98"/>
                                <a:gd name="T2" fmla="+- 0 1090 1090"/>
                                <a:gd name="T3" fmla="*/ 1090 h 98"/>
                                <a:gd name="T4" fmla="+- 0 9462 9462"/>
                                <a:gd name="T5" fmla="*/ T4 w 98"/>
                                <a:gd name="T6" fmla="+- 0 1189 1090"/>
                                <a:gd name="T7" fmla="*/ 1189 h 98"/>
                                <a:gd name="T8" fmla="+- 0 9560 9462"/>
                                <a:gd name="T9" fmla="*/ T8 w 98"/>
                                <a:gd name="T10" fmla="+- 0 1189 1090"/>
                                <a:gd name="T11" fmla="*/ 1189 h 98"/>
                                <a:gd name="T12" fmla="+- 0 9511 9462"/>
                                <a:gd name="T13" fmla="*/ T12 w 98"/>
                                <a:gd name="T14" fmla="+- 0 1090 1090"/>
                                <a:gd name="T15" fmla="*/ 109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98">
                                  <a:moveTo>
                                    <a:pt x="49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901"/>
                        <wpg:cNvGrpSpPr>
                          <a:grpSpLocks/>
                        </wpg:cNvGrpSpPr>
                        <wpg:grpSpPr bwMode="auto">
                          <a:xfrm>
                            <a:off x="9462" y="1090"/>
                            <a:ext cx="98" cy="98"/>
                            <a:chOff x="9462" y="1090"/>
                            <a:chExt cx="98" cy="98"/>
                          </a:xfrm>
                        </wpg:grpSpPr>
                        <wps:wsp>
                          <wps:cNvPr id="1096" name="Freeform 902"/>
                          <wps:cNvSpPr>
                            <a:spLocks/>
                          </wps:cNvSpPr>
                          <wps:spPr bwMode="auto">
                            <a:xfrm>
                              <a:off x="9462" y="1090"/>
                              <a:ext cx="98" cy="98"/>
                            </a:xfrm>
                            <a:custGeom>
                              <a:avLst/>
                              <a:gdLst>
                                <a:gd name="T0" fmla="+- 0 9511 9462"/>
                                <a:gd name="T1" fmla="*/ T0 w 98"/>
                                <a:gd name="T2" fmla="+- 0 1090 1090"/>
                                <a:gd name="T3" fmla="*/ 1090 h 98"/>
                                <a:gd name="T4" fmla="+- 0 9560 9462"/>
                                <a:gd name="T5" fmla="*/ T4 w 98"/>
                                <a:gd name="T6" fmla="+- 0 1189 1090"/>
                                <a:gd name="T7" fmla="*/ 1189 h 98"/>
                                <a:gd name="T8" fmla="+- 0 9462 9462"/>
                                <a:gd name="T9" fmla="*/ T8 w 98"/>
                                <a:gd name="T10" fmla="+- 0 1189 1090"/>
                                <a:gd name="T11" fmla="*/ 1189 h 98"/>
                                <a:gd name="T12" fmla="+- 0 9511 9462"/>
                                <a:gd name="T13" fmla="*/ T12 w 98"/>
                                <a:gd name="T14" fmla="+- 0 1090 1090"/>
                                <a:gd name="T15" fmla="*/ 109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98">
                                  <a:moveTo>
                                    <a:pt x="49" y="0"/>
                                  </a:moveTo>
                                  <a:lnTo>
                                    <a:pt x="98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899"/>
                        <wpg:cNvGrpSpPr>
                          <a:grpSpLocks/>
                        </wpg:cNvGrpSpPr>
                        <wpg:grpSpPr bwMode="auto">
                          <a:xfrm>
                            <a:off x="9686" y="850"/>
                            <a:ext cx="1516" cy="606"/>
                            <a:chOff x="9686" y="850"/>
                            <a:chExt cx="1516" cy="606"/>
                          </a:xfrm>
                        </wpg:grpSpPr>
                        <wps:wsp>
                          <wps:cNvPr id="1098" name="Freeform 900"/>
                          <wps:cNvSpPr>
                            <a:spLocks/>
                          </wps:cNvSpPr>
                          <wps:spPr bwMode="auto">
                            <a:xfrm>
                              <a:off x="9686" y="850"/>
                              <a:ext cx="1516" cy="606"/>
                            </a:xfrm>
                            <a:custGeom>
                              <a:avLst/>
                              <a:gdLst>
                                <a:gd name="T0" fmla="+- 0 9686 9686"/>
                                <a:gd name="T1" fmla="*/ T0 w 1516"/>
                                <a:gd name="T2" fmla="+- 0 1456 850"/>
                                <a:gd name="T3" fmla="*/ 1456 h 606"/>
                                <a:gd name="T4" fmla="+- 0 11202 9686"/>
                                <a:gd name="T5" fmla="*/ T4 w 1516"/>
                                <a:gd name="T6" fmla="+- 0 1456 850"/>
                                <a:gd name="T7" fmla="*/ 1456 h 606"/>
                                <a:gd name="T8" fmla="+- 0 11202 9686"/>
                                <a:gd name="T9" fmla="*/ T8 w 1516"/>
                                <a:gd name="T10" fmla="+- 0 850 850"/>
                                <a:gd name="T11" fmla="*/ 850 h 606"/>
                                <a:gd name="T12" fmla="+- 0 9686 9686"/>
                                <a:gd name="T13" fmla="*/ T12 w 1516"/>
                                <a:gd name="T14" fmla="+- 0 850 850"/>
                                <a:gd name="T15" fmla="*/ 850 h 606"/>
                                <a:gd name="T16" fmla="+- 0 9686 9686"/>
                                <a:gd name="T17" fmla="*/ T16 w 1516"/>
                                <a:gd name="T18" fmla="+- 0 1456 850"/>
                                <a:gd name="T19" fmla="*/ 1456 h 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6" h="606">
                                  <a:moveTo>
                                    <a:pt x="0" y="606"/>
                                  </a:moveTo>
                                  <a:lnTo>
                                    <a:pt x="1516" y="606"/>
                                  </a:lnTo>
                                  <a:lnTo>
                                    <a:pt x="15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897"/>
                        <wpg:cNvGrpSpPr>
                          <a:grpSpLocks/>
                        </wpg:cNvGrpSpPr>
                        <wpg:grpSpPr bwMode="auto">
                          <a:xfrm>
                            <a:off x="9686" y="850"/>
                            <a:ext cx="1516" cy="606"/>
                            <a:chOff x="9686" y="850"/>
                            <a:chExt cx="1516" cy="606"/>
                          </a:xfrm>
                        </wpg:grpSpPr>
                        <wps:wsp>
                          <wps:cNvPr id="1100" name="Freeform 898"/>
                          <wps:cNvSpPr>
                            <a:spLocks/>
                          </wps:cNvSpPr>
                          <wps:spPr bwMode="auto">
                            <a:xfrm>
                              <a:off x="9686" y="850"/>
                              <a:ext cx="1516" cy="606"/>
                            </a:xfrm>
                            <a:custGeom>
                              <a:avLst/>
                              <a:gdLst>
                                <a:gd name="T0" fmla="+- 0 9686 9686"/>
                                <a:gd name="T1" fmla="*/ T0 w 1516"/>
                                <a:gd name="T2" fmla="+- 0 1456 850"/>
                                <a:gd name="T3" fmla="*/ 1456 h 606"/>
                                <a:gd name="T4" fmla="+- 0 11202 9686"/>
                                <a:gd name="T5" fmla="*/ T4 w 1516"/>
                                <a:gd name="T6" fmla="+- 0 1456 850"/>
                                <a:gd name="T7" fmla="*/ 1456 h 606"/>
                                <a:gd name="T8" fmla="+- 0 11202 9686"/>
                                <a:gd name="T9" fmla="*/ T8 w 1516"/>
                                <a:gd name="T10" fmla="+- 0 850 850"/>
                                <a:gd name="T11" fmla="*/ 850 h 606"/>
                                <a:gd name="T12" fmla="+- 0 9686 9686"/>
                                <a:gd name="T13" fmla="*/ T12 w 1516"/>
                                <a:gd name="T14" fmla="+- 0 850 850"/>
                                <a:gd name="T15" fmla="*/ 850 h 606"/>
                                <a:gd name="T16" fmla="+- 0 9686 9686"/>
                                <a:gd name="T17" fmla="*/ T16 w 1516"/>
                                <a:gd name="T18" fmla="+- 0 1456 850"/>
                                <a:gd name="T19" fmla="*/ 1456 h 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6" h="606">
                                  <a:moveTo>
                                    <a:pt x="0" y="606"/>
                                  </a:moveTo>
                                  <a:lnTo>
                                    <a:pt x="1516" y="606"/>
                                  </a:lnTo>
                                  <a:lnTo>
                                    <a:pt x="15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895"/>
                        <wpg:cNvGrpSpPr>
                          <a:grpSpLocks/>
                        </wpg:cNvGrpSpPr>
                        <wpg:grpSpPr bwMode="auto">
                          <a:xfrm>
                            <a:off x="9319" y="1660"/>
                            <a:ext cx="384" cy="2"/>
                            <a:chOff x="9319" y="1660"/>
                            <a:chExt cx="384" cy="2"/>
                          </a:xfrm>
                        </wpg:grpSpPr>
                        <wps:wsp>
                          <wps:cNvPr id="1102" name="Freeform 896"/>
                          <wps:cNvSpPr>
                            <a:spLocks/>
                          </wps:cNvSpPr>
                          <wps:spPr bwMode="auto">
                            <a:xfrm>
                              <a:off x="9319" y="1660"/>
                              <a:ext cx="384" cy="2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384"/>
                                <a:gd name="T2" fmla="+- 0 9703 9319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892"/>
                        <wpg:cNvGrpSpPr>
                          <a:grpSpLocks/>
                        </wpg:cNvGrpSpPr>
                        <wpg:grpSpPr bwMode="auto">
                          <a:xfrm>
                            <a:off x="9461" y="1610"/>
                            <a:ext cx="98" cy="101"/>
                            <a:chOff x="9461" y="1610"/>
                            <a:chExt cx="98" cy="101"/>
                          </a:xfrm>
                        </wpg:grpSpPr>
                        <wps:wsp>
                          <wps:cNvPr id="1104" name="Freeform 894"/>
                          <wps:cNvSpPr>
                            <a:spLocks/>
                          </wps:cNvSpPr>
                          <wps:spPr bwMode="auto">
                            <a:xfrm>
                              <a:off x="9461" y="1610"/>
                              <a:ext cx="98" cy="101"/>
                            </a:xfrm>
                            <a:custGeom>
                              <a:avLst/>
                              <a:gdLst>
                                <a:gd name="T0" fmla="+- 0 9510 9461"/>
                                <a:gd name="T1" fmla="*/ T0 w 98"/>
                                <a:gd name="T2" fmla="+- 0 1660 1610"/>
                                <a:gd name="T3" fmla="*/ 1660 h 101"/>
                                <a:gd name="T4" fmla="+- 0 9461 9461"/>
                                <a:gd name="T5" fmla="*/ T4 w 98"/>
                                <a:gd name="T6" fmla="+- 0 1711 1610"/>
                                <a:gd name="T7" fmla="*/ 1711 h 101"/>
                                <a:gd name="T8" fmla="+- 0 9559 9461"/>
                                <a:gd name="T9" fmla="*/ T8 w 98"/>
                                <a:gd name="T10" fmla="+- 0 1711 1610"/>
                                <a:gd name="T11" fmla="*/ 1711 h 101"/>
                                <a:gd name="T12" fmla="+- 0 9510 9461"/>
                                <a:gd name="T13" fmla="*/ T12 w 98"/>
                                <a:gd name="T14" fmla="+- 0 1660 1610"/>
                                <a:gd name="T15" fmla="*/ 166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49" y="5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98" y="101"/>
                                  </a:lnTo>
                                  <a:lnTo>
                                    <a:pt x="49" y="5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893"/>
                          <wps:cNvSpPr>
                            <a:spLocks/>
                          </wps:cNvSpPr>
                          <wps:spPr bwMode="auto">
                            <a:xfrm>
                              <a:off x="9461" y="1610"/>
                              <a:ext cx="98" cy="101"/>
                            </a:xfrm>
                            <a:custGeom>
                              <a:avLst/>
                              <a:gdLst>
                                <a:gd name="T0" fmla="+- 0 9559 9461"/>
                                <a:gd name="T1" fmla="*/ T0 w 98"/>
                                <a:gd name="T2" fmla="+- 0 1610 1610"/>
                                <a:gd name="T3" fmla="*/ 1610 h 101"/>
                                <a:gd name="T4" fmla="+- 0 9461 9461"/>
                                <a:gd name="T5" fmla="*/ T4 w 98"/>
                                <a:gd name="T6" fmla="+- 0 1610 1610"/>
                                <a:gd name="T7" fmla="*/ 1610 h 101"/>
                                <a:gd name="T8" fmla="+- 0 9510 9461"/>
                                <a:gd name="T9" fmla="*/ T8 w 98"/>
                                <a:gd name="T10" fmla="+- 0 1660 1610"/>
                                <a:gd name="T11" fmla="*/ 1660 h 101"/>
                                <a:gd name="T12" fmla="+- 0 9559 9461"/>
                                <a:gd name="T13" fmla="*/ T12 w 98"/>
                                <a:gd name="T14" fmla="+- 0 1610 1610"/>
                                <a:gd name="T15" fmla="*/ 16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890"/>
                        <wpg:cNvGrpSpPr>
                          <a:grpSpLocks/>
                        </wpg:cNvGrpSpPr>
                        <wpg:grpSpPr bwMode="auto">
                          <a:xfrm>
                            <a:off x="9461" y="1610"/>
                            <a:ext cx="98" cy="101"/>
                            <a:chOff x="9461" y="1610"/>
                            <a:chExt cx="98" cy="101"/>
                          </a:xfrm>
                        </wpg:grpSpPr>
                        <wps:wsp>
                          <wps:cNvPr id="1107" name="Freeform 891"/>
                          <wps:cNvSpPr>
                            <a:spLocks/>
                          </wps:cNvSpPr>
                          <wps:spPr bwMode="auto">
                            <a:xfrm>
                              <a:off x="9461" y="1610"/>
                              <a:ext cx="98" cy="101"/>
                            </a:xfrm>
                            <a:custGeom>
                              <a:avLst/>
                              <a:gdLst>
                                <a:gd name="T0" fmla="+- 0 9559 9461"/>
                                <a:gd name="T1" fmla="*/ T0 w 98"/>
                                <a:gd name="T2" fmla="+- 0 1711 1610"/>
                                <a:gd name="T3" fmla="*/ 1711 h 101"/>
                                <a:gd name="T4" fmla="+- 0 9461 9461"/>
                                <a:gd name="T5" fmla="*/ T4 w 98"/>
                                <a:gd name="T6" fmla="+- 0 1610 1610"/>
                                <a:gd name="T7" fmla="*/ 16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98" y="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888"/>
                        <wpg:cNvGrpSpPr>
                          <a:grpSpLocks/>
                        </wpg:cNvGrpSpPr>
                        <wpg:grpSpPr bwMode="auto">
                          <a:xfrm>
                            <a:off x="9461" y="1610"/>
                            <a:ext cx="98" cy="101"/>
                            <a:chOff x="9461" y="1610"/>
                            <a:chExt cx="98" cy="101"/>
                          </a:xfrm>
                        </wpg:grpSpPr>
                        <wps:wsp>
                          <wps:cNvPr id="1109" name="Freeform 889"/>
                          <wps:cNvSpPr>
                            <a:spLocks/>
                          </wps:cNvSpPr>
                          <wps:spPr bwMode="auto">
                            <a:xfrm>
                              <a:off x="9461" y="1610"/>
                              <a:ext cx="98" cy="101"/>
                            </a:xfrm>
                            <a:custGeom>
                              <a:avLst/>
                              <a:gdLst>
                                <a:gd name="T0" fmla="+- 0 9461 9461"/>
                                <a:gd name="T1" fmla="*/ T0 w 98"/>
                                <a:gd name="T2" fmla="+- 0 1711 1610"/>
                                <a:gd name="T3" fmla="*/ 1711 h 101"/>
                                <a:gd name="T4" fmla="+- 0 9559 9461"/>
                                <a:gd name="T5" fmla="*/ T4 w 98"/>
                                <a:gd name="T6" fmla="+- 0 1610 1610"/>
                                <a:gd name="T7" fmla="*/ 16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0" y="101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886"/>
                        <wpg:cNvGrpSpPr>
                          <a:grpSpLocks/>
                        </wpg:cNvGrpSpPr>
                        <wpg:grpSpPr bwMode="auto">
                          <a:xfrm>
                            <a:off x="9686" y="1453"/>
                            <a:ext cx="1516" cy="652"/>
                            <a:chOff x="9686" y="1453"/>
                            <a:chExt cx="1516" cy="652"/>
                          </a:xfrm>
                        </wpg:grpSpPr>
                        <wps:wsp>
                          <wps:cNvPr id="1111" name="Freeform 887"/>
                          <wps:cNvSpPr>
                            <a:spLocks/>
                          </wps:cNvSpPr>
                          <wps:spPr bwMode="auto">
                            <a:xfrm>
                              <a:off x="9686" y="1453"/>
                              <a:ext cx="1516" cy="652"/>
                            </a:xfrm>
                            <a:custGeom>
                              <a:avLst/>
                              <a:gdLst>
                                <a:gd name="T0" fmla="+- 0 9686 9686"/>
                                <a:gd name="T1" fmla="*/ T0 w 1516"/>
                                <a:gd name="T2" fmla="+- 0 2105 1453"/>
                                <a:gd name="T3" fmla="*/ 2105 h 652"/>
                                <a:gd name="T4" fmla="+- 0 11202 9686"/>
                                <a:gd name="T5" fmla="*/ T4 w 1516"/>
                                <a:gd name="T6" fmla="+- 0 2105 1453"/>
                                <a:gd name="T7" fmla="*/ 2105 h 652"/>
                                <a:gd name="T8" fmla="+- 0 11202 9686"/>
                                <a:gd name="T9" fmla="*/ T8 w 1516"/>
                                <a:gd name="T10" fmla="+- 0 1453 1453"/>
                                <a:gd name="T11" fmla="*/ 1453 h 652"/>
                                <a:gd name="T12" fmla="+- 0 9686 9686"/>
                                <a:gd name="T13" fmla="*/ T12 w 1516"/>
                                <a:gd name="T14" fmla="+- 0 1453 1453"/>
                                <a:gd name="T15" fmla="*/ 1453 h 652"/>
                                <a:gd name="T16" fmla="+- 0 9686 9686"/>
                                <a:gd name="T17" fmla="*/ T16 w 1516"/>
                                <a:gd name="T18" fmla="+- 0 2105 1453"/>
                                <a:gd name="T19" fmla="*/ 2105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6" h="652">
                                  <a:moveTo>
                                    <a:pt x="0" y="652"/>
                                  </a:moveTo>
                                  <a:lnTo>
                                    <a:pt x="1516" y="652"/>
                                  </a:lnTo>
                                  <a:lnTo>
                                    <a:pt x="15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884"/>
                        <wpg:cNvGrpSpPr>
                          <a:grpSpLocks/>
                        </wpg:cNvGrpSpPr>
                        <wpg:grpSpPr bwMode="auto">
                          <a:xfrm>
                            <a:off x="9686" y="1453"/>
                            <a:ext cx="1516" cy="652"/>
                            <a:chOff x="9686" y="1453"/>
                            <a:chExt cx="1516" cy="652"/>
                          </a:xfrm>
                        </wpg:grpSpPr>
                        <wps:wsp>
                          <wps:cNvPr id="1113" name="Freeform 885"/>
                          <wps:cNvSpPr>
                            <a:spLocks/>
                          </wps:cNvSpPr>
                          <wps:spPr bwMode="auto">
                            <a:xfrm>
                              <a:off x="9686" y="1453"/>
                              <a:ext cx="1516" cy="652"/>
                            </a:xfrm>
                            <a:custGeom>
                              <a:avLst/>
                              <a:gdLst>
                                <a:gd name="T0" fmla="+- 0 9686 9686"/>
                                <a:gd name="T1" fmla="*/ T0 w 1516"/>
                                <a:gd name="T2" fmla="+- 0 2105 1453"/>
                                <a:gd name="T3" fmla="*/ 2105 h 652"/>
                                <a:gd name="T4" fmla="+- 0 11202 9686"/>
                                <a:gd name="T5" fmla="*/ T4 w 1516"/>
                                <a:gd name="T6" fmla="+- 0 2105 1453"/>
                                <a:gd name="T7" fmla="*/ 2105 h 652"/>
                                <a:gd name="T8" fmla="+- 0 11202 9686"/>
                                <a:gd name="T9" fmla="*/ T8 w 1516"/>
                                <a:gd name="T10" fmla="+- 0 1453 1453"/>
                                <a:gd name="T11" fmla="*/ 1453 h 652"/>
                                <a:gd name="T12" fmla="+- 0 9686 9686"/>
                                <a:gd name="T13" fmla="*/ T12 w 1516"/>
                                <a:gd name="T14" fmla="+- 0 1453 1453"/>
                                <a:gd name="T15" fmla="*/ 1453 h 652"/>
                                <a:gd name="T16" fmla="+- 0 9686 9686"/>
                                <a:gd name="T17" fmla="*/ T16 w 1516"/>
                                <a:gd name="T18" fmla="+- 0 2105 1453"/>
                                <a:gd name="T19" fmla="*/ 2105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6" h="652">
                                  <a:moveTo>
                                    <a:pt x="0" y="652"/>
                                  </a:moveTo>
                                  <a:lnTo>
                                    <a:pt x="1516" y="652"/>
                                  </a:lnTo>
                                  <a:lnTo>
                                    <a:pt x="15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" o:spid="_x0000_s1026" style="position:absolute;margin-left:465.25pt;margin-top:21.65pt;width:95.25pt;height:83.95pt;z-index:-5121;mso-position-horizontal-relative:page" coordorigin="9305,433" coordsize="1905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">
                <v:group id="Group 911" o:spid="_x0000_s1027" style="position:absolute;left:9319;top:573;width:386;height:91" coordorigin="9319,573" coordsize="38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912" o:spid="_x0000_s1028" style="position:absolute;left:9319;top:573;width:386;height:91;visibility:visible;mso-wrap-style:square;v-text-anchor:top" coordsize="38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/R8IA&#10;AADdAAAADwAAAGRycy9kb3ducmV2LnhtbESPT4vCMBDF7wt+hzCCtzV1DyLVKEVQ9+qfg8ehGZti&#10;M6lJbLvffiMI3mZ4b97vzWoz2EZ05EPtWMFsmoEgLp2uuVJwOe++FyBCRNbYOCYFfxRgsx59rTDX&#10;rucjdadYiRTCIUcFJsY2lzKUhiyGqWuJk3Zz3mJMq6+k9tincNvInyybS4s1J4LBlraGyvvpaRPE&#10;dO5yLRrZFY/++GgPu73zM6Um46FYgog0xI/5ff2rU/1sMYfXN2k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D9HwgAAAN0AAAAPAAAAAAAAAAAAAAAAAJgCAABkcnMvZG93&#10;bnJldi54bWxQSwUGAAAAAAQABAD1AAAAhwMAAAAA&#10;" path="m,91r387,l387,,,,,91e" fillcolor="#548ed4" stroked="f">
                    <v:path arrowok="t" o:connecttype="custom" o:connectlocs="0,664;387,664;387,573;0,573;0,664" o:connectangles="0,0,0,0,0"/>
                  </v:shape>
                </v:group>
                <v:group id="Group 909" o:spid="_x0000_s1029" style="position:absolute;left:9732;top:441;width:1364;height:394" coordorigin="9732,441" coordsize="1364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910" o:spid="_x0000_s1030" style="position:absolute;left:9732;top:441;width:1364;height:394;visibility:visible;mso-wrap-style:square;v-text-anchor:top" coordsize="136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HBMYA&#10;AADdAAAADwAAAGRycy9kb3ducmV2LnhtbESPQWvCQBCF74L/YZmCN91YbJHUVYpQUE/VtIi3ITtN&#10;gtnZkF2T2F/fOQi9zfDevPfNajO4WnXUhsqzgfksAUWce1txYeAr+5guQYWIbLH2TAbuFGCzHo9W&#10;mFrf85G6UyyUhHBI0UAZY5NqHfKSHIaZb4hF+/GtwyhrW2jbYi/hrtbPSfKqHVYsDSU2tC0pv55u&#10;zkB2uX5/vgxZT9350Oz3/WL3O18YM3ka3t9ARRriv/lxvbOCnywFV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BHBMYAAADdAAAADwAAAAAAAAAAAAAAAACYAgAAZHJz&#10;L2Rvd25yZXYueG1sUEsFBgAAAAAEAAQA9QAAAIsDAAAAAA==&#10;" path="m,394r1364,l1364,,,,,394e" stroked="f">
                    <v:path arrowok="t" o:connecttype="custom" o:connectlocs="0,835;1364,835;1364,441;0,441;0,835" o:connectangles="0,0,0,0,0"/>
                  </v:shape>
                </v:group>
                <v:group id="Group 907" o:spid="_x0000_s1031" style="position:absolute;left:9732;top:441;width:1364;height:394" coordorigin="9732,441" coordsize="1364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908" o:spid="_x0000_s1032" style="position:absolute;left:9732;top:441;width:1364;height:394;visibility:visible;mso-wrap-style:square;v-text-anchor:top" coordsize="136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lr8YA&#10;AADdAAAADwAAAGRycy9kb3ducmV2LnhtbESPT2vCQBDF70K/wzKF3nTTUkRTVwlCxYv4t9DjkJ0m&#10;odnZkF1N9NM7B8HbDO/Ne7+ZLXpXqwu1ofJs4H2UgCLOva24MHA6fg8noEJEtlh7JgNXCrCYvwxm&#10;mFrf8Z4uh1goCeGQooEyxibVOuQlOQwj3xCL9udbh1HWttC2xU7CXa0/kmSsHVYsDSU2tCwp/z+c&#10;nQF3vP6cO6/r3S3rN9nvcpV9bp0xb6999gUqUh+f5sf12gp+MhV++UZG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Mlr8YAAADdAAAADwAAAAAAAAAAAAAAAACYAgAAZHJz&#10;L2Rvd25yZXYueG1sUEsFBgAAAAAEAAQA9QAAAIsDAAAAAA==&#10;" path="m,394r1364,l1364,,,,,394xe" filled="f" strokecolor="white">
                    <v:path arrowok="t" o:connecttype="custom" o:connectlocs="0,835;1364,835;1364,441;0,441;0,835" o:connectangles="0,0,0,0,0"/>
                  </v:shape>
                </v:group>
                <v:group id="Group 905" o:spid="_x0000_s1033" style="position:absolute;left:9319;top:1140;width:384;height:2" coordorigin="9319,1140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906" o:spid="_x0000_s1034" style="position:absolute;left:9319;top:1140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fmMQA&#10;AADdAAAADwAAAGRycy9kb3ducmV2LnhtbERP24rCMBB9F/yHMIJva6rgZatRRBQvyyKrfsDQzLZd&#10;m0lpYq1/b4QF3+ZwrjNbNKYQNVUut6yg34tAECdW55wquJw3HxMQziNrLCyTggc5WMzbrRnG2t75&#10;h+qTT0UIYRejgsz7MpbSJRkZdD1bEgfu11YGfYBVKnWF9xBuCjmIopE0mHNoyLCkVUbJ9XQzCvbr&#10;zXq4vfbr77/VLflyx8N5OD4o1e00yykIT41/i//dOx3mR58DeH0TT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Yn5jEAAAA3QAAAA8AAAAAAAAAAAAAAAAAmAIAAGRycy9k&#10;b3ducmV2LnhtbFBLBQYAAAAABAAEAPUAAACJAwAAAAA=&#10;" path="m,l384,e" filled="f" strokecolor="#f9c090" strokeweight="1.44pt">
                    <v:path arrowok="t" o:connecttype="custom" o:connectlocs="0,0;384,0" o:connectangles="0,0"/>
                  </v:shape>
                </v:group>
                <v:group id="Group 903" o:spid="_x0000_s1035" style="position:absolute;left:9462;top:1090;width:98;height:98" coordorigin="9462,1090" coordsize="9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904" o:spid="_x0000_s1036" style="position:absolute;left:9462;top:1090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XEMQA&#10;AADdAAAADwAAAGRycy9kb3ducmV2LnhtbERP32vCMBB+F/wfwgl707Qiw1WjTGEwBoPZDvZ6Nre2&#10;2FxKk9Zsf/0iCHu7j+/nbffBtGKk3jWWFaSLBARxaXXDlYLP4mW+BuE8ssbWMin4IQf73XSyxUzb&#10;K59ozH0lYgi7DBXU3neZlK6syaBb2I44ct+2N+gj7Cupe7zGcNPKZZI8SoMNx4YaOzrWVF7ywSj4&#10;yIdw/Dqk7yYNq+o8+uJtuPwq9TALzxsQnoL/F9/drzrOT55WcPsmni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RlxDEAAAA3QAAAA8AAAAAAAAAAAAAAAAAmAIAAGRycy9k&#10;b3ducmV2LnhtbFBLBQYAAAAABAAEAPUAAACJAwAAAAA=&#10;" path="m49,l,99r98,l49,e" fillcolor="#9bba58" stroked="f">
                    <v:path arrowok="t" o:connecttype="custom" o:connectlocs="49,1090;0,1189;98,1189;49,1090" o:connectangles="0,0,0,0"/>
                  </v:shape>
                </v:group>
                <v:group id="Group 901" o:spid="_x0000_s1037" style="position:absolute;left:9462;top:1090;width:98;height:98" coordorigin="9462,1090" coordsize="9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902" o:spid="_x0000_s1038" style="position:absolute;left:9462;top:1090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BeMMA&#10;AADdAAAADwAAAGRycy9kb3ducmV2LnhtbERPzWrCQBC+C32HZQrezCYexEZXUUupUA9t9AGG7JhE&#10;s7Nhd6uxT+8KQm/z8f3OfNmbVlzI+caygixJQRCXVjdcKTjsP0ZTED4ga2wtk4IbeVguXgZzzLW9&#10;8g9dilCJGMI+RwV1CF0upS9rMugT2xFH7midwRChq6R2eI3hppXjNJ1Igw3Hhho72tRUnotfo6Bf&#10;/231d/ZefGWb7jS2boeffqfU8LVfzUAE6sO/+One6jg/fZvA4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vBeMMAAADdAAAADwAAAAAAAAAAAAAAAACYAgAAZHJzL2Rv&#10;d25yZXYueG1sUEsFBgAAAAAEAAQA9QAAAIgDAAAAAA==&#10;" path="m49,l98,99,,99,49,e" filled="f" strokecolor="#97b853" strokeweight=".72pt">
                    <v:path arrowok="t" o:connecttype="custom" o:connectlocs="49,1090;98,1189;0,1189;49,1090" o:connectangles="0,0,0,0"/>
                  </v:shape>
                </v:group>
                <v:group id="Group 899" o:spid="_x0000_s1039" style="position:absolute;left:9686;top:850;width:1516;height:606" coordorigin="9686,850" coordsize="1516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900" o:spid="_x0000_s1040" style="position:absolute;left:9686;top:850;width:1516;height:606;visibility:visible;mso-wrap-style:square;v-text-anchor:top" coordsize="1516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NsHMcA&#10;AADdAAAADwAAAGRycy9kb3ducmV2LnhtbESPQUsDMRCF74L/IYzgzWa1UHRtWqQglIK01gXxNiTj&#10;ZnEzWTdpu+2v7xwKvc3w3rz3zXQ+hFbtqU9NZAOPowIUsY2u4dpA9fX+8AwqZWSHbWQycKQE89nt&#10;zRRLFw/8SfttrpWEcCrRgM+5K7VO1lPANIodsWi/sQ+YZe1r7Xo8SHho9VNRTHTAhqXBY0cLT/Zv&#10;uwsG1un0850Wm6qtTh+r8fLf+m5njbm/G95eQWUa8tV8uV46wS9eBFe+kRH07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bBzHAAAA3QAAAA8AAAAAAAAAAAAAAAAAmAIAAGRy&#10;cy9kb3ducmV2LnhtbFBLBQYAAAAABAAEAPUAAACMAwAAAAA=&#10;" path="m,606r1516,l1516,,,,,606e" stroked="f">
                    <v:path arrowok="t" o:connecttype="custom" o:connectlocs="0,1456;1516,1456;1516,850;0,850;0,1456" o:connectangles="0,0,0,0,0"/>
                  </v:shape>
                </v:group>
                <v:group id="Group 897" o:spid="_x0000_s1041" style="position:absolute;left:9686;top:850;width:1516;height:606" coordorigin="9686,850" coordsize="1516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898" o:spid="_x0000_s1042" style="position:absolute;left:9686;top:850;width:1516;height:606;visibility:visible;mso-wrap-style:square;v-text-anchor:top" coordsize="1516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hZ9MMA&#10;AADdAAAADwAAAGRycy9kb3ducmV2LnhtbESPQUvDQBCF74L/YZmCN7upgtTYbQkBwZtag+chOyah&#10;uzMxu23iv3cOgrcZ3pv3vtkdlhjMhaY0CDvYrAswxK34gTsHzcfz7RZMysgegzA5+KEEh/311Q5L&#10;LzO/0+WYO6MhnEp00Oc8ltamtqeIaS0jsWpfMkXMuk6d9RPOGh6DvSuKBxtxYG3ocaS6p/Z0PEcH&#10;Qd6+w2fT1NtaztXweG9nqV6du1kt1ROYTEv+N/9dv3jF3xTKr9/oCHb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hZ9MMAAADdAAAADwAAAAAAAAAAAAAAAACYAgAAZHJzL2Rv&#10;d25yZXYueG1sUEsFBgAAAAAEAAQA9QAAAIgDAAAAAA==&#10;" path="m,606r1516,l1516,,,,,606xe" filled="f" strokecolor="white">
                    <v:path arrowok="t" o:connecttype="custom" o:connectlocs="0,1456;1516,1456;1516,850;0,850;0,1456" o:connectangles="0,0,0,0,0"/>
                  </v:shape>
                </v:group>
                <v:group id="Group 895" o:spid="_x0000_s1043" style="position:absolute;left:9319;top:1660;width:384;height:2" coordorigin="9319,1660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896" o:spid="_x0000_s1044" style="position:absolute;left:9319;top:1660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rAsUA&#10;AADdAAAADwAAAGRycy9kb3ducmV2LnhtbERPS2vCQBC+C/0PyxS8FN0otEjMGkKr0HoRH6jHaXaa&#10;hGZn0+yqaX99VxC8zcf3nCTtTC3O1LrKsoLRMAJBnFtdcaFgt10MJiCcR9ZYWyYFv+QgnT30Eoy1&#10;vfCazhtfiBDCLkYFpfdNLKXLSzLohrYhDtyXbQ36ANtC6hYvIdzUchxFL9JgxaGhxIZeS8q/Nyej&#10;4Innz+bw8bZcrk4/OLeZ+fw77pXqP3bZFISnzt/FN/e7DvNH0Riu34QT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2sCxQAAAN0AAAAPAAAAAAAAAAAAAAAAAJgCAABkcnMv&#10;ZG93bnJldi54bWxQSwUGAAAAAAQABAD1AAAAigMAAAAA&#10;" path="m,l384,e" filled="f" strokecolor="red" strokeweight="1.44pt">
                    <v:path arrowok="t" o:connecttype="custom" o:connectlocs="0,0;384,0" o:connectangles="0,0"/>
                  </v:shape>
                </v:group>
                <v:group id="Group 892" o:spid="_x0000_s1045" style="position:absolute;left:9461;top:1610;width:98;height:101" coordorigin="9461,1610" coordsize="9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894" o:spid="_x0000_s1046" style="position:absolute;left:9461;top:1610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H9ysMA&#10;AADdAAAADwAAAGRycy9kb3ducmV2LnhtbERP3WrCMBS+F/YO4Qx2IzNVRKQaRQShG4ioe4Bjc2xL&#10;m5OaZLbb0y8Dwbvz8f2e5bo3jbiT85VlBeNRAoI4t7riQsHXefc+B+EDssbGMin4IQ/r1ctgiam2&#10;HR/pfgqFiCHsU1RQhtCmUvq8JIN+ZFviyF2tMxgidIXUDrsYbho5SZKZNFhxbCixpW1JeX36NgrM&#10;/lB/cJ39DmftJOsOu8+LMzel3l77zQJEoD48xQ93puP8cTKF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H9ysMAAADdAAAADwAAAAAAAAAAAAAAAACYAgAAZHJzL2Rv&#10;d25yZXYueG1sUEsFBgAAAAAEAAQA9QAAAIgDAAAAAA==&#10;" path="m49,50l,101r98,l49,50e" fillcolor="#8063a1" stroked="f">
                    <v:path arrowok="t" o:connecttype="custom" o:connectlocs="49,1660;0,1711;98,1711;49,1660" o:connectangles="0,0,0,0"/>
                  </v:shape>
                  <v:shape id="Freeform 893" o:spid="_x0000_s1047" style="position:absolute;left:9461;top:1610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1YUcMA&#10;AADdAAAADwAAAGRycy9kb3ducmV2LnhtbERP3WrCMBS+F/YO4Qx2IzNVUKQaRQShG4ioe4Bjc2xL&#10;m5OaZLbb0y8Dwbvz8f2e5bo3jbiT85VlBeNRAoI4t7riQsHXefc+B+EDssbGMin4IQ/r1ctgiam2&#10;HR/pfgqFiCHsU1RQhtCmUvq8JIN+ZFviyF2tMxgidIXUDrsYbho5SZKZNFhxbCixpW1JeX36NgrM&#10;/lB/cJ39DmftJOsOu8+LMzel3l77zQJEoD48xQ93puP8cTKF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1YUcMAAADdAAAADwAAAAAAAAAAAAAAAACYAgAAZHJzL2Rv&#10;d25yZXYueG1sUEsFBgAAAAAEAAQA9QAAAIgDAAAAAA==&#10;" path="m98,l,,49,50,98,e" fillcolor="#8063a1" stroked="f">
                    <v:path arrowok="t" o:connecttype="custom" o:connectlocs="98,1610;0,1610;49,1660;98,1610" o:connectangles="0,0,0,0"/>
                  </v:shape>
                </v:group>
                <v:group id="Group 890" o:spid="_x0000_s1048" style="position:absolute;left:9461;top:1610;width:98;height:101" coordorigin="9461,1610" coordsize="9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891" o:spid="_x0000_s1049" style="position:absolute;left:9461;top:1610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o+YMMA&#10;AADdAAAADwAAAGRycy9kb3ducmV2LnhtbERPPWvDMBDdC/0P4grdGtkd0uJECSHQ4iUkdTx4vFgX&#10;2cQ6GUu13X8fFQrd7vE+b72dbSdGGnzrWEG6SEAQ1063bBSU54+XdxA+IGvsHJOCH/Kw3Tw+rDHT&#10;buIvGotgRAxhn6GCJoQ+k9LXDVn0C9cTR+7qBoshwsFIPeAUw20nX5NkKS22HBsa7GnfUH0rvq0C&#10;5z+r/pjmxeVUVro75MbPJ6PU89O8W4EINId/8Z8713F+mrzB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o+YMMAAADdAAAADwAAAAAAAAAAAAAAAACYAgAAZHJzL2Rv&#10;d25yZXYueG1sUEsFBgAAAAAEAAQA9QAAAIgDAAAAAA==&#10;" path="m98,101l,e" filled="f" strokecolor="#7c5f9f" strokeweight=".72pt">
                    <v:path arrowok="t" o:connecttype="custom" o:connectlocs="98,1711;0,1610" o:connectangles="0,0"/>
                  </v:shape>
                </v:group>
                <v:group id="Group 888" o:spid="_x0000_s1050" style="position:absolute;left:9461;top:1610;width:98;height:101" coordorigin="9461,1610" coordsize="9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889" o:spid="_x0000_s1051" style="position:absolute;left:9461;top:1610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PicMA&#10;AADdAAAADwAAAGRycy9kb3ducmV2LnhtbERPPWvDMBDdC/0P4grdGtkdQutECSHQ4iUkdTx4vFgX&#10;2cQ6GUu13X8fFQrd7vE+b72dbSdGGnzrWEG6SEAQ1063bBSU54+XNxA+IGvsHJOCH/Kw3Tw+rDHT&#10;buIvGotgRAxhn6GCJoQ+k9LXDVn0C9cTR+7qBoshwsFIPeAUw20nX5NkKS22HBsa7GnfUH0rvq0C&#10;5z+r/pjmxeVUVro75MbPJ6PU89O8W4EINId/8Z8713F+mr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kPicMAAADdAAAADwAAAAAAAAAAAAAAAACYAgAAZHJzL2Rv&#10;d25yZXYueG1sUEsFBgAAAAAEAAQA9QAAAIgDAAAAAA==&#10;" path="m,101l98,e" filled="f" strokecolor="#7c5f9f" strokeweight=".72pt">
                    <v:path arrowok="t" o:connecttype="custom" o:connectlocs="0,1711;98,1610" o:connectangles="0,0"/>
                  </v:shape>
                </v:group>
                <v:group id="Group 886" o:spid="_x0000_s1052" style="position:absolute;left:9686;top:1453;width:1516;height:652" coordorigin="9686,1453" coordsize="1516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887" o:spid="_x0000_s1053" style="position:absolute;left:9686;top:1453;width:1516;height:652;visibility:visible;mso-wrap-style:square;v-text-anchor:top" coordsize="1516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0aMAA&#10;AADdAAAADwAAAGRycy9kb3ducmV2LnhtbERP0YrCMBB8F/yHsMK9aWof9KimRQXhHm29D1iatS0m&#10;m9LEtvf3l4MD52mX2ZnZORazNWKkwXeOFWw3CQji2umOGwXf9+v6E4QPyBqNY1LwQx6KfLk4Yqbd&#10;xCWNVWhENGGfoYI2hD6T0tctWfQb1xNH7uEGiyGuQyP1gFM0t0amSbKTFjuOCS32dGmpflYvq8Dt&#10;pvJWNXven8sbm/OYJuaaKvWxmk8HEIHm8D7+V3/p+H4E/LWJI8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T0aMAAAADdAAAADwAAAAAAAAAAAAAAAACYAgAAZHJzL2Rvd25y&#10;ZXYueG1sUEsFBgAAAAAEAAQA9QAAAIUDAAAAAA==&#10;" path="m,652r1516,l1516,,,,,652e" stroked="f">
                    <v:path arrowok="t" o:connecttype="custom" o:connectlocs="0,2105;1516,2105;1516,1453;0,1453;0,2105" o:connectangles="0,0,0,0,0"/>
                  </v:shape>
                </v:group>
                <v:group id="Group 884" o:spid="_x0000_s1054" style="position:absolute;left:9686;top:1453;width:1516;height:652" coordorigin="9686,1453" coordsize="1516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885" o:spid="_x0000_s1055" style="position:absolute;left:9686;top:1453;width:1516;height:652;visibility:visible;mso-wrap-style:square;v-text-anchor:top" coordsize="1516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mg8cA&#10;AADdAAAADwAAAGRycy9kb3ducmV2LnhtbESPT2vCQBDF74LfYRmhN92kikp0FSkVaqFQ/1y8Ddkx&#10;G8zOhuzWJP303UKhtxnee795s952thIPanzpWEE6SUAQ506XXCi4nPfjJQgfkDVWjklBTx62m+Fg&#10;jZl2LR/pcQqFiBD2GSowIdSZlD43ZNFPXE0ctZtrLIa4NoXUDbYRbiv5nCRzabHkeMFgTS+G8vvp&#10;y0bK5zGfL95n39Vt0bfXj8O9Z/Oq1NOo261ABOrCv/kv/aZj/TSdwu83cQS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B5oPHAAAA3QAAAA8AAAAAAAAAAAAAAAAAmAIAAGRy&#10;cy9kb3ducmV2LnhtbFBLBQYAAAAABAAEAPUAAACMAwAAAAA=&#10;" path="m,652r1516,l1516,,,,,652xe" filled="f" strokecolor="white">
                    <v:path arrowok="t" o:connecttype="custom" o:connectlocs="0,2105;1516,2105;1516,1453;0,1453;0,210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Mob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</w:p>
    <w:p w:rsidR="0097454B" w:rsidRDefault="0097454B">
      <w:pPr>
        <w:spacing w:before="9" w:after="0" w:line="100" w:lineRule="exact"/>
        <w:rPr>
          <w:sz w:val="10"/>
          <w:szCs w:val="1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4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553045CE" wp14:editId="37F2E241">
                <wp:simplePos x="0" y="0"/>
                <wp:positionH relativeFrom="page">
                  <wp:posOffset>6187440</wp:posOffset>
                </wp:positionH>
                <wp:positionV relativeFrom="paragraph">
                  <wp:posOffset>-375285</wp:posOffset>
                </wp:positionV>
                <wp:extent cx="810260" cy="259715"/>
                <wp:effectExtent l="0" t="0" r="3175" b="1270"/>
                <wp:wrapNone/>
                <wp:docPr id="1083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68"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độn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040" type="#_x0000_t202" style="position:absolute;left:0;text-align:left;margin-left:487.2pt;margin-top:-29.55pt;width:63.8pt;height:20.45pt;z-index:-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pH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" filled="f" stroked="f">
                <v:textbox inset="0,0,0,0">
                  <w:txbxContent>
                    <w:p w:rsidR="007F0665" w:rsidRDefault="007F0665">
                      <w:pPr>
                        <w:spacing w:before="68"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ư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độn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7BDE9919" wp14:editId="25A44AD8">
                <wp:simplePos x="0" y="0"/>
                <wp:positionH relativeFrom="page">
                  <wp:posOffset>6150610</wp:posOffset>
                </wp:positionH>
                <wp:positionV relativeFrom="paragraph">
                  <wp:posOffset>212090</wp:posOffset>
                </wp:positionV>
                <wp:extent cx="962660" cy="384810"/>
                <wp:effectExtent l="0" t="2540" r="1905" b="3175"/>
                <wp:wrapNone/>
                <wp:docPr id="1082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6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left="58" w:right="18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lệ HIV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ố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1" o:spid="_x0000_s1041" type="#_x0000_t202" style="position:absolute;left:0;text-align:left;margin-left:484.3pt;margin-top:16.7pt;width:75.8pt;height:30.3pt;z-index:-51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" filled="f" stroked="f">
                <v:textbox inset="0,0,0,0">
                  <w:txbxContent>
                    <w:p w:rsidR="007F0665" w:rsidRDefault="007F0665">
                      <w:pPr>
                        <w:spacing w:before="6" w:after="0" w:line="180" w:lineRule="exact"/>
                        <w:rPr>
                          <w:sz w:val="18"/>
                          <w:szCs w:val="18"/>
                        </w:rPr>
                      </w:pPr>
                    </w:p>
                    <w:p w:rsidR="007F0665" w:rsidRDefault="007F0665">
                      <w:pPr>
                        <w:spacing w:after="0" w:line="240" w:lineRule="auto"/>
                        <w:ind w:left="58" w:right="189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lệ HIV 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ố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đ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2AD81690" wp14:editId="3EE660D6">
                <wp:simplePos x="0" y="0"/>
                <wp:positionH relativeFrom="page">
                  <wp:posOffset>5913120</wp:posOffset>
                </wp:positionH>
                <wp:positionV relativeFrom="paragraph">
                  <wp:posOffset>-380365</wp:posOffset>
                </wp:positionV>
                <wp:extent cx="1089660" cy="269240"/>
                <wp:effectExtent l="0" t="635" r="7620" b="6350"/>
                <wp:wrapNone/>
                <wp:docPr id="1075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660" cy="269240"/>
                          <a:chOff x="9312" y="-599"/>
                          <a:chExt cx="1716" cy="424"/>
                        </a:xfrm>
                      </wpg:grpSpPr>
                      <wpg:grpSp>
                        <wpg:cNvPr id="1076" name="Group 879"/>
                        <wpg:cNvGrpSpPr>
                          <a:grpSpLocks/>
                        </wpg:cNvGrpSpPr>
                        <wpg:grpSpPr bwMode="auto">
                          <a:xfrm>
                            <a:off x="9319" y="-466"/>
                            <a:ext cx="386" cy="94"/>
                            <a:chOff x="9319" y="-466"/>
                            <a:chExt cx="386" cy="94"/>
                          </a:xfrm>
                        </wpg:grpSpPr>
                        <wps:wsp>
                          <wps:cNvPr id="1077" name="Freeform 880"/>
                          <wps:cNvSpPr>
                            <a:spLocks/>
                          </wps:cNvSpPr>
                          <wps:spPr bwMode="auto">
                            <a:xfrm>
                              <a:off x="9319" y="-466"/>
                              <a:ext cx="386" cy="94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386"/>
                                <a:gd name="T2" fmla="+- 0 -372 -466"/>
                                <a:gd name="T3" fmla="*/ -372 h 94"/>
                                <a:gd name="T4" fmla="+- 0 9706 9319"/>
                                <a:gd name="T5" fmla="*/ T4 w 386"/>
                                <a:gd name="T6" fmla="+- 0 -372 -466"/>
                                <a:gd name="T7" fmla="*/ -372 h 94"/>
                                <a:gd name="T8" fmla="+- 0 9706 9319"/>
                                <a:gd name="T9" fmla="*/ T8 w 386"/>
                                <a:gd name="T10" fmla="+- 0 -466 -466"/>
                                <a:gd name="T11" fmla="*/ -466 h 94"/>
                                <a:gd name="T12" fmla="+- 0 9319 9319"/>
                                <a:gd name="T13" fmla="*/ T12 w 386"/>
                                <a:gd name="T14" fmla="+- 0 -466 -466"/>
                                <a:gd name="T15" fmla="*/ -466 h 94"/>
                                <a:gd name="T16" fmla="+- 0 9319 9319"/>
                                <a:gd name="T17" fmla="*/ T16 w 386"/>
                                <a:gd name="T18" fmla="+- 0 -372 -466"/>
                                <a:gd name="T19" fmla="*/ -37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94">
                                  <a:moveTo>
                                    <a:pt x="0" y="94"/>
                                  </a:moveTo>
                                  <a:lnTo>
                                    <a:pt x="387" y="94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877"/>
                        <wpg:cNvGrpSpPr>
                          <a:grpSpLocks/>
                        </wpg:cNvGrpSpPr>
                        <wpg:grpSpPr bwMode="auto">
                          <a:xfrm>
                            <a:off x="9747" y="-591"/>
                            <a:ext cx="1273" cy="409"/>
                            <a:chOff x="9747" y="-591"/>
                            <a:chExt cx="1273" cy="409"/>
                          </a:xfrm>
                        </wpg:grpSpPr>
                        <wps:wsp>
                          <wps:cNvPr id="1079" name="Freeform 878"/>
                          <wps:cNvSpPr>
                            <a:spLocks/>
                          </wps:cNvSpPr>
                          <wps:spPr bwMode="auto">
                            <a:xfrm>
                              <a:off x="9747" y="-591"/>
                              <a:ext cx="1273" cy="409"/>
                            </a:xfrm>
                            <a:custGeom>
                              <a:avLst/>
                              <a:gdLst>
                                <a:gd name="T0" fmla="+- 0 9747 9747"/>
                                <a:gd name="T1" fmla="*/ T0 w 1273"/>
                                <a:gd name="T2" fmla="+- 0 -182 -591"/>
                                <a:gd name="T3" fmla="*/ -182 h 409"/>
                                <a:gd name="T4" fmla="+- 0 11020 9747"/>
                                <a:gd name="T5" fmla="*/ T4 w 1273"/>
                                <a:gd name="T6" fmla="+- 0 -182 -591"/>
                                <a:gd name="T7" fmla="*/ -182 h 409"/>
                                <a:gd name="T8" fmla="+- 0 11020 9747"/>
                                <a:gd name="T9" fmla="*/ T8 w 1273"/>
                                <a:gd name="T10" fmla="+- 0 -591 -591"/>
                                <a:gd name="T11" fmla="*/ -591 h 409"/>
                                <a:gd name="T12" fmla="+- 0 9747 9747"/>
                                <a:gd name="T13" fmla="*/ T12 w 1273"/>
                                <a:gd name="T14" fmla="+- 0 -591 -591"/>
                                <a:gd name="T15" fmla="*/ -591 h 409"/>
                                <a:gd name="T16" fmla="+- 0 9747 9747"/>
                                <a:gd name="T17" fmla="*/ T16 w 1273"/>
                                <a:gd name="T18" fmla="+- 0 -182 -591"/>
                                <a:gd name="T19" fmla="*/ -182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" h="409">
                                  <a:moveTo>
                                    <a:pt x="0" y="409"/>
                                  </a:moveTo>
                                  <a:lnTo>
                                    <a:pt x="1273" y="409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875"/>
                        <wpg:cNvGrpSpPr>
                          <a:grpSpLocks/>
                        </wpg:cNvGrpSpPr>
                        <wpg:grpSpPr bwMode="auto">
                          <a:xfrm>
                            <a:off x="9747" y="-591"/>
                            <a:ext cx="1273" cy="409"/>
                            <a:chOff x="9747" y="-591"/>
                            <a:chExt cx="1273" cy="409"/>
                          </a:xfrm>
                        </wpg:grpSpPr>
                        <wps:wsp>
                          <wps:cNvPr id="1081" name="Freeform 876"/>
                          <wps:cNvSpPr>
                            <a:spLocks/>
                          </wps:cNvSpPr>
                          <wps:spPr bwMode="auto">
                            <a:xfrm>
                              <a:off x="9747" y="-591"/>
                              <a:ext cx="1273" cy="409"/>
                            </a:xfrm>
                            <a:custGeom>
                              <a:avLst/>
                              <a:gdLst>
                                <a:gd name="T0" fmla="+- 0 9747 9747"/>
                                <a:gd name="T1" fmla="*/ T0 w 1273"/>
                                <a:gd name="T2" fmla="+- 0 -182 -591"/>
                                <a:gd name="T3" fmla="*/ -182 h 409"/>
                                <a:gd name="T4" fmla="+- 0 11020 9747"/>
                                <a:gd name="T5" fmla="*/ T4 w 1273"/>
                                <a:gd name="T6" fmla="+- 0 -182 -591"/>
                                <a:gd name="T7" fmla="*/ -182 h 409"/>
                                <a:gd name="T8" fmla="+- 0 11020 9747"/>
                                <a:gd name="T9" fmla="*/ T8 w 1273"/>
                                <a:gd name="T10" fmla="+- 0 -591 -591"/>
                                <a:gd name="T11" fmla="*/ -591 h 409"/>
                                <a:gd name="T12" fmla="+- 0 9747 9747"/>
                                <a:gd name="T13" fmla="*/ T12 w 1273"/>
                                <a:gd name="T14" fmla="+- 0 -591 -591"/>
                                <a:gd name="T15" fmla="*/ -591 h 409"/>
                                <a:gd name="T16" fmla="+- 0 9747 9747"/>
                                <a:gd name="T17" fmla="*/ T16 w 1273"/>
                                <a:gd name="T18" fmla="+- 0 -182 -591"/>
                                <a:gd name="T19" fmla="*/ -182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" h="409">
                                  <a:moveTo>
                                    <a:pt x="0" y="409"/>
                                  </a:moveTo>
                                  <a:lnTo>
                                    <a:pt x="1273" y="409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026" style="position:absolute;margin-left:465.6pt;margin-top:-29.95pt;width:85.8pt;height:21.2pt;z-index:-5122;mso-position-horizontal-relative:page" coordorigin="9312,-599" coordsize="1716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">
                <v:group id="Group 879" o:spid="_x0000_s1027" style="position:absolute;left:9319;top:-466;width:386;height:94" coordorigin="9319,-466" coordsize="38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880" o:spid="_x0000_s1028" style="position:absolute;left:9319;top:-466;width:386;height:94;visibility:visible;mso-wrap-style:square;v-text-anchor:top" coordsize="38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0ajMMA&#10;AADdAAAADwAAAGRycy9kb3ducmV2LnhtbERPPW/CMBDdK/U/WFeJBRUbhoICBqGoSAxdmsJ+jY8k&#10;EJ8j2yWhv76uhMR2T+/zVpvBtuJKPjSONUwnCgRx6UzDlYbD1+51ASJEZIOtY9JwowCb9fPTCjPj&#10;ev6kaxErkUI4ZKihjrHLpAxlTRbDxHXEiTs5bzEm6CtpPPYp3LZyptSbtNhwaqixo7ym8lL8WA2/&#10;u3d1GfeHD3X0rMbf53yaHwutRy/Ddgki0hAf4rt7b9J8NZ/D/zfp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0ajMMAAADdAAAADwAAAAAAAAAAAAAAAACYAgAAZHJzL2Rv&#10;d25yZXYueG1sUEsFBgAAAAAEAAQA9QAAAIgDAAAAAA==&#10;" path="m,94r387,l387,,,,,94e" fillcolor="#e36c09" stroked="f">
                    <v:path arrowok="t" o:connecttype="custom" o:connectlocs="0,-372;387,-372;387,-466;0,-466;0,-372" o:connectangles="0,0,0,0,0"/>
                  </v:shape>
                </v:group>
                <v:group id="Group 877" o:spid="_x0000_s1029" style="position:absolute;left:9747;top:-591;width:1273;height:409" coordorigin="9747,-591" coordsize="1273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878" o:spid="_x0000_s1030" style="position:absolute;left:9747;top:-591;width:1273;height:409;visibility:visible;mso-wrap-style:square;v-text-anchor:top" coordsize="127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nOksMA&#10;AADdAAAADwAAAGRycy9kb3ducmV2LnhtbERPS4vCMBC+L/gfwgje1lQFV6tRRFAU97I+8Do0Y1tt&#10;JrWJtf57s7Cwt/n4njOdN6YQNVUut6yg141AECdW55wqOB5WnyMQziNrLCyTghc5mM9aH1OMtX3y&#10;D9V7n4oQwi5GBZn3ZSylSzIy6Lq2JA7cxVYGfYBVKnWFzxBuCtmPoqE0mHNoyLCkZUbJbf8wCmrt&#10;VuftaHe9unu91oPv/lme1kp12s1iAsJT4//Ff+6NDvOjrzH8fhNO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nOksMAAADdAAAADwAAAAAAAAAAAAAAAACYAgAAZHJzL2Rv&#10;d25yZXYueG1sUEsFBgAAAAAEAAQA9QAAAIgDAAAAAA==&#10;" path="m,409r1273,l1273,,,,,409e" stroked="f">
                    <v:path arrowok="t" o:connecttype="custom" o:connectlocs="0,-182;1273,-182;1273,-591;0,-591;0,-182" o:connectangles="0,0,0,0,0"/>
                  </v:shape>
                </v:group>
                <v:group id="Group 875" o:spid="_x0000_s1031" style="position:absolute;left:9747;top:-591;width:1273;height:409" coordorigin="9747,-591" coordsize="1273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876" o:spid="_x0000_s1032" style="position:absolute;left:9747;top:-591;width:1273;height:409;visibility:visible;mso-wrap-style:square;v-text-anchor:top" coordsize="127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/+ub8A&#10;AADdAAAADwAAAGRycy9kb3ducmV2LnhtbERPzYrCMBC+C75DGMGLrGk9LFKNooLi1e4+wNjMNt1t&#10;JqGJWn16syB4m4/vd5br3rbiSl1oHCvIpxkI4srphmsF31/7jzmIEJE1to5JwZ0CrFfDwRIL7W58&#10;omsZa5FCOBSowMToCylDZchimDpPnLgf11mMCXa11B3eUrht5SzLPqXFhlODQU87Q9VfebEKJmi3&#10;D/rF9uxMruOh9Ju690qNR/1mASJSH9/il/uo0/xsnsP/N+kE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z/65vwAAAN0AAAAPAAAAAAAAAAAAAAAAAJgCAABkcnMvZG93bnJl&#10;di54bWxQSwUGAAAAAAQABAD1AAAAhAMAAAAA&#10;" path="m,409r1273,l1273,,,,,409xe" filled="f" strokecolor="white">
                    <v:path arrowok="t" o:connecttype="custom" o:connectlocs="0,-182;1273,-182;1273,-591;0,-591;0,-18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xe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</w:p>
    <w:p w:rsidR="0097454B" w:rsidRDefault="0097454B">
      <w:pPr>
        <w:spacing w:before="3" w:after="0" w:line="200" w:lineRule="exact"/>
        <w:rPr>
          <w:sz w:val="20"/>
          <w:szCs w:val="20"/>
        </w:rPr>
      </w:pPr>
    </w:p>
    <w:p w:rsidR="0097454B" w:rsidRDefault="00764783">
      <w:pPr>
        <w:spacing w:after="0" w:line="275" w:lineRule="auto"/>
        <w:ind w:right="36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271DD95F" wp14:editId="3F28CD01">
                <wp:simplePos x="0" y="0"/>
                <wp:positionH relativeFrom="page">
                  <wp:posOffset>6150610</wp:posOffset>
                </wp:positionH>
                <wp:positionV relativeFrom="paragraph">
                  <wp:posOffset>334010</wp:posOffset>
                </wp:positionV>
                <wp:extent cx="962660" cy="414020"/>
                <wp:effectExtent l="0" t="635" r="1905" b="4445"/>
                <wp:wrapNone/>
                <wp:docPr id="1074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left="58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lệ HIV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  <w:p w:rsidR="007F0665" w:rsidRDefault="007F0665">
                            <w:pPr>
                              <w:spacing w:after="0" w:line="206" w:lineRule="exact"/>
                              <w:ind w:left="58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động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042" type="#_x0000_t202" style="position:absolute;margin-left:484.3pt;margin-top:26.3pt;width:75.8pt;height:32.6pt;z-index:-5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4Xo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" filled="f" stroked="f">
                <v:textbox inset="0,0,0,0">
                  <w:txbxContent>
                    <w:p w:rsidR="007F0665" w:rsidRDefault="007F0665">
                      <w:pPr>
                        <w:spacing w:before="4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7F0665" w:rsidRDefault="007F0665">
                      <w:pPr>
                        <w:spacing w:after="0" w:line="240" w:lineRule="auto"/>
                        <w:ind w:left="58" w:right="-2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lệ HIV 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ư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u</w:t>
                      </w:r>
                    </w:p>
                    <w:p w:rsidR="007F0665" w:rsidRDefault="007F0665">
                      <w:pPr>
                        <w:spacing w:after="0" w:line="206" w:lineRule="exact"/>
                        <w:ind w:left="58" w:right="-2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8"/>
                          <w:szCs w:val="18"/>
                        </w:rPr>
                        <w:t>động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0665"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 w:rsidR="007F0665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7F0665">
        <w:rPr>
          <w:rFonts w:ascii="Times New Roman" w:eastAsia="Times New Roman" w:hAnsi="Times New Roman" w:cs="Times New Roman"/>
          <w:sz w:val="18"/>
          <w:szCs w:val="18"/>
        </w:rPr>
        <w:t>r</w:t>
      </w:r>
      <w:r w:rsidR="007F0665"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 w:rsidR="007F0665"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 w:rsidR="007F0665">
        <w:rPr>
          <w:rFonts w:ascii="Times New Roman" w:eastAsia="Times New Roman" w:hAnsi="Times New Roman" w:cs="Times New Roman"/>
          <w:sz w:val="18"/>
          <w:szCs w:val="18"/>
        </w:rPr>
        <w:t>tage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HIV 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xe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</w:p>
    <w:p w:rsidR="0097454B" w:rsidRDefault="0097454B">
      <w:pPr>
        <w:spacing w:before="8" w:after="0" w:line="120" w:lineRule="exact"/>
        <w:rPr>
          <w:sz w:val="12"/>
          <w:szCs w:val="12"/>
        </w:rPr>
      </w:pPr>
    </w:p>
    <w:p w:rsidR="0097454B" w:rsidRDefault="007F0665">
      <w:pPr>
        <w:spacing w:after="0"/>
        <w:ind w:right="36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tage</w:t>
      </w:r>
      <w:r w:rsidR="00764783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764783">
        <w:rPr>
          <w:rFonts w:ascii="Times New Roman" w:eastAsia="Times New Roman" w:hAnsi="Times New Roman" w:cs="Times New Roman"/>
          <w:sz w:val="18"/>
          <w:szCs w:val="18"/>
        </w:rPr>
        <w:t>HIV (</w:t>
      </w:r>
      <w:r w:rsidR="00764783">
        <w:rPr>
          <w:rFonts w:ascii="Times New Roman" w:eastAsia="Times New Roman" w:hAnsi="Times New Roman" w:cs="Times New Roman"/>
          <w:spacing w:val="-1"/>
          <w:sz w:val="18"/>
          <w:szCs w:val="18"/>
        </w:rPr>
        <w:t>+</w:t>
      </w:r>
      <w:r w:rsidR="00764783">
        <w:rPr>
          <w:rFonts w:ascii="Times New Roman" w:eastAsia="Times New Roman" w:hAnsi="Times New Roman" w:cs="Times New Roman"/>
          <w:sz w:val="18"/>
          <w:szCs w:val="18"/>
        </w:rPr>
        <w:t>)</w:t>
      </w:r>
      <w:r w:rsidR="00764783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764783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764783">
        <w:rPr>
          <w:rFonts w:ascii="Times New Roman" w:eastAsia="Times New Roman" w:hAnsi="Times New Roman" w:cs="Times New Roman"/>
          <w:spacing w:val="1"/>
          <w:sz w:val="18"/>
          <w:szCs w:val="18"/>
        </w:rPr>
        <w:t>ob</w:t>
      </w:r>
      <w:r w:rsidR="00764783">
        <w:rPr>
          <w:rFonts w:ascii="Times New Roman" w:eastAsia="Times New Roman" w:hAnsi="Times New Roman" w:cs="Times New Roman"/>
          <w:sz w:val="18"/>
          <w:szCs w:val="18"/>
        </w:rPr>
        <w:t>i</w:t>
      </w:r>
      <w:r w:rsidR="00764783"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 w:rsidR="00764783">
        <w:rPr>
          <w:rFonts w:ascii="Times New Roman" w:eastAsia="Times New Roman" w:hAnsi="Times New Roman" w:cs="Times New Roman"/>
          <w:sz w:val="18"/>
          <w:szCs w:val="18"/>
        </w:rPr>
        <w:t>e</w:t>
      </w:r>
    </w:p>
    <w:p w:rsidR="0097454B" w:rsidRDefault="0097454B">
      <w:pPr>
        <w:spacing w:after="0"/>
        <w:sectPr w:rsidR="0097454B">
          <w:headerReference w:type="default" r:id="rId47"/>
          <w:type w:val="continuous"/>
          <w:pgSz w:w="11920" w:h="16840"/>
          <w:pgMar w:top="820" w:right="580" w:bottom="1000" w:left="1480" w:header="720" w:footer="720" w:gutter="0"/>
          <w:cols w:num="9" w:space="720" w:equalWidth="0">
            <w:col w:w="804" w:space="744"/>
            <w:col w:w="274" w:space="33"/>
            <w:col w:w="378" w:space="459"/>
            <w:col w:w="638" w:space="1142"/>
            <w:col w:w="274" w:space="33"/>
            <w:col w:w="469" w:space="993"/>
            <w:col w:w="378" w:space="336"/>
            <w:col w:w="469" w:space="937"/>
            <w:col w:w="1499"/>
          </w:cols>
        </w:sectPr>
      </w:pPr>
    </w:p>
    <w:p w:rsidR="0097454B" w:rsidRDefault="0097454B">
      <w:pPr>
        <w:spacing w:before="2" w:after="0" w:line="190" w:lineRule="exact"/>
        <w:rPr>
          <w:sz w:val="19"/>
          <w:szCs w:val="19"/>
        </w:rPr>
      </w:pPr>
    </w:p>
    <w:p w:rsidR="0097454B" w:rsidRDefault="00764783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1000</w:t>
      </w:r>
    </w:p>
    <w:p w:rsidR="0097454B" w:rsidRDefault="0097454B">
      <w:pPr>
        <w:spacing w:before="6" w:after="0" w:line="140" w:lineRule="exact"/>
        <w:rPr>
          <w:sz w:val="14"/>
          <w:szCs w:val="14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03" w:lineRule="exact"/>
        <w:ind w:right="-17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0</w:t>
      </w:r>
    </w:p>
    <w:p w:rsidR="0097454B" w:rsidRDefault="00764783">
      <w:pPr>
        <w:spacing w:before="77" w:after="0" w:line="240" w:lineRule="auto"/>
        <w:ind w:left="353"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%</w:t>
      </w:r>
    </w:p>
    <w:p w:rsidR="0097454B" w:rsidRDefault="0097454B">
      <w:pPr>
        <w:spacing w:before="2" w:after="0" w:line="160" w:lineRule="exact"/>
        <w:rPr>
          <w:sz w:val="16"/>
          <w:szCs w:val="16"/>
        </w:rPr>
      </w:pPr>
    </w:p>
    <w:p w:rsidR="0097454B" w:rsidRDefault="00764783">
      <w:pPr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2739</w:t>
      </w:r>
    </w:p>
    <w:p w:rsidR="0097454B" w:rsidRDefault="00764783">
      <w:pPr>
        <w:spacing w:before="7" w:after="0" w:line="170" w:lineRule="exact"/>
        <w:rPr>
          <w:sz w:val="17"/>
          <w:szCs w:val="17"/>
        </w:rPr>
      </w:pPr>
      <w:r>
        <w:br w:type="column"/>
      </w:r>
    </w:p>
    <w:p w:rsidR="0097454B" w:rsidRDefault="00764783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4043</w:t>
      </w:r>
    </w:p>
    <w:p w:rsidR="0097454B" w:rsidRDefault="00764783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561</w:t>
      </w:r>
    </w:p>
    <w:p w:rsidR="0097454B" w:rsidRDefault="00764783">
      <w:pPr>
        <w:spacing w:before="12" w:after="0" w:line="260" w:lineRule="exact"/>
        <w:rPr>
          <w:sz w:val="26"/>
          <w:szCs w:val="26"/>
        </w:rPr>
      </w:pPr>
      <w:r>
        <w:br w:type="column"/>
      </w:r>
    </w:p>
    <w:p w:rsidR="0097454B" w:rsidRDefault="00764783">
      <w:pPr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%</w:t>
      </w:r>
    </w:p>
    <w:p w:rsidR="0097454B" w:rsidRDefault="0097454B">
      <w:pPr>
        <w:spacing w:before="7" w:after="0" w:line="260" w:lineRule="exact"/>
        <w:rPr>
          <w:sz w:val="26"/>
          <w:szCs w:val="26"/>
        </w:rPr>
      </w:pPr>
    </w:p>
    <w:p w:rsidR="0097454B" w:rsidRDefault="00764783">
      <w:pPr>
        <w:spacing w:after="0" w:line="203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%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5" w:space="720" w:equalWidth="0">
            <w:col w:w="804" w:space="698"/>
            <w:col w:w="731" w:space="2193"/>
            <w:col w:w="365" w:space="1142"/>
            <w:col w:w="274" w:space="748"/>
            <w:col w:w="2905"/>
          </w:cols>
        </w:sectPr>
      </w:pPr>
    </w:p>
    <w:p w:rsidR="0097454B" w:rsidRDefault="00764783">
      <w:pPr>
        <w:tabs>
          <w:tab w:val="left" w:pos="2780"/>
          <w:tab w:val="left" w:pos="4100"/>
          <w:tab w:val="left" w:pos="5740"/>
        </w:tabs>
        <w:spacing w:before="12" w:after="0" w:line="203" w:lineRule="exact"/>
        <w:ind w:left="137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1B4D81BF" wp14:editId="077742D3">
                <wp:simplePos x="0" y="0"/>
                <wp:positionH relativeFrom="page">
                  <wp:posOffset>1507490</wp:posOffset>
                </wp:positionH>
                <wp:positionV relativeFrom="paragraph">
                  <wp:posOffset>-2176145</wp:posOffset>
                </wp:positionV>
                <wp:extent cx="3790315" cy="2153285"/>
                <wp:effectExtent l="2540" t="5080" r="7620" b="3810"/>
                <wp:wrapNone/>
                <wp:docPr id="980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315" cy="2153285"/>
                          <a:chOff x="2374" y="-3427"/>
                          <a:chExt cx="5969" cy="3391"/>
                        </a:xfrm>
                      </wpg:grpSpPr>
                      <wpg:grpSp>
                        <wpg:cNvPr id="981" name="Group 871"/>
                        <wpg:cNvGrpSpPr>
                          <a:grpSpLocks/>
                        </wpg:cNvGrpSpPr>
                        <wpg:grpSpPr bwMode="auto">
                          <a:xfrm>
                            <a:off x="2873" y="-1612"/>
                            <a:ext cx="586" cy="1514"/>
                            <a:chOff x="2873" y="-1612"/>
                            <a:chExt cx="586" cy="1514"/>
                          </a:xfrm>
                        </wpg:grpSpPr>
                        <wps:wsp>
                          <wps:cNvPr id="982" name="Freeform 872"/>
                          <wps:cNvSpPr>
                            <a:spLocks/>
                          </wps:cNvSpPr>
                          <wps:spPr bwMode="auto">
                            <a:xfrm>
                              <a:off x="2873" y="-1612"/>
                              <a:ext cx="586" cy="1514"/>
                            </a:xfrm>
                            <a:custGeom>
                              <a:avLst/>
                              <a:gdLst>
                                <a:gd name="T0" fmla="+- 0 3458 2873"/>
                                <a:gd name="T1" fmla="*/ T0 w 586"/>
                                <a:gd name="T2" fmla="+- 0 -1612 -1612"/>
                                <a:gd name="T3" fmla="*/ -1612 h 1514"/>
                                <a:gd name="T4" fmla="+- 0 2873 2873"/>
                                <a:gd name="T5" fmla="*/ T4 w 586"/>
                                <a:gd name="T6" fmla="+- 0 -1612 -1612"/>
                                <a:gd name="T7" fmla="*/ -1612 h 1514"/>
                                <a:gd name="T8" fmla="+- 0 2873 2873"/>
                                <a:gd name="T9" fmla="*/ T8 w 586"/>
                                <a:gd name="T10" fmla="+- 0 -98 -1612"/>
                                <a:gd name="T11" fmla="*/ -98 h 1514"/>
                                <a:gd name="T12" fmla="+- 0 3458 2873"/>
                                <a:gd name="T13" fmla="*/ T12 w 586"/>
                                <a:gd name="T14" fmla="+- 0 -98 -1612"/>
                                <a:gd name="T15" fmla="*/ -98 h 1514"/>
                                <a:gd name="T16" fmla="+- 0 3458 2873"/>
                                <a:gd name="T17" fmla="*/ T16 w 586"/>
                                <a:gd name="T18" fmla="+- 0 -1612 -1612"/>
                                <a:gd name="T19" fmla="*/ -1612 h 1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1514">
                                  <a:moveTo>
                                    <a:pt x="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14"/>
                                  </a:lnTo>
                                  <a:lnTo>
                                    <a:pt x="585" y="1514"/>
                                  </a:lnTo>
                                  <a:lnTo>
                                    <a:pt x="585" y="0"/>
                                  </a:lnTo>
                                </a:path>
                              </a:pathLst>
                            </a:custGeom>
                            <a:solidFill>
                              <a:srgbClr val="548E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869"/>
                        <wpg:cNvGrpSpPr>
                          <a:grpSpLocks/>
                        </wpg:cNvGrpSpPr>
                        <wpg:grpSpPr bwMode="auto">
                          <a:xfrm>
                            <a:off x="2873" y="-1768"/>
                            <a:ext cx="586" cy="156"/>
                            <a:chOff x="2873" y="-1768"/>
                            <a:chExt cx="586" cy="156"/>
                          </a:xfrm>
                        </wpg:grpSpPr>
                        <wps:wsp>
                          <wps:cNvPr id="984" name="Freeform 870"/>
                          <wps:cNvSpPr>
                            <a:spLocks/>
                          </wps:cNvSpPr>
                          <wps:spPr bwMode="auto">
                            <a:xfrm>
                              <a:off x="2873" y="-1768"/>
                              <a:ext cx="586" cy="156"/>
                            </a:xfrm>
                            <a:custGeom>
                              <a:avLst/>
                              <a:gdLst>
                                <a:gd name="T0" fmla="+- 0 3458 2873"/>
                                <a:gd name="T1" fmla="*/ T0 w 586"/>
                                <a:gd name="T2" fmla="+- 0 -1768 -1768"/>
                                <a:gd name="T3" fmla="*/ -1768 h 156"/>
                                <a:gd name="T4" fmla="+- 0 2873 2873"/>
                                <a:gd name="T5" fmla="*/ T4 w 586"/>
                                <a:gd name="T6" fmla="+- 0 -1768 -1768"/>
                                <a:gd name="T7" fmla="*/ -1768 h 156"/>
                                <a:gd name="T8" fmla="+- 0 2873 2873"/>
                                <a:gd name="T9" fmla="*/ T8 w 586"/>
                                <a:gd name="T10" fmla="+- 0 -1612 -1768"/>
                                <a:gd name="T11" fmla="*/ -1612 h 156"/>
                                <a:gd name="T12" fmla="+- 0 3458 2873"/>
                                <a:gd name="T13" fmla="*/ T12 w 586"/>
                                <a:gd name="T14" fmla="+- 0 -1612 -1768"/>
                                <a:gd name="T15" fmla="*/ -1612 h 156"/>
                                <a:gd name="T16" fmla="+- 0 3458 2873"/>
                                <a:gd name="T17" fmla="*/ T16 w 586"/>
                                <a:gd name="T18" fmla="+- 0 -1768 -1768"/>
                                <a:gd name="T19" fmla="*/ -176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156">
                                  <a:moveTo>
                                    <a:pt x="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585" y="156"/>
                                  </a:lnTo>
                                  <a:lnTo>
                                    <a:pt x="585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867"/>
                        <wpg:cNvGrpSpPr>
                          <a:grpSpLocks/>
                        </wpg:cNvGrpSpPr>
                        <wpg:grpSpPr bwMode="auto">
                          <a:xfrm>
                            <a:off x="4334" y="-2539"/>
                            <a:ext cx="586" cy="2441"/>
                            <a:chOff x="4334" y="-2539"/>
                            <a:chExt cx="586" cy="2441"/>
                          </a:xfrm>
                        </wpg:grpSpPr>
                        <wps:wsp>
                          <wps:cNvPr id="986" name="Freeform 868"/>
                          <wps:cNvSpPr>
                            <a:spLocks/>
                          </wps:cNvSpPr>
                          <wps:spPr bwMode="auto">
                            <a:xfrm>
                              <a:off x="4334" y="-2539"/>
                              <a:ext cx="586" cy="2441"/>
                            </a:xfrm>
                            <a:custGeom>
                              <a:avLst/>
                              <a:gdLst>
                                <a:gd name="T0" fmla="+- 0 4920 4334"/>
                                <a:gd name="T1" fmla="*/ T0 w 586"/>
                                <a:gd name="T2" fmla="+- 0 -2539 -2539"/>
                                <a:gd name="T3" fmla="*/ -2539 h 2441"/>
                                <a:gd name="T4" fmla="+- 0 4334 4334"/>
                                <a:gd name="T5" fmla="*/ T4 w 586"/>
                                <a:gd name="T6" fmla="+- 0 -2539 -2539"/>
                                <a:gd name="T7" fmla="*/ -2539 h 2441"/>
                                <a:gd name="T8" fmla="+- 0 4334 4334"/>
                                <a:gd name="T9" fmla="*/ T8 w 586"/>
                                <a:gd name="T10" fmla="+- 0 -98 -2539"/>
                                <a:gd name="T11" fmla="*/ -98 h 2441"/>
                                <a:gd name="T12" fmla="+- 0 4920 4334"/>
                                <a:gd name="T13" fmla="*/ T12 w 586"/>
                                <a:gd name="T14" fmla="+- 0 -98 -2539"/>
                                <a:gd name="T15" fmla="*/ -98 h 2441"/>
                                <a:gd name="T16" fmla="+- 0 4920 4334"/>
                                <a:gd name="T17" fmla="*/ T16 w 586"/>
                                <a:gd name="T18" fmla="+- 0 -2539 -2539"/>
                                <a:gd name="T19" fmla="*/ -2539 h 2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2441">
                                  <a:moveTo>
                                    <a:pt x="5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41"/>
                                  </a:lnTo>
                                  <a:lnTo>
                                    <a:pt x="586" y="2441"/>
                                  </a:lnTo>
                                  <a:lnTo>
                                    <a:pt x="586" y="0"/>
                                  </a:lnTo>
                                </a:path>
                              </a:pathLst>
                            </a:custGeom>
                            <a:solidFill>
                              <a:srgbClr val="548E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865"/>
                        <wpg:cNvGrpSpPr>
                          <a:grpSpLocks/>
                        </wpg:cNvGrpSpPr>
                        <wpg:grpSpPr bwMode="auto">
                          <a:xfrm>
                            <a:off x="4334" y="-2743"/>
                            <a:ext cx="586" cy="204"/>
                            <a:chOff x="4334" y="-2743"/>
                            <a:chExt cx="586" cy="204"/>
                          </a:xfrm>
                        </wpg:grpSpPr>
                        <wps:wsp>
                          <wps:cNvPr id="988" name="Freeform 866"/>
                          <wps:cNvSpPr>
                            <a:spLocks/>
                          </wps:cNvSpPr>
                          <wps:spPr bwMode="auto">
                            <a:xfrm>
                              <a:off x="4334" y="-2743"/>
                              <a:ext cx="586" cy="204"/>
                            </a:xfrm>
                            <a:custGeom>
                              <a:avLst/>
                              <a:gdLst>
                                <a:gd name="T0" fmla="+- 0 4920 4334"/>
                                <a:gd name="T1" fmla="*/ T0 w 586"/>
                                <a:gd name="T2" fmla="+- 0 -2743 -2743"/>
                                <a:gd name="T3" fmla="*/ -2743 h 204"/>
                                <a:gd name="T4" fmla="+- 0 4334 4334"/>
                                <a:gd name="T5" fmla="*/ T4 w 586"/>
                                <a:gd name="T6" fmla="+- 0 -2743 -2743"/>
                                <a:gd name="T7" fmla="*/ -2743 h 204"/>
                                <a:gd name="T8" fmla="+- 0 4334 4334"/>
                                <a:gd name="T9" fmla="*/ T8 w 586"/>
                                <a:gd name="T10" fmla="+- 0 -2539 -2743"/>
                                <a:gd name="T11" fmla="*/ -2539 h 204"/>
                                <a:gd name="T12" fmla="+- 0 4920 4334"/>
                                <a:gd name="T13" fmla="*/ T12 w 586"/>
                                <a:gd name="T14" fmla="+- 0 -2539 -2743"/>
                                <a:gd name="T15" fmla="*/ -2539 h 204"/>
                                <a:gd name="T16" fmla="+- 0 4920 4334"/>
                                <a:gd name="T17" fmla="*/ T16 w 586"/>
                                <a:gd name="T18" fmla="+- 0 -2743 -2743"/>
                                <a:gd name="T19" fmla="*/ -2743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204">
                                  <a:moveTo>
                                    <a:pt x="5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586" y="204"/>
                                  </a:lnTo>
                                  <a:lnTo>
                                    <a:pt x="586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863"/>
                        <wpg:cNvGrpSpPr>
                          <a:grpSpLocks/>
                        </wpg:cNvGrpSpPr>
                        <wpg:grpSpPr bwMode="auto">
                          <a:xfrm>
                            <a:off x="5796" y="-2335"/>
                            <a:ext cx="586" cy="2237"/>
                            <a:chOff x="5796" y="-2335"/>
                            <a:chExt cx="586" cy="2237"/>
                          </a:xfrm>
                        </wpg:grpSpPr>
                        <wps:wsp>
                          <wps:cNvPr id="990" name="Freeform 864"/>
                          <wps:cNvSpPr>
                            <a:spLocks/>
                          </wps:cNvSpPr>
                          <wps:spPr bwMode="auto">
                            <a:xfrm>
                              <a:off x="5796" y="-2335"/>
                              <a:ext cx="586" cy="2237"/>
                            </a:xfrm>
                            <a:custGeom>
                              <a:avLst/>
                              <a:gdLst>
                                <a:gd name="T0" fmla="+- 0 6382 5796"/>
                                <a:gd name="T1" fmla="*/ T0 w 586"/>
                                <a:gd name="T2" fmla="+- 0 -2335 -2335"/>
                                <a:gd name="T3" fmla="*/ -2335 h 2237"/>
                                <a:gd name="T4" fmla="+- 0 5796 5796"/>
                                <a:gd name="T5" fmla="*/ T4 w 586"/>
                                <a:gd name="T6" fmla="+- 0 -2335 -2335"/>
                                <a:gd name="T7" fmla="*/ -2335 h 2237"/>
                                <a:gd name="T8" fmla="+- 0 5796 5796"/>
                                <a:gd name="T9" fmla="*/ T8 w 586"/>
                                <a:gd name="T10" fmla="+- 0 -98 -2335"/>
                                <a:gd name="T11" fmla="*/ -98 h 2237"/>
                                <a:gd name="T12" fmla="+- 0 6382 5796"/>
                                <a:gd name="T13" fmla="*/ T12 w 586"/>
                                <a:gd name="T14" fmla="+- 0 -98 -2335"/>
                                <a:gd name="T15" fmla="*/ -98 h 2237"/>
                                <a:gd name="T16" fmla="+- 0 6382 5796"/>
                                <a:gd name="T17" fmla="*/ T16 w 586"/>
                                <a:gd name="T18" fmla="+- 0 -2335 -2335"/>
                                <a:gd name="T19" fmla="*/ -2335 h 2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2237">
                                  <a:moveTo>
                                    <a:pt x="5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37"/>
                                  </a:lnTo>
                                  <a:lnTo>
                                    <a:pt x="586" y="2237"/>
                                  </a:lnTo>
                                  <a:lnTo>
                                    <a:pt x="586" y="0"/>
                                  </a:lnTo>
                                </a:path>
                              </a:pathLst>
                            </a:custGeom>
                            <a:solidFill>
                              <a:srgbClr val="548E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861"/>
                        <wpg:cNvGrpSpPr>
                          <a:grpSpLocks/>
                        </wpg:cNvGrpSpPr>
                        <wpg:grpSpPr bwMode="auto">
                          <a:xfrm>
                            <a:off x="5796" y="-2541"/>
                            <a:ext cx="586" cy="206"/>
                            <a:chOff x="5796" y="-2541"/>
                            <a:chExt cx="586" cy="206"/>
                          </a:xfrm>
                        </wpg:grpSpPr>
                        <wps:wsp>
                          <wps:cNvPr id="992" name="Freeform 862"/>
                          <wps:cNvSpPr>
                            <a:spLocks/>
                          </wps:cNvSpPr>
                          <wps:spPr bwMode="auto">
                            <a:xfrm>
                              <a:off x="5796" y="-2541"/>
                              <a:ext cx="586" cy="206"/>
                            </a:xfrm>
                            <a:custGeom>
                              <a:avLst/>
                              <a:gdLst>
                                <a:gd name="T0" fmla="+- 0 6382 5796"/>
                                <a:gd name="T1" fmla="*/ T0 w 586"/>
                                <a:gd name="T2" fmla="+- 0 -2541 -2541"/>
                                <a:gd name="T3" fmla="*/ -2541 h 206"/>
                                <a:gd name="T4" fmla="+- 0 5796 5796"/>
                                <a:gd name="T5" fmla="*/ T4 w 586"/>
                                <a:gd name="T6" fmla="+- 0 -2541 -2541"/>
                                <a:gd name="T7" fmla="*/ -2541 h 206"/>
                                <a:gd name="T8" fmla="+- 0 5796 5796"/>
                                <a:gd name="T9" fmla="*/ T8 w 586"/>
                                <a:gd name="T10" fmla="+- 0 -2335 -2541"/>
                                <a:gd name="T11" fmla="*/ -2335 h 206"/>
                                <a:gd name="T12" fmla="+- 0 6382 5796"/>
                                <a:gd name="T13" fmla="*/ T12 w 586"/>
                                <a:gd name="T14" fmla="+- 0 -2335 -2541"/>
                                <a:gd name="T15" fmla="*/ -2335 h 206"/>
                                <a:gd name="T16" fmla="+- 0 6382 5796"/>
                                <a:gd name="T17" fmla="*/ T16 w 586"/>
                                <a:gd name="T18" fmla="+- 0 -2541 -2541"/>
                                <a:gd name="T19" fmla="*/ -254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206">
                                  <a:moveTo>
                                    <a:pt x="5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586" y="206"/>
                                  </a:lnTo>
                                  <a:lnTo>
                                    <a:pt x="586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859"/>
                        <wpg:cNvGrpSpPr>
                          <a:grpSpLocks/>
                        </wpg:cNvGrpSpPr>
                        <wpg:grpSpPr bwMode="auto">
                          <a:xfrm>
                            <a:off x="7258" y="-408"/>
                            <a:ext cx="586" cy="310"/>
                            <a:chOff x="7258" y="-408"/>
                            <a:chExt cx="586" cy="310"/>
                          </a:xfrm>
                        </wpg:grpSpPr>
                        <wps:wsp>
                          <wps:cNvPr id="994" name="Freeform 860"/>
                          <wps:cNvSpPr>
                            <a:spLocks/>
                          </wps:cNvSpPr>
                          <wps:spPr bwMode="auto">
                            <a:xfrm>
                              <a:off x="7258" y="-408"/>
                              <a:ext cx="586" cy="310"/>
                            </a:xfrm>
                            <a:custGeom>
                              <a:avLst/>
                              <a:gdLst>
                                <a:gd name="T0" fmla="+- 0 7843 7258"/>
                                <a:gd name="T1" fmla="*/ T0 w 586"/>
                                <a:gd name="T2" fmla="+- 0 -408 -408"/>
                                <a:gd name="T3" fmla="*/ -408 h 310"/>
                                <a:gd name="T4" fmla="+- 0 7258 7258"/>
                                <a:gd name="T5" fmla="*/ T4 w 586"/>
                                <a:gd name="T6" fmla="+- 0 -408 -408"/>
                                <a:gd name="T7" fmla="*/ -408 h 310"/>
                                <a:gd name="T8" fmla="+- 0 7258 7258"/>
                                <a:gd name="T9" fmla="*/ T8 w 586"/>
                                <a:gd name="T10" fmla="+- 0 -98 -408"/>
                                <a:gd name="T11" fmla="*/ -98 h 310"/>
                                <a:gd name="T12" fmla="+- 0 7843 7258"/>
                                <a:gd name="T13" fmla="*/ T12 w 586"/>
                                <a:gd name="T14" fmla="+- 0 -98 -408"/>
                                <a:gd name="T15" fmla="*/ -98 h 310"/>
                                <a:gd name="T16" fmla="+- 0 7843 7258"/>
                                <a:gd name="T17" fmla="*/ T16 w 586"/>
                                <a:gd name="T18" fmla="+- 0 -408 -408"/>
                                <a:gd name="T19" fmla="*/ -408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310">
                                  <a:moveTo>
                                    <a:pt x="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585" y="310"/>
                                  </a:lnTo>
                                  <a:lnTo>
                                    <a:pt x="585" y="0"/>
                                  </a:lnTo>
                                </a:path>
                              </a:pathLst>
                            </a:custGeom>
                            <a:solidFill>
                              <a:srgbClr val="548E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857"/>
                        <wpg:cNvGrpSpPr>
                          <a:grpSpLocks/>
                        </wpg:cNvGrpSpPr>
                        <wpg:grpSpPr bwMode="auto">
                          <a:xfrm>
                            <a:off x="8280" y="-3420"/>
                            <a:ext cx="2" cy="3377"/>
                            <a:chOff x="8280" y="-3420"/>
                            <a:chExt cx="2" cy="3377"/>
                          </a:xfrm>
                        </wpg:grpSpPr>
                        <wps:wsp>
                          <wps:cNvPr id="996" name="Freeform 858"/>
                          <wps:cNvSpPr>
                            <a:spLocks/>
                          </wps:cNvSpPr>
                          <wps:spPr bwMode="auto">
                            <a:xfrm>
                              <a:off x="8280" y="-3420"/>
                              <a:ext cx="2" cy="3377"/>
                            </a:xfrm>
                            <a:custGeom>
                              <a:avLst/>
                              <a:gdLst>
                                <a:gd name="T0" fmla="+- 0 -3420 -3420"/>
                                <a:gd name="T1" fmla="*/ -3420 h 3377"/>
                                <a:gd name="T2" fmla="+- 0 -43 -3420"/>
                                <a:gd name="T3" fmla="*/ -43 h 3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77">
                                  <a:moveTo>
                                    <a:pt x="0" y="0"/>
                                  </a:moveTo>
                                  <a:lnTo>
                                    <a:pt x="0" y="337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855"/>
                        <wpg:cNvGrpSpPr>
                          <a:grpSpLocks/>
                        </wpg:cNvGrpSpPr>
                        <wpg:grpSpPr bwMode="auto">
                          <a:xfrm>
                            <a:off x="8280" y="-571"/>
                            <a:ext cx="55" cy="2"/>
                            <a:chOff x="8280" y="-571"/>
                            <a:chExt cx="55" cy="2"/>
                          </a:xfrm>
                        </wpg:grpSpPr>
                        <wps:wsp>
                          <wps:cNvPr id="998" name="Freeform 856"/>
                          <wps:cNvSpPr>
                            <a:spLocks/>
                          </wps:cNvSpPr>
                          <wps:spPr bwMode="auto">
                            <a:xfrm>
                              <a:off x="8280" y="-571"/>
                              <a:ext cx="55" cy="2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55"/>
                                <a:gd name="T2" fmla="+- 0 8335 8280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853"/>
                        <wpg:cNvGrpSpPr>
                          <a:grpSpLocks/>
                        </wpg:cNvGrpSpPr>
                        <wpg:grpSpPr bwMode="auto">
                          <a:xfrm>
                            <a:off x="8280" y="-1046"/>
                            <a:ext cx="55" cy="2"/>
                            <a:chOff x="8280" y="-1046"/>
                            <a:chExt cx="55" cy="2"/>
                          </a:xfrm>
                        </wpg:grpSpPr>
                        <wps:wsp>
                          <wps:cNvPr id="1000" name="Freeform 854"/>
                          <wps:cNvSpPr>
                            <a:spLocks/>
                          </wps:cNvSpPr>
                          <wps:spPr bwMode="auto">
                            <a:xfrm>
                              <a:off x="8280" y="-1046"/>
                              <a:ext cx="55" cy="2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55"/>
                                <a:gd name="T2" fmla="+- 0 8335 8280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851"/>
                        <wpg:cNvGrpSpPr>
                          <a:grpSpLocks/>
                        </wpg:cNvGrpSpPr>
                        <wpg:grpSpPr bwMode="auto">
                          <a:xfrm>
                            <a:off x="8280" y="-1521"/>
                            <a:ext cx="55" cy="2"/>
                            <a:chOff x="8280" y="-1521"/>
                            <a:chExt cx="55" cy="2"/>
                          </a:xfrm>
                        </wpg:grpSpPr>
                        <wps:wsp>
                          <wps:cNvPr id="1002" name="Freeform 852"/>
                          <wps:cNvSpPr>
                            <a:spLocks/>
                          </wps:cNvSpPr>
                          <wps:spPr bwMode="auto">
                            <a:xfrm>
                              <a:off x="8280" y="-1521"/>
                              <a:ext cx="55" cy="2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55"/>
                                <a:gd name="T2" fmla="+- 0 8335 8280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849"/>
                        <wpg:cNvGrpSpPr>
                          <a:grpSpLocks/>
                        </wpg:cNvGrpSpPr>
                        <wpg:grpSpPr bwMode="auto">
                          <a:xfrm>
                            <a:off x="8280" y="-1994"/>
                            <a:ext cx="55" cy="2"/>
                            <a:chOff x="8280" y="-1994"/>
                            <a:chExt cx="55" cy="2"/>
                          </a:xfrm>
                        </wpg:grpSpPr>
                        <wps:wsp>
                          <wps:cNvPr id="1004" name="Freeform 850"/>
                          <wps:cNvSpPr>
                            <a:spLocks/>
                          </wps:cNvSpPr>
                          <wps:spPr bwMode="auto">
                            <a:xfrm>
                              <a:off x="8280" y="-1994"/>
                              <a:ext cx="55" cy="2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55"/>
                                <a:gd name="T2" fmla="+- 0 8335 8280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847"/>
                        <wpg:cNvGrpSpPr>
                          <a:grpSpLocks/>
                        </wpg:cNvGrpSpPr>
                        <wpg:grpSpPr bwMode="auto">
                          <a:xfrm>
                            <a:off x="8280" y="-2469"/>
                            <a:ext cx="55" cy="2"/>
                            <a:chOff x="8280" y="-2469"/>
                            <a:chExt cx="55" cy="2"/>
                          </a:xfrm>
                        </wpg:grpSpPr>
                        <wps:wsp>
                          <wps:cNvPr id="1006" name="Freeform 848"/>
                          <wps:cNvSpPr>
                            <a:spLocks/>
                          </wps:cNvSpPr>
                          <wps:spPr bwMode="auto">
                            <a:xfrm>
                              <a:off x="8280" y="-2469"/>
                              <a:ext cx="55" cy="2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55"/>
                                <a:gd name="T2" fmla="+- 0 8335 8280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845"/>
                        <wpg:cNvGrpSpPr>
                          <a:grpSpLocks/>
                        </wpg:cNvGrpSpPr>
                        <wpg:grpSpPr bwMode="auto">
                          <a:xfrm>
                            <a:off x="8280" y="-2944"/>
                            <a:ext cx="55" cy="2"/>
                            <a:chOff x="8280" y="-2944"/>
                            <a:chExt cx="55" cy="2"/>
                          </a:xfrm>
                        </wpg:grpSpPr>
                        <wps:wsp>
                          <wps:cNvPr id="1008" name="Freeform 846"/>
                          <wps:cNvSpPr>
                            <a:spLocks/>
                          </wps:cNvSpPr>
                          <wps:spPr bwMode="auto">
                            <a:xfrm>
                              <a:off x="8280" y="-2944"/>
                              <a:ext cx="55" cy="2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55"/>
                                <a:gd name="T2" fmla="+- 0 8335 8280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843"/>
                        <wpg:cNvGrpSpPr>
                          <a:grpSpLocks/>
                        </wpg:cNvGrpSpPr>
                        <wpg:grpSpPr bwMode="auto">
                          <a:xfrm>
                            <a:off x="8280" y="-3420"/>
                            <a:ext cx="55" cy="2"/>
                            <a:chOff x="8280" y="-3420"/>
                            <a:chExt cx="55" cy="2"/>
                          </a:xfrm>
                        </wpg:grpSpPr>
                        <wps:wsp>
                          <wps:cNvPr id="1010" name="Freeform 844"/>
                          <wps:cNvSpPr>
                            <a:spLocks/>
                          </wps:cNvSpPr>
                          <wps:spPr bwMode="auto">
                            <a:xfrm>
                              <a:off x="8280" y="-3420"/>
                              <a:ext cx="55" cy="2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55"/>
                                <a:gd name="T2" fmla="+- 0 8335 8280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841"/>
                        <wpg:cNvGrpSpPr>
                          <a:grpSpLocks/>
                        </wpg:cNvGrpSpPr>
                        <wpg:grpSpPr bwMode="auto">
                          <a:xfrm>
                            <a:off x="2436" y="-3420"/>
                            <a:ext cx="2" cy="3377"/>
                            <a:chOff x="2436" y="-3420"/>
                            <a:chExt cx="2" cy="3377"/>
                          </a:xfrm>
                        </wpg:grpSpPr>
                        <wps:wsp>
                          <wps:cNvPr id="1012" name="Freeform 842"/>
                          <wps:cNvSpPr>
                            <a:spLocks/>
                          </wps:cNvSpPr>
                          <wps:spPr bwMode="auto">
                            <a:xfrm>
                              <a:off x="2436" y="-3420"/>
                              <a:ext cx="2" cy="3377"/>
                            </a:xfrm>
                            <a:custGeom>
                              <a:avLst/>
                              <a:gdLst>
                                <a:gd name="T0" fmla="+- 0 -3420 -3420"/>
                                <a:gd name="T1" fmla="*/ -3420 h 3377"/>
                                <a:gd name="T2" fmla="+- 0 -43 -3420"/>
                                <a:gd name="T3" fmla="*/ -43 h 3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77">
                                  <a:moveTo>
                                    <a:pt x="0" y="0"/>
                                  </a:moveTo>
                                  <a:lnTo>
                                    <a:pt x="0" y="337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839"/>
                        <wpg:cNvGrpSpPr>
                          <a:grpSpLocks/>
                        </wpg:cNvGrpSpPr>
                        <wpg:grpSpPr bwMode="auto">
                          <a:xfrm>
                            <a:off x="2381" y="-98"/>
                            <a:ext cx="5954" cy="2"/>
                            <a:chOff x="2381" y="-98"/>
                            <a:chExt cx="5954" cy="2"/>
                          </a:xfrm>
                        </wpg:grpSpPr>
                        <wps:wsp>
                          <wps:cNvPr id="1014" name="Freeform 840"/>
                          <wps:cNvSpPr>
                            <a:spLocks/>
                          </wps:cNvSpPr>
                          <wps:spPr bwMode="auto">
                            <a:xfrm>
                              <a:off x="2381" y="-98"/>
                              <a:ext cx="5954" cy="2"/>
                            </a:xfrm>
                            <a:custGeom>
                              <a:avLst/>
                              <a:gdLst>
                                <a:gd name="T0" fmla="+- 0 2381 2381"/>
                                <a:gd name="T1" fmla="*/ T0 w 5954"/>
                                <a:gd name="T2" fmla="+- 0 8335 2381"/>
                                <a:gd name="T3" fmla="*/ T2 w 5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54">
                                  <a:moveTo>
                                    <a:pt x="0" y="0"/>
                                  </a:moveTo>
                                  <a:lnTo>
                                    <a:pt x="595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837"/>
                        <wpg:cNvGrpSpPr>
                          <a:grpSpLocks/>
                        </wpg:cNvGrpSpPr>
                        <wpg:grpSpPr bwMode="auto">
                          <a:xfrm>
                            <a:off x="2381" y="-650"/>
                            <a:ext cx="55" cy="2"/>
                            <a:chOff x="2381" y="-650"/>
                            <a:chExt cx="55" cy="2"/>
                          </a:xfrm>
                        </wpg:grpSpPr>
                        <wps:wsp>
                          <wps:cNvPr id="1016" name="Freeform 838"/>
                          <wps:cNvSpPr>
                            <a:spLocks/>
                          </wps:cNvSpPr>
                          <wps:spPr bwMode="auto">
                            <a:xfrm>
                              <a:off x="2381" y="-650"/>
                              <a:ext cx="55" cy="2"/>
                            </a:xfrm>
                            <a:custGeom>
                              <a:avLst/>
                              <a:gdLst>
                                <a:gd name="T0" fmla="+- 0 2381 2381"/>
                                <a:gd name="T1" fmla="*/ T0 w 55"/>
                                <a:gd name="T2" fmla="+- 0 2436 2381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835"/>
                        <wpg:cNvGrpSpPr>
                          <a:grpSpLocks/>
                        </wpg:cNvGrpSpPr>
                        <wpg:grpSpPr bwMode="auto">
                          <a:xfrm>
                            <a:off x="2381" y="-1204"/>
                            <a:ext cx="55" cy="2"/>
                            <a:chOff x="2381" y="-1204"/>
                            <a:chExt cx="55" cy="2"/>
                          </a:xfrm>
                        </wpg:grpSpPr>
                        <wps:wsp>
                          <wps:cNvPr id="1018" name="Freeform 836"/>
                          <wps:cNvSpPr>
                            <a:spLocks/>
                          </wps:cNvSpPr>
                          <wps:spPr bwMode="auto">
                            <a:xfrm>
                              <a:off x="2381" y="-1204"/>
                              <a:ext cx="55" cy="2"/>
                            </a:xfrm>
                            <a:custGeom>
                              <a:avLst/>
                              <a:gdLst>
                                <a:gd name="T0" fmla="+- 0 2381 2381"/>
                                <a:gd name="T1" fmla="*/ T0 w 55"/>
                                <a:gd name="T2" fmla="+- 0 2436 2381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833"/>
                        <wpg:cNvGrpSpPr>
                          <a:grpSpLocks/>
                        </wpg:cNvGrpSpPr>
                        <wpg:grpSpPr bwMode="auto">
                          <a:xfrm>
                            <a:off x="2381" y="-1759"/>
                            <a:ext cx="55" cy="2"/>
                            <a:chOff x="2381" y="-1759"/>
                            <a:chExt cx="55" cy="2"/>
                          </a:xfrm>
                        </wpg:grpSpPr>
                        <wps:wsp>
                          <wps:cNvPr id="1020" name="Freeform 834"/>
                          <wps:cNvSpPr>
                            <a:spLocks/>
                          </wps:cNvSpPr>
                          <wps:spPr bwMode="auto">
                            <a:xfrm>
                              <a:off x="2381" y="-1759"/>
                              <a:ext cx="55" cy="2"/>
                            </a:xfrm>
                            <a:custGeom>
                              <a:avLst/>
                              <a:gdLst>
                                <a:gd name="T0" fmla="+- 0 2381 2381"/>
                                <a:gd name="T1" fmla="*/ T0 w 55"/>
                                <a:gd name="T2" fmla="+- 0 2436 2381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831"/>
                        <wpg:cNvGrpSpPr>
                          <a:grpSpLocks/>
                        </wpg:cNvGrpSpPr>
                        <wpg:grpSpPr bwMode="auto">
                          <a:xfrm>
                            <a:off x="2381" y="-2311"/>
                            <a:ext cx="55" cy="2"/>
                            <a:chOff x="2381" y="-2311"/>
                            <a:chExt cx="55" cy="2"/>
                          </a:xfrm>
                        </wpg:grpSpPr>
                        <wps:wsp>
                          <wps:cNvPr id="1022" name="Freeform 832"/>
                          <wps:cNvSpPr>
                            <a:spLocks/>
                          </wps:cNvSpPr>
                          <wps:spPr bwMode="auto">
                            <a:xfrm>
                              <a:off x="2381" y="-2311"/>
                              <a:ext cx="55" cy="2"/>
                            </a:xfrm>
                            <a:custGeom>
                              <a:avLst/>
                              <a:gdLst>
                                <a:gd name="T0" fmla="+- 0 2381 2381"/>
                                <a:gd name="T1" fmla="*/ T0 w 55"/>
                                <a:gd name="T2" fmla="+- 0 2436 2381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829"/>
                        <wpg:cNvGrpSpPr>
                          <a:grpSpLocks/>
                        </wpg:cNvGrpSpPr>
                        <wpg:grpSpPr bwMode="auto">
                          <a:xfrm>
                            <a:off x="2381" y="-2865"/>
                            <a:ext cx="55" cy="2"/>
                            <a:chOff x="2381" y="-2865"/>
                            <a:chExt cx="55" cy="2"/>
                          </a:xfrm>
                        </wpg:grpSpPr>
                        <wps:wsp>
                          <wps:cNvPr id="1024" name="Freeform 830"/>
                          <wps:cNvSpPr>
                            <a:spLocks/>
                          </wps:cNvSpPr>
                          <wps:spPr bwMode="auto">
                            <a:xfrm>
                              <a:off x="2381" y="-2865"/>
                              <a:ext cx="55" cy="2"/>
                            </a:xfrm>
                            <a:custGeom>
                              <a:avLst/>
                              <a:gdLst>
                                <a:gd name="T0" fmla="+- 0 2381 2381"/>
                                <a:gd name="T1" fmla="*/ T0 w 55"/>
                                <a:gd name="T2" fmla="+- 0 2436 2381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827"/>
                        <wpg:cNvGrpSpPr>
                          <a:grpSpLocks/>
                        </wpg:cNvGrpSpPr>
                        <wpg:grpSpPr bwMode="auto">
                          <a:xfrm>
                            <a:off x="2381" y="-3420"/>
                            <a:ext cx="55" cy="2"/>
                            <a:chOff x="2381" y="-3420"/>
                            <a:chExt cx="55" cy="2"/>
                          </a:xfrm>
                        </wpg:grpSpPr>
                        <wps:wsp>
                          <wps:cNvPr id="1026" name="Freeform 828"/>
                          <wps:cNvSpPr>
                            <a:spLocks/>
                          </wps:cNvSpPr>
                          <wps:spPr bwMode="auto">
                            <a:xfrm>
                              <a:off x="2381" y="-3420"/>
                              <a:ext cx="55" cy="2"/>
                            </a:xfrm>
                            <a:custGeom>
                              <a:avLst/>
                              <a:gdLst>
                                <a:gd name="T0" fmla="+- 0 2381 2381"/>
                                <a:gd name="T1" fmla="*/ T0 w 55"/>
                                <a:gd name="T2" fmla="+- 0 2436 2381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825"/>
                        <wpg:cNvGrpSpPr>
                          <a:grpSpLocks/>
                        </wpg:cNvGrpSpPr>
                        <wpg:grpSpPr bwMode="auto">
                          <a:xfrm>
                            <a:off x="3898" y="-98"/>
                            <a:ext cx="2" cy="55"/>
                            <a:chOff x="3898" y="-98"/>
                            <a:chExt cx="2" cy="55"/>
                          </a:xfrm>
                        </wpg:grpSpPr>
                        <wps:wsp>
                          <wps:cNvPr id="1028" name="Freeform 826"/>
                          <wps:cNvSpPr>
                            <a:spLocks/>
                          </wps:cNvSpPr>
                          <wps:spPr bwMode="auto">
                            <a:xfrm>
                              <a:off x="3898" y="-98"/>
                              <a:ext cx="2" cy="55"/>
                            </a:xfrm>
                            <a:custGeom>
                              <a:avLst/>
                              <a:gdLst>
                                <a:gd name="T0" fmla="+- 0 -98 -98"/>
                                <a:gd name="T1" fmla="*/ -98 h 55"/>
                                <a:gd name="T2" fmla="+- 0 -43 -98"/>
                                <a:gd name="T3" fmla="*/ -43 h 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823"/>
                        <wpg:cNvGrpSpPr>
                          <a:grpSpLocks/>
                        </wpg:cNvGrpSpPr>
                        <wpg:grpSpPr bwMode="auto">
                          <a:xfrm>
                            <a:off x="5357" y="-98"/>
                            <a:ext cx="2" cy="55"/>
                            <a:chOff x="5357" y="-98"/>
                            <a:chExt cx="2" cy="55"/>
                          </a:xfrm>
                        </wpg:grpSpPr>
                        <wps:wsp>
                          <wps:cNvPr id="1030" name="Freeform 824"/>
                          <wps:cNvSpPr>
                            <a:spLocks/>
                          </wps:cNvSpPr>
                          <wps:spPr bwMode="auto">
                            <a:xfrm>
                              <a:off x="5357" y="-98"/>
                              <a:ext cx="2" cy="55"/>
                            </a:xfrm>
                            <a:custGeom>
                              <a:avLst/>
                              <a:gdLst>
                                <a:gd name="T0" fmla="+- 0 -98 -98"/>
                                <a:gd name="T1" fmla="*/ -98 h 55"/>
                                <a:gd name="T2" fmla="+- 0 -43 -98"/>
                                <a:gd name="T3" fmla="*/ -43 h 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821"/>
                        <wpg:cNvGrpSpPr>
                          <a:grpSpLocks/>
                        </wpg:cNvGrpSpPr>
                        <wpg:grpSpPr bwMode="auto">
                          <a:xfrm>
                            <a:off x="6818" y="-98"/>
                            <a:ext cx="2" cy="55"/>
                            <a:chOff x="6818" y="-98"/>
                            <a:chExt cx="2" cy="55"/>
                          </a:xfrm>
                        </wpg:grpSpPr>
                        <wps:wsp>
                          <wps:cNvPr id="1032" name="Freeform 822"/>
                          <wps:cNvSpPr>
                            <a:spLocks/>
                          </wps:cNvSpPr>
                          <wps:spPr bwMode="auto">
                            <a:xfrm>
                              <a:off x="6818" y="-98"/>
                              <a:ext cx="2" cy="55"/>
                            </a:xfrm>
                            <a:custGeom>
                              <a:avLst/>
                              <a:gdLst>
                                <a:gd name="T0" fmla="+- 0 -98 -98"/>
                                <a:gd name="T1" fmla="*/ -98 h 55"/>
                                <a:gd name="T2" fmla="+- 0 -43 -98"/>
                                <a:gd name="T3" fmla="*/ -43 h 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819"/>
                        <wpg:cNvGrpSpPr>
                          <a:grpSpLocks/>
                        </wpg:cNvGrpSpPr>
                        <wpg:grpSpPr bwMode="auto">
                          <a:xfrm>
                            <a:off x="3166" y="-2421"/>
                            <a:ext cx="4385" cy="1154"/>
                            <a:chOff x="3166" y="-2421"/>
                            <a:chExt cx="4385" cy="1154"/>
                          </a:xfrm>
                        </wpg:grpSpPr>
                        <wps:wsp>
                          <wps:cNvPr id="1034" name="Freeform 820"/>
                          <wps:cNvSpPr>
                            <a:spLocks/>
                          </wps:cNvSpPr>
                          <wps:spPr bwMode="auto">
                            <a:xfrm>
                              <a:off x="3166" y="-2421"/>
                              <a:ext cx="4385" cy="1154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T0 w 4385"/>
                                <a:gd name="T2" fmla="+- 0 -1267 -2421"/>
                                <a:gd name="T3" fmla="*/ -1267 h 1154"/>
                                <a:gd name="T4" fmla="+- 0 4627 3166"/>
                                <a:gd name="T5" fmla="*/ T4 w 4385"/>
                                <a:gd name="T6" fmla="+- 0 -2421 -2421"/>
                                <a:gd name="T7" fmla="*/ -2421 h 1154"/>
                                <a:gd name="T8" fmla="+- 0 6089 3166"/>
                                <a:gd name="T9" fmla="*/ T8 w 4385"/>
                                <a:gd name="T10" fmla="+- 0 -1284 -2421"/>
                                <a:gd name="T11" fmla="*/ -1284 h 1154"/>
                                <a:gd name="T12" fmla="+- 0 7550 3166"/>
                                <a:gd name="T13" fmla="*/ T12 w 4385"/>
                                <a:gd name="T14" fmla="+- 0 -1958 -2421"/>
                                <a:gd name="T15" fmla="*/ -1958 h 1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85" h="1154">
                                  <a:moveTo>
                                    <a:pt x="0" y="1154"/>
                                  </a:moveTo>
                                  <a:lnTo>
                                    <a:pt x="1461" y="0"/>
                                  </a:lnTo>
                                  <a:lnTo>
                                    <a:pt x="2923" y="1137"/>
                                  </a:lnTo>
                                  <a:lnTo>
                                    <a:pt x="4384" y="463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9C0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817"/>
                        <wpg:cNvGrpSpPr>
                          <a:grpSpLocks/>
                        </wpg:cNvGrpSpPr>
                        <wpg:grpSpPr bwMode="auto">
                          <a:xfrm>
                            <a:off x="3115" y="-1315"/>
                            <a:ext cx="100" cy="100"/>
                            <a:chOff x="3115" y="-1315"/>
                            <a:chExt cx="100" cy="100"/>
                          </a:xfrm>
                        </wpg:grpSpPr>
                        <wps:wsp>
                          <wps:cNvPr id="1036" name="Freeform 818"/>
                          <wps:cNvSpPr>
                            <a:spLocks/>
                          </wps:cNvSpPr>
                          <wps:spPr bwMode="auto">
                            <a:xfrm>
                              <a:off x="3115" y="-1315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3165 3115"/>
                                <a:gd name="T1" fmla="*/ T0 w 100"/>
                                <a:gd name="T2" fmla="+- 0 -1315 -1315"/>
                                <a:gd name="T3" fmla="*/ -1315 h 100"/>
                                <a:gd name="T4" fmla="+- 0 3115 3115"/>
                                <a:gd name="T5" fmla="*/ T4 w 100"/>
                                <a:gd name="T6" fmla="+- 0 -1215 -1315"/>
                                <a:gd name="T7" fmla="*/ -1215 h 100"/>
                                <a:gd name="T8" fmla="+- 0 3215 3115"/>
                                <a:gd name="T9" fmla="*/ T8 w 100"/>
                                <a:gd name="T10" fmla="+- 0 -1215 -1315"/>
                                <a:gd name="T11" fmla="*/ -1215 h 100"/>
                                <a:gd name="T12" fmla="+- 0 3165 3115"/>
                                <a:gd name="T13" fmla="*/ T12 w 100"/>
                                <a:gd name="T14" fmla="+- 0 -1315 -1315"/>
                                <a:gd name="T15" fmla="*/ -131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815"/>
                        <wpg:cNvGrpSpPr>
                          <a:grpSpLocks/>
                        </wpg:cNvGrpSpPr>
                        <wpg:grpSpPr bwMode="auto">
                          <a:xfrm>
                            <a:off x="3115" y="-1315"/>
                            <a:ext cx="100" cy="100"/>
                            <a:chOff x="3115" y="-1315"/>
                            <a:chExt cx="100" cy="100"/>
                          </a:xfrm>
                        </wpg:grpSpPr>
                        <wps:wsp>
                          <wps:cNvPr id="1038" name="Freeform 816"/>
                          <wps:cNvSpPr>
                            <a:spLocks/>
                          </wps:cNvSpPr>
                          <wps:spPr bwMode="auto">
                            <a:xfrm>
                              <a:off x="3115" y="-1315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3165 3115"/>
                                <a:gd name="T1" fmla="*/ T0 w 100"/>
                                <a:gd name="T2" fmla="+- 0 -1315 -1315"/>
                                <a:gd name="T3" fmla="*/ -1315 h 100"/>
                                <a:gd name="T4" fmla="+- 0 3215 3115"/>
                                <a:gd name="T5" fmla="*/ T4 w 100"/>
                                <a:gd name="T6" fmla="+- 0 -1215 -1315"/>
                                <a:gd name="T7" fmla="*/ -1215 h 100"/>
                                <a:gd name="T8" fmla="+- 0 3115 3115"/>
                                <a:gd name="T9" fmla="*/ T8 w 100"/>
                                <a:gd name="T10" fmla="+- 0 -1215 -1315"/>
                                <a:gd name="T11" fmla="*/ -1215 h 100"/>
                                <a:gd name="T12" fmla="+- 0 3165 3115"/>
                                <a:gd name="T13" fmla="*/ T12 w 100"/>
                                <a:gd name="T14" fmla="+- 0 -1315 -1315"/>
                                <a:gd name="T15" fmla="*/ -131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813"/>
                        <wpg:cNvGrpSpPr>
                          <a:grpSpLocks/>
                        </wpg:cNvGrpSpPr>
                        <wpg:grpSpPr bwMode="auto">
                          <a:xfrm>
                            <a:off x="4577" y="-2469"/>
                            <a:ext cx="100" cy="100"/>
                            <a:chOff x="4577" y="-2469"/>
                            <a:chExt cx="100" cy="100"/>
                          </a:xfrm>
                        </wpg:grpSpPr>
                        <wps:wsp>
                          <wps:cNvPr id="1040" name="Freeform 814"/>
                          <wps:cNvSpPr>
                            <a:spLocks/>
                          </wps:cNvSpPr>
                          <wps:spPr bwMode="auto">
                            <a:xfrm>
                              <a:off x="4577" y="-246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4627 4577"/>
                                <a:gd name="T1" fmla="*/ T0 w 100"/>
                                <a:gd name="T2" fmla="+- 0 -2469 -2469"/>
                                <a:gd name="T3" fmla="*/ -2469 h 100"/>
                                <a:gd name="T4" fmla="+- 0 4577 4577"/>
                                <a:gd name="T5" fmla="*/ T4 w 100"/>
                                <a:gd name="T6" fmla="+- 0 -2369 -2469"/>
                                <a:gd name="T7" fmla="*/ -2369 h 100"/>
                                <a:gd name="T8" fmla="+- 0 4677 4577"/>
                                <a:gd name="T9" fmla="*/ T8 w 100"/>
                                <a:gd name="T10" fmla="+- 0 -2369 -2469"/>
                                <a:gd name="T11" fmla="*/ -2369 h 100"/>
                                <a:gd name="T12" fmla="+- 0 4627 4577"/>
                                <a:gd name="T13" fmla="*/ T12 w 100"/>
                                <a:gd name="T14" fmla="+- 0 -2469 -2469"/>
                                <a:gd name="T15" fmla="*/ -246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811"/>
                        <wpg:cNvGrpSpPr>
                          <a:grpSpLocks/>
                        </wpg:cNvGrpSpPr>
                        <wpg:grpSpPr bwMode="auto">
                          <a:xfrm>
                            <a:off x="4577" y="-2469"/>
                            <a:ext cx="100" cy="100"/>
                            <a:chOff x="4577" y="-2469"/>
                            <a:chExt cx="100" cy="100"/>
                          </a:xfrm>
                        </wpg:grpSpPr>
                        <wps:wsp>
                          <wps:cNvPr id="1042" name="Freeform 812"/>
                          <wps:cNvSpPr>
                            <a:spLocks/>
                          </wps:cNvSpPr>
                          <wps:spPr bwMode="auto">
                            <a:xfrm>
                              <a:off x="4577" y="-246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4627 4577"/>
                                <a:gd name="T1" fmla="*/ T0 w 100"/>
                                <a:gd name="T2" fmla="+- 0 -2469 -2469"/>
                                <a:gd name="T3" fmla="*/ -2469 h 100"/>
                                <a:gd name="T4" fmla="+- 0 4677 4577"/>
                                <a:gd name="T5" fmla="*/ T4 w 100"/>
                                <a:gd name="T6" fmla="+- 0 -2369 -2469"/>
                                <a:gd name="T7" fmla="*/ -2369 h 100"/>
                                <a:gd name="T8" fmla="+- 0 4577 4577"/>
                                <a:gd name="T9" fmla="*/ T8 w 100"/>
                                <a:gd name="T10" fmla="+- 0 -2369 -2469"/>
                                <a:gd name="T11" fmla="*/ -2369 h 100"/>
                                <a:gd name="T12" fmla="+- 0 4627 4577"/>
                                <a:gd name="T13" fmla="*/ T12 w 100"/>
                                <a:gd name="T14" fmla="+- 0 -2469 -2469"/>
                                <a:gd name="T15" fmla="*/ -246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809"/>
                        <wpg:cNvGrpSpPr>
                          <a:grpSpLocks/>
                        </wpg:cNvGrpSpPr>
                        <wpg:grpSpPr bwMode="auto">
                          <a:xfrm>
                            <a:off x="6038" y="-1331"/>
                            <a:ext cx="100" cy="100"/>
                            <a:chOff x="6038" y="-1331"/>
                            <a:chExt cx="100" cy="100"/>
                          </a:xfrm>
                        </wpg:grpSpPr>
                        <wps:wsp>
                          <wps:cNvPr id="1044" name="Freeform 810"/>
                          <wps:cNvSpPr>
                            <a:spLocks/>
                          </wps:cNvSpPr>
                          <wps:spPr bwMode="auto">
                            <a:xfrm>
                              <a:off x="6038" y="-1331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088 6038"/>
                                <a:gd name="T1" fmla="*/ T0 w 100"/>
                                <a:gd name="T2" fmla="+- 0 -1331 -1331"/>
                                <a:gd name="T3" fmla="*/ -1331 h 100"/>
                                <a:gd name="T4" fmla="+- 0 6038 6038"/>
                                <a:gd name="T5" fmla="*/ T4 w 100"/>
                                <a:gd name="T6" fmla="+- 0 -1231 -1331"/>
                                <a:gd name="T7" fmla="*/ -1231 h 100"/>
                                <a:gd name="T8" fmla="+- 0 6138 6038"/>
                                <a:gd name="T9" fmla="*/ T8 w 100"/>
                                <a:gd name="T10" fmla="+- 0 -1231 -1331"/>
                                <a:gd name="T11" fmla="*/ -1231 h 100"/>
                                <a:gd name="T12" fmla="+- 0 6088 6038"/>
                                <a:gd name="T13" fmla="*/ T12 w 100"/>
                                <a:gd name="T14" fmla="+- 0 -1331 -1331"/>
                                <a:gd name="T15" fmla="*/ -133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807"/>
                        <wpg:cNvGrpSpPr>
                          <a:grpSpLocks/>
                        </wpg:cNvGrpSpPr>
                        <wpg:grpSpPr bwMode="auto">
                          <a:xfrm>
                            <a:off x="6038" y="-1331"/>
                            <a:ext cx="100" cy="100"/>
                            <a:chOff x="6038" y="-1331"/>
                            <a:chExt cx="100" cy="100"/>
                          </a:xfrm>
                        </wpg:grpSpPr>
                        <wps:wsp>
                          <wps:cNvPr id="1046" name="Freeform 808"/>
                          <wps:cNvSpPr>
                            <a:spLocks/>
                          </wps:cNvSpPr>
                          <wps:spPr bwMode="auto">
                            <a:xfrm>
                              <a:off x="6038" y="-1331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088 6038"/>
                                <a:gd name="T1" fmla="*/ T0 w 100"/>
                                <a:gd name="T2" fmla="+- 0 -1331 -1331"/>
                                <a:gd name="T3" fmla="*/ -1331 h 100"/>
                                <a:gd name="T4" fmla="+- 0 6138 6038"/>
                                <a:gd name="T5" fmla="*/ T4 w 100"/>
                                <a:gd name="T6" fmla="+- 0 -1231 -1331"/>
                                <a:gd name="T7" fmla="*/ -1231 h 100"/>
                                <a:gd name="T8" fmla="+- 0 6038 6038"/>
                                <a:gd name="T9" fmla="*/ T8 w 100"/>
                                <a:gd name="T10" fmla="+- 0 -1231 -1331"/>
                                <a:gd name="T11" fmla="*/ -1231 h 100"/>
                                <a:gd name="T12" fmla="+- 0 6088 6038"/>
                                <a:gd name="T13" fmla="*/ T12 w 100"/>
                                <a:gd name="T14" fmla="+- 0 -1331 -1331"/>
                                <a:gd name="T15" fmla="*/ -133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805"/>
                        <wpg:cNvGrpSpPr>
                          <a:grpSpLocks/>
                        </wpg:cNvGrpSpPr>
                        <wpg:grpSpPr bwMode="auto">
                          <a:xfrm>
                            <a:off x="7500" y="-2007"/>
                            <a:ext cx="100" cy="100"/>
                            <a:chOff x="7500" y="-2007"/>
                            <a:chExt cx="100" cy="100"/>
                          </a:xfrm>
                        </wpg:grpSpPr>
                        <wps:wsp>
                          <wps:cNvPr id="1048" name="Freeform 806"/>
                          <wps:cNvSpPr>
                            <a:spLocks/>
                          </wps:cNvSpPr>
                          <wps:spPr bwMode="auto">
                            <a:xfrm>
                              <a:off x="7500" y="-200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7550 7500"/>
                                <a:gd name="T1" fmla="*/ T0 w 100"/>
                                <a:gd name="T2" fmla="+- 0 -2007 -2007"/>
                                <a:gd name="T3" fmla="*/ -2007 h 100"/>
                                <a:gd name="T4" fmla="+- 0 7500 7500"/>
                                <a:gd name="T5" fmla="*/ T4 w 100"/>
                                <a:gd name="T6" fmla="+- 0 -1907 -2007"/>
                                <a:gd name="T7" fmla="*/ -1907 h 100"/>
                                <a:gd name="T8" fmla="+- 0 7600 7500"/>
                                <a:gd name="T9" fmla="*/ T8 w 100"/>
                                <a:gd name="T10" fmla="+- 0 -1907 -2007"/>
                                <a:gd name="T11" fmla="*/ -1907 h 100"/>
                                <a:gd name="T12" fmla="+- 0 7550 7500"/>
                                <a:gd name="T13" fmla="*/ T12 w 100"/>
                                <a:gd name="T14" fmla="+- 0 -2007 -2007"/>
                                <a:gd name="T15" fmla="*/ -20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803"/>
                        <wpg:cNvGrpSpPr>
                          <a:grpSpLocks/>
                        </wpg:cNvGrpSpPr>
                        <wpg:grpSpPr bwMode="auto">
                          <a:xfrm>
                            <a:off x="7500" y="-2007"/>
                            <a:ext cx="100" cy="100"/>
                            <a:chOff x="7500" y="-2007"/>
                            <a:chExt cx="100" cy="100"/>
                          </a:xfrm>
                        </wpg:grpSpPr>
                        <wps:wsp>
                          <wps:cNvPr id="1050" name="Freeform 804"/>
                          <wps:cNvSpPr>
                            <a:spLocks/>
                          </wps:cNvSpPr>
                          <wps:spPr bwMode="auto">
                            <a:xfrm>
                              <a:off x="7500" y="-200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7550 7500"/>
                                <a:gd name="T1" fmla="*/ T0 w 100"/>
                                <a:gd name="T2" fmla="+- 0 -2007 -2007"/>
                                <a:gd name="T3" fmla="*/ -2007 h 100"/>
                                <a:gd name="T4" fmla="+- 0 7600 7500"/>
                                <a:gd name="T5" fmla="*/ T4 w 100"/>
                                <a:gd name="T6" fmla="+- 0 -1907 -2007"/>
                                <a:gd name="T7" fmla="*/ -1907 h 100"/>
                                <a:gd name="T8" fmla="+- 0 7500 7500"/>
                                <a:gd name="T9" fmla="*/ T8 w 100"/>
                                <a:gd name="T10" fmla="+- 0 -1907 -2007"/>
                                <a:gd name="T11" fmla="*/ -1907 h 100"/>
                                <a:gd name="T12" fmla="+- 0 7550 7500"/>
                                <a:gd name="T13" fmla="*/ T12 w 100"/>
                                <a:gd name="T14" fmla="+- 0 -2007 -2007"/>
                                <a:gd name="T15" fmla="*/ -20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801"/>
                        <wpg:cNvGrpSpPr>
                          <a:grpSpLocks/>
                        </wpg:cNvGrpSpPr>
                        <wpg:grpSpPr bwMode="auto">
                          <a:xfrm>
                            <a:off x="3166" y="-3103"/>
                            <a:ext cx="2923" cy="2333"/>
                            <a:chOff x="3166" y="-3103"/>
                            <a:chExt cx="2923" cy="2333"/>
                          </a:xfrm>
                        </wpg:grpSpPr>
                        <wps:wsp>
                          <wps:cNvPr id="1052" name="Freeform 802"/>
                          <wps:cNvSpPr>
                            <a:spLocks/>
                          </wps:cNvSpPr>
                          <wps:spPr bwMode="auto">
                            <a:xfrm>
                              <a:off x="3166" y="-3103"/>
                              <a:ext cx="2923" cy="2333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T0 w 2923"/>
                                <a:gd name="T2" fmla="+- 0 -770 -3103"/>
                                <a:gd name="T3" fmla="*/ -770 h 2333"/>
                                <a:gd name="T4" fmla="+- 0 4627 3166"/>
                                <a:gd name="T5" fmla="*/ T4 w 2923"/>
                                <a:gd name="T6" fmla="+- 0 -2424 -3103"/>
                                <a:gd name="T7" fmla="*/ -2424 h 2333"/>
                                <a:gd name="T8" fmla="+- 0 6089 3166"/>
                                <a:gd name="T9" fmla="*/ T8 w 2923"/>
                                <a:gd name="T10" fmla="+- 0 -3103 -3103"/>
                                <a:gd name="T11" fmla="*/ -3103 h 2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23" h="2333">
                                  <a:moveTo>
                                    <a:pt x="0" y="2333"/>
                                  </a:moveTo>
                                  <a:lnTo>
                                    <a:pt x="1461" y="679"/>
                                  </a:lnTo>
                                  <a:lnTo>
                                    <a:pt x="292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798"/>
                        <wpg:cNvGrpSpPr>
                          <a:grpSpLocks/>
                        </wpg:cNvGrpSpPr>
                        <wpg:grpSpPr bwMode="auto">
                          <a:xfrm>
                            <a:off x="3115" y="-819"/>
                            <a:ext cx="100" cy="100"/>
                            <a:chOff x="3115" y="-819"/>
                            <a:chExt cx="100" cy="100"/>
                          </a:xfrm>
                        </wpg:grpSpPr>
                        <wps:wsp>
                          <wps:cNvPr id="1054" name="Freeform 800"/>
                          <wps:cNvSpPr>
                            <a:spLocks/>
                          </wps:cNvSpPr>
                          <wps:spPr bwMode="auto">
                            <a:xfrm>
                              <a:off x="3115" y="-81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3165 3115"/>
                                <a:gd name="T1" fmla="*/ T0 w 100"/>
                                <a:gd name="T2" fmla="+- 0 -769 -819"/>
                                <a:gd name="T3" fmla="*/ -769 h 100"/>
                                <a:gd name="T4" fmla="+- 0 3115 3115"/>
                                <a:gd name="T5" fmla="*/ T4 w 100"/>
                                <a:gd name="T6" fmla="+- 0 -719 -819"/>
                                <a:gd name="T7" fmla="*/ -719 h 100"/>
                                <a:gd name="T8" fmla="+- 0 3215 3115"/>
                                <a:gd name="T9" fmla="*/ T8 w 100"/>
                                <a:gd name="T10" fmla="+- 0 -719 -819"/>
                                <a:gd name="T11" fmla="*/ -719 h 100"/>
                                <a:gd name="T12" fmla="+- 0 3165 3115"/>
                                <a:gd name="T13" fmla="*/ T12 w 100"/>
                                <a:gd name="T14" fmla="+- 0 -769 -819"/>
                                <a:gd name="T15" fmla="*/ -76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5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799"/>
                          <wps:cNvSpPr>
                            <a:spLocks/>
                          </wps:cNvSpPr>
                          <wps:spPr bwMode="auto">
                            <a:xfrm>
                              <a:off x="3115" y="-81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3215 3115"/>
                                <a:gd name="T1" fmla="*/ T0 w 100"/>
                                <a:gd name="T2" fmla="+- 0 -819 -819"/>
                                <a:gd name="T3" fmla="*/ -819 h 100"/>
                                <a:gd name="T4" fmla="+- 0 3115 3115"/>
                                <a:gd name="T5" fmla="*/ T4 w 100"/>
                                <a:gd name="T6" fmla="+- 0 -819 -819"/>
                                <a:gd name="T7" fmla="*/ -819 h 100"/>
                                <a:gd name="T8" fmla="+- 0 3165 3115"/>
                                <a:gd name="T9" fmla="*/ T8 w 100"/>
                                <a:gd name="T10" fmla="+- 0 -769 -819"/>
                                <a:gd name="T11" fmla="*/ -769 h 100"/>
                                <a:gd name="T12" fmla="+- 0 3215 3115"/>
                                <a:gd name="T13" fmla="*/ T12 w 100"/>
                                <a:gd name="T14" fmla="+- 0 -819 -819"/>
                                <a:gd name="T15" fmla="*/ -81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796"/>
                        <wpg:cNvGrpSpPr>
                          <a:grpSpLocks/>
                        </wpg:cNvGrpSpPr>
                        <wpg:grpSpPr bwMode="auto">
                          <a:xfrm>
                            <a:off x="3115" y="-819"/>
                            <a:ext cx="100" cy="100"/>
                            <a:chOff x="3115" y="-819"/>
                            <a:chExt cx="100" cy="100"/>
                          </a:xfrm>
                        </wpg:grpSpPr>
                        <wps:wsp>
                          <wps:cNvPr id="1057" name="Freeform 797"/>
                          <wps:cNvSpPr>
                            <a:spLocks/>
                          </wps:cNvSpPr>
                          <wps:spPr bwMode="auto">
                            <a:xfrm>
                              <a:off x="3115" y="-81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3215 3115"/>
                                <a:gd name="T1" fmla="*/ T0 w 100"/>
                                <a:gd name="T2" fmla="+- 0 -719 -819"/>
                                <a:gd name="T3" fmla="*/ -719 h 100"/>
                                <a:gd name="T4" fmla="+- 0 3115 3115"/>
                                <a:gd name="T5" fmla="*/ T4 w 100"/>
                                <a:gd name="T6" fmla="+- 0 -819 -819"/>
                                <a:gd name="T7" fmla="*/ -81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794"/>
                        <wpg:cNvGrpSpPr>
                          <a:grpSpLocks/>
                        </wpg:cNvGrpSpPr>
                        <wpg:grpSpPr bwMode="auto">
                          <a:xfrm>
                            <a:off x="3115" y="-819"/>
                            <a:ext cx="100" cy="100"/>
                            <a:chOff x="3115" y="-819"/>
                            <a:chExt cx="100" cy="100"/>
                          </a:xfrm>
                        </wpg:grpSpPr>
                        <wps:wsp>
                          <wps:cNvPr id="1059" name="Freeform 795"/>
                          <wps:cNvSpPr>
                            <a:spLocks/>
                          </wps:cNvSpPr>
                          <wps:spPr bwMode="auto">
                            <a:xfrm>
                              <a:off x="3115" y="-81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T0 w 100"/>
                                <a:gd name="T2" fmla="+- 0 -719 -819"/>
                                <a:gd name="T3" fmla="*/ -719 h 100"/>
                                <a:gd name="T4" fmla="+- 0 3215 3115"/>
                                <a:gd name="T5" fmla="*/ T4 w 100"/>
                                <a:gd name="T6" fmla="+- 0 -819 -819"/>
                                <a:gd name="T7" fmla="*/ -81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791"/>
                        <wpg:cNvGrpSpPr>
                          <a:grpSpLocks/>
                        </wpg:cNvGrpSpPr>
                        <wpg:grpSpPr bwMode="auto">
                          <a:xfrm>
                            <a:off x="4577" y="-2473"/>
                            <a:ext cx="100" cy="100"/>
                            <a:chOff x="4577" y="-2473"/>
                            <a:chExt cx="100" cy="100"/>
                          </a:xfrm>
                        </wpg:grpSpPr>
                        <wps:wsp>
                          <wps:cNvPr id="1061" name="Freeform 793"/>
                          <wps:cNvSpPr>
                            <a:spLocks/>
                          </wps:cNvSpPr>
                          <wps:spPr bwMode="auto">
                            <a:xfrm>
                              <a:off x="4577" y="-2473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4627 4577"/>
                                <a:gd name="T1" fmla="*/ T0 w 100"/>
                                <a:gd name="T2" fmla="+- 0 -2423 -2473"/>
                                <a:gd name="T3" fmla="*/ -2423 h 100"/>
                                <a:gd name="T4" fmla="+- 0 4577 4577"/>
                                <a:gd name="T5" fmla="*/ T4 w 100"/>
                                <a:gd name="T6" fmla="+- 0 -2373 -2473"/>
                                <a:gd name="T7" fmla="*/ -2373 h 100"/>
                                <a:gd name="T8" fmla="+- 0 4677 4577"/>
                                <a:gd name="T9" fmla="*/ T8 w 100"/>
                                <a:gd name="T10" fmla="+- 0 -2373 -2473"/>
                                <a:gd name="T11" fmla="*/ -2373 h 100"/>
                                <a:gd name="T12" fmla="+- 0 4627 4577"/>
                                <a:gd name="T13" fmla="*/ T12 w 100"/>
                                <a:gd name="T14" fmla="+- 0 -2423 -2473"/>
                                <a:gd name="T15" fmla="*/ -242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5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792"/>
                          <wps:cNvSpPr>
                            <a:spLocks/>
                          </wps:cNvSpPr>
                          <wps:spPr bwMode="auto">
                            <a:xfrm>
                              <a:off x="4577" y="-2473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4677 4577"/>
                                <a:gd name="T1" fmla="*/ T0 w 100"/>
                                <a:gd name="T2" fmla="+- 0 -2473 -2473"/>
                                <a:gd name="T3" fmla="*/ -2473 h 100"/>
                                <a:gd name="T4" fmla="+- 0 4577 4577"/>
                                <a:gd name="T5" fmla="*/ T4 w 100"/>
                                <a:gd name="T6" fmla="+- 0 -2473 -2473"/>
                                <a:gd name="T7" fmla="*/ -2473 h 100"/>
                                <a:gd name="T8" fmla="+- 0 4627 4577"/>
                                <a:gd name="T9" fmla="*/ T8 w 100"/>
                                <a:gd name="T10" fmla="+- 0 -2423 -2473"/>
                                <a:gd name="T11" fmla="*/ -2423 h 100"/>
                                <a:gd name="T12" fmla="+- 0 4677 4577"/>
                                <a:gd name="T13" fmla="*/ T12 w 100"/>
                                <a:gd name="T14" fmla="+- 0 -2473 -2473"/>
                                <a:gd name="T15" fmla="*/ -247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789"/>
                        <wpg:cNvGrpSpPr>
                          <a:grpSpLocks/>
                        </wpg:cNvGrpSpPr>
                        <wpg:grpSpPr bwMode="auto">
                          <a:xfrm>
                            <a:off x="4577" y="-2473"/>
                            <a:ext cx="100" cy="100"/>
                            <a:chOff x="4577" y="-2473"/>
                            <a:chExt cx="100" cy="100"/>
                          </a:xfrm>
                        </wpg:grpSpPr>
                        <wps:wsp>
                          <wps:cNvPr id="1064" name="Freeform 790"/>
                          <wps:cNvSpPr>
                            <a:spLocks/>
                          </wps:cNvSpPr>
                          <wps:spPr bwMode="auto">
                            <a:xfrm>
                              <a:off x="4577" y="-2473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4677 4577"/>
                                <a:gd name="T1" fmla="*/ T0 w 100"/>
                                <a:gd name="T2" fmla="+- 0 -2373 -2473"/>
                                <a:gd name="T3" fmla="*/ -2373 h 100"/>
                                <a:gd name="T4" fmla="+- 0 4577 4577"/>
                                <a:gd name="T5" fmla="*/ T4 w 100"/>
                                <a:gd name="T6" fmla="+- 0 -2473 -2473"/>
                                <a:gd name="T7" fmla="*/ -247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787"/>
                        <wpg:cNvGrpSpPr>
                          <a:grpSpLocks/>
                        </wpg:cNvGrpSpPr>
                        <wpg:grpSpPr bwMode="auto">
                          <a:xfrm>
                            <a:off x="4577" y="-2473"/>
                            <a:ext cx="100" cy="100"/>
                            <a:chOff x="4577" y="-2473"/>
                            <a:chExt cx="100" cy="100"/>
                          </a:xfrm>
                        </wpg:grpSpPr>
                        <wps:wsp>
                          <wps:cNvPr id="1066" name="Freeform 788"/>
                          <wps:cNvSpPr>
                            <a:spLocks/>
                          </wps:cNvSpPr>
                          <wps:spPr bwMode="auto">
                            <a:xfrm>
                              <a:off x="4577" y="-2473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4577 4577"/>
                                <a:gd name="T1" fmla="*/ T0 w 100"/>
                                <a:gd name="T2" fmla="+- 0 -2373 -2473"/>
                                <a:gd name="T3" fmla="*/ -2373 h 100"/>
                                <a:gd name="T4" fmla="+- 0 4677 4577"/>
                                <a:gd name="T5" fmla="*/ T4 w 100"/>
                                <a:gd name="T6" fmla="+- 0 -2473 -2473"/>
                                <a:gd name="T7" fmla="*/ -247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784"/>
                        <wpg:cNvGrpSpPr>
                          <a:grpSpLocks/>
                        </wpg:cNvGrpSpPr>
                        <wpg:grpSpPr bwMode="auto">
                          <a:xfrm>
                            <a:off x="6038" y="-3152"/>
                            <a:ext cx="100" cy="100"/>
                            <a:chOff x="6038" y="-3152"/>
                            <a:chExt cx="100" cy="100"/>
                          </a:xfrm>
                        </wpg:grpSpPr>
                        <wps:wsp>
                          <wps:cNvPr id="1068" name="Freeform 786"/>
                          <wps:cNvSpPr>
                            <a:spLocks/>
                          </wps:cNvSpPr>
                          <wps:spPr bwMode="auto">
                            <a:xfrm>
                              <a:off x="6038" y="-315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088 6038"/>
                                <a:gd name="T1" fmla="*/ T0 w 100"/>
                                <a:gd name="T2" fmla="+- 0 -3102 -3152"/>
                                <a:gd name="T3" fmla="*/ -3102 h 100"/>
                                <a:gd name="T4" fmla="+- 0 6038 6038"/>
                                <a:gd name="T5" fmla="*/ T4 w 100"/>
                                <a:gd name="T6" fmla="+- 0 -3052 -3152"/>
                                <a:gd name="T7" fmla="*/ -3052 h 100"/>
                                <a:gd name="T8" fmla="+- 0 6138 6038"/>
                                <a:gd name="T9" fmla="*/ T8 w 100"/>
                                <a:gd name="T10" fmla="+- 0 -3052 -3152"/>
                                <a:gd name="T11" fmla="*/ -3052 h 100"/>
                                <a:gd name="T12" fmla="+- 0 6088 6038"/>
                                <a:gd name="T13" fmla="*/ T12 w 100"/>
                                <a:gd name="T14" fmla="+- 0 -3102 -3152"/>
                                <a:gd name="T15" fmla="*/ -310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5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785"/>
                          <wps:cNvSpPr>
                            <a:spLocks/>
                          </wps:cNvSpPr>
                          <wps:spPr bwMode="auto">
                            <a:xfrm>
                              <a:off x="6038" y="-315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138 6038"/>
                                <a:gd name="T1" fmla="*/ T0 w 100"/>
                                <a:gd name="T2" fmla="+- 0 -3152 -3152"/>
                                <a:gd name="T3" fmla="*/ -3152 h 100"/>
                                <a:gd name="T4" fmla="+- 0 6038 6038"/>
                                <a:gd name="T5" fmla="*/ T4 w 100"/>
                                <a:gd name="T6" fmla="+- 0 -3152 -3152"/>
                                <a:gd name="T7" fmla="*/ -3152 h 100"/>
                                <a:gd name="T8" fmla="+- 0 6088 6038"/>
                                <a:gd name="T9" fmla="*/ T8 w 100"/>
                                <a:gd name="T10" fmla="+- 0 -3102 -3152"/>
                                <a:gd name="T11" fmla="*/ -3102 h 100"/>
                                <a:gd name="T12" fmla="+- 0 6138 6038"/>
                                <a:gd name="T13" fmla="*/ T12 w 100"/>
                                <a:gd name="T14" fmla="+- 0 -3152 -3152"/>
                                <a:gd name="T15" fmla="*/ -315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782"/>
                        <wpg:cNvGrpSpPr>
                          <a:grpSpLocks/>
                        </wpg:cNvGrpSpPr>
                        <wpg:grpSpPr bwMode="auto">
                          <a:xfrm>
                            <a:off x="6038" y="-3152"/>
                            <a:ext cx="100" cy="100"/>
                            <a:chOff x="6038" y="-3152"/>
                            <a:chExt cx="100" cy="100"/>
                          </a:xfrm>
                        </wpg:grpSpPr>
                        <wps:wsp>
                          <wps:cNvPr id="1071" name="Freeform 783"/>
                          <wps:cNvSpPr>
                            <a:spLocks/>
                          </wps:cNvSpPr>
                          <wps:spPr bwMode="auto">
                            <a:xfrm>
                              <a:off x="6038" y="-315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138 6038"/>
                                <a:gd name="T1" fmla="*/ T0 w 100"/>
                                <a:gd name="T2" fmla="+- 0 -3052 -3152"/>
                                <a:gd name="T3" fmla="*/ -3052 h 100"/>
                                <a:gd name="T4" fmla="+- 0 6038 6038"/>
                                <a:gd name="T5" fmla="*/ T4 w 100"/>
                                <a:gd name="T6" fmla="+- 0 -3152 -3152"/>
                                <a:gd name="T7" fmla="*/ -315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780"/>
                        <wpg:cNvGrpSpPr>
                          <a:grpSpLocks/>
                        </wpg:cNvGrpSpPr>
                        <wpg:grpSpPr bwMode="auto">
                          <a:xfrm>
                            <a:off x="6038" y="-3152"/>
                            <a:ext cx="100" cy="100"/>
                            <a:chOff x="6038" y="-3152"/>
                            <a:chExt cx="100" cy="100"/>
                          </a:xfrm>
                        </wpg:grpSpPr>
                        <wps:wsp>
                          <wps:cNvPr id="1073" name="Freeform 781"/>
                          <wps:cNvSpPr>
                            <a:spLocks/>
                          </wps:cNvSpPr>
                          <wps:spPr bwMode="auto">
                            <a:xfrm>
                              <a:off x="6038" y="-315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100"/>
                                <a:gd name="T2" fmla="+- 0 -3052 -3152"/>
                                <a:gd name="T3" fmla="*/ -3052 h 100"/>
                                <a:gd name="T4" fmla="+- 0 6138 6038"/>
                                <a:gd name="T5" fmla="*/ T4 w 100"/>
                                <a:gd name="T6" fmla="+- 0 -3152 -3152"/>
                                <a:gd name="T7" fmla="*/ -315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9" o:spid="_x0000_s1026" style="position:absolute;margin-left:118.7pt;margin-top:-171.35pt;width:298.45pt;height:169.55pt;z-index:-5123;mso-position-horizontal-relative:page" coordorigin="2374,-3427" coordsize="5969,3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">
                <v:group id="Group 871" o:spid="_x0000_s1027" style="position:absolute;left:2873;top:-1612;width:586;height:1514" coordorigin="2873,-1612" coordsize="586,1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872" o:spid="_x0000_s1028" style="position:absolute;left:2873;top:-1612;width:586;height:1514;visibility:visible;mso-wrap-style:square;v-text-anchor:top" coordsize="586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5+wcYA&#10;AADcAAAADwAAAGRycy9kb3ducmV2LnhtbESPQWvCQBSE74X+h+UVvBTdVEqJ0VWsUPBgD7VF9PbI&#10;eyah2bdhd9XYX98tFDwOM/MNM1v0tlVn9qFxYuBplIFiKR01Uhn4+nwb5qBCRCFsnbCBKwdYzO/v&#10;ZliQu8gHn7exUgkioUADdYxdoXUoa7YYRq5jSd7ReYsxSV9p8nhJcNvqcZa9aIuNpIUaO17VXH5v&#10;T9bAabf6eaTcL2lH71m5p/55c3g1ZvDQL6egIvfxFv5vr8nAJB/D35l0BP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5+wcYAAADcAAAADwAAAAAAAAAAAAAAAACYAgAAZHJz&#10;L2Rvd25yZXYueG1sUEsFBgAAAAAEAAQA9QAAAIsDAAAAAA==&#10;" path="m585,l,,,1514r585,l585,e" fillcolor="#548ed4" stroked="f">
                    <v:path arrowok="t" o:connecttype="custom" o:connectlocs="585,-1612;0,-1612;0,-98;585,-98;585,-1612" o:connectangles="0,0,0,0,0"/>
                  </v:shape>
                </v:group>
                <v:group id="Group 869" o:spid="_x0000_s1029" style="position:absolute;left:2873;top:-1768;width:586;height:156" coordorigin="2873,-1768" coordsize="586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870" o:spid="_x0000_s1030" style="position:absolute;left:2873;top:-1768;width:586;height:156;visibility:visible;mso-wrap-style:square;v-text-anchor:top" coordsize="58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easYA&#10;AADcAAAADwAAAGRycy9kb3ducmV2LnhtbESP0WrCQBRE3wX/YblCX0Q3llLS1FUkRWgpgqZ+wDV7&#10;m0Szd9PsmqR/3xUKPg4zc4ZZrgdTi45aV1lWsJhHIIhzqysuFBy/trMYhPPIGmvLpOCXHKxX49ES&#10;E217PlCX+UIECLsEFZTeN4mULi/JoJvbhjh437Y16INsC6lb7APc1PIxip6lwYrDQokNpSXll+xq&#10;FHQf25Tzn9P5c8DdNfbT/i097ZV6mAybVxCeBn8P/7fftYKX+Al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AeasYAAADcAAAADwAAAAAAAAAAAAAAAACYAgAAZHJz&#10;L2Rvd25yZXYueG1sUEsFBgAAAAAEAAQA9QAAAIsDAAAAAA==&#10;" path="m585,l,,,156r585,l585,e" fillcolor="#e36c09" stroked="f">
                    <v:path arrowok="t" o:connecttype="custom" o:connectlocs="585,-1768;0,-1768;0,-1612;585,-1612;585,-1768" o:connectangles="0,0,0,0,0"/>
                  </v:shape>
                </v:group>
                <v:group id="Group 867" o:spid="_x0000_s1031" style="position:absolute;left:4334;top:-2539;width:586;height:2441" coordorigin="4334,-2539" coordsize="586,2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868" o:spid="_x0000_s1032" style="position:absolute;left:4334;top:-2539;width:586;height:2441;visibility:visible;mso-wrap-style:square;v-text-anchor:top" coordsize="586,2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lrMIA&#10;AADcAAAADwAAAGRycy9kb3ducmV2LnhtbESPzWrDMBCE74W+g9hCb43cBILjRgkhoT/X2HmAxdpa&#10;xtZKSGrsvn0VCPQ4zMw3zHY/21FcKcTesYLXRQGCuHW6507BpXl/KUHEhKxxdEwKfinCfvf4sMVK&#10;u4nPdK1TJzKEY4UKTEq+kjK2hizGhfPE2ft2wWLKMnRSB5wy3I5yWRRrabHnvGDQ09FQO9Q/VsEJ&#10;h/lgPutm8h8rfxzOWIYVKvX8NB/eQCSa03/43v7SCjblGm5n8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SWswgAAANwAAAAPAAAAAAAAAAAAAAAAAJgCAABkcnMvZG93&#10;bnJldi54bWxQSwUGAAAAAAQABAD1AAAAhwMAAAAA&#10;" path="m586,l,,,2441r586,l586,e" fillcolor="#548ed4" stroked="f">
                    <v:path arrowok="t" o:connecttype="custom" o:connectlocs="586,-2539;0,-2539;0,-98;586,-98;586,-2539" o:connectangles="0,0,0,0,0"/>
                  </v:shape>
                </v:group>
                <v:group id="Group 865" o:spid="_x0000_s1033" style="position:absolute;left:4334;top:-2743;width:586;height:204" coordorigin="4334,-2743" coordsize="58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866" o:spid="_x0000_s1034" style="position:absolute;left:4334;top:-2743;width:586;height:204;visibility:visible;mso-wrap-style:square;v-text-anchor:top" coordsize="58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RJsMA&#10;AADcAAAADwAAAGRycy9kb3ducmV2LnhtbERPz2vCMBS+D/Y/hDfYZdhUD9JVo4wNwYvodArens1r&#10;U9e8lCbT+t+bw8Djx/d7Ou9tIy7U+dqxgmGSgiAunK65UvCzWwwyED4ga2wck4IbeZjPnp+mmGt3&#10;5W+6bEMlYgj7HBWYENpcSl8YsugT1xJHrnSdxRBhV0nd4TWG20aO0nQsLdYcGwy29Gmo+N3+WQUb&#10;4+pD1a/fDqNjVp5wvxt+rc5Kvb70HxMQgfrwEP+7l1rBexbXxjPx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vRJsMAAADcAAAADwAAAAAAAAAAAAAAAACYAgAAZHJzL2Rv&#10;d25yZXYueG1sUEsFBgAAAAAEAAQA9QAAAIgDAAAAAA==&#10;" path="m586,l,,,204r586,l586,e" fillcolor="#e36c09" stroked="f">
                    <v:path arrowok="t" o:connecttype="custom" o:connectlocs="586,-2743;0,-2743;0,-2539;586,-2539;586,-2743" o:connectangles="0,0,0,0,0"/>
                  </v:shape>
                </v:group>
                <v:group id="Group 863" o:spid="_x0000_s1035" style="position:absolute;left:5796;top:-2335;width:586;height:2237" coordorigin="5796,-2335" coordsize="586,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864" o:spid="_x0000_s1036" style="position:absolute;left:5796;top:-2335;width:586;height:2237;visibility:visible;mso-wrap-style:square;v-text-anchor:top" coordsize="586,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UUw8MA&#10;AADcAAAADwAAAGRycy9kb3ducmV2LnhtbERPu2rDMBTdC/kHcQvdarkeTOxECaWh0EI65EEg28W6&#10;kUysK9dSEzdfHw2Fjofzni9H14kLDaH1rOAly0EQN163bBTsd+/PUxAhImvsPJOCXwqwXEwe5lhr&#10;f+UNXbbRiBTCoUYFNsa+ljI0lhyGzPfEiTv5wWFMcDBSD3hN4a6TRZ6X0mHLqcFiT2+WmvP2xyko&#10;bGkKNN9fJa4+19XBr2+341Spp8fxdQYi0hj/xX/uD62gqtL8dCYd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UUw8MAAADcAAAADwAAAAAAAAAAAAAAAACYAgAAZHJzL2Rv&#10;d25yZXYueG1sUEsFBgAAAAAEAAQA9QAAAIgDAAAAAA==&#10;" path="m586,l,,,2237r586,l586,e" fillcolor="#548ed4" stroked="f">
                    <v:path arrowok="t" o:connecttype="custom" o:connectlocs="586,-2335;0,-2335;0,-98;586,-98;586,-2335" o:connectangles="0,0,0,0,0"/>
                  </v:shape>
                </v:group>
                <v:group id="Group 861" o:spid="_x0000_s1037" style="position:absolute;left:5796;top:-2541;width:586;height:206" coordorigin="5796,-2541" coordsize="586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862" o:spid="_x0000_s1038" style="position:absolute;left:5796;top:-2541;width:586;height:206;visibility:visible;mso-wrap-style:square;v-text-anchor:top" coordsize="586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n68UA&#10;AADcAAAADwAAAGRycy9kb3ducmV2LnhtbESPQWvCQBSE7wX/w/IEb3VjqFJTVxGxrUe1BT0+sq9J&#10;NPs2ZNck+utdQehxmJlvmNmiM6VoqHaFZQWjYQSCOLW64EzB78/n6zsI55E1lpZJwZUcLOa9lxkm&#10;2ra8o2bvMxEg7BJUkHtfJVK6NCeDbmgr4uD92dqgD7LOpK6xDXBTyjiKJtJgwWEhx4pWOaXn/cUo&#10;iG+rdjNeNuPt7c2t29PxcFp/fSs16HfLDxCeOv8ffrY3WsF0GsP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qfrxQAAANwAAAAPAAAAAAAAAAAAAAAAAJgCAABkcnMv&#10;ZG93bnJldi54bWxQSwUGAAAAAAQABAD1AAAAigMAAAAA&#10;" path="m586,l,,,206r586,l586,e" fillcolor="#e36c09" stroked="f">
                    <v:path arrowok="t" o:connecttype="custom" o:connectlocs="586,-2541;0,-2541;0,-2335;586,-2335;586,-2541" o:connectangles="0,0,0,0,0"/>
                  </v:shape>
                </v:group>
                <v:group id="Group 859" o:spid="_x0000_s1039" style="position:absolute;left:7258;top:-408;width:586;height:310" coordorigin="7258,-408" coordsize="586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860" o:spid="_x0000_s1040" style="position:absolute;left:7258;top:-408;width:586;height:310;visibility:visible;mso-wrap-style:square;v-text-anchor:top" coordsize="58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HdccA&#10;AADcAAAADwAAAGRycy9kb3ducmV2LnhtbESPQWvCQBSE74L/YXlCb7pRimjMKo3FUlqxVAu5PrLP&#10;JCT7Ns2umv77bqHgcZiZb5hk05tGXKlzlWUF00kEgji3uuJCwddpN16AcB5ZY2OZFPyQg816OEgw&#10;1vbGn3Q9+kIECLsYFZTet7GULi/JoJvYljh4Z9sZ9EF2hdQd3gLcNHIWRXNpsOKwUGJL25Ly+ngx&#10;Cs6X3WH7nNUf0btfvOzT73naZ29KPYz6pxUIT72/h//br1rBcvkI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jx3XHAAAA3AAAAA8AAAAAAAAAAAAAAAAAmAIAAGRy&#10;cy9kb3ducmV2LnhtbFBLBQYAAAAABAAEAPUAAACMAwAAAAA=&#10;" path="m585,l,,,310r585,l585,e" fillcolor="#548ed4" stroked="f">
                    <v:path arrowok="t" o:connecttype="custom" o:connectlocs="585,-408;0,-408;0,-98;585,-98;585,-408" o:connectangles="0,0,0,0,0"/>
                  </v:shape>
                </v:group>
                <v:group id="Group 857" o:spid="_x0000_s1041" style="position:absolute;left:8280;top:-3420;width:2;height:3377" coordorigin="8280,-3420" coordsize="2,3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858" o:spid="_x0000_s1042" style="position:absolute;left:8280;top:-3420;width:2;height:3377;visibility:visible;mso-wrap-style:square;v-text-anchor:top" coordsize="2,3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/XAcUA&#10;AADcAAAADwAAAGRycy9kb3ducmV2LnhtbESPT2sCMRTE74LfIbxCbzVrS/2zNUpbEIr2Um09PzfP&#10;zeLmJWyiu357IxQ8DjPzG2a26GwtztSEyrGC4SADQVw4XXGp4He7fJqACBFZY+2YFFwowGLe780w&#10;167lHzpvYikShEOOCkyMPpcyFIYshoHzxMk7uMZiTLIppW6wTXBby+csG0mLFacFg54+DRXHzckq&#10;8O3+Zb0b0p8Z0+r7MFn5j8q+KvX40L2/gYjUxXv4v/2lFUynI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9cBxQAAANwAAAAPAAAAAAAAAAAAAAAAAJgCAABkcnMv&#10;ZG93bnJldi54bWxQSwUGAAAAAAQABAD1AAAAigMAAAAA&#10;" path="m,l,3377e" filled="f" strokecolor="#858585" strokeweight=".72pt">
                    <v:path arrowok="t" o:connecttype="custom" o:connectlocs="0,-3420;0,-43" o:connectangles="0,0"/>
                  </v:shape>
                </v:group>
                <v:group id="Group 855" o:spid="_x0000_s1043" style="position:absolute;left:8280;top:-571;width:55;height:2" coordorigin="8280,-571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856" o:spid="_x0000_s1044" style="position:absolute;left:8280;top:-571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EAcEA&#10;AADcAAAADwAAAGRycy9kb3ducmV2LnhtbERPz2vCMBS+C/4P4Qm7aToPznZGGcpAxgRbxfOjebZl&#10;zUttMhv/e3MY7Pjx/V5tgmnFnXrXWFbwOktAEJdWN1wpOJ8+p0sQziNrbC2Tggc52KzHoxVm2g6c&#10;073wlYgh7DJUUHvfZVK6siaDbmY74shdbW/QR9hXUvc4xHDTynmSLKTBhmNDjR1tayp/il+jIHwf&#10;vw6X/G3YpYF2j8FgcbvelHqZhI93EJ6C/xf/ufdaQZrGtfFMP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aBAHBAAAA3AAAAA8AAAAAAAAAAAAAAAAAmAIAAGRycy9kb3du&#10;cmV2LnhtbFBLBQYAAAAABAAEAPUAAACGAwAAAAA=&#10;" path="m,l55,e" filled="f" strokecolor="#858585" strokeweight=".72pt">
                    <v:path arrowok="t" o:connecttype="custom" o:connectlocs="0,0;55,0" o:connectangles="0,0"/>
                  </v:shape>
                </v:group>
                <v:group id="Group 853" o:spid="_x0000_s1045" style="position:absolute;left:8280;top:-1046;width:55;height:2" coordorigin="8280,-1046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854" o:spid="_x0000_s1046" style="position:absolute;left:8280;top:-1046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vL8YA&#10;AADdAAAADwAAAGRycy9kb3ducmV2LnhtbESPQUsDMRCF74L/IYzgzSb20OratEiLUKSCXcXzsJnu&#10;Lm4m203spv/eORR6m+G9ee+bxSr7Tp1oiG1gC48TA4q4Cq7l2sL319vDE6iYkB12gcnCmSKslrc3&#10;CyxcGHlPpzLVSkI4FmihSakvtI5VQx7jJPTEoh3C4DHJOtTaDThKuO/01JiZ9tiyNDTY07qh6rf8&#10;8xby7vP942c/HzfPmTbn0WN5PBytvb/Lry+gEuV0NV+ut07wjRF+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vL8YAAADdAAAADwAAAAAAAAAAAAAAAACYAgAAZHJz&#10;L2Rvd25yZXYueG1sUEsFBgAAAAAEAAQA9QAAAIsDAAAAAA==&#10;" path="m,l55,e" filled="f" strokecolor="#858585" strokeweight=".72pt">
                    <v:path arrowok="t" o:connecttype="custom" o:connectlocs="0,0;55,0" o:connectangles="0,0"/>
                  </v:shape>
                </v:group>
                <v:group id="Group 851" o:spid="_x0000_s1047" style="position:absolute;left:8280;top:-1521;width:55;height:2" coordorigin="8280,-1521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852" o:spid="_x0000_s1048" style="position:absolute;left:8280;top:-1521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Uw8IA&#10;AADdAAAADwAAAGRycy9kb3ducmV2LnhtbERPTWsCMRC9F/wPYQRvNdGDbVejiFIQaaGu4nnYjLuL&#10;m8m6Sd3475tCobd5vM9ZrKJtxJ06XzvWMBkrEMSFMzWXGk7H9+dXED4gG2wck4YHeVgtB08LzIzr&#10;+UD3PJQihbDPUEMVQptJ6YuKLPqxa4kTd3GdxZBgV0rTYZ/CbSOnSs2kxZpTQ4UtbSoqrvm31RA/&#10;vvaf58NLv32LtH30FvPb5ab1aBjXcxCBYvgX/7l3Js1Xagq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tTDwgAAAN0AAAAPAAAAAAAAAAAAAAAAAJgCAABkcnMvZG93&#10;bnJldi54bWxQSwUGAAAAAAQABAD1AAAAhwMAAAAA&#10;" path="m,l55,e" filled="f" strokecolor="#858585" strokeweight=".72pt">
                    <v:path arrowok="t" o:connecttype="custom" o:connectlocs="0,0;55,0" o:connectangles="0,0"/>
                  </v:shape>
                </v:group>
                <v:group id="Group 849" o:spid="_x0000_s1049" style="position:absolute;left:8280;top:-1994;width:55;height:2" coordorigin="8280,-1994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850" o:spid="_x0000_s1050" style="position:absolute;left:8280;top:-1994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pLMMA&#10;AADdAAAADwAAAGRycy9kb3ducmV2LnhtbERP32vCMBB+H/g/hBv4NpPJ0K0ziigDkQmzE5+P5mzL&#10;mkttoo3/vRkM9nYf38+bLaJtxJU6XzvW8DxSIIgLZ2ouNRy+P55eQfiAbLBxTBpu5GExHzzMMDOu&#10;5z1d81CKFMI+Qw1VCG0mpS8qsuhHriVO3Ml1FkOCXSlNh30Kt40cKzWRFmtODRW2tKqo+MkvVkP8&#10;/Nrujvtpv36LtL71FvPz6az18DEu30EEiuFf/OfemDRfqRf4/Sa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/pLMMAAADdAAAADwAAAAAAAAAAAAAAAACYAgAAZHJzL2Rv&#10;d25yZXYueG1sUEsFBgAAAAAEAAQA9QAAAIgDAAAAAA==&#10;" path="m,l55,e" filled="f" strokecolor="#858585" strokeweight=".72pt">
                    <v:path arrowok="t" o:connecttype="custom" o:connectlocs="0,0;55,0" o:connectangles="0,0"/>
                  </v:shape>
                </v:group>
                <v:group id="Group 847" o:spid="_x0000_s1051" style="position:absolute;left:8280;top:-2469;width:55;height:2" coordorigin="8280,-2469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848" o:spid="_x0000_s1052" style="position:absolute;left:8280;top:-2469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SwMQA&#10;AADdAAAADwAAAGRycy9kb3ducmV2LnhtbESPQWvCQBCF74L/YRmhN7OpB6vRVYpSkFJBY+l5yI5J&#10;MDsbs1uz/nu3UPA2w3vvmzfLdTCNuFHnassKXpMUBHFhdc2lgu/Tx3gGwnlkjY1lUnAnB+vVcLDE&#10;TNuej3TLfSkihF2GCirv20xKV1Rk0CW2JY7a2XYGfVy7UuoO+wg3jZyk6VQarDleqLClTUXFJf81&#10;CsLX4XP/c3zrt/NA23tvML+er0q9jML7AoSn4J/m//ROx/qRCH/fxBH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x0sDEAAAA3QAAAA8AAAAAAAAAAAAAAAAAmAIAAGRycy9k&#10;b3ducmV2LnhtbFBLBQYAAAAABAAEAPUAAACJAwAAAAA=&#10;" path="m,l55,e" filled="f" strokecolor="#858585" strokeweight=".72pt">
                    <v:path arrowok="t" o:connecttype="custom" o:connectlocs="0,0;55,0" o:connectangles="0,0"/>
                  </v:shape>
                </v:group>
                <v:group id="Group 845" o:spid="_x0000_s1053" style="position:absolute;left:8280;top:-2944;width:55;height:2" coordorigin="8280,-2944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846" o:spid="_x0000_s1054" style="position:absolute;left:8280;top:-2944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jKcYA&#10;AADdAAAADwAAAGRycy9kb3ducmV2LnhtbESPQUsDMRCF74L/IYzgzSb20OratEiLUKSCXcXzsJnu&#10;Lm4m203spv/eORR6m+G9ee+bxSr7Tp1oiG1gC48TA4q4Cq7l2sL319vDE6iYkB12gcnCmSKslrc3&#10;CyxcGHlPpzLVSkI4FmihSakvtI5VQx7jJPTEoh3C4DHJOtTaDThKuO/01JiZ9tiyNDTY07qh6rf8&#10;8xby7vP942c/HzfPmTbn0WN5PBytvb/Lry+gEuV0NV+ut07wjRFc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LjKcYAAADdAAAADwAAAAAAAAAAAAAAAACYAgAAZHJz&#10;L2Rvd25yZXYueG1sUEsFBgAAAAAEAAQA9QAAAIsDAAAAAA==&#10;" path="m,l55,e" filled="f" strokecolor="#858585" strokeweight=".72pt">
                    <v:path arrowok="t" o:connecttype="custom" o:connectlocs="0,0;55,0" o:connectangles="0,0"/>
                  </v:shape>
                </v:group>
                <v:group id="Group 843" o:spid="_x0000_s1055" style="position:absolute;left:8280;top:-3420;width:55;height:2" coordorigin="8280,-3420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844" o:spid="_x0000_s1056" style="position:absolute;left:8280;top:-3420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58sYA&#10;AADdAAAADwAAAGRycy9kb3ducmV2LnhtbESPQWvCQBCF7wX/wzJCb3VjD7amriIVQUoLNUrPQ3ZM&#10;gtnZmF3N+u87h0JvM7w3732zWCXXqhv1ofFsYDrJQBGX3jZcGTgetk+voEJEtth6JgN3CrBajh4W&#10;mFs/8J5uRayUhHDI0UAdY5drHcqaHIaJ74hFO/neYZS1r7TtcZBw1+rnLJtphw1LQ40dvddUnour&#10;M5A+vz++fvYvw2aeaHMfHBaX08WYx3Fav4GKlOK/+e96ZwU/mwq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158sYAAADdAAAADwAAAAAAAAAAAAAAAACYAgAAZHJz&#10;L2Rvd25yZXYueG1sUEsFBgAAAAAEAAQA9QAAAIsDAAAAAA==&#10;" path="m,l55,e" filled="f" strokecolor="#858585" strokeweight=".72pt">
                    <v:path arrowok="t" o:connecttype="custom" o:connectlocs="0,0;55,0" o:connectangles="0,0"/>
                  </v:shape>
                </v:group>
                <v:group id="Group 841" o:spid="_x0000_s1057" style="position:absolute;left:2436;top:-3420;width:2;height:3377" coordorigin="2436,-3420" coordsize="2,3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842" o:spid="_x0000_s1058" style="position:absolute;left:2436;top:-3420;width:2;height:3377;visibility:visible;mso-wrap-style:square;v-text-anchor:top" coordsize="2,3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S58MA&#10;AADdAAAADwAAAGRycy9kb3ducmV2LnhtbERPTWsCMRC9C/6HMEJvml1Lq2yNYguFYnvRVs/TzbhZ&#10;3EzCJnXXf28Kgrd5vM9ZrHrbiDO1oXasIJ9kIIhLp2uuFPx8v4/nIEJE1tg4JgUXCrBaDgcLLLTr&#10;eEvnXaxECuFQoAIToy+kDKUhi2HiPHHijq61GBNsK6lb7FK4beQ0y56lxZpTg0FPb4bK0+7PKvDd&#10;7+PnIae9mdHm6zjf+NfaPin1MOrXLyAi9fEuvrk/dJqf5VP4/ya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4S58MAAADdAAAADwAAAAAAAAAAAAAAAACYAgAAZHJzL2Rv&#10;d25yZXYueG1sUEsFBgAAAAAEAAQA9QAAAIgDAAAAAA==&#10;" path="m,l,3377e" filled="f" strokecolor="#858585" strokeweight=".72pt">
                    <v:path arrowok="t" o:connecttype="custom" o:connectlocs="0,-3420;0,-43" o:connectangles="0,0"/>
                  </v:shape>
                </v:group>
                <v:group id="Group 839" o:spid="_x0000_s1059" style="position:absolute;left:2381;top:-98;width:5954;height:2" coordorigin="2381,-98" coordsize="5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840" o:spid="_x0000_s1060" style="position:absolute;left:2381;top:-98;width:5954;height:2;visibility:visible;mso-wrap-style:square;v-text-anchor:top" coordsize="5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iocEA&#10;AADdAAAADwAAAGRycy9kb3ducmV2LnhtbERPTWsCMRC9F/wPYQRvNbsipaxGEUEoPQi1vXgbNuNm&#10;cTNZN9FEf70pFHqbx/uc5TrZTtxo8K1jBeW0AEFcO91yo+Dne/f6DsIHZI2dY1JwJw/r1ehliZV2&#10;kb/odgiNyCHsK1RgQugrKX1tyKKfup44cyc3WAwZDo3UA8Ycbjs5K4o3abHl3GCwp62h+ny4WgX9&#10;peRPc29S3D/qmKKcxfnRKjUZp80CRKAU/sV/7g+d5xflHH6/y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6IqHBAAAA3QAAAA8AAAAAAAAAAAAAAAAAmAIAAGRycy9kb3du&#10;cmV2LnhtbFBLBQYAAAAABAAEAPUAAACGAwAAAAA=&#10;" path="m,l5954,e" filled="f" strokecolor="#858585" strokeweight=".72pt">
                    <v:path arrowok="t" o:connecttype="custom" o:connectlocs="0,0;5954,0" o:connectangles="0,0"/>
                  </v:shape>
                </v:group>
                <v:group id="Group 837" o:spid="_x0000_s1061" style="position:absolute;left:2381;top:-650;width:55;height:2" coordorigin="2381,-650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838" o:spid="_x0000_s1062" style="position:absolute;left:2381;top:-650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EHcMA&#10;AADdAAAADwAAAGRycy9kb3ducmV2LnhtbERPTWvCQBC9F/wPywi91Y09WE3dBFEKUlrQWHoesmMS&#10;mp2N2dWs/74rCN7m8T5nmQfTigv1rrGsYDpJQBCXVjdcKfg5fLzMQTiPrLG1TAqu5CDPRk9LTLUd&#10;eE+XwlcihrBLUUHtfZdK6cqaDLqJ7Ygjd7S9QR9hX0nd4xDDTStfk2QmDTYcG2rsaF1T+VecjYLw&#10;tfv8/t2/DZtFoM11MFicjielnsdh9Q7CU/AP8d291XF+Mp3B7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hEHcMAAADdAAAADwAAAAAAAAAAAAAAAACYAgAAZHJzL2Rv&#10;d25yZXYueG1sUEsFBgAAAAAEAAQA9QAAAIgDAAAAAA==&#10;" path="m,l55,e" filled="f" strokecolor="#858585" strokeweight=".72pt">
                    <v:path arrowok="t" o:connecttype="custom" o:connectlocs="0,0;55,0" o:connectangles="0,0"/>
                  </v:shape>
                </v:group>
                <v:group id="Group 835" o:spid="_x0000_s1063" style="position:absolute;left:2381;top:-1204;width:55;height:2" coordorigin="2381,-1204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836" o:spid="_x0000_s1064" style="position:absolute;left:2381;top:-1204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t19MYA&#10;AADdAAAADwAAAGRycy9kb3ducmV2LnhtbESPQWvCQBCF7wX/wzJCb3VjD7amriIVQUoLNUrPQ3ZM&#10;gtnZmF3N+u87h0JvM7w3732zWCXXqhv1ofFsYDrJQBGX3jZcGTgetk+voEJEtth6JgN3CrBajh4W&#10;mFs/8J5uRayUhHDI0UAdY5drHcqaHIaJ74hFO/neYZS1r7TtcZBw1+rnLJtphw1LQ40dvddUnour&#10;M5A+vz++fvYvw2aeaHMfHBaX08WYx3Fav4GKlOK/+e96ZwU/mwq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t19MYAAADdAAAADwAAAAAAAAAAAAAAAACYAgAAZHJz&#10;L2Rvd25yZXYueG1sUEsFBgAAAAAEAAQA9QAAAIsDAAAAAA==&#10;" path="m,l55,e" filled="f" strokecolor="#858585" strokeweight=".72pt">
                    <v:path arrowok="t" o:connecttype="custom" o:connectlocs="0,0;55,0" o:connectangles="0,0"/>
                  </v:shape>
                </v:group>
                <v:group id="Group 833" o:spid="_x0000_s1065" style="position:absolute;left:2381;top:-1759;width:55;height:2" coordorigin="2381,-1759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834" o:spid="_x0000_s1066" style="position:absolute;left:2381;top:-1759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zT8YA&#10;AADdAAAADwAAAGRycy9kb3ducmV2LnhtbESPQWvCQBCF70L/wzKF3nRTD62mriIVoZQKmpaeh+yY&#10;BLOzMbua9d87h0JvM7w3732zWCXXqiv1ofFs4HmSgSIuvW24MvDzvR3PQIWIbLH1TAZuFGC1fBgt&#10;MLd+4ANdi1gpCeGQo4E6xi7XOpQ1OQwT3xGLdvS9wyhrX2nb4yDhrtXTLHvRDhuWhho7eq+pPBUX&#10;ZyB97T93v4fXYTNPtLkNDovz8WzM02Nav4GKlOK/+e/6wwp+NhV++UZ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GzT8YAAADdAAAADwAAAAAAAAAAAAAAAACYAgAAZHJz&#10;L2Rvd25yZXYueG1sUEsFBgAAAAAEAAQA9QAAAIsDAAAAAA==&#10;" path="m,l55,e" filled="f" strokecolor="#858585" strokeweight=".72pt">
                    <v:path arrowok="t" o:connecttype="custom" o:connectlocs="0,0;55,0" o:connectangles="0,0"/>
                  </v:shape>
                </v:group>
                <v:group id="Group 831" o:spid="_x0000_s1067" style="position:absolute;left:2381;top:-2311;width:55;height:2" coordorigin="2381,-2311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832" o:spid="_x0000_s1068" style="position:absolute;left:2381;top:-2311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Io8MA&#10;AADdAAAADwAAAGRycy9kb3ducmV2LnhtbERPS2vCQBC+F/wPywje6sYctE3dSFEKIhZqlJ6H7ORB&#10;s7MxuzXrv+8WCr3Nx/ec9SaYTtxocK1lBYt5AoK4tLrlWsHl/Pb4BMJ5ZI2dZVJwJwebfPKwxkzb&#10;kU90K3wtYgi7DBU03veZlK5syKCb2544cpUdDPoIh1rqAccYbjqZJslSGmw5NjTY07ah8qv4NgrC&#10;8ePw/nlajbvnQLv7aLC4VlelZtPw+gLCU/D/4j/3Xsf5SZr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+Io8MAAADdAAAADwAAAAAAAAAAAAAAAACYAgAAZHJzL2Rv&#10;d25yZXYueG1sUEsFBgAAAAAEAAQA9QAAAIgDAAAAAA==&#10;" path="m,l55,e" filled="f" strokecolor="#858585" strokeweight=".72pt">
                    <v:path arrowok="t" o:connecttype="custom" o:connectlocs="0,0;55,0" o:connectangles="0,0"/>
                  </v:shape>
                </v:group>
                <v:group id="Group 829" o:spid="_x0000_s1069" style="position:absolute;left:2381;top:-2865;width:55;height:2" coordorigin="2381,-2865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830" o:spid="_x0000_s1070" style="position:absolute;left:2381;top:-2865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1TMIA&#10;AADdAAAADwAAAGRycy9kb3ducmV2LnhtbERP32vCMBB+H+x/CDfwTdOJOK1GGRNBZAOt4vPRnG1Z&#10;c6lNtPG/NwNhb/fx/bz5Mpha3Kh1lWUF74MEBHFudcWFguNh3Z+AcB5ZY22ZFNzJwXLx+jLHVNuO&#10;93TLfCFiCLsUFZTeN6mULi/JoBvYhjhyZ9sa9BG2hdQtdjHc1HKYJGNpsOLYUGJDXyXlv9nVKAjf&#10;u+3Paf/RraaBVvfOYHY5X5TqvYXPGQhPwf+Ln+6NjvOT4Qj+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rVMwgAAAN0AAAAPAAAAAAAAAAAAAAAAAJgCAABkcnMvZG93&#10;bnJldi54bWxQSwUGAAAAAAQABAD1AAAAhwMAAAAA&#10;" path="m,l55,e" filled="f" strokecolor="#858585" strokeweight=".72pt">
                    <v:path arrowok="t" o:connecttype="custom" o:connectlocs="0,0;55,0" o:connectangles="0,0"/>
                  </v:shape>
                </v:group>
                <v:group id="Group 827" o:spid="_x0000_s1071" style="position:absolute;left:2381;top:-3420;width:55;height:2" coordorigin="2381,-3420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828" o:spid="_x0000_s1072" style="position:absolute;left:2381;top:-3420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OoMMA&#10;AADdAAAADwAAAGRycy9kb3ducmV2LnhtbERPTWvCQBC9C/6HZYTezEYPtqZugihCKS3UWHoesmMS&#10;mp2N2a1Z/323UPA2j/c5myKYTlxpcK1lBYskBUFcWd1yreDzdJg/gXAeWWNnmRTcyEGRTycbzLQd&#10;+UjX0tcihrDLUEHjfZ9J6aqGDLrE9sSRO9vBoI9wqKUecIzhppPLNF1Jgy3HhgZ72jVUfZc/RkF4&#10;+3h9/zo+jvt1oP1tNFhezhelHmZh+wzCU/B38b/7Rcf56XIFf9/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SOoMMAAADdAAAADwAAAAAAAAAAAAAAAACYAgAAZHJzL2Rv&#10;d25yZXYueG1sUEsFBgAAAAAEAAQA9QAAAIgDAAAAAA==&#10;" path="m,l55,e" filled="f" strokecolor="#858585" strokeweight=".72pt">
                    <v:path arrowok="t" o:connecttype="custom" o:connectlocs="0,0;55,0" o:connectangles="0,0"/>
                  </v:shape>
                </v:group>
                <v:group id="Group 825" o:spid="_x0000_s1073" style="position:absolute;left:3898;top:-98;width:2;height:55" coordorigin="3898,-98" coordsize="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826" o:spid="_x0000_s1074" style="position:absolute;left:3898;top:-98;width:2;height:55;visibility:visible;mso-wrap-style:square;v-text-anchor:top" coordsize="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bccUA&#10;AADdAAAADwAAAGRycy9kb3ducmV2LnhtbESPQW/CMAyF75P4D5GRuI2UCsHWERCahLRpXGD7AVbj&#10;NYXG6ZIMun8/H5C42XrP731ebQbfqQvF1AY2MJsWoIjrYFtuDHx97h6fQKWMbLELTAb+KMFmPXpY&#10;YWXDlQ90OeZGSQinCg24nPtK61Q78pimoScW7TtEj1nW2Ggb8SrhvtNlUSy0x5alwWFPr47q8/HX&#10;G6jnext3H8/L97Y/+aVzyZc/e2Mm42H7AirTkO/m2/WbFfyiFF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VtxxQAAAN0AAAAPAAAAAAAAAAAAAAAAAJgCAABkcnMv&#10;ZG93bnJldi54bWxQSwUGAAAAAAQABAD1AAAAigMAAAAA&#10;" path="m,l,55e" filled="f" strokecolor="#858585" strokeweight=".72pt">
                    <v:path arrowok="t" o:connecttype="custom" o:connectlocs="0,-98;0,-43" o:connectangles="0,0"/>
                  </v:shape>
                </v:group>
                <v:group id="Group 823" o:spid="_x0000_s1075" style="position:absolute;left:5357;top:-98;width:2;height:55" coordorigin="5357,-98" coordsize="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824" o:spid="_x0000_s1076" style="position:absolute;left:5357;top:-98;width:2;height:55;visibility:visible;mso-wrap-style:square;v-text-anchor:top" coordsize="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BqsUA&#10;AADdAAAADwAAAGRycy9kb3ducmV2LnhtbESPzW4CMQyE70h9h8hI3CALRdBuCaiqhERVLvw8gLVx&#10;N9tunG2Swvbt8aESN1sznvm82vS+VReKqQlsYDopQBFXwTZcGziftuMnUCkjW2wDk4E/SrBZPwxW&#10;WNpw5QNdjrlWEsKpRAMu567UOlWOPKZJ6IhF+wzRY5Y11tpGvEq4b/WsKBbaY8PS4LCjN0fV9/HX&#10;G6jmexu3H8/L96b78kvnkp/97I0ZDfvXF1CZ+nw3/1/vrOAXj8Iv38gI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sGqxQAAAN0AAAAPAAAAAAAAAAAAAAAAAJgCAABkcnMv&#10;ZG93bnJldi54bWxQSwUGAAAAAAQABAD1AAAAigMAAAAA&#10;" path="m,l,55e" filled="f" strokecolor="#858585" strokeweight=".72pt">
                    <v:path arrowok="t" o:connecttype="custom" o:connectlocs="0,-98;0,-43" o:connectangles="0,0"/>
                  </v:shape>
                </v:group>
                <v:group id="Group 821" o:spid="_x0000_s1077" style="position:absolute;left:6818;top:-98;width:2;height:55" coordorigin="6818,-98" coordsize="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822" o:spid="_x0000_s1078" style="position:absolute;left:6818;top:-98;width:2;height:55;visibility:visible;mso-wrap-style:square;v-text-anchor:top" coordsize="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6RsMA&#10;AADdAAAADwAAAGRycy9kb3ducmV2LnhtbERP3WrCMBS+H/gO4Qx2N9PV4U/XVEQQJvNmbg9waM6a&#10;anNSk6j17ZeBsLvz8f2ecjnYTlzIh9axgpdxBoK4drrlRsH31+Z5DiJEZI2dY1JwowDLavRQYqHd&#10;lT/pso+NSCEcClRgYuwLKUNtyGIYu544cT/OW4wJ+kZqj9cUbjuZZ9lUWmw5NRjsaW2oPu7PVkH9&#10;utN+87GYbdv+YGfGBJufdko9PQ6rNxCRhvgvvrvfdZqfTXL4+yad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D6RsMAAADdAAAADwAAAAAAAAAAAAAAAACYAgAAZHJzL2Rv&#10;d25yZXYueG1sUEsFBgAAAAAEAAQA9QAAAIgDAAAAAA==&#10;" path="m,l,55e" filled="f" strokecolor="#858585" strokeweight=".72pt">
                    <v:path arrowok="t" o:connecttype="custom" o:connectlocs="0,-98;0,-43" o:connectangles="0,0"/>
                  </v:shape>
                </v:group>
                <v:group id="Group 819" o:spid="_x0000_s1079" style="position:absolute;left:3166;top:-2421;width:4385;height:1154" coordorigin="3166,-2421" coordsize="4385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820" o:spid="_x0000_s1080" style="position:absolute;left:3166;top:-2421;width:4385;height:1154;visibility:visible;mso-wrap-style:square;v-text-anchor:top" coordsize="4385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j28UA&#10;AADdAAAADwAAAGRycy9kb3ducmV2LnhtbESPzW7CMBCE70i8g7VI3MDuD6ikOFGFVNqKEwH1vMTb&#10;JGq8DrGB9O1rJCRuu5qZb2eXWW8bcabO1441PEwVCOLCmZpLDfvd++QFhA/IBhvHpOGPPGTpcLDE&#10;xLgLb+mch1JECPsENVQhtImUvqjIop+6ljhqP66zGOLaldJ0eIlw28hHpebSYs3xQoUtrSoqfvOT&#10;jZSvjyMu7H5d08yqDZXfOzystR6P+rdXEIH6cDff0p8m1ldPz3D9Jo4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PbxQAAAN0AAAAPAAAAAAAAAAAAAAAAAJgCAABkcnMv&#10;ZG93bnJldi54bWxQSwUGAAAAAAQABAD1AAAAigMAAAAA&#10;" path="m,1154l1461,,2923,1137,4384,463e" filled="f" strokecolor="#f9c090" strokeweight="1.44pt">
                    <v:path arrowok="t" o:connecttype="custom" o:connectlocs="0,-1267;1461,-2421;2923,-1284;4384,-1958" o:connectangles="0,0,0,0"/>
                  </v:shape>
                </v:group>
                <v:group id="Group 817" o:spid="_x0000_s1081" style="position:absolute;left:3115;top:-1315;width:100;height:100" coordorigin="3115,-1315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818" o:spid="_x0000_s1082" style="position:absolute;left:3115;top:-1315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5J8AA&#10;AADdAAAADwAAAGRycy9kb3ducmV2LnhtbERPzYrCMBC+L/gOYQRva6qCSDWKWxG8ru4DDM3YBptJ&#10;N0lr9ek3grC3+fh+Z7MbbCN68sE4VjCbZiCIS6cNVwp+LsfPFYgQkTU2jknBgwLstqOPDeba3fmb&#10;+nOsRArhkKOCOsY2lzKUNVkMU9cSJ+7qvMWYoK+k9nhP4baR8yxbSouGU0ONLRU1lbdzZxUU3e/X&#10;w5qVefrDvLj2XF66RVBqMh72axCRhvgvfrtPOs3PFkt4fZNO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D5J8AAAADdAAAADwAAAAAAAAAAAAAAAACYAgAAZHJzL2Rvd25y&#10;ZXYueG1sUEsFBgAAAAAEAAQA9QAAAIUDAAAAAA==&#10;" path="m50,l,100r100,l50,e" fillcolor="#9bba58" stroked="f">
                    <v:path arrowok="t" o:connecttype="custom" o:connectlocs="50,-1315;0,-1215;100,-1215;50,-1315" o:connectangles="0,0,0,0"/>
                  </v:shape>
                </v:group>
                <v:group id="Group 815" o:spid="_x0000_s1083" style="position:absolute;left:3115;top:-1315;width:100;height:100" coordorigin="3115,-1315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816" o:spid="_x0000_s1084" style="position:absolute;left:3115;top:-1315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hWcYA&#10;AADdAAAADwAAAGRycy9kb3ducmV2LnhtbESPQWvCQBCF70L/wzKF3nRTRWlTVynSQsBetFI9Dtlp&#10;EszOht01pv/eORS8zfDevPfNcj24VvUUYuPZwPMkA0VcettwZeDw/Tl+ARUTssXWMxn4owjr1cNo&#10;ibn1V95Rv0+VkhCOORqoU+pyrWNZk8M48R2xaL8+OEyyhkrbgFcJd62eZtlCO2xYGmrsaFNTed5f&#10;nIHiPCv7j9fDMWyLy9cPbk+L+eCNeXoc3t9AJRrS3fx/XVjBz2aCK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IhWcYAAADdAAAADwAAAAAAAAAAAAAAAACYAgAAZHJz&#10;L2Rvd25yZXYueG1sUEsFBgAAAAAEAAQA9QAAAIsDAAAAAA==&#10;" path="m50,r50,100l,100,50,xe" filled="f" strokecolor="#97b853">
                    <v:path arrowok="t" o:connecttype="custom" o:connectlocs="50,-1315;100,-1215;0,-1215;50,-1315" o:connectangles="0,0,0,0"/>
                  </v:shape>
                </v:group>
                <v:group id="Group 813" o:spid="_x0000_s1085" style="position:absolute;left:4577;top:-2469;width:100;height:100" coordorigin="4577,-2469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814" o:spid="_x0000_s1086" style="position:absolute;left:4577;top:-2469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3tcQA&#10;AADdAAAADwAAAGRycy9kb3ducmV2LnhtbESPQW/CMAyF75P2HyIj7TZS2DShQkCs06RdB/wAqzFt&#10;ROOUJC1lv34+TNrN1nt+7/NmN/lOjRSTC2xgMS9AEdfBOm4MnI6fzytQKSNb7AKTgTsl2G0fHzZY&#10;2nDjbxoPuVESwqlEA23Ofal1qlvymOahJxbtHKLHLGtstI14k3Df6WVRvGmPjqWhxZ6qlurLYfAG&#10;quH6fvdu5X7ix7I6j1wfh5dkzNNs2q9BZZryv/nv+ssKfvEq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zt7XEAAAA3QAAAA8AAAAAAAAAAAAAAAAAmAIAAGRycy9k&#10;b3ducmV2LnhtbFBLBQYAAAAABAAEAPUAAACJAwAAAAA=&#10;" path="m50,l,100r100,l50,e" fillcolor="#9bba58" stroked="f">
                    <v:path arrowok="t" o:connecttype="custom" o:connectlocs="50,-2469;0,-2369;100,-2369;50,-2469" o:connectangles="0,0,0,0"/>
                  </v:shape>
                </v:group>
                <v:group id="Group 811" o:spid="_x0000_s1087" style="position:absolute;left:4577;top:-2469;width:100;height:100" coordorigin="4577,-2469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812" o:spid="_x0000_s1088" style="position:absolute;left:4577;top:-2469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lzsMA&#10;AADdAAAADwAAAGRycy9kb3ducmV2LnhtbERPTWvCQBC9F/wPyxR6q5vaVjS6ioiFgF6qoh6H7JgE&#10;s7Nhd43x37tCobd5vM+ZzjtTi5acrywr+OgnIIhzqysuFOx3P+8jED4ga6wtk4I7eZjPei9TTLW9&#10;8S+121CIGMI+RQVlCE0qpc9LMuj7tiGO3Nk6gyFCV0jt8BbDTS0HSTKUBiuODSU2tCwpv2yvRkF2&#10;+czb1Xh/dOvsujng+jT87qxSb6/dYgIiUBf+xX/uTMf5ydcAnt/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xlzsMAAADdAAAADwAAAAAAAAAAAAAAAACYAgAAZHJzL2Rv&#10;d25yZXYueG1sUEsFBgAAAAAEAAQA9QAAAIgDAAAAAA==&#10;" path="m50,r50,100l,100,50,xe" filled="f" strokecolor="#97b853">
                    <v:path arrowok="t" o:connecttype="custom" o:connectlocs="50,-2469;100,-2369;0,-2369;50,-2469" o:connectangles="0,0,0,0"/>
                  </v:shape>
                </v:group>
                <v:group id="Group 809" o:spid="_x0000_s1089" style="position:absolute;left:6038;top:-1331;width:100;height:100" coordorigin="6038,-1331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810" o:spid="_x0000_s1090" style="position:absolute;left:6038;top:-1331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xtsEA&#10;AADdAAAADwAAAGRycy9kb3ducmV2LnhtbERP24rCMBB9X/Afwiz4tqarIlKNsnZZ2FcvHzA0Yxts&#10;Jt0krdWvNwuCb3M411lvB9uInnwwjhV8TjIQxKXThisFp+PPxxJEiMgaG8ek4EYBtpvR2xpz7a68&#10;p/4QK5FCOOSooI6xzaUMZU0Ww8S1xIk7O28xJugrqT1eU7ht5DTLFtKi4dRQY0tFTeXl0FkFRfe3&#10;u1mzNHf/PS3OPZfHbhaUGr8PXysQkYb4Ej/dvzrNz+Zz+P8mnS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IsbbBAAAA3QAAAA8AAAAAAAAAAAAAAAAAmAIAAGRycy9kb3du&#10;cmV2LnhtbFBLBQYAAAAABAAEAPUAAACGAwAAAAA=&#10;" path="m50,l,100r100,l50,e" fillcolor="#9bba58" stroked="f">
                    <v:path arrowok="t" o:connecttype="custom" o:connectlocs="50,-1331;0,-1231;100,-1231;50,-1331" o:connectangles="0,0,0,0"/>
                  </v:shape>
                </v:group>
                <v:group id="Group 807" o:spid="_x0000_s1091" style="position:absolute;left:6038;top:-1331;width:100;height:100" coordorigin="6038,-1331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808" o:spid="_x0000_s1092" style="position:absolute;left:6038;top:-1331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jzcQA&#10;AADdAAAADwAAAGRycy9kb3ducmV2LnhtbERPTWvCQBC9F/wPywi91Y1tDRpdpZQWAnqpFfU4ZMck&#10;mJ0Nu2tM/31XELzN433OYtWbRnTkfG1ZwXiUgCAurK65VLD7/X6ZgvABWWNjmRT8kYfVcvC0wEzb&#10;K/9Qtw2liCHsM1RQhdBmUvqiIoN+ZFviyJ2sMxgidKXUDq8x3DTyNUlSabDm2FBhS58VFeftxSjI&#10;z29F9zXbHdw6v2z2uD6mk94q9TzsP+YgAvXhIb67cx3nJ+8p3L6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Y83EAAAA3QAAAA8AAAAAAAAAAAAAAAAAmAIAAGRycy9k&#10;b3ducmV2LnhtbFBLBQYAAAAABAAEAPUAAACJAwAAAAA=&#10;" path="m50,r50,100l,100,50,xe" filled="f" strokecolor="#97b853">
                    <v:path arrowok="t" o:connecttype="custom" o:connectlocs="50,-1331;100,-1231;0,-1231;50,-1331" o:connectangles="0,0,0,0"/>
                  </v:shape>
                </v:group>
                <v:group id="Group 805" o:spid="_x0000_s1093" style="position:absolute;left:7500;top:-2007;width:100;height:100" coordorigin="7500,-2007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806" o:spid="_x0000_s1094" style="position:absolute;left:7500;top:-200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7s8QA&#10;AADdAAAADwAAAGRycy9kb3ducmV2LnhtbESPQW/CMAyF75P2HyIj7TZS2DShQkCs06RdB/wAqzFt&#10;ROOUJC1lv34+TNrN1nt+7/NmN/lOjRSTC2xgMS9AEdfBOm4MnI6fzytQKSNb7AKTgTsl2G0fHzZY&#10;2nDjbxoPuVESwqlEA23Ofal1qlvymOahJxbtHKLHLGtstI14k3Df6WVRvGmPjqWhxZ6qlurLYfAG&#10;quH6fvdu5X7ix7I6j1wfh5dkzNNs2q9BZZryv/nv+ssKfvEqu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Fu7PEAAAA3QAAAA8AAAAAAAAAAAAAAAAAmAIAAGRycy9k&#10;b3ducmV2LnhtbFBLBQYAAAAABAAEAPUAAACJAwAAAAA=&#10;" path="m50,l,100r100,l50,e" fillcolor="#9bba58" stroked="f">
                    <v:path arrowok="t" o:connecttype="custom" o:connectlocs="50,-2007;0,-1907;100,-1907;50,-2007" o:connectangles="0,0,0,0"/>
                  </v:shape>
                </v:group>
                <v:group id="Group 803" o:spid="_x0000_s1095" style="position:absolute;left:7500;top:-2007;width:100;height:100" coordorigin="7500,-2007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804" o:spid="_x0000_s1096" style="position:absolute;left:7500;top:-200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I/8YA&#10;AADdAAAADwAAAGRycy9kb3ducmV2LnhtbESPQWvCQBCF70L/wzKF3nRTi1KjqxRpIWAvtaIeh+yY&#10;BLOzYXeN6b/vHAq9zfDevPfNajO4VvUUYuPZwPMkA0VcettwZeDw/TF+BRUTssXWMxn4oQib9cNo&#10;hbn1d/6ifp8qJSEcczRQp9TlWseyJodx4jti0S4+OEyyhkrbgHcJd62eZtlcO2xYGmrsaFtTed3f&#10;nIHi+lL274vDKeyK2+cRd+f5bPDGPD0Ob0tQiYb0b/67LqzgZzP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vI/8YAAADdAAAADwAAAAAAAAAAAAAAAACYAgAAZHJz&#10;L2Rvd25yZXYueG1sUEsFBgAAAAAEAAQA9QAAAIsDAAAAAA==&#10;" path="m50,r50,100l,100,50,xe" filled="f" strokecolor="#97b853">
                    <v:path arrowok="t" o:connecttype="custom" o:connectlocs="50,-2007;100,-1907;0,-1907;50,-2007" o:connectangles="0,0,0,0"/>
                  </v:shape>
                </v:group>
                <v:group id="Group 801" o:spid="_x0000_s1097" style="position:absolute;left:3166;top:-3103;width:2923;height:2333" coordorigin="3166,-3103" coordsize="2923,2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802" o:spid="_x0000_s1098" style="position:absolute;left:3166;top:-3103;width:2923;height:2333;visibility:visible;mso-wrap-style:square;v-text-anchor:top" coordsize="2923,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JMcEA&#10;AADdAAAADwAAAGRycy9kb3ducmV2LnhtbERPS2vCQBC+C/0PyxR6042BSIiuIkKwl1Ki7X3Ijkkw&#10;Oxuz2zz+fVco9DYf33N2h8m0YqDeNZYVrFcRCOLS6oYrBV/XfJmCcB5ZY2uZFMzk4LB/Weww03bk&#10;goaLr0QIYZehgtr7LpPSlTUZdCvbEQfuZnuDPsC+krrHMYSbVsZRtJEGGw4NNXZ0qqm8X36MguQc&#10;p43+/LjyXIyP3FXpOHw7pd5ep+MWhKfJ/4v/3O86zI+SGJ7fhB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ViTHBAAAA3QAAAA8AAAAAAAAAAAAAAAAAmAIAAGRycy9kb3du&#10;cmV2LnhtbFBLBQYAAAAABAAEAPUAAACGAwAAAAA=&#10;" path="m,2333l1461,679,2923,e" filled="f" strokecolor="red" strokeweight="1.44pt">
                    <v:path arrowok="t" o:connecttype="custom" o:connectlocs="0,-770;1461,-2424;2923,-3103" o:connectangles="0,0,0"/>
                  </v:shape>
                </v:group>
                <v:group id="Group 798" o:spid="_x0000_s1099" style="position:absolute;left:3115;top:-819;width:100;height:100" coordorigin="3115,-819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800" o:spid="_x0000_s1100" style="position:absolute;left:3115;top:-819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8fsIA&#10;AADdAAAADwAAAGRycy9kb3ducmV2LnhtbERPzWrCQBC+C32HZQQvohulLSW6iigBe9TmAabZSTaY&#10;nU2zmxjf3i0UepuP73e2+9E2YqDO144VrJYJCOLC6ZorBflXtvgA4QOyxsYxKXiQh/3uZbLFVLs7&#10;X2i4hkrEEPYpKjAhtKmUvjBk0S9dSxy50nUWQ4RdJXWH9xhuG7lOkndpsebYYLClo6Hidu2tgvGY&#10;cy9/vP/OTHm6FJ+rOT8ypWbT8bABEWgM/+I/91nH+cnbK/x+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rx+wgAAAN0AAAAPAAAAAAAAAAAAAAAAAJgCAABkcnMvZG93&#10;bnJldi54bWxQSwUGAAAAAAQABAD1AAAAhwMAAAAA&#10;" path="m50,50l,100r100,l50,50e" fillcolor="#8063a1" stroked="f">
                    <v:path arrowok="t" o:connecttype="custom" o:connectlocs="50,-769;0,-719;100,-719;50,-769" o:connectangles="0,0,0,0"/>
                  </v:shape>
                  <v:shape id="Freeform 799" o:spid="_x0000_s1101" style="position:absolute;left:3115;top:-819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Z5cIA&#10;AADdAAAADwAAAGRycy9kb3ducmV2LnhtbERPS2rDMBDdB3IHMYFuQiOnkFJcy6EkGNqlUx9gak0s&#10;U2vkWPInt68Khe7m8b6THRfbiYkG3zpWsN8lIIhrp1tuFFSfxeMLCB+QNXaOScGdPBzz9SrDVLuZ&#10;S5ouoRExhH2KCkwIfSqlrw1Z9DvXE0fu6gaLIcKhkXrAOYbbTj4lybO02HJsMNjTyVD9fRmtguVU&#10;8Shv3n8V5nou64/9lu+FUg+b5e0VRKAl/Iv/3O86zk8OB/j9Jp4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hnlwgAAAN0AAAAPAAAAAAAAAAAAAAAAAJgCAABkcnMvZG93&#10;bnJldi54bWxQSwUGAAAAAAQABAD1AAAAhwMAAAAA&#10;" path="m100,l,,50,50,100,e" fillcolor="#8063a1" stroked="f">
                    <v:path arrowok="t" o:connecttype="custom" o:connectlocs="100,-819;0,-819;50,-769;100,-819" o:connectangles="0,0,0,0"/>
                  </v:shape>
                </v:group>
                <v:group id="Group 796" o:spid="_x0000_s1102" style="position:absolute;left:3115;top:-819;width:100;height:100" coordorigin="3115,-819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797" o:spid="_x0000_s1103" style="position:absolute;left:3115;top:-819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U98QA&#10;AADdAAAADwAAAGRycy9kb3ducmV2LnhtbERPS2vCQBC+F/wPywhepG5UfKWuYqU+rsaCeBuy0ySY&#10;nU2zW037611B6G0+vufMl40pxZVqV1hW0O9FIIhTqwvOFHweN69TEM4jaywtk4JfcrBctF7mGGt7&#10;4wNdE5+JEMIuRgW591UspUtzMuh6tiIO3JetDfoA60zqGm8h3JRyEEVjabDg0JBjReuc0kvyYxTs&#10;hsPZ+7fdyqJ78utke6k+/o5npTrtZvUGwlPj/8VP916H+dFoAo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v1PfEAAAA3QAAAA8AAAAAAAAAAAAAAAAAmAIAAGRycy9k&#10;b3ducmV2LnhtbFBLBQYAAAAABAAEAPUAAACJAwAAAAA=&#10;" path="m100,100l,e" filled="f" strokecolor="#7c5f9f">
                    <v:path arrowok="t" o:connecttype="custom" o:connectlocs="100,-719;0,-819" o:connectangles="0,0"/>
                  </v:shape>
                </v:group>
                <v:group id="Group 794" o:spid="_x0000_s1104" style="position:absolute;left:3115;top:-819;width:100;height:100" coordorigin="3115,-819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795" o:spid="_x0000_s1105" style="position:absolute;left:3115;top:-819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lHsQA&#10;AADdAAAADwAAAGRycy9kb3ducmV2LnhtbERPS2vCQBC+F/wPywheim5UKpq6ioqvq7FQehuyYxLM&#10;zsbsqtFf7xYKvc3H95zpvDGluFHtCssK+r0IBHFqdcGZgq/jpjsG4TyyxtIyKXiQg/ms9TbFWNs7&#10;H+iW+EyEEHYxKsi9r2IpXZqTQdezFXHgTrY26AOsM6lrvIdwU8pBFI2kwYJDQ44VrXJKz8nVKNgN&#10;h5PlxW5l8f7tV8n2XK2fxx+lOu1m8QnCU+P/xX/uvQ7zo48J/H4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85R7EAAAA3QAAAA8AAAAAAAAAAAAAAAAAmAIAAGRycy9k&#10;b3ducmV2LnhtbFBLBQYAAAAABAAEAPUAAACJAwAAAAA=&#10;" path="m,100l100,e" filled="f" strokecolor="#7c5f9f">
                    <v:path arrowok="t" o:connecttype="custom" o:connectlocs="0,-719;100,-819" o:connectangles="0,0"/>
                  </v:shape>
                </v:group>
                <v:group id="Group 791" o:spid="_x0000_s1106" style="position:absolute;left:4577;top:-2473;width:100;height:100" coordorigin="4577,-2473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793" o:spid="_x0000_s1107" style="position:absolute;left:4577;top:-2473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3VW74A&#10;AADdAAAADwAAAGRycy9kb3ducmV2LnhtbERPy6rCMBDdC/5DGMGNaFoXItUoohR06eMDxmZsis2k&#10;NlHr3xvhwt3N4Txnue5sLV7U+sqxgnSSgCAunK64VHA55+M5CB+QNdaOScGHPKxX/d4SM+3efKTX&#10;KZQihrDPUIEJocmk9IUhi37iGuLI3VxrMUTYllK3+I7htpbTJJlJixXHBoMNbQ0V99PTKui2F37K&#10;h/fX3Nx2x+KQjviTKzUcdJsFiEBd+Bf/ufc6zk9mKfy+iSfI1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M91Vu+AAAA3QAAAA8AAAAAAAAAAAAAAAAAmAIAAGRycy9kb3ducmV2&#10;LnhtbFBLBQYAAAAABAAEAPUAAACDAwAAAAA=&#10;" path="m50,50l,100r100,l50,50e" fillcolor="#8063a1" stroked="f">
                    <v:path arrowok="t" o:connecttype="custom" o:connectlocs="50,-2423;0,-2373;100,-2373;50,-2423" o:connectangles="0,0,0,0"/>
                  </v:shape>
                  <v:shape id="Freeform 792" o:spid="_x0000_s1108" style="position:absolute;left:4577;top:-2473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9LLL0A&#10;AADdAAAADwAAAGRycy9kb3ducmV2LnhtbERPSwrCMBDdC94hjOBGNNWFSDWKKAVd+jnA2IxNsZnU&#10;Jmq9vREEd/N431msWluJJzW+dKxgPEpAEOdOl1woOJ+y4QyED8gaK8ek4E0eVstuZ4Gpdi8+0PMY&#10;ChFD2KeowIRQp1L63JBFP3I1ceSurrEYImwKqRt8xXBbyUmSTKXFkmODwZo2hvLb8WEVtJszP+Td&#10;+0tmrttDvh8P+J0p1e+16zmIQG34i3/unY7zk+kEvt/EE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+9LLL0AAADdAAAADwAAAAAAAAAAAAAAAACYAgAAZHJzL2Rvd25yZXYu&#10;eG1sUEsFBgAAAAAEAAQA9QAAAIIDAAAAAA==&#10;" path="m100,l,,50,50,100,e" fillcolor="#8063a1" stroked="f">
                    <v:path arrowok="t" o:connecttype="custom" o:connectlocs="100,-2473;0,-2473;50,-2423;100,-2473" o:connectangles="0,0,0,0"/>
                  </v:shape>
                </v:group>
                <v:group id="Group 789" o:spid="_x0000_s1109" style="position:absolute;left:4577;top:-2473;width:100;height:100" coordorigin="4577,-2473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790" o:spid="_x0000_s1110" style="position:absolute;left:4577;top:-2473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APcQA&#10;AADdAAAADwAAAGRycy9kb3ducmV2LnhtbERPS2vCQBC+C/6HZQQvohsfiI2uomKtV2Oh9DZkxySY&#10;nY3ZVdP++m5B8DYf33MWq8aU4k61KywrGA4iEMSp1QVnCj5P7/0ZCOeRNZaWScEPOVgt260Fxto+&#10;+Ej3xGcihLCLUUHufRVL6dKcDLqBrYgDd7a1QR9gnUld4yOEm1KOomgqDRYcGnKsaJtTekluRsHH&#10;ePy2udq9LHpffpvsL9Xu9/StVLfTrOcgPDX+JX66DzrMj6YT+P8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RgD3EAAAA3QAAAA8AAAAAAAAAAAAAAAAAmAIAAGRycy9k&#10;b3ducmV2LnhtbFBLBQYAAAAABAAEAPUAAACJAwAAAAA=&#10;" path="m100,100l,e" filled="f" strokecolor="#7c5f9f">
                    <v:path arrowok="t" o:connecttype="custom" o:connectlocs="100,-2373;0,-2473" o:connectangles="0,0"/>
                  </v:shape>
                </v:group>
                <v:group id="Group 787" o:spid="_x0000_s1111" style="position:absolute;left:4577;top:-2473;width:100;height:100" coordorigin="4577,-2473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788" o:spid="_x0000_s1112" style="position:absolute;left:4577;top:-2473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70cQA&#10;AADdAAAADwAAAGRycy9kb3ducmV2LnhtbERPTWvCQBC9C/6HZYRepG6qEGx0IyrW9tpEKL0N2TEJ&#10;yc6m2a2m/fWuUOhtHu9z1pvBtOJCvastK3iaRSCIC6trLhWc8pfHJQjnkTW2lknBDznYpOPRGhNt&#10;r/xOl8yXIoSwS1BB5X2XSOmKigy6me2IA3e2vUEfYF9K3eM1hJtWzqMolgZrDg0VdrSvqGiyb6Pg&#10;dbF43n3Zo6ynH36fHZvu8Jt/KvUwGbYrEJ4G/y/+c7/pMD+KY7h/E06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u9HEAAAA3QAAAA8AAAAAAAAAAAAAAAAAmAIAAGRycy9k&#10;b3ducmV2LnhtbFBLBQYAAAAABAAEAPUAAACJAwAAAAA=&#10;" path="m,100l100,e" filled="f" strokecolor="#7c5f9f">
                    <v:path arrowok="t" o:connecttype="custom" o:connectlocs="0,-2373;100,-2473" o:connectangles="0,0"/>
                  </v:shape>
                </v:group>
                <v:group id="Group 784" o:spid="_x0000_s1113" style="position:absolute;left:6038;top:-3152;width:100;height:100" coordorigin="6038,-3152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786" o:spid="_x0000_s1114" style="position:absolute;left:6038;top:-315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8xsIA&#10;AADdAAAADwAAAGRycy9kb3ducmV2LnhtbESPwY7CMAxE70j8Q2SkvSBI4YBWXQJCoEpwhOUDvI1p&#10;KhqnNAHK368PSNxszXjmebnufaMe1MU6sIHZNANFXAZbc2Xg/FtMvkHFhGyxCUwGXhRhvRoOlpjb&#10;8OQjPU6pUhLCMUcDLqU21zqWjjzGaWiJRbuEzmOStau07fAp4b7R8yxbaI81S4PDlraOyuvp7g30&#10;2zPf9S3Gv8JddsfyMBvzqzDma9RvfkAl6tPH/L7eW8HPFoIr38gI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3zGwgAAAN0AAAAPAAAAAAAAAAAAAAAAAJgCAABkcnMvZG93&#10;bnJldi54bWxQSwUGAAAAAAQABAD1AAAAhwMAAAAA&#10;" path="m50,50l,100r100,l50,50e" fillcolor="#8063a1" stroked="f">
                    <v:path arrowok="t" o:connecttype="custom" o:connectlocs="50,-3102;0,-3052;100,-3052;50,-3102" o:connectangles="0,0,0,0"/>
                  </v:shape>
                  <v:shape id="Freeform 785" o:spid="_x0000_s1115" style="position:absolute;left:6038;top:-315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ZXcIA&#10;AADdAAAADwAAAGRycy9kb3ducmV2LnhtbERPS2rDMBDdB3IHMYFuQiOni9C6lkNJMLRLpz7A1JpY&#10;ptbIseRPbl8VCt3N430nOy62ExMNvnWsYL9LQBDXTrfcKKg+i8dnED4ga+wck4I7eTjm61WGqXYz&#10;lzRdQiNiCPsUFZgQ+lRKXxuy6HeuJ47c1Q0WQ4RDI/WAcwy3nXxKkoO02HJsMNjTyVD9fRmtguVU&#10;8Shv3n8V5nou64/9lu+FUg+b5e0VRKAl/Iv/3O86zk8OL/D7TTxB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9ldwgAAAN0AAAAPAAAAAAAAAAAAAAAAAJgCAABkcnMvZG93&#10;bnJldi54bWxQSwUGAAAAAAQABAD1AAAAhwMAAAAA&#10;" path="m100,l,,50,50,100,e" fillcolor="#8063a1" stroked="f">
                    <v:path arrowok="t" o:connecttype="custom" o:connectlocs="100,-3152;0,-3152;50,-3102;100,-3152" o:connectangles="0,0,0,0"/>
                  </v:shape>
                </v:group>
                <v:group id="Group 782" o:spid="_x0000_s1116" style="position:absolute;left:6038;top:-3152;width:100;height:100" coordorigin="6038,-3152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783" o:spid="_x0000_s1117" style="position:absolute;left:6038;top:-315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1eMUA&#10;AADdAAAADwAAAGRycy9kb3ducmV2LnhtbERPTWvCQBC9C/0PyxR6kbqxgq2pG7HSWq9NBPE2ZKdJ&#10;SHY2Zrca/fVdQfA2j/c580VvGnGkzlWWFYxHEQji3OqKCwXb7Ov5DYTzyBoby6TgTA4WycNgjrG2&#10;J/6hY+oLEULYxaig9L6NpXR5SQbdyLbEgfu1nUEfYFdI3eEphJtGvkTRVBqsODSU2NKqpLxO/4yC&#10;78lk9nGwa1kNd36Vruv285LtlXp67JfvIDz1/i6+uTc6zI9ex3D9Jpwg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7V4xQAAAN0AAAAPAAAAAAAAAAAAAAAAAJgCAABkcnMv&#10;ZG93bnJldi54bWxQSwUGAAAAAAQABAD1AAAAigMAAAAA&#10;" path="m100,100l,e" filled="f" strokecolor="#7c5f9f">
                    <v:path arrowok="t" o:connecttype="custom" o:connectlocs="100,-3052;0,-3152" o:connectangles="0,0"/>
                  </v:shape>
                </v:group>
                <v:group id="Group 780" o:spid="_x0000_s1118" style="position:absolute;left:6038;top:-3152;width:100;height:100" coordorigin="6038,-3152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781" o:spid="_x0000_s1119" style="position:absolute;left:6038;top:-315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OlMQA&#10;AADdAAAADwAAAGRycy9kb3ducmV2LnhtbERPS2vCQBC+F/wPywheSt1ooNroKio+em0sFG9DdkyC&#10;2dmYXTX6691Cobf5+J4znbemEldqXGlZwaAfgSDOrC45V/C937yNQTiPrLGyTAru5GA+67xMMdH2&#10;xl90TX0uQgi7BBUU3teJlC4ryKDr25o4cEfbGPQBNrnUDd5CuKnkMIrepcGSQ0OBNa0Kyk7pxSjY&#10;xfHH8my3snz98at0e6rXj/1BqV63XUxAeGr9v/jP/anD/GgUw+834QQ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hjpTEAAAA3QAAAA8AAAAAAAAAAAAAAAAAmAIAAGRycy9k&#10;b3ducmV2LnhtbFBLBQYAAAAABAAEAPUAAACJAwAAAAA=&#10;" path="m,100l100,e" filled="f" strokecolor="#7c5f9f">
                    <v:path arrowok="t" o:connecttype="custom" o:connectlocs="0,-3052;100,-315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</w:rPr>
        <w:t>ắ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3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</w:rPr>
        <w:t>ạ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ab/>
        <w:t>H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ò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Bì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position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</w:rPr>
        <w:t>ê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position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n</w:t>
      </w:r>
    </w:p>
    <w:p w:rsidR="0097454B" w:rsidRDefault="0097454B">
      <w:pPr>
        <w:spacing w:before="9" w:after="0" w:line="180" w:lineRule="exact"/>
        <w:rPr>
          <w:sz w:val="18"/>
          <w:szCs w:val="18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Graph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2: VCT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utc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om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period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10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 w:rsidR="000665F8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2014</w:t>
      </w: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665F8" w:rsidRDefault="000665F8">
      <w:pPr>
        <w:spacing w:before="26" w:after="0" w:line="240" w:lineRule="auto"/>
        <w:ind w:left="2096" w:right="-2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0665F8" w:rsidRDefault="000665F8">
      <w:pPr>
        <w:spacing w:after="0" w:line="200" w:lineRule="exact"/>
        <w:rPr>
          <w:sz w:val="20"/>
          <w:szCs w:val="20"/>
        </w:rPr>
      </w:pPr>
    </w:p>
    <w:p w:rsidR="000665F8" w:rsidRDefault="000665F8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9" w:after="0" w:line="200" w:lineRule="exact"/>
        <w:rPr>
          <w:sz w:val="20"/>
          <w:szCs w:val="20"/>
        </w:rPr>
      </w:pPr>
    </w:p>
    <w:p w:rsidR="0097454B" w:rsidRDefault="00764783">
      <w:pPr>
        <w:spacing w:after="0" w:line="293" w:lineRule="exact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054B423E" wp14:editId="3338F0BB">
                <wp:simplePos x="0" y="0"/>
                <wp:positionH relativeFrom="page">
                  <wp:posOffset>991235</wp:posOffset>
                </wp:positionH>
                <wp:positionV relativeFrom="paragraph">
                  <wp:posOffset>226695</wp:posOffset>
                </wp:positionV>
                <wp:extent cx="6052820" cy="4328795"/>
                <wp:effectExtent l="635" t="7620" r="4445" b="6985"/>
                <wp:wrapNone/>
                <wp:docPr id="585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2820" cy="4328795"/>
                          <a:chOff x="1561" y="357"/>
                          <a:chExt cx="9532" cy="6817"/>
                        </a:xfrm>
                      </wpg:grpSpPr>
                      <wpg:grpSp>
                        <wpg:cNvPr id="586" name="Group 777"/>
                        <wpg:cNvGrpSpPr>
                          <a:grpSpLocks/>
                        </wpg:cNvGrpSpPr>
                        <wpg:grpSpPr bwMode="auto">
                          <a:xfrm>
                            <a:off x="1584" y="368"/>
                            <a:ext cx="9484" cy="2"/>
                            <a:chOff x="1584" y="368"/>
                            <a:chExt cx="9484" cy="2"/>
                          </a:xfrm>
                        </wpg:grpSpPr>
                        <wps:wsp>
                          <wps:cNvPr id="587" name="Freeform 778"/>
                          <wps:cNvSpPr>
                            <a:spLocks/>
                          </wps:cNvSpPr>
                          <wps:spPr bwMode="auto">
                            <a:xfrm>
                              <a:off x="1584" y="368"/>
                              <a:ext cx="9484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484"/>
                                <a:gd name="T2" fmla="+- 0 11068 1584"/>
                                <a:gd name="T3" fmla="*/ T2 w 9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4">
                                  <a:moveTo>
                                    <a:pt x="0" y="0"/>
                                  </a:moveTo>
                                  <a:lnTo>
                                    <a:pt x="948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775"/>
                        <wpg:cNvGrpSpPr>
                          <a:grpSpLocks/>
                        </wpg:cNvGrpSpPr>
                        <wpg:grpSpPr bwMode="auto">
                          <a:xfrm>
                            <a:off x="1594" y="377"/>
                            <a:ext cx="2" cy="6777"/>
                            <a:chOff x="1594" y="377"/>
                            <a:chExt cx="2" cy="6777"/>
                          </a:xfrm>
                        </wpg:grpSpPr>
                        <wps:wsp>
                          <wps:cNvPr id="589" name="Freeform 776"/>
                          <wps:cNvSpPr>
                            <a:spLocks/>
                          </wps:cNvSpPr>
                          <wps:spPr bwMode="auto">
                            <a:xfrm>
                              <a:off x="1594" y="377"/>
                              <a:ext cx="2" cy="6777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6777"/>
                                <a:gd name="T2" fmla="+- 0 7154 377"/>
                                <a:gd name="T3" fmla="*/ 7154 h 6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7">
                                  <a:moveTo>
                                    <a:pt x="0" y="0"/>
                                  </a:moveTo>
                                  <a:lnTo>
                                    <a:pt x="0" y="677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773"/>
                        <wpg:cNvGrpSpPr>
                          <a:grpSpLocks/>
                        </wpg:cNvGrpSpPr>
                        <wpg:grpSpPr bwMode="auto">
                          <a:xfrm>
                            <a:off x="3442" y="377"/>
                            <a:ext cx="2" cy="6777"/>
                            <a:chOff x="3442" y="377"/>
                            <a:chExt cx="2" cy="6777"/>
                          </a:xfrm>
                        </wpg:grpSpPr>
                        <wps:wsp>
                          <wps:cNvPr id="591" name="Freeform 774"/>
                          <wps:cNvSpPr>
                            <a:spLocks/>
                          </wps:cNvSpPr>
                          <wps:spPr bwMode="auto">
                            <a:xfrm>
                              <a:off x="3442" y="377"/>
                              <a:ext cx="2" cy="6777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6777"/>
                                <a:gd name="T2" fmla="+- 0 7154 377"/>
                                <a:gd name="T3" fmla="*/ 7154 h 6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7">
                                  <a:moveTo>
                                    <a:pt x="0" y="0"/>
                                  </a:moveTo>
                                  <a:lnTo>
                                    <a:pt x="0" y="677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771"/>
                        <wpg:cNvGrpSpPr>
                          <a:grpSpLocks/>
                        </wpg:cNvGrpSpPr>
                        <wpg:grpSpPr bwMode="auto">
                          <a:xfrm>
                            <a:off x="4537" y="377"/>
                            <a:ext cx="2" cy="6777"/>
                            <a:chOff x="4537" y="377"/>
                            <a:chExt cx="2" cy="6777"/>
                          </a:xfrm>
                        </wpg:grpSpPr>
                        <wps:wsp>
                          <wps:cNvPr id="593" name="Freeform 772"/>
                          <wps:cNvSpPr>
                            <a:spLocks/>
                          </wps:cNvSpPr>
                          <wps:spPr bwMode="auto">
                            <a:xfrm>
                              <a:off x="4537" y="377"/>
                              <a:ext cx="2" cy="6777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6777"/>
                                <a:gd name="T2" fmla="+- 0 7154 377"/>
                                <a:gd name="T3" fmla="*/ 7154 h 6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7">
                                  <a:moveTo>
                                    <a:pt x="0" y="0"/>
                                  </a:moveTo>
                                  <a:lnTo>
                                    <a:pt x="0" y="677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769"/>
                        <wpg:cNvGrpSpPr>
                          <a:grpSpLocks/>
                        </wpg:cNvGrpSpPr>
                        <wpg:grpSpPr bwMode="auto">
                          <a:xfrm>
                            <a:off x="5672" y="377"/>
                            <a:ext cx="2" cy="6777"/>
                            <a:chOff x="5672" y="377"/>
                            <a:chExt cx="2" cy="6777"/>
                          </a:xfrm>
                        </wpg:grpSpPr>
                        <wps:wsp>
                          <wps:cNvPr id="595" name="Freeform 770"/>
                          <wps:cNvSpPr>
                            <a:spLocks/>
                          </wps:cNvSpPr>
                          <wps:spPr bwMode="auto">
                            <a:xfrm>
                              <a:off x="5672" y="377"/>
                              <a:ext cx="2" cy="6777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6777"/>
                                <a:gd name="T2" fmla="+- 0 7154 377"/>
                                <a:gd name="T3" fmla="*/ 7154 h 6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7">
                                  <a:moveTo>
                                    <a:pt x="0" y="0"/>
                                  </a:moveTo>
                                  <a:lnTo>
                                    <a:pt x="0" y="677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767"/>
                        <wpg:cNvGrpSpPr>
                          <a:grpSpLocks/>
                        </wpg:cNvGrpSpPr>
                        <wpg:grpSpPr bwMode="auto">
                          <a:xfrm>
                            <a:off x="6909" y="377"/>
                            <a:ext cx="2" cy="6777"/>
                            <a:chOff x="6909" y="377"/>
                            <a:chExt cx="2" cy="6777"/>
                          </a:xfrm>
                        </wpg:grpSpPr>
                        <wps:wsp>
                          <wps:cNvPr id="597" name="Freeform 768"/>
                          <wps:cNvSpPr>
                            <a:spLocks/>
                          </wps:cNvSpPr>
                          <wps:spPr bwMode="auto">
                            <a:xfrm>
                              <a:off x="6909" y="377"/>
                              <a:ext cx="2" cy="6777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6777"/>
                                <a:gd name="T2" fmla="+- 0 7154 377"/>
                                <a:gd name="T3" fmla="*/ 7154 h 6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7">
                                  <a:moveTo>
                                    <a:pt x="0" y="0"/>
                                  </a:moveTo>
                                  <a:lnTo>
                                    <a:pt x="0" y="677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765"/>
                        <wpg:cNvGrpSpPr>
                          <a:grpSpLocks/>
                        </wpg:cNvGrpSpPr>
                        <wpg:grpSpPr bwMode="auto">
                          <a:xfrm>
                            <a:off x="8507" y="377"/>
                            <a:ext cx="2" cy="6777"/>
                            <a:chOff x="8507" y="377"/>
                            <a:chExt cx="2" cy="6777"/>
                          </a:xfrm>
                        </wpg:grpSpPr>
                        <wps:wsp>
                          <wps:cNvPr id="599" name="Freeform 766"/>
                          <wps:cNvSpPr>
                            <a:spLocks/>
                          </wps:cNvSpPr>
                          <wps:spPr bwMode="auto">
                            <a:xfrm>
                              <a:off x="8507" y="377"/>
                              <a:ext cx="2" cy="6777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6777"/>
                                <a:gd name="T2" fmla="+- 0 7154 377"/>
                                <a:gd name="T3" fmla="*/ 7154 h 6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7">
                                  <a:moveTo>
                                    <a:pt x="0" y="0"/>
                                  </a:moveTo>
                                  <a:lnTo>
                                    <a:pt x="0" y="677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763"/>
                        <wpg:cNvGrpSpPr>
                          <a:grpSpLocks/>
                        </wpg:cNvGrpSpPr>
                        <wpg:grpSpPr bwMode="auto">
                          <a:xfrm>
                            <a:off x="9784" y="377"/>
                            <a:ext cx="2" cy="6777"/>
                            <a:chOff x="9784" y="377"/>
                            <a:chExt cx="2" cy="6777"/>
                          </a:xfrm>
                        </wpg:grpSpPr>
                        <wps:wsp>
                          <wps:cNvPr id="601" name="Freeform 764"/>
                          <wps:cNvSpPr>
                            <a:spLocks/>
                          </wps:cNvSpPr>
                          <wps:spPr bwMode="auto">
                            <a:xfrm>
                              <a:off x="9784" y="377"/>
                              <a:ext cx="2" cy="6777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6777"/>
                                <a:gd name="T2" fmla="+- 0 7154 377"/>
                                <a:gd name="T3" fmla="*/ 7154 h 6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7">
                                  <a:moveTo>
                                    <a:pt x="0" y="0"/>
                                  </a:moveTo>
                                  <a:lnTo>
                                    <a:pt x="0" y="677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761"/>
                        <wpg:cNvGrpSpPr>
                          <a:grpSpLocks/>
                        </wpg:cNvGrpSpPr>
                        <wpg:grpSpPr bwMode="auto">
                          <a:xfrm>
                            <a:off x="11059" y="377"/>
                            <a:ext cx="2" cy="6777"/>
                            <a:chOff x="11059" y="377"/>
                            <a:chExt cx="2" cy="6777"/>
                          </a:xfrm>
                        </wpg:grpSpPr>
                        <wps:wsp>
                          <wps:cNvPr id="603" name="Freeform 762"/>
                          <wps:cNvSpPr>
                            <a:spLocks/>
                          </wps:cNvSpPr>
                          <wps:spPr bwMode="auto">
                            <a:xfrm>
                              <a:off x="11059" y="377"/>
                              <a:ext cx="2" cy="6777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6777"/>
                                <a:gd name="T2" fmla="+- 0 7154 377"/>
                                <a:gd name="T3" fmla="*/ 7154 h 6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7">
                                  <a:moveTo>
                                    <a:pt x="0" y="0"/>
                                  </a:moveTo>
                                  <a:lnTo>
                                    <a:pt x="0" y="677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759"/>
                        <wpg:cNvGrpSpPr>
                          <a:grpSpLocks/>
                        </wpg:cNvGrpSpPr>
                        <wpg:grpSpPr bwMode="auto">
                          <a:xfrm>
                            <a:off x="1604" y="1112"/>
                            <a:ext cx="1829" cy="180"/>
                            <a:chOff x="1604" y="1112"/>
                            <a:chExt cx="1829" cy="180"/>
                          </a:xfrm>
                        </wpg:grpSpPr>
                        <wps:wsp>
                          <wps:cNvPr id="605" name="Freeform 760"/>
                          <wps:cNvSpPr>
                            <a:spLocks/>
                          </wps:cNvSpPr>
                          <wps:spPr bwMode="auto">
                            <a:xfrm>
                              <a:off x="1604" y="1112"/>
                              <a:ext cx="1829" cy="180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1829"/>
                                <a:gd name="T2" fmla="+- 0 1292 1112"/>
                                <a:gd name="T3" fmla="*/ 1292 h 180"/>
                                <a:gd name="T4" fmla="+- 0 3432 1604"/>
                                <a:gd name="T5" fmla="*/ T4 w 1829"/>
                                <a:gd name="T6" fmla="+- 0 1292 1112"/>
                                <a:gd name="T7" fmla="*/ 1292 h 180"/>
                                <a:gd name="T8" fmla="+- 0 3432 1604"/>
                                <a:gd name="T9" fmla="*/ T8 w 1829"/>
                                <a:gd name="T10" fmla="+- 0 1112 1112"/>
                                <a:gd name="T11" fmla="*/ 1112 h 180"/>
                                <a:gd name="T12" fmla="+- 0 1604 1604"/>
                                <a:gd name="T13" fmla="*/ T12 w 1829"/>
                                <a:gd name="T14" fmla="+- 0 1112 1112"/>
                                <a:gd name="T15" fmla="*/ 1112 h 180"/>
                                <a:gd name="T16" fmla="+- 0 1604 1604"/>
                                <a:gd name="T17" fmla="*/ T16 w 1829"/>
                                <a:gd name="T18" fmla="+- 0 1292 1112"/>
                                <a:gd name="T19" fmla="*/ 129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9" h="180">
                                  <a:moveTo>
                                    <a:pt x="0" y="180"/>
                                  </a:moveTo>
                                  <a:lnTo>
                                    <a:pt x="1828" y="180"/>
                                  </a:lnTo>
                                  <a:lnTo>
                                    <a:pt x="18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757"/>
                        <wpg:cNvGrpSpPr>
                          <a:grpSpLocks/>
                        </wpg:cNvGrpSpPr>
                        <wpg:grpSpPr bwMode="auto">
                          <a:xfrm>
                            <a:off x="1604" y="1292"/>
                            <a:ext cx="98" cy="1135"/>
                            <a:chOff x="1604" y="1292"/>
                            <a:chExt cx="98" cy="1135"/>
                          </a:xfrm>
                        </wpg:grpSpPr>
                        <wps:wsp>
                          <wps:cNvPr id="607" name="Freeform 758"/>
                          <wps:cNvSpPr>
                            <a:spLocks/>
                          </wps:cNvSpPr>
                          <wps:spPr bwMode="auto">
                            <a:xfrm>
                              <a:off x="1604" y="1292"/>
                              <a:ext cx="98" cy="1135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98"/>
                                <a:gd name="T2" fmla="+- 0 2427 1292"/>
                                <a:gd name="T3" fmla="*/ 2427 h 1135"/>
                                <a:gd name="T4" fmla="+- 0 1702 1604"/>
                                <a:gd name="T5" fmla="*/ T4 w 98"/>
                                <a:gd name="T6" fmla="+- 0 2427 1292"/>
                                <a:gd name="T7" fmla="*/ 2427 h 1135"/>
                                <a:gd name="T8" fmla="+- 0 1702 1604"/>
                                <a:gd name="T9" fmla="*/ T8 w 98"/>
                                <a:gd name="T10" fmla="+- 0 1292 1292"/>
                                <a:gd name="T11" fmla="*/ 1292 h 1135"/>
                                <a:gd name="T12" fmla="+- 0 1604 1604"/>
                                <a:gd name="T13" fmla="*/ T12 w 98"/>
                                <a:gd name="T14" fmla="+- 0 1292 1292"/>
                                <a:gd name="T15" fmla="*/ 1292 h 1135"/>
                                <a:gd name="T16" fmla="+- 0 1604 1604"/>
                                <a:gd name="T17" fmla="*/ T16 w 98"/>
                                <a:gd name="T18" fmla="+- 0 2427 1292"/>
                                <a:gd name="T19" fmla="*/ 2427 h 1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35">
                                  <a:moveTo>
                                    <a:pt x="0" y="1135"/>
                                  </a:moveTo>
                                  <a:lnTo>
                                    <a:pt x="98" y="113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5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755"/>
                        <wpg:cNvGrpSpPr>
                          <a:grpSpLocks/>
                        </wpg:cNvGrpSpPr>
                        <wpg:grpSpPr bwMode="auto">
                          <a:xfrm>
                            <a:off x="3334" y="1292"/>
                            <a:ext cx="98" cy="1135"/>
                            <a:chOff x="3334" y="1292"/>
                            <a:chExt cx="98" cy="1135"/>
                          </a:xfrm>
                        </wpg:grpSpPr>
                        <wps:wsp>
                          <wps:cNvPr id="609" name="Freeform 756"/>
                          <wps:cNvSpPr>
                            <a:spLocks/>
                          </wps:cNvSpPr>
                          <wps:spPr bwMode="auto">
                            <a:xfrm>
                              <a:off x="3334" y="1292"/>
                              <a:ext cx="98" cy="1135"/>
                            </a:xfrm>
                            <a:custGeom>
                              <a:avLst/>
                              <a:gdLst>
                                <a:gd name="T0" fmla="+- 0 3334 3334"/>
                                <a:gd name="T1" fmla="*/ T0 w 98"/>
                                <a:gd name="T2" fmla="+- 0 2427 1292"/>
                                <a:gd name="T3" fmla="*/ 2427 h 1135"/>
                                <a:gd name="T4" fmla="+- 0 3432 3334"/>
                                <a:gd name="T5" fmla="*/ T4 w 98"/>
                                <a:gd name="T6" fmla="+- 0 2427 1292"/>
                                <a:gd name="T7" fmla="*/ 2427 h 1135"/>
                                <a:gd name="T8" fmla="+- 0 3432 3334"/>
                                <a:gd name="T9" fmla="*/ T8 w 98"/>
                                <a:gd name="T10" fmla="+- 0 1292 1292"/>
                                <a:gd name="T11" fmla="*/ 1292 h 1135"/>
                                <a:gd name="T12" fmla="+- 0 3334 3334"/>
                                <a:gd name="T13" fmla="*/ T12 w 98"/>
                                <a:gd name="T14" fmla="+- 0 1292 1292"/>
                                <a:gd name="T15" fmla="*/ 1292 h 1135"/>
                                <a:gd name="T16" fmla="+- 0 3334 3334"/>
                                <a:gd name="T17" fmla="*/ T16 w 98"/>
                                <a:gd name="T18" fmla="+- 0 2427 1292"/>
                                <a:gd name="T19" fmla="*/ 2427 h 1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35">
                                  <a:moveTo>
                                    <a:pt x="0" y="1135"/>
                                  </a:moveTo>
                                  <a:lnTo>
                                    <a:pt x="98" y="113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5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753"/>
                        <wpg:cNvGrpSpPr>
                          <a:grpSpLocks/>
                        </wpg:cNvGrpSpPr>
                        <wpg:grpSpPr bwMode="auto">
                          <a:xfrm>
                            <a:off x="1604" y="2427"/>
                            <a:ext cx="1829" cy="180"/>
                            <a:chOff x="1604" y="2427"/>
                            <a:chExt cx="1829" cy="180"/>
                          </a:xfrm>
                        </wpg:grpSpPr>
                        <wps:wsp>
                          <wps:cNvPr id="611" name="Freeform 754"/>
                          <wps:cNvSpPr>
                            <a:spLocks/>
                          </wps:cNvSpPr>
                          <wps:spPr bwMode="auto">
                            <a:xfrm>
                              <a:off x="1604" y="2427"/>
                              <a:ext cx="1829" cy="180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1829"/>
                                <a:gd name="T2" fmla="+- 0 2607 2427"/>
                                <a:gd name="T3" fmla="*/ 2607 h 180"/>
                                <a:gd name="T4" fmla="+- 0 3432 1604"/>
                                <a:gd name="T5" fmla="*/ T4 w 1829"/>
                                <a:gd name="T6" fmla="+- 0 2607 2427"/>
                                <a:gd name="T7" fmla="*/ 2607 h 180"/>
                                <a:gd name="T8" fmla="+- 0 3432 1604"/>
                                <a:gd name="T9" fmla="*/ T8 w 1829"/>
                                <a:gd name="T10" fmla="+- 0 2427 2427"/>
                                <a:gd name="T11" fmla="*/ 2427 h 180"/>
                                <a:gd name="T12" fmla="+- 0 1604 1604"/>
                                <a:gd name="T13" fmla="*/ T12 w 1829"/>
                                <a:gd name="T14" fmla="+- 0 2427 2427"/>
                                <a:gd name="T15" fmla="*/ 2427 h 180"/>
                                <a:gd name="T16" fmla="+- 0 1604 1604"/>
                                <a:gd name="T17" fmla="*/ T16 w 1829"/>
                                <a:gd name="T18" fmla="+- 0 2607 2427"/>
                                <a:gd name="T19" fmla="*/ 260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9" h="180">
                                  <a:moveTo>
                                    <a:pt x="0" y="180"/>
                                  </a:moveTo>
                                  <a:lnTo>
                                    <a:pt x="1828" y="180"/>
                                  </a:lnTo>
                                  <a:lnTo>
                                    <a:pt x="18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751"/>
                        <wpg:cNvGrpSpPr>
                          <a:grpSpLocks/>
                        </wpg:cNvGrpSpPr>
                        <wpg:grpSpPr bwMode="auto">
                          <a:xfrm>
                            <a:off x="1702" y="1292"/>
                            <a:ext cx="1632" cy="418"/>
                            <a:chOff x="1702" y="1292"/>
                            <a:chExt cx="1632" cy="418"/>
                          </a:xfrm>
                        </wpg:grpSpPr>
                        <wps:wsp>
                          <wps:cNvPr id="613" name="Freeform 752"/>
                          <wps:cNvSpPr>
                            <a:spLocks/>
                          </wps:cNvSpPr>
                          <wps:spPr bwMode="auto">
                            <a:xfrm>
                              <a:off x="1702" y="1292"/>
                              <a:ext cx="1632" cy="418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1632"/>
                                <a:gd name="T2" fmla="+- 0 1710 1292"/>
                                <a:gd name="T3" fmla="*/ 1710 h 418"/>
                                <a:gd name="T4" fmla="+- 0 3334 1702"/>
                                <a:gd name="T5" fmla="*/ T4 w 1632"/>
                                <a:gd name="T6" fmla="+- 0 1710 1292"/>
                                <a:gd name="T7" fmla="*/ 1710 h 418"/>
                                <a:gd name="T8" fmla="+- 0 3334 1702"/>
                                <a:gd name="T9" fmla="*/ T8 w 1632"/>
                                <a:gd name="T10" fmla="+- 0 1292 1292"/>
                                <a:gd name="T11" fmla="*/ 1292 h 418"/>
                                <a:gd name="T12" fmla="+- 0 1702 1702"/>
                                <a:gd name="T13" fmla="*/ T12 w 1632"/>
                                <a:gd name="T14" fmla="+- 0 1292 1292"/>
                                <a:gd name="T15" fmla="*/ 1292 h 418"/>
                                <a:gd name="T16" fmla="+- 0 1702 1702"/>
                                <a:gd name="T17" fmla="*/ T16 w 1632"/>
                                <a:gd name="T18" fmla="+- 0 1710 1292"/>
                                <a:gd name="T19" fmla="*/ 1710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2" h="418">
                                  <a:moveTo>
                                    <a:pt x="0" y="418"/>
                                  </a:moveTo>
                                  <a:lnTo>
                                    <a:pt x="1632" y="418"/>
                                  </a:lnTo>
                                  <a:lnTo>
                                    <a:pt x="16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749"/>
                        <wpg:cNvGrpSpPr>
                          <a:grpSpLocks/>
                        </wpg:cNvGrpSpPr>
                        <wpg:grpSpPr bwMode="auto">
                          <a:xfrm>
                            <a:off x="1702" y="1710"/>
                            <a:ext cx="1632" cy="360"/>
                            <a:chOff x="1702" y="1710"/>
                            <a:chExt cx="1632" cy="360"/>
                          </a:xfrm>
                        </wpg:grpSpPr>
                        <wps:wsp>
                          <wps:cNvPr id="615" name="Freeform 750"/>
                          <wps:cNvSpPr>
                            <a:spLocks/>
                          </wps:cNvSpPr>
                          <wps:spPr bwMode="auto">
                            <a:xfrm>
                              <a:off x="1702" y="1710"/>
                              <a:ext cx="1632" cy="360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1632"/>
                                <a:gd name="T2" fmla="+- 0 2070 1710"/>
                                <a:gd name="T3" fmla="*/ 2070 h 360"/>
                                <a:gd name="T4" fmla="+- 0 3334 1702"/>
                                <a:gd name="T5" fmla="*/ T4 w 1632"/>
                                <a:gd name="T6" fmla="+- 0 2070 1710"/>
                                <a:gd name="T7" fmla="*/ 2070 h 360"/>
                                <a:gd name="T8" fmla="+- 0 3334 1702"/>
                                <a:gd name="T9" fmla="*/ T8 w 1632"/>
                                <a:gd name="T10" fmla="+- 0 1710 1710"/>
                                <a:gd name="T11" fmla="*/ 1710 h 360"/>
                                <a:gd name="T12" fmla="+- 0 1702 1702"/>
                                <a:gd name="T13" fmla="*/ T12 w 1632"/>
                                <a:gd name="T14" fmla="+- 0 1710 1710"/>
                                <a:gd name="T15" fmla="*/ 1710 h 360"/>
                                <a:gd name="T16" fmla="+- 0 1702 1702"/>
                                <a:gd name="T17" fmla="*/ T16 w 1632"/>
                                <a:gd name="T18" fmla="+- 0 2070 1710"/>
                                <a:gd name="T19" fmla="*/ 207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2" h="360">
                                  <a:moveTo>
                                    <a:pt x="0" y="360"/>
                                  </a:moveTo>
                                  <a:lnTo>
                                    <a:pt x="1632" y="360"/>
                                  </a:lnTo>
                                  <a:lnTo>
                                    <a:pt x="16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747"/>
                        <wpg:cNvGrpSpPr>
                          <a:grpSpLocks/>
                        </wpg:cNvGrpSpPr>
                        <wpg:grpSpPr bwMode="auto">
                          <a:xfrm>
                            <a:off x="1702" y="2070"/>
                            <a:ext cx="1632" cy="358"/>
                            <a:chOff x="1702" y="2070"/>
                            <a:chExt cx="1632" cy="358"/>
                          </a:xfrm>
                        </wpg:grpSpPr>
                        <wps:wsp>
                          <wps:cNvPr id="617" name="Freeform 748"/>
                          <wps:cNvSpPr>
                            <a:spLocks/>
                          </wps:cNvSpPr>
                          <wps:spPr bwMode="auto">
                            <a:xfrm>
                              <a:off x="1702" y="2070"/>
                              <a:ext cx="1632" cy="358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1632"/>
                                <a:gd name="T2" fmla="+- 0 2427 2070"/>
                                <a:gd name="T3" fmla="*/ 2427 h 358"/>
                                <a:gd name="T4" fmla="+- 0 3334 1702"/>
                                <a:gd name="T5" fmla="*/ T4 w 1632"/>
                                <a:gd name="T6" fmla="+- 0 2427 2070"/>
                                <a:gd name="T7" fmla="*/ 2427 h 358"/>
                                <a:gd name="T8" fmla="+- 0 3334 1702"/>
                                <a:gd name="T9" fmla="*/ T8 w 1632"/>
                                <a:gd name="T10" fmla="+- 0 2070 2070"/>
                                <a:gd name="T11" fmla="*/ 2070 h 358"/>
                                <a:gd name="T12" fmla="+- 0 1702 1702"/>
                                <a:gd name="T13" fmla="*/ T12 w 1632"/>
                                <a:gd name="T14" fmla="+- 0 2070 2070"/>
                                <a:gd name="T15" fmla="*/ 2070 h 358"/>
                                <a:gd name="T16" fmla="+- 0 1702 1702"/>
                                <a:gd name="T17" fmla="*/ T16 w 1632"/>
                                <a:gd name="T18" fmla="+- 0 2427 2070"/>
                                <a:gd name="T19" fmla="*/ 242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2" h="358">
                                  <a:moveTo>
                                    <a:pt x="0" y="357"/>
                                  </a:moveTo>
                                  <a:lnTo>
                                    <a:pt x="1632" y="357"/>
                                  </a:lnTo>
                                  <a:lnTo>
                                    <a:pt x="16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745"/>
                        <wpg:cNvGrpSpPr>
                          <a:grpSpLocks/>
                        </wpg:cNvGrpSpPr>
                        <wpg:grpSpPr bwMode="auto">
                          <a:xfrm>
                            <a:off x="3452" y="1112"/>
                            <a:ext cx="98" cy="358"/>
                            <a:chOff x="3452" y="1112"/>
                            <a:chExt cx="98" cy="358"/>
                          </a:xfrm>
                        </wpg:grpSpPr>
                        <wps:wsp>
                          <wps:cNvPr id="619" name="Freeform 746"/>
                          <wps:cNvSpPr>
                            <a:spLocks/>
                          </wps:cNvSpPr>
                          <wps:spPr bwMode="auto">
                            <a:xfrm>
                              <a:off x="3452" y="1112"/>
                              <a:ext cx="98" cy="358"/>
                            </a:xfrm>
                            <a:custGeom>
                              <a:avLst/>
                              <a:gdLst>
                                <a:gd name="T0" fmla="+- 0 3452 3452"/>
                                <a:gd name="T1" fmla="*/ T0 w 98"/>
                                <a:gd name="T2" fmla="+- 0 1470 1112"/>
                                <a:gd name="T3" fmla="*/ 1470 h 358"/>
                                <a:gd name="T4" fmla="+- 0 3550 3452"/>
                                <a:gd name="T5" fmla="*/ T4 w 98"/>
                                <a:gd name="T6" fmla="+- 0 1470 1112"/>
                                <a:gd name="T7" fmla="*/ 1470 h 358"/>
                                <a:gd name="T8" fmla="+- 0 3550 3452"/>
                                <a:gd name="T9" fmla="*/ T8 w 98"/>
                                <a:gd name="T10" fmla="+- 0 1112 1112"/>
                                <a:gd name="T11" fmla="*/ 1112 h 358"/>
                                <a:gd name="T12" fmla="+- 0 3452 3452"/>
                                <a:gd name="T13" fmla="*/ T12 w 98"/>
                                <a:gd name="T14" fmla="+- 0 1112 1112"/>
                                <a:gd name="T15" fmla="*/ 1112 h 358"/>
                                <a:gd name="T16" fmla="+- 0 3452 3452"/>
                                <a:gd name="T17" fmla="*/ T16 w 98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743"/>
                        <wpg:cNvGrpSpPr>
                          <a:grpSpLocks/>
                        </wpg:cNvGrpSpPr>
                        <wpg:grpSpPr bwMode="auto">
                          <a:xfrm>
                            <a:off x="4429" y="1112"/>
                            <a:ext cx="98" cy="358"/>
                            <a:chOff x="4429" y="1112"/>
                            <a:chExt cx="98" cy="358"/>
                          </a:xfrm>
                        </wpg:grpSpPr>
                        <wps:wsp>
                          <wps:cNvPr id="621" name="Freeform 744"/>
                          <wps:cNvSpPr>
                            <a:spLocks/>
                          </wps:cNvSpPr>
                          <wps:spPr bwMode="auto">
                            <a:xfrm>
                              <a:off x="4429" y="1112"/>
                              <a:ext cx="98" cy="358"/>
                            </a:xfrm>
                            <a:custGeom>
                              <a:avLst/>
                              <a:gdLst>
                                <a:gd name="T0" fmla="+- 0 4429 4429"/>
                                <a:gd name="T1" fmla="*/ T0 w 98"/>
                                <a:gd name="T2" fmla="+- 0 1470 1112"/>
                                <a:gd name="T3" fmla="*/ 1470 h 358"/>
                                <a:gd name="T4" fmla="+- 0 4527 4429"/>
                                <a:gd name="T5" fmla="*/ T4 w 98"/>
                                <a:gd name="T6" fmla="+- 0 1470 1112"/>
                                <a:gd name="T7" fmla="*/ 1470 h 358"/>
                                <a:gd name="T8" fmla="+- 0 4527 4429"/>
                                <a:gd name="T9" fmla="*/ T8 w 98"/>
                                <a:gd name="T10" fmla="+- 0 1112 1112"/>
                                <a:gd name="T11" fmla="*/ 1112 h 358"/>
                                <a:gd name="T12" fmla="+- 0 4429 4429"/>
                                <a:gd name="T13" fmla="*/ T12 w 98"/>
                                <a:gd name="T14" fmla="+- 0 1112 1112"/>
                                <a:gd name="T15" fmla="*/ 1112 h 358"/>
                                <a:gd name="T16" fmla="+- 0 4429 4429"/>
                                <a:gd name="T17" fmla="*/ T16 w 98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741"/>
                        <wpg:cNvGrpSpPr>
                          <a:grpSpLocks/>
                        </wpg:cNvGrpSpPr>
                        <wpg:grpSpPr bwMode="auto">
                          <a:xfrm>
                            <a:off x="3550" y="1112"/>
                            <a:ext cx="879" cy="358"/>
                            <a:chOff x="3550" y="1112"/>
                            <a:chExt cx="879" cy="358"/>
                          </a:xfrm>
                        </wpg:grpSpPr>
                        <wps:wsp>
                          <wps:cNvPr id="623" name="Freeform 742"/>
                          <wps:cNvSpPr>
                            <a:spLocks/>
                          </wps:cNvSpPr>
                          <wps:spPr bwMode="auto">
                            <a:xfrm>
                              <a:off x="3550" y="1112"/>
                              <a:ext cx="879" cy="358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879"/>
                                <a:gd name="T2" fmla="+- 0 1470 1112"/>
                                <a:gd name="T3" fmla="*/ 1470 h 358"/>
                                <a:gd name="T4" fmla="+- 0 4429 3550"/>
                                <a:gd name="T5" fmla="*/ T4 w 879"/>
                                <a:gd name="T6" fmla="+- 0 1470 1112"/>
                                <a:gd name="T7" fmla="*/ 1470 h 358"/>
                                <a:gd name="T8" fmla="+- 0 4429 3550"/>
                                <a:gd name="T9" fmla="*/ T8 w 879"/>
                                <a:gd name="T10" fmla="+- 0 1112 1112"/>
                                <a:gd name="T11" fmla="*/ 1112 h 358"/>
                                <a:gd name="T12" fmla="+- 0 3550 3550"/>
                                <a:gd name="T13" fmla="*/ T12 w 879"/>
                                <a:gd name="T14" fmla="+- 0 1112 1112"/>
                                <a:gd name="T15" fmla="*/ 1112 h 358"/>
                                <a:gd name="T16" fmla="+- 0 3550 3550"/>
                                <a:gd name="T17" fmla="*/ T16 w 879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" h="358">
                                  <a:moveTo>
                                    <a:pt x="0" y="358"/>
                                  </a:moveTo>
                                  <a:lnTo>
                                    <a:pt x="879" y="358"/>
                                  </a:lnTo>
                                  <a:lnTo>
                                    <a:pt x="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739"/>
                        <wpg:cNvGrpSpPr>
                          <a:grpSpLocks/>
                        </wpg:cNvGrpSpPr>
                        <wpg:grpSpPr bwMode="auto">
                          <a:xfrm>
                            <a:off x="4547" y="1112"/>
                            <a:ext cx="98" cy="358"/>
                            <a:chOff x="4547" y="1112"/>
                            <a:chExt cx="98" cy="358"/>
                          </a:xfrm>
                        </wpg:grpSpPr>
                        <wps:wsp>
                          <wps:cNvPr id="625" name="Freeform 740"/>
                          <wps:cNvSpPr>
                            <a:spLocks/>
                          </wps:cNvSpPr>
                          <wps:spPr bwMode="auto">
                            <a:xfrm>
                              <a:off x="4547" y="1112"/>
                              <a:ext cx="98" cy="358"/>
                            </a:xfrm>
                            <a:custGeom>
                              <a:avLst/>
                              <a:gdLst>
                                <a:gd name="T0" fmla="+- 0 4547 4547"/>
                                <a:gd name="T1" fmla="*/ T0 w 98"/>
                                <a:gd name="T2" fmla="+- 0 1470 1112"/>
                                <a:gd name="T3" fmla="*/ 1470 h 358"/>
                                <a:gd name="T4" fmla="+- 0 4645 4547"/>
                                <a:gd name="T5" fmla="*/ T4 w 98"/>
                                <a:gd name="T6" fmla="+- 0 1470 1112"/>
                                <a:gd name="T7" fmla="*/ 1470 h 358"/>
                                <a:gd name="T8" fmla="+- 0 4645 4547"/>
                                <a:gd name="T9" fmla="*/ T8 w 98"/>
                                <a:gd name="T10" fmla="+- 0 1112 1112"/>
                                <a:gd name="T11" fmla="*/ 1112 h 358"/>
                                <a:gd name="T12" fmla="+- 0 4547 4547"/>
                                <a:gd name="T13" fmla="*/ T12 w 98"/>
                                <a:gd name="T14" fmla="+- 0 1112 1112"/>
                                <a:gd name="T15" fmla="*/ 1112 h 358"/>
                                <a:gd name="T16" fmla="+- 0 4547 4547"/>
                                <a:gd name="T17" fmla="*/ T16 w 98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737"/>
                        <wpg:cNvGrpSpPr>
                          <a:grpSpLocks/>
                        </wpg:cNvGrpSpPr>
                        <wpg:grpSpPr bwMode="auto">
                          <a:xfrm>
                            <a:off x="5562" y="1112"/>
                            <a:ext cx="98" cy="358"/>
                            <a:chOff x="5562" y="1112"/>
                            <a:chExt cx="98" cy="358"/>
                          </a:xfrm>
                        </wpg:grpSpPr>
                        <wps:wsp>
                          <wps:cNvPr id="627" name="Freeform 738"/>
                          <wps:cNvSpPr>
                            <a:spLocks/>
                          </wps:cNvSpPr>
                          <wps:spPr bwMode="auto">
                            <a:xfrm>
                              <a:off x="5562" y="1112"/>
                              <a:ext cx="98" cy="358"/>
                            </a:xfrm>
                            <a:custGeom>
                              <a:avLst/>
                              <a:gdLst>
                                <a:gd name="T0" fmla="+- 0 5562 5562"/>
                                <a:gd name="T1" fmla="*/ T0 w 98"/>
                                <a:gd name="T2" fmla="+- 0 1470 1112"/>
                                <a:gd name="T3" fmla="*/ 1470 h 358"/>
                                <a:gd name="T4" fmla="+- 0 5660 5562"/>
                                <a:gd name="T5" fmla="*/ T4 w 98"/>
                                <a:gd name="T6" fmla="+- 0 1470 1112"/>
                                <a:gd name="T7" fmla="*/ 1470 h 358"/>
                                <a:gd name="T8" fmla="+- 0 5660 5562"/>
                                <a:gd name="T9" fmla="*/ T8 w 98"/>
                                <a:gd name="T10" fmla="+- 0 1112 1112"/>
                                <a:gd name="T11" fmla="*/ 1112 h 358"/>
                                <a:gd name="T12" fmla="+- 0 5562 5562"/>
                                <a:gd name="T13" fmla="*/ T12 w 98"/>
                                <a:gd name="T14" fmla="+- 0 1112 1112"/>
                                <a:gd name="T15" fmla="*/ 1112 h 358"/>
                                <a:gd name="T16" fmla="+- 0 5562 5562"/>
                                <a:gd name="T17" fmla="*/ T16 w 98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735"/>
                        <wpg:cNvGrpSpPr>
                          <a:grpSpLocks/>
                        </wpg:cNvGrpSpPr>
                        <wpg:grpSpPr bwMode="auto">
                          <a:xfrm>
                            <a:off x="4645" y="1112"/>
                            <a:ext cx="917" cy="358"/>
                            <a:chOff x="4645" y="1112"/>
                            <a:chExt cx="917" cy="358"/>
                          </a:xfrm>
                        </wpg:grpSpPr>
                        <wps:wsp>
                          <wps:cNvPr id="629" name="Freeform 736"/>
                          <wps:cNvSpPr>
                            <a:spLocks/>
                          </wps:cNvSpPr>
                          <wps:spPr bwMode="auto">
                            <a:xfrm>
                              <a:off x="4645" y="1112"/>
                              <a:ext cx="917" cy="358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T0 w 917"/>
                                <a:gd name="T2" fmla="+- 0 1470 1112"/>
                                <a:gd name="T3" fmla="*/ 1470 h 358"/>
                                <a:gd name="T4" fmla="+- 0 5562 4645"/>
                                <a:gd name="T5" fmla="*/ T4 w 917"/>
                                <a:gd name="T6" fmla="+- 0 1470 1112"/>
                                <a:gd name="T7" fmla="*/ 1470 h 358"/>
                                <a:gd name="T8" fmla="+- 0 5562 4645"/>
                                <a:gd name="T9" fmla="*/ T8 w 917"/>
                                <a:gd name="T10" fmla="+- 0 1112 1112"/>
                                <a:gd name="T11" fmla="*/ 1112 h 358"/>
                                <a:gd name="T12" fmla="+- 0 4645 4645"/>
                                <a:gd name="T13" fmla="*/ T12 w 917"/>
                                <a:gd name="T14" fmla="+- 0 1112 1112"/>
                                <a:gd name="T15" fmla="*/ 1112 h 358"/>
                                <a:gd name="T16" fmla="+- 0 4645 4645"/>
                                <a:gd name="T17" fmla="*/ T16 w 917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58">
                                  <a:moveTo>
                                    <a:pt x="0" y="358"/>
                                  </a:moveTo>
                                  <a:lnTo>
                                    <a:pt x="917" y="358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733"/>
                        <wpg:cNvGrpSpPr>
                          <a:grpSpLocks/>
                        </wpg:cNvGrpSpPr>
                        <wpg:grpSpPr bwMode="auto">
                          <a:xfrm>
                            <a:off x="5682" y="1112"/>
                            <a:ext cx="96" cy="358"/>
                            <a:chOff x="5682" y="1112"/>
                            <a:chExt cx="96" cy="358"/>
                          </a:xfrm>
                        </wpg:grpSpPr>
                        <wps:wsp>
                          <wps:cNvPr id="631" name="Freeform 734"/>
                          <wps:cNvSpPr>
                            <a:spLocks/>
                          </wps:cNvSpPr>
                          <wps:spPr bwMode="auto">
                            <a:xfrm>
                              <a:off x="5682" y="1112"/>
                              <a:ext cx="96" cy="358"/>
                            </a:xfrm>
                            <a:custGeom>
                              <a:avLst/>
                              <a:gdLst>
                                <a:gd name="T0" fmla="+- 0 5682 5682"/>
                                <a:gd name="T1" fmla="*/ T0 w 96"/>
                                <a:gd name="T2" fmla="+- 0 1470 1112"/>
                                <a:gd name="T3" fmla="*/ 1470 h 358"/>
                                <a:gd name="T4" fmla="+- 0 5778 5682"/>
                                <a:gd name="T5" fmla="*/ T4 w 96"/>
                                <a:gd name="T6" fmla="+- 0 1470 1112"/>
                                <a:gd name="T7" fmla="*/ 1470 h 358"/>
                                <a:gd name="T8" fmla="+- 0 5778 5682"/>
                                <a:gd name="T9" fmla="*/ T8 w 96"/>
                                <a:gd name="T10" fmla="+- 0 1112 1112"/>
                                <a:gd name="T11" fmla="*/ 1112 h 358"/>
                                <a:gd name="T12" fmla="+- 0 5682 5682"/>
                                <a:gd name="T13" fmla="*/ T12 w 96"/>
                                <a:gd name="T14" fmla="+- 0 1112 1112"/>
                                <a:gd name="T15" fmla="*/ 1112 h 358"/>
                                <a:gd name="T16" fmla="+- 0 5682 5682"/>
                                <a:gd name="T17" fmla="*/ T16 w 96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58">
                                  <a:moveTo>
                                    <a:pt x="0" y="358"/>
                                  </a:moveTo>
                                  <a:lnTo>
                                    <a:pt x="96" y="35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731"/>
                        <wpg:cNvGrpSpPr>
                          <a:grpSpLocks/>
                        </wpg:cNvGrpSpPr>
                        <wpg:grpSpPr bwMode="auto">
                          <a:xfrm>
                            <a:off x="6801" y="1112"/>
                            <a:ext cx="98" cy="358"/>
                            <a:chOff x="6801" y="1112"/>
                            <a:chExt cx="98" cy="358"/>
                          </a:xfrm>
                        </wpg:grpSpPr>
                        <wps:wsp>
                          <wps:cNvPr id="633" name="Freeform 732"/>
                          <wps:cNvSpPr>
                            <a:spLocks/>
                          </wps:cNvSpPr>
                          <wps:spPr bwMode="auto">
                            <a:xfrm>
                              <a:off x="6801" y="1112"/>
                              <a:ext cx="98" cy="358"/>
                            </a:xfrm>
                            <a:custGeom>
                              <a:avLst/>
                              <a:gdLst>
                                <a:gd name="T0" fmla="+- 0 6801 6801"/>
                                <a:gd name="T1" fmla="*/ T0 w 98"/>
                                <a:gd name="T2" fmla="+- 0 1470 1112"/>
                                <a:gd name="T3" fmla="*/ 1470 h 358"/>
                                <a:gd name="T4" fmla="+- 0 6899 6801"/>
                                <a:gd name="T5" fmla="*/ T4 w 98"/>
                                <a:gd name="T6" fmla="+- 0 1470 1112"/>
                                <a:gd name="T7" fmla="*/ 1470 h 358"/>
                                <a:gd name="T8" fmla="+- 0 6899 6801"/>
                                <a:gd name="T9" fmla="*/ T8 w 98"/>
                                <a:gd name="T10" fmla="+- 0 1112 1112"/>
                                <a:gd name="T11" fmla="*/ 1112 h 358"/>
                                <a:gd name="T12" fmla="+- 0 6801 6801"/>
                                <a:gd name="T13" fmla="*/ T12 w 98"/>
                                <a:gd name="T14" fmla="+- 0 1112 1112"/>
                                <a:gd name="T15" fmla="*/ 1112 h 358"/>
                                <a:gd name="T16" fmla="+- 0 6801 6801"/>
                                <a:gd name="T17" fmla="*/ T16 w 98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729"/>
                        <wpg:cNvGrpSpPr>
                          <a:grpSpLocks/>
                        </wpg:cNvGrpSpPr>
                        <wpg:grpSpPr bwMode="auto">
                          <a:xfrm>
                            <a:off x="5778" y="1112"/>
                            <a:ext cx="1023" cy="358"/>
                            <a:chOff x="5778" y="1112"/>
                            <a:chExt cx="1023" cy="358"/>
                          </a:xfrm>
                        </wpg:grpSpPr>
                        <wps:wsp>
                          <wps:cNvPr id="635" name="Freeform 730"/>
                          <wps:cNvSpPr>
                            <a:spLocks/>
                          </wps:cNvSpPr>
                          <wps:spPr bwMode="auto">
                            <a:xfrm>
                              <a:off x="5778" y="1112"/>
                              <a:ext cx="1023" cy="358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1023"/>
                                <a:gd name="T2" fmla="+- 0 1470 1112"/>
                                <a:gd name="T3" fmla="*/ 1470 h 358"/>
                                <a:gd name="T4" fmla="+- 0 6801 5778"/>
                                <a:gd name="T5" fmla="*/ T4 w 1023"/>
                                <a:gd name="T6" fmla="+- 0 1470 1112"/>
                                <a:gd name="T7" fmla="*/ 1470 h 358"/>
                                <a:gd name="T8" fmla="+- 0 6801 5778"/>
                                <a:gd name="T9" fmla="*/ T8 w 1023"/>
                                <a:gd name="T10" fmla="+- 0 1112 1112"/>
                                <a:gd name="T11" fmla="*/ 1112 h 358"/>
                                <a:gd name="T12" fmla="+- 0 5778 5778"/>
                                <a:gd name="T13" fmla="*/ T12 w 1023"/>
                                <a:gd name="T14" fmla="+- 0 1112 1112"/>
                                <a:gd name="T15" fmla="*/ 1112 h 358"/>
                                <a:gd name="T16" fmla="+- 0 5778 5778"/>
                                <a:gd name="T17" fmla="*/ T16 w 1023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3" h="358">
                                  <a:moveTo>
                                    <a:pt x="0" y="358"/>
                                  </a:moveTo>
                                  <a:lnTo>
                                    <a:pt x="1023" y="358"/>
                                  </a:lnTo>
                                  <a:lnTo>
                                    <a:pt x="10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727"/>
                        <wpg:cNvGrpSpPr>
                          <a:grpSpLocks/>
                        </wpg:cNvGrpSpPr>
                        <wpg:grpSpPr bwMode="auto">
                          <a:xfrm>
                            <a:off x="6918" y="1112"/>
                            <a:ext cx="98" cy="358"/>
                            <a:chOff x="6918" y="1112"/>
                            <a:chExt cx="98" cy="358"/>
                          </a:xfrm>
                        </wpg:grpSpPr>
                        <wps:wsp>
                          <wps:cNvPr id="637" name="Freeform 728"/>
                          <wps:cNvSpPr>
                            <a:spLocks/>
                          </wps:cNvSpPr>
                          <wps:spPr bwMode="auto">
                            <a:xfrm>
                              <a:off x="6918" y="1112"/>
                              <a:ext cx="98" cy="358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98"/>
                                <a:gd name="T2" fmla="+- 0 1470 1112"/>
                                <a:gd name="T3" fmla="*/ 1470 h 358"/>
                                <a:gd name="T4" fmla="+- 0 7017 6918"/>
                                <a:gd name="T5" fmla="*/ T4 w 98"/>
                                <a:gd name="T6" fmla="+- 0 1470 1112"/>
                                <a:gd name="T7" fmla="*/ 1470 h 358"/>
                                <a:gd name="T8" fmla="+- 0 7017 6918"/>
                                <a:gd name="T9" fmla="*/ T8 w 98"/>
                                <a:gd name="T10" fmla="+- 0 1112 1112"/>
                                <a:gd name="T11" fmla="*/ 1112 h 358"/>
                                <a:gd name="T12" fmla="+- 0 6918 6918"/>
                                <a:gd name="T13" fmla="*/ T12 w 98"/>
                                <a:gd name="T14" fmla="+- 0 1112 1112"/>
                                <a:gd name="T15" fmla="*/ 1112 h 358"/>
                                <a:gd name="T16" fmla="+- 0 6918 6918"/>
                                <a:gd name="T17" fmla="*/ T16 w 98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9" y="358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725"/>
                        <wpg:cNvGrpSpPr>
                          <a:grpSpLocks/>
                        </wpg:cNvGrpSpPr>
                        <wpg:grpSpPr bwMode="auto">
                          <a:xfrm>
                            <a:off x="8399" y="1112"/>
                            <a:ext cx="98" cy="358"/>
                            <a:chOff x="8399" y="1112"/>
                            <a:chExt cx="98" cy="358"/>
                          </a:xfrm>
                        </wpg:grpSpPr>
                        <wps:wsp>
                          <wps:cNvPr id="639" name="Freeform 726"/>
                          <wps:cNvSpPr>
                            <a:spLocks/>
                          </wps:cNvSpPr>
                          <wps:spPr bwMode="auto">
                            <a:xfrm>
                              <a:off x="8399" y="1112"/>
                              <a:ext cx="98" cy="358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T0 w 98"/>
                                <a:gd name="T2" fmla="+- 0 1470 1112"/>
                                <a:gd name="T3" fmla="*/ 1470 h 358"/>
                                <a:gd name="T4" fmla="+- 0 8497 8399"/>
                                <a:gd name="T5" fmla="*/ T4 w 98"/>
                                <a:gd name="T6" fmla="+- 0 1470 1112"/>
                                <a:gd name="T7" fmla="*/ 1470 h 358"/>
                                <a:gd name="T8" fmla="+- 0 8497 8399"/>
                                <a:gd name="T9" fmla="*/ T8 w 98"/>
                                <a:gd name="T10" fmla="+- 0 1112 1112"/>
                                <a:gd name="T11" fmla="*/ 1112 h 358"/>
                                <a:gd name="T12" fmla="+- 0 8399 8399"/>
                                <a:gd name="T13" fmla="*/ T12 w 98"/>
                                <a:gd name="T14" fmla="+- 0 1112 1112"/>
                                <a:gd name="T15" fmla="*/ 1112 h 358"/>
                                <a:gd name="T16" fmla="+- 0 8399 8399"/>
                                <a:gd name="T17" fmla="*/ T16 w 98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723"/>
                        <wpg:cNvGrpSpPr>
                          <a:grpSpLocks/>
                        </wpg:cNvGrpSpPr>
                        <wpg:grpSpPr bwMode="auto">
                          <a:xfrm>
                            <a:off x="7017" y="1112"/>
                            <a:ext cx="1382" cy="358"/>
                            <a:chOff x="7017" y="1112"/>
                            <a:chExt cx="1382" cy="358"/>
                          </a:xfrm>
                        </wpg:grpSpPr>
                        <wps:wsp>
                          <wps:cNvPr id="641" name="Freeform 724"/>
                          <wps:cNvSpPr>
                            <a:spLocks/>
                          </wps:cNvSpPr>
                          <wps:spPr bwMode="auto">
                            <a:xfrm>
                              <a:off x="7017" y="1112"/>
                              <a:ext cx="1382" cy="358"/>
                            </a:xfrm>
                            <a:custGeom>
                              <a:avLst/>
                              <a:gdLst>
                                <a:gd name="T0" fmla="+- 0 7017 7017"/>
                                <a:gd name="T1" fmla="*/ T0 w 1382"/>
                                <a:gd name="T2" fmla="+- 0 1470 1112"/>
                                <a:gd name="T3" fmla="*/ 1470 h 358"/>
                                <a:gd name="T4" fmla="+- 0 8399 7017"/>
                                <a:gd name="T5" fmla="*/ T4 w 1382"/>
                                <a:gd name="T6" fmla="+- 0 1470 1112"/>
                                <a:gd name="T7" fmla="*/ 1470 h 358"/>
                                <a:gd name="T8" fmla="+- 0 8399 7017"/>
                                <a:gd name="T9" fmla="*/ T8 w 1382"/>
                                <a:gd name="T10" fmla="+- 0 1112 1112"/>
                                <a:gd name="T11" fmla="*/ 1112 h 358"/>
                                <a:gd name="T12" fmla="+- 0 7017 7017"/>
                                <a:gd name="T13" fmla="*/ T12 w 1382"/>
                                <a:gd name="T14" fmla="+- 0 1112 1112"/>
                                <a:gd name="T15" fmla="*/ 1112 h 358"/>
                                <a:gd name="T16" fmla="+- 0 7017 7017"/>
                                <a:gd name="T17" fmla="*/ T16 w 1382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2" h="358">
                                  <a:moveTo>
                                    <a:pt x="0" y="358"/>
                                  </a:moveTo>
                                  <a:lnTo>
                                    <a:pt x="1382" y="358"/>
                                  </a:lnTo>
                                  <a:lnTo>
                                    <a:pt x="1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721"/>
                        <wpg:cNvGrpSpPr>
                          <a:grpSpLocks/>
                        </wpg:cNvGrpSpPr>
                        <wpg:grpSpPr bwMode="auto">
                          <a:xfrm>
                            <a:off x="8517" y="1112"/>
                            <a:ext cx="98" cy="358"/>
                            <a:chOff x="8517" y="1112"/>
                            <a:chExt cx="98" cy="358"/>
                          </a:xfrm>
                        </wpg:grpSpPr>
                        <wps:wsp>
                          <wps:cNvPr id="643" name="Freeform 722"/>
                          <wps:cNvSpPr>
                            <a:spLocks/>
                          </wps:cNvSpPr>
                          <wps:spPr bwMode="auto">
                            <a:xfrm>
                              <a:off x="8517" y="1112"/>
                              <a:ext cx="98" cy="358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98"/>
                                <a:gd name="T2" fmla="+- 0 1470 1112"/>
                                <a:gd name="T3" fmla="*/ 1470 h 358"/>
                                <a:gd name="T4" fmla="+- 0 8615 8517"/>
                                <a:gd name="T5" fmla="*/ T4 w 98"/>
                                <a:gd name="T6" fmla="+- 0 1470 1112"/>
                                <a:gd name="T7" fmla="*/ 1470 h 358"/>
                                <a:gd name="T8" fmla="+- 0 8615 8517"/>
                                <a:gd name="T9" fmla="*/ T8 w 98"/>
                                <a:gd name="T10" fmla="+- 0 1112 1112"/>
                                <a:gd name="T11" fmla="*/ 1112 h 358"/>
                                <a:gd name="T12" fmla="+- 0 8517 8517"/>
                                <a:gd name="T13" fmla="*/ T12 w 98"/>
                                <a:gd name="T14" fmla="+- 0 1112 1112"/>
                                <a:gd name="T15" fmla="*/ 1112 h 358"/>
                                <a:gd name="T16" fmla="+- 0 8517 8517"/>
                                <a:gd name="T17" fmla="*/ T16 w 98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719"/>
                        <wpg:cNvGrpSpPr>
                          <a:grpSpLocks/>
                        </wpg:cNvGrpSpPr>
                        <wpg:grpSpPr bwMode="auto">
                          <a:xfrm>
                            <a:off x="9674" y="1112"/>
                            <a:ext cx="98" cy="358"/>
                            <a:chOff x="9674" y="1112"/>
                            <a:chExt cx="98" cy="358"/>
                          </a:xfrm>
                        </wpg:grpSpPr>
                        <wps:wsp>
                          <wps:cNvPr id="645" name="Freeform 720"/>
                          <wps:cNvSpPr>
                            <a:spLocks/>
                          </wps:cNvSpPr>
                          <wps:spPr bwMode="auto">
                            <a:xfrm>
                              <a:off x="9674" y="1112"/>
                              <a:ext cx="98" cy="358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98"/>
                                <a:gd name="T2" fmla="+- 0 1470 1112"/>
                                <a:gd name="T3" fmla="*/ 1470 h 358"/>
                                <a:gd name="T4" fmla="+- 0 9772 9674"/>
                                <a:gd name="T5" fmla="*/ T4 w 98"/>
                                <a:gd name="T6" fmla="+- 0 1470 1112"/>
                                <a:gd name="T7" fmla="*/ 1470 h 358"/>
                                <a:gd name="T8" fmla="+- 0 9772 9674"/>
                                <a:gd name="T9" fmla="*/ T8 w 98"/>
                                <a:gd name="T10" fmla="+- 0 1112 1112"/>
                                <a:gd name="T11" fmla="*/ 1112 h 358"/>
                                <a:gd name="T12" fmla="+- 0 9674 9674"/>
                                <a:gd name="T13" fmla="*/ T12 w 98"/>
                                <a:gd name="T14" fmla="+- 0 1112 1112"/>
                                <a:gd name="T15" fmla="*/ 1112 h 358"/>
                                <a:gd name="T16" fmla="+- 0 9674 9674"/>
                                <a:gd name="T17" fmla="*/ T16 w 98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717"/>
                        <wpg:cNvGrpSpPr>
                          <a:grpSpLocks/>
                        </wpg:cNvGrpSpPr>
                        <wpg:grpSpPr bwMode="auto">
                          <a:xfrm>
                            <a:off x="8615" y="1112"/>
                            <a:ext cx="1059" cy="358"/>
                            <a:chOff x="8615" y="1112"/>
                            <a:chExt cx="1059" cy="358"/>
                          </a:xfrm>
                        </wpg:grpSpPr>
                        <wps:wsp>
                          <wps:cNvPr id="647" name="Freeform 718"/>
                          <wps:cNvSpPr>
                            <a:spLocks/>
                          </wps:cNvSpPr>
                          <wps:spPr bwMode="auto">
                            <a:xfrm>
                              <a:off x="8615" y="1112"/>
                              <a:ext cx="1059" cy="358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1059"/>
                                <a:gd name="T2" fmla="+- 0 1470 1112"/>
                                <a:gd name="T3" fmla="*/ 1470 h 358"/>
                                <a:gd name="T4" fmla="+- 0 9674 8615"/>
                                <a:gd name="T5" fmla="*/ T4 w 1059"/>
                                <a:gd name="T6" fmla="+- 0 1470 1112"/>
                                <a:gd name="T7" fmla="*/ 1470 h 358"/>
                                <a:gd name="T8" fmla="+- 0 9674 8615"/>
                                <a:gd name="T9" fmla="*/ T8 w 1059"/>
                                <a:gd name="T10" fmla="+- 0 1112 1112"/>
                                <a:gd name="T11" fmla="*/ 1112 h 358"/>
                                <a:gd name="T12" fmla="+- 0 8615 8615"/>
                                <a:gd name="T13" fmla="*/ T12 w 1059"/>
                                <a:gd name="T14" fmla="+- 0 1112 1112"/>
                                <a:gd name="T15" fmla="*/ 1112 h 358"/>
                                <a:gd name="T16" fmla="+- 0 8615 8615"/>
                                <a:gd name="T17" fmla="*/ T16 w 1059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" h="358">
                                  <a:moveTo>
                                    <a:pt x="0" y="358"/>
                                  </a:moveTo>
                                  <a:lnTo>
                                    <a:pt x="1059" y="358"/>
                                  </a:lnTo>
                                  <a:lnTo>
                                    <a:pt x="10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715"/>
                        <wpg:cNvGrpSpPr>
                          <a:grpSpLocks/>
                        </wpg:cNvGrpSpPr>
                        <wpg:grpSpPr bwMode="auto">
                          <a:xfrm>
                            <a:off x="9794" y="1112"/>
                            <a:ext cx="96" cy="358"/>
                            <a:chOff x="9794" y="1112"/>
                            <a:chExt cx="96" cy="358"/>
                          </a:xfrm>
                        </wpg:grpSpPr>
                        <wps:wsp>
                          <wps:cNvPr id="649" name="Freeform 716"/>
                          <wps:cNvSpPr>
                            <a:spLocks/>
                          </wps:cNvSpPr>
                          <wps:spPr bwMode="auto">
                            <a:xfrm>
                              <a:off x="9794" y="1112"/>
                              <a:ext cx="96" cy="358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96"/>
                                <a:gd name="T2" fmla="+- 0 1470 1112"/>
                                <a:gd name="T3" fmla="*/ 1470 h 358"/>
                                <a:gd name="T4" fmla="+- 0 9890 9794"/>
                                <a:gd name="T5" fmla="*/ T4 w 96"/>
                                <a:gd name="T6" fmla="+- 0 1470 1112"/>
                                <a:gd name="T7" fmla="*/ 1470 h 358"/>
                                <a:gd name="T8" fmla="+- 0 9890 9794"/>
                                <a:gd name="T9" fmla="*/ T8 w 96"/>
                                <a:gd name="T10" fmla="+- 0 1112 1112"/>
                                <a:gd name="T11" fmla="*/ 1112 h 358"/>
                                <a:gd name="T12" fmla="+- 0 9794 9794"/>
                                <a:gd name="T13" fmla="*/ T12 w 96"/>
                                <a:gd name="T14" fmla="+- 0 1112 1112"/>
                                <a:gd name="T15" fmla="*/ 1112 h 358"/>
                                <a:gd name="T16" fmla="+- 0 9794 9794"/>
                                <a:gd name="T17" fmla="*/ T16 w 96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58">
                                  <a:moveTo>
                                    <a:pt x="0" y="358"/>
                                  </a:moveTo>
                                  <a:lnTo>
                                    <a:pt x="96" y="35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713"/>
                        <wpg:cNvGrpSpPr>
                          <a:grpSpLocks/>
                        </wpg:cNvGrpSpPr>
                        <wpg:grpSpPr bwMode="auto">
                          <a:xfrm>
                            <a:off x="10951" y="1112"/>
                            <a:ext cx="98" cy="358"/>
                            <a:chOff x="10951" y="1112"/>
                            <a:chExt cx="98" cy="358"/>
                          </a:xfrm>
                        </wpg:grpSpPr>
                        <wps:wsp>
                          <wps:cNvPr id="651" name="Freeform 714"/>
                          <wps:cNvSpPr>
                            <a:spLocks/>
                          </wps:cNvSpPr>
                          <wps:spPr bwMode="auto">
                            <a:xfrm>
                              <a:off x="10951" y="1112"/>
                              <a:ext cx="98" cy="358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T0 w 98"/>
                                <a:gd name="T2" fmla="+- 0 1470 1112"/>
                                <a:gd name="T3" fmla="*/ 1470 h 358"/>
                                <a:gd name="T4" fmla="+- 0 11049 10951"/>
                                <a:gd name="T5" fmla="*/ T4 w 98"/>
                                <a:gd name="T6" fmla="+- 0 1470 1112"/>
                                <a:gd name="T7" fmla="*/ 1470 h 358"/>
                                <a:gd name="T8" fmla="+- 0 11049 10951"/>
                                <a:gd name="T9" fmla="*/ T8 w 98"/>
                                <a:gd name="T10" fmla="+- 0 1112 1112"/>
                                <a:gd name="T11" fmla="*/ 1112 h 358"/>
                                <a:gd name="T12" fmla="+- 0 10951 10951"/>
                                <a:gd name="T13" fmla="*/ T12 w 98"/>
                                <a:gd name="T14" fmla="+- 0 1112 1112"/>
                                <a:gd name="T15" fmla="*/ 1112 h 358"/>
                                <a:gd name="T16" fmla="+- 0 10951 10951"/>
                                <a:gd name="T17" fmla="*/ T16 w 98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711"/>
                        <wpg:cNvGrpSpPr>
                          <a:grpSpLocks/>
                        </wpg:cNvGrpSpPr>
                        <wpg:grpSpPr bwMode="auto">
                          <a:xfrm>
                            <a:off x="9890" y="1112"/>
                            <a:ext cx="1061" cy="358"/>
                            <a:chOff x="9890" y="1112"/>
                            <a:chExt cx="1061" cy="358"/>
                          </a:xfrm>
                        </wpg:grpSpPr>
                        <wps:wsp>
                          <wps:cNvPr id="653" name="Freeform 712"/>
                          <wps:cNvSpPr>
                            <a:spLocks/>
                          </wps:cNvSpPr>
                          <wps:spPr bwMode="auto">
                            <a:xfrm>
                              <a:off x="9890" y="1112"/>
                              <a:ext cx="1061" cy="358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061"/>
                                <a:gd name="T2" fmla="+- 0 1470 1112"/>
                                <a:gd name="T3" fmla="*/ 1470 h 358"/>
                                <a:gd name="T4" fmla="+- 0 10951 9890"/>
                                <a:gd name="T5" fmla="*/ T4 w 1061"/>
                                <a:gd name="T6" fmla="+- 0 1470 1112"/>
                                <a:gd name="T7" fmla="*/ 1470 h 358"/>
                                <a:gd name="T8" fmla="+- 0 10951 9890"/>
                                <a:gd name="T9" fmla="*/ T8 w 1061"/>
                                <a:gd name="T10" fmla="+- 0 1112 1112"/>
                                <a:gd name="T11" fmla="*/ 1112 h 358"/>
                                <a:gd name="T12" fmla="+- 0 9890 9890"/>
                                <a:gd name="T13" fmla="*/ T12 w 1061"/>
                                <a:gd name="T14" fmla="+- 0 1112 1112"/>
                                <a:gd name="T15" fmla="*/ 1112 h 358"/>
                                <a:gd name="T16" fmla="+- 0 9890 9890"/>
                                <a:gd name="T17" fmla="*/ T16 w 1061"/>
                                <a:gd name="T18" fmla="+- 0 1470 1112"/>
                                <a:gd name="T19" fmla="*/ 147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358">
                                  <a:moveTo>
                                    <a:pt x="0" y="358"/>
                                  </a:moveTo>
                                  <a:lnTo>
                                    <a:pt x="1061" y="358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709"/>
                        <wpg:cNvGrpSpPr>
                          <a:grpSpLocks/>
                        </wpg:cNvGrpSpPr>
                        <wpg:grpSpPr bwMode="auto">
                          <a:xfrm>
                            <a:off x="1584" y="1089"/>
                            <a:ext cx="9484" cy="2"/>
                            <a:chOff x="1584" y="1089"/>
                            <a:chExt cx="9484" cy="2"/>
                          </a:xfrm>
                        </wpg:grpSpPr>
                        <wps:wsp>
                          <wps:cNvPr id="655" name="Freeform 710"/>
                          <wps:cNvSpPr>
                            <a:spLocks/>
                          </wps:cNvSpPr>
                          <wps:spPr bwMode="auto">
                            <a:xfrm>
                              <a:off x="1584" y="1089"/>
                              <a:ext cx="9484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484"/>
                                <a:gd name="T2" fmla="+- 0 11068 1584"/>
                                <a:gd name="T3" fmla="*/ T2 w 9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4">
                                  <a:moveTo>
                                    <a:pt x="0" y="0"/>
                                  </a:moveTo>
                                  <a:lnTo>
                                    <a:pt x="9484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707"/>
                        <wpg:cNvGrpSpPr>
                          <a:grpSpLocks/>
                        </wpg:cNvGrpSpPr>
                        <wpg:grpSpPr bwMode="auto">
                          <a:xfrm>
                            <a:off x="1604" y="1111"/>
                            <a:ext cx="9446" cy="2"/>
                            <a:chOff x="1604" y="1111"/>
                            <a:chExt cx="9446" cy="2"/>
                          </a:xfrm>
                        </wpg:grpSpPr>
                        <wps:wsp>
                          <wps:cNvPr id="657" name="Freeform 708"/>
                          <wps:cNvSpPr>
                            <a:spLocks/>
                          </wps:cNvSpPr>
                          <wps:spPr bwMode="auto">
                            <a:xfrm>
                              <a:off x="1604" y="1111"/>
                              <a:ext cx="9446" cy="2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9446"/>
                                <a:gd name="T2" fmla="+- 0 11049 1604"/>
                                <a:gd name="T3" fmla="*/ T2 w 94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6">
                                  <a:moveTo>
                                    <a:pt x="0" y="0"/>
                                  </a:moveTo>
                                  <a:lnTo>
                                    <a:pt x="9445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ED2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705"/>
                        <wpg:cNvGrpSpPr>
                          <a:grpSpLocks/>
                        </wpg:cNvGrpSpPr>
                        <wpg:grpSpPr bwMode="auto">
                          <a:xfrm>
                            <a:off x="3432" y="1479"/>
                            <a:ext cx="7636" cy="2"/>
                            <a:chOff x="3432" y="1479"/>
                            <a:chExt cx="7636" cy="2"/>
                          </a:xfrm>
                        </wpg:grpSpPr>
                        <wps:wsp>
                          <wps:cNvPr id="659" name="Freeform 706"/>
                          <wps:cNvSpPr>
                            <a:spLocks/>
                          </wps:cNvSpPr>
                          <wps:spPr bwMode="auto">
                            <a:xfrm>
                              <a:off x="3432" y="1479"/>
                              <a:ext cx="7636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7636"/>
                                <a:gd name="T2" fmla="+- 0 11068 3432"/>
                                <a:gd name="T3" fmla="*/ T2 w 7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6">
                                  <a:moveTo>
                                    <a:pt x="0" y="0"/>
                                  </a:moveTo>
                                  <a:lnTo>
                                    <a:pt x="763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703"/>
                        <wpg:cNvGrpSpPr>
                          <a:grpSpLocks/>
                        </wpg:cNvGrpSpPr>
                        <wpg:grpSpPr bwMode="auto">
                          <a:xfrm>
                            <a:off x="3452" y="1870"/>
                            <a:ext cx="98" cy="358"/>
                            <a:chOff x="3452" y="1870"/>
                            <a:chExt cx="98" cy="358"/>
                          </a:xfrm>
                        </wpg:grpSpPr>
                        <wps:wsp>
                          <wps:cNvPr id="661" name="Freeform 704"/>
                          <wps:cNvSpPr>
                            <a:spLocks/>
                          </wps:cNvSpPr>
                          <wps:spPr bwMode="auto">
                            <a:xfrm>
                              <a:off x="3452" y="1870"/>
                              <a:ext cx="98" cy="358"/>
                            </a:xfrm>
                            <a:custGeom>
                              <a:avLst/>
                              <a:gdLst>
                                <a:gd name="T0" fmla="+- 0 3452 3452"/>
                                <a:gd name="T1" fmla="*/ T0 w 98"/>
                                <a:gd name="T2" fmla="+- 0 2228 1870"/>
                                <a:gd name="T3" fmla="*/ 2228 h 358"/>
                                <a:gd name="T4" fmla="+- 0 3550 3452"/>
                                <a:gd name="T5" fmla="*/ T4 w 98"/>
                                <a:gd name="T6" fmla="+- 0 2228 1870"/>
                                <a:gd name="T7" fmla="*/ 2228 h 358"/>
                                <a:gd name="T8" fmla="+- 0 3550 3452"/>
                                <a:gd name="T9" fmla="*/ T8 w 98"/>
                                <a:gd name="T10" fmla="+- 0 1870 1870"/>
                                <a:gd name="T11" fmla="*/ 1870 h 358"/>
                                <a:gd name="T12" fmla="+- 0 3452 3452"/>
                                <a:gd name="T13" fmla="*/ T12 w 98"/>
                                <a:gd name="T14" fmla="+- 0 1870 1870"/>
                                <a:gd name="T15" fmla="*/ 1870 h 358"/>
                                <a:gd name="T16" fmla="+- 0 3452 3452"/>
                                <a:gd name="T17" fmla="*/ T16 w 98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701"/>
                        <wpg:cNvGrpSpPr>
                          <a:grpSpLocks/>
                        </wpg:cNvGrpSpPr>
                        <wpg:grpSpPr bwMode="auto">
                          <a:xfrm>
                            <a:off x="4429" y="1870"/>
                            <a:ext cx="98" cy="358"/>
                            <a:chOff x="4429" y="1870"/>
                            <a:chExt cx="98" cy="358"/>
                          </a:xfrm>
                        </wpg:grpSpPr>
                        <wps:wsp>
                          <wps:cNvPr id="663" name="Freeform 702"/>
                          <wps:cNvSpPr>
                            <a:spLocks/>
                          </wps:cNvSpPr>
                          <wps:spPr bwMode="auto">
                            <a:xfrm>
                              <a:off x="4429" y="1870"/>
                              <a:ext cx="98" cy="358"/>
                            </a:xfrm>
                            <a:custGeom>
                              <a:avLst/>
                              <a:gdLst>
                                <a:gd name="T0" fmla="+- 0 4429 4429"/>
                                <a:gd name="T1" fmla="*/ T0 w 98"/>
                                <a:gd name="T2" fmla="+- 0 2228 1870"/>
                                <a:gd name="T3" fmla="*/ 2228 h 358"/>
                                <a:gd name="T4" fmla="+- 0 4527 4429"/>
                                <a:gd name="T5" fmla="*/ T4 w 98"/>
                                <a:gd name="T6" fmla="+- 0 2228 1870"/>
                                <a:gd name="T7" fmla="*/ 2228 h 358"/>
                                <a:gd name="T8" fmla="+- 0 4527 4429"/>
                                <a:gd name="T9" fmla="*/ T8 w 98"/>
                                <a:gd name="T10" fmla="+- 0 1870 1870"/>
                                <a:gd name="T11" fmla="*/ 1870 h 358"/>
                                <a:gd name="T12" fmla="+- 0 4429 4429"/>
                                <a:gd name="T13" fmla="*/ T12 w 98"/>
                                <a:gd name="T14" fmla="+- 0 1870 1870"/>
                                <a:gd name="T15" fmla="*/ 1870 h 358"/>
                                <a:gd name="T16" fmla="+- 0 4429 4429"/>
                                <a:gd name="T17" fmla="*/ T16 w 98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99"/>
                        <wpg:cNvGrpSpPr>
                          <a:grpSpLocks/>
                        </wpg:cNvGrpSpPr>
                        <wpg:grpSpPr bwMode="auto">
                          <a:xfrm>
                            <a:off x="3550" y="1870"/>
                            <a:ext cx="879" cy="358"/>
                            <a:chOff x="3550" y="1870"/>
                            <a:chExt cx="879" cy="358"/>
                          </a:xfrm>
                        </wpg:grpSpPr>
                        <wps:wsp>
                          <wps:cNvPr id="665" name="Freeform 700"/>
                          <wps:cNvSpPr>
                            <a:spLocks/>
                          </wps:cNvSpPr>
                          <wps:spPr bwMode="auto">
                            <a:xfrm>
                              <a:off x="3550" y="1870"/>
                              <a:ext cx="879" cy="358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879"/>
                                <a:gd name="T2" fmla="+- 0 2228 1870"/>
                                <a:gd name="T3" fmla="*/ 2228 h 358"/>
                                <a:gd name="T4" fmla="+- 0 4429 3550"/>
                                <a:gd name="T5" fmla="*/ T4 w 879"/>
                                <a:gd name="T6" fmla="+- 0 2228 1870"/>
                                <a:gd name="T7" fmla="*/ 2228 h 358"/>
                                <a:gd name="T8" fmla="+- 0 4429 3550"/>
                                <a:gd name="T9" fmla="*/ T8 w 879"/>
                                <a:gd name="T10" fmla="+- 0 1870 1870"/>
                                <a:gd name="T11" fmla="*/ 1870 h 358"/>
                                <a:gd name="T12" fmla="+- 0 3550 3550"/>
                                <a:gd name="T13" fmla="*/ T12 w 879"/>
                                <a:gd name="T14" fmla="+- 0 1870 1870"/>
                                <a:gd name="T15" fmla="*/ 1870 h 358"/>
                                <a:gd name="T16" fmla="+- 0 3550 3550"/>
                                <a:gd name="T17" fmla="*/ T16 w 879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" h="358">
                                  <a:moveTo>
                                    <a:pt x="0" y="358"/>
                                  </a:moveTo>
                                  <a:lnTo>
                                    <a:pt x="879" y="358"/>
                                  </a:lnTo>
                                  <a:lnTo>
                                    <a:pt x="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97"/>
                        <wpg:cNvGrpSpPr>
                          <a:grpSpLocks/>
                        </wpg:cNvGrpSpPr>
                        <wpg:grpSpPr bwMode="auto">
                          <a:xfrm>
                            <a:off x="4547" y="1870"/>
                            <a:ext cx="98" cy="358"/>
                            <a:chOff x="4547" y="1870"/>
                            <a:chExt cx="98" cy="358"/>
                          </a:xfrm>
                        </wpg:grpSpPr>
                        <wps:wsp>
                          <wps:cNvPr id="667" name="Freeform 698"/>
                          <wps:cNvSpPr>
                            <a:spLocks/>
                          </wps:cNvSpPr>
                          <wps:spPr bwMode="auto">
                            <a:xfrm>
                              <a:off x="4547" y="1870"/>
                              <a:ext cx="98" cy="358"/>
                            </a:xfrm>
                            <a:custGeom>
                              <a:avLst/>
                              <a:gdLst>
                                <a:gd name="T0" fmla="+- 0 4547 4547"/>
                                <a:gd name="T1" fmla="*/ T0 w 98"/>
                                <a:gd name="T2" fmla="+- 0 2228 1870"/>
                                <a:gd name="T3" fmla="*/ 2228 h 358"/>
                                <a:gd name="T4" fmla="+- 0 4645 4547"/>
                                <a:gd name="T5" fmla="*/ T4 w 98"/>
                                <a:gd name="T6" fmla="+- 0 2228 1870"/>
                                <a:gd name="T7" fmla="*/ 2228 h 358"/>
                                <a:gd name="T8" fmla="+- 0 4645 4547"/>
                                <a:gd name="T9" fmla="*/ T8 w 98"/>
                                <a:gd name="T10" fmla="+- 0 1870 1870"/>
                                <a:gd name="T11" fmla="*/ 1870 h 358"/>
                                <a:gd name="T12" fmla="+- 0 4547 4547"/>
                                <a:gd name="T13" fmla="*/ T12 w 98"/>
                                <a:gd name="T14" fmla="+- 0 1870 1870"/>
                                <a:gd name="T15" fmla="*/ 1870 h 358"/>
                                <a:gd name="T16" fmla="+- 0 4547 4547"/>
                                <a:gd name="T17" fmla="*/ T16 w 98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95"/>
                        <wpg:cNvGrpSpPr>
                          <a:grpSpLocks/>
                        </wpg:cNvGrpSpPr>
                        <wpg:grpSpPr bwMode="auto">
                          <a:xfrm>
                            <a:off x="5562" y="1870"/>
                            <a:ext cx="98" cy="358"/>
                            <a:chOff x="5562" y="1870"/>
                            <a:chExt cx="98" cy="358"/>
                          </a:xfrm>
                        </wpg:grpSpPr>
                        <wps:wsp>
                          <wps:cNvPr id="669" name="Freeform 696"/>
                          <wps:cNvSpPr>
                            <a:spLocks/>
                          </wps:cNvSpPr>
                          <wps:spPr bwMode="auto">
                            <a:xfrm>
                              <a:off x="5562" y="1870"/>
                              <a:ext cx="98" cy="358"/>
                            </a:xfrm>
                            <a:custGeom>
                              <a:avLst/>
                              <a:gdLst>
                                <a:gd name="T0" fmla="+- 0 5562 5562"/>
                                <a:gd name="T1" fmla="*/ T0 w 98"/>
                                <a:gd name="T2" fmla="+- 0 2228 1870"/>
                                <a:gd name="T3" fmla="*/ 2228 h 358"/>
                                <a:gd name="T4" fmla="+- 0 5660 5562"/>
                                <a:gd name="T5" fmla="*/ T4 w 98"/>
                                <a:gd name="T6" fmla="+- 0 2228 1870"/>
                                <a:gd name="T7" fmla="*/ 2228 h 358"/>
                                <a:gd name="T8" fmla="+- 0 5660 5562"/>
                                <a:gd name="T9" fmla="*/ T8 w 98"/>
                                <a:gd name="T10" fmla="+- 0 1870 1870"/>
                                <a:gd name="T11" fmla="*/ 1870 h 358"/>
                                <a:gd name="T12" fmla="+- 0 5562 5562"/>
                                <a:gd name="T13" fmla="*/ T12 w 98"/>
                                <a:gd name="T14" fmla="+- 0 1870 1870"/>
                                <a:gd name="T15" fmla="*/ 1870 h 358"/>
                                <a:gd name="T16" fmla="+- 0 5562 5562"/>
                                <a:gd name="T17" fmla="*/ T16 w 98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93"/>
                        <wpg:cNvGrpSpPr>
                          <a:grpSpLocks/>
                        </wpg:cNvGrpSpPr>
                        <wpg:grpSpPr bwMode="auto">
                          <a:xfrm>
                            <a:off x="4645" y="1870"/>
                            <a:ext cx="917" cy="358"/>
                            <a:chOff x="4645" y="1870"/>
                            <a:chExt cx="917" cy="358"/>
                          </a:xfrm>
                        </wpg:grpSpPr>
                        <wps:wsp>
                          <wps:cNvPr id="671" name="Freeform 694"/>
                          <wps:cNvSpPr>
                            <a:spLocks/>
                          </wps:cNvSpPr>
                          <wps:spPr bwMode="auto">
                            <a:xfrm>
                              <a:off x="4645" y="1870"/>
                              <a:ext cx="917" cy="358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T0 w 917"/>
                                <a:gd name="T2" fmla="+- 0 2228 1870"/>
                                <a:gd name="T3" fmla="*/ 2228 h 358"/>
                                <a:gd name="T4" fmla="+- 0 5562 4645"/>
                                <a:gd name="T5" fmla="*/ T4 w 917"/>
                                <a:gd name="T6" fmla="+- 0 2228 1870"/>
                                <a:gd name="T7" fmla="*/ 2228 h 358"/>
                                <a:gd name="T8" fmla="+- 0 5562 4645"/>
                                <a:gd name="T9" fmla="*/ T8 w 917"/>
                                <a:gd name="T10" fmla="+- 0 1870 1870"/>
                                <a:gd name="T11" fmla="*/ 1870 h 358"/>
                                <a:gd name="T12" fmla="+- 0 4645 4645"/>
                                <a:gd name="T13" fmla="*/ T12 w 917"/>
                                <a:gd name="T14" fmla="+- 0 1870 1870"/>
                                <a:gd name="T15" fmla="*/ 1870 h 358"/>
                                <a:gd name="T16" fmla="+- 0 4645 4645"/>
                                <a:gd name="T17" fmla="*/ T16 w 917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58">
                                  <a:moveTo>
                                    <a:pt x="0" y="358"/>
                                  </a:moveTo>
                                  <a:lnTo>
                                    <a:pt x="917" y="358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91"/>
                        <wpg:cNvGrpSpPr>
                          <a:grpSpLocks/>
                        </wpg:cNvGrpSpPr>
                        <wpg:grpSpPr bwMode="auto">
                          <a:xfrm>
                            <a:off x="5682" y="1870"/>
                            <a:ext cx="96" cy="358"/>
                            <a:chOff x="5682" y="1870"/>
                            <a:chExt cx="96" cy="358"/>
                          </a:xfrm>
                        </wpg:grpSpPr>
                        <wps:wsp>
                          <wps:cNvPr id="673" name="Freeform 692"/>
                          <wps:cNvSpPr>
                            <a:spLocks/>
                          </wps:cNvSpPr>
                          <wps:spPr bwMode="auto">
                            <a:xfrm>
                              <a:off x="5682" y="1870"/>
                              <a:ext cx="96" cy="358"/>
                            </a:xfrm>
                            <a:custGeom>
                              <a:avLst/>
                              <a:gdLst>
                                <a:gd name="T0" fmla="+- 0 5682 5682"/>
                                <a:gd name="T1" fmla="*/ T0 w 96"/>
                                <a:gd name="T2" fmla="+- 0 2228 1870"/>
                                <a:gd name="T3" fmla="*/ 2228 h 358"/>
                                <a:gd name="T4" fmla="+- 0 5778 5682"/>
                                <a:gd name="T5" fmla="*/ T4 w 96"/>
                                <a:gd name="T6" fmla="+- 0 2228 1870"/>
                                <a:gd name="T7" fmla="*/ 2228 h 358"/>
                                <a:gd name="T8" fmla="+- 0 5778 5682"/>
                                <a:gd name="T9" fmla="*/ T8 w 96"/>
                                <a:gd name="T10" fmla="+- 0 1870 1870"/>
                                <a:gd name="T11" fmla="*/ 1870 h 358"/>
                                <a:gd name="T12" fmla="+- 0 5682 5682"/>
                                <a:gd name="T13" fmla="*/ T12 w 96"/>
                                <a:gd name="T14" fmla="+- 0 1870 1870"/>
                                <a:gd name="T15" fmla="*/ 1870 h 358"/>
                                <a:gd name="T16" fmla="+- 0 5682 5682"/>
                                <a:gd name="T17" fmla="*/ T16 w 96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58">
                                  <a:moveTo>
                                    <a:pt x="0" y="358"/>
                                  </a:moveTo>
                                  <a:lnTo>
                                    <a:pt x="96" y="35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89"/>
                        <wpg:cNvGrpSpPr>
                          <a:grpSpLocks/>
                        </wpg:cNvGrpSpPr>
                        <wpg:grpSpPr bwMode="auto">
                          <a:xfrm>
                            <a:off x="6801" y="1870"/>
                            <a:ext cx="98" cy="358"/>
                            <a:chOff x="6801" y="1870"/>
                            <a:chExt cx="98" cy="358"/>
                          </a:xfrm>
                        </wpg:grpSpPr>
                        <wps:wsp>
                          <wps:cNvPr id="675" name="Freeform 690"/>
                          <wps:cNvSpPr>
                            <a:spLocks/>
                          </wps:cNvSpPr>
                          <wps:spPr bwMode="auto">
                            <a:xfrm>
                              <a:off x="6801" y="1870"/>
                              <a:ext cx="98" cy="358"/>
                            </a:xfrm>
                            <a:custGeom>
                              <a:avLst/>
                              <a:gdLst>
                                <a:gd name="T0" fmla="+- 0 6801 6801"/>
                                <a:gd name="T1" fmla="*/ T0 w 98"/>
                                <a:gd name="T2" fmla="+- 0 2228 1870"/>
                                <a:gd name="T3" fmla="*/ 2228 h 358"/>
                                <a:gd name="T4" fmla="+- 0 6899 6801"/>
                                <a:gd name="T5" fmla="*/ T4 w 98"/>
                                <a:gd name="T6" fmla="+- 0 2228 1870"/>
                                <a:gd name="T7" fmla="*/ 2228 h 358"/>
                                <a:gd name="T8" fmla="+- 0 6899 6801"/>
                                <a:gd name="T9" fmla="*/ T8 w 98"/>
                                <a:gd name="T10" fmla="+- 0 1870 1870"/>
                                <a:gd name="T11" fmla="*/ 1870 h 358"/>
                                <a:gd name="T12" fmla="+- 0 6801 6801"/>
                                <a:gd name="T13" fmla="*/ T12 w 98"/>
                                <a:gd name="T14" fmla="+- 0 1870 1870"/>
                                <a:gd name="T15" fmla="*/ 1870 h 358"/>
                                <a:gd name="T16" fmla="+- 0 6801 6801"/>
                                <a:gd name="T17" fmla="*/ T16 w 98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87"/>
                        <wpg:cNvGrpSpPr>
                          <a:grpSpLocks/>
                        </wpg:cNvGrpSpPr>
                        <wpg:grpSpPr bwMode="auto">
                          <a:xfrm>
                            <a:off x="5778" y="1870"/>
                            <a:ext cx="1023" cy="358"/>
                            <a:chOff x="5778" y="1870"/>
                            <a:chExt cx="1023" cy="358"/>
                          </a:xfrm>
                        </wpg:grpSpPr>
                        <wps:wsp>
                          <wps:cNvPr id="677" name="Freeform 688"/>
                          <wps:cNvSpPr>
                            <a:spLocks/>
                          </wps:cNvSpPr>
                          <wps:spPr bwMode="auto">
                            <a:xfrm>
                              <a:off x="5778" y="1870"/>
                              <a:ext cx="1023" cy="358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1023"/>
                                <a:gd name="T2" fmla="+- 0 2228 1870"/>
                                <a:gd name="T3" fmla="*/ 2228 h 358"/>
                                <a:gd name="T4" fmla="+- 0 6801 5778"/>
                                <a:gd name="T5" fmla="*/ T4 w 1023"/>
                                <a:gd name="T6" fmla="+- 0 2228 1870"/>
                                <a:gd name="T7" fmla="*/ 2228 h 358"/>
                                <a:gd name="T8" fmla="+- 0 6801 5778"/>
                                <a:gd name="T9" fmla="*/ T8 w 1023"/>
                                <a:gd name="T10" fmla="+- 0 1870 1870"/>
                                <a:gd name="T11" fmla="*/ 1870 h 358"/>
                                <a:gd name="T12" fmla="+- 0 5778 5778"/>
                                <a:gd name="T13" fmla="*/ T12 w 1023"/>
                                <a:gd name="T14" fmla="+- 0 1870 1870"/>
                                <a:gd name="T15" fmla="*/ 1870 h 358"/>
                                <a:gd name="T16" fmla="+- 0 5778 5778"/>
                                <a:gd name="T17" fmla="*/ T16 w 1023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3" h="358">
                                  <a:moveTo>
                                    <a:pt x="0" y="358"/>
                                  </a:moveTo>
                                  <a:lnTo>
                                    <a:pt x="1023" y="358"/>
                                  </a:lnTo>
                                  <a:lnTo>
                                    <a:pt x="10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85"/>
                        <wpg:cNvGrpSpPr>
                          <a:grpSpLocks/>
                        </wpg:cNvGrpSpPr>
                        <wpg:grpSpPr bwMode="auto">
                          <a:xfrm>
                            <a:off x="6918" y="1870"/>
                            <a:ext cx="98" cy="358"/>
                            <a:chOff x="6918" y="1870"/>
                            <a:chExt cx="98" cy="358"/>
                          </a:xfrm>
                        </wpg:grpSpPr>
                        <wps:wsp>
                          <wps:cNvPr id="679" name="Freeform 686"/>
                          <wps:cNvSpPr>
                            <a:spLocks/>
                          </wps:cNvSpPr>
                          <wps:spPr bwMode="auto">
                            <a:xfrm>
                              <a:off x="6918" y="1870"/>
                              <a:ext cx="98" cy="358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98"/>
                                <a:gd name="T2" fmla="+- 0 2228 1870"/>
                                <a:gd name="T3" fmla="*/ 2228 h 358"/>
                                <a:gd name="T4" fmla="+- 0 7017 6918"/>
                                <a:gd name="T5" fmla="*/ T4 w 98"/>
                                <a:gd name="T6" fmla="+- 0 2228 1870"/>
                                <a:gd name="T7" fmla="*/ 2228 h 358"/>
                                <a:gd name="T8" fmla="+- 0 7017 6918"/>
                                <a:gd name="T9" fmla="*/ T8 w 98"/>
                                <a:gd name="T10" fmla="+- 0 1870 1870"/>
                                <a:gd name="T11" fmla="*/ 1870 h 358"/>
                                <a:gd name="T12" fmla="+- 0 6918 6918"/>
                                <a:gd name="T13" fmla="*/ T12 w 98"/>
                                <a:gd name="T14" fmla="+- 0 1870 1870"/>
                                <a:gd name="T15" fmla="*/ 1870 h 358"/>
                                <a:gd name="T16" fmla="+- 0 6918 6918"/>
                                <a:gd name="T17" fmla="*/ T16 w 98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9" y="358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83"/>
                        <wpg:cNvGrpSpPr>
                          <a:grpSpLocks/>
                        </wpg:cNvGrpSpPr>
                        <wpg:grpSpPr bwMode="auto">
                          <a:xfrm>
                            <a:off x="8399" y="1870"/>
                            <a:ext cx="98" cy="358"/>
                            <a:chOff x="8399" y="1870"/>
                            <a:chExt cx="98" cy="358"/>
                          </a:xfrm>
                        </wpg:grpSpPr>
                        <wps:wsp>
                          <wps:cNvPr id="681" name="Freeform 684"/>
                          <wps:cNvSpPr>
                            <a:spLocks/>
                          </wps:cNvSpPr>
                          <wps:spPr bwMode="auto">
                            <a:xfrm>
                              <a:off x="8399" y="1870"/>
                              <a:ext cx="98" cy="358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T0 w 98"/>
                                <a:gd name="T2" fmla="+- 0 2228 1870"/>
                                <a:gd name="T3" fmla="*/ 2228 h 358"/>
                                <a:gd name="T4" fmla="+- 0 8497 8399"/>
                                <a:gd name="T5" fmla="*/ T4 w 98"/>
                                <a:gd name="T6" fmla="+- 0 2228 1870"/>
                                <a:gd name="T7" fmla="*/ 2228 h 358"/>
                                <a:gd name="T8" fmla="+- 0 8497 8399"/>
                                <a:gd name="T9" fmla="*/ T8 w 98"/>
                                <a:gd name="T10" fmla="+- 0 1870 1870"/>
                                <a:gd name="T11" fmla="*/ 1870 h 358"/>
                                <a:gd name="T12" fmla="+- 0 8399 8399"/>
                                <a:gd name="T13" fmla="*/ T12 w 98"/>
                                <a:gd name="T14" fmla="+- 0 1870 1870"/>
                                <a:gd name="T15" fmla="*/ 1870 h 358"/>
                                <a:gd name="T16" fmla="+- 0 8399 8399"/>
                                <a:gd name="T17" fmla="*/ T16 w 98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81"/>
                        <wpg:cNvGrpSpPr>
                          <a:grpSpLocks/>
                        </wpg:cNvGrpSpPr>
                        <wpg:grpSpPr bwMode="auto">
                          <a:xfrm>
                            <a:off x="7017" y="1870"/>
                            <a:ext cx="1382" cy="358"/>
                            <a:chOff x="7017" y="1870"/>
                            <a:chExt cx="1382" cy="358"/>
                          </a:xfrm>
                        </wpg:grpSpPr>
                        <wps:wsp>
                          <wps:cNvPr id="683" name="Freeform 682"/>
                          <wps:cNvSpPr>
                            <a:spLocks/>
                          </wps:cNvSpPr>
                          <wps:spPr bwMode="auto">
                            <a:xfrm>
                              <a:off x="7017" y="1870"/>
                              <a:ext cx="1382" cy="358"/>
                            </a:xfrm>
                            <a:custGeom>
                              <a:avLst/>
                              <a:gdLst>
                                <a:gd name="T0" fmla="+- 0 7017 7017"/>
                                <a:gd name="T1" fmla="*/ T0 w 1382"/>
                                <a:gd name="T2" fmla="+- 0 2228 1870"/>
                                <a:gd name="T3" fmla="*/ 2228 h 358"/>
                                <a:gd name="T4" fmla="+- 0 8399 7017"/>
                                <a:gd name="T5" fmla="*/ T4 w 1382"/>
                                <a:gd name="T6" fmla="+- 0 2228 1870"/>
                                <a:gd name="T7" fmla="*/ 2228 h 358"/>
                                <a:gd name="T8" fmla="+- 0 8399 7017"/>
                                <a:gd name="T9" fmla="*/ T8 w 1382"/>
                                <a:gd name="T10" fmla="+- 0 1870 1870"/>
                                <a:gd name="T11" fmla="*/ 1870 h 358"/>
                                <a:gd name="T12" fmla="+- 0 7017 7017"/>
                                <a:gd name="T13" fmla="*/ T12 w 1382"/>
                                <a:gd name="T14" fmla="+- 0 1870 1870"/>
                                <a:gd name="T15" fmla="*/ 1870 h 358"/>
                                <a:gd name="T16" fmla="+- 0 7017 7017"/>
                                <a:gd name="T17" fmla="*/ T16 w 1382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2" h="358">
                                  <a:moveTo>
                                    <a:pt x="0" y="358"/>
                                  </a:moveTo>
                                  <a:lnTo>
                                    <a:pt x="1382" y="358"/>
                                  </a:lnTo>
                                  <a:lnTo>
                                    <a:pt x="1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79"/>
                        <wpg:cNvGrpSpPr>
                          <a:grpSpLocks/>
                        </wpg:cNvGrpSpPr>
                        <wpg:grpSpPr bwMode="auto">
                          <a:xfrm>
                            <a:off x="8517" y="1870"/>
                            <a:ext cx="98" cy="358"/>
                            <a:chOff x="8517" y="1870"/>
                            <a:chExt cx="98" cy="358"/>
                          </a:xfrm>
                        </wpg:grpSpPr>
                        <wps:wsp>
                          <wps:cNvPr id="685" name="Freeform 680"/>
                          <wps:cNvSpPr>
                            <a:spLocks/>
                          </wps:cNvSpPr>
                          <wps:spPr bwMode="auto">
                            <a:xfrm>
                              <a:off x="8517" y="1870"/>
                              <a:ext cx="98" cy="358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98"/>
                                <a:gd name="T2" fmla="+- 0 2228 1870"/>
                                <a:gd name="T3" fmla="*/ 2228 h 358"/>
                                <a:gd name="T4" fmla="+- 0 8615 8517"/>
                                <a:gd name="T5" fmla="*/ T4 w 98"/>
                                <a:gd name="T6" fmla="+- 0 2228 1870"/>
                                <a:gd name="T7" fmla="*/ 2228 h 358"/>
                                <a:gd name="T8" fmla="+- 0 8615 8517"/>
                                <a:gd name="T9" fmla="*/ T8 w 98"/>
                                <a:gd name="T10" fmla="+- 0 1870 1870"/>
                                <a:gd name="T11" fmla="*/ 1870 h 358"/>
                                <a:gd name="T12" fmla="+- 0 8517 8517"/>
                                <a:gd name="T13" fmla="*/ T12 w 98"/>
                                <a:gd name="T14" fmla="+- 0 1870 1870"/>
                                <a:gd name="T15" fmla="*/ 1870 h 358"/>
                                <a:gd name="T16" fmla="+- 0 8517 8517"/>
                                <a:gd name="T17" fmla="*/ T16 w 98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77"/>
                        <wpg:cNvGrpSpPr>
                          <a:grpSpLocks/>
                        </wpg:cNvGrpSpPr>
                        <wpg:grpSpPr bwMode="auto">
                          <a:xfrm>
                            <a:off x="9674" y="1870"/>
                            <a:ext cx="98" cy="358"/>
                            <a:chOff x="9674" y="1870"/>
                            <a:chExt cx="98" cy="358"/>
                          </a:xfrm>
                        </wpg:grpSpPr>
                        <wps:wsp>
                          <wps:cNvPr id="687" name="Freeform 678"/>
                          <wps:cNvSpPr>
                            <a:spLocks/>
                          </wps:cNvSpPr>
                          <wps:spPr bwMode="auto">
                            <a:xfrm>
                              <a:off x="9674" y="1870"/>
                              <a:ext cx="98" cy="358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98"/>
                                <a:gd name="T2" fmla="+- 0 2228 1870"/>
                                <a:gd name="T3" fmla="*/ 2228 h 358"/>
                                <a:gd name="T4" fmla="+- 0 9772 9674"/>
                                <a:gd name="T5" fmla="*/ T4 w 98"/>
                                <a:gd name="T6" fmla="+- 0 2228 1870"/>
                                <a:gd name="T7" fmla="*/ 2228 h 358"/>
                                <a:gd name="T8" fmla="+- 0 9772 9674"/>
                                <a:gd name="T9" fmla="*/ T8 w 98"/>
                                <a:gd name="T10" fmla="+- 0 1870 1870"/>
                                <a:gd name="T11" fmla="*/ 1870 h 358"/>
                                <a:gd name="T12" fmla="+- 0 9674 9674"/>
                                <a:gd name="T13" fmla="*/ T12 w 98"/>
                                <a:gd name="T14" fmla="+- 0 1870 1870"/>
                                <a:gd name="T15" fmla="*/ 1870 h 358"/>
                                <a:gd name="T16" fmla="+- 0 9674 9674"/>
                                <a:gd name="T17" fmla="*/ T16 w 98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75"/>
                        <wpg:cNvGrpSpPr>
                          <a:grpSpLocks/>
                        </wpg:cNvGrpSpPr>
                        <wpg:grpSpPr bwMode="auto">
                          <a:xfrm>
                            <a:off x="8615" y="1870"/>
                            <a:ext cx="1059" cy="358"/>
                            <a:chOff x="8615" y="1870"/>
                            <a:chExt cx="1059" cy="358"/>
                          </a:xfrm>
                        </wpg:grpSpPr>
                        <wps:wsp>
                          <wps:cNvPr id="689" name="Freeform 676"/>
                          <wps:cNvSpPr>
                            <a:spLocks/>
                          </wps:cNvSpPr>
                          <wps:spPr bwMode="auto">
                            <a:xfrm>
                              <a:off x="8615" y="1870"/>
                              <a:ext cx="1059" cy="358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1059"/>
                                <a:gd name="T2" fmla="+- 0 2228 1870"/>
                                <a:gd name="T3" fmla="*/ 2228 h 358"/>
                                <a:gd name="T4" fmla="+- 0 9674 8615"/>
                                <a:gd name="T5" fmla="*/ T4 w 1059"/>
                                <a:gd name="T6" fmla="+- 0 2228 1870"/>
                                <a:gd name="T7" fmla="*/ 2228 h 358"/>
                                <a:gd name="T8" fmla="+- 0 9674 8615"/>
                                <a:gd name="T9" fmla="*/ T8 w 1059"/>
                                <a:gd name="T10" fmla="+- 0 1870 1870"/>
                                <a:gd name="T11" fmla="*/ 1870 h 358"/>
                                <a:gd name="T12" fmla="+- 0 8615 8615"/>
                                <a:gd name="T13" fmla="*/ T12 w 1059"/>
                                <a:gd name="T14" fmla="+- 0 1870 1870"/>
                                <a:gd name="T15" fmla="*/ 1870 h 358"/>
                                <a:gd name="T16" fmla="+- 0 8615 8615"/>
                                <a:gd name="T17" fmla="*/ T16 w 1059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" h="358">
                                  <a:moveTo>
                                    <a:pt x="0" y="358"/>
                                  </a:moveTo>
                                  <a:lnTo>
                                    <a:pt x="1059" y="358"/>
                                  </a:lnTo>
                                  <a:lnTo>
                                    <a:pt x="10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73"/>
                        <wpg:cNvGrpSpPr>
                          <a:grpSpLocks/>
                        </wpg:cNvGrpSpPr>
                        <wpg:grpSpPr bwMode="auto">
                          <a:xfrm>
                            <a:off x="9794" y="1870"/>
                            <a:ext cx="96" cy="358"/>
                            <a:chOff x="9794" y="1870"/>
                            <a:chExt cx="96" cy="358"/>
                          </a:xfrm>
                        </wpg:grpSpPr>
                        <wps:wsp>
                          <wps:cNvPr id="691" name="Freeform 674"/>
                          <wps:cNvSpPr>
                            <a:spLocks/>
                          </wps:cNvSpPr>
                          <wps:spPr bwMode="auto">
                            <a:xfrm>
                              <a:off x="9794" y="1870"/>
                              <a:ext cx="96" cy="358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96"/>
                                <a:gd name="T2" fmla="+- 0 2228 1870"/>
                                <a:gd name="T3" fmla="*/ 2228 h 358"/>
                                <a:gd name="T4" fmla="+- 0 9890 9794"/>
                                <a:gd name="T5" fmla="*/ T4 w 96"/>
                                <a:gd name="T6" fmla="+- 0 2228 1870"/>
                                <a:gd name="T7" fmla="*/ 2228 h 358"/>
                                <a:gd name="T8" fmla="+- 0 9890 9794"/>
                                <a:gd name="T9" fmla="*/ T8 w 96"/>
                                <a:gd name="T10" fmla="+- 0 1870 1870"/>
                                <a:gd name="T11" fmla="*/ 1870 h 358"/>
                                <a:gd name="T12" fmla="+- 0 9794 9794"/>
                                <a:gd name="T13" fmla="*/ T12 w 96"/>
                                <a:gd name="T14" fmla="+- 0 1870 1870"/>
                                <a:gd name="T15" fmla="*/ 1870 h 358"/>
                                <a:gd name="T16" fmla="+- 0 9794 9794"/>
                                <a:gd name="T17" fmla="*/ T16 w 96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58">
                                  <a:moveTo>
                                    <a:pt x="0" y="358"/>
                                  </a:moveTo>
                                  <a:lnTo>
                                    <a:pt x="96" y="35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71"/>
                        <wpg:cNvGrpSpPr>
                          <a:grpSpLocks/>
                        </wpg:cNvGrpSpPr>
                        <wpg:grpSpPr bwMode="auto">
                          <a:xfrm>
                            <a:off x="10951" y="1870"/>
                            <a:ext cx="98" cy="358"/>
                            <a:chOff x="10951" y="1870"/>
                            <a:chExt cx="98" cy="358"/>
                          </a:xfrm>
                        </wpg:grpSpPr>
                        <wps:wsp>
                          <wps:cNvPr id="693" name="Freeform 672"/>
                          <wps:cNvSpPr>
                            <a:spLocks/>
                          </wps:cNvSpPr>
                          <wps:spPr bwMode="auto">
                            <a:xfrm>
                              <a:off x="10951" y="1870"/>
                              <a:ext cx="98" cy="358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T0 w 98"/>
                                <a:gd name="T2" fmla="+- 0 2228 1870"/>
                                <a:gd name="T3" fmla="*/ 2228 h 358"/>
                                <a:gd name="T4" fmla="+- 0 11049 10951"/>
                                <a:gd name="T5" fmla="*/ T4 w 98"/>
                                <a:gd name="T6" fmla="+- 0 2228 1870"/>
                                <a:gd name="T7" fmla="*/ 2228 h 358"/>
                                <a:gd name="T8" fmla="+- 0 11049 10951"/>
                                <a:gd name="T9" fmla="*/ T8 w 98"/>
                                <a:gd name="T10" fmla="+- 0 1870 1870"/>
                                <a:gd name="T11" fmla="*/ 1870 h 358"/>
                                <a:gd name="T12" fmla="+- 0 10951 10951"/>
                                <a:gd name="T13" fmla="*/ T12 w 98"/>
                                <a:gd name="T14" fmla="+- 0 1870 1870"/>
                                <a:gd name="T15" fmla="*/ 1870 h 358"/>
                                <a:gd name="T16" fmla="+- 0 10951 10951"/>
                                <a:gd name="T17" fmla="*/ T16 w 98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69"/>
                        <wpg:cNvGrpSpPr>
                          <a:grpSpLocks/>
                        </wpg:cNvGrpSpPr>
                        <wpg:grpSpPr bwMode="auto">
                          <a:xfrm>
                            <a:off x="9890" y="1870"/>
                            <a:ext cx="1061" cy="358"/>
                            <a:chOff x="9890" y="1870"/>
                            <a:chExt cx="1061" cy="358"/>
                          </a:xfrm>
                        </wpg:grpSpPr>
                        <wps:wsp>
                          <wps:cNvPr id="695" name="Freeform 670"/>
                          <wps:cNvSpPr>
                            <a:spLocks/>
                          </wps:cNvSpPr>
                          <wps:spPr bwMode="auto">
                            <a:xfrm>
                              <a:off x="9890" y="1870"/>
                              <a:ext cx="1061" cy="358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061"/>
                                <a:gd name="T2" fmla="+- 0 2228 1870"/>
                                <a:gd name="T3" fmla="*/ 2228 h 358"/>
                                <a:gd name="T4" fmla="+- 0 10951 9890"/>
                                <a:gd name="T5" fmla="*/ T4 w 1061"/>
                                <a:gd name="T6" fmla="+- 0 2228 1870"/>
                                <a:gd name="T7" fmla="*/ 2228 h 358"/>
                                <a:gd name="T8" fmla="+- 0 10951 9890"/>
                                <a:gd name="T9" fmla="*/ T8 w 1061"/>
                                <a:gd name="T10" fmla="+- 0 1870 1870"/>
                                <a:gd name="T11" fmla="*/ 1870 h 358"/>
                                <a:gd name="T12" fmla="+- 0 9890 9890"/>
                                <a:gd name="T13" fmla="*/ T12 w 1061"/>
                                <a:gd name="T14" fmla="+- 0 1870 1870"/>
                                <a:gd name="T15" fmla="*/ 1870 h 358"/>
                                <a:gd name="T16" fmla="+- 0 9890 9890"/>
                                <a:gd name="T17" fmla="*/ T16 w 1061"/>
                                <a:gd name="T18" fmla="+- 0 2228 1870"/>
                                <a:gd name="T19" fmla="*/ 222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358">
                                  <a:moveTo>
                                    <a:pt x="0" y="358"/>
                                  </a:moveTo>
                                  <a:lnTo>
                                    <a:pt x="1061" y="358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67"/>
                        <wpg:cNvGrpSpPr>
                          <a:grpSpLocks/>
                        </wpg:cNvGrpSpPr>
                        <wpg:grpSpPr bwMode="auto">
                          <a:xfrm>
                            <a:off x="3432" y="1858"/>
                            <a:ext cx="7636" cy="2"/>
                            <a:chOff x="3432" y="1858"/>
                            <a:chExt cx="7636" cy="2"/>
                          </a:xfrm>
                        </wpg:grpSpPr>
                        <wps:wsp>
                          <wps:cNvPr id="697" name="Freeform 668"/>
                          <wps:cNvSpPr>
                            <a:spLocks/>
                          </wps:cNvSpPr>
                          <wps:spPr bwMode="auto">
                            <a:xfrm>
                              <a:off x="3432" y="1858"/>
                              <a:ext cx="7636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7636"/>
                                <a:gd name="T2" fmla="+- 0 11068 3432"/>
                                <a:gd name="T3" fmla="*/ T2 w 7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6">
                                  <a:moveTo>
                                    <a:pt x="0" y="0"/>
                                  </a:moveTo>
                                  <a:lnTo>
                                    <a:pt x="763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65"/>
                        <wpg:cNvGrpSpPr>
                          <a:grpSpLocks/>
                        </wpg:cNvGrpSpPr>
                        <wpg:grpSpPr bwMode="auto">
                          <a:xfrm>
                            <a:off x="3432" y="2238"/>
                            <a:ext cx="7636" cy="2"/>
                            <a:chOff x="3432" y="2238"/>
                            <a:chExt cx="7636" cy="2"/>
                          </a:xfrm>
                        </wpg:grpSpPr>
                        <wps:wsp>
                          <wps:cNvPr id="699" name="Freeform 666"/>
                          <wps:cNvSpPr>
                            <a:spLocks/>
                          </wps:cNvSpPr>
                          <wps:spPr bwMode="auto">
                            <a:xfrm>
                              <a:off x="3432" y="2238"/>
                              <a:ext cx="7636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7636"/>
                                <a:gd name="T2" fmla="+- 0 11068 3432"/>
                                <a:gd name="T3" fmla="*/ T2 w 7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6">
                                  <a:moveTo>
                                    <a:pt x="0" y="0"/>
                                  </a:moveTo>
                                  <a:lnTo>
                                    <a:pt x="763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63"/>
                        <wpg:cNvGrpSpPr>
                          <a:grpSpLocks/>
                        </wpg:cNvGrpSpPr>
                        <wpg:grpSpPr bwMode="auto">
                          <a:xfrm>
                            <a:off x="1604" y="2626"/>
                            <a:ext cx="1829" cy="360"/>
                            <a:chOff x="1604" y="2626"/>
                            <a:chExt cx="1829" cy="360"/>
                          </a:xfrm>
                        </wpg:grpSpPr>
                        <wps:wsp>
                          <wps:cNvPr id="701" name="Freeform 664"/>
                          <wps:cNvSpPr>
                            <a:spLocks/>
                          </wps:cNvSpPr>
                          <wps:spPr bwMode="auto">
                            <a:xfrm>
                              <a:off x="1604" y="2626"/>
                              <a:ext cx="1829" cy="360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1829"/>
                                <a:gd name="T2" fmla="+- 0 2986 2626"/>
                                <a:gd name="T3" fmla="*/ 2986 h 360"/>
                                <a:gd name="T4" fmla="+- 0 3432 1604"/>
                                <a:gd name="T5" fmla="*/ T4 w 1829"/>
                                <a:gd name="T6" fmla="+- 0 2986 2626"/>
                                <a:gd name="T7" fmla="*/ 2986 h 360"/>
                                <a:gd name="T8" fmla="+- 0 3432 1604"/>
                                <a:gd name="T9" fmla="*/ T8 w 1829"/>
                                <a:gd name="T10" fmla="+- 0 2626 2626"/>
                                <a:gd name="T11" fmla="*/ 2626 h 360"/>
                                <a:gd name="T12" fmla="+- 0 1604 1604"/>
                                <a:gd name="T13" fmla="*/ T12 w 1829"/>
                                <a:gd name="T14" fmla="+- 0 2626 2626"/>
                                <a:gd name="T15" fmla="*/ 2626 h 360"/>
                                <a:gd name="T16" fmla="+- 0 1604 1604"/>
                                <a:gd name="T17" fmla="*/ T16 w 1829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9" h="360">
                                  <a:moveTo>
                                    <a:pt x="0" y="360"/>
                                  </a:moveTo>
                                  <a:lnTo>
                                    <a:pt x="1828" y="360"/>
                                  </a:lnTo>
                                  <a:lnTo>
                                    <a:pt x="18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61"/>
                        <wpg:cNvGrpSpPr>
                          <a:grpSpLocks/>
                        </wpg:cNvGrpSpPr>
                        <wpg:grpSpPr bwMode="auto">
                          <a:xfrm>
                            <a:off x="1604" y="2986"/>
                            <a:ext cx="98" cy="778"/>
                            <a:chOff x="1604" y="2986"/>
                            <a:chExt cx="98" cy="778"/>
                          </a:xfrm>
                        </wpg:grpSpPr>
                        <wps:wsp>
                          <wps:cNvPr id="703" name="Freeform 662"/>
                          <wps:cNvSpPr>
                            <a:spLocks/>
                          </wps:cNvSpPr>
                          <wps:spPr bwMode="auto">
                            <a:xfrm>
                              <a:off x="1604" y="2986"/>
                              <a:ext cx="98" cy="778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98"/>
                                <a:gd name="T2" fmla="+- 0 3764 2986"/>
                                <a:gd name="T3" fmla="*/ 3764 h 778"/>
                                <a:gd name="T4" fmla="+- 0 1702 1604"/>
                                <a:gd name="T5" fmla="*/ T4 w 98"/>
                                <a:gd name="T6" fmla="+- 0 3764 2986"/>
                                <a:gd name="T7" fmla="*/ 3764 h 778"/>
                                <a:gd name="T8" fmla="+- 0 1702 1604"/>
                                <a:gd name="T9" fmla="*/ T8 w 98"/>
                                <a:gd name="T10" fmla="+- 0 2986 2986"/>
                                <a:gd name="T11" fmla="*/ 2986 h 778"/>
                                <a:gd name="T12" fmla="+- 0 1604 1604"/>
                                <a:gd name="T13" fmla="*/ T12 w 98"/>
                                <a:gd name="T14" fmla="+- 0 2986 2986"/>
                                <a:gd name="T15" fmla="*/ 2986 h 778"/>
                                <a:gd name="T16" fmla="+- 0 1604 1604"/>
                                <a:gd name="T17" fmla="*/ T16 w 98"/>
                                <a:gd name="T18" fmla="+- 0 3764 2986"/>
                                <a:gd name="T19" fmla="*/ 3764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778">
                                  <a:moveTo>
                                    <a:pt x="0" y="778"/>
                                  </a:moveTo>
                                  <a:lnTo>
                                    <a:pt x="98" y="77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59"/>
                        <wpg:cNvGrpSpPr>
                          <a:grpSpLocks/>
                        </wpg:cNvGrpSpPr>
                        <wpg:grpSpPr bwMode="auto">
                          <a:xfrm>
                            <a:off x="3334" y="2986"/>
                            <a:ext cx="98" cy="778"/>
                            <a:chOff x="3334" y="2986"/>
                            <a:chExt cx="98" cy="778"/>
                          </a:xfrm>
                        </wpg:grpSpPr>
                        <wps:wsp>
                          <wps:cNvPr id="705" name="Freeform 660"/>
                          <wps:cNvSpPr>
                            <a:spLocks/>
                          </wps:cNvSpPr>
                          <wps:spPr bwMode="auto">
                            <a:xfrm>
                              <a:off x="3334" y="2986"/>
                              <a:ext cx="98" cy="778"/>
                            </a:xfrm>
                            <a:custGeom>
                              <a:avLst/>
                              <a:gdLst>
                                <a:gd name="T0" fmla="+- 0 3334 3334"/>
                                <a:gd name="T1" fmla="*/ T0 w 98"/>
                                <a:gd name="T2" fmla="+- 0 3764 2986"/>
                                <a:gd name="T3" fmla="*/ 3764 h 778"/>
                                <a:gd name="T4" fmla="+- 0 3432 3334"/>
                                <a:gd name="T5" fmla="*/ T4 w 98"/>
                                <a:gd name="T6" fmla="+- 0 3764 2986"/>
                                <a:gd name="T7" fmla="*/ 3764 h 778"/>
                                <a:gd name="T8" fmla="+- 0 3432 3334"/>
                                <a:gd name="T9" fmla="*/ T8 w 98"/>
                                <a:gd name="T10" fmla="+- 0 2986 2986"/>
                                <a:gd name="T11" fmla="*/ 2986 h 778"/>
                                <a:gd name="T12" fmla="+- 0 3334 3334"/>
                                <a:gd name="T13" fmla="*/ T12 w 98"/>
                                <a:gd name="T14" fmla="+- 0 2986 2986"/>
                                <a:gd name="T15" fmla="*/ 2986 h 778"/>
                                <a:gd name="T16" fmla="+- 0 3334 3334"/>
                                <a:gd name="T17" fmla="*/ T16 w 98"/>
                                <a:gd name="T18" fmla="+- 0 3764 2986"/>
                                <a:gd name="T19" fmla="*/ 3764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778">
                                  <a:moveTo>
                                    <a:pt x="0" y="778"/>
                                  </a:moveTo>
                                  <a:lnTo>
                                    <a:pt x="98" y="77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57"/>
                        <wpg:cNvGrpSpPr>
                          <a:grpSpLocks/>
                        </wpg:cNvGrpSpPr>
                        <wpg:grpSpPr bwMode="auto">
                          <a:xfrm>
                            <a:off x="1604" y="3764"/>
                            <a:ext cx="1829" cy="358"/>
                            <a:chOff x="1604" y="3764"/>
                            <a:chExt cx="1829" cy="358"/>
                          </a:xfrm>
                        </wpg:grpSpPr>
                        <wps:wsp>
                          <wps:cNvPr id="707" name="Freeform 658"/>
                          <wps:cNvSpPr>
                            <a:spLocks/>
                          </wps:cNvSpPr>
                          <wps:spPr bwMode="auto">
                            <a:xfrm>
                              <a:off x="1604" y="3764"/>
                              <a:ext cx="1829" cy="358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1829"/>
                                <a:gd name="T2" fmla="+- 0 4122 3764"/>
                                <a:gd name="T3" fmla="*/ 4122 h 358"/>
                                <a:gd name="T4" fmla="+- 0 3432 1604"/>
                                <a:gd name="T5" fmla="*/ T4 w 1829"/>
                                <a:gd name="T6" fmla="+- 0 4122 3764"/>
                                <a:gd name="T7" fmla="*/ 4122 h 358"/>
                                <a:gd name="T8" fmla="+- 0 3432 1604"/>
                                <a:gd name="T9" fmla="*/ T8 w 1829"/>
                                <a:gd name="T10" fmla="+- 0 3764 3764"/>
                                <a:gd name="T11" fmla="*/ 3764 h 358"/>
                                <a:gd name="T12" fmla="+- 0 1604 1604"/>
                                <a:gd name="T13" fmla="*/ T12 w 1829"/>
                                <a:gd name="T14" fmla="+- 0 3764 3764"/>
                                <a:gd name="T15" fmla="*/ 3764 h 358"/>
                                <a:gd name="T16" fmla="+- 0 1604 1604"/>
                                <a:gd name="T17" fmla="*/ T16 w 1829"/>
                                <a:gd name="T18" fmla="+- 0 4122 3764"/>
                                <a:gd name="T19" fmla="*/ 412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9" h="358">
                                  <a:moveTo>
                                    <a:pt x="0" y="358"/>
                                  </a:moveTo>
                                  <a:lnTo>
                                    <a:pt x="1828" y="358"/>
                                  </a:lnTo>
                                  <a:lnTo>
                                    <a:pt x="18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55"/>
                        <wpg:cNvGrpSpPr>
                          <a:grpSpLocks/>
                        </wpg:cNvGrpSpPr>
                        <wpg:grpSpPr bwMode="auto">
                          <a:xfrm>
                            <a:off x="1702" y="2986"/>
                            <a:ext cx="1632" cy="418"/>
                            <a:chOff x="1702" y="2986"/>
                            <a:chExt cx="1632" cy="418"/>
                          </a:xfrm>
                        </wpg:grpSpPr>
                        <wps:wsp>
                          <wps:cNvPr id="709" name="Freeform 656"/>
                          <wps:cNvSpPr>
                            <a:spLocks/>
                          </wps:cNvSpPr>
                          <wps:spPr bwMode="auto">
                            <a:xfrm>
                              <a:off x="1702" y="2986"/>
                              <a:ext cx="1632" cy="418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1632"/>
                                <a:gd name="T2" fmla="+- 0 3404 2986"/>
                                <a:gd name="T3" fmla="*/ 3404 h 418"/>
                                <a:gd name="T4" fmla="+- 0 3334 1702"/>
                                <a:gd name="T5" fmla="*/ T4 w 1632"/>
                                <a:gd name="T6" fmla="+- 0 3404 2986"/>
                                <a:gd name="T7" fmla="*/ 3404 h 418"/>
                                <a:gd name="T8" fmla="+- 0 3334 1702"/>
                                <a:gd name="T9" fmla="*/ T8 w 1632"/>
                                <a:gd name="T10" fmla="+- 0 2986 2986"/>
                                <a:gd name="T11" fmla="*/ 2986 h 418"/>
                                <a:gd name="T12" fmla="+- 0 1702 1702"/>
                                <a:gd name="T13" fmla="*/ T12 w 1632"/>
                                <a:gd name="T14" fmla="+- 0 2986 2986"/>
                                <a:gd name="T15" fmla="*/ 2986 h 418"/>
                                <a:gd name="T16" fmla="+- 0 1702 1702"/>
                                <a:gd name="T17" fmla="*/ T16 w 1632"/>
                                <a:gd name="T18" fmla="+- 0 3404 2986"/>
                                <a:gd name="T19" fmla="*/ 3404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2" h="418">
                                  <a:moveTo>
                                    <a:pt x="0" y="418"/>
                                  </a:moveTo>
                                  <a:lnTo>
                                    <a:pt x="1632" y="418"/>
                                  </a:lnTo>
                                  <a:lnTo>
                                    <a:pt x="16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53"/>
                        <wpg:cNvGrpSpPr>
                          <a:grpSpLocks/>
                        </wpg:cNvGrpSpPr>
                        <wpg:grpSpPr bwMode="auto">
                          <a:xfrm>
                            <a:off x="1702" y="3404"/>
                            <a:ext cx="1632" cy="360"/>
                            <a:chOff x="1702" y="3404"/>
                            <a:chExt cx="1632" cy="360"/>
                          </a:xfrm>
                        </wpg:grpSpPr>
                        <wps:wsp>
                          <wps:cNvPr id="711" name="Freeform 654"/>
                          <wps:cNvSpPr>
                            <a:spLocks/>
                          </wps:cNvSpPr>
                          <wps:spPr bwMode="auto">
                            <a:xfrm>
                              <a:off x="1702" y="3404"/>
                              <a:ext cx="1632" cy="360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1632"/>
                                <a:gd name="T2" fmla="+- 0 3764 3404"/>
                                <a:gd name="T3" fmla="*/ 3764 h 360"/>
                                <a:gd name="T4" fmla="+- 0 3334 1702"/>
                                <a:gd name="T5" fmla="*/ T4 w 1632"/>
                                <a:gd name="T6" fmla="+- 0 3764 3404"/>
                                <a:gd name="T7" fmla="*/ 3764 h 360"/>
                                <a:gd name="T8" fmla="+- 0 3334 1702"/>
                                <a:gd name="T9" fmla="*/ T8 w 1632"/>
                                <a:gd name="T10" fmla="+- 0 3404 3404"/>
                                <a:gd name="T11" fmla="*/ 3404 h 360"/>
                                <a:gd name="T12" fmla="+- 0 1702 1702"/>
                                <a:gd name="T13" fmla="*/ T12 w 1632"/>
                                <a:gd name="T14" fmla="+- 0 3404 3404"/>
                                <a:gd name="T15" fmla="*/ 3404 h 360"/>
                                <a:gd name="T16" fmla="+- 0 1702 1702"/>
                                <a:gd name="T17" fmla="*/ T16 w 1632"/>
                                <a:gd name="T18" fmla="+- 0 3764 3404"/>
                                <a:gd name="T19" fmla="*/ 376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2" h="360">
                                  <a:moveTo>
                                    <a:pt x="0" y="360"/>
                                  </a:moveTo>
                                  <a:lnTo>
                                    <a:pt x="1632" y="360"/>
                                  </a:lnTo>
                                  <a:lnTo>
                                    <a:pt x="16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51"/>
                        <wpg:cNvGrpSpPr>
                          <a:grpSpLocks/>
                        </wpg:cNvGrpSpPr>
                        <wpg:grpSpPr bwMode="auto">
                          <a:xfrm>
                            <a:off x="3452" y="2626"/>
                            <a:ext cx="98" cy="360"/>
                            <a:chOff x="3452" y="2626"/>
                            <a:chExt cx="98" cy="360"/>
                          </a:xfrm>
                        </wpg:grpSpPr>
                        <wps:wsp>
                          <wps:cNvPr id="713" name="Freeform 652"/>
                          <wps:cNvSpPr>
                            <a:spLocks/>
                          </wps:cNvSpPr>
                          <wps:spPr bwMode="auto">
                            <a:xfrm>
                              <a:off x="3452" y="2626"/>
                              <a:ext cx="98" cy="360"/>
                            </a:xfrm>
                            <a:custGeom>
                              <a:avLst/>
                              <a:gdLst>
                                <a:gd name="T0" fmla="+- 0 3452 3452"/>
                                <a:gd name="T1" fmla="*/ T0 w 98"/>
                                <a:gd name="T2" fmla="+- 0 2986 2626"/>
                                <a:gd name="T3" fmla="*/ 2986 h 360"/>
                                <a:gd name="T4" fmla="+- 0 3550 3452"/>
                                <a:gd name="T5" fmla="*/ T4 w 98"/>
                                <a:gd name="T6" fmla="+- 0 2986 2626"/>
                                <a:gd name="T7" fmla="*/ 2986 h 360"/>
                                <a:gd name="T8" fmla="+- 0 3550 3452"/>
                                <a:gd name="T9" fmla="*/ T8 w 98"/>
                                <a:gd name="T10" fmla="+- 0 2626 2626"/>
                                <a:gd name="T11" fmla="*/ 2626 h 360"/>
                                <a:gd name="T12" fmla="+- 0 3452 3452"/>
                                <a:gd name="T13" fmla="*/ T12 w 98"/>
                                <a:gd name="T14" fmla="+- 0 2626 2626"/>
                                <a:gd name="T15" fmla="*/ 2626 h 360"/>
                                <a:gd name="T16" fmla="+- 0 3452 3452"/>
                                <a:gd name="T17" fmla="*/ T16 w 98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649"/>
                        <wpg:cNvGrpSpPr>
                          <a:grpSpLocks/>
                        </wpg:cNvGrpSpPr>
                        <wpg:grpSpPr bwMode="auto">
                          <a:xfrm>
                            <a:off x="4429" y="2626"/>
                            <a:ext cx="98" cy="360"/>
                            <a:chOff x="4429" y="2626"/>
                            <a:chExt cx="98" cy="360"/>
                          </a:xfrm>
                        </wpg:grpSpPr>
                        <wps:wsp>
                          <wps:cNvPr id="715" name="Freeform 650"/>
                          <wps:cNvSpPr>
                            <a:spLocks/>
                          </wps:cNvSpPr>
                          <wps:spPr bwMode="auto">
                            <a:xfrm>
                              <a:off x="4429" y="2626"/>
                              <a:ext cx="98" cy="360"/>
                            </a:xfrm>
                            <a:custGeom>
                              <a:avLst/>
                              <a:gdLst>
                                <a:gd name="T0" fmla="+- 0 4429 4429"/>
                                <a:gd name="T1" fmla="*/ T0 w 98"/>
                                <a:gd name="T2" fmla="+- 0 2986 2626"/>
                                <a:gd name="T3" fmla="*/ 2986 h 360"/>
                                <a:gd name="T4" fmla="+- 0 4527 4429"/>
                                <a:gd name="T5" fmla="*/ T4 w 98"/>
                                <a:gd name="T6" fmla="+- 0 2986 2626"/>
                                <a:gd name="T7" fmla="*/ 2986 h 360"/>
                                <a:gd name="T8" fmla="+- 0 4527 4429"/>
                                <a:gd name="T9" fmla="*/ T8 w 98"/>
                                <a:gd name="T10" fmla="+- 0 2626 2626"/>
                                <a:gd name="T11" fmla="*/ 2626 h 360"/>
                                <a:gd name="T12" fmla="+- 0 4429 4429"/>
                                <a:gd name="T13" fmla="*/ T12 w 98"/>
                                <a:gd name="T14" fmla="+- 0 2626 2626"/>
                                <a:gd name="T15" fmla="*/ 2626 h 360"/>
                                <a:gd name="T16" fmla="+- 0 4429 4429"/>
                                <a:gd name="T17" fmla="*/ T16 w 98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47"/>
                        <wpg:cNvGrpSpPr>
                          <a:grpSpLocks/>
                        </wpg:cNvGrpSpPr>
                        <wpg:grpSpPr bwMode="auto">
                          <a:xfrm>
                            <a:off x="3550" y="2626"/>
                            <a:ext cx="879" cy="360"/>
                            <a:chOff x="3550" y="2626"/>
                            <a:chExt cx="879" cy="360"/>
                          </a:xfrm>
                        </wpg:grpSpPr>
                        <wps:wsp>
                          <wps:cNvPr id="717" name="Freeform 648"/>
                          <wps:cNvSpPr>
                            <a:spLocks/>
                          </wps:cNvSpPr>
                          <wps:spPr bwMode="auto">
                            <a:xfrm>
                              <a:off x="3550" y="2626"/>
                              <a:ext cx="879" cy="360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879"/>
                                <a:gd name="T2" fmla="+- 0 2986 2626"/>
                                <a:gd name="T3" fmla="*/ 2986 h 360"/>
                                <a:gd name="T4" fmla="+- 0 4429 3550"/>
                                <a:gd name="T5" fmla="*/ T4 w 879"/>
                                <a:gd name="T6" fmla="+- 0 2986 2626"/>
                                <a:gd name="T7" fmla="*/ 2986 h 360"/>
                                <a:gd name="T8" fmla="+- 0 4429 3550"/>
                                <a:gd name="T9" fmla="*/ T8 w 879"/>
                                <a:gd name="T10" fmla="+- 0 2626 2626"/>
                                <a:gd name="T11" fmla="*/ 2626 h 360"/>
                                <a:gd name="T12" fmla="+- 0 3550 3550"/>
                                <a:gd name="T13" fmla="*/ T12 w 879"/>
                                <a:gd name="T14" fmla="+- 0 2626 2626"/>
                                <a:gd name="T15" fmla="*/ 2626 h 360"/>
                                <a:gd name="T16" fmla="+- 0 3550 3550"/>
                                <a:gd name="T17" fmla="*/ T16 w 879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" h="360">
                                  <a:moveTo>
                                    <a:pt x="0" y="360"/>
                                  </a:moveTo>
                                  <a:lnTo>
                                    <a:pt x="879" y="360"/>
                                  </a:lnTo>
                                  <a:lnTo>
                                    <a:pt x="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45"/>
                        <wpg:cNvGrpSpPr>
                          <a:grpSpLocks/>
                        </wpg:cNvGrpSpPr>
                        <wpg:grpSpPr bwMode="auto">
                          <a:xfrm>
                            <a:off x="4547" y="2626"/>
                            <a:ext cx="98" cy="360"/>
                            <a:chOff x="4547" y="2626"/>
                            <a:chExt cx="98" cy="360"/>
                          </a:xfrm>
                        </wpg:grpSpPr>
                        <wps:wsp>
                          <wps:cNvPr id="719" name="Freeform 646"/>
                          <wps:cNvSpPr>
                            <a:spLocks/>
                          </wps:cNvSpPr>
                          <wps:spPr bwMode="auto">
                            <a:xfrm>
                              <a:off x="4547" y="2626"/>
                              <a:ext cx="98" cy="360"/>
                            </a:xfrm>
                            <a:custGeom>
                              <a:avLst/>
                              <a:gdLst>
                                <a:gd name="T0" fmla="+- 0 4547 4547"/>
                                <a:gd name="T1" fmla="*/ T0 w 98"/>
                                <a:gd name="T2" fmla="+- 0 2986 2626"/>
                                <a:gd name="T3" fmla="*/ 2986 h 360"/>
                                <a:gd name="T4" fmla="+- 0 4645 4547"/>
                                <a:gd name="T5" fmla="*/ T4 w 98"/>
                                <a:gd name="T6" fmla="+- 0 2986 2626"/>
                                <a:gd name="T7" fmla="*/ 2986 h 360"/>
                                <a:gd name="T8" fmla="+- 0 4645 4547"/>
                                <a:gd name="T9" fmla="*/ T8 w 98"/>
                                <a:gd name="T10" fmla="+- 0 2626 2626"/>
                                <a:gd name="T11" fmla="*/ 2626 h 360"/>
                                <a:gd name="T12" fmla="+- 0 4547 4547"/>
                                <a:gd name="T13" fmla="*/ T12 w 98"/>
                                <a:gd name="T14" fmla="+- 0 2626 2626"/>
                                <a:gd name="T15" fmla="*/ 2626 h 360"/>
                                <a:gd name="T16" fmla="+- 0 4547 4547"/>
                                <a:gd name="T17" fmla="*/ T16 w 98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643"/>
                        <wpg:cNvGrpSpPr>
                          <a:grpSpLocks/>
                        </wpg:cNvGrpSpPr>
                        <wpg:grpSpPr bwMode="auto">
                          <a:xfrm>
                            <a:off x="5562" y="2626"/>
                            <a:ext cx="98" cy="360"/>
                            <a:chOff x="5562" y="2626"/>
                            <a:chExt cx="98" cy="360"/>
                          </a:xfrm>
                        </wpg:grpSpPr>
                        <wps:wsp>
                          <wps:cNvPr id="721" name="Freeform 644"/>
                          <wps:cNvSpPr>
                            <a:spLocks/>
                          </wps:cNvSpPr>
                          <wps:spPr bwMode="auto">
                            <a:xfrm>
                              <a:off x="5562" y="2626"/>
                              <a:ext cx="98" cy="360"/>
                            </a:xfrm>
                            <a:custGeom>
                              <a:avLst/>
                              <a:gdLst>
                                <a:gd name="T0" fmla="+- 0 5562 5562"/>
                                <a:gd name="T1" fmla="*/ T0 w 98"/>
                                <a:gd name="T2" fmla="+- 0 2986 2626"/>
                                <a:gd name="T3" fmla="*/ 2986 h 360"/>
                                <a:gd name="T4" fmla="+- 0 5660 5562"/>
                                <a:gd name="T5" fmla="*/ T4 w 98"/>
                                <a:gd name="T6" fmla="+- 0 2986 2626"/>
                                <a:gd name="T7" fmla="*/ 2986 h 360"/>
                                <a:gd name="T8" fmla="+- 0 5660 5562"/>
                                <a:gd name="T9" fmla="*/ T8 w 98"/>
                                <a:gd name="T10" fmla="+- 0 2626 2626"/>
                                <a:gd name="T11" fmla="*/ 2626 h 360"/>
                                <a:gd name="T12" fmla="+- 0 5562 5562"/>
                                <a:gd name="T13" fmla="*/ T12 w 98"/>
                                <a:gd name="T14" fmla="+- 0 2626 2626"/>
                                <a:gd name="T15" fmla="*/ 2626 h 360"/>
                                <a:gd name="T16" fmla="+- 0 5562 5562"/>
                                <a:gd name="T17" fmla="*/ T16 w 98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641"/>
                        <wpg:cNvGrpSpPr>
                          <a:grpSpLocks/>
                        </wpg:cNvGrpSpPr>
                        <wpg:grpSpPr bwMode="auto">
                          <a:xfrm>
                            <a:off x="4645" y="2626"/>
                            <a:ext cx="917" cy="360"/>
                            <a:chOff x="4645" y="2626"/>
                            <a:chExt cx="917" cy="360"/>
                          </a:xfrm>
                        </wpg:grpSpPr>
                        <wps:wsp>
                          <wps:cNvPr id="723" name="Freeform 642"/>
                          <wps:cNvSpPr>
                            <a:spLocks/>
                          </wps:cNvSpPr>
                          <wps:spPr bwMode="auto">
                            <a:xfrm>
                              <a:off x="4645" y="2626"/>
                              <a:ext cx="917" cy="360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T0 w 917"/>
                                <a:gd name="T2" fmla="+- 0 2986 2626"/>
                                <a:gd name="T3" fmla="*/ 2986 h 360"/>
                                <a:gd name="T4" fmla="+- 0 5562 4645"/>
                                <a:gd name="T5" fmla="*/ T4 w 917"/>
                                <a:gd name="T6" fmla="+- 0 2986 2626"/>
                                <a:gd name="T7" fmla="*/ 2986 h 360"/>
                                <a:gd name="T8" fmla="+- 0 5562 4645"/>
                                <a:gd name="T9" fmla="*/ T8 w 917"/>
                                <a:gd name="T10" fmla="+- 0 2626 2626"/>
                                <a:gd name="T11" fmla="*/ 2626 h 360"/>
                                <a:gd name="T12" fmla="+- 0 4645 4645"/>
                                <a:gd name="T13" fmla="*/ T12 w 917"/>
                                <a:gd name="T14" fmla="+- 0 2626 2626"/>
                                <a:gd name="T15" fmla="*/ 2626 h 360"/>
                                <a:gd name="T16" fmla="+- 0 4645 4645"/>
                                <a:gd name="T17" fmla="*/ T16 w 917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60">
                                  <a:moveTo>
                                    <a:pt x="0" y="360"/>
                                  </a:moveTo>
                                  <a:lnTo>
                                    <a:pt x="917" y="360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639"/>
                        <wpg:cNvGrpSpPr>
                          <a:grpSpLocks/>
                        </wpg:cNvGrpSpPr>
                        <wpg:grpSpPr bwMode="auto">
                          <a:xfrm>
                            <a:off x="5682" y="2626"/>
                            <a:ext cx="96" cy="360"/>
                            <a:chOff x="5682" y="2626"/>
                            <a:chExt cx="96" cy="360"/>
                          </a:xfrm>
                        </wpg:grpSpPr>
                        <wps:wsp>
                          <wps:cNvPr id="725" name="Freeform 640"/>
                          <wps:cNvSpPr>
                            <a:spLocks/>
                          </wps:cNvSpPr>
                          <wps:spPr bwMode="auto">
                            <a:xfrm>
                              <a:off x="5682" y="2626"/>
                              <a:ext cx="96" cy="360"/>
                            </a:xfrm>
                            <a:custGeom>
                              <a:avLst/>
                              <a:gdLst>
                                <a:gd name="T0" fmla="+- 0 5682 5682"/>
                                <a:gd name="T1" fmla="*/ T0 w 96"/>
                                <a:gd name="T2" fmla="+- 0 2986 2626"/>
                                <a:gd name="T3" fmla="*/ 2986 h 360"/>
                                <a:gd name="T4" fmla="+- 0 5778 5682"/>
                                <a:gd name="T5" fmla="*/ T4 w 96"/>
                                <a:gd name="T6" fmla="+- 0 2986 2626"/>
                                <a:gd name="T7" fmla="*/ 2986 h 360"/>
                                <a:gd name="T8" fmla="+- 0 5778 5682"/>
                                <a:gd name="T9" fmla="*/ T8 w 96"/>
                                <a:gd name="T10" fmla="+- 0 2626 2626"/>
                                <a:gd name="T11" fmla="*/ 2626 h 360"/>
                                <a:gd name="T12" fmla="+- 0 5682 5682"/>
                                <a:gd name="T13" fmla="*/ T12 w 96"/>
                                <a:gd name="T14" fmla="+- 0 2626 2626"/>
                                <a:gd name="T15" fmla="*/ 2626 h 360"/>
                                <a:gd name="T16" fmla="+- 0 5682 5682"/>
                                <a:gd name="T17" fmla="*/ T16 w 96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60">
                                  <a:moveTo>
                                    <a:pt x="0" y="360"/>
                                  </a:moveTo>
                                  <a:lnTo>
                                    <a:pt x="96" y="36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37"/>
                        <wpg:cNvGrpSpPr>
                          <a:grpSpLocks/>
                        </wpg:cNvGrpSpPr>
                        <wpg:grpSpPr bwMode="auto">
                          <a:xfrm>
                            <a:off x="6801" y="2626"/>
                            <a:ext cx="98" cy="360"/>
                            <a:chOff x="6801" y="2626"/>
                            <a:chExt cx="98" cy="360"/>
                          </a:xfrm>
                        </wpg:grpSpPr>
                        <wps:wsp>
                          <wps:cNvPr id="727" name="Freeform 638"/>
                          <wps:cNvSpPr>
                            <a:spLocks/>
                          </wps:cNvSpPr>
                          <wps:spPr bwMode="auto">
                            <a:xfrm>
                              <a:off x="6801" y="2626"/>
                              <a:ext cx="98" cy="360"/>
                            </a:xfrm>
                            <a:custGeom>
                              <a:avLst/>
                              <a:gdLst>
                                <a:gd name="T0" fmla="+- 0 6801 6801"/>
                                <a:gd name="T1" fmla="*/ T0 w 98"/>
                                <a:gd name="T2" fmla="+- 0 2986 2626"/>
                                <a:gd name="T3" fmla="*/ 2986 h 360"/>
                                <a:gd name="T4" fmla="+- 0 6899 6801"/>
                                <a:gd name="T5" fmla="*/ T4 w 98"/>
                                <a:gd name="T6" fmla="+- 0 2986 2626"/>
                                <a:gd name="T7" fmla="*/ 2986 h 360"/>
                                <a:gd name="T8" fmla="+- 0 6899 6801"/>
                                <a:gd name="T9" fmla="*/ T8 w 98"/>
                                <a:gd name="T10" fmla="+- 0 2626 2626"/>
                                <a:gd name="T11" fmla="*/ 2626 h 360"/>
                                <a:gd name="T12" fmla="+- 0 6801 6801"/>
                                <a:gd name="T13" fmla="*/ T12 w 98"/>
                                <a:gd name="T14" fmla="+- 0 2626 2626"/>
                                <a:gd name="T15" fmla="*/ 2626 h 360"/>
                                <a:gd name="T16" fmla="+- 0 6801 6801"/>
                                <a:gd name="T17" fmla="*/ T16 w 98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35"/>
                        <wpg:cNvGrpSpPr>
                          <a:grpSpLocks/>
                        </wpg:cNvGrpSpPr>
                        <wpg:grpSpPr bwMode="auto">
                          <a:xfrm>
                            <a:off x="5778" y="2626"/>
                            <a:ext cx="1023" cy="360"/>
                            <a:chOff x="5778" y="2626"/>
                            <a:chExt cx="1023" cy="360"/>
                          </a:xfrm>
                        </wpg:grpSpPr>
                        <wps:wsp>
                          <wps:cNvPr id="729" name="Freeform 636"/>
                          <wps:cNvSpPr>
                            <a:spLocks/>
                          </wps:cNvSpPr>
                          <wps:spPr bwMode="auto">
                            <a:xfrm>
                              <a:off x="5778" y="2626"/>
                              <a:ext cx="1023" cy="360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1023"/>
                                <a:gd name="T2" fmla="+- 0 2986 2626"/>
                                <a:gd name="T3" fmla="*/ 2986 h 360"/>
                                <a:gd name="T4" fmla="+- 0 6801 5778"/>
                                <a:gd name="T5" fmla="*/ T4 w 1023"/>
                                <a:gd name="T6" fmla="+- 0 2986 2626"/>
                                <a:gd name="T7" fmla="*/ 2986 h 360"/>
                                <a:gd name="T8" fmla="+- 0 6801 5778"/>
                                <a:gd name="T9" fmla="*/ T8 w 1023"/>
                                <a:gd name="T10" fmla="+- 0 2626 2626"/>
                                <a:gd name="T11" fmla="*/ 2626 h 360"/>
                                <a:gd name="T12" fmla="+- 0 5778 5778"/>
                                <a:gd name="T13" fmla="*/ T12 w 1023"/>
                                <a:gd name="T14" fmla="+- 0 2626 2626"/>
                                <a:gd name="T15" fmla="*/ 2626 h 360"/>
                                <a:gd name="T16" fmla="+- 0 5778 5778"/>
                                <a:gd name="T17" fmla="*/ T16 w 1023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3" h="360">
                                  <a:moveTo>
                                    <a:pt x="0" y="360"/>
                                  </a:moveTo>
                                  <a:lnTo>
                                    <a:pt x="1023" y="360"/>
                                  </a:lnTo>
                                  <a:lnTo>
                                    <a:pt x="10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633"/>
                        <wpg:cNvGrpSpPr>
                          <a:grpSpLocks/>
                        </wpg:cNvGrpSpPr>
                        <wpg:grpSpPr bwMode="auto">
                          <a:xfrm>
                            <a:off x="6918" y="2626"/>
                            <a:ext cx="98" cy="360"/>
                            <a:chOff x="6918" y="2626"/>
                            <a:chExt cx="98" cy="360"/>
                          </a:xfrm>
                        </wpg:grpSpPr>
                        <wps:wsp>
                          <wps:cNvPr id="731" name="Freeform 634"/>
                          <wps:cNvSpPr>
                            <a:spLocks/>
                          </wps:cNvSpPr>
                          <wps:spPr bwMode="auto">
                            <a:xfrm>
                              <a:off x="6918" y="2626"/>
                              <a:ext cx="98" cy="360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98"/>
                                <a:gd name="T2" fmla="+- 0 2986 2626"/>
                                <a:gd name="T3" fmla="*/ 2986 h 360"/>
                                <a:gd name="T4" fmla="+- 0 7017 6918"/>
                                <a:gd name="T5" fmla="*/ T4 w 98"/>
                                <a:gd name="T6" fmla="+- 0 2986 2626"/>
                                <a:gd name="T7" fmla="*/ 2986 h 360"/>
                                <a:gd name="T8" fmla="+- 0 7017 6918"/>
                                <a:gd name="T9" fmla="*/ T8 w 98"/>
                                <a:gd name="T10" fmla="+- 0 2626 2626"/>
                                <a:gd name="T11" fmla="*/ 2626 h 360"/>
                                <a:gd name="T12" fmla="+- 0 6918 6918"/>
                                <a:gd name="T13" fmla="*/ T12 w 98"/>
                                <a:gd name="T14" fmla="+- 0 2626 2626"/>
                                <a:gd name="T15" fmla="*/ 2626 h 360"/>
                                <a:gd name="T16" fmla="+- 0 6918 6918"/>
                                <a:gd name="T17" fmla="*/ T16 w 98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9" y="36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631"/>
                        <wpg:cNvGrpSpPr>
                          <a:grpSpLocks/>
                        </wpg:cNvGrpSpPr>
                        <wpg:grpSpPr bwMode="auto">
                          <a:xfrm>
                            <a:off x="8399" y="2626"/>
                            <a:ext cx="98" cy="360"/>
                            <a:chOff x="8399" y="2626"/>
                            <a:chExt cx="98" cy="360"/>
                          </a:xfrm>
                        </wpg:grpSpPr>
                        <wps:wsp>
                          <wps:cNvPr id="733" name="Freeform 632"/>
                          <wps:cNvSpPr>
                            <a:spLocks/>
                          </wps:cNvSpPr>
                          <wps:spPr bwMode="auto">
                            <a:xfrm>
                              <a:off x="8399" y="2626"/>
                              <a:ext cx="98" cy="360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T0 w 98"/>
                                <a:gd name="T2" fmla="+- 0 2986 2626"/>
                                <a:gd name="T3" fmla="*/ 2986 h 360"/>
                                <a:gd name="T4" fmla="+- 0 8497 8399"/>
                                <a:gd name="T5" fmla="*/ T4 w 98"/>
                                <a:gd name="T6" fmla="+- 0 2986 2626"/>
                                <a:gd name="T7" fmla="*/ 2986 h 360"/>
                                <a:gd name="T8" fmla="+- 0 8497 8399"/>
                                <a:gd name="T9" fmla="*/ T8 w 98"/>
                                <a:gd name="T10" fmla="+- 0 2626 2626"/>
                                <a:gd name="T11" fmla="*/ 2626 h 360"/>
                                <a:gd name="T12" fmla="+- 0 8399 8399"/>
                                <a:gd name="T13" fmla="*/ T12 w 98"/>
                                <a:gd name="T14" fmla="+- 0 2626 2626"/>
                                <a:gd name="T15" fmla="*/ 2626 h 360"/>
                                <a:gd name="T16" fmla="+- 0 8399 8399"/>
                                <a:gd name="T17" fmla="*/ T16 w 98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629"/>
                        <wpg:cNvGrpSpPr>
                          <a:grpSpLocks/>
                        </wpg:cNvGrpSpPr>
                        <wpg:grpSpPr bwMode="auto">
                          <a:xfrm>
                            <a:off x="7017" y="2626"/>
                            <a:ext cx="1382" cy="360"/>
                            <a:chOff x="7017" y="2626"/>
                            <a:chExt cx="1382" cy="360"/>
                          </a:xfrm>
                        </wpg:grpSpPr>
                        <wps:wsp>
                          <wps:cNvPr id="735" name="Freeform 630"/>
                          <wps:cNvSpPr>
                            <a:spLocks/>
                          </wps:cNvSpPr>
                          <wps:spPr bwMode="auto">
                            <a:xfrm>
                              <a:off x="7017" y="2626"/>
                              <a:ext cx="1382" cy="360"/>
                            </a:xfrm>
                            <a:custGeom>
                              <a:avLst/>
                              <a:gdLst>
                                <a:gd name="T0" fmla="+- 0 7017 7017"/>
                                <a:gd name="T1" fmla="*/ T0 w 1382"/>
                                <a:gd name="T2" fmla="+- 0 2986 2626"/>
                                <a:gd name="T3" fmla="*/ 2986 h 360"/>
                                <a:gd name="T4" fmla="+- 0 8399 7017"/>
                                <a:gd name="T5" fmla="*/ T4 w 1382"/>
                                <a:gd name="T6" fmla="+- 0 2986 2626"/>
                                <a:gd name="T7" fmla="*/ 2986 h 360"/>
                                <a:gd name="T8" fmla="+- 0 8399 7017"/>
                                <a:gd name="T9" fmla="*/ T8 w 1382"/>
                                <a:gd name="T10" fmla="+- 0 2626 2626"/>
                                <a:gd name="T11" fmla="*/ 2626 h 360"/>
                                <a:gd name="T12" fmla="+- 0 7017 7017"/>
                                <a:gd name="T13" fmla="*/ T12 w 1382"/>
                                <a:gd name="T14" fmla="+- 0 2626 2626"/>
                                <a:gd name="T15" fmla="*/ 2626 h 360"/>
                                <a:gd name="T16" fmla="+- 0 7017 7017"/>
                                <a:gd name="T17" fmla="*/ T16 w 1382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2" h="360">
                                  <a:moveTo>
                                    <a:pt x="0" y="360"/>
                                  </a:moveTo>
                                  <a:lnTo>
                                    <a:pt x="1382" y="360"/>
                                  </a:lnTo>
                                  <a:lnTo>
                                    <a:pt x="1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627"/>
                        <wpg:cNvGrpSpPr>
                          <a:grpSpLocks/>
                        </wpg:cNvGrpSpPr>
                        <wpg:grpSpPr bwMode="auto">
                          <a:xfrm>
                            <a:off x="8517" y="2626"/>
                            <a:ext cx="98" cy="360"/>
                            <a:chOff x="8517" y="2626"/>
                            <a:chExt cx="98" cy="360"/>
                          </a:xfrm>
                        </wpg:grpSpPr>
                        <wps:wsp>
                          <wps:cNvPr id="737" name="Freeform 628"/>
                          <wps:cNvSpPr>
                            <a:spLocks/>
                          </wps:cNvSpPr>
                          <wps:spPr bwMode="auto">
                            <a:xfrm>
                              <a:off x="8517" y="2626"/>
                              <a:ext cx="98" cy="360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98"/>
                                <a:gd name="T2" fmla="+- 0 2986 2626"/>
                                <a:gd name="T3" fmla="*/ 2986 h 360"/>
                                <a:gd name="T4" fmla="+- 0 8615 8517"/>
                                <a:gd name="T5" fmla="*/ T4 w 98"/>
                                <a:gd name="T6" fmla="+- 0 2986 2626"/>
                                <a:gd name="T7" fmla="*/ 2986 h 360"/>
                                <a:gd name="T8" fmla="+- 0 8615 8517"/>
                                <a:gd name="T9" fmla="*/ T8 w 98"/>
                                <a:gd name="T10" fmla="+- 0 2626 2626"/>
                                <a:gd name="T11" fmla="*/ 2626 h 360"/>
                                <a:gd name="T12" fmla="+- 0 8517 8517"/>
                                <a:gd name="T13" fmla="*/ T12 w 98"/>
                                <a:gd name="T14" fmla="+- 0 2626 2626"/>
                                <a:gd name="T15" fmla="*/ 2626 h 360"/>
                                <a:gd name="T16" fmla="+- 0 8517 8517"/>
                                <a:gd name="T17" fmla="*/ T16 w 98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25"/>
                        <wpg:cNvGrpSpPr>
                          <a:grpSpLocks/>
                        </wpg:cNvGrpSpPr>
                        <wpg:grpSpPr bwMode="auto">
                          <a:xfrm>
                            <a:off x="9674" y="2626"/>
                            <a:ext cx="98" cy="360"/>
                            <a:chOff x="9674" y="2626"/>
                            <a:chExt cx="98" cy="360"/>
                          </a:xfrm>
                        </wpg:grpSpPr>
                        <wps:wsp>
                          <wps:cNvPr id="739" name="Freeform 626"/>
                          <wps:cNvSpPr>
                            <a:spLocks/>
                          </wps:cNvSpPr>
                          <wps:spPr bwMode="auto">
                            <a:xfrm>
                              <a:off x="9674" y="2626"/>
                              <a:ext cx="98" cy="360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98"/>
                                <a:gd name="T2" fmla="+- 0 2986 2626"/>
                                <a:gd name="T3" fmla="*/ 2986 h 360"/>
                                <a:gd name="T4" fmla="+- 0 9772 9674"/>
                                <a:gd name="T5" fmla="*/ T4 w 98"/>
                                <a:gd name="T6" fmla="+- 0 2986 2626"/>
                                <a:gd name="T7" fmla="*/ 2986 h 360"/>
                                <a:gd name="T8" fmla="+- 0 9772 9674"/>
                                <a:gd name="T9" fmla="*/ T8 w 98"/>
                                <a:gd name="T10" fmla="+- 0 2626 2626"/>
                                <a:gd name="T11" fmla="*/ 2626 h 360"/>
                                <a:gd name="T12" fmla="+- 0 9674 9674"/>
                                <a:gd name="T13" fmla="*/ T12 w 98"/>
                                <a:gd name="T14" fmla="+- 0 2626 2626"/>
                                <a:gd name="T15" fmla="*/ 2626 h 360"/>
                                <a:gd name="T16" fmla="+- 0 9674 9674"/>
                                <a:gd name="T17" fmla="*/ T16 w 98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623"/>
                        <wpg:cNvGrpSpPr>
                          <a:grpSpLocks/>
                        </wpg:cNvGrpSpPr>
                        <wpg:grpSpPr bwMode="auto">
                          <a:xfrm>
                            <a:off x="8615" y="2626"/>
                            <a:ext cx="1059" cy="360"/>
                            <a:chOff x="8615" y="2626"/>
                            <a:chExt cx="1059" cy="360"/>
                          </a:xfrm>
                        </wpg:grpSpPr>
                        <wps:wsp>
                          <wps:cNvPr id="741" name="Freeform 624"/>
                          <wps:cNvSpPr>
                            <a:spLocks/>
                          </wps:cNvSpPr>
                          <wps:spPr bwMode="auto">
                            <a:xfrm>
                              <a:off x="8615" y="2626"/>
                              <a:ext cx="1059" cy="360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1059"/>
                                <a:gd name="T2" fmla="+- 0 2986 2626"/>
                                <a:gd name="T3" fmla="*/ 2986 h 360"/>
                                <a:gd name="T4" fmla="+- 0 9674 8615"/>
                                <a:gd name="T5" fmla="*/ T4 w 1059"/>
                                <a:gd name="T6" fmla="+- 0 2986 2626"/>
                                <a:gd name="T7" fmla="*/ 2986 h 360"/>
                                <a:gd name="T8" fmla="+- 0 9674 8615"/>
                                <a:gd name="T9" fmla="*/ T8 w 1059"/>
                                <a:gd name="T10" fmla="+- 0 2626 2626"/>
                                <a:gd name="T11" fmla="*/ 2626 h 360"/>
                                <a:gd name="T12" fmla="+- 0 8615 8615"/>
                                <a:gd name="T13" fmla="*/ T12 w 1059"/>
                                <a:gd name="T14" fmla="+- 0 2626 2626"/>
                                <a:gd name="T15" fmla="*/ 2626 h 360"/>
                                <a:gd name="T16" fmla="+- 0 8615 8615"/>
                                <a:gd name="T17" fmla="*/ T16 w 1059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" h="360">
                                  <a:moveTo>
                                    <a:pt x="0" y="360"/>
                                  </a:moveTo>
                                  <a:lnTo>
                                    <a:pt x="1059" y="360"/>
                                  </a:lnTo>
                                  <a:lnTo>
                                    <a:pt x="10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621"/>
                        <wpg:cNvGrpSpPr>
                          <a:grpSpLocks/>
                        </wpg:cNvGrpSpPr>
                        <wpg:grpSpPr bwMode="auto">
                          <a:xfrm>
                            <a:off x="9794" y="2626"/>
                            <a:ext cx="96" cy="360"/>
                            <a:chOff x="9794" y="2626"/>
                            <a:chExt cx="96" cy="360"/>
                          </a:xfrm>
                        </wpg:grpSpPr>
                        <wps:wsp>
                          <wps:cNvPr id="743" name="Freeform 622"/>
                          <wps:cNvSpPr>
                            <a:spLocks/>
                          </wps:cNvSpPr>
                          <wps:spPr bwMode="auto">
                            <a:xfrm>
                              <a:off x="9794" y="2626"/>
                              <a:ext cx="96" cy="360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96"/>
                                <a:gd name="T2" fmla="+- 0 2986 2626"/>
                                <a:gd name="T3" fmla="*/ 2986 h 360"/>
                                <a:gd name="T4" fmla="+- 0 9890 9794"/>
                                <a:gd name="T5" fmla="*/ T4 w 96"/>
                                <a:gd name="T6" fmla="+- 0 2986 2626"/>
                                <a:gd name="T7" fmla="*/ 2986 h 360"/>
                                <a:gd name="T8" fmla="+- 0 9890 9794"/>
                                <a:gd name="T9" fmla="*/ T8 w 96"/>
                                <a:gd name="T10" fmla="+- 0 2626 2626"/>
                                <a:gd name="T11" fmla="*/ 2626 h 360"/>
                                <a:gd name="T12" fmla="+- 0 9794 9794"/>
                                <a:gd name="T13" fmla="*/ T12 w 96"/>
                                <a:gd name="T14" fmla="+- 0 2626 2626"/>
                                <a:gd name="T15" fmla="*/ 2626 h 360"/>
                                <a:gd name="T16" fmla="+- 0 9794 9794"/>
                                <a:gd name="T17" fmla="*/ T16 w 96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60">
                                  <a:moveTo>
                                    <a:pt x="0" y="360"/>
                                  </a:moveTo>
                                  <a:lnTo>
                                    <a:pt x="96" y="36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19"/>
                        <wpg:cNvGrpSpPr>
                          <a:grpSpLocks/>
                        </wpg:cNvGrpSpPr>
                        <wpg:grpSpPr bwMode="auto">
                          <a:xfrm>
                            <a:off x="10951" y="2626"/>
                            <a:ext cx="98" cy="360"/>
                            <a:chOff x="10951" y="2626"/>
                            <a:chExt cx="98" cy="360"/>
                          </a:xfrm>
                        </wpg:grpSpPr>
                        <wps:wsp>
                          <wps:cNvPr id="745" name="Freeform 620"/>
                          <wps:cNvSpPr>
                            <a:spLocks/>
                          </wps:cNvSpPr>
                          <wps:spPr bwMode="auto">
                            <a:xfrm>
                              <a:off x="10951" y="2626"/>
                              <a:ext cx="98" cy="360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T0 w 98"/>
                                <a:gd name="T2" fmla="+- 0 2986 2626"/>
                                <a:gd name="T3" fmla="*/ 2986 h 360"/>
                                <a:gd name="T4" fmla="+- 0 11049 10951"/>
                                <a:gd name="T5" fmla="*/ T4 w 98"/>
                                <a:gd name="T6" fmla="+- 0 2986 2626"/>
                                <a:gd name="T7" fmla="*/ 2986 h 360"/>
                                <a:gd name="T8" fmla="+- 0 11049 10951"/>
                                <a:gd name="T9" fmla="*/ T8 w 98"/>
                                <a:gd name="T10" fmla="+- 0 2626 2626"/>
                                <a:gd name="T11" fmla="*/ 2626 h 360"/>
                                <a:gd name="T12" fmla="+- 0 10951 10951"/>
                                <a:gd name="T13" fmla="*/ T12 w 98"/>
                                <a:gd name="T14" fmla="+- 0 2626 2626"/>
                                <a:gd name="T15" fmla="*/ 2626 h 360"/>
                                <a:gd name="T16" fmla="+- 0 10951 10951"/>
                                <a:gd name="T17" fmla="*/ T16 w 98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617"/>
                        <wpg:cNvGrpSpPr>
                          <a:grpSpLocks/>
                        </wpg:cNvGrpSpPr>
                        <wpg:grpSpPr bwMode="auto">
                          <a:xfrm>
                            <a:off x="9890" y="2626"/>
                            <a:ext cx="1061" cy="360"/>
                            <a:chOff x="9890" y="2626"/>
                            <a:chExt cx="1061" cy="360"/>
                          </a:xfrm>
                        </wpg:grpSpPr>
                        <wps:wsp>
                          <wps:cNvPr id="747" name="Freeform 618"/>
                          <wps:cNvSpPr>
                            <a:spLocks/>
                          </wps:cNvSpPr>
                          <wps:spPr bwMode="auto">
                            <a:xfrm>
                              <a:off x="9890" y="2626"/>
                              <a:ext cx="1061" cy="36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061"/>
                                <a:gd name="T2" fmla="+- 0 2986 2626"/>
                                <a:gd name="T3" fmla="*/ 2986 h 360"/>
                                <a:gd name="T4" fmla="+- 0 10951 9890"/>
                                <a:gd name="T5" fmla="*/ T4 w 1061"/>
                                <a:gd name="T6" fmla="+- 0 2986 2626"/>
                                <a:gd name="T7" fmla="*/ 2986 h 360"/>
                                <a:gd name="T8" fmla="+- 0 10951 9890"/>
                                <a:gd name="T9" fmla="*/ T8 w 1061"/>
                                <a:gd name="T10" fmla="+- 0 2626 2626"/>
                                <a:gd name="T11" fmla="*/ 2626 h 360"/>
                                <a:gd name="T12" fmla="+- 0 9890 9890"/>
                                <a:gd name="T13" fmla="*/ T12 w 1061"/>
                                <a:gd name="T14" fmla="+- 0 2626 2626"/>
                                <a:gd name="T15" fmla="*/ 2626 h 360"/>
                                <a:gd name="T16" fmla="+- 0 9890 9890"/>
                                <a:gd name="T17" fmla="*/ T16 w 1061"/>
                                <a:gd name="T18" fmla="+- 0 2986 2626"/>
                                <a:gd name="T19" fmla="*/ 29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360">
                                  <a:moveTo>
                                    <a:pt x="0" y="360"/>
                                  </a:moveTo>
                                  <a:lnTo>
                                    <a:pt x="1061" y="36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15"/>
                        <wpg:cNvGrpSpPr>
                          <a:grpSpLocks/>
                        </wpg:cNvGrpSpPr>
                        <wpg:grpSpPr bwMode="auto">
                          <a:xfrm>
                            <a:off x="1584" y="2617"/>
                            <a:ext cx="9484" cy="2"/>
                            <a:chOff x="1584" y="2617"/>
                            <a:chExt cx="9484" cy="2"/>
                          </a:xfrm>
                        </wpg:grpSpPr>
                        <wps:wsp>
                          <wps:cNvPr id="749" name="Freeform 616"/>
                          <wps:cNvSpPr>
                            <a:spLocks/>
                          </wps:cNvSpPr>
                          <wps:spPr bwMode="auto">
                            <a:xfrm>
                              <a:off x="1584" y="2617"/>
                              <a:ext cx="9484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484"/>
                                <a:gd name="T2" fmla="+- 0 11068 1584"/>
                                <a:gd name="T3" fmla="*/ T2 w 9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4">
                                  <a:moveTo>
                                    <a:pt x="0" y="0"/>
                                  </a:moveTo>
                                  <a:lnTo>
                                    <a:pt x="948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613"/>
                        <wpg:cNvGrpSpPr>
                          <a:grpSpLocks/>
                        </wpg:cNvGrpSpPr>
                        <wpg:grpSpPr bwMode="auto">
                          <a:xfrm>
                            <a:off x="3432" y="2996"/>
                            <a:ext cx="7636" cy="2"/>
                            <a:chOff x="3432" y="2996"/>
                            <a:chExt cx="7636" cy="2"/>
                          </a:xfrm>
                        </wpg:grpSpPr>
                        <wps:wsp>
                          <wps:cNvPr id="751" name="Freeform 614"/>
                          <wps:cNvSpPr>
                            <a:spLocks/>
                          </wps:cNvSpPr>
                          <wps:spPr bwMode="auto">
                            <a:xfrm>
                              <a:off x="3432" y="2996"/>
                              <a:ext cx="7636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7636"/>
                                <a:gd name="T2" fmla="+- 0 11068 3432"/>
                                <a:gd name="T3" fmla="*/ T2 w 7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6">
                                  <a:moveTo>
                                    <a:pt x="0" y="0"/>
                                  </a:moveTo>
                                  <a:lnTo>
                                    <a:pt x="7636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611"/>
                        <wpg:cNvGrpSpPr>
                          <a:grpSpLocks/>
                        </wpg:cNvGrpSpPr>
                        <wpg:grpSpPr bwMode="auto">
                          <a:xfrm>
                            <a:off x="3452" y="3385"/>
                            <a:ext cx="98" cy="358"/>
                            <a:chOff x="3452" y="3385"/>
                            <a:chExt cx="98" cy="358"/>
                          </a:xfrm>
                        </wpg:grpSpPr>
                        <wps:wsp>
                          <wps:cNvPr id="753" name="Freeform 612"/>
                          <wps:cNvSpPr>
                            <a:spLocks/>
                          </wps:cNvSpPr>
                          <wps:spPr bwMode="auto">
                            <a:xfrm>
                              <a:off x="3452" y="3385"/>
                              <a:ext cx="98" cy="358"/>
                            </a:xfrm>
                            <a:custGeom>
                              <a:avLst/>
                              <a:gdLst>
                                <a:gd name="T0" fmla="+- 0 3452 3452"/>
                                <a:gd name="T1" fmla="*/ T0 w 98"/>
                                <a:gd name="T2" fmla="+- 0 3742 3385"/>
                                <a:gd name="T3" fmla="*/ 3742 h 358"/>
                                <a:gd name="T4" fmla="+- 0 3550 3452"/>
                                <a:gd name="T5" fmla="*/ T4 w 98"/>
                                <a:gd name="T6" fmla="+- 0 3742 3385"/>
                                <a:gd name="T7" fmla="*/ 3742 h 358"/>
                                <a:gd name="T8" fmla="+- 0 3550 3452"/>
                                <a:gd name="T9" fmla="*/ T8 w 98"/>
                                <a:gd name="T10" fmla="+- 0 3385 3385"/>
                                <a:gd name="T11" fmla="*/ 3385 h 358"/>
                                <a:gd name="T12" fmla="+- 0 3452 3452"/>
                                <a:gd name="T13" fmla="*/ T12 w 98"/>
                                <a:gd name="T14" fmla="+- 0 3385 3385"/>
                                <a:gd name="T15" fmla="*/ 3385 h 358"/>
                                <a:gd name="T16" fmla="+- 0 3452 3452"/>
                                <a:gd name="T17" fmla="*/ T16 w 98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609"/>
                        <wpg:cNvGrpSpPr>
                          <a:grpSpLocks/>
                        </wpg:cNvGrpSpPr>
                        <wpg:grpSpPr bwMode="auto">
                          <a:xfrm>
                            <a:off x="4429" y="3385"/>
                            <a:ext cx="98" cy="358"/>
                            <a:chOff x="4429" y="3385"/>
                            <a:chExt cx="98" cy="358"/>
                          </a:xfrm>
                        </wpg:grpSpPr>
                        <wps:wsp>
                          <wps:cNvPr id="755" name="Freeform 610"/>
                          <wps:cNvSpPr>
                            <a:spLocks/>
                          </wps:cNvSpPr>
                          <wps:spPr bwMode="auto">
                            <a:xfrm>
                              <a:off x="4429" y="3385"/>
                              <a:ext cx="98" cy="358"/>
                            </a:xfrm>
                            <a:custGeom>
                              <a:avLst/>
                              <a:gdLst>
                                <a:gd name="T0" fmla="+- 0 4429 4429"/>
                                <a:gd name="T1" fmla="*/ T0 w 98"/>
                                <a:gd name="T2" fmla="+- 0 3742 3385"/>
                                <a:gd name="T3" fmla="*/ 3742 h 358"/>
                                <a:gd name="T4" fmla="+- 0 4527 4429"/>
                                <a:gd name="T5" fmla="*/ T4 w 98"/>
                                <a:gd name="T6" fmla="+- 0 3742 3385"/>
                                <a:gd name="T7" fmla="*/ 3742 h 358"/>
                                <a:gd name="T8" fmla="+- 0 4527 4429"/>
                                <a:gd name="T9" fmla="*/ T8 w 98"/>
                                <a:gd name="T10" fmla="+- 0 3385 3385"/>
                                <a:gd name="T11" fmla="*/ 3385 h 358"/>
                                <a:gd name="T12" fmla="+- 0 4429 4429"/>
                                <a:gd name="T13" fmla="*/ T12 w 98"/>
                                <a:gd name="T14" fmla="+- 0 3385 3385"/>
                                <a:gd name="T15" fmla="*/ 3385 h 358"/>
                                <a:gd name="T16" fmla="+- 0 4429 4429"/>
                                <a:gd name="T17" fmla="*/ T16 w 98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607"/>
                        <wpg:cNvGrpSpPr>
                          <a:grpSpLocks/>
                        </wpg:cNvGrpSpPr>
                        <wpg:grpSpPr bwMode="auto">
                          <a:xfrm>
                            <a:off x="3550" y="3385"/>
                            <a:ext cx="879" cy="358"/>
                            <a:chOff x="3550" y="3385"/>
                            <a:chExt cx="879" cy="358"/>
                          </a:xfrm>
                        </wpg:grpSpPr>
                        <wps:wsp>
                          <wps:cNvPr id="757" name="Freeform 608"/>
                          <wps:cNvSpPr>
                            <a:spLocks/>
                          </wps:cNvSpPr>
                          <wps:spPr bwMode="auto">
                            <a:xfrm>
                              <a:off x="3550" y="3385"/>
                              <a:ext cx="879" cy="358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879"/>
                                <a:gd name="T2" fmla="+- 0 3742 3385"/>
                                <a:gd name="T3" fmla="*/ 3742 h 358"/>
                                <a:gd name="T4" fmla="+- 0 4429 3550"/>
                                <a:gd name="T5" fmla="*/ T4 w 879"/>
                                <a:gd name="T6" fmla="+- 0 3742 3385"/>
                                <a:gd name="T7" fmla="*/ 3742 h 358"/>
                                <a:gd name="T8" fmla="+- 0 4429 3550"/>
                                <a:gd name="T9" fmla="*/ T8 w 879"/>
                                <a:gd name="T10" fmla="+- 0 3385 3385"/>
                                <a:gd name="T11" fmla="*/ 3385 h 358"/>
                                <a:gd name="T12" fmla="+- 0 3550 3550"/>
                                <a:gd name="T13" fmla="*/ T12 w 879"/>
                                <a:gd name="T14" fmla="+- 0 3385 3385"/>
                                <a:gd name="T15" fmla="*/ 3385 h 358"/>
                                <a:gd name="T16" fmla="+- 0 3550 3550"/>
                                <a:gd name="T17" fmla="*/ T16 w 879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" h="358">
                                  <a:moveTo>
                                    <a:pt x="0" y="357"/>
                                  </a:moveTo>
                                  <a:lnTo>
                                    <a:pt x="879" y="357"/>
                                  </a:lnTo>
                                  <a:lnTo>
                                    <a:pt x="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605"/>
                        <wpg:cNvGrpSpPr>
                          <a:grpSpLocks/>
                        </wpg:cNvGrpSpPr>
                        <wpg:grpSpPr bwMode="auto">
                          <a:xfrm>
                            <a:off x="4547" y="3385"/>
                            <a:ext cx="98" cy="358"/>
                            <a:chOff x="4547" y="3385"/>
                            <a:chExt cx="98" cy="358"/>
                          </a:xfrm>
                        </wpg:grpSpPr>
                        <wps:wsp>
                          <wps:cNvPr id="759" name="Freeform 606"/>
                          <wps:cNvSpPr>
                            <a:spLocks/>
                          </wps:cNvSpPr>
                          <wps:spPr bwMode="auto">
                            <a:xfrm>
                              <a:off x="4547" y="3385"/>
                              <a:ext cx="98" cy="358"/>
                            </a:xfrm>
                            <a:custGeom>
                              <a:avLst/>
                              <a:gdLst>
                                <a:gd name="T0" fmla="+- 0 4547 4547"/>
                                <a:gd name="T1" fmla="*/ T0 w 98"/>
                                <a:gd name="T2" fmla="+- 0 3742 3385"/>
                                <a:gd name="T3" fmla="*/ 3742 h 358"/>
                                <a:gd name="T4" fmla="+- 0 4645 4547"/>
                                <a:gd name="T5" fmla="*/ T4 w 98"/>
                                <a:gd name="T6" fmla="+- 0 3742 3385"/>
                                <a:gd name="T7" fmla="*/ 3742 h 358"/>
                                <a:gd name="T8" fmla="+- 0 4645 4547"/>
                                <a:gd name="T9" fmla="*/ T8 w 98"/>
                                <a:gd name="T10" fmla="+- 0 3385 3385"/>
                                <a:gd name="T11" fmla="*/ 3385 h 358"/>
                                <a:gd name="T12" fmla="+- 0 4547 4547"/>
                                <a:gd name="T13" fmla="*/ T12 w 98"/>
                                <a:gd name="T14" fmla="+- 0 3385 3385"/>
                                <a:gd name="T15" fmla="*/ 3385 h 358"/>
                                <a:gd name="T16" fmla="+- 0 4547 4547"/>
                                <a:gd name="T17" fmla="*/ T16 w 98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603"/>
                        <wpg:cNvGrpSpPr>
                          <a:grpSpLocks/>
                        </wpg:cNvGrpSpPr>
                        <wpg:grpSpPr bwMode="auto">
                          <a:xfrm>
                            <a:off x="5562" y="3385"/>
                            <a:ext cx="98" cy="358"/>
                            <a:chOff x="5562" y="3385"/>
                            <a:chExt cx="98" cy="358"/>
                          </a:xfrm>
                        </wpg:grpSpPr>
                        <wps:wsp>
                          <wps:cNvPr id="761" name="Freeform 604"/>
                          <wps:cNvSpPr>
                            <a:spLocks/>
                          </wps:cNvSpPr>
                          <wps:spPr bwMode="auto">
                            <a:xfrm>
                              <a:off x="5562" y="3385"/>
                              <a:ext cx="98" cy="358"/>
                            </a:xfrm>
                            <a:custGeom>
                              <a:avLst/>
                              <a:gdLst>
                                <a:gd name="T0" fmla="+- 0 5562 5562"/>
                                <a:gd name="T1" fmla="*/ T0 w 98"/>
                                <a:gd name="T2" fmla="+- 0 3742 3385"/>
                                <a:gd name="T3" fmla="*/ 3742 h 358"/>
                                <a:gd name="T4" fmla="+- 0 5660 5562"/>
                                <a:gd name="T5" fmla="*/ T4 w 98"/>
                                <a:gd name="T6" fmla="+- 0 3742 3385"/>
                                <a:gd name="T7" fmla="*/ 3742 h 358"/>
                                <a:gd name="T8" fmla="+- 0 5660 5562"/>
                                <a:gd name="T9" fmla="*/ T8 w 98"/>
                                <a:gd name="T10" fmla="+- 0 3385 3385"/>
                                <a:gd name="T11" fmla="*/ 3385 h 358"/>
                                <a:gd name="T12" fmla="+- 0 5562 5562"/>
                                <a:gd name="T13" fmla="*/ T12 w 98"/>
                                <a:gd name="T14" fmla="+- 0 3385 3385"/>
                                <a:gd name="T15" fmla="*/ 3385 h 358"/>
                                <a:gd name="T16" fmla="+- 0 5562 5562"/>
                                <a:gd name="T17" fmla="*/ T16 w 98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601"/>
                        <wpg:cNvGrpSpPr>
                          <a:grpSpLocks/>
                        </wpg:cNvGrpSpPr>
                        <wpg:grpSpPr bwMode="auto">
                          <a:xfrm>
                            <a:off x="4645" y="3385"/>
                            <a:ext cx="917" cy="358"/>
                            <a:chOff x="4645" y="3385"/>
                            <a:chExt cx="917" cy="358"/>
                          </a:xfrm>
                        </wpg:grpSpPr>
                        <wps:wsp>
                          <wps:cNvPr id="763" name="Freeform 602"/>
                          <wps:cNvSpPr>
                            <a:spLocks/>
                          </wps:cNvSpPr>
                          <wps:spPr bwMode="auto">
                            <a:xfrm>
                              <a:off x="4645" y="3385"/>
                              <a:ext cx="917" cy="358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T0 w 917"/>
                                <a:gd name="T2" fmla="+- 0 3742 3385"/>
                                <a:gd name="T3" fmla="*/ 3742 h 358"/>
                                <a:gd name="T4" fmla="+- 0 5562 4645"/>
                                <a:gd name="T5" fmla="*/ T4 w 917"/>
                                <a:gd name="T6" fmla="+- 0 3742 3385"/>
                                <a:gd name="T7" fmla="*/ 3742 h 358"/>
                                <a:gd name="T8" fmla="+- 0 5562 4645"/>
                                <a:gd name="T9" fmla="*/ T8 w 917"/>
                                <a:gd name="T10" fmla="+- 0 3385 3385"/>
                                <a:gd name="T11" fmla="*/ 3385 h 358"/>
                                <a:gd name="T12" fmla="+- 0 4645 4645"/>
                                <a:gd name="T13" fmla="*/ T12 w 917"/>
                                <a:gd name="T14" fmla="+- 0 3385 3385"/>
                                <a:gd name="T15" fmla="*/ 3385 h 358"/>
                                <a:gd name="T16" fmla="+- 0 4645 4645"/>
                                <a:gd name="T17" fmla="*/ T16 w 917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58">
                                  <a:moveTo>
                                    <a:pt x="0" y="357"/>
                                  </a:moveTo>
                                  <a:lnTo>
                                    <a:pt x="917" y="357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599"/>
                        <wpg:cNvGrpSpPr>
                          <a:grpSpLocks/>
                        </wpg:cNvGrpSpPr>
                        <wpg:grpSpPr bwMode="auto">
                          <a:xfrm>
                            <a:off x="5682" y="3385"/>
                            <a:ext cx="96" cy="358"/>
                            <a:chOff x="5682" y="3385"/>
                            <a:chExt cx="96" cy="358"/>
                          </a:xfrm>
                        </wpg:grpSpPr>
                        <wps:wsp>
                          <wps:cNvPr id="765" name="Freeform 600"/>
                          <wps:cNvSpPr>
                            <a:spLocks/>
                          </wps:cNvSpPr>
                          <wps:spPr bwMode="auto">
                            <a:xfrm>
                              <a:off x="5682" y="3385"/>
                              <a:ext cx="96" cy="358"/>
                            </a:xfrm>
                            <a:custGeom>
                              <a:avLst/>
                              <a:gdLst>
                                <a:gd name="T0" fmla="+- 0 5682 5682"/>
                                <a:gd name="T1" fmla="*/ T0 w 96"/>
                                <a:gd name="T2" fmla="+- 0 3742 3385"/>
                                <a:gd name="T3" fmla="*/ 3742 h 358"/>
                                <a:gd name="T4" fmla="+- 0 5778 5682"/>
                                <a:gd name="T5" fmla="*/ T4 w 96"/>
                                <a:gd name="T6" fmla="+- 0 3742 3385"/>
                                <a:gd name="T7" fmla="*/ 3742 h 358"/>
                                <a:gd name="T8" fmla="+- 0 5778 5682"/>
                                <a:gd name="T9" fmla="*/ T8 w 96"/>
                                <a:gd name="T10" fmla="+- 0 3385 3385"/>
                                <a:gd name="T11" fmla="*/ 3385 h 358"/>
                                <a:gd name="T12" fmla="+- 0 5682 5682"/>
                                <a:gd name="T13" fmla="*/ T12 w 96"/>
                                <a:gd name="T14" fmla="+- 0 3385 3385"/>
                                <a:gd name="T15" fmla="*/ 3385 h 358"/>
                                <a:gd name="T16" fmla="+- 0 5682 5682"/>
                                <a:gd name="T17" fmla="*/ T16 w 96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58">
                                  <a:moveTo>
                                    <a:pt x="0" y="357"/>
                                  </a:moveTo>
                                  <a:lnTo>
                                    <a:pt x="96" y="35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597"/>
                        <wpg:cNvGrpSpPr>
                          <a:grpSpLocks/>
                        </wpg:cNvGrpSpPr>
                        <wpg:grpSpPr bwMode="auto">
                          <a:xfrm>
                            <a:off x="6801" y="3385"/>
                            <a:ext cx="98" cy="358"/>
                            <a:chOff x="6801" y="3385"/>
                            <a:chExt cx="98" cy="358"/>
                          </a:xfrm>
                        </wpg:grpSpPr>
                        <wps:wsp>
                          <wps:cNvPr id="767" name="Freeform 598"/>
                          <wps:cNvSpPr>
                            <a:spLocks/>
                          </wps:cNvSpPr>
                          <wps:spPr bwMode="auto">
                            <a:xfrm>
                              <a:off x="6801" y="3385"/>
                              <a:ext cx="98" cy="358"/>
                            </a:xfrm>
                            <a:custGeom>
                              <a:avLst/>
                              <a:gdLst>
                                <a:gd name="T0" fmla="+- 0 6801 6801"/>
                                <a:gd name="T1" fmla="*/ T0 w 98"/>
                                <a:gd name="T2" fmla="+- 0 3742 3385"/>
                                <a:gd name="T3" fmla="*/ 3742 h 358"/>
                                <a:gd name="T4" fmla="+- 0 6899 6801"/>
                                <a:gd name="T5" fmla="*/ T4 w 98"/>
                                <a:gd name="T6" fmla="+- 0 3742 3385"/>
                                <a:gd name="T7" fmla="*/ 3742 h 358"/>
                                <a:gd name="T8" fmla="+- 0 6899 6801"/>
                                <a:gd name="T9" fmla="*/ T8 w 98"/>
                                <a:gd name="T10" fmla="+- 0 3385 3385"/>
                                <a:gd name="T11" fmla="*/ 3385 h 358"/>
                                <a:gd name="T12" fmla="+- 0 6801 6801"/>
                                <a:gd name="T13" fmla="*/ T12 w 98"/>
                                <a:gd name="T14" fmla="+- 0 3385 3385"/>
                                <a:gd name="T15" fmla="*/ 3385 h 358"/>
                                <a:gd name="T16" fmla="+- 0 6801 6801"/>
                                <a:gd name="T17" fmla="*/ T16 w 98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595"/>
                        <wpg:cNvGrpSpPr>
                          <a:grpSpLocks/>
                        </wpg:cNvGrpSpPr>
                        <wpg:grpSpPr bwMode="auto">
                          <a:xfrm>
                            <a:off x="5778" y="3385"/>
                            <a:ext cx="1023" cy="358"/>
                            <a:chOff x="5778" y="3385"/>
                            <a:chExt cx="1023" cy="358"/>
                          </a:xfrm>
                        </wpg:grpSpPr>
                        <wps:wsp>
                          <wps:cNvPr id="769" name="Freeform 596"/>
                          <wps:cNvSpPr>
                            <a:spLocks/>
                          </wps:cNvSpPr>
                          <wps:spPr bwMode="auto">
                            <a:xfrm>
                              <a:off x="5778" y="3385"/>
                              <a:ext cx="1023" cy="358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1023"/>
                                <a:gd name="T2" fmla="+- 0 3742 3385"/>
                                <a:gd name="T3" fmla="*/ 3742 h 358"/>
                                <a:gd name="T4" fmla="+- 0 6801 5778"/>
                                <a:gd name="T5" fmla="*/ T4 w 1023"/>
                                <a:gd name="T6" fmla="+- 0 3742 3385"/>
                                <a:gd name="T7" fmla="*/ 3742 h 358"/>
                                <a:gd name="T8" fmla="+- 0 6801 5778"/>
                                <a:gd name="T9" fmla="*/ T8 w 1023"/>
                                <a:gd name="T10" fmla="+- 0 3385 3385"/>
                                <a:gd name="T11" fmla="*/ 3385 h 358"/>
                                <a:gd name="T12" fmla="+- 0 5778 5778"/>
                                <a:gd name="T13" fmla="*/ T12 w 1023"/>
                                <a:gd name="T14" fmla="+- 0 3385 3385"/>
                                <a:gd name="T15" fmla="*/ 3385 h 358"/>
                                <a:gd name="T16" fmla="+- 0 5778 5778"/>
                                <a:gd name="T17" fmla="*/ T16 w 1023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3" h="358">
                                  <a:moveTo>
                                    <a:pt x="0" y="357"/>
                                  </a:moveTo>
                                  <a:lnTo>
                                    <a:pt x="1023" y="357"/>
                                  </a:lnTo>
                                  <a:lnTo>
                                    <a:pt x="10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593"/>
                        <wpg:cNvGrpSpPr>
                          <a:grpSpLocks/>
                        </wpg:cNvGrpSpPr>
                        <wpg:grpSpPr bwMode="auto">
                          <a:xfrm>
                            <a:off x="6918" y="3385"/>
                            <a:ext cx="98" cy="358"/>
                            <a:chOff x="6918" y="3385"/>
                            <a:chExt cx="98" cy="358"/>
                          </a:xfrm>
                        </wpg:grpSpPr>
                        <wps:wsp>
                          <wps:cNvPr id="771" name="Freeform 594"/>
                          <wps:cNvSpPr>
                            <a:spLocks/>
                          </wps:cNvSpPr>
                          <wps:spPr bwMode="auto">
                            <a:xfrm>
                              <a:off x="6918" y="3385"/>
                              <a:ext cx="98" cy="358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98"/>
                                <a:gd name="T2" fmla="+- 0 3742 3385"/>
                                <a:gd name="T3" fmla="*/ 3742 h 358"/>
                                <a:gd name="T4" fmla="+- 0 7017 6918"/>
                                <a:gd name="T5" fmla="*/ T4 w 98"/>
                                <a:gd name="T6" fmla="+- 0 3742 3385"/>
                                <a:gd name="T7" fmla="*/ 3742 h 358"/>
                                <a:gd name="T8" fmla="+- 0 7017 6918"/>
                                <a:gd name="T9" fmla="*/ T8 w 98"/>
                                <a:gd name="T10" fmla="+- 0 3385 3385"/>
                                <a:gd name="T11" fmla="*/ 3385 h 358"/>
                                <a:gd name="T12" fmla="+- 0 6918 6918"/>
                                <a:gd name="T13" fmla="*/ T12 w 98"/>
                                <a:gd name="T14" fmla="+- 0 3385 3385"/>
                                <a:gd name="T15" fmla="*/ 3385 h 358"/>
                                <a:gd name="T16" fmla="+- 0 6918 6918"/>
                                <a:gd name="T17" fmla="*/ T16 w 98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9" y="357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591"/>
                        <wpg:cNvGrpSpPr>
                          <a:grpSpLocks/>
                        </wpg:cNvGrpSpPr>
                        <wpg:grpSpPr bwMode="auto">
                          <a:xfrm>
                            <a:off x="8399" y="3385"/>
                            <a:ext cx="98" cy="358"/>
                            <a:chOff x="8399" y="3385"/>
                            <a:chExt cx="98" cy="358"/>
                          </a:xfrm>
                        </wpg:grpSpPr>
                        <wps:wsp>
                          <wps:cNvPr id="773" name="Freeform 592"/>
                          <wps:cNvSpPr>
                            <a:spLocks/>
                          </wps:cNvSpPr>
                          <wps:spPr bwMode="auto">
                            <a:xfrm>
                              <a:off x="8399" y="3385"/>
                              <a:ext cx="98" cy="358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T0 w 98"/>
                                <a:gd name="T2" fmla="+- 0 3742 3385"/>
                                <a:gd name="T3" fmla="*/ 3742 h 358"/>
                                <a:gd name="T4" fmla="+- 0 8497 8399"/>
                                <a:gd name="T5" fmla="*/ T4 w 98"/>
                                <a:gd name="T6" fmla="+- 0 3742 3385"/>
                                <a:gd name="T7" fmla="*/ 3742 h 358"/>
                                <a:gd name="T8" fmla="+- 0 8497 8399"/>
                                <a:gd name="T9" fmla="*/ T8 w 98"/>
                                <a:gd name="T10" fmla="+- 0 3385 3385"/>
                                <a:gd name="T11" fmla="*/ 3385 h 358"/>
                                <a:gd name="T12" fmla="+- 0 8399 8399"/>
                                <a:gd name="T13" fmla="*/ T12 w 98"/>
                                <a:gd name="T14" fmla="+- 0 3385 3385"/>
                                <a:gd name="T15" fmla="*/ 3385 h 358"/>
                                <a:gd name="T16" fmla="+- 0 8399 8399"/>
                                <a:gd name="T17" fmla="*/ T16 w 98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589"/>
                        <wpg:cNvGrpSpPr>
                          <a:grpSpLocks/>
                        </wpg:cNvGrpSpPr>
                        <wpg:grpSpPr bwMode="auto">
                          <a:xfrm>
                            <a:off x="7017" y="3385"/>
                            <a:ext cx="1382" cy="358"/>
                            <a:chOff x="7017" y="3385"/>
                            <a:chExt cx="1382" cy="358"/>
                          </a:xfrm>
                        </wpg:grpSpPr>
                        <wps:wsp>
                          <wps:cNvPr id="775" name="Freeform 590"/>
                          <wps:cNvSpPr>
                            <a:spLocks/>
                          </wps:cNvSpPr>
                          <wps:spPr bwMode="auto">
                            <a:xfrm>
                              <a:off x="7017" y="3385"/>
                              <a:ext cx="1382" cy="358"/>
                            </a:xfrm>
                            <a:custGeom>
                              <a:avLst/>
                              <a:gdLst>
                                <a:gd name="T0" fmla="+- 0 7017 7017"/>
                                <a:gd name="T1" fmla="*/ T0 w 1382"/>
                                <a:gd name="T2" fmla="+- 0 3742 3385"/>
                                <a:gd name="T3" fmla="*/ 3742 h 358"/>
                                <a:gd name="T4" fmla="+- 0 8399 7017"/>
                                <a:gd name="T5" fmla="*/ T4 w 1382"/>
                                <a:gd name="T6" fmla="+- 0 3742 3385"/>
                                <a:gd name="T7" fmla="*/ 3742 h 358"/>
                                <a:gd name="T8" fmla="+- 0 8399 7017"/>
                                <a:gd name="T9" fmla="*/ T8 w 1382"/>
                                <a:gd name="T10" fmla="+- 0 3385 3385"/>
                                <a:gd name="T11" fmla="*/ 3385 h 358"/>
                                <a:gd name="T12" fmla="+- 0 7017 7017"/>
                                <a:gd name="T13" fmla="*/ T12 w 1382"/>
                                <a:gd name="T14" fmla="+- 0 3385 3385"/>
                                <a:gd name="T15" fmla="*/ 3385 h 358"/>
                                <a:gd name="T16" fmla="+- 0 7017 7017"/>
                                <a:gd name="T17" fmla="*/ T16 w 1382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2" h="358">
                                  <a:moveTo>
                                    <a:pt x="0" y="357"/>
                                  </a:moveTo>
                                  <a:lnTo>
                                    <a:pt x="1382" y="357"/>
                                  </a:lnTo>
                                  <a:lnTo>
                                    <a:pt x="1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587"/>
                        <wpg:cNvGrpSpPr>
                          <a:grpSpLocks/>
                        </wpg:cNvGrpSpPr>
                        <wpg:grpSpPr bwMode="auto">
                          <a:xfrm>
                            <a:off x="8517" y="3385"/>
                            <a:ext cx="98" cy="358"/>
                            <a:chOff x="8517" y="3385"/>
                            <a:chExt cx="98" cy="358"/>
                          </a:xfrm>
                        </wpg:grpSpPr>
                        <wps:wsp>
                          <wps:cNvPr id="777" name="Freeform 588"/>
                          <wps:cNvSpPr>
                            <a:spLocks/>
                          </wps:cNvSpPr>
                          <wps:spPr bwMode="auto">
                            <a:xfrm>
                              <a:off x="8517" y="3385"/>
                              <a:ext cx="98" cy="358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98"/>
                                <a:gd name="T2" fmla="+- 0 3742 3385"/>
                                <a:gd name="T3" fmla="*/ 3742 h 358"/>
                                <a:gd name="T4" fmla="+- 0 8615 8517"/>
                                <a:gd name="T5" fmla="*/ T4 w 98"/>
                                <a:gd name="T6" fmla="+- 0 3742 3385"/>
                                <a:gd name="T7" fmla="*/ 3742 h 358"/>
                                <a:gd name="T8" fmla="+- 0 8615 8517"/>
                                <a:gd name="T9" fmla="*/ T8 w 98"/>
                                <a:gd name="T10" fmla="+- 0 3385 3385"/>
                                <a:gd name="T11" fmla="*/ 3385 h 358"/>
                                <a:gd name="T12" fmla="+- 0 8517 8517"/>
                                <a:gd name="T13" fmla="*/ T12 w 98"/>
                                <a:gd name="T14" fmla="+- 0 3385 3385"/>
                                <a:gd name="T15" fmla="*/ 3385 h 358"/>
                                <a:gd name="T16" fmla="+- 0 8517 8517"/>
                                <a:gd name="T17" fmla="*/ T16 w 98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585"/>
                        <wpg:cNvGrpSpPr>
                          <a:grpSpLocks/>
                        </wpg:cNvGrpSpPr>
                        <wpg:grpSpPr bwMode="auto">
                          <a:xfrm>
                            <a:off x="9674" y="3385"/>
                            <a:ext cx="98" cy="358"/>
                            <a:chOff x="9674" y="3385"/>
                            <a:chExt cx="98" cy="358"/>
                          </a:xfrm>
                        </wpg:grpSpPr>
                        <wps:wsp>
                          <wps:cNvPr id="779" name="Freeform 586"/>
                          <wps:cNvSpPr>
                            <a:spLocks/>
                          </wps:cNvSpPr>
                          <wps:spPr bwMode="auto">
                            <a:xfrm>
                              <a:off x="9674" y="3385"/>
                              <a:ext cx="98" cy="358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98"/>
                                <a:gd name="T2" fmla="+- 0 3742 3385"/>
                                <a:gd name="T3" fmla="*/ 3742 h 358"/>
                                <a:gd name="T4" fmla="+- 0 9772 9674"/>
                                <a:gd name="T5" fmla="*/ T4 w 98"/>
                                <a:gd name="T6" fmla="+- 0 3742 3385"/>
                                <a:gd name="T7" fmla="*/ 3742 h 358"/>
                                <a:gd name="T8" fmla="+- 0 9772 9674"/>
                                <a:gd name="T9" fmla="*/ T8 w 98"/>
                                <a:gd name="T10" fmla="+- 0 3385 3385"/>
                                <a:gd name="T11" fmla="*/ 3385 h 358"/>
                                <a:gd name="T12" fmla="+- 0 9674 9674"/>
                                <a:gd name="T13" fmla="*/ T12 w 98"/>
                                <a:gd name="T14" fmla="+- 0 3385 3385"/>
                                <a:gd name="T15" fmla="*/ 3385 h 358"/>
                                <a:gd name="T16" fmla="+- 0 9674 9674"/>
                                <a:gd name="T17" fmla="*/ T16 w 98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583"/>
                        <wpg:cNvGrpSpPr>
                          <a:grpSpLocks/>
                        </wpg:cNvGrpSpPr>
                        <wpg:grpSpPr bwMode="auto">
                          <a:xfrm>
                            <a:off x="8615" y="3385"/>
                            <a:ext cx="1059" cy="358"/>
                            <a:chOff x="8615" y="3385"/>
                            <a:chExt cx="1059" cy="358"/>
                          </a:xfrm>
                        </wpg:grpSpPr>
                        <wps:wsp>
                          <wps:cNvPr id="781" name="Freeform 584"/>
                          <wps:cNvSpPr>
                            <a:spLocks/>
                          </wps:cNvSpPr>
                          <wps:spPr bwMode="auto">
                            <a:xfrm>
                              <a:off x="8615" y="3385"/>
                              <a:ext cx="1059" cy="358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1059"/>
                                <a:gd name="T2" fmla="+- 0 3742 3385"/>
                                <a:gd name="T3" fmla="*/ 3742 h 358"/>
                                <a:gd name="T4" fmla="+- 0 9674 8615"/>
                                <a:gd name="T5" fmla="*/ T4 w 1059"/>
                                <a:gd name="T6" fmla="+- 0 3742 3385"/>
                                <a:gd name="T7" fmla="*/ 3742 h 358"/>
                                <a:gd name="T8" fmla="+- 0 9674 8615"/>
                                <a:gd name="T9" fmla="*/ T8 w 1059"/>
                                <a:gd name="T10" fmla="+- 0 3385 3385"/>
                                <a:gd name="T11" fmla="*/ 3385 h 358"/>
                                <a:gd name="T12" fmla="+- 0 8615 8615"/>
                                <a:gd name="T13" fmla="*/ T12 w 1059"/>
                                <a:gd name="T14" fmla="+- 0 3385 3385"/>
                                <a:gd name="T15" fmla="*/ 3385 h 358"/>
                                <a:gd name="T16" fmla="+- 0 8615 8615"/>
                                <a:gd name="T17" fmla="*/ T16 w 1059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" h="358">
                                  <a:moveTo>
                                    <a:pt x="0" y="357"/>
                                  </a:moveTo>
                                  <a:lnTo>
                                    <a:pt x="1059" y="357"/>
                                  </a:lnTo>
                                  <a:lnTo>
                                    <a:pt x="10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581"/>
                        <wpg:cNvGrpSpPr>
                          <a:grpSpLocks/>
                        </wpg:cNvGrpSpPr>
                        <wpg:grpSpPr bwMode="auto">
                          <a:xfrm>
                            <a:off x="9794" y="3385"/>
                            <a:ext cx="96" cy="358"/>
                            <a:chOff x="9794" y="3385"/>
                            <a:chExt cx="96" cy="358"/>
                          </a:xfrm>
                        </wpg:grpSpPr>
                        <wps:wsp>
                          <wps:cNvPr id="783" name="Freeform 582"/>
                          <wps:cNvSpPr>
                            <a:spLocks/>
                          </wps:cNvSpPr>
                          <wps:spPr bwMode="auto">
                            <a:xfrm>
                              <a:off x="9794" y="3385"/>
                              <a:ext cx="96" cy="358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96"/>
                                <a:gd name="T2" fmla="+- 0 3742 3385"/>
                                <a:gd name="T3" fmla="*/ 3742 h 358"/>
                                <a:gd name="T4" fmla="+- 0 9890 9794"/>
                                <a:gd name="T5" fmla="*/ T4 w 96"/>
                                <a:gd name="T6" fmla="+- 0 3742 3385"/>
                                <a:gd name="T7" fmla="*/ 3742 h 358"/>
                                <a:gd name="T8" fmla="+- 0 9890 9794"/>
                                <a:gd name="T9" fmla="*/ T8 w 96"/>
                                <a:gd name="T10" fmla="+- 0 3385 3385"/>
                                <a:gd name="T11" fmla="*/ 3385 h 358"/>
                                <a:gd name="T12" fmla="+- 0 9794 9794"/>
                                <a:gd name="T13" fmla="*/ T12 w 96"/>
                                <a:gd name="T14" fmla="+- 0 3385 3385"/>
                                <a:gd name="T15" fmla="*/ 3385 h 358"/>
                                <a:gd name="T16" fmla="+- 0 9794 9794"/>
                                <a:gd name="T17" fmla="*/ T16 w 96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58">
                                  <a:moveTo>
                                    <a:pt x="0" y="357"/>
                                  </a:moveTo>
                                  <a:lnTo>
                                    <a:pt x="96" y="35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579"/>
                        <wpg:cNvGrpSpPr>
                          <a:grpSpLocks/>
                        </wpg:cNvGrpSpPr>
                        <wpg:grpSpPr bwMode="auto">
                          <a:xfrm>
                            <a:off x="10951" y="3385"/>
                            <a:ext cx="98" cy="358"/>
                            <a:chOff x="10951" y="3385"/>
                            <a:chExt cx="98" cy="358"/>
                          </a:xfrm>
                        </wpg:grpSpPr>
                        <wps:wsp>
                          <wps:cNvPr id="785" name="Freeform 580"/>
                          <wps:cNvSpPr>
                            <a:spLocks/>
                          </wps:cNvSpPr>
                          <wps:spPr bwMode="auto">
                            <a:xfrm>
                              <a:off x="10951" y="3385"/>
                              <a:ext cx="98" cy="358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T0 w 98"/>
                                <a:gd name="T2" fmla="+- 0 3742 3385"/>
                                <a:gd name="T3" fmla="*/ 3742 h 358"/>
                                <a:gd name="T4" fmla="+- 0 11049 10951"/>
                                <a:gd name="T5" fmla="*/ T4 w 98"/>
                                <a:gd name="T6" fmla="+- 0 3742 3385"/>
                                <a:gd name="T7" fmla="*/ 3742 h 358"/>
                                <a:gd name="T8" fmla="+- 0 11049 10951"/>
                                <a:gd name="T9" fmla="*/ T8 w 98"/>
                                <a:gd name="T10" fmla="+- 0 3385 3385"/>
                                <a:gd name="T11" fmla="*/ 3385 h 358"/>
                                <a:gd name="T12" fmla="+- 0 10951 10951"/>
                                <a:gd name="T13" fmla="*/ T12 w 98"/>
                                <a:gd name="T14" fmla="+- 0 3385 3385"/>
                                <a:gd name="T15" fmla="*/ 3385 h 358"/>
                                <a:gd name="T16" fmla="+- 0 10951 10951"/>
                                <a:gd name="T17" fmla="*/ T16 w 98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577"/>
                        <wpg:cNvGrpSpPr>
                          <a:grpSpLocks/>
                        </wpg:cNvGrpSpPr>
                        <wpg:grpSpPr bwMode="auto">
                          <a:xfrm>
                            <a:off x="9890" y="3385"/>
                            <a:ext cx="1061" cy="358"/>
                            <a:chOff x="9890" y="3385"/>
                            <a:chExt cx="1061" cy="358"/>
                          </a:xfrm>
                        </wpg:grpSpPr>
                        <wps:wsp>
                          <wps:cNvPr id="787" name="Freeform 578"/>
                          <wps:cNvSpPr>
                            <a:spLocks/>
                          </wps:cNvSpPr>
                          <wps:spPr bwMode="auto">
                            <a:xfrm>
                              <a:off x="9890" y="3385"/>
                              <a:ext cx="1061" cy="358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061"/>
                                <a:gd name="T2" fmla="+- 0 3742 3385"/>
                                <a:gd name="T3" fmla="*/ 3742 h 358"/>
                                <a:gd name="T4" fmla="+- 0 10951 9890"/>
                                <a:gd name="T5" fmla="*/ T4 w 1061"/>
                                <a:gd name="T6" fmla="+- 0 3742 3385"/>
                                <a:gd name="T7" fmla="*/ 3742 h 358"/>
                                <a:gd name="T8" fmla="+- 0 10951 9890"/>
                                <a:gd name="T9" fmla="*/ T8 w 1061"/>
                                <a:gd name="T10" fmla="+- 0 3385 3385"/>
                                <a:gd name="T11" fmla="*/ 3385 h 358"/>
                                <a:gd name="T12" fmla="+- 0 9890 9890"/>
                                <a:gd name="T13" fmla="*/ T12 w 1061"/>
                                <a:gd name="T14" fmla="+- 0 3385 3385"/>
                                <a:gd name="T15" fmla="*/ 3385 h 358"/>
                                <a:gd name="T16" fmla="+- 0 9890 9890"/>
                                <a:gd name="T17" fmla="*/ T16 w 1061"/>
                                <a:gd name="T18" fmla="+- 0 3742 3385"/>
                                <a:gd name="T19" fmla="*/ 37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358">
                                  <a:moveTo>
                                    <a:pt x="0" y="357"/>
                                  </a:moveTo>
                                  <a:lnTo>
                                    <a:pt x="1061" y="357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575"/>
                        <wpg:cNvGrpSpPr>
                          <a:grpSpLocks/>
                        </wpg:cNvGrpSpPr>
                        <wpg:grpSpPr bwMode="auto">
                          <a:xfrm>
                            <a:off x="3432" y="3373"/>
                            <a:ext cx="7636" cy="2"/>
                            <a:chOff x="3432" y="3373"/>
                            <a:chExt cx="7636" cy="2"/>
                          </a:xfrm>
                        </wpg:grpSpPr>
                        <wps:wsp>
                          <wps:cNvPr id="789" name="Freeform 576"/>
                          <wps:cNvSpPr>
                            <a:spLocks/>
                          </wps:cNvSpPr>
                          <wps:spPr bwMode="auto">
                            <a:xfrm>
                              <a:off x="3432" y="3373"/>
                              <a:ext cx="7636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7636"/>
                                <a:gd name="T2" fmla="+- 0 11068 3432"/>
                                <a:gd name="T3" fmla="*/ T2 w 7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6">
                                  <a:moveTo>
                                    <a:pt x="0" y="0"/>
                                  </a:moveTo>
                                  <a:lnTo>
                                    <a:pt x="763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573"/>
                        <wpg:cNvGrpSpPr>
                          <a:grpSpLocks/>
                        </wpg:cNvGrpSpPr>
                        <wpg:grpSpPr bwMode="auto">
                          <a:xfrm>
                            <a:off x="3432" y="3752"/>
                            <a:ext cx="7636" cy="2"/>
                            <a:chOff x="3432" y="3752"/>
                            <a:chExt cx="7636" cy="2"/>
                          </a:xfrm>
                        </wpg:grpSpPr>
                        <wps:wsp>
                          <wps:cNvPr id="791" name="Freeform 574"/>
                          <wps:cNvSpPr>
                            <a:spLocks/>
                          </wps:cNvSpPr>
                          <wps:spPr bwMode="auto">
                            <a:xfrm>
                              <a:off x="3432" y="3752"/>
                              <a:ext cx="7636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7636"/>
                                <a:gd name="T2" fmla="+- 0 11068 3432"/>
                                <a:gd name="T3" fmla="*/ T2 w 7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6">
                                  <a:moveTo>
                                    <a:pt x="0" y="0"/>
                                  </a:moveTo>
                                  <a:lnTo>
                                    <a:pt x="763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571"/>
                        <wpg:cNvGrpSpPr>
                          <a:grpSpLocks/>
                        </wpg:cNvGrpSpPr>
                        <wpg:grpSpPr bwMode="auto">
                          <a:xfrm>
                            <a:off x="1604" y="4141"/>
                            <a:ext cx="1829" cy="180"/>
                            <a:chOff x="1604" y="4141"/>
                            <a:chExt cx="1829" cy="180"/>
                          </a:xfrm>
                        </wpg:grpSpPr>
                        <wps:wsp>
                          <wps:cNvPr id="793" name="Freeform 572"/>
                          <wps:cNvSpPr>
                            <a:spLocks/>
                          </wps:cNvSpPr>
                          <wps:spPr bwMode="auto">
                            <a:xfrm>
                              <a:off x="1604" y="4141"/>
                              <a:ext cx="1829" cy="180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1829"/>
                                <a:gd name="T2" fmla="+- 0 4321 4141"/>
                                <a:gd name="T3" fmla="*/ 4321 h 180"/>
                                <a:gd name="T4" fmla="+- 0 3432 1604"/>
                                <a:gd name="T5" fmla="*/ T4 w 1829"/>
                                <a:gd name="T6" fmla="+- 0 4321 4141"/>
                                <a:gd name="T7" fmla="*/ 4321 h 180"/>
                                <a:gd name="T8" fmla="+- 0 3432 1604"/>
                                <a:gd name="T9" fmla="*/ T8 w 1829"/>
                                <a:gd name="T10" fmla="+- 0 4141 4141"/>
                                <a:gd name="T11" fmla="*/ 4141 h 180"/>
                                <a:gd name="T12" fmla="+- 0 1604 1604"/>
                                <a:gd name="T13" fmla="*/ T12 w 1829"/>
                                <a:gd name="T14" fmla="+- 0 4141 4141"/>
                                <a:gd name="T15" fmla="*/ 4141 h 180"/>
                                <a:gd name="T16" fmla="+- 0 1604 1604"/>
                                <a:gd name="T17" fmla="*/ T16 w 1829"/>
                                <a:gd name="T18" fmla="+- 0 4321 4141"/>
                                <a:gd name="T19" fmla="*/ 432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9" h="180">
                                  <a:moveTo>
                                    <a:pt x="0" y="180"/>
                                  </a:moveTo>
                                  <a:lnTo>
                                    <a:pt x="1828" y="180"/>
                                  </a:lnTo>
                                  <a:lnTo>
                                    <a:pt x="18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569"/>
                        <wpg:cNvGrpSpPr>
                          <a:grpSpLocks/>
                        </wpg:cNvGrpSpPr>
                        <wpg:grpSpPr bwMode="auto">
                          <a:xfrm>
                            <a:off x="1604" y="4321"/>
                            <a:ext cx="98" cy="1138"/>
                            <a:chOff x="1604" y="4321"/>
                            <a:chExt cx="98" cy="1138"/>
                          </a:xfrm>
                        </wpg:grpSpPr>
                        <wps:wsp>
                          <wps:cNvPr id="795" name="Freeform 570"/>
                          <wps:cNvSpPr>
                            <a:spLocks/>
                          </wps:cNvSpPr>
                          <wps:spPr bwMode="auto">
                            <a:xfrm>
                              <a:off x="1604" y="4321"/>
                              <a:ext cx="98" cy="1138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98"/>
                                <a:gd name="T2" fmla="+- 0 5459 4321"/>
                                <a:gd name="T3" fmla="*/ 5459 h 1138"/>
                                <a:gd name="T4" fmla="+- 0 1702 1604"/>
                                <a:gd name="T5" fmla="*/ T4 w 98"/>
                                <a:gd name="T6" fmla="+- 0 5459 4321"/>
                                <a:gd name="T7" fmla="*/ 5459 h 1138"/>
                                <a:gd name="T8" fmla="+- 0 1702 1604"/>
                                <a:gd name="T9" fmla="*/ T8 w 98"/>
                                <a:gd name="T10" fmla="+- 0 4321 4321"/>
                                <a:gd name="T11" fmla="*/ 4321 h 1138"/>
                                <a:gd name="T12" fmla="+- 0 1604 1604"/>
                                <a:gd name="T13" fmla="*/ T12 w 98"/>
                                <a:gd name="T14" fmla="+- 0 4321 4321"/>
                                <a:gd name="T15" fmla="*/ 4321 h 1138"/>
                                <a:gd name="T16" fmla="+- 0 1604 1604"/>
                                <a:gd name="T17" fmla="*/ T16 w 98"/>
                                <a:gd name="T18" fmla="+- 0 5459 4321"/>
                                <a:gd name="T19" fmla="*/ 5459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38">
                                  <a:moveTo>
                                    <a:pt x="0" y="1138"/>
                                  </a:moveTo>
                                  <a:lnTo>
                                    <a:pt x="98" y="113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567"/>
                        <wpg:cNvGrpSpPr>
                          <a:grpSpLocks/>
                        </wpg:cNvGrpSpPr>
                        <wpg:grpSpPr bwMode="auto">
                          <a:xfrm>
                            <a:off x="3334" y="4321"/>
                            <a:ext cx="98" cy="1138"/>
                            <a:chOff x="3334" y="4321"/>
                            <a:chExt cx="98" cy="1138"/>
                          </a:xfrm>
                        </wpg:grpSpPr>
                        <wps:wsp>
                          <wps:cNvPr id="797" name="Freeform 568"/>
                          <wps:cNvSpPr>
                            <a:spLocks/>
                          </wps:cNvSpPr>
                          <wps:spPr bwMode="auto">
                            <a:xfrm>
                              <a:off x="3334" y="4321"/>
                              <a:ext cx="98" cy="1138"/>
                            </a:xfrm>
                            <a:custGeom>
                              <a:avLst/>
                              <a:gdLst>
                                <a:gd name="T0" fmla="+- 0 3334 3334"/>
                                <a:gd name="T1" fmla="*/ T0 w 98"/>
                                <a:gd name="T2" fmla="+- 0 5459 4321"/>
                                <a:gd name="T3" fmla="*/ 5459 h 1138"/>
                                <a:gd name="T4" fmla="+- 0 3432 3334"/>
                                <a:gd name="T5" fmla="*/ T4 w 98"/>
                                <a:gd name="T6" fmla="+- 0 5459 4321"/>
                                <a:gd name="T7" fmla="*/ 5459 h 1138"/>
                                <a:gd name="T8" fmla="+- 0 3432 3334"/>
                                <a:gd name="T9" fmla="*/ T8 w 98"/>
                                <a:gd name="T10" fmla="+- 0 4321 4321"/>
                                <a:gd name="T11" fmla="*/ 4321 h 1138"/>
                                <a:gd name="T12" fmla="+- 0 3334 3334"/>
                                <a:gd name="T13" fmla="*/ T12 w 98"/>
                                <a:gd name="T14" fmla="+- 0 4321 4321"/>
                                <a:gd name="T15" fmla="*/ 4321 h 1138"/>
                                <a:gd name="T16" fmla="+- 0 3334 3334"/>
                                <a:gd name="T17" fmla="*/ T16 w 98"/>
                                <a:gd name="T18" fmla="+- 0 5459 4321"/>
                                <a:gd name="T19" fmla="*/ 5459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38">
                                  <a:moveTo>
                                    <a:pt x="0" y="1138"/>
                                  </a:moveTo>
                                  <a:lnTo>
                                    <a:pt x="98" y="113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565"/>
                        <wpg:cNvGrpSpPr>
                          <a:grpSpLocks/>
                        </wpg:cNvGrpSpPr>
                        <wpg:grpSpPr bwMode="auto">
                          <a:xfrm>
                            <a:off x="1604" y="5459"/>
                            <a:ext cx="1829" cy="178"/>
                            <a:chOff x="1604" y="5459"/>
                            <a:chExt cx="1829" cy="178"/>
                          </a:xfrm>
                        </wpg:grpSpPr>
                        <wps:wsp>
                          <wps:cNvPr id="799" name="Freeform 566"/>
                          <wps:cNvSpPr>
                            <a:spLocks/>
                          </wps:cNvSpPr>
                          <wps:spPr bwMode="auto">
                            <a:xfrm>
                              <a:off x="1604" y="5459"/>
                              <a:ext cx="1829" cy="178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1829"/>
                                <a:gd name="T2" fmla="+- 0 5637 5459"/>
                                <a:gd name="T3" fmla="*/ 5637 h 178"/>
                                <a:gd name="T4" fmla="+- 0 3432 1604"/>
                                <a:gd name="T5" fmla="*/ T4 w 1829"/>
                                <a:gd name="T6" fmla="+- 0 5637 5459"/>
                                <a:gd name="T7" fmla="*/ 5637 h 178"/>
                                <a:gd name="T8" fmla="+- 0 3432 1604"/>
                                <a:gd name="T9" fmla="*/ T8 w 1829"/>
                                <a:gd name="T10" fmla="+- 0 5459 5459"/>
                                <a:gd name="T11" fmla="*/ 5459 h 178"/>
                                <a:gd name="T12" fmla="+- 0 1604 1604"/>
                                <a:gd name="T13" fmla="*/ T12 w 1829"/>
                                <a:gd name="T14" fmla="+- 0 5459 5459"/>
                                <a:gd name="T15" fmla="*/ 5459 h 178"/>
                                <a:gd name="T16" fmla="+- 0 1604 1604"/>
                                <a:gd name="T17" fmla="*/ T16 w 1829"/>
                                <a:gd name="T18" fmla="+- 0 5637 5459"/>
                                <a:gd name="T19" fmla="*/ 563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9" h="178">
                                  <a:moveTo>
                                    <a:pt x="0" y="178"/>
                                  </a:moveTo>
                                  <a:lnTo>
                                    <a:pt x="1828" y="178"/>
                                  </a:lnTo>
                                  <a:lnTo>
                                    <a:pt x="18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563"/>
                        <wpg:cNvGrpSpPr>
                          <a:grpSpLocks/>
                        </wpg:cNvGrpSpPr>
                        <wpg:grpSpPr bwMode="auto">
                          <a:xfrm>
                            <a:off x="1702" y="4321"/>
                            <a:ext cx="1632" cy="420"/>
                            <a:chOff x="1702" y="4321"/>
                            <a:chExt cx="1632" cy="420"/>
                          </a:xfrm>
                        </wpg:grpSpPr>
                        <wps:wsp>
                          <wps:cNvPr id="801" name="Freeform 564"/>
                          <wps:cNvSpPr>
                            <a:spLocks/>
                          </wps:cNvSpPr>
                          <wps:spPr bwMode="auto">
                            <a:xfrm>
                              <a:off x="1702" y="4321"/>
                              <a:ext cx="1632" cy="420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1632"/>
                                <a:gd name="T2" fmla="+- 0 4741 4321"/>
                                <a:gd name="T3" fmla="*/ 4741 h 420"/>
                                <a:gd name="T4" fmla="+- 0 3334 1702"/>
                                <a:gd name="T5" fmla="*/ T4 w 1632"/>
                                <a:gd name="T6" fmla="+- 0 4741 4321"/>
                                <a:gd name="T7" fmla="*/ 4741 h 420"/>
                                <a:gd name="T8" fmla="+- 0 3334 1702"/>
                                <a:gd name="T9" fmla="*/ T8 w 1632"/>
                                <a:gd name="T10" fmla="+- 0 4321 4321"/>
                                <a:gd name="T11" fmla="*/ 4321 h 420"/>
                                <a:gd name="T12" fmla="+- 0 1702 1702"/>
                                <a:gd name="T13" fmla="*/ T12 w 1632"/>
                                <a:gd name="T14" fmla="+- 0 4321 4321"/>
                                <a:gd name="T15" fmla="*/ 4321 h 420"/>
                                <a:gd name="T16" fmla="+- 0 1702 1702"/>
                                <a:gd name="T17" fmla="*/ T16 w 1632"/>
                                <a:gd name="T18" fmla="+- 0 4741 4321"/>
                                <a:gd name="T19" fmla="*/ 4741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2" h="420">
                                  <a:moveTo>
                                    <a:pt x="0" y="420"/>
                                  </a:moveTo>
                                  <a:lnTo>
                                    <a:pt x="1632" y="420"/>
                                  </a:lnTo>
                                  <a:lnTo>
                                    <a:pt x="16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561"/>
                        <wpg:cNvGrpSpPr>
                          <a:grpSpLocks/>
                        </wpg:cNvGrpSpPr>
                        <wpg:grpSpPr bwMode="auto">
                          <a:xfrm>
                            <a:off x="1702" y="4741"/>
                            <a:ext cx="1632" cy="358"/>
                            <a:chOff x="1702" y="4741"/>
                            <a:chExt cx="1632" cy="358"/>
                          </a:xfrm>
                        </wpg:grpSpPr>
                        <wps:wsp>
                          <wps:cNvPr id="803" name="Freeform 562"/>
                          <wps:cNvSpPr>
                            <a:spLocks/>
                          </wps:cNvSpPr>
                          <wps:spPr bwMode="auto">
                            <a:xfrm>
                              <a:off x="1702" y="4741"/>
                              <a:ext cx="1632" cy="358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1632"/>
                                <a:gd name="T2" fmla="+- 0 5099 4741"/>
                                <a:gd name="T3" fmla="*/ 5099 h 358"/>
                                <a:gd name="T4" fmla="+- 0 3334 1702"/>
                                <a:gd name="T5" fmla="*/ T4 w 1632"/>
                                <a:gd name="T6" fmla="+- 0 5099 4741"/>
                                <a:gd name="T7" fmla="*/ 5099 h 358"/>
                                <a:gd name="T8" fmla="+- 0 3334 1702"/>
                                <a:gd name="T9" fmla="*/ T8 w 1632"/>
                                <a:gd name="T10" fmla="+- 0 4741 4741"/>
                                <a:gd name="T11" fmla="*/ 4741 h 358"/>
                                <a:gd name="T12" fmla="+- 0 1702 1702"/>
                                <a:gd name="T13" fmla="*/ T12 w 1632"/>
                                <a:gd name="T14" fmla="+- 0 4741 4741"/>
                                <a:gd name="T15" fmla="*/ 4741 h 358"/>
                                <a:gd name="T16" fmla="+- 0 1702 1702"/>
                                <a:gd name="T17" fmla="*/ T16 w 1632"/>
                                <a:gd name="T18" fmla="+- 0 5099 4741"/>
                                <a:gd name="T19" fmla="*/ 509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2" h="358">
                                  <a:moveTo>
                                    <a:pt x="0" y="358"/>
                                  </a:moveTo>
                                  <a:lnTo>
                                    <a:pt x="1632" y="358"/>
                                  </a:lnTo>
                                  <a:lnTo>
                                    <a:pt x="16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559"/>
                        <wpg:cNvGrpSpPr>
                          <a:grpSpLocks/>
                        </wpg:cNvGrpSpPr>
                        <wpg:grpSpPr bwMode="auto">
                          <a:xfrm>
                            <a:off x="1702" y="5099"/>
                            <a:ext cx="1632" cy="360"/>
                            <a:chOff x="1702" y="5099"/>
                            <a:chExt cx="1632" cy="360"/>
                          </a:xfrm>
                        </wpg:grpSpPr>
                        <wps:wsp>
                          <wps:cNvPr id="805" name="Freeform 560"/>
                          <wps:cNvSpPr>
                            <a:spLocks/>
                          </wps:cNvSpPr>
                          <wps:spPr bwMode="auto">
                            <a:xfrm>
                              <a:off x="1702" y="5099"/>
                              <a:ext cx="1632" cy="360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1632"/>
                                <a:gd name="T2" fmla="+- 0 5459 5099"/>
                                <a:gd name="T3" fmla="*/ 5459 h 360"/>
                                <a:gd name="T4" fmla="+- 0 3334 1702"/>
                                <a:gd name="T5" fmla="*/ T4 w 1632"/>
                                <a:gd name="T6" fmla="+- 0 5459 5099"/>
                                <a:gd name="T7" fmla="*/ 5459 h 360"/>
                                <a:gd name="T8" fmla="+- 0 3334 1702"/>
                                <a:gd name="T9" fmla="*/ T8 w 1632"/>
                                <a:gd name="T10" fmla="+- 0 5099 5099"/>
                                <a:gd name="T11" fmla="*/ 5099 h 360"/>
                                <a:gd name="T12" fmla="+- 0 1702 1702"/>
                                <a:gd name="T13" fmla="*/ T12 w 1632"/>
                                <a:gd name="T14" fmla="+- 0 5099 5099"/>
                                <a:gd name="T15" fmla="*/ 5099 h 360"/>
                                <a:gd name="T16" fmla="+- 0 1702 1702"/>
                                <a:gd name="T17" fmla="*/ T16 w 1632"/>
                                <a:gd name="T18" fmla="+- 0 5459 5099"/>
                                <a:gd name="T19" fmla="*/ 545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2" h="360">
                                  <a:moveTo>
                                    <a:pt x="0" y="360"/>
                                  </a:moveTo>
                                  <a:lnTo>
                                    <a:pt x="1632" y="360"/>
                                  </a:lnTo>
                                  <a:lnTo>
                                    <a:pt x="16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557"/>
                        <wpg:cNvGrpSpPr>
                          <a:grpSpLocks/>
                        </wpg:cNvGrpSpPr>
                        <wpg:grpSpPr bwMode="auto">
                          <a:xfrm>
                            <a:off x="3452" y="4141"/>
                            <a:ext cx="98" cy="360"/>
                            <a:chOff x="3452" y="4141"/>
                            <a:chExt cx="98" cy="360"/>
                          </a:xfrm>
                        </wpg:grpSpPr>
                        <wps:wsp>
                          <wps:cNvPr id="807" name="Freeform 558"/>
                          <wps:cNvSpPr>
                            <a:spLocks/>
                          </wps:cNvSpPr>
                          <wps:spPr bwMode="auto">
                            <a:xfrm>
                              <a:off x="3452" y="4141"/>
                              <a:ext cx="98" cy="360"/>
                            </a:xfrm>
                            <a:custGeom>
                              <a:avLst/>
                              <a:gdLst>
                                <a:gd name="T0" fmla="+- 0 3452 3452"/>
                                <a:gd name="T1" fmla="*/ T0 w 98"/>
                                <a:gd name="T2" fmla="+- 0 4501 4141"/>
                                <a:gd name="T3" fmla="*/ 4501 h 360"/>
                                <a:gd name="T4" fmla="+- 0 3550 3452"/>
                                <a:gd name="T5" fmla="*/ T4 w 98"/>
                                <a:gd name="T6" fmla="+- 0 4501 4141"/>
                                <a:gd name="T7" fmla="*/ 4501 h 360"/>
                                <a:gd name="T8" fmla="+- 0 3550 3452"/>
                                <a:gd name="T9" fmla="*/ T8 w 98"/>
                                <a:gd name="T10" fmla="+- 0 4141 4141"/>
                                <a:gd name="T11" fmla="*/ 4141 h 360"/>
                                <a:gd name="T12" fmla="+- 0 3452 3452"/>
                                <a:gd name="T13" fmla="*/ T12 w 98"/>
                                <a:gd name="T14" fmla="+- 0 4141 4141"/>
                                <a:gd name="T15" fmla="*/ 4141 h 360"/>
                                <a:gd name="T16" fmla="+- 0 3452 3452"/>
                                <a:gd name="T17" fmla="*/ T16 w 98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555"/>
                        <wpg:cNvGrpSpPr>
                          <a:grpSpLocks/>
                        </wpg:cNvGrpSpPr>
                        <wpg:grpSpPr bwMode="auto">
                          <a:xfrm>
                            <a:off x="4429" y="4141"/>
                            <a:ext cx="98" cy="360"/>
                            <a:chOff x="4429" y="4141"/>
                            <a:chExt cx="98" cy="360"/>
                          </a:xfrm>
                        </wpg:grpSpPr>
                        <wps:wsp>
                          <wps:cNvPr id="809" name="Freeform 556"/>
                          <wps:cNvSpPr>
                            <a:spLocks/>
                          </wps:cNvSpPr>
                          <wps:spPr bwMode="auto">
                            <a:xfrm>
                              <a:off x="4429" y="4141"/>
                              <a:ext cx="98" cy="360"/>
                            </a:xfrm>
                            <a:custGeom>
                              <a:avLst/>
                              <a:gdLst>
                                <a:gd name="T0" fmla="+- 0 4429 4429"/>
                                <a:gd name="T1" fmla="*/ T0 w 98"/>
                                <a:gd name="T2" fmla="+- 0 4501 4141"/>
                                <a:gd name="T3" fmla="*/ 4501 h 360"/>
                                <a:gd name="T4" fmla="+- 0 4527 4429"/>
                                <a:gd name="T5" fmla="*/ T4 w 98"/>
                                <a:gd name="T6" fmla="+- 0 4501 4141"/>
                                <a:gd name="T7" fmla="*/ 4501 h 360"/>
                                <a:gd name="T8" fmla="+- 0 4527 4429"/>
                                <a:gd name="T9" fmla="*/ T8 w 98"/>
                                <a:gd name="T10" fmla="+- 0 4141 4141"/>
                                <a:gd name="T11" fmla="*/ 4141 h 360"/>
                                <a:gd name="T12" fmla="+- 0 4429 4429"/>
                                <a:gd name="T13" fmla="*/ T12 w 98"/>
                                <a:gd name="T14" fmla="+- 0 4141 4141"/>
                                <a:gd name="T15" fmla="*/ 4141 h 360"/>
                                <a:gd name="T16" fmla="+- 0 4429 4429"/>
                                <a:gd name="T17" fmla="*/ T16 w 98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553"/>
                        <wpg:cNvGrpSpPr>
                          <a:grpSpLocks/>
                        </wpg:cNvGrpSpPr>
                        <wpg:grpSpPr bwMode="auto">
                          <a:xfrm>
                            <a:off x="3550" y="4141"/>
                            <a:ext cx="879" cy="360"/>
                            <a:chOff x="3550" y="4141"/>
                            <a:chExt cx="879" cy="360"/>
                          </a:xfrm>
                        </wpg:grpSpPr>
                        <wps:wsp>
                          <wps:cNvPr id="811" name="Freeform 554"/>
                          <wps:cNvSpPr>
                            <a:spLocks/>
                          </wps:cNvSpPr>
                          <wps:spPr bwMode="auto">
                            <a:xfrm>
                              <a:off x="3550" y="4141"/>
                              <a:ext cx="879" cy="360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879"/>
                                <a:gd name="T2" fmla="+- 0 4501 4141"/>
                                <a:gd name="T3" fmla="*/ 4501 h 360"/>
                                <a:gd name="T4" fmla="+- 0 4429 3550"/>
                                <a:gd name="T5" fmla="*/ T4 w 879"/>
                                <a:gd name="T6" fmla="+- 0 4501 4141"/>
                                <a:gd name="T7" fmla="*/ 4501 h 360"/>
                                <a:gd name="T8" fmla="+- 0 4429 3550"/>
                                <a:gd name="T9" fmla="*/ T8 w 879"/>
                                <a:gd name="T10" fmla="+- 0 4141 4141"/>
                                <a:gd name="T11" fmla="*/ 4141 h 360"/>
                                <a:gd name="T12" fmla="+- 0 3550 3550"/>
                                <a:gd name="T13" fmla="*/ T12 w 879"/>
                                <a:gd name="T14" fmla="+- 0 4141 4141"/>
                                <a:gd name="T15" fmla="*/ 4141 h 360"/>
                                <a:gd name="T16" fmla="+- 0 3550 3550"/>
                                <a:gd name="T17" fmla="*/ T16 w 879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" h="360">
                                  <a:moveTo>
                                    <a:pt x="0" y="360"/>
                                  </a:moveTo>
                                  <a:lnTo>
                                    <a:pt x="879" y="360"/>
                                  </a:lnTo>
                                  <a:lnTo>
                                    <a:pt x="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551"/>
                        <wpg:cNvGrpSpPr>
                          <a:grpSpLocks/>
                        </wpg:cNvGrpSpPr>
                        <wpg:grpSpPr bwMode="auto">
                          <a:xfrm>
                            <a:off x="4547" y="4141"/>
                            <a:ext cx="98" cy="360"/>
                            <a:chOff x="4547" y="4141"/>
                            <a:chExt cx="98" cy="360"/>
                          </a:xfrm>
                        </wpg:grpSpPr>
                        <wps:wsp>
                          <wps:cNvPr id="813" name="Freeform 552"/>
                          <wps:cNvSpPr>
                            <a:spLocks/>
                          </wps:cNvSpPr>
                          <wps:spPr bwMode="auto">
                            <a:xfrm>
                              <a:off x="4547" y="4141"/>
                              <a:ext cx="98" cy="360"/>
                            </a:xfrm>
                            <a:custGeom>
                              <a:avLst/>
                              <a:gdLst>
                                <a:gd name="T0" fmla="+- 0 4547 4547"/>
                                <a:gd name="T1" fmla="*/ T0 w 98"/>
                                <a:gd name="T2" fmla="+- 0 4501 4141"/>
                                <a:gd name="T3" fmla="*/ 4501 h 360"/>
                                <a:gd name="T4" fmla="+- 0 4645 4547"/>
                                <a:gd name="T5" fmla="*/ T4 w 98"/>
                                <a:gd name="T6" fmla="+- 0 4501 4141"/>
                                <a:gd name="T7" fmla="*/ 4501 h 360"/>
                                <a:gd name="T8" fmla="+- 0 4645 4547"/>
                                <a:gd name="T9" fmla="*/ T8 w 98"/>
                                <a:gd name="T10" fmla="+- 0 4141 4141"/>
                                <a:gd name="T11" fmla="*/ 4141 h 360"/>
                                <a:gd name="T12" fmla="+- 0 4547 4547"/>
                                <a:gd name="T13" fmla="*/ T12 w 98"/>
                                <a:gd name="T14" fmla="+- 0 4141 4141"/>
                                <a:gd name="T15" fmla="*/ 4141 h 360"/>
                                <a:gd name="T16" fmla="+- 0 4547 4547"/>
                                <a:gd name="T17" fmla="*/ T16 w 98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549"/>
                        <wpg:cNvGrpSpPr>
                          <a:grpSpLocks/>
                        </wpg:cNvGrpSpPr>
                        <wpg:grpSpPr bwMode="auto">
                          <a:xfrm>
                            <a:off x="5562" y="4141"/>
                            <a:ext cx="98" cy="360"/>
                            <a:chOff x="5562" y="4141"/>
                            <a:chExt cx="98" cy="360"/>
                          </a:xfrm>
                        </wpg:grpSpPr>
                        <wps:wsp>
                          <wps:cNvPr id="815" name="Freeform 550"/>
                          <wps:cNvSpPr>
                            <a:spLocks/>
                          </wps:cNvSpPr>
                          <wps:spPr bwMode="auto">
                            <a:xfrm>
                              <a:off x="5562" y="4141"/>
                              <a:ext cx="98" cy="360"/>
                            </a:xfrm>
                            <a:custGeom>
                              <a:avLst/>
                              <a:gdLst>
                                <a:gd name="T0" fmla="+- 0 5562 5562"/>
                                <a:gd name="T1" fmla="*/ T0 w 98"/>
                                <a:gd name="T2" fmla="+- 0 4501 4141"/>
                                <a:gd name="T3" fmla="*/ 4501 h 360"/>
                                <a:gd name="T4" fmla="+- 0 5660 5562"/>
                                <a:gd name="T5" fmla="*/ T4 w 98"/>
                                <a:gd name="T6" fmla="+- 0 4501 4141"/>
                                <a:gd name="T7" fmla="*/ 4501 h 360"/>
                                <a:gd name="T8" fmla="+- 0 5660 5562"/>
                                <a:gd name="T9" fmla="*/ T8 w 98"/>
                                <a:gd name="T10" fmla="+- 0 4141 4141"/>
                                <a:gd name="T11" fmla="*/ 4141 h 360"/>
                                <a:gd name="T12" fmla="+- 0 5562 5562"/>
                                <a:gd name="T13" fmla="*/ T12 w 98"/>
                                <a:gd name="T14" fmla="+- 0 4141 4141"/>
                                <a:gd name="T15" fmla="*/ 4141 h 360"/>
                                <a:gd name="T16" fmla="+- 0 5562 5562"/>
                                <a:gd name="T17" fmla="*/ T16 w 98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547"/>
                        <wpg:cNvGrpSpPr>
                          <a:grpSpLocks/>
                        </wpg:cNvGrpSpPr>
                        <wpg:grpSpPr bwMode="auto">
                          <a:xfrm>
                            <a:off x="4645" y="4141"/>
                            <a:ext cx="917" cy="360"/>
                            <a:chOff x="4645" y="4141"/>
                            <a:chExt cx="917" cy="360"/>
                          </a:xfrm>
                        </wpg:grpSpPr>
                        <wps:wsp>
                          <wps:cNvPr id="817" name="Freeform 548"/>
                          <wps:cNvSpPr>
                            <a:spLocks/>
                          </wps:cNvSpPr>
                          <wps:spPr bwMode="auto">
                            <a:xfrm>
                              <a:off x="4645" y="4141"/>
                              <a:ext cx="917" cy="360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T0 w 917"/>
                                <a:gd name="T2" fmla="+- 0 4501 4141"/>
                                <a:gd name="T3" fmla="*/ 4501 h 360"/>
                                <a:gd name="T4" fmla="+- 0 5562 4645"/>
                                <a:gd name="T5" fmla="*/ T4 w 917"/>
                                <a:gd name="T6" fmla="+- 0 4501 4141"/>
                                <a:gd name="T7" fmla="*/ 4501 h 360"/>
                                <a:gd name="T8" fmla="+- 0 5562 4645"/>
                                <a:gd name="T9" fmla="*/ T8 w 917"/>
                                <a:gd name="T10" fmla="+- 0 4141 4141"/>
                                <a:gd name="T11" fmla="*/ 4141 h 360"/>
                                <a:gd name="T12" fmla="+- 0 4645 4645"/>
                                <a:gd name="T13" fmla="*/ T12 w 917"/>
                                <a:gd name="T14" fmla="+- 0 4141 4141"/>
                                <a:gd name="T15" fmla="*/ 4141 h 360"/>
                                <a:gd name="T16" fmla="+- 0 4645 4645"/>
                                <a:gd name="T17" fmla="*/ T16 w 917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60">
                                  <a:moveTo>
                                    <a:pt x="0" y="360"/>
                                  </a:moveTo>
                                  <a:lnTo>
                                    <a:pt x="917" y="360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545"/>
                        <wpg:cNvGrpSpPr>
                          <a:grpSpLocks/>
                        </wpg:cNvGrpSpPr>
                        <wpg:grpSpPr bwMode="auto">
                          <a:xfrm>
                            <a:off x="5682" y="4141"/>
                            <a:ext cx="96" cy="360"/>
                            <a:chOff x="5682" y="4141"/>
                            <a:chExt cx="96" cy="360"/>
                          </a:xfrm>
                        </wpg:grpSpPr>
                        <wps:wsp>
                          <wps:cNvPr id="819" name="Freeform 546"/>
                          <wps:cNvSpPr>
                            <a:spLocks/>
                          </wps:cNvSpPr>
                          <wps:spPr bwMode="auto">
                            <a:xfrm>
                              <a:off x="5682" y="4141"/>
                              <a:ext cx="96" cy="360"/>
                            </a:xfrm>
                            <a:custGeom>
                              <a:avLst/>
                              <a:gdLst>
                                <a:gd name="T0" fmla="+- 0 5682 5682"/>
                                <a:gd name="T1" fmla="*/ T0 w 96"/>
                                <a:gd name="T2" fmla="+- 0 4501 4141"/>
                                <a:gd name="T3" fmla="*/ 4501 h 360"/>
                                <a:gd name="T4" fmla="+- 0 5778 5682"/>
                                <a:gd name="T5" fmla="*/ T4 w 96"/>
                                <a:gd name="T6" fmla="+- 0 4501 4141"/>
                                <a:gd name="T7" fmla="*/ 4501 h 360"/>
                                <a:gd name="T8" fmla="+- 0 5778 5682"/>
                                <a:gd name="T9" fmla="*/ T8 w 96"/>
                                <a:gd name="T10" fmla="+- 0 4141 4141"/>
                                <a:gd name="T11" fmla="*/ 4141 h 360"/>
                                <a:gd name="T12" fmla="+- 0 5682 5682"/>
                                <a:gd name="T13" fmla="*/ T12 w 96"/>
                                <a:gd name="T14" fmla="+- 0 4141 4141"/>
                                <a:gd name="T15" fmla="*/ 4141 h 360"/>
                                <a:gd name="T16" fmla="+- 0 5682 5682"/>
                                <a:gd name="T17" fmla="*/ T16 w 96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60">
                                  <a:moveTo>
                                    <a:pt x="0" y="360"/>
                                  </a:moveTo>
                                  <a:lnTo>
                                    <a:pt x="96" y="36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543"/>
                        <wpg:cNvGrpSpPr>
                          <a:grpSpLocks/>
                        </wpg:cNvGrpSpPr>
                        <wpg:grpSpPr bwMode="auto">
                          <a:xfrm>
                            <a:off x="6801" y="4141"/>
                            <a:ext cx="98" cy="360"/>
                            <a:chOff x="6801" y="4141"/>
                            <a:chExt cx="98" cy="360"/>
                          </a:xfrm>
                        </wpg:grpSpPr>
                        <wps:wsp>
                          <wps:cNvPr id="821" name="Freeform 544"/>
                          <wps:cNvSpPr>
                            <a:spLocks/>
                          </wps:cNvSpPr>
                          <wps:spPr bwMode="auto">
                            <a:xfrm>
                              <a:off x="6801" y="4141"/>
                              <a:ext cx="98" cy="360"/>
                            </a:xfrm>
                            <a:custGeom>
                              <a:avLst/>
                              <a:gdLst>
                                <a:gd name="T0" fmla="+- 0 6801 6801"/>
                                <a:gd name="T1" fmla="*/ T0 w 98"/>
                                <a:gd name="T2" fmla="+- 0 4501 4141"/>
                                <a:gd name="T3" fmla="*/ 4501 h 360"/>
                                <a:gd name="T4" fmla="+- 0 6899 6801"/>
                                <a:gd name="T5" fmla="*/ T4 w 98"/>
                                <a:gd name="T6" fmla="+- 0 4501 4141"/>
                                <a:gd name="T7" fmla="*/ 4501 h 360"/>
                                <a:gd name="T8" fmla="+- 0 6899 6801"/>
                                <a:gd name="T9" fmla="*/ T8 w 98"/>
                                <a:gd name="T10" fmla="+- 0 4141 4141"/>
                                <a:gd name="T11" fmla="*/ 4141 h 360"/>
                                <a:gd name="T12" fmla="+- 0 6801 6801"/>
                                <a:gd name="T13" fmla="*/ T12 w 98"/>
                                <a:gd name="T14" fmla="+- 0 4141 4141"/>
                                <a:gd name="T15" fmla="*/ 4141 h 360"/>
                                <a:gd name="T16" fmla="+- 0 6801 6801"/>
                                <a:gd name="T17" fmla="*/ T16 w 98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541"/>
                        <wpg:cNvGrpSpPr>
                          <a:grpSpLocks/>
                        </wpg:cNvGrpSpPr>
                        <wpg:grpSpPr bwMode="auto">
                          <a:xfrm>
                            <a:off x="5778" y="4141"/>
                            <a:ext cx="1023" cy="360"/>
                            <a:chOff x="5778" y="4141"/>
                            <a:chExt cx="1023" cy="360"/>
                          </a:xfrm>
                        </wpg:grpSpPr>
                        <wps:wsp>
                          <wps:cNvPr id="823" name="Freeform 542"/>
                          <wps:cNvSpPr>
                            <a:spLocks/>
                          </wps:cNvSpPr>
                          <wps:spPr bwMode="auto">
                            <a:xfrm>
                              <a:off x="5778" y="4141"/>
                              <a:ext cx="1023" cy="360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1023"/>
                                <a:gd name="T2" fmla="+- 0 4501 4141"/>
                                <a:gd name="T3" fmla="*/ 4501 h 360"/>
                                <a:gd name="T4" fmla="+- 0 6801 5778"/>
                                <a:gd name="T5" fmla="*/ T4 w 1023"/>
                                <a:gd name="T6" fmla="+- 0 4501 4141"/>
                                <a:gd name="T7" fmla="*/ 4501 h 360"/>
                                <a:gd name="T8" fmla="+- 0 6801 5778"/>
                                <a:gd name="T9" fmla="*/ T8 w 1023"/>
                                <a:gd name="T10" fmla="+- 0 4141 4141"/>
                                <a:gd name="T11" fmla="*/ 4141 h 360"/>
                                <a:gd name="T12" fmla="+- 0 5778 5778"/>
                                <a:gd name="T13" fmla="*/ T12 w 1023"/>
                                <a:gd name="T14" fmla="+- 0 4141 4141"/>
                                <a:gd name="T15" fmla="*/ 4141 h 360"/>
                                <a:gd name="T16" fmla="+- 0 5778 5778"/>
                                <a:gd name="T17" fmla="*/ T16 w 1023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3" h="360">
                                  <a:moveTo>
                                    <a:pt x="0" y="360"/>
                                  </a:moveTo>
                                  <a:lnTo>
                                    <a:pt x="1023" y="360"/>
                                  </a:lnTo>
                                  <a:lnTo>
                                    <a:pt x="10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539"/>
                        <wpg:cNvGrpSpPr>
                          <a:grpSpLocks/>
                        </wpg:cNvGrpSpPr>
                        <wpg:grpSpPr bwMode="auto">
                          <a:xfrm>
                            <a:off x="6918" y="4141"/>
                            <a:ext cx="98" cy="360"/>
                            <a:chOff x="6918" y="4141"/>
                            <a:chExt cx="98" cy="360"/>
                          </a:xfrm>
                        </wpg:grpSpPr>
                        <wps:wsp>
                          <wps:cNvPr id="825" name="Freeform 540"/>
                          <wps:cNvSpPr>
                            <a:spLocks/>
                          </wps:cNvSpPr>
                          <wps:spPr bwMode="auto">
                            <a:xfrm>
                              <a:off x="6918" y="4141"/>
                              <a:ext cx="98" cy="360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98"/>
                                <a:gd name="T2" fmla="+- 0 4501 4141"/>
                                <a:gd name="T3" fmla="*/ 4501 h 360"/>
                                <a:gd name="T4" fmla="+- 0 7017 6918"/>
                                <a:gd name="T5" fmla="*/ T4 w 98"/>
                                <a:gd name="T6" fmla="+- 0 4501 4141"/>
                                <a:gd name="T7" fmla="*/ 4501 h 360"/>
                                <a:gd name="T8" fmla="+- 0 7017 6918"/>
                                <a:gd name="T9" fmla="*/ T8 w 98"/>
                                <a:gd name="T10" fmla="+- 0 4141 4141"/>
                                <a:gd name="T11" fmla="*/ 4141 h 360"/>
                                <a:gd name="T12" fmla="+- 0 6918 6918"/>
                                <a:gd name="T13" fmla="*/ T12 w 98"/>
                                <a:gd name="T14" fmla="+- 0 4141 4141"/>
                                <a:gd name="T15" fmla="*/ 4141 h 360"/>
                                <a:gd name="T16" fmla="+- 0 6918 6918"/>
                                <a:gd name="T17" fmla="*/ T16 w 98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9" y="36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537"/>
                        <wpg:cNvGrpSpPr>
                          <a:grpSpLocks/>
                        </wpg:cNvGrpSpPr>
                        <wpg:grpSpPr bwMode="auto">
                          <a:xfrm>
                            <a:off x="8399" y="4141"/>
                            <a:ext cx="98" cy="360"/>
                            <a:chOff x="8399" y="4141"/>
                            <a:chExt cx="98" cy="360"/>
                          </a:xfrm>
                        </wpg:grpSpPr>
                        <wps:wsp>
                          <wps:cNvPr id="827" name="Freeform 538"/>
                          <wps:cNvSpPr>
                            <a:spLocks/>
                          </wps:cNvSpPr>
                          <wps:spPr bwMode="auto">
                            <a:xfrm>
                              <a:off x="8399" y="4141"/>
                              <a:ext cx="98" cy="360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T0 w 98"/>
                                <a:gd name="T2" fmla="+- 0 4501 4141"/>
                                <a:gd name="T3" fmla="*/ 4501 h 360"/>
                                <a:gd name="T4" fmla="+- 0 8497 8399"/>
                                <a:gd name="T5" fmla="*/ T4 w 98"/>
                                <a:gd name="T6" fmla="+- 0 4501 4141"/>
                                <a:gd name="T7" fmla="*/ 4501 h 360"/>
                                <a:gd name="T8" fmla="+- 0 8497 8399"/>
                                <a:gd name="T9" fmla="*/ T8 w 98"/>
                                <a:gd name="T10" fmla="+- 0 4141 4141"/>
                                <a:gd name="T11" fmla="*/ 4141 h 360"/>
                                <a:gd name="T12" fmla="+- 0 8399 8399"/>
                                <a:gd name="T13" fmla="*/ T12 w 98"/>
                                <a:gd name="T14" fmla="+- 0 4141 4141"/>
                                <a:gd name="T15" fmla="*/ 4141 h 360"/>
                                <a:gd name="T16" fmla="+- 0 8399 8399"/>
                                <a:gd name="T17" fmla="*/ T16 w 98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535"/>
                        <wpg:cNvGrpSpPr>
                          <a:grpSpLocks/>
                        </wpg:cNvGrpSpPr>
                        <wpg:grpSpPr bwMode="auto">
                          <a:xfrm>
                            <a:off x="7017" y="4141"/>
                            <a:ext cx="1382" cy="360"/>
                            <a:chOff x="7017" y="4141"/>
                            <a:chExt cx="1382" cy="360"/>
                          </a:xfrm>
                        </wpg:grpSpPr>
                        <wps:wsp>
                          <wps:cNvPr id="829" name="Freeform 536"/>
                          <wps:cNvSpPr>
                            <a:spLocks/>
                          </wps:cNvSpPr>
                          <wps:spPr bwMode="auto">
                            <a:xfrm>
                              <a:off x="7017" y="4141"/>
                              <a:ext cx="1382" cy="360"/>
                            </a:xfrm>
                            <a:custGeom>
                              <a:avLst/>
                              <a:gdLst>
                                <a:gd name="T0" fmla="+- 0 7017 7017"/>
                                <a:gd name="T1" fmla="*/ T0 w 1382"/>
                                <a:gd name="T2" fmla="+- 0 4501 4141"/>
                                <a:gd name="T3" fmla="*/ 4501 h 360"/>
                                <a:gd name="T4" fmla="+- 0 8399 7017"/>
                                <a:gd name="T5" fmla="*/ T4 w 1382"/>
                                <a:gd name="T6" fmla="+- 0 4501 4141"/>
                                <a:gd name="T7" fmla="*/ 4501 h 360"/>
                                <a:gd name="T8" fmla="+- 0 8399 7017"/>
                                <a:gd name="T9" fmla="*/ T8 w 1382"/>
                                <a:gd name="T10" fmla="+- 0 4141 4141"/>
                                <a:gd name="T11" fmla="*/ 4141 h 360"/>
                                <a:gd name="T12" fmla="+- 0 7017 7017"/>
                                <a:gd name="T13" fmla="*/ T12 w 1382"/>
                                <a:gd name="T14" fmla="+- 0 4141 4141"/>
                                <a:gd name="T15" fmla="*/ 4141 h 360"/>
                                <a:gd name="T16" fmla="+- 0 7017 7017"/>
                                <a:gd name="T17" fmla="*/ T16 w 1382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2" h="360">
                                  <a:moveTo>
                                    <a:pt x="0" y="360"/>
                                  </a:moveTo>
                                  <a:lnTo>
                                    <a:pt x="1382" y="360"/>
                                  </a:lnTo>
                                  <a:lnTo>
                                    <a:pt x="1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533"/>
                        <wpg:cNvGrpSpPr>
                          <a:grpSpLocks/>
                        </wpg:cNvGrpSpPr>
                        <wpg:grpSpPr bwMode="auto">
                          <a:xfrm>
                            <a:off x="8517" y="4141"/>
                            <a:ext cx="98" cy="360"/>
                            <a:chOff x="8517" y="4141"/>
                            <a:chExt cx="98" cy="360"/>
                          </a:xfrm>
                        </wpg:grpSpPr>
                        <wps:wsp>
                          <wps:cNvPr id="831" name="Freeform 534"/>
                          <wps:cNvSpPr>
                            <a:spLocks/>
                          </wps:cNvSpPr>
                          <wps:spPr bwMode="auto">
                            <a:xfrm>
                              <a:off x="8517" y="4141"/>
                              <a:ext cx="98" cy="360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98"/>
                                <a:gd name="T2" fmla="+- 0 4501 4141"/>
                                <a:gd name="T3" fmla="*/ 4501 h 360"/>
                                <a:gd name="T4" fmla="+- 0 8615 8517"/>
                                <a:gd name="T5" fmla="*/ T4 w 98"/>
                                <a:gd name="T6" fmla="+- 0 4501 4141"/>
                                <a:gd name="T7" fmla="*/ 4501 h 360"/>
                                <a:gd name="T8" fmla="+- 0 8615 8517"/>
                                <a:gd name="T9" fmla="*/ T8 w 98"/>
                                <a:gd name="T10" fmla="+- 0 4141 4141"/>
                                <a:gd name="T11" fmla="*/ 4141 h 360"/>
                                <a:gd name="T12" fmla="+- 0 8517 8517"/>
                                <a:gd name="T13" fmla="*/ T12 w 98"/>
                                <a:gd name="T14" fmla="+- 0 4141 4141"/>
                                <a:gd name="T15" fmla="*/ 4141 h 360"/>
                                <a:gd name="T16" fmla="+- 0 8517 8517"/>
                                <a:gd name="T17" fmla="*/ T16 w 98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531"/>
                        <wpg:cNvGrpSpPr>
                          <a:grpSpLocks/>
                        </wpg:cNvGrpSpPr>
                        <wpg:grpSpPr bwMode="auto">
                          <a:xfrm>
                            <a:off x="9674" y="4141"/>
                            <a:ext cx="98" cy="360"/>
                            <a:chOff x="9674" y="4141"/>
                            <a:chExt cx="98" cy="360"/>
                          </a:xfrm>
                        </wpg:grpSpPr>
                        <wps:wsp>
                          <wps:cNvPr id="833" name="Freeform 532"/>
                          <wps:cNvSpPr>
                            <a:spLocks/>
                          </wps:cNvSpPr>
                          <wps:spPr bwMode="auto">
                            <a:xfrm>
                              <a:off x="9674" y="4141"/>
                              <a:ext cx="98" cy="360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98"/>
                                <a:gd name="T2" fmla="+- 0 4501 4141"/>
                                <a:gd name="T3" fmla="*/ 4501 h 360"/>
                                <a:gd name="T4" fmla="+- 0 9772 9674"/>
                                <a:gd name="T5" fmla="*/ T4 w 98"/>
                                <a:gd name="T6" fmla="+- 0 4501 4141"/>
                                <a:gd name="T7" fmla="*/ 4501 h 360"/>
                                <a:gd name="T8" fmla="+- 0 9772 9674"/>
                                <a:gd name="T9" fmla="*/ T8 w 98"/>
                                <a:gd name="T10" fmla="+- 0 4141 4141"/>
                                <a:gd name="T11" fmla="*/ 4141 h 360"/>
                                <a:gd name="T12" fmla="+- 0 9674 9674"/>
                                <a:gd name="T13" fmla="*/ T12 w 98"/>
                                <a:gd name="T14" fmla="+- 0 4141 4141"/>
                                <a:gd name="T15" fmla="*/ 4141 h 360"/>
                                <a:gd name="T16" fmla="+- 0 9674 9674"/>
                                <a:gd name="T17" fmla="*/ T16 w 98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529"/>
                        <wpg:cNvGrpSpPr>
                          <a:grpSpLocks/>
                        </wpg:cNvGrpSpPr>
                        <wpg:grpSpPr bwMode="auto">
                          <a:xfrm>
                            <a:off x="8615" y="4141"/>
                            <a:ext cx="1059" cy="360"/>
                            <a:chOff x="8615" y="4141"/>
                            <a:chExt cx="1059" cy="360"/>
                          </a:xfrm>
                        </wpg:grpSpPr>
                        <wps:wsp>
                          <wps:cNvPr id="835" name="Freeform 530"/>
                          <wps:cNvSpPr>
                            <a:spLocks/>
                          </wps:cNvSpPr>
                          <wps:spPr bwMode="auto">
                            <a:xfrm>
                              <a:off x="8615" y="4141"/>
                              <a:ext cx="1059" cy="360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1059"/>
                                <a:gd name="T2" fmla="+- 0 4501 4141"/>
                                <a:gd name="T3" fmla="*/ 4501 h 360"/>
                                <a:gd name="T4" fmla="+- 0 9674 8615"/>
                                <a:gd name="T5" fmla="*/ T4 w 1059"/>
                                <a:gd name="T6" fmla="+- 0 4501 4141"/>
                                <a:gd name="T7" fmla="*/ 4501 h 360"/>
                                <a:gd name="T8" fmla="+- 0 9674 8615"/>
                                <a:gd name="T9" fmla="*/ T8 w 1059"/>
                                <a:gd name="T10" fmla="+- 0 4141 4141"/>
                                <a:gd name="T11" fmla="*/ 4141 h 360"/>
                                <a:gd name="T12" fmla="+- 0 8615 8615"/>
                                <a:gd name="T13" fmla="*/ T12 w 1059"/>
                                <a:gd name="T14" fmla="+- 0 4141 4141"/>
                                <a:gd name="T15" fmla="*/ 4141 h 360"/>
                                <a:gd name="T16" fmla="+- 0 8615 8615"/>
                                <a:gd name="T17" fmla="*/ T16 w 1059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" h="360">
                                  <a:moveTo>
                                    <a:pt x="0" y="360"/>
                                  </a:moveTo>
                                  <a:lnTo>
                                    <a:pt x="1059" y="360"/>
                                  </a:lnTo>
                                  <a:lnTo>
                                    <a:pt x="10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527"/>
                        <wpg:cNvGrpSpPr>
                          <a:grpSpLocks/>
                        </wpg:cNvGrpSpPr>
                        <wpg:grpSpPr bwMode="auto">
                          <a:xfrm>
                            <a:off x="9794" y="4141"/>
                            <a:ext cx="96" cy="360"/>
                            <a:chOff x="9794" y="4141"/>
                            <a:chExt cx="96" cy="360"/>
                          </a:xfrm>
                        </wpg:grpSpPr>
                        <wps:wsp>
                          <wps:cNvPr id="837" name="Freeform 528"/>
                          <wps:cNvSpPr>
                            <a:spLocks/>
                          </wps:cNvSpPr>
                          <wps:spPr bwMode="auto">
                            <a:xfrm>
                              <a:off x="9794" y="4141"/>
                              <a:ext cx="96" cy="360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96"/>
                                <a:gd name="T2" fmla="+- 0 4501 4141"/>
                                <a:gd name="T3" fmla="*/ 4501 h 360"/>
                                <a:gd name="T4" fmla="+- 0 9890 9794"/>
                                <a:gd name="T5" fmla="*/ T4 w 96"/>
                                <a:gd name="T6" fmla="+- 0 4501 4141"/>
                                <a:gd name="T7" fmla="*/ 4501 h 360"/>
                                <a:gd name="T8" fmla="+- 0 9890 9794"/>
                                <a:gd name="T9" fmla="*/ T8 w 96"/>
                                <a:gd name="T10" fmla="+- 0 4141 4141"/>
                                <a:gd name="T11" fmla="*/ 4141 h 360"/>
                                <a:gd name="T12" fmla="+- 0 9794 9794"/>
                                <a:gd name="T13" fmla="*/ T12 w 96"/>
                                <a:gd name="T14" fmla="+- 0 4141 4141"/>
                                <a:gd name="T15" fmla="*/ 4141 h 360"/>
                                <a:gd name="T16" fmla="+- 0 9794 9794"/>
                                <a:gd name="T17" fmla="*/ T16 w 96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60">
                                  <a:moveTo>
                                    <a:pt x="0" y="360"/>
                                  </a:moveTo>
                                  <a:lnTo>
                                    <a:pt x="96" y="36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525"/>
                        <wpg:cNvGrpSpPr>
                          <a:grpSpLocks/>
                        </wpg:cNvGrpSpPr>
                        <wpg:grpSpPr bwMode="auto">
                          <a:xfrm>
                            <a:off x="10951" y="4141"/>
                            <a:ext cx="98" cy="360"/>
                            <a:chOff x="10951" y="4141"/>
                            <a:chExt cx="98" cy="360"/>
                          </a:xfrm>
                        </wpg:grpSpPr>
                        <wps:wsp>
                          <wps:cNvPr id="839" name="Freeform 526"/>
                          <wps:cNvSpPr>
                            <a:spLocks/>
                          </wps:cNvSpPr>
                          <wps:spPr bwMode="auto">
                            <a:xfrm>
                              <a:off x="10951" y="4141"/>
                              <a:ext cx="98" cy="360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T0 w 98"/>
                                <a:gd name="T2" fmla="+- 0 4501 4141"/>
                                <a:gd name="T3" fmla="*/ 4501 h 360"/>
                                <a:gd name="T4" fmla="+- 0 11049 10951"/>
                                <a:gd name="T5" fmla="*/ T4 w 98"/>
                                <a:gd name="T6" fmla="+- 0 4501 4141"/>
                                <a:gd name="T7" fmla="*/ 4501 h 360"/>
                                <a:gd name="T8" fmla="+- 0 11049 10951"/>
                                <a:gd name="T9" fmla="*/ T8 w 98"/>
                                <a:gd name="T10" fmla="+- 0 4141 4141"/>
                                <a:gd name="T11" fmla="*/ 4141 h 360"/>
                                <a:gd name="T12" fmla="+- 0 10951 10951"/>
                                <a:gd name="T13" fmla="*/ T12 w 98"/>
                                <a:gd name="T14" fmla="+- 0 4141 4141"/>
                                <a:gd name="T15" fmla="*/ 4141 h 360"/>
                                <a:gd name="T16" fmla="+- 0 10951 10951"/>
                                <a:gd name="T17" fmla="*/ T16 w 98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523"/>
                        <wpg:cNvGrpSpPr>
                          <a:grpSpLocks/>
                        </wpg:cNvGrpSpPr>
                        <wpg:grpSpPr bwMode="auto">
                          <a:xfrm>
                            <a:off x="9890" y="4141"/>
                            <a:ext cx="1061" cy="360"/>
                            <a:chOff x="9890" y="4141"/>
                            <a:chExt cx="1061" cy="360"/>
                          </a:xfrm>
                        </wpg:grpSpPr>
                        <wps:wsp>
                          <wps:cNvPr id="841" name="Freeform 524"/>
                          <wps:cNvSpPr>
                            <a:spLocks/>
                          </wps:cNvSpPr>
                          <wps:spPr bwMode="auto">
                            <a:xfrm>
                              <a:off x="9890" y="4141"/>
                              <a:ext cx="1061" cy="36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061"/>
                                <a:gd name="T2" fmla="+- 0 4501 4141"/>
                                <a:gd name="T3" fmla="*/ 4501 h 360"/>
                                <a:gd name="T4" fmla="+- 0 10951 9890"/>
                                <a:gd name="T5" fmla="*/ T4 w 1061"/>
                                <a:gd name="T6" fmla="+- 0 4501 4141"/>
                                <a:gd name="T7" fmla="*/ 4501 h 360"/>
                                <a:gd name="T8" fmla="+- 0 10951 9890"/>
                                <a:gd name="T9" fmla="*/ T8 w 1061"/>
                                <a:gd name="T10" fmla="+- 0 4141 4141"/>
                                <a:gd name="T11" fmla="*/ 4141 h 360"/>
                                <a:gd name="T12" fmla="+- 0 9890 9890"/>
                                <a:gd name="T13" fmla="*/ T12 w 1061"/>
                                <a:gd name="T14" fmla="+- 0 4141 4141"/>
                                <a:gd name="T15" fmla="*/ 4141 h 360"/>
                                <a:gd name="T16" fmla="+- 0 9890 9890"/>
                                <a:gd name="T17" fmla="*/ T16 w 1061"/>
                                <a:gd name="T18" fmla="+- 0 4501 4141"/>
                                <a:gd name="T19" fmla="*/ 45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360">
                                  <a:moveTo>
                                    <a:pt x="0" y="360"/>
                                  </a:moveTo>
                                  <a:lnTo>
                                    <a:pt x="1061" y="36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521"/>
                        <wpg:cNvGrpSpPr>
                          <a:grpSpLocks/>
                        </wpg:cNvGrpSpPr>
                        <wpg:grpSpPr bwMode="auto">
                          <a:xfrm>
                            <a:off x="1584" y="4132"/>
                            <a:ext cx="9484" cy="2"/>
                            <a:chOff x="1584" y="4132"/>
                            <a:chExt cx="9484" cy="2"/>
                          </a:xfrm>
                        </wpg:grpSpPr>
                        <wps:wsp>
                          <wps:cNvPr id="843" name="Freeform 522"/>
                          <wps:cNvSpPr>
                            <a:spLocks/>
                          </wps:cNvSpPr>
                          <wps:spPr bwMode="auto">
                            <a:xfrm>
                              <a:off x="1584" y="4132"/>
                              <a:ext cx="9484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484"/>
                                <a:gd name="T2" fmla="+- 0 11068 1584"/>
                                <a:gd name="T3" fmla="*/ T2 w 9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4">
                                  <a:moveTo>
                                    <a:pt x="0" y="0"/>
                                  </a:moveTo>
                                  <a:lnTo>
                                    <a:pt x="948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519"/>
                        <wpg:cNvGrpSpPr>
                          <a:grpSpLocks/>
                        </wpg:cNvGrpSpPr>
                        <wpg:grpSpPr bwMode="auto">
                          <a:xfrm>
                            <a:off x="3432" y="4511"/>
                            <a:ext cx="7636" cy="2"/>
                            <a:chOff x="3432" y="4511"/>
                            <a:chExt cx="7636" cy="2"/>
                          </a:xfrm>
                        </wpg:grpSpPr>
                        <wps:wsp>
                          <wps:cNvPr id="845" name="Freeform 520"/>
                          <wps:cNvSpPr>
                            <a:spLocks/>
                          </wps:cNvSpPr>
                          <wps:spPr bwMode="auto">
                            <a:xfrm>
                              <a:off x="3432" y="4511"/>
                              <a:ext cx="7636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7636"/>
                                <a:gd name="T2" fmla="+- 0 11068 3432"/>
                                <a:gd name="T3" fmla="*/ T2 w 7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6">
                                  <a:moveTo>
                                    <a:pt x="0" y="0"/>
                                  </a:moveTo>
                                  <a:lnTo>
                                    <a:pt x="7636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517"/>
                        <wpg:cNvGrpSpPr>
                          <a:grpSpLocks/>
                        </wpg:cNvGrpSpPr>
                        <wpg:grpSpPr bwMode="auto">
                          <a:xfrm>
                            <a:off x="3452" y="4900"/>
                            <a:ext cx="98" cy="360"/>
                            <a:chOff x="3452" y="4900"/>
                            <a:chExt cx="98" cy="360"/>
                          </a:xfrm>
                        </wpg:grpSpPr>
                        <wps:wsp>
                          <wps:cNvPr id="847" name="Freeform 518"/>
                          <wps:cNvSpPr>
                            <a:spLocks/>
                          </wps:cNvSpPr>
                          <wps:spPr bwMode="auto">
                            <a:xfrm>
                              <a:off x="3452" y="4900"/>
                              <a:ext cx="98" cy="360"/>
                            </a:xfrm>
                            <a:custGeom>
                              <a:avLst/>
                              <a:gdLst>
                                <a:gd name="T0" fmla="+- 0 3452 3452"/>
                                <a:gd name="T1" fmla="*/ T0 w 98"/>
                                <a:gd name="T2" fmla="+- 0 5260 4900"/>
                                <a:gd name="T3" fmla="*/ 5260 h 360"/>
                                <a:gd name="T4" fmla="+- 0 3550 3452"/>
                                <a:gd name="T5" fmla="*/ T4 w 98"/>
                                <a:gd name="T6" fmla="+- 0 5260 4900"/>
                                <a:gd name="T7" fmla="*/ 5260 h 360"/>
                                <a:gd name="T8" fmla="+- 0 3550 3452"/>
                                <a:gd name="T9" fmla="*/ T8 w 98"/>
                                <a:gd name="T10" fmla="+- 0 4900 4900"/>
                                <a:gd name="T11" fmla="*/ 4900 h 360"/>
                                <a:gd name="T12" fmla="+- 0 3452 3452"/>
                                <a:gd name="T13" fmla="*/ T12 w 98"/>
                                <a:gd name="T14" fmla="+- 0 4900 4900"/>
                                <a:gd name="T15" fmla="*/ 4900 h 360"/>
                                <a:gd name="T16" fmla="+- 0 3452 3452"/>
                                <a:gd name="T17" fmla="*/ T16 w 98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515"/>
                        <wpg:cNvGrpSpPr>
                          <a:grpSpLocks/>
                        </wpg:cNvGrpSpPr>
                        <wpg:grpSpPr bwMode="auto">
                          <a:xfrm>
                            <a:off x="4429" y="4900"/>
                            <a:ext cx="98" cy="360"/>
                            <a:chOff x="4429" y="4900"/>
                            <a:chExt cx="98" cy="360"/>
                          </a:xfrm>
                        </wpg:grpSpPr>
                        <wps:wsp>
                          <wps:cNvPr id="849" name="Freeform 516"/>
                          <wps:cNvSpPr>
                            <a:spLocks/>
                          </wps:cNvSpPr>
                          <wps:spPr bwMode="auto">
                            <a:xfrm>
                              <a:off x="4429" y="4900"/>
                              <a:ext cx="98" cy="360"/>
                            </a:xfrm>
                            <a:custGeom>
                              <a:avLst/>
                              <a:gdLst>
                                <a:gd name="T0" fmla="+- 0 4429 4429"/>
                                <a:gd name="T1" fmla="*/ T0 w 98"/>
                                <a:gd name="T2" fmla="+- 0 5260 4900"/>
                                <a:gd name="T3" fmla="*/ 5260 h 360"/>
                                <a:gd name="T4" fmla="+- 0 4527 4429"/>
                                <a:gd name="T5" fmla="*/ T4 w 98"/>
                                <a:gd name="T6" fmla="+- 0 5260 4900"/>
                                <a:gd name="T7" fmla="*/ 5260 h 360"/>
                                <a:gd name="T8" fmla="+- 0 4527 4429"/>
                                <a:gd name="T9" fmla="*/ T8 w 98"/>
                                <a:gd name="T10" fmla="+- 0 4900 4900"/>
                                <a:gd name="T11" fmla="*/ 4900 h 360"/>
                                <a:gd name="T12" fmla="+- 0 4429 4429"/>
                                <a:gd name="T13" fmla="*/ T12 w 98"/>
                                <a:gd name="T14" fmla="+- 0 4900 4900"/>
                                <a:gd name="T15" fmla="*/ 4900 h 360"/>
                                <a:gd name="T16" fmla="+- 0 4429 4429"/>
                                <a:gd name="T17" fmla="*/ T16 w 98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513"/>
                        <wpg:cNvGrpSpPr>
                          <a:grpSpLocks/>
                        </wpg:cNvGrpSpPr>
                        <wpg:grpSpPr bwMode="auto">
                          <a:xfrm>
                            <a:off x="3550" y="4900"/>
                            <a:ext cx="879" cy="360"/>
                            <a:chOff x="3550" y="4900"/>
                            <a:chExt cx="879" cy="360"/>
                          </a:xfrm>
                        </wpg:grpSpPr>
                        <wps:wsp>
                          <wps:cNvPr id="851" name="Freeform 514"/>
                          <wps:cNvSpPr>
                            <a:spLocks/>
                          </wps:cNvSpPr>
                          <wps:spPr bwMode="auto">
                            <a:xfrm>
                              <a:off x="3550" y="4900"/>
                              <a:ext cx="879" cy="360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879"/>
                                <a:gd name="T2" fmla="+- 0 5260 4900"/>
                                <a:gd name="T3" fmla="*/ 5260 h 360"/>
                                <a:gd name="T4" fmla="+- 0 4429 3550"/>
                                <a:gd name="T5" fmla="*/ T4 w 879"/>
                                <a:gd name="T6" fmla="+- 0 5260 4900"/>
                                <a:gd name="T7" fmla="*/ 5260 h 360"/>
                                <a:gd name="T8" fmla="+- 0 4429 3550"/>
                                <a:gd name="T9" fmla="*/ T8 w 879"/>
                                <a:gd name="T10" fmla="+- 0 4900 4900"/>
                                <a:gd name="T11" fmla="*/ 4900 h 360"/>
                                <a:gd name="T12" fmla="+- 0 3550 3550"/>
                                <a:gd name="T13" fmla="*/ T12 w 879"/>
                                <a:gd name="T14" fmla="+- 0 4900 4900"/>
                                <a:gd name="T15" fmla="*/ 4900 h 360"/>
                                <a:gd name="T16" fmla="+- 0 3550 3550"/>
                                <a:gd name="T17" fmla="*/ T16 w 879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" h="360">
                                  <a:moveTo>
                                    <a:pt x="0" y="360"/>
                                  </a:moveTo>
                                  <a:lnTo>
                                    <a:pt x="879" y="360"/>
                                  </a:lnTo>
                                  <a:lnTo>
                                    <a:pt x="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511"/>
                        <wpg:cNvGrpSpPr>
                          <a:grpSpLocks/>
                        </wpg:cNvGrpSpPr>
                        <wpg:grpSpPr bwMode="auto">
                          <a:xfrm>
                            <a:off x="4547" y="4900"/>
                            <a:ext cx="98" cy="360"/>
                            <a:chOff x="4547" y="4900"/>
                            <a:chExt cx="98" cy="360"/>
                          </a:xfrm>
                        </wpg:grpSpPr>
                        <wps:wsp>
                          <wps:cNvPr id="853" name="Freeform 512"/>
                          <wps:cNvSpPr>
                            <a:spLocks/>
                          </wps:cNvSpPr>
                          <wps:spPr bwMode="auto">
                            <a:xfrm>
                              <a:off x="4547" y="4900"/>
                              <a:ext cx="98" cy="360"/>
                            </a:xfrm>
                            <a:custGeom>
                              <a:avLst/>
                              <a:gdLst>
                                <a:gd name="T0" fmla="+- 0 4547 4547"/>
                                <a:gd name="T1" fmla="*/ T0 w 98"/>
                                <a:gd name="T2" fmla="+- 0 5260 4900"/>
                                <a:gd name="T3" fmla="*/ 5260 h 360"/>
                                <a:gd name="T4" fmla="+- 0 4645 4547"/>
                                <a:gd name="T5" fmla="*/ T4 w 98"/>
                                <a:gd name="T6" fmla="+- 0 5260 4900"/>
                                <a:gd name="T7" fmla="*/ 5260 h 360"/>
                                <a:gd name="T8" fmla="+- 0 4645 4547"/>
                                <a:gd name="T9" fmla="*/ T8 w 98"/>
                                <a:gd name="T10" fmla="+- 0 4900 4900"/>
                                <a:gd name="T11" fmla="*/ 4900 h 360"/>
                                <a:gd name="T12" fmla="+- 0 4547 4547"/>
                                <a:gd name="T13" fmla="*/ T12 w 98"/>
                                <a:gd name="T14" fmla="+- 0 4900 4900"/>
                                <a:gd name="T15" fmla="*/ 4900 h 360"/>
                                <a:gd name="T16" fmla="+- 0 4547 4547"/>
                                <a:gd name="T17" fmla="*/ T16 w 98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509"/>
                        <wpg:cNvGrpSpPr>
                          <a:grpSpLocks/>
                        </wpg:cNvGrpSpPr>
                        <wpg:grpSpPr bwMode="auto">
                          <a:xfrm>
                            <a:off x="5562" y="4900"/>
                            <a:ext cx="98" cy="360"/>
                            <a:chOff x="5562" y="4900"/>
                            <a:chExt cx="98" cy="360"/>
                          </a:xfrm>
                        </wpg:grpSpPr>
                        <wps:wsp>
                          <wps:cNvPr id="855" name="Freeform 510"/>
                          <wps:cNvSpPr>
                            <a:spLocks/>
                          </wps:cNvSpPr>
                          <wps:spPr bwMode="auto">
                            <a:xfrm>
                              <a:off x="5562" y="4900"/>
                              <a:ext cx="98" cy="360"/>
                            </a:xfrm>
                            <a:custGeom>
                              <a:avLst/>
                              <a:gdLst>
                                <a:gd name="T0" fmla="+- 0 5562 5562"/>
                                <a:gd name="T1" fmla="*/ T0 w 98"/>
                                <a:gd name="T2" fmla="+- 0 5260 4900"/>
                                <a:gd name="T3" fmla="*/ 5260 h 360"/>
                                <a:gd name="T4" fmla="+- 0 5660 5562"/>
                                <a:gd name="T5" fmla="*/ T4 w 98"/>
                                <a:gd name="T6" fmla="+- 0 5260 4900"/>
                                <a:gd name="T7" fmla="*/ 5260 h 360"/>
                                <a:gd name="T8" fmla="+- 0 5660 5562"/>
                                <a:gd name="T9" fmla="*/ T8 w 98"/>
                                <a:gd name="T10" fmla="+- 0 4900 4900"/>
                                <a:gd name="T11" fmla="*/ 4900 h 360"/>
                                <a:gd name="T12" fmla="+- 0 5562 5562"/>
                                <a:gd name="T13" fmla="*/ T12 w 98"/>
                                <a:gd name="T14" fmla="+- 0 4900 4900"/>
                                <a:gd name="T15" fmla="*/ 4900 h 360"/>
                                <a:gd name="T16" fmla="+- 0 5562 5562"/>
                                <a:gd name="T17" fmla="*/ T16 w 98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507"/>
                        <wpg:cNvGrpSpPr>
                          <a:grpSpLocks/>
                        </wpg:cNvGrpSpPr>
                        <wpg:grpSpPr bwMode="auto">
                          <a:xfrm>
                            <a:off x="4645" y="4900"/>
                            <a:ext cx="917" cy="360"/>
                            <a:chOff x="4645" y="4900"/>
                            <a:chExt cx="917" cy="360"/>
                          </a:xfrm>
                        </wpg:grpSpPr>
                        <wps:wsp>
                          <wps:cNvPr id="857" name="Freeform 508"/>
                          <wps:cNvSpPr>
                            <a:spLocks/>
                          </wps:cNvSpPr>
                          <wps:spPr bwMode="auto">
                            <a:xfrm>
                              <a:off x="4645" y="4900"/>
                              <a:ext cx="917" cy="360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T0 w 917"/>
                                <a:gd name="T2" fmla="+- 0 5260 4900"/>
                                <a:gd name="T3" fmla="*/ 5260 h 360"/>
                                <a:gd name="T4" fmla="+- 0 5562 4645"/>
                                <a:gd name="T5" fmla="*/ T4 w 917"/>
                                <a:gd name="T6" fmla="+- 0 5260 4900"/>
                                <a:gd name="T7" fmla="*/ 5260 h 360"/>
                                <a:gd name="T8" fmla="+- 0 5562 4645"/>
                                <a:gd name="T9" fmla="*/ T8 w 917"/>
                                <a:gd name="T10" fmla="+- 0 4900 4900"/>
                                <a:gd name="T11" fmla="*/ 4900 h 360"/>
                                <a:gd name="T12" fmla="+- 0 4645 4645"/>
                                <a:gd name="T13" fmla="*/ T12 w 917"/>
                                <a:gd name="T14" fmla="+- 0 4900 4900"/>
                                <a:gd name="T15" fmla="*/ 4900 h 360"/>
                                <a:gd name="T16" fmla="+- 0 4645 4645"/>
                                <a:gd name="T17" fmla="*/ T16 w 917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60">
                                  <a:moveTo>
                                    <a:pt x="0" y="360"/>
                                  </a:moveTo>
                                  <a:lnTo>
                                    <a:pt x="917" y="360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505"/>
                        <wpg:cNvGrpSpPr>
                          <a:grpSpLocks/>
                        </wpg:cNvGrpSpPr>
                        <wpg:grpSpPr bwMode="auto">
                          <a:xfrm>
                            <a:off x="5682" y="4900"/>
                            <a:ext cx="96" cy="360"/>
                            <a:chOff x="5682" y="4900"/>
                            <a:chExt cx="96" cy="360"/>
                          </a:xfrm>
                        </wpg:grpSpPr>
                        <wps:wsp>
                          <wps:cNvPr id="859" name="Freeform 506"/>
                          <wps:cNvSpPr>
                            <a:spLocks/>
                          </wps:cNvSpPr>
                          <wps:spPr bwMode="auto">
                            <a:xfrm>
                              <a:off x="5682" y="4900"/>
                              <a:ext cx="96" cy="360"/>
                            </a:xfrm>
                            <a:custGeom>
                              <a:avLst/>
                              <a:gdLst>
                                <a:gd name="T0" fmla="+- 0 5682 5682"/>
                                <a:gd name="T1" fmla="*/ T0 w 96"/>
                                <a:gd name="T2" fmla="+- 0 5260 4900"/>
                                <a:gd name="T3" fmla="*/ 5260 h 360"/>
                                <a:gd name="T4" fmla="+- 0 5778 5682"/>
                                <a:gd name="T5" fmla="*/ T4 w 96"/>
                                <a:gd name="T6" fmla="+- 0 5260 4900"/>
                                <a:gd name="T7" fmla="*/ 5260 h 360"/>
                                <a:gd name="T8" fmla="+- 0 5778 5682"/>
                                <a:gd name="T9" fmla="*/ T8 w 96"/>
                                <a:gd name="T10" fmla="+- 0 4900 4900"/>
                                <a:gd name="T11" fmla="*/ 4900 h 360"/>
                                <a:gd name="T12" fmla="+- 0 5682 5682"/>
                                <a:gd name="T13" fmla="*/ T12 w 96"/>
                                <a:gd name="T14" fmla="+- 0 4900 4900"/>
                                <a:gd name="T15" fmla="*/ 4900 h 360"/>
                                <a:gd name="T16" fmla="+- 0 5682 5682"/>
                                <a:gd name="T17" fmla="*/ T16 w 96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60">
                                  <a:moveTo>
                                    <a:pt x="0" y="360"/>
                                  </a:moveTo>
                                  <a:lnTo>
                                    <a:pt x="96" y="36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503"/>
                        <wpg:cNvGrpSpPr>
                          <a:grpSpLocks/>
                        </wpg:cNvGrpSpPr>
                        <wpg:grpSpPr bwMode="auto">
                          <a:xfrm>
                            <a:off x="6801" y="4900"/>
                            <a:ext cx="98" cy="360"/>
                            <a:chOff x="6801" y="4900"/>
                            <a:chExt cx="98" cy="360"/>
                          </a:xfrm>
                        </wpg:grpSpPr>
                        <wps:wsp>
                          <wps:cNvPr id="861" name="Freeform 504"/>
                          <wps:cNvSpPr>
                            <a:spLocks/>
                          </wps:cNvSpPr>
                          <wps:spPr bwMode="auto">
                            <a:xfrm>
                              <a:off x="6801" y="4900"/>
                              <a:ext cx="98" cy="360"/>
                            </a:xfrm>
                            <a:custGeom>
                              <a:avLst/>
                              <a:gdLst>
                                <a:gd name="T0" fmla="+- 0 6801 6801"/>
                                <a:gd name="T1" fmla="*/ T0 w 98"/>
                                <a:gd name="T2" fmla="+- 0 5260 4900"/>
                                <a:gd name="T3" fmla="*/ 5260 h 360"/>
                                <a:gd name="T4" fmla="+- 0 6899 6801"/>
                                <a:gd name="T5" fmla="*/ T4 w 98"/>
                                <a:gd name="T6" fmla="+- 0 5260 4900"/>
                                <a:gd name="T7" fmla="*/ 5260 h 360"/>
                                <a:gd name="T8" fmla="+- 0 6899 6801"/>
                                <a:gd name="T9" fmla="*/ T8 w 98"/>
                                <a:gd name="T10" fmla="+- 0 4900 4900"/>
                                <a:gd name="T11" fmla="*/ 4900 h 360"/>
                                <a:gd name="T12" fmla="+- 0 6801 6801"/>
                                <a:gd name="T13" fmla="*/ T12 w 98"/>
                                <a:gd name="T14" fmla="+- 0 4900 4900"/>
                                <a:gd name="T15" fmla="*/ 4900 h 360"/>
                                <a:gd name="T16" fmla="+- 0 6801 6801"/>
                                <a:gd name="T17" fmla="*/ T16 w 98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501"/>
                        <wpg:cNvGrpSpPr>
                          <a:grpSpLocks/>
                        </wpg:cNvGrpSpPr>
                        <wpg:grpSpPr bwMode="auto">
                          <a:xfrm>
                            <a:off x="5778" y="4900"/>
                            <a:ext cx="1023" cy="360"/>
                            <a:chOff x="5778" y="4900"/>
                            <a:chExt cx="1023" cy="360"/>
                          </a:xfrm>
                        </wpg:grpSpPr>
                        <wps:wsp>
                          <wps:cNvPr id="863" name="Freeform 502"/>
                          <wps:cNvSpPr>
                            <a:spLocks/>
                          </wps:cNvSpPr>
                          <wps:spPr bwMode="auto">
                            <a:xfrm>
                              <a:off x="5778" y="4900"/>
                              <a:ext cx="1023" cy="360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1023"/>
                                <a:gd name="T2" fmla="+- 0 5260 4900"/>
                                <a:gd name="T3" fmla="*/ 5260 h 360"/>
                                <a:gd name="T4" fmla="+- 0 6801 5778"/>
                                <a:gd name="T5" fmla="*/ T4 w 1023"/>
                                <a:gd name="T6" fmla="+- 0 5260 4900"/>
                                <a:gd name="T7" fmla="*/ 5260 h 360"/>
                                <a:gd name="T8" fmla="+- 0 6801 5778"/>
                                <a:gd name="T9" fmla="*/ T8 w 1023"/>
                                <a:gd name="T10" fmla="+- 0 4900 4900"/>
                                <a:gd name="T11" fmla="*/ 4900 h 360"/>
                                <a:gd name="T12" fmla="+- 0 5778 5778"/>
                                <a:gd name="T13" fmla="*/ T12 w 1023"/>
                                <a:gd name="T14" fmla="+- 0 4900 4900"/>
                                <a:gd name="T15" fmla="*/ 4900 h 360"/>
                                <a:gd name="T16" fmla="+- 0 5778 5778"/>
                                <a:gd name="T17" fmla="*/ T16 w 1023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3" h="360">
                                  <a:moveTo>
                                    <a:pt x="0" y="360"/>
                                  </a:moveTo>
                                  <a:lnTo>
                                    <a:pt x="1023" y="360"/>
                                  </a:lnTo>
                                  <a:lnTo>
                                    <a:pt x="10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499"/>
                        <wpg:cNvGrpSpPr>
                          <a:grpSpLocks/>
                        </wpg:cNvGrpSpPr>
                        <wpg:grpSpPr bwMode="auto">
                          <a:xfrm>
                            <a:off x="6918" y="4900"/>
                            <a:ext cx="98" cy="360"/>
                            <a:chOff x="6918" y="4900"/>
                            <a:chExt cx="98" cy="360"/>
                          </a:xfrm>
                        </wpg:grpSpPr>
                        <wps:wsp>
                          <wps:cNvPr id="865" name="Freeform 500"/>
                          <wps:cNvSpPr>
                            <a:spLocks/>
                          </wps:cNvSpPr>
                          <wps:spPr bwMode="auto">
                            <a:xfrm>
                              <a:off x="6918" y="4900"/>
                              <a:ext cx="98" cy="360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98"/>
                                <a:gd name="T2" fmla="+- 0 5260 4900"/>
                                <a:gd name="T3" fmla="*/ 5260 h 360"/>
                                <a:gd name="T4" fmla="+- 0 7017 6918"/>
                                <a:gd name="T5" fmla="*/ T4 w 98"/>
                                <a:gd name="T6" fmla="+- 0 5260 4900"/>
                                <a:gd name="T7" fmla="*/ 5260 h 360"/>
                                <a:gd name="T8" fmla="+- 0 7017 6918"/>
                                <a:gd name="T9" fmla="*/ T8 w 98"/>
                                <a:gd name="T10" fmla="+- 0 4900 4900"/>
                                <a:gd name="T11" fmla="*/ 4900 h 360"/>
                                <a:gd name="T12" fmla="+- 0 6918 6918"/>
                                <a:gd name="T13" fmla="*/ T12 w 98"/>
                                <a:gd name="T14" fmla="+- 0 4900 4900"/>
                                <a:gd name="T15" fmla="*/ 4900 h 360"/>
                                <a:gd name="T16" fmla="+- 0 6918 6918"/>
                                <a:gd name="T17" fmla="*/ T16 w 98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9" y="36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497"/>
                        <wpg:cNvGrpSpPr>
                          <a:grpSpLocks/>
                        </wpg:cNvGrpSpPr>
                        <wpg:grpSpPr bwMode="auto">
                          <a:xfrm>
                            <a:off x="8399" y="4900"/>
                            <a:ext cx="98" cy="360"/>
                            <a:chOff x="8399" y="4900"/>
                            <a:chExt cx="98" cy="360"/>
                          </a:xfrm>
                        </wpg:grpSpPr>
                        <wps:wsp>
                          <wps:cNvPr id="867" name="Freeform 498"/>
                          <wps:cNvSpPr>
                            <a:spLocks/>
                          </wps:cNvSpPr>
                          <wps:spPr bwMode="auto">
                            <a:xfrm>
                              <a:off x="8399" y="4900"/>
                              <a:ext cx="98" cy="360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T0 w 98"/>
                                <a:gd name="T2" fmla="+- 0 5260 4900"/>
                                <a:gd name="T3" fmla="*/ 5260 h 360"/>
                                <a:gd name="T4" fmla="+- 0 8497 8399"/>
                                <a:gd name="T5" fmla="*/ T4 w 98"/>
                                <a:gd name="T6" fmla="+- 0 5260 4900"/>
                                <a:gd name="T7" fmla="*/ 5260 h 360"/>
                                <a:gd name="T8" fmla="+- 0 8497 8399"/>
                                <a:gd name="T9" fmla="*/ T8 w 98"/>
                                <a:gd name="T10" fmla="+- 0 4900 4900"/>
                                <a:gd name="T11" fmla="*/ 4900 h 360"/>
                                <a:gd name="T12" fmla="+- 0 8399 8399"/>
                                <a:gd name="T13" fmla="*/ T12 w 98"/>
                                <a:gd name="T14" fmla="+- 0 4900 4900"/>
                                <a:gd name="T15" fmla="*/ 4900 h 360"/>
                                <a:gd name="T16" fmla="+- 0 8399 8399"/>
                                <a:gd name="T17" fmla="*/ T16 w 98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495"/>
                        <wpg:cNvGrpSpPr>
                          <a:grpSpLocks/>
                        </wpg:cNvGrpSpPr>
                        <wpg:grpSpPr bwMode="auto">
                          <a:xfrm>
                            <a:off x="7017" y="4900"/>
                            <a:ext cx="1382" cy="360"/>
                            <a:chOff x="7017" y="4900"/>
                            <a:chExt cx="1382" cy="360"/>
                          </a:xfrm>
                        </wpg:grpSpPr>
                        <wps:wsp>
                          <wps:cNvPr id="869" name="Freeform 496"/>
                          <wps:cNvSpPr>
                            <a:spLocks/>
                          </wps:cNvSpPr>
                          <wps:spPr bwMode="auto">
                            <a:xfrm>
                              <a:off x="7017" y="4900"/>
                              <a:ext cx="1382" cy="360"/>
                            </a:xfrm>
                            <a:custGeom>
                              <a:avLst/>
                              <a:gdLst>
                                <a:gd name="T0" fmla="+- 0 7017 7017"/>
                                <a:gd name="T1" fmla="*/ T0 w 1382"/>
                                <a:gd name="T2" fmla="+- 0 5260 4900"/>
                                <a:gd name="T3" fmla="*/ 5260 h 360"/>
                                <a:gd name="T4" fmla="+- 0 8399 7017"/>
                                <a:gd name="T5" fmla="*/ T4 w 1382"/>
                                <a:gd name="T6" fmla="+- 0 5260 4900"/>
                                <a:gd name="T7" fmla="*/ 5260 h 360"/>
                                <a:gd name="T8" fmla="+- 0 8399 7017"/>
                                <a:gd name="T9" fmla="*/ T8 w 1382"/>
                                <a:gd name="T10" fmla="+- 0 4900 4900"/>
                                <a:gd name="T11" fmla="*/ 4900 h 360"/>
                                <a:gd name="T12" fmla="+- 0 7017 7017"/>
                                <a:gd name="T13" fmla="*/ T12 w 1382"/>
                                <a:gd name="T14" fmla="+- 0 4900 4900"/>
                                <a:gd name="T15" fmla="*/ 4900 h 360"/>
                                <a:gd name="T16" fmla="+- 0 7017 7017"/>
                                <a:gd name="T17" fmla="*/ T16 w 1382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2" h="360">
                                  <a:moveTo>
                                    <a:pt x="0" y="360"/>
                                  </a:moveTo>
                                  <a:lnTo>
                                    <a:pt x="1382" y="360"/>
                                  </a:lnTo>
                                  <a:lnTo>
                                    <a:pt x="1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493"/>
                        <wpg:cNvGrpSpPr>
                          <a:grpSpLocks/>
                        </wpg:cNvGrpSpPr>
                        <wpg:grpSpPr bwMode="auto">
                          <a:xfrm>
                            <a:off x="8517" y="4900"/>
                            <a:ext cx="98" cy="360"/>
                            <a:chOff x="8517" y="4900"/>
                            <a:chExt cx="98" cy="360"/>
                          </a:xfrm>
                        </wpg:grpSpPr>
                        <wps:wsp>
                          <wps:cNvPr id="871" name="Freeform 494"/>
                          <wps:cNvSpPr>
                            <a:spLocks/>
                          </wps:cNvSpPr>
                          <wps:spPr bwMode="auto">
                            <a:xfrm>
                              <a:off x="8517" y="4900"/>
                              <a:ext cx="98" cy="360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98"/>
                                <a:gd name="T2" fmla="+- 0 5260 4900"/>
                                <a:gd name="T3" fmla="*/ 5260 h 360"/>
                                <a:gd name="T4" fmla="+- 0 8615 8517"/>
                                <a:gd name="T5" fmla="*/ T4 w 98"/>
                                <a:gd name="T6" fmla="+- 0 5260 4900"/>
                                <a:gd name="T7" fmla="*/ 5260 h 360"/>
                                <a:gd name="T8" fmla="+- 0 8615 8517"/>
                                <a:gd name="T9" fmla="*/ T8 w 98"/>
                                <a:gd name="T10" fmla="+- 0 4900 4900"/>
                                <a:gd name="T11" fmla="*/ 4900 h 360"/>
                                <a:gd name="T12" fmla="+- 0 8517 8517"/>
                                <a:gd name="T13" fmla="*/ T12 w 98"/>
                                <a:gd name="T14" fmla="+- 0 4900 4900"/>
                                <a:gd name="T15" fmla="*/ 4900 h 360"/>
                                <a:gd name="T16" fmla="+- 0 8517 8517"/>
                                <a:gd name="T17" fmla="*/ T16 w 98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491"/>
                        <wpg:cNvGrpSpPr>
                          <a:grpSpLocks/>
                        </wpg:cNvGrpSpPr>
                        <wpg:grpSpPr bwMode="auto">
                          <a:xfrm>
                            <a:off x="9674" y="4900"/>
                            <a:ext cx="98" cy="360"/>
                            <a:chOff x="9674" y="4900"/>
                            <a:chExt cx="98" cy="360"/>
                          </a:xfrm>
                        </wpg:grpSpPr>
                        <wps:wsp>
                          <wps:cNvPr id="873" name="Freeform 492"/>
                          <wps:cNvSpPr>
                            <a:spLocks/>
                          </wps:cNvSpPr>
                          <wps:spPr bwMode="auto">
                            <a:xfrm>
                              <a:off x="9674" y="4900"/>
                              <a:ext cx="98" cy="360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98"/>
                                <a:gd name="T2" fmla="+- 0 5260 4900"/>
                                <a:gd name="T3" fmla="*/ 5260 h 360"/>
                                <a:gd name="T4" fmla="+- 0 9772 9674"/>
                                <a:gd name="T5" fmla="*/ T4 w 98"/>
                                <a:gd name="T6" fmla="+- 0 5260 4900"/>
                                <a:gd name="T7" fmla="*/ 5260 h 360"/>
                                <a:gd name="T8" fmla="+- 0 9772 9674"/>
                                <a:gd name="T9" fmla="*/ T8 w 98"/>
                                <a:gd name="T10" fmla="+- 0 4900 4900"/>
                                <a:gd name="T11" fmla="*/ 4900 h 360"/>
                                <a:gd name="T12" fmla="+- 0 9674 9674"/>
                                <a:gd name="T13" fmla="*/ T12 w 98"/>
                                <a:gd name="T14" fmla="+- 0 4900 4900"/>
                                <a:gd name="T15" fmla="*/ 4900 h 360"/>
                                <a:gd name="T16" fmla="+- 0 9674 9674"/>
                                <a:gd name="T17" fmla="*/ T16 w 98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489"/>
                        <wpg:cNvGrpSpPr>
                          <a:grpSpLocks/>
                        </wpg:cNvGrpSpPr>
                        <wpg:grpSpPr bwMode="auto">
                          <a:xfrm>
                            <a:off x="8615" y="4900"/>
                            <a:ext cx="1059" cy="360"/>
                            <a:chOff x="8615" y="4900"/>
                            <a:chExt cx="1059" cy="360"/>
                          </a:xfrm>
                        </wpg:grpSpPr>
                        <wps:wsp>
                          <wps:cNvPr id="875" name="Freeform 490"/>
                          <wps:cNvSpPr>
                            <a:spLocks/>
                          </wps:cNvSpPr>
                          <wps:spPr bwMode="auto">
                            <a:xfrm>
                              <a:off x="8615" y="4900"/>
                              <a:ext cx="1059" cy="360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1059"/>
                                <a:gd name="T2" fmla="+- 0 5260 4900"/>
                                <a:gd name="T3" fmla="*/ 5260 h 360"/>
                                <a:gd name="T4" fmla="+- 0 9674 8615"/>
                                <a:gd name="T5" fmla="*/ T4 w 1059"/>
                                <a:gd name="T6" fmla="+- 0 5260 4900"/>
                                <a:gd name="T7" fmla="*/ 5260 h 360"/>
                                <a:gd name="T8" fmla="+- 0 9674 8615"/>
                                <a:gd name="T9" fmla="*/ T8 w 1059"/>
                                <a:gd name="T10" fmla="+- 0 4900 4900"/>
                                <a:gd name="T11" fmla="*/ 4900 h 360"/>
                                <a:gd name="T12" fmla="+- 0 8615 8615"/>
                                <a:gd name="T13" fmla="*/ T12 w 1059"/>
                                <a:gd name="T14" fmla="+- 0 4900 4900"/>
                                <a:gd name="T15" fmla="*/ 4900 h 360"/>
                                <a:gd name="T16" fmla="+- 0 8615 8615"/>
                                <a:gd name="T17" fmla="*/ T16 w 1059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" h="360">
                                  <a:moveTo>
                                    <a:pt x="0" y="360"/>
                                  </a:moveTo>
                                  <a:lnTo>
                                    <a:pt x="1059" y="360"/>
                                  </a:lnTo>
                                  <a:lnTo>
                                    <a:pt x="10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487"/>
                        <wpg:cNvGrpSpPr>
                          <a:grpSpLocks/>
                        </wpg:cNvGrpSpPr>
                        <wpg:grpSpPr bwMode="auto">
                          <a:xfrm>
                            <a:off x="9794" y="4900"/>
                            <a:ext cx="96" cy="360"/>
                            <a:chOff x="9794" y="4900"/>
                            <a:chExt cx="96" cy="360"/>
                          </a:xfrm>
                        </wpg:grpSpPr>
                        <wps:wsp>
                          <wps:cNvPr id="877" name="Freeform 488"/>
                          <wps:cNvSpPr>
                            <a:spLocks/>
                          </wps:cNvSpPr>
                          <wps:spPr bwMode="auto">
                            <a:xfrm>
                              <a:off x="9794" y="4900"/>
                              <a:ext cx="96" cy="360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96"/>
                                <a:gd name="T2" fmla="+- 0 5260 4900"/>
                                <a:gd name="T3" fmla="*/ 5260 h 360"/>
                                <a:gd name="T4" fmla="+- 0 9890 9794"/>
                                <a:gd name="T5" fmla="*/ T4 w 96"/>
                                <a:gd name="T6" fmla="+- 0 5260 4900"/>
                                <a:gd name="T7" fmla="*/ 5260 h 360"/>
                                <a:gd name="T8" fmla="+- 0 9890 9794"/>
                                <a:gd name="T9" fmla="*/ T8 w 96"/>
                                <a:gd name="T10" fmla="+- 0 4900 4900"/>
                                <a:gd name="T11" fmla="*/ 4900 h 360"/>
                                <a:gd name="T12" fmla="+- 0 9794 9794"/>
                                <a:gd name="T13" fmla="*/ T12 w 96"/>
                                <a:gd name="T14" fmla="+- 0 4900 4900"/>
                                <a:gd name="T15" fmla="*/ 4900 h 360"/>
                                <a:gd name="T16" fmla="+- 0 9794 9794"/>
                                <a:gd name="T17" fmla="*/ T16 w 96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60">
                                  <a:moveTo>
                                    <a:pt x="0" y="360"/>
                                  </a:moveTo>
                                  <a:lnTo>
                                    <a:pt x="96" y="36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485"/>
                        <wpg:cNvGrpSpPr>
                          <a:grpSpLocks/>
                        </wpg:cNvGrpSpPr>
                        <wpg:grpSpPr bwMode="auto">
                          <a:xfrm>
                            <a:off x="10951" y="4900"/>
                            <a:ext cx="98" cy="360"/>
                            <a:chOff x="10951" y="4900"/>
                            <a:chExt cx="98" cy="360"/>
                          </a:xfrm>
                        </wpg:grpSpPr>
                        <wps:wsp>
                          <wps:cNvPr id="879" name="Freeform 486"/>
                          <wps:cNvSpPr>
                            <a:spLocks/>
                          </wps:cNvSpPr>
                          <wps:spPr bwMode="auto">
                            <a:xfrm>
                              <a:off x="10951" y="4900"/>
                              <a:ext cx="98" cy="360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T0 w 98"/>
                                <a:gd name="T2" fmla="+- 0 5260 4900"/>
                                <a:gd name="T3" fmla="*/ 5260 h 360"/>
                                <a:gd name="T4" fmla="+- 0 11049 10951"/>
                                <a:gd name="T5" fmla="*/ T4 w 98"/>
                                <a:gd name="T6" fmla="+- 0 5260 4900"/>
                                <a:gd name="T7" fmla="*/ 5260 h 360"/>
                                <a:gd name="T8" fmla="+- 0 11049 10951"/>
                                <a:gd name="T9" fmla="*/ T8 w 98"/>
                                <a:gd name="T10" fmla="+- 0 4900 4900"/>
                                <a:gd name="T11" fmla="*/ 4900 h 360"/>
                                <a:gd name="T12" fmla="+- 0 10951 10951"/>
                                <a:gd name="T13" fmla="*/ T12 w 98"/>
                                <a:gd name="T14" fmla="+- 0 4900 4900"/>
                                <a:gd name="T15" fmla="*/ 4900 h 360"/>
                                <a:gd name="T16" fmla="+- 0 10951 10951"/>
                                <a:gd name="T17" fmla="*/ T16 w 98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483"/>
                        <wpg:cNvGrpSpPr>
                          <a:grpSpLocks/>
                        </wpg:cNvGrpSpPr>
                        <wpg:grpSpPr bwMode="auto">
                          <a:xfrm>
                            <a:off x="9890" y="4900"/>
                            <a:ext cx="1061" cy="360"/>
                            <a:chOff x="9890" y="4900"/>
                            <a:chExt cx="1061" cy="360"/>
                          </a:xfrm>
                        </wpg:grpSpPr>
                        <wps:wsp>
                          <wps:cNvPr id="881" name="Freeform 484"/>
                          <wps:cNvSpPr>
                            <a:spLocks/>
                          </wps:cNvSpPr>
                          <wps:spPr bwMode="auto">
                            <a:xfrm>
                              <a:off x="9890" y="4900"/>
                              <a:ext cx="1061" cy="36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061"/>
                                <a:gd name="T2" fmla="+- 0 5260 4900"/>
                                <a:gd name="T3" fmla="*/ 5260 h 360"/>
                                <a:gd name="T4" fmla="+- 0 10951 9890"/>
                                <a:gd name="T5" fmla="*/ T4 w 1061"/>
                                <a:gd name="T6" fmla="+- 0 5260 4900"/>
                                <a:gd name="T7" fmla="*/ 5260 h 360"/>
                                <a:gd name="T8" fmla="+- 0 10951 9890"/>
                                <a:gd name="T9" fmla="*/ T8 w 1061"/>
                                <a:gd name="T10" fmla="+- 0 4900 4900"/>
                                <a:gd name="T11" fmla="*/ 4900 h 360"/>
                                <a:gd name="T12" fmla="+- 0 9890 9890"/>
                                <a:gd name="T13" fmla="*/ T12 w 1061"/>
                                <a:gd name="T14" fmla="+- 0 4900 4900"/>
                                <a:gd name="T15" fmla="*/ 4900 h 360"/>
                                <a:gd name="T16" fmla="+- 0 9890 9890"/>
                                <a:gd name="T17" fmla="*/ T16 w 1061"/>
                                <a:gd name="T18" fmla="+- 0 5260 4900"/>
                                <a:gd name="T19" fmla="*/ 526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360">
                                  <a:moveTo>
                                    <a:pt x="0" y="360"/>
                                  </a:moveTo>
                                  <a:lnTo>
                                    <a:pt x="1061" y="36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481"/>
                        <wpg:cNvGrpSpPr>
                          <a:grpSpLocks/>
                        </wpg:cNvGrpSpPr>
                        <wpg:grpSpPr bwMode="auto">
                          <a:xfrm>
                            <a:off x="3432" y="4890"/>
                            <a:ext cx="7636" cy="2"/>
                            <a:chOff x="3432" y="4890"/>
                            <a:chExt cx="7636" cy="2"/>
                          </a:xfrm>
                        </wpg:grpSpPr>
                        <wps:wsp>
                          <wps:cNvPr id="883" name="Freeform 482"/>
                          <wps:cNvSpPr>
                            <a:spLocks/>
                          </wps:cNvSpPr>
                          <wps:spPr bwMode="auto">
                            <a:xfrm>
                              <a:off x="3432" y="4890"/>
                              <a:ext cx="7636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7636"/>
                                <a:gd name="T2" fmla="+- 0 11068 3432"/>
                                <a:gd name="T3" fmla="*/ T2 w 7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6">
                                  <a:moveTo>
                                    <a:pt x="0" y="0"/>
                                  </a:moveTo>
                                  <a:lnTo>
                                    <a:pt x="763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479"/>
                        <wpg:cNvGrpSpPr>
                          <a:grpSpLocks/>
                        </wpg:cNvGrpSpPr>
                        <wpg:grpSpPr bwMode="auto">
                          <a:xfrm>
                            <a:off x="3432" y="5269"/>
                            <a:ext cx="7636" cy="2"/>
                            <a:chOff x="3432" y="5269"/>
                            <a:chExt cx="7636" cy="2"/>
                          </a:xfrm>
                        </wpg:grpSpPr>
                        <wps:wsp>
                          <wps:cNvPr id="885" name="Freeform 480"/>
                          <wps:cNvSpPr>
                            <a:spLocks/>
                          </wps:cNvSpPr>
                          <wps:spPr bwMode="auto">
                            <a:xfrm>
                              <a:off x="3432" y="5269"/>
                              <a:ext cx="7636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7636"/>
                                <a:gd name="T2" fmla="+- 0 11068 3432"/>
                                <a:gd name="T3" fmla="*/ T2 w 7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6">
                                  <a:moveTo>
                                    <a:pt x="0" y="0"/>
                                  </a:moveTo>
                                  <a:lnTo>
                                    <a:pt x="7636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477"/>
                        <wpg:cNvGrpSpPr>
                          <a:grpSpLocks/>
                        </wpg:cNvGrpSpPr>
                        <wpg:grpSpPr bwMode="auto">
                          <a:xfrm>
                            <a:off x="1604" y="5658"/>
                            <a:ext cx="98" cy="1496"/>
                            <a:chOff x="1604" y="5658"/>
                            <a:chExt cx="98" cy="1496"/>
                          </a:xfrm>
                        </wpg:grpSpPr>
                        <wps:wsp>
                          <wps:cNvPr id="887" name="Freeform 478"/>
                          <wps:cNvSpPr>
                            <a:spLocks/>
                          </wps:cNvSpPr>
                          <wps:spPr bwMode="auto">
                            <a:xfrm>
                              <a:off x="1604" y="5658"/>
                              <a:ext cx="98" cy="1496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98"/>
                                <a:gd name="T2" fmla="+- 0 7154 5658"/>
                                <a:gd name="T3" fmla="*/ 7154 h 1496"/>
                                <a:gd name="T4" fmla="+- 0 1702 1604"/>
                                <a:gd name="T5" fmla="*/ T4 w 98"/>
                                <a:gd name="T6" fmla="+- 0 7154 5658"/>
                                <a:gd name="T7" fmla="*/ 7154 h 1496"/>
                                <a:gd name="T8" fmla="+- 0 1702 1604"/>
                                <a:gd name="T9" fmla="*/ T8 w 98"/>
                                <a:gd name="T10" fmla="+- 0 5658 5658"/>
                                <a:gd name="T11" fmla="*/ 5658 h 1496"/>
                                <a:gd name="T12" fmla="+- 0 1604 1604"/>
                                <a:gd name="T13" fmla="*/ T12 w 98"/>
                                <a:gd name="T14" fmla="+- 0 5658 5658"/>
                                <a:gd name="T15" fmla="*/ 5658 h 1496"/>
                                <a:gd name="T16" fmla="+- 0 1604 1604"/>
                                <a:gd name="T17" fmla="*/ T16 w 98"/>
                                <a:gd name="T18" fmla="+- 0 7154 5658"/>
                                <a:gd name="T19" fmla="*/ 7154 h 1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496">
                                  <a:moveTo>
                                    <a:pt x="0" y="1496"/>
                                  </a:moveTo>
                                  <a:lnTo>
                                    <a:pt x="98" y="1496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6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475"/>
                        <wpg:cNvGrpSpPr>
                          <a:grpSpLocks/>
                        </wpg:cNvGrpSpPr>
                        <wpg:grpSpPr bwMode="auto">
                          <a:xfrm>
                            <a:off x="3334" y="5658"/>
                            <a:ext cx="98" cy="1496"/>
                            <a:chOff x="3334" y="5658"/>
                            <a:chExt cx="98" cy="1496"/>
                          </a:xfrm>
                        </wpg:grpSpPr>
                        <wps:wsp>
                          <wps:cNvPr id="889" name="Freeform 476"/>
                          <wps:cNvSpPr>
                            <a:spLocks/>
                          </wps:cNvSpPr>
                          <wps:spPr bwMode="auto">
                            <a:xfrm>
                              <a:off x="3334" y="5658"/>
                              <a:ext cx="98" cy="1496"/>
                            </a:xfrm>
                            <a:custGeom>
                              <a:avLst/>
                              <a:gdLst>
                                <a:gd name="T0" fmla="+- 0 3334 3334"/>
                                <a:gd name="T1" fmla="*/ T0 w 98"/>
                                <a:gd name="T2" fmla="+- 0 7154 5658"/>
                                <a:gd name="T3" fmla="*/ 7154 h 1496"/>
                                <a:gd name="T4" fmla="+- 0 3432 3334"/>
                                <a:gd name="T5" fmla="*/ T4 w 98"/>
                                <a:gd name="T6" fmla="+- 0 7154 5658"/>
                                <a:gd name="T7" fmla="*/ 7154 h 1496"/>
                                <a:gd name="T8" fmla="+- 0 3432 3334"/>
                                <a:gd name="T9" fmla="*/ T8 w 98"/>
                                <a:gd name="T10" fmla="+- 0 5658 5658"/>
                                <a:gd name="T11" fmla="*/ 5658 h 1496"/>
                                <a:gd name="T12" fmla="+- 0 3334 3334"/>
                                <a:gd name="T13" fmla="*/ T12 w 98"/>
                                <a:gd name="T14" fmla="+- 0 5658 5658"/>
                                <a:gd name="T15" fmla="*/ 5658 h 1496"/>
                                <a:gd name="T16" fmla="+- 0 3334 3334"/>
                                <a:gd name="T17" fmla="*/ T16 w 98"/>
                                <a:gd name="T18" fmla="+- 0 7154 5658"/>
                                <a:gd name="T19" fmla="*/ 7154 h 1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496">
                                  <a:moveTo>
                                    <a:pt x="0" y="1496"/>
                                  </a:moveTo>
                                  <a:lnTo>
                                    <a:pt x="98" y="1496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6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473"/>
                        <wpg:cNvGrpSpPr>
                          <a:grpSpLocks/>
                        </wpg:cNvGrpSpPr>
                        <wpg:grpSpPr bwMode="auto">
                          <a:xfrm>
                            <a:off x="1702" y="5658"/>
                            <a:ext cx="1632" cy="418"/>
                            <a:chOff x="1702" y="5658"/>
                            <a:chExt cx="1632" cy="418"/>
                          </a:xfrm>
                        </wpg:grpSpPr>
                        <wps:wsp>
                          <wps:cNvPr id="891" name="Freeform 474"/>
                          <wps:cNvSpPr>
                            <a:spLocks/>
                          </wps:cNvSpPr>
                          <wps:spPr bwMode="auto">
                            <a:xfrm>
                              <a:off x="1702" y="5658"/>
                              <a:ext cx="1632" cy="418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1632"/>
                                <a:gd name="T2" fmla="+- 0 6076 5658"/>
                                <a:gd name="T3" fmla="*/ 6076 h 418"/>
                                <a:gd name="T4" fmla="+- 0 3334 1702"/>
                                <a:gd name="T5" fmla="*/ T4 w 1632"/>
                                <a:gd name="T6" fmla="+- 0 6076 5658"/>
                                <a:gd name="T7" fmla="*/ 6076 h 418"/>
                                <a:gd name="T8" fmla="+- 0 3334 1702"/>
                                <a:gd name="T9" fmla="*/ T8 w 1632"/>
                                <a:gd name="T10" fmla="+- 0 5658 5658"/>
                                <a:gd name="T11" fmla="*/ 5658 h 418"/>
                                <a:gd name="T12" fmla="+- 0 1702 1702"/>
                                <a:gd name="T13" fmla="*/ T12 w 1632"/>
                                <a:gd name="T14" fmla="+- 0 5658 5658"/>
                                <a:gd name="T15" fmla="*/ 5658 h 418"/>
                                <a:gd name="T16" fmla="+- 0 1702 1702"/>
                                <a:gd name="T17" fmla="*/ T16 w 1632"/>
                                <a:gd name="T18" fmla="+- 0 6076 5658"/>
                                <a:gd name="T19" fmla="*/ 6076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2" h="418">
                                  <a:moveTo>
                                    <a:pt x="0" y="418"/>
                                  </a:moveTo>
                                  <a:lnTo>
                                    <a:pt x="1632" y="418"/>
                                  </a:lnTo>
                                  <a:lnTo>
                                    <a:pt x="16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471"/>
                        <wpg:cNvGrpSpPr>
                          <a:grpSpLocks/>
                        </wpg:cNvGrpSpPr>
                        <wpg:grpSpPr bwMode="auto">
                          <a:xfrm>
                            <a:off x="1702" y="6076"/>
                            <a:ext cx="1632" cy="360"/>
                            <a:chOff x="1702" y="6076"/>
                            <a:chExt cx="1632" cy="360"/>
                          </a:xfrm>
                        </wpg:grpSpPr>
                        <wps:wsp>
                          <wps:cNvPr id="893" name="Freeform 472"/>
                          <wps:cNvSpPr>
                            <a:spLocks/>
                          </wps:cNvSpPr>
                          <wps:spPr bwMode="auto">
                            <a:xfrm>
                              <a:off x="1702" y="6076"/>
                              <a:ext cx="1632" cy="360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1632"/>
                                <a:gd name="T2" fmla="+- 0 6436 6076"/>
                                <a:gd name="T3" fmla="*/ 6436 h 360"/>
                                <a:gd name="T4" fmla="+- 0 3334 1702"/>
                                <a:gd name="T5" fmla="*/ T4 w 1632"/>
                                <a:gd name="T6" fmla="+- 0 6436 6076"/>
                                <a:gd name="T7" fmla="*/ 6436 h 360"/>
                                <a:gd name="T8" fmla="+- 0 3334 1702"/>
                                <a:gd name="T9" fmla="*/ T8 w 1632"/>
                                <a:gd name="T10" fmla="+- 0 6076 6076"/>
                                <a:gd name="T11" fmla="*/ 6076 h 360"/>
                                <a:gd name="T12" fmla="+- 0 1702 1702"/>
                                <a:gd name="T13" fmla="*/ T12 w 1632"/>
                                <a:gd name="T14" fmla="+- 0 6076 6076"/>
                                <a:gd name="T15" fmla="*/ 6076 h 360"/>
                                <a:gd name="T16" fmla="+- 0 1702 1702"/>
                                <a:gd name="T17" fmla="*/ T16 w 1632"/>
                                <a:gd name="T18" fmla="+- 0 6436 6076"/>
                                <a:gd name="T19" fmla="*/ 643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2" h="360">
                                  <a:moveTo>
                                    <a:pt x="0" y="360"/>
                                  </a:moveTo>
                                  <a:lnTo>
                                    <a:pt x="1632" y="360"/>
                                  </a:lnTo>
                                  <a:lnTo>
                                    <a:pt x="16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469"/>
                        <wpg:cNvGrpSpPr>
                          <a:grpSpLocks/>
                        </wpg:cNvGrpSpPr>
                        <wpg:grpSpPr bwMode="auto">
                          <a:xfrm>
                            <a:off x="1702" y="6436"/>
                            <a:ext cx="1632" cy="358"/>
                            <a:chOff x="1702" y="6436"/>
                            <a:chExt cx="1632" cy="358"/>
                          </a:xfrm>
                        </wpg:grpSpPr>
                        <wps:wsp>
                          <wps:cNvPr id="895" name="Freeform 470"/>
                          <wps:cNvSpPr>
                            <a:spLocks/>
                          </wps:cNvSpPr>
                          <wps:spPr bwMode="auto">
                            <a:xfrm>
                              <a:off x="1702" y="6436"/>
                              <a:ext cx="1632" cy="358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1632"/>
                                <a:gd name="T2" fmla="+- 0 6793 6436"/>
                                <a:gd name="T3" fmla="*/ 6793 h 358"/>
                                <a:gd name="T4" fmla="+- 0 3334 1702"/>
                                <a:gd name="T5" fmla="*/ T4 w 1632"/>
                                <a:gd name="T6" fmla="+- 0 6793 6436"/>
                                <a:gd name="T7" fmla="*/ 6793 h 358"/>
                                <a:gd name="T8" fmla="+- 0 3334 1702"/>
                                <a:gd name="T9" fmla="*/ T8 w 1632"/>
                                <a:gd name="T10" fmla="+- 0 6436 6436"/>
                                <a:gd name="T11" fmla="*/ 6436 h 358"/>
                                <a:gd name="T12" fmla="+- 0 1702 1702"/>
                                <a:gd name="T13" fmla="*/ T12 w 1632"/>
                                <a:gd name="T14" fmla="+- 0 6436 6436"/>
                                <a:gd name="T15" fmla="*/ 6436 h 358"/>
                                <a:gd name="T16" fmla="+- 0 1702 1702"/>
                                <a:gd name="T17" fmla="*/ T16 w 1632"/>
                                <a:gd name="T18" fmla="+- 0 6793 6436"/>
                                <a:gd name="T19" fmla="*/ 679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2" h="358">
                                  <a:moveTo>
                                    <a:pt x="0" y="357"/>
                                  </a:moveTo>
                                  <a:lnTo>
                                    <a:pt x="1632" y="357"/>
                                  </a:lnTo>
                                  <a:lnTo>
                                    <a:pt x="16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467"/>
                        <wpg:cNvGrpSpPr>
                          <a:grpSpLocks/>
                        </wpg:cNvGrpSpPr>
                        <wpg:grpSpPr bwMode="auto">
                          <a:xfrm>
                            <a:off x="1702" y="6793"/>
                            <a:ext cx="1632" cy="360"/>
                            <a:chOff x="1702" y="6793"/>
                            <a:chExt cx="1632" cy="360"/>
                          </a:xfrm>
                        </wpg:grpSpPr>
                        <wps:wsp>
                          <wps:cNvPr id="897" name="Freeform 468"/>
                          <wps:cNvSpPr>
                            <a:spLocks/>
                          </wps:cNvSpPr>
                          <wps:spPr bwMode="auto">
                            <a:xfrm>
                              <a:off x="1702" y="6793"/>
                              <a:ext cx="1632" cy="360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1632"/>
                                <a:gd name="T2" fmla="+- 0 7154 6793"/>
                                <a:gd name="T3" fmla="*/ 7154 h 360"/>
                                <a:gd name="T4" fmla="+- 0 3334 1702"/>
                                <a:gd name="T5" fmla="*/ T4 w 1632"/>
                                <a:gd name="T6" fmla="+- 0 7154 6793"/>
                                <a:gd name="T7" fmla="*/ 7154 h 360"/>
                                <a:gd name="T8" fmla="+- 0 3334 1702"/>
                                <a:gd name="T9" fmla="*/ T8 w 1632"/>
                                <a:gd name="T10" fmla="+- 0 6793 6793"/>
                                <a:gd name="T11" fmla="*/ 6793 h 360"/>
                                <a:gd name="T12" fmla="+- 0 1702 1702"/>
                                <a:gd name="T13" fmla="*/ T12 w 1632"/>
                                <a:gd name="T14" fmla="+- 0 6793 6793"/>
                                <a:gd name="T15" fmla="*/ 6793 h 360"/>
                                <a:gd name="T16" fmla="+- 0 1702 1702"/>
                                <a:gd name="T17" fmla="*/ T16 w 1632"/>
                                <a:gd name="T18" fmla="+- 0 7154 6793"/>
                                <a:gd name="T19" fmla="*/ 715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2" h="360">
                                  <a:moveTo>
                                    <a:pt x="0" y="361"/>
                                  </a:moveTo>
                                  <a:lnTo>
                                    <a:pt x="1632" y="361"/>
                                  </a:lnTo>
                                  <a:lnTo>
                                    <a:pt x="16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465"/>
                        <wpg:cNvGrpSpPr>
                          <a:grpSpLocks/>
                        </wpg:cNvGrpSpPr>
                        <wpg:grpSpPr bwMode="auto">
                          <a:xfrm>
                            <a:off x="3452" y="5658"/>
                            <a:ext cx="98" cy="358"/>
                            <a:chOff x="3452" y="5658"/>
                            <a:chExt cx="98" cy="358"/>
                          </a:xfrm>
                        </wpg:grpSpPr>
                        <wps:wsp>
                          <wps:cNvPr id="899" name="Freeform 466"/>
                          <wps:cNvSpPr>
                            <a:spLocks/>
                          </wps:cNvSpPr>
                          <wps:spPr bwMode="auto">
                            <a:xfrm>
                              <a:off x="3452" y="5658"/>
                              <a:ext cx="98" cy="358"/>
                            </a:xfrm>
                            <a:custGeom>
                              <a:avLst/>
                              <a:gdLst>
                                <a:gd name="T0" fmla="+- 0 3452 3452"/>
                                <a:gd name="T1" fmla="*/ T0 w 98"/>
                                <a:gd name="T2" fmla="+- 0 6016 5658"/>
                                <a:gd name="T3" fmla="*/ 6016 h 358"/>
                                <a:gd name="T4" fmla="+- 0 3550 3452"/>
                                <a:gd name="T5" fmla="*/ T4 w 98"/>
                                <a:gd name="T6" fmla="+- 0 6016 5658"/>
                                <a:gd name="T7" fmla="*/ 6016 h 358"/>
                                <a:gd name="T8" fmla="+- 0 3550 3452"/>
                                <a:gd name="T9" fmla="*/ T8 w 98"/>
                                <a:gd name="T10" fmla="+- 0 5658 5658"/>
                                <a:gd name="T11" fmla="*/ 5658 h 358"/>
                                <a:gd name="T12" fmla="+- 0 3452 3452"/>
                                <a:gd name="T13" fmla="*/ T12 w 98"/>
                                <a:gd name="T14" fmla="+- 0 5658 5658"/>
                                <a:gd name="T15" fmla="*/ 5658 h 358"/>
                                <a:gd name="T16" fmla="+- 0 3452 3452"/>
                                <a:gd name="T17" fmla="*/ T16 w 98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463"/>
                        <wpg:cNvGrpSpPr>
                          <a:grpSpLocks/>
                        </wpg:cNvGrpSpPr>
                        <wpg:grpSpPr bwMode="auto">
                          <a:xfrm>
                            <a:off x="4429" y="5658"/>
                            <a:ext cx="98" cy="358"/>
                            <a:chOff x="4429" y="5658"/>
                            <a:chExt cx="98" cy="358"/>
                          </a:xfrm>
                        </wpg:grpSpPr>
                        <wps:wsp>
                          <wps:cNvPr id="901" name="Freeform 464"/>
                          <wps:cNvSpPr>
                            <a:spLocks/>
                          </wps:cNvSpPr>
                          <wps:spPr bwMode="auto">
                            <a:xfrm>
                              <a:off x="4429" y="5658"/>
                              <a:ext cx="98" cy="358"/>
                            </a:xfrm>
                            <a:custGeom>
                              <a:avLst/>
                              <a:gdLst>
                                <a:gd name="T0" fmla="+- 0 4429 4429"/>
                                <a:gd name="T1" fmla="*/ T0 w 98"/>
                                <a:gd name="T2" fmla="+- 0 6016 5658"/>
                                <a:gd name="T3" fmla="*/ 6016 h 358"/>
                                <a:gd name="T4" fmla="+- 0 4527 4429"/>
                                <a:gd name="T5" fmla="*/ T4 w 98"/>
                                <a:gd name="T6" fmla="+- 0 6016 5658"/>
                                <a:gd name="T7" fmla="*/ 6016 h 358"/>
                                <a:gd name="T8" fmla="+- 0 4527 4429"/>
                                <a:gd name="T9" fmla="*/ T8 w 98"/>
                                <a:gd name="T10" fmla="+- 0 5658 5658"/>
                                <a:gd name="T11" fmla="*/ 5658 h 358"/>
                                <a:gd name="T12" fmla="+- 0 4429 4429"/>
                                <a:gd name="T13" fmla="*/ T12 w 98"/>
                                <a:gd name="T14" fmla="+- 0 5658 5658"/>
                                <a:gd name="T15" fmla="*/ 5658 h 358"/>
                                <a:gd name="T16" fmla="+- 0 4429 4429"/>
                                <a:gd name="T17" fmla="*/ T16 w 98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461"/>
                        <wpg:cNvGrpSpPr>
                          <a:grpSpLocks/>
                        </wpg:cNvGrpSpPr>
                        <wpg:grpSpPr bwMode="auto">
                          <a:xfrm>
                            <a:off x="3550" y="5658"/>
                            <a:ext cx="879" cy="358"/>
                            <a:chOff x="3550" y="5658"/>
                            <a:chExt cx="879" cy="358"/>
                          </a:xfrm>
                        </wpg:grpSpPr>
                        <wps:wsp>
                          <wps:cNvPr id="903" name="Freeform 462"/>
                          <wps:cNvSpPr>
                            <a:spLocks/>
                          </wps:cNvSpPr>
                          <wps:spPr bwMode="auto">
                            <a:xfrm>
                              <a:off x="3550" y="5658"/>
                              <a:ext cx="879" cy="358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879"/>
                                <a:gd name="T2" fmla="+- 0 6016 5658"/>
                                <a:gd name="T3" fmla="*/ 6016 h 358"/>
                                <a:gd name="T4" fmla="+- 0 4429 3550"/>
                                <a:gd name="T5" fmla="*/ T4 w 879"/>
                                <a:gd name="T6" fmla="+- 0 6016 5658"/>
                                <a:gd name="T7" fmla="*/ 6016 h 358"/>
                                <a:gd name="T8" fmla="+- 0 4429 3550"/>
                                <a:gd name="T9" fmla="*/ T8 w 879"/>
                                <a:gd name="T10" fmla="+- 0 5658 5658"/>
                                <a:gd name="T11" fmla="*/ 5658 h 358"/>
                                <a:gd name="T12" fmla="+- 0 3550 3550"/>
                                <a:gd name="T13" fmla="*/ T12 w 879"/>
                                <a:gd name="T14" fmla="+- 0 5658 5658"/>
                                <a:gd name="T15" fmla="*/ 5658 h 358"/>
                                <a:gd name="T16" fmla="+- 0 3550 3550"/>
                                <a:gd name="T17" fmla="*/ T16 w 879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" h="358">
                                  <a:moveTo>
                                    <a:pt x="0" y="358"/>
                                  </a:moveTo>
                                  <a:lnTo>
                                    <a:pt x="879" y="358"/>
                                  </a:lnTo>
                                  <a:lnTo>
                                    <a:pt x="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459"/>
                        <wpg:cNvGrpSpPr>
                          <a:grpSpLocks/>
                        </wpg:cNvGrpSpPr>
                        <wpg:grpSpPr bwMode="auto">
                          <a:xfrm>
                            <a:off x="4547" y="5658"/>
                            <a:ext cx="98" cy="358"/>
                            <a:chOff x="4547" y="5658"/>
                            <a:chExt cx="98" cy="358"/>
                          </a:xfrm>
                        </wpg:grpSpPr>
                        <wps:wsp>
                          <wps:cNvPr id="905" name="Freeform 460"/>
                          <wps:cNvSpPr>
                            <a:spLocks/>
                          </wps:cNvSpPr>
                          <wps:spPr bwMode="auto">
                            <a:xfrm>
                              <a:off x="4547" y="5658"/>
                              <a:ext cx="98" cy="358"/>
                            </a:xfrm>
                            <a:custGeom>
                              <a:avLst/>
                              <a:gdLst>
                                <a:gd name="T0" fmla="+- 0 4547 4547"/>
                                <a:gd name="T1" fmla="*/ T0 w 98"/>
                                <a:gd name="T2" fmla="+- 0 6016 5658"/>
                                <a:gd name="T3" fmla="*/ 6016 h 358"/>
                                <a:gd name="T4" fmla="+- 0 4645 4547"/>
                                <a:gd name="T5" fmla="*/ T4 w 98"/>
                                <a:gd name="T6" fmla="+- 0 6016 5658"/>
                                <a:gd name="T7" fmla="*/ 6016 h 358"/>
                                <a:gd name="T8" fmla="+- 0 4645 4547"/>
                                <a:gd name="T9" fmla="*/ T8 w 98"/>
                                <a:gd name="T10" fmla="+- 0 5658 5658"/>
                                <a:gd name="T11" fmla="*/ 5658 h 358"/>
                                <a:gd name="T12" fmla="+- 0 4547 4547"/>
                                <a:gd name="T13" fmla="*/ T12 w 98"/>
                                <a:gd name="T14" fmla="+- 0 5658 5658"/>
                                <a:gd name="T15" fmla="*/ 5658 h 358"/>
                                <a:gd name="T16" fmla="+- 0 4547 4547"/>
                                <a:gd name="T17" fmla="*/ T16 w 98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457"/>
                        <wpg:cNvGrpSpPr>
                          <a:grpSpLocks/>
                        </wpg:cNvGrpSpPr>
                        <wpg:grpSpPr bwMode="auto">
                          <a:xfrm>
                            <a:off x="5562" y="5658"/>
                            <a:ext cx="98" cy="358"/>
                            <a:chOff x="5562" y="5658"/>
                            <a:chExt cx="98" cy="358"/>
                          </a:xfrm>
                        </wpg:grpSpPr>
                        <wps:wsp>
                          <wps:cNvPr id="907" name="Freeform 458"/>
                          <wps:cNvSpPr>
                            <a:spLocks/>
                          </wps:cNvSpPr>
                          <wps:spPr bwMode="auto">
                            <a:xfrm>
                              <a:off x="5562" y="5658"/>
                              <a:ext cx="98" cy="358"/>
                            </a:xfrm>
                            <a:custGeom>
                              <a:avLst/>
                              <a:gdLst>
                                <a:gd name="T0" fmla="+- 0 5562 5562"/>
                                <a:gd name="T1" fmla="*/ T0 w 98"/>
                                <a:gd name="T2" fmla="+- 0 6016 5658"/>
                                <a:gd name="T3" fmla="*/ 6016 h 358"/>
                                <a:gd name="T4" fmla="+- 0 5660 5562"/>
                                <a:gd name="T5" fmla="*/ T4 w 98"/>
                                <a:gd name="T6" fmla="+- 0 6016 5658"/>
                                <a:gd name="T7" fmla="*/ 6016 h 358"/>
                                <a:gd name="T8" fmla="+- 0 5660 5562"/>
                                <a:gd name="T9" fmla="*/ T8 w 98"/>
                                <a:gd name="T10" fmla="+- 0 5658 5658"/>
                                <a:gd name="T11" fmla="*/ 5658 h 358"/>
                                <a:gd name="T12" fmla="+- 0 5562 5562"/>
                                <a:gd name="T13" fmla="*/ T12 w 98"/>
                                <a:gd name="T14" fmla="+- 0 5658 5658"/>
                                <a:gd name="T15" fmla="*/ 5658 h 358"/>
                                <a:gd name="T16" fmla="+- 0 5562 5562"/>
                                <a:gd name="T17" fmla="*/ T16 w 98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455"/>
                        <wpg:cNvGrpSpPr>
                          <a:grpSpLocks/>
                        </wpg:cNvGrpSpPr>
                        <wpg:grpSpPr bwMode="auto">
                          <a:xfrm>
                            <a:off x="4645" y="5658"/>
                            <a:ext cx="917" cy="358"/>
                            <a:chOff x="4645" y="5658"/>
                            <a:chExt cx="917" cy="358"/>
                          </a:xfrm>
                        </wpg:grpSpPr>
                        <wps:wsp>
                          <wps:cNvPr id="909" name="Freeform 456"/>
                          <wps:cNvSpPr>
                            <a:spLocks/>
                          </wps:cNvSpPr>
                          <wps:spPr bwMode="auto">
                            <a:xfrm>
                              <a:off x="4645" y="5658"/>
                              <a:ext cx="917" cy="358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T0 w 917"/>
                                <a:gd name="T2" fmla="+- 0 6016 5658"/>
                                <a:gd name="T3" fmla="*/ 6016 h 358"/>
                                <a:gd name="T4" fmla="+- 0 5562 4645"/>
                                <a:gd name="T5" fmla="*/ T4 w 917"/>
                                <a:gd name="T6" fmla="+- 0 6016 5658"/>
                                <a:gd name="T7" fmla="*/ 6016 h 358"/>
                                <a:gd name="T8" fmla="+- 0 5562 4645"/>
                                <a:gd name="T9" fmla="*/ T8 w 917"/>
                                <a:gd name="T10" fmla="+- 0 5658 5658"/>
                                <a:gd name="T11" fmla="*/ 5658 h 358"/>
                                <a:gd name="T12" fmla="+- 0 4645 4645"/>
                                <a:gd name="T13" fmla="*/ T12 w 917"/>
                                <a:gd name="T14" fmla="+- 0 5658 5658"/>
                                <a:gd name="T15" fmla="*/ 5658 h 358"/>
                                <a:gd name="T16" fmla="+- 0 4645 4645"/>
                                <a:gd name="T17" fmla="*/ T16 w 917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58">
                                  <a:moveTo>
                                    <a:pt x="0" y="358"/>
                                  </a:moveTo>
                                  <a:lnTo>
                                    <a:pt x="917" y="358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453"/>
                        <wpg:cNvGrpSpPr>
                          <a:grpSpLocks/>
                        </wpg:cNvGrpSpPr>
                        <wpg:grpSpPr bwMode="auto">
                          <a:xfrm>
                            <a:off x="5682" y="5658"/>
                            <a:ext cx="96" cy="358"/>
                            <a:chOff x="5682" y="5658"/>
                            <a:chExt cx="96" cy="358"/>
                          </a:xfrm>
                        </wpg:grpSpPr>
                        <wps:wsp>
                          <wps:cNvPr id="911" name="Freeform 454"/>
                          <wps:cNvSpPr>
                            <a:spLocks/>
                          </wps:cNvSpPr>
                          <wps:spPr bwMode="auto">
                            <a:xfrm>
                              <a:off x="5682" y="5658"/>
                              <a:ext cx="96" cy="358"/>
                            </a:xfrm>
                            <a:custGeom>
                              <a:avLst/>
                              <a:gdLst>
                                <a:gd name="T0" fmla="+- 0 5682 5682"/>
                                <a:gd name="T1" fmla="*/ T0 w 96"/>
                                <a:gd name="T2" fmla="+- 0 6016 5658"/>
                                <a:gd name="T3" fmla="*/ 6016 h 358"/>
                                <a:gd name="T4" fmla="+- 0 5778 5682"/>
                                <a:gd name="T5" fmla="*/ T4 w 96"/>
                                <a:gd name="T6" fmla="+- 0 6016 5658"/>
                                <a:gd name="T7" fmla="*/ 6016 h 358"/>
                                <a:gd name="T8" fmla="+- 0 5778 5682"/>
                                <a:gd name="T9" fmla="*/ T8 w 96"/>
                                <a:gd name="T10" fmla="+- 0 5658 5658"/>
                                <a:gd name="T11" fmla="*/ 5658 h 358"/>
                                <a:gd name="T12" fmla="+- 0 5682 5682"/>
                                <a:gd name="T13" fmla="*/ T12 w 96"/>
                                <a:gd name="T14" fmla="+- 0 5658 5658"/>
                                <a:gd name="T15" fmla="*/ 5658 h 358"/>
                                <a:gd name="T16" fmla="+- 0 5682 5682"/>
                                <a:gd name="T17" fmla="*/ T16 w 96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58">
                                  <a:moveTo>
                                    <a:pt x="0" y="358"/>
                                  </a:moveTo>
                                  <a:lnTo>
                                    <a:pt x="96" y="35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451"/>
                        <wpg:cNvGrpSpPr>
                          <a:grpSpLocks/>
                        </wpg:cNvGrpSpPr>
                        <wpg:grpSpPr bwMode="auto">
                          <a:xfrm>
                            <a:off x="6801" y="5658"/>
                            <a:ext cx="98" cy="358"/>
                            <a:chOff x="6801" y="5658"/>
                            <a:chExt cx="98" cy="358"/>
                          </a:xfrm>
                        </wpg:grpSpPr>
                        <wps:wsp>
                          <wps:cNvPr id="913" name="Freeform 452"/>
                          <wps:cNvSpPr>
                            <a:spLocks/>
                          </wps:cNvSpPr>
                          <wps:spPr bwMode="auto">
                            <a:xfrm>
                              <a:off x="6801" y="5658"/>
                              <a:ext cx="98" cy="358"/>
                            </a:xfrm>
                            <a:custGeom>
                              <a:avLst/>
                              <a:gdLst>
                                <a:gd name="T0" fmla="+- 0 6801 6801"/>
                                <a:gd name="T1" fmla="*/ T0 w 98"/>
                                <a:gd name="T2" fmla="+- 0 6016 5658"/>
                                <a:gd name="T3" fmla="*/ 6016 h 358"/>
                                <a:gd name="T4" fmla="+- 0 6899 6801"/>
                                <a:gd name="T5" fmla="*/ T4 w 98"/>
                                <a:gd name="T6" fmla="+- 0 6016 5658"/>
                                <a:gd name="T7" fmla="*/ 6016 h 358"/>
                                <a:gd name="T8" fmla="+- 0 6899 6801"/>
                                <a:gd name="T9" fmla="*/ T8 w 98"/>
                                <a:gd name="T10" fmla="+- 0 5658 5658"/>
                                <a:gd name="T11" fmla="*/ 5658 h 358"/>
                                <a:gd name="T12" fmla="+- 0 6801 6801"/>
                                <a:gd name="T13" fmla="*/ T12 w 98"/>
                                <a:gd name="T14" fmla="+- 0 5658 5658"/>
                                <a:gd name="T15" fmla="*/ 5658 h 358"/>
                                <a:gd name="T16" fmla="+- 0 6801 6801"/>
                                <a:gd name="T17" fmla="*/ T16 w 98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449"/>
                        <wpg:cNvGrpSpPr>
                          <a:grpSpLocks/>
                        </wpg:cNvGrpSpPr>
                        <wpg:grpSpPr bwMode="auto">
                          <a:xfrm>
                            <a:off x="5778" y="5658"/>
                            <a:ext cx="1023" cy="358"/>
                            <a:chOff x="5778" y="5658"/>
                            <a:chExt cx="1023" cy="358"/>
                          </a:xfrm>
                        </wpg:grpSpPr>
                        <wps:wsp>
                          <wps:cNvPr id="915" name="Freeform 450"/>
                          <wps:cNvSpPr>
                            <a:spLocks/>
                          </wps:cNvSpPr>
                          <wps:spPr bwMode="auto">
                            <a:xfrm>
                              <a:off x="5778" y="5658"/>
                              <a:ext cx="1023" cy="358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1023"/>
                                <a:gd name="T2" fmla="+- 0 6016 5658"/>
                                <a:gd name="T3" fmla="*/ 6016 h 358"/>
                                <a:gd name="T4" fmla="+- 0 6801 5778"/>
                                <a:gd name="T5" fmla="*/ T4 w 1023"/>
                                <a:gd name="T6" fmla="+- 0 6016 5658"/>
                                <a:gd name="T7" fmla="*/ 6016 h 358"/>
                                <a:gd name="T8" fmla="+- 0 6801 5778"/>
                                <a:gd name="T9" fmla="*/ T8 w 1023"/>
                                <a:gd name="T10" fmla="+- 0 5658 5658"/>
                                <a:gd name="T11" fmla="*/ 5658 h 358"/>
                                <a:gd name="T12" fmla="+- 0 5778 5778"/>
                                <a:gd name="T13" fmla="*/ T12 w 1023"/>
                                <a:gd name="T14" fmla="+- 0 5658 5658"/>
                                <a:gd name="T15" fmla="*/ 5658 h 358"/>
                                <a:gd name="T16" fmla="+- 0 5778 5778"/>
                                <a:gd name="T17" fmla="*/ T16 w 1023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3" h="358">
                                  <a:moveTo>
                                    <a:pt x="0" y="358"/>
                                  </a:moveTo>
                                  <a:lnTo>
                                    <a:pt x="1023" y="358"/>
                                  </a:lnTo>
                                  <a:lnTo>
                                    <a:pt x="10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447"/>
                        <wpg:cNvGrpSpPr>
                          <a:grpSpLocks/>
                        </wpg:cNvGrpSpPr>
                        <wpg:grpSpPr bwMode="auto">
                          <a:xfrm>
                            <a:off x="6918" y="5658"/>
                            <a:ext cx="98" cy="358"/>
                            <a:chOff x="6918" y="5658"/>
                            <a:chExt cx="98" cy="358"/>
                          </a:xfrm>
                        </wpg:grpSpPr>
                        <wps:wsp>
                          <wps:cNvPr id="917" name="Freeform 448"/>
                          <wps:cNvSpPr>
                            <a:spLocks/>
                          </wps:cNvSpPr>
                          <wps:spPr bwMode="auto">
                            <a:xfrm>
                              <a:off x="6918" y="5658"/>
                              <a:ext cx="98" cy="358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98"/>
                                <a:gd name="T2" fmla="+- 0 6016 5658"/>
                                <a:gd name="T3" fmla="*/ 6016 h 358"/>
                                <a:gd name="T4" fmla="+- 0 7017 6918"/>
                                <a:gd name="T5" fmla="*/ T4 w 98"/>
                                <a:gd name="T6" fmla="+- 0 6016 5658"/>
                                <a:gd name="T7" fmla="*/ 6016 h 358"/>
                                <a:gd name="T8" fmla="+- 0 7017 6918"/>
                                <a:gd name="T9" fmla="*/ T8 w 98"/>
                                <a:gd name="T10" fmla="+- 0 5658 5658"/>
                                <a:gd name="T11" fmla="*/ 5658 h 358"/>
                                <a:gd name="T12" fmla="+- 0 6918 6918"/>
                                <a:gd name="T13" fmla="*/ T12 w 98"/>
                                <a:gd name="T14" fmla="+- 0 5658 5658"/>
                                <a:gd name="T15" fmla="*/ 5658 h 358"/>
                                <a:gd name="T16" fmla="+- 0 6918 6918"/>
                                <a:gd name="T17" fmla="*/ T16 w 98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9" y="358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445"/>
                        <wpg:cNvGrpSpPr>
                          <a:grpSpLocks/>
                        </wpg:cNvGrpSpPr>
                        <wpg:grpSpPr bwMode="auto">
                          <a:xfrm>
                            <a:off x="8399" y="5658"/>
                            <a:ext cx="98" cy="358"/>
                            <a:chOff x="8399" y="5658"/>
                            <a:chExt cx="98" cy="358"/>
                          </a:xfrm>
                        </wpg:grpSpPr>
                        <wps:wsp>
                          <wps:cNvPr id="919" name="Freeform 446"/>
                          <wps:cNvSpPr>
                            <a:spLocks/>
                          </wps:cNvSpPr>
                          <wps:spPr bwMode="auto">
                            <a:xfrm>
                              <a:off x="8399" y="5658"/>
                              <a:ext cx="98" cy="358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T0 w 98"/>
                                <a:gd name="T2" fmla="+- 0 6016 5658"/>
                                <a:gd name="T3" fmla="*/ 6016 h 358"/>
                                <a:gd name="T4" fmla="+- 0 8497 8399"/>
                                <a:gd name="T5" fmla="*/ T4 w 98"/>
                                <a:gd name="T6" fmla="+- 0 6016 5658"/>
                                <a:gd name="T7" fmla="*/ 6016 h 358"/>
                                <a:gd name="T8" fmla="+- 0 8497 8399"/>
                                <a:gd name="T9" fmla="*/ T8 w 98"/>
                                <a:gd name="T10" fmla="+- 0 5658 5658"/>
                                <a:gd name="T11" fmla="*/ 5658 h 358"/>
                                <a:gd name="T12" fmla="+- 0 8399 8399"/>
                                <a:gd name="T13" fmla="*/ T12 w 98"/>
                                <a:gd name="T14" fmla="+- 0 5658 5658"/>
                                <a:gd name="T15" fmla="*/ 5658 h 358"/>
                                <a:gd name="T16" fmla="+- 0 8399 8399"/>
                                <a:gd name="T17" fmla="*/ T16 w 98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443"/>
                        <wpg:cNvGrpSpPr>
                          <a:grpSpLocks/>
                        </wpg:cNvGrpSpPr>
                        <wpg:grpSpPr bwMode="auto">
                          <a:xfrm>
                            <a:off x="7017" y="5658"/>
                            <a:ext cx="1382" cy="358"/>
                            <a:chOff x="7017" y="5658"/>
                            <a:chExt cx="1382" cy="358"/>
                          </a:xfrm>
                        </wpg:grpSpPr>
                        <wps:wsp>
                          <wps:cNvPr id="921" name="Freeform 444"/>
                          <wps:cNvSpPr>
                            <a:spLocks/>
                          </wps:cNvSpPr>
                          <wps:spPr bwMode="auto">
                            <a:xfrm>
                              <a:off x="7017" y="5658"/>
                              <a:ext cx="1382" cy="358"/>
                            </a:xfrm>
                            <a:custGeom>
                              <a:avLst/>
                              <a:gdLst>
                                <a:gd name="T0" fmla="+- 0 7017 7017"/>
                                <a:gd name="T1" fmla="*/ T0 w 1382"/>
                                <a:gd name="T2" fmla="+- 0 6016 5658"/>
                                <a:gd name="T3" fmla="*/ 6016 h 358"/>
                                <a:gd name="T4" fmla="+- 0 8399 7017"/>
                                <a:gd name="T5" fmla="*/ T4 w 1382"/>
                                <a:gd name="T6" fmla="+- 0 6016 5658"/>
                                <a:gd name="T7" fmla="*/ 6016 h 358"/>
                                <a:gd name="T8" fmla="+- 0 8399 7017"/>
                                <a:gd name="T9" fmla="*/ T8 w 1382"/>
                                <a:gd name="T10" fmla="+- 0 5658 5658"/>
                                <a:gd name="T11" fmla="*/ 5658 h 358"/>
                                <a:gd name="T12" fmla="+- 0 7017 7017"/>
                                <a:gd name="T13" fmla="*/ T12 w 1382"/>
                                <a:gd name="T14" fmla="+- 0 5658 5658"/>
                                <a:gd name="T15" fmla="*/ 5658 h 358"/>
                                <a:gd name="T16" fmla="+- 0 7017 7017"/>
                                <a:gd name="T17" fmla="*/ T16 w 1382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2" h="358">
                                  <a:moveTo>
                                    <a:pt x="0" y="358"/>
                                  </a:moveTo>
                                  <a:lnTo>
                                    <a:pt x="1382" y="358"/>
                                  </a:lnTo>
                                  <a:lnTo>
                                    <a:pt x="1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441"/>
                        <wpg:cNvGrpSpPr>
                          <a:grpSpLocks/>
                        </wpg:cNvGrpSpPr>
                        <wpg:grpSpPr bwMode="auto">
                          <a:xfrm>
                            <a:off x="8517" y="5658"/>
                            <a:ext cx="98" cy="358"/>
                            <a:chOff x="8517" y="5658"/>
                            <a:chExt cx="98" cy="358"/>
                          </a:xfrm>
                        </wpg:grpSpPr>
                        <wps:wsp>
                          <wps:cNvPr id="923" name="Freeform 442"/>
                          <wps:cNvSpPr>
                            <a:spLocks/>
                          </wps:cNvSpPr>
                          <wps:spPr bwMode="auto">
                            <a:xfrm>
                              <a:off x="8517" y="5658"/>
                              <a:ext cx="98" cy="358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98"/>
                                <a:gd name="T2" fmla="+- 0 6016 5658"/>
                                <a:gd name="T3" fmla="*/ 6016 h 358"/>
                                <a:gd name="T4" fmla="+- 0 8615 8517"/>
                                <a:gd name="T5" fmla="*/ T4 w 98"/>
                                <a:gd name="T6" fmla="+- 0 6016 5658"/>
                                <a:gd name="T7" fmla="*/ 6016 h 358"/>
                                <a:gd name="T8" fmla="+- 0 8615 8517"/>
                                <a:gd name="T9" fmla="*/ T8 w 98"/>
                                <a:gd name="T10" fmla="+- 0 5658 5658"/>
                                <a:gd name="T11" fmla="*/ 5658 h 358"/>
                                <a:gd name="T12" fmla="+- 0 8517 8517"/>
                                <a:gd name="T13" fmla="*/ T12 w 98"/>
                                <a:gd name="T14" fmla="+- 0 5658 5658"/>
                                <a:gd name="T15" fmla="*/ 5658 h 358"/>
                                <a:gd name="T16" fmla="+- 0 8517 8517"/>
                                <a:gd name="T17" fmla="*/ T16 w 98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439"/>
                        <wpg:cNvGrpSpPr>
                          <a:grpSpLocks/>
                        </wpg:cNvGrpSpPr>
                        <wpg:grpSpPr bwMode="auto">
                          <a:xfrm>
                            <a:off x="9674" y="5658"/>
                            <a:ext cx="98" cy="358"/>
                            <a:chOff x="9674" y="5658"/>
                            <a:chExt cx="98" cy="358"/>
                          </a:xfrm>
                        </wpg:grpSpPr>
                        <wps:wsp>
                          <wps:cNvPr id="925" name="Freeform 440"/>
                          <wps:cNvSpPr>
                            <a:spLocks/>
                          </wps:cNvSpPr>
                          <wps:spPr bwMode="auto">
                            <a:xfrm>
                              <a:off x="9674" y="5658"/>
                              <a:ext cx="98" cy="358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98"/>
                                <a:gd name="T2" fmla="+- 0 6016 5658"/>
                                <a:gd name="T3" fmla="*/ 6016 h 358"/>
                                <a:gd name="T4" fmla="+- 0 9772 9674"/>
                                <a:gd name="T5" fmla="*/ T4 w 98"/>
                                <a:gd name="T6" fmla="+- 0 6016 5658"/>
                                <a:gd name="T7" fmla="*/ 6016 h 358"/>
                                <a:gd name="T8" fmla="+- 0 9772 9674"/>
                                <a:gd name="T9" fmla="*/ T8 w 98"/>
                                <a:gd name="T10" fmla="+- 0 5658 5658"/>
                                <a:gd name="T11" fmla="*/ 5658 h 358"/>
                                <a:gd name="T12" fmla="+- 0 9674 9674"/>
                                <a:gd name="T13" fmla="*/ T12 w 98"/>
                                <a:gd name="T14" fmla="+- 0 5658 5658"/>
                                <a:gd name="T15" fmla="*/ 5658 h 358"/>
                                <a:gd name="T16" fmla="+- 0 9674 9674"/>
                                <a:gd name="T17" fmla="*/ T16 w 98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437"/>
                        <wpg:cNvGrpSpPr>
                          <a:grpSpLocks/>
                        </wpg:cNvGrpSpPr>
                        <wpg:grpSpPr bwMode="auto">
                          <a:xfrm>
                            <a:off x="8615" y="5658"/>
                            <a:ext cx="1059" cy="358"/>
                            <a:chOff x="8615" y="5658"/>
                            <a:chExt cx="1059" cy="358"/>
                          </a:xfrm>
                        </wpg:grpSpPr>
                        <wps:wsp>
                          <wps:cNvPr id="927" name="Freeform 438"/>
                          <wps:cNvSpPr>
                            <a:spLocks/>
                          </wps:cNvSpPr>
                          <wps:spPr bwMode="auto">
                            <a:xfrm>
                              <a:off x="8615" y="5658"/>
                              <a:ext cx="1059" cy="358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1059"/>
                                <a:gd name="T2" fmla="+- 0 6016 5658"/>
                                <a:gd name="T3" fmla="*/ 6016 h 358"/>
                                <a:gd name="T4" fmla="+- 0 9674 8615"/>
                                <a:gd name="T5" fmla="*/ T4 w 1059"/>
                                <a:gd name="T6" fmla="+- 0 6016 5658"/>
                                <a:gd name="T7" fmla="*/ 6016 h 358"/>
                                <a:gd name="T8" fmla="+- 0 9674 8615"/>
                                <a:gd name="T9" fmla="*/ T8 w 1059"/>
                                <a:gd name="T10" fmla="+- 0 5658 5658"/>
                                <a:gd name="T11" fmla="*/ 5658 h 358"/>
                                <a:gd name="T12" fmla="+- 0 8615 8615"/>
                                <a:gd name="T13" fmla="*/ T12 w 1059"/>
                                <a:gd name="T14" fmla="+- 0 5658 5658"/>
                                <a:gd name="T15" fmla="*/ 5658 h 358"/>
                                <a:gd name="T16" fmla="+- 0 8615 8615"/>
                                <a:gd name="T17" fmla="*/ T16 w 1059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" h="358">
                                  <a:moveTo>
                                    <a:pt x="0" y="358"/>
                                  </a:moveTo>
                                  <a:lnTo>
                                    <a:pt x="1059" y="358"/>
                                  </a:lnTo>
                                  <a:lnTo>
                                    <a:pt x="10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435"/>
                        <wpg:cNvGrpSpPr>
                          <a:grpSpLocks/>
                        </wpg:cNvGrpSpPr>
                        <wpg:grpSpPr bwMode="auto">
                          <a:xfrm>
                            <a:off x="9794" y="5658"/>
                            <a:ext cx="96" cy="358"/>
                            <a:chOff x="9794" y="5658"/>
                            <a:chExt cx="96" cy="358"/>
                          </a:xfrm>
                        </wpg:grpSpPr>
                        <wps:wsp>
                          <wps:cNvPr id="929" name="Freeform 436"/>
                          <wps:cNvSpPr>
                            <a:spLocks/>
                          </wps:cNvSpPr>
                          <wps:spPr bwMode="auto">
                            <a:xfrm>
                              <a:off x="9794" y="5658"/>
                              <a:ext cx="96" cy="358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96"/>
                                <a:gd name="T2" fmla="+- 0 6016 5658"/>
                                <a:gd name="T3" fmla="*/ 6016 h 358"/>
                                <a:gd name="T4" fmla="+- 0 9890 9794"/>
                                <a:gd name="T5" fmla="*/ T4 w 96"/>
                                <a:gd name="T6" fmla="+- 0 6016 5658"/>
                                <a:gd name="T7" fmla="*/ 6016 h 358"/>
                                <a:gd name="T8" fmla="+- 0 9890 9794"/>
                                <a:gd name="T9" fmla="*/ T8 w 96"/>
                                <a:gd name="T10" fmla="+- 0 5658 5658"/>
                                <a:gd name="T11" fmla="*/ 5658 h 358"/>
                                <a:gd name="T12" fmla="+- 0 9794 9794"/>
                                <a:gd name="T13" fmla="*/ T12 w 96"/>
                                <a:gd name="T14" fmla="+- 0 5658 5658"/>
                                <a:gd name="T15" fmla="*/ 5658 h 358"/>
                                <a:gd name="T16" fmla="+- 0 9794 9794"/>
                                <a:gd name="T17" fmla="*/ T16 w 96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58">
                                  <a:moveTo>
                                    <a:pt x="0" y="358"/>
                                  </a:moveTo>
                                  <a:lnTo>
                                    <a:pt x="96" y="35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433"/>
                        <wpg:cNvGrpSpPr>
                          <a:grpSpLocks/>
                        </wpg:cNvGrpSpPr>
                        <wpg:grpSpPr bwMode="auto">
                          <a:xfrm>
                            <a:off x="10951" y="5658"/>
                            <a:ext cx="98" cy="358"/>
                            <a:chOff x="10951" y="5658"/>
                            <a:chExt cx="98" cy="358"/>
                          </a:xfrm>
                        </wpg:grpSpPr>
                        <wps:wsp>
                          <wps:cNvPr id="931" name="Freeform 434"/>
                          <wps:cNvSpPr>
                            <a:spLocks/>
                          </wps:cNvSpPr>
                          <wps:spPr bwMode="auto">
                            <a:xfrm>
                              <a:off x="10951" y="5658"/>
                              <a:ext cx="98" cy="358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T0 w 98"/>
                                <a:gd name="T2" fmla="+- 0 6016 5658"/>
                                <a:gd name="T3" fmla="*/ 6016 h 358"/>
                                <a:gd name="T4" fmla="+- 0 11049 10951"/>
                                <a:gd name="T5" fmla="*/ T4 w 98"/>
                                <a:gd name="T6" fmla="+- 0 6016 5658"/>
                                <a:gd name="T7" fmla="*/ 6016 h 358"/>
                                <a:gd name="T8" fmla="+- 0 11049 10951"/>
                                <a:gd name="T9" fmla="*/ T8 w 98"/>
                                <a:gd name="T10" fmla="+- 0 5658 5658"/>
                                <a:gd name="T11" fmla="*/ 5658 h 358"/>
                                <a:gd name="T12" fmla="+- 0 10951 10951"/>
                                <a:gd name="T13" fmla="*/ T12 w 98"/>
                                <a:gd name="T14" fmla="+- 0 5658 5658"/>
                                <a:gd name="T15" fmla="*/ 5658 h 358"/>
                                <a:gd name="T16" fmla="+- 0 10951 10951"/>
                                <a:gd name="T17" fmla="*/ T16 w 98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58">
                                  <a:moveTo>
                                    <a:pt x="0" y="358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431"/>
                        <wpg:cNvGrpSpPr>
                          <a:grpSpLocks/>
                        </wpg:cNvGrpSpPr>
                        <wpg:grpSpPr bwMode="auto">
                          <a:xfrm>
                            <a:off x="9890" y="5658"/>
                            <a:ext cx="1061" cy="358"/>
                            <a:chOff x="9890" y="5658"/>
                            <a:chExt cx="1061" cy="358"/>
                          </a:xfrm>
                        </wpg:grpSpPr>
                        <wps:wsp>
                          <wps:cNvPr id="933" name="Freeform 432"/>
                          <wps:cNvSpPr>
                            <a:spLocks/>
                          </wps:cNvSpPr>
                          <wps:spPr bwMode="auto">
                            <a:xfrm>
                              <a:off x="9890" y="5658"/>
                              <a:ext cx="1061" cy="358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061"/>
                                <a:gd name="T2" fmla="+- 0 6016 5658"/>
                                <a:gd name="T3" fmla="*/ 6016 h 358"/>
                                <a:gd name="T4" fmla="+- 0 10951 9890"/>
                                <a:gd name="T5" fmla="*/ T4 w 1061"/>
                                <a:gd name="T6" fmla="+- 0 6016 5658"/>
                                <a:gd name="T7" fmla="*/ 6016 h 358"/>
                                <a:gd name="T8" fmla="+- 0 10951 9890"/>
                                <a:gd name="T9" fmla="*/ T8 w 1061"/>
                                <a:gd name="T10" fmla="+- 0 5658 5658"/>
                                <a:gd name="T11" fmla="*/ 5658 h 358"/>
                                <a:gd name="T12" fmla="+- 0 9890 9890"/>
                                <a:gd name="T13" fmla="*/ T12 w 1061"/>
                                <a:gd name="T14" fmla="+- 0 5658 5658"/>
                                <a:gd name="T15" fmla="*/ 5658 h 358"/>
                                <a:gd name="T16" fmla="+- 0 9890 9890"/>
                                <a:gd name="T17" fmla="*/ T16 w 1061"/>
                                <a:gd name="T18" fmla="+- 0 6016 5658"/>
                                <a:gd name="T19" fmla="*/ 601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358">
                                  <a:moveTo>
                                    <a:pt x="0" y="358"/>
                                  </a:moveTo>
                                  <a:lnTo>
                                    <a:pt x="1061" y="358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429"/>
                        <wpg:cNvGrpSpPr>
                          <a:grpSpLocks/>
                        </wpg:cNvGrpSpPr>
                        <wpg:grpSpPr bwMode="auto">
                          <a:xfrm>
                            <a:off x="1584" y="5646"/>
                            <a:ext cx="9484" cy="2"/>
                            <a:chOff x="1584" y="5646"/>
                            <a:chExt cx="9484" cy="2"/>
                          </a:xfrm>
                        </wpg:grpSpPr>
                        <wps:wsp>
                          <wps:cNvPr id="935" name="Freeform 430"/>
                          <wps:cNvSpPr>
                            <a:spLocks/>
                          </wps:cNvSpPr>
                          <wps:spPr bwMode="auto">
                            <a:xfrm>
                              <a:off x="1584" y="5646"/>
                              <a:ext cx="9484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484"/>
                                <a:gd name="T2" fmla="+- 0 11068 1584"/>
                                <a:gd name="T3" fmla="*/ T2 w 9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4">
                                  <a:moveTo>
                                    <a:pt x="0" y="0"/>
                                  </a:moveTo>
                                  <a:lnTo>
                                    <a:pt x="948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427"/>
                        <wpg:cNvGrpSpPr>
                          <a:grpSpLocks/>
                        </wpg:cNvGrpSpPr>
                        <wpg:grpSpPr bwMode="auto">
                          <a:xfrm>
                            <a:off x="3432" y="6025"/>
                            <a:ext cx="7636" cy="2"/>
                            <a:chOff x="3432" y="6025"/>
                            <a:chExt cx="7636" cy="2"/>
                          </a:xfrm>
                        </wpg:grpSpPr>
                        <wps:wsp>
                          <wps:cNvPr id="937" name="Freeform 428"/>
                          <wps:cNvSpPr>
                            <a:spLocks/>
                          </wps:cNvSpPr>
                          <wps:spPr bwMode="auto">
                            <a:xfrm>
                              <a:off x="3432" y="6025"/>
                              <a:ext cx="7636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7636"/>
                                <a:gd name="T2" fmla="+- 0 11068 3432"/>
                                <a:gd name="T3" fmla="*/ T2 w 7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6">
                                  <a:moveTo>
                                    <a:pt x="0" y="0"/>
                                  </a:moveTo>
                                  <a:lnTo>
                                    <a:pt x="763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425"/>
                        <wpg:cNvGrpSpPr>
                          <a:grpSpLocks/>
                        </wpg:cNvGrpSpPr>
                        <wpg:grpSpPr bwMode="auto">
                          <a:xfrm>
                            <a:off x="3452" y="6414"/>
                            <a:ext cx="98" cy="360"/>
                            <a:chOff x="3452" y="6414"/>
                            <a:chExt cx="98" cy="360"/>
                          </a:xfrm>
                        </wpg:grpSpPr>
                        <wps:wsp>
                          <wps:cNvPr id="939" name="Freeform 426"/>
                          <wps:cNvSpPr>
                            <a:spLocks/>
                          </wps:cNvSpPr>
                          <wps:spPr bwMode="auto">
                            <a:xfrm>
                              <a:off x="3452" y="6414"/>
                              <a:ext cx="98" cy="360"/>
                            </a:xfrm>
                            <a:custGeom>
                              <a:avLst/>
                              <a:gdLst>
                                <a:gd name="T0" fmla="+- 0 3452 3452"/>
                                <a:gd name="T1" fmla="*/ T0 w 98"/>
                                <a:gd name="T2" fmla="+- 0 6774 6414"/>
                                <a:gd name="T3" fmla="*/ 6774 h 360"/>
                                <a:gd name="T4" fmla="+- 0 3550 3452"/>
                                <a:gd name="T5" fmla="*/ T4 w 98"/>
                                <a:gd name="T6" fmla="+- 0 6774 6414"/>
                                <a:gd name="T7" fmla="*/ 6774 h 360"/>
                                <a:gd name="T8" fmla="+- 0 3550 3452"/>
                                <a:gd name="T9" fmla="*/ T8 w 98"/>
                                <a:gd name="T10" fmla="+- 0 6414 6414"/>
                                <a:gd name="T11" fmla="*/ 6414 h 360"/>
                                <a:gd name="T12" fmla="+- 0 3452 3452"/>
                                <a:gd name="T13" fmla="*/ T12 w 98"/>
                                <a:gd name="T14" fmla="+- 0 6414 6414"/>
                                <a:gd name="T15" fmla="*/ 6414 h 360"/>
                                <a:gd name="T16" fmla="+- 0 3452 3452"/>
                                <a:gd name="T17" fmla="*/ T16 w 98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423"/>
                        <wpg:cNvGrpSpPr>
                          <a:grpSpLocks/>
                        </wpg:cNvGrpSpPr>
                        <wpg:grpSpPr bwMode="auto">
                          <a:xfrm>
                            <a:off x="4429" y="6414"/>
                            <a:ext cx="98" cy="360"/>
                            <a:chOff x="4429" y="6414"/>
                            <a:chExt cx="98" cy="360"/>
                          </a:xfrm>
                        </wpg:grpSpPr>
                        <wps:wsp>
                          <wps:cNvPr id="941" name="Freeform 424"/>
                          <wps:cNvSpPr>
                            <a:spLocks/>
                          </wps:cNvSpPr>
                          <wps:spPr bwMode="auto">
                            <a:xfrm>
                              <a:off x="4429" y="6414"/>
                              <a:ext cx="98" cy="360"/>
                            </a:xfrm>
                            <a:custGeom>
                              <a:avLst/>
                              <a:gdLst>
                                <a:gd name="T0" fmla="+- 0 4429 4429"/>
                                <a:gd name="T1" fmla="*/ T0 w 98"/>
                                <a:gd name="T2" fmla="+- 0 6774 6414"/>
                                <a:gd name="T3" fmla="*/ 6774 h 360"/>
                                <a:gd name="T4" fmla="+- 0 4527 4429"/>
                                <a:gd name="T5" fmla="*/ T4 w 98"/>
                                <a:gd name="T6" fmla="+- 0 6774 6414"/>
                                <a:gd name="T7" fmla="*/ 6774 h 360"/>
                                <a:gd name="T8" fmla="+- 0 4527 4429"/>
                                <a:gd name="T9" fmla="*/ T8 w 98"/>
                                <a:gd name="T10" fmla="+- 0 6414 6414"/>
                                <a:gd name="T11" fmla="*/ 6414 h 360"/>
                                <a:gd name="T12" fmla="+- 0 4429 4429"/>
                                <a:gd name="T13" fmla="*/ T12 w 98"/>
                                <a:gd name="T14" fmla="+- 0 6414 6414"/>
                                <a:gd name="T15" fmla="*/ 6414 h 360"/>
                                <a:gd name="T16" fmla="+- 0 4429 4429"/>
                                <a:gd name="T17" fmla="*/ T16 w 98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421"/>
                        <wpg:cNvGrpSpPr>
                          <a:grpSpLocks/>
                        </wpg:cNvGrpSpPr>
                        <wpg:grpSpPr bwMode="auto">
                          <a:xfrm>
                            <a:off x="3550" y="6414"/>
                            <a:ext cx="879" cy="360"/>
                            <a:chOff x="3550" y="6414"/>
                            <a:chExt cx="879" cy="360"/>
                          </a:xfrm>
                        </wpg:grpSpPr>
                        <wps:wsp>
                          <wps:cNvPr id="943" name="Freeform 422"/>
                          <wps:cNvSpPr>
                            <a:spLocks/>
                          </wps:cNvSpPr>
                          <wps:spPr bwMode="auto">
                            <a:xfrm>
                              <a:off x="3550" y="6414"/>
                              <a:ext cx="879" cy="360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879"/>
                                <a:gd name="T2" fmla="+- 0 6774 6414"/>
                                <a:gd name="T3" fmla="*/ 6774 h 360"/>
                                <a:gd name="T4" fmla="+- 0 4429 3550"/>
                                <a:gd name="T5" fmla="*/ T4 w 879"/>
                                <a:gd name="T6" fmla="+- 0 6774 6414"/>
                                <a:gd name="T7" fmla="*/ 6774 h 360"/>
                                <a:gd name="T8" fmla="+- 0 4429 3550"/>
                                <a:gd name="T9" fmla="*/ T8 w 879"/>
                                <a:gd name="T10" fmla="+- 0 6414 6414"/>
                                <a:gd name="T11" fmla="*/ 6414 h 360"/>
                                <a:gd name="T12" fmla="+- 0 3550 3550"/>
                                <a:gd name="T13" fmla="*/ T12 w 879"/>
                                <a:gd name="T14" fmla="+- 0 6414 6414"/>
                                <a:gd name="T15" fmla="*/ 6414 h 360"/>
                                <a:gd name="T16" fmla="+- 0 3550 3550"/>
                                <a:gd name="T17" fmla="*/ T16 w 879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" h="360">
                                  <a:moveTo>
                                    <a:pt x="0" y="360"/>
                                  </a:moveTo>
                                  <a:lnTo>
                                    <a:pt x="879" y="360"/>
                                  </a:lnTo>
                                  <a:lnTo>
                                    <a:pt x="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419"/>
                        <wpg:cNvGrpSpPr>
                          <a:grpSpLocks/>
                        </wpg:cNvGrpSpPr>
                        <wpg:grpSpPr bwMode="auto">
                          <a:xfrm>
                            <a:off x="4547" y="6414"/>
                            <a:ext cx="98" cy="360"/>
                            <a:chOff x="4547" y="6414"/>
                            <a:chExt cx="98" cy="360"/>
                          </a:xfrm>
                        </wpg:grpSpPr>
                        <wps:wsp>
                          <wps:cNvPr id="945" name="Freeform 420"/>
                          <wps:cNvSpPr>
                            <a:spLocks/>
                          </wps:cNvSpPr>
                          <wps:spPr bwMode="auto">
                            <a:xfrm>
                              <a:off x="4547" y="6414"/>
                              <a:ext cx="98" cy="360"/>
                            </a:xfrm>
                            <a:custGeom>
                              <a:avLst/>
                              <a:gdLst>
                                <a:gd name="T0" fmla="+- 0 4547 4547"/>
                                <a:gd name="T1" fmla="*/ T0 w 98"/>
                                <a:gd name="T2" fmla="+- 0 6774 6414"/>
                                <a:gd name="T3" fmla="*/ 6774 h 360"/>
                                <a:gd name="T4" fmla="+- 0 4645 4547"/>
                                <a:gd name="T5" fmla="*/ T4 w 98"/>
                                <a:gd name="T6" fmla="+- 0 6774 6414"/>
                                <a:gd name="T7" fmla="*/ 6774 h 360"/>
                                <a:gd name="T8" fmla="+- 0 4645 4547"/>
                                <a:gd name="T9" fmla="*/ T8 w 98"/>
                                <a:gd name="T10" fmla="+- 0 6414 6414"/>
                                <a:gd name="T11" fmla="*/ 6414 h 360"/>
                                <a:gd name="T12" fmla="+- 0 4547 4547"/>
                                <a:gd name="T13" fmla="*/ T12 w 98"/>
                                <a:gd name="T14" fmla="+- 0 6414 6414"/>
                                <a:gd name="T15" fmla="*/ 6414 h 360"/>
                                <a:gd name="T16" fmla="+- 0 4547 4547"/>
                                <a:gd name="T17" fmla="*/ T16 w 98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417"/>
                        <wpg:cNvGrpSpPr>
                          <a:grpSpLocks/>
                        </wpg:cNvGrpSpPr>
                        <wpg:grpSpPr bwMode="auto">
                          <a:xfrm>
                            <a:off x="5562" y="6414"/>
                            <a:ext cx="98" cy="360"/>
                            <a:chOff x="5562" y="6414"/>
                            <a:chExt cx="98" cy="360"/>
                          </a:xfrm>
                        </wpg:grpSpPr>
                        <wps:wsp>
                          <wps:cNvPr id="947" name="Freeform 418"/>
                          <wps:cNvSpPr>
                            <a:spLocks/>
                          </wps:cNvSpPr>
                          <wps:spPr bwMode="auto">
                            <a:xfrm>
                              <a:off x="5562" y="6414"/>
                              <a:ext cx="98" cy="360"/>
                            </a:xfrm>
                            <a:custGeom>
                              <a:avLst/>
                              <a:gdLst>
                                <a:gd name="T0" fmla="+- 0 5562 5562"/>
                                <a:gd name="T1" fmla="*/ T0 w 98"/>
                                <a:gd name="T2" fmla="+- 0 6774 6414"/>
                                <a:gd name="T3" fmla="*/ 6774 h 360"/>
                                <a:gd name="T4" fmla="+- 0 5660 5562"/>
                                <a:gd name="T5" fmla="*/ T4 w 98"/>
                                <a:gd name="T6" fmla="+- 0 6774 6414"/>
                                <a:gd name="T7" fmla="*/ 6774 h 360"/>
                                <a:gd name="T8" fmla="+- 0 5660 5562"/>
                                <a:gd name="T9" fmla="*/ T8 w 98"/>
                                <a:gd name="T10" fmla="+- 0 6414 6414"/>
                                <a:gd name="T11" fmla="*/ 6414 h 360"/>
                                <a:gd name="T12" fmla="+- 0 5562 5562"/>
                                <a:gd name="T13" fmla="*/ T12 w 98"/>
                                <a:gd name="T14" fmla="+- 0 6414 6414"/>
                                <a:gd name="T15" fmla="*/ 6414 h 360"/>
                                <a:gd name="T16" fmla="+- 0 5562 5562"/>
                                <a:gd name="T17" fmla="*/ T16 w 98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415"/>
                        <wpg:cNvGrpSpPr>
                          <a:grpSpLocks/>
                        </wpg:cNvGrpSpPr>
                        <wpg:grpSpPr bwMode="auto">
                          <a:xfrm>
                            <a:off x="4645" y="6414"/>
                            <a:ext cx="917" cy="360"/>
                            <a:chOff x="4645" y="6414"/>
                            <a:chExt cx="917" cy="360"/>
                          </a:xfrm>
                        </wpg:grpSpPr>
                        <wps:wsp>
                          <wps:cNvPr id="949" name="Freeform 416"/>
                          <wps:cNvSpPr>
                            <a:spLocks/>
                          </wps:cNvSpPr>
                          <wps:spPr bwMode="auto">
                            <a:xfrm>
                              <a:off x="4645" y="6414"/>
                              <a:ext cx="917" cy="360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T0 w 917"/>
                                <a:gd name="T2" fmla="+- 0 6774 6414"/>
                                <a:gd name="T3" fmla="*/ 6774 h 360"/>
                                <a:gd name="T4" fmla="+- 0 5562 4645"/>
                                <a:gd name="T5" fmla="*/ T4 w 917"/>
                                <a:gd name="T6" fmla="+- 0 6774 6414"/>
                                <a:gd name="T7" fmla="*/ 6774 h 360"/>
                                <a:gd name="T8" fmla="+- 0 5562 4645"/>
                                <a:gd name="T9" fmla="*/ T8 w 917"/>
                                <a:gd name="T10" fmla="+- 0 6414 6414"/>
                                <a:gd name="T11" fmla="*/ 6414 h 360"/>
                                <a:gd name="T12" fmla="+- 0 4645 4645"/>
                                <a:gd name="T13" fmla="*/ T12 w 917"/>
                                <a:gd name="T14" fmla="+- 0 6414 6414"/>
                                <a:gd name="T15" fmla="*/ 6414 h 360"/>
                                <a:gd name="T16" fmla="+- 0 4645 4645"/>
                                <a:gd name="T17" fmla="*/ T16 w 917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60">
                                  <a:moveTo>
                                    <a:pt x="0" y="360"/>
                                  </a:moveTo>
                                  <a:lnTo>
                                    <a:pt x="917" y="360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413"/>
                        <wpg:cNvGrpSpPr>
                          <a:grpSpLocks/>
                        </wpg:cNvGrpSpPr>
                        <wpg:grpSpPr bwMode="auto">
                          <a:xfrm>
                            <a:off x="5682" y="6414"/>
                            <a:ext cx="96" cy="360"/>
                            <a:chOff x="5682" y="6414"/>
                            <a:chExt cx="96" cy="360"/>
                          </a:xfrm>
                        </wpg:grpSpPr>
                        <wps:wsp>
                          <wps:cNvPr id="951" name="Freeform 414"/>
                          <wps:cNvSpPr>
                            <a:spLocks/>
                          </wps:cNvSpPr>
                          <wps:spPr bwMode="auto">
                            <a:xfrm>
                              <a:off x="5682" y="6414"/>
                              <a:ext cx="96" cy="360"/>
                            </a:xfrm>
                            <a:custGeom>
                              <a:avLst/>
                              <a:gdLst>
                                <a:gd name="T0" fmla="+- 0 5682 5682"/>
                                <a:gd name="T1" fmla="*/ T0 w 96"/>
                                <a:gd name="T2" fmla="+- 0 6774 6414"/>
                                <a:gd name="T3" fmla="*/ 6774 h 360"/>
                                <a:gd name="T4" fmla="+- 0 5778 5682"/>
                                <a:gd name="T5" fmla="*/ T4 w 96"/>
                                <a:gd name="T6" fmla="+- 0 6774 6414"/>
                                <a:gd name="T7" fmla="*/ 6774 h 360"/>
                                <a:gd name="T8" fmla="+- 0 5778 5682"/>
                                <a:gd name="T9" fmla="*/ T8 w 96"/>
                                <a:gd name="T10" fmla="+- 0 6414 6414"/>
                                <a:gd name="T11" fmla="*/ 6414 h 360"/>
                                <a:gd name="T12" fmla="+- 0 5682 5682"/>
                                <a:gd name="T13" fmla="*/ T12 w 96"/>
                                <a:gd name="T14" fmla="+- 0 6414 6414"/>
                                <a:gd name="T15" fmla="*/ 6414 h 360"/>
                                <a:gd name="T16" fmla="+- 0 5682 5682"/>
                                <a:gd name="T17" fmla="*/ T16 w 96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60">
                                  <a:moveTo>
                                    <a:pt x="0" y="360"/>
                                  </a:moveTo>
                                  <a:lnTo>
                                    <a:pt x="96" y="36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411"/>
                        <wpg:cNvGrpSpPr>
                          <a:grpSpLocks/>
                        </wpg:cNvGrpSpPr>
                        <wpg:grpSpPr bwMode="auto">
                          <a:xfrm>
                            <a:off x="6801" y="6414"/>
                            <a:ext cx="98" cy="360"/>
                            <a:chOff x="6801" y="6414"/>
                            <a:chExt cx="98" cy="360"/>
                          </a:xfrm>
                        </wpg:grpSpPr>
                        <wps:wsp>
                          <wps:cNvPr id="953" name="Freeform 412"/>
                          <wps:cNvSpPr>
                            <a:spLocks/>
                          </wps:cNvSpPr>
                          <wps:spPr bwMode="auto">
                            <a:xfrm>
                              <a:off x="6801" y="6414"/>
                              <a:ext cx="98" cy="360"/>
                            </a:xfrm>
                            <a:custGeom>
                              <a:avLst/>
                              <a:gdLst>
                                <a:gd name="T0" fmla="+- 0 6801 6801"/>
                                <a:gd name="T1" fmla="*/ T0 w 98"/>
                                <a:gd name="T2" fmla="+- 0 6774 6414"/>
                                <a:gd name="T3" fmla="*/ 6774 h 360"/>
                                <a:gd name="T4" fmla="+- 0 6899 6801"/>
                                <a:gd name="T5" fmla="*/ T4 w 98"/>
                                <a:gd name="T6" fmla="+- 0 6774 6414"/>
                                <a:gd name="T7" fmla="*/ 6774 h 360"/>
                                <a:gd name="T8" fmla="+- 0 6899 6801"/>
                                <a:gd name="T9" fmla="*/ T8 w 98"/>
                                <a:gd name="T10" fmla="+- 0 6414 6414"/>
                                <a:gd name="T11" fmla="*/ 6414 h 360"/>
                                <a:gd name="T12" fmla="+- 0 6801 6801"/>
                                <a:gd name="T13" fmla="*/ T12 w 98"/>
                                <a:gd name="T14" fmla="+- 0 6414 6414"/>
                                <a:gd name="T15" fmla="*/ 6414 h 360"/>
                                <a:gd name="T16" fmla="+- 0 6801 6801"/>
                                <a:gd name="T17" fmla="*/ T16 w 98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409"/>
                        <wpg:cNvGrpSpPr>
                          <a:grpSpLocks/>
                        </wpg:cNvGrpSpPr>
                        <wpg:grpSpPr bwMode="auto">
                          <a:xfrm>
                            <a:off x="5778" y="6414"/>
                            <a:ext cx="1023" cy="360"/>
                            <a:chOff x="5778" y="6414"/>
                            <a:chExt cx="1023" cy="360"/>
                          </a:xfrm>
                        </wpg:grpSpPr>
                        <wps:wsp>
                          <wps:cNvPr id="955" name="Freeform 410"/>
                          <wps:cNvSpPr>
                            <a:spLocks/>
                          </wps:cNvSpPr>
                          <wps:spPr bwMode="auto">
                            <a:xfrm>
                              <a:off x="5778" y="6414"/>
                              <a:ext cx="1023" cy="360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1023"/>
                                <a:gd name="T2" fmla="+- 0 6774 6414"/>
                                <a:gd name="T3" fmla="*/ 6774 h 360"/>
                                <a:gd name="T4" fmla="+- 0 6801 5778"/>
                                <a:gd name="T5" fmla="*/ T4 w 1023"/>
                                <a:gd name="T6" fmla="+- 0 6774 6414"/>
                                <a:gd name="T7" fmla="*/ 6774 h 360"/>
                                <a:gd name="T8" fmla="+- 0 6801 5778"/>
                                <a:gd name="T9" fmla="*/ T8 w 1023"/>
                                <a:gd name="T10" fmla="+- 0 6414 6414"/>
                                <a:gd name="T11" fmla="*/ 6414 h 360"/>
                                <a:gd name="T12" fmla="+- 0 5778 5778"/>
                                <a:gd name="T13" fmla="*/ T12 w 1023"/>
                                <a:gd name="T14" fmla="+- 0 6414 6414"/>
                                <a:gd name="T15" fmla="*/ 6414 h 360"/>
                                <a:gd name="T16" fmla="+- 0 5778 5778"/>
                                <a:gd name="T17" fmla="*/ T16 w 1023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3" h="360">
                                  <a:moveTo>
                                    <a:pt x="0" y="360"/>
                                  </a:moveTo>
                                  <a:lnTo>
                                    <a:pt x="1023" y="360"/>
                                  </a:lnTo>
                                  <a:lnTo>
                                    <a:pt x="10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407"/>
                        <wpg:cNvGrpSpPr>
                          <a:grpSpLocks/>
                        </wpg:cNvGrpSpPr>
                        <wpg:grpSpPr bwMode="auto">
                          <a:xfrm>
                            <a:off x="6918" y="6414"/>
                            <a:ext cx="98" cy="360"/>
                            <a:chOff x="6918" y="6414"/>
                            <a:chExt cx="98" cy="360"/>
                          </a:xfrm>
                        </wpg:grpSpPr>
                        <wps:wsp>
                          <wps:cNvPr id="957" name="Freeform 408"/>
                          <wps:cNvSpPr>
                            <a:spLocks/>
                          </wps:cNvSpPr>
                          <wps:spPr bwMode="auto">
                            <a:xfrm>
                              <a:off x="6918" y="6414"/>
                              <a:ext cx="98" cy="360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98"/>
                                <a:gd name="T2" fmla="+- 0 6774 6414"/>
                                <a:gd name="T3" fmla="*/ 6774 h 360"/>
                                <a:gd name="T4" fmla="+- 0 7017 6918"/>
                                <a:gd name="T5" fmla="*/ T4 w 98"/>
                                <a:gd name="T6" fmla="+- 0 6774 6414"/>
                                <a:gd name="T7" fmla="*/ 6774 h 360"/>
                                <a:gd name="T8" fmla="+- 0 7017 6918"/>
                                <a:gd name="T9" fmla="*/ T8 w 98"/>
                                <a:gd name="T10" fmla="+- 0 6414 6414"/>
                                <a:gd name="T11" fmla="*/ 6414 h 360"/>
                                <a:gd name="T12" fmla="+- 0 6918 6918"/>
                                <a:gd name="T13" fmla="*/ T12 w 98"/>
                                <a:gd name="T14" fmla="+- 0 6414 6414"/>
                                <a:gd name="T15" fmla="*/ 6414 h 360"/>
                                <a:gd name="T16" fmla="+- 0 6918 6918"/>
                                <a:gd name="T17" fmla="*/ T16 w 98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9" y="36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405"/>
                        <wpg:cNvGrpSpPr>
                          <a:grpSpLocks/>
                        </wpg:cNvGrpSpPr>
                        <wpg:grpSpPr bwMode="auto">
                          <a:xfrm>
                            <a:off x="8399" y="6414"/>
                            <a:ext cx="98" cy="360"/>
                            <a:chOff x="8399" y="6414"/>
                            <a:chExt cx="98" cy="360"/>
                          </a:xfrm>
                        </wpg:grpSpPr>
                        <wps:wsp>
                          <wps:cNvPr id="959" name="Freeform 406"/>
                          <wps:cNvSpPr>
                            <a:spLocks/>
                          </wps:cNvSpPr>
                          <wps:spPr bwMode="auto">
                            <a:xfrm>
                              <a:off x="8399" y="6414"/>
                              <a:ext cx="98" cy="360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T0 w 98"/>
                                <a:gd name="T2" fmla="+- 0 6774 6414"/>
                                <a:gd name="T3" fmla="*/ 6774 h 360"/>
                                <a:gd name="T4" fmla="+- 0 8497 8399"/>
                                <a:gd name="T5" fmla="*/ T4 w 98"/>
                                <a:gd name="T6" fmla="+- 0 6774 6414"/>
                                <a:gd name="T7" fmla="*/ 6774 h 360"/>
                                <a:gd name="T8" fmla="+- 0 8497 8399"/>
                                <a:gd name="T9" fmla="*/ T8 w 98"/>
                                <a:gd name="T10" fmla="+- 0 6414 6414"/>
                                <a:gd name="T11" fmla="*/ 6414 h 360"/>
                                <a:gd name="T12" fmla="+- 0 8399 8399"/>
                                <a:gd name="T13" fmla="*/ T12 w 98"/>
                                <a:gd name="T14" fmla="+- 0 6414 6414"/>
                                <a:gd name="T15" fmla="*/ 6414 h 360"/>
                                <a:gd name="T16" fmla="+- 0 8399 8399"/>
                                <a:gd name="T17" fmla="*/ T16 w 98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403"/>
                        <wpg:cNvGrpSpPr>
                          <a:grpSpLocks/>
                        </wpg:cNvGrpSpPr>
                        <wpg:grpSpPr bwMode="auto">
                          <a:xfrm>
                            <a:off x="7017" y="6414"/>
                            <a:ext cx="1382" cy="360"/>
                            <a:chOff x="7017" y="6414"/>
                            <a:chExt cx="1382" cy="360"/>
                          </a:xfrm>
                        </wpg:grpSpPr>
                        <wps:wsp>
                          <wps:cNvPr id="961" name="Freeform 404"/>
                          <wps:cNvSpPr>
                            <a:spLocks/>
                          </wps:cNvSpPr>
                          <wps:spPr bwMode="auto">
                            <a:xfrm>
                              <a:off x="7017" y="6414"/>
                              <a:ext cx="1382" cy="360"/>
                            </a:xfrm>
                            <a:custGeom>
                              <a:avLst/>
                              <a:gdLst>
                                <a:gd name="T0" fmla="+- 0 7017 7017"/>
                                <a:gd name="T1" fmla="*/ T0 w 1382"/>
                                <a:gd name="T2" fmla="+- 0 6774 6414"/>
                                <a:gd name="T3" fmla="*/ 6774 h 360"/>
                                <a:gd name="T4" fmla="+- 0 8399 7017"/>
                                <a:gd name="T5" fmla="*/ T4 w 1382"/>
                                <a:gd name="T6" fmla="+- 0 6774 6414"/>
                                <a:gd name="T7" fmla="*/ 6774 h 360"/>
                                <a:gd name="T8" fmla="+- 0 8399 7017"/>
                                <a:gd name="T9" fmla="*/ T8 w 1382"/>
                                <a:gd name="T10" fmla="+- 0 6414 6414"/>
                                <a:gd name="T11" fmla="*/ 6414 h 360"/>
                                <a:gd name="T12" fmla="+- 0 7017 7017"/>
                                <a:gd name="T13" fmla="*/ T12 w 1382"/>
                                <a:gd name="T14" fmla="+- 0 6414 6414"/>
                                <a:gd name="T15" fmla="*/ 6414 h 360"/>
                                <a:gd name="T16" fmla="+- 0 7017 7017"/>
                                <a:gd name="T17" fmla="*/ T16 w 1382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2" h="360">
                                  <a:moveTo>
                                    <a:pt x="0" y="360"/>
                                  </a:moveTo>
                                  <a:lnTo>
                                    <a:pt x="1382" y="360"/>
                                  </a:lnTo>
                                  <a:lnTo>
                                    <a:pt x="1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401"/>
                        <wpg:cNvGrpSpPr>
                          <a:grpSpLocks/>
                        </wpg:cNvGrpSpPr>
                        <wpg:grpSpPr bwMode="auto">
                          <a:xfrm>
                            <a:off x="8517" y="6414"/>
                            <a:ext cx="98" cy="360"/>
                            <a:chOff x="8517" y="6414"/>
                            <a:chExt cx="98" cy="360"/>
                          </a:xfrm>
                        </wpg:grpSpPr>
                        <wps:wsp>
                          <wps:cNvPr id="963" name="Freeform 402"/>
                          <wps:cNvSpPr>
                            <a:spLocks/>
                          </wps:cNvSpPr>
                          <wps:spPr bwMode="auto">
                            <a:xfrm>
                              <a:off x="8517" y="6414"/>
                              <a:ext cx="98" cy="360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98"/>
                                <a:gd name="T2" fmla="+- 0 6774 6414"/>
                                <a:gd name="T3" fmla="*/ 6774 h 360"/>
                                <a:gd name="T4" fmla="+- 0 8615 8517"/>
                                <a:gd name="T5" fmla="*/ T4 w 98"/>
                                <a:gd name="T6" fmla="+- 0 6774 6414"/>
                                <a:gd name="T7" fmla="*/ 6774 h 360"/>
                                <a:gd name="T8" fmla="+- 0 8615 8517"/>
                                <a:gd name="T9" fmla="*/ T8 w 98"/>
                                <a:gd name="T10" fmla="+- 0 6414 6414"/>
                                <a:gd name="T11" fmla="*/ 6414 h 360"/>
                                <a:gd name="T12" fmla="+- 0 8517 8517"/>
                                <a:gd name="T13" fmla="*/ T12 w 98"/>
                                <a:gd name="T14" fmla="+- 0 6414 6414"/>
                                <a:gd name="T15" fmla="*/ 6414 h 360"/>
                                <a:gd name="T16" fmla="+- 0 8517 8517"/>
                                <a:gd name="T17" fmla="*/ T16 w 98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399"/>
                        <wpg:cNvGrpSpPr>
                          <a:grpSpLocks/>
                        </wpg:cNvGrpSpPr>
                        <wpg:grpSpPr bwMode="auto">
                          <a:xfrm>
                            <a:off x="9674" y="6414"/>
                            <a:ext cx="98" cy="360"/>
                            <a:chOff x="9674" y="6414"/>
                            <a:chExt cx="98" cy="360"/>
                          </a:xfrm>
                        </wpg:grpSpPr>
                        <wps:wsp>
                          <wps:cNvPr id="965" name="Freeform 400"/>
                          <wps:cNvSpPr>
                            <a:spLocks/>
                          </wps:cNvSpPr>
                          <wps:spPr bwMode="auto">
                            <a:xfrm>
                              <a:off x="9674" y="6414"/>
                              <a:ext cx="98" cy="360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98"/>
                                <a:gd name="T2" fmla="+- 0 6774 6414"/>
                                <a:gd name="T3" fmla="*/ 6774 h 360"/>
                                <a:gd name="T4" fmla="+- 0 9772 9674"/>
                                <a:gd name="T5" fmla="*/ T4 w 98"/>
                                <a:gd name="T6" fmla="+- 0 6774 6414"/>
                                <a:gd name="T7" fmla="*/ 6774 h 360"/>
                                <a:gd name="T8" fmla="+- 0 9772 9674"/>
                                <a:gd name="T9" fmla="*/ T8 w 98"/>
                                <a:gd name="T10" fmla="+- 0 6414 6414"/>
                                <a:gd name="T11" fmla="*/ 6414 h 360"/>
                                <a:gd name="T12" fmla="+- 0 9674 9674"/>
                                <a:gd name="T13" fmla="*/ T12 w 98"/>
                                <a:gd name="T14" fmla="+- 0 6414 6414"/>
                                <a:gd name="T15" fmla="*/ 6414 h 360"/>
                                <a:gd name="T16" fmla="+- 0 9674 9674"/>
                                <a:gd name="T17" fmla="*/ T16 w 98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397"/>
                        <wpg:cNvGrpSpPr>
                          <a:grpSpLocks/>
                        </wpg:cNvGrpSpPr>
                        <wpg:grpSpPr bwMode="auto">
                          <a:xfrm>
                            <a:off x="8615" y="6414"/>
                            <a:ext cx="1059" cy="360"/>
                            <a:chOff x="8615" y="6414"/>
                            <a:chExt cx="1059" cy="360"/>
                          </a:xfrm>
                        </wpg:grpSpPr>
                        <wps:wsp>
                          <wps:cNvPr id="967" name="Freeform 398"/>
                          <wps:cNvSpPr>
                            <a:spLocks/>
                          </wps:cNvSpPr>
                          <wps:spPr bwMode="auto">
                            <a:xfrm>
                              <a:off x="8615" y="6414"/>
                              <a:ext cx="1059" cy="360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1059"/>
                                <a:gd name="T2" fmla="+- 0 6774 6414"/>
                                <a:gd name="T3" fmla="*/ 6774 h 360"/>
                                <a:gd name="T4" fmla="+- 0 9674 8615"/>
                                <a:gd name="T5" fmla="*/ T4 w 1059"/>
                                <a:gd name="T6" fmla="+- 0 6774 6414"/>
                                <a:gd name="T7" fmla="*/ 6774 h 360"/>
                                <a:gd name="T8" fmla="+- 0 9674 8615"/>
                                <a:gd name="T9" fmla="*/ T8 w 1059"/>
                                <a:gd name="T10" fmla="+- 0 6414 6414"/>
                                <a:gd name="T11" fmla="*/ 6414 h 360"/>
                                <a:gd name="T12" fmla="+- 0 8615 8615"/>
                                <a:gd name="T13" fmla="*/ T12 w 1059"/>
                                <a:gd name="T14" fmla="+- 0 6414 6414"/>
                                <a:gd name="T15" fmla="*/ 6414 h 360"/>
                                <a:gd name="T16" fmla="+- 0 8615 8615"/>
                                <a:gd name="T17" fmla="*/ T16 w 1059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" h="360">
                                  <a:moveTo>
                                    <a:pt x="0" y="360"/>
                                  </a:moveTo>
                                  <a:lnTo>
                                    <a:pt x="1059" y="360"/>
                                  </a:lnTo>
                                  <a:lnTo>
                                    <a:pt x="10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395"/>
                        <wpg:cNvGrpSpPr>
                          <a:grpSpLocks/>
                        </wpg:cNvGrpSpPr>
                        <wpg:grpSpPr bwMode="auto">
                          <a:xfrm>
                            <a:off x="9794" y="6414"/>
                            <a:ext cx="96" cy="360"/>
                            <a:chOff x="9794" y="6414"/>
                            <a:chExt cx="96" cy="360"/>
                          </a:xfrm>
                        </wpg:grpSpPr>
                        <wps:wsp>
                          <wps:cNvPr id="969" name="Freeform 396"/>
                          <wps:cNvSpPr>
                            <a:spLocks/>
                          </wps:cNvSpPr>
                          <wps:spPr bwMode="auto">
                            <a:xfrm>
                              <a:off x="9794" y="6414"/>
                              <a:ext cx="96" cy="360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96"/>
                                <a:gd name="T2" fmla="+- 0 6774 6414"/>
                                <a:gd name="T3" fmla="*/ 6774 h 360"/>
                                <a:gd name="T4" fmla="+- 0 9890 9794"/>
                                <a:gd name="T5" fmla="*/ T4 w 96"/>
                                <a:gd name="T6" fmla="+- 0 6774 6414"/>
                                <a:gd name="T7" fmla="*/ 6774 h 360"/>
                                <a:gd name="T8" fmla="+- 0 9890 9794"/>
                                <a:gd name="T9" fmla="*/ T8 w 96"/>
                                <a:gd name="T10" fmla="+- 0 6414 6414"/>
                                <a:gd name="T11" fmla="*/ 6414 h 360"/>
                                <a:gd name="T12" fmla="+- 0 9794 9794"/>
                                <a:gd name="T13" fmla="*/ T12 w 96"/>
                                <a:gd name="T14" fmla="+- 0 6414 6414"/>
                                <a:gd name="T15" fmla="*/ 6414 h 360"/>
                                <a:gd name="T16" fmla="+- 0 9794 9794"/>
                                <a:gd name="T17" fmla="*/ T16 w 96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60">
                                  <a:moveTo>
                                    <a:pt x="0" y="360"/>
                                  </a:moveTo>
                                  <a:lnTo>
                                    <a:pt x="96" y="36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393"/>
                        <wpg:cNvGrpSpPr>
                          <a:grpSpLocks/>
                        </wpg:cNvGrpSpPr>
                        <wpg:grpSpPr bwMode="auto">
                          <a:xfrm>
                            <a:off x="10951" y="6414"/>
                            <a:ext cx="98" cy="360"/>
                            <a:chOff x="10951" y="6414"/>
                            <a:chExt cx="98" cy="360"/>
                          </a:xfrm>
                        </wpg:grpSpPr>
                        <wps:wsp>
                          <wps:cNvPr id="971" name="Freeform 394"/>
                          <wps:cNvSpPr>
                            <a:spLocks/>
                          </wps:cNvSpPr>
                          <wps:spPr bwMode="auto">
                            <a:xfrm>
                              <a:off x="10951" y="6414"/>
                              <a:ext cx="98" cy="360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T0 w 98"/>
                                <a:gd name="T2" fmla="+- 0 6774 6414"/>
                                <a:gd name="T3" fmla="*/ 6774 h 360"/>
                                <a:gd name="T4" fmla="+- 0 11049 10951"/>
                                <a:gd name="T5" fmla="*/ T4 w 98"/>
                                <a:gd name="T6" fmla="+- 0 6774 6414"/>
                                <a:gd name="T7" fmla="*/ 6774 h 360"/>
                                <a:gd name="T8" fmla="+- 0 11049 10951"/>
                                <a:gd name="T9" fmla="*/ T8 w 98"/>
                                <a:gd name="T10" fmla="+- 0 6414 6414"/>
                                <a:gd name="T11" fmla="*/ 6414 h 360"/>
                                <a:gd name="T12" fmla="+- 0 10951 10951"/>
                                <a:gd name="T13" fmla="*/ T12 w 98"/>
                                <a:gd name="T14" fmla="+- 0 6414 6414"/>
                                <a:gd name="T15" fmla="*/ 6414 h 360"/>
                                <a:gd name="T16" fmla="+- 0 10951 10951"/>
                                <a:gd name="T17" fmla="*/ T16 w 98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60">
                                  <a:moveTo>
                                    <a:pt x="0" y="360"/>
                                  </a:moveTo>
                                  <a:lnTo>
                                    <a:pt x="98" y="36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391"/>
                        <wpg:cNvGrpSpPr>
                          <a:grpSpLocks/>
                        </wpg:cNvGrpSpPr>
                        <wpg:grpSpPr bwMode="auto">
                          <a:xfrm>
                            <a:off x="9890" y="6414"/>
                            <a:ext cx="1061" cy="360"/>
                            <a:chOff x="9890" y="6414"/>
                            <a:chExt cx="1061" cy="360"/>
                          </a:xfrm>
                        </wpg:grpSpPr>
                        <wps:wsp>
                          <wps:cNvPr id="973" name="Freeform 392"/>
                          <wps:cNvSpPr>
                            <a:spLocks/>
                          </wps:cNvSpPr>
                          <wps:spPr bwMode="auto">
                            <a:xfrm>
                              <a:off x="9890" y="6414"/>
                              <a:ext cx="1061" cy="36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061"/>
                                <a:gd name="T2" fmla="+- 0 6774 6414"/>
                                <a:gd name="T3" fmla="*/ 6774 h 360"/>
                                <a:gd name="T4" fmla="+- 0 10951 9890"/>
                                <a:gd name="T5" fmla="*/ T4 w 1061"/>
                                <a:gd name="T6" fmla="+- 0 6774 6414"/>
                                <a:gd name="T7" fmla="*/ 6774 h 360"/>
                                <a:gd name="T8" fmla="+- 0 10951 9890"/>
                                <a:gd name="T9" fmla="*/ T8 w 1061"/>
                                <a:gd name="T10" fmla="+- 0 6414 6414"/>
                                <a:gd name="T11" fmla="*/ 6414 h 360"/>
                                <a:gd name="T12" fmla="+- 0 9890 9890"/>
                                <a:gd name="T13" fmla="*/ T12 w 1061"/>
                                <a:gd name="T14" fmla="+- 0 6414 6414"/>
                                <a:gd name="T15" fmla="*/ 6414 h 360"/>
                                <a:gd name="T16" fmla="+- 0 9890 9890"/>
                                <a:gd name="T17" fmla="*/ T16 w 1061"/>
                                <a:gd name="T18" fmla="+- 0 6774 6414"/>
                                <a:gd name="T19" fmla="*/ 67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360">
                                  <a:moveTo>
                                    <a:pt x="0" y="360"/>
                                  </a:moveTo>
                                  <a:lnTo>
                                    <a:pt x="1061" y="36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E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389"/>
                        <wpg:cNvGrpSpPr>
                          <a:grpSpLocks/>
                        </wpg:cNvGrpSpPr>
                        <wpg:grpSpPr bwMode="auto">
                          <a:xfrm>
                            <a:off x="3432" y="6405"/>
                            <a:ext cx="7636" cy="2"/>
                            <a:chOff x="3432" y="6405"/>
                            <a:chExt cx="7636" cy="2"/>
                          </a:xfrm>
                        </wpg:grpSpPr>
                        <wps:wsp>
                          <wps:cNvPr id="975" name="Freeform 390"/>
                          <wps:cNvSpPr>
                            <a:spLocks/>
                          </wps:cNvSpPr>
                          <wps:spPr bwMode="auto">
                            <a:xfrm>
                              <a:off x="3432" y="6405"/>
                              <a:ext cx="7636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7636"/>
                                <a:gd name="T2" fmla="+- 0 11068 3432"/>
                                <a:gd name="T3" fmla="*/ T2 w 7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6">
                                  <a:moveTo>
                                    <a:pt x="0" y="0"/>
                                  </a:moveTo>
                                  <a:lnTo>
                                    <a:pt x="7636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387"/>
                        <wpg:cNvGrpSpPr>
                          <a:grpSpLocks/>
                        </wpg:cNvGrpSpPr>
                        <wpg:grpSpPr bwMode="auto">
                          <a:xfrm>
                            <a:off x="3432" y="6784"/>
                            <a:ext cx="7636" cy="2"/>
                            <a:chOff x="3432" y="6784"/>
                            <a:chExt cx="7636" cy="2"/>
                          </a:xfrm>
                        </wpg:grpSpPr>
                        <wps:wsp>
                          <wps:cNvPr id="977" name="Freeform 388"/>
                          <wps:cNvSpPr>
                            <a:spLocks/>
                          </wps:cNvSpPr>
                          <wps:spPr bwMode="auto">
                            <a:xfrm>
                              <a:off x="3432" y="6784"/>
                              <a:ext cx="7636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7636"/>
                                <a:gd name="T2" fmla="+- 0 11068 3432"/>
                                <a:gd name="T3" fmla="*/ T2 w 7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6">
                                  <a:moveTo>
                                    <a:pt x="0" y="0"/>
                                  </a:moveTo>
                                  <a:lnTo>
                                    <a:pt x="763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385"/>
                        <wpg:cNvGrpSpPr>
                          <a:grpSpLocks/>
                        </wpg:cNvGrpSpPr>
                        <wpg:grpSpPr bwMode="auto">
                          <a:xfrm>
                            <a:off x="1584" y="7163"/>
                            <a:ext cx="9484" cy="2"/>
                            <a:chOff x="1584" y="7163"/>
                            <a:chExt cx="9484" cy="2"/>
                          </a:xfrm>
                        </wpg:grpSpPr>
                        <wps:wsp>
                          <wps:cNvPr id="979" name="Freeform 386"/>
                          <wps:cNvSpPr>
                            <a:spLocks/>
                          </wps:cNvSpPr>
                          <wps:spPr bwMode="auto">
                            <a:xfrm>
                              <a:off x="1584" y="7163"/>
                              <a:ext cx="9484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484"/>
                                <a:gd name="T2" fmla="+- 0 11068 1584"/>
                                <a:gd name="T3" fmla="*/ T2 w 9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4">
                                  <a:moveTo>
                                    <a:pt x="0" y="0"/>
                                  </a:moveTo>
                                  <a:lnTo>
                                    <a:pt x="948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margin-left:78.05pt;margin-top:17.85pt;width:476.6pt;height:340.85pt;z-index:-5124;mso-position-horizontal-relative:page" coordorigin="1561,357" coordsize="9532,6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">
                <v:group id="Group 777" o:spid="_x0000_s1027" style="position:absolute;left:1584;top:368;width:9484;height:2" coordorigin="1584,368" coordsize="9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778" o:spid="_x0000_s1028" style="position:absolute;left:1584;top:368;width:9484;height:2;visibility:visible;mso-wrap-style:square;v-text-anchor:top" coordsize="9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YzscA&#10;AADcAAAADwAAAGRycy9kb3ducmV2LnhtbESPQWvCQBCF70L/wzKFXqRubNHa1FVEsOhBxKiH3obs&#10;mIRmZ0N2TeK/dwXB4+PN+9686bwzpWiodoVlBcNBBII4tbrgTMHxsHqfgHAeWWNpmRRcycF89tKb&#10;Yqxty3tqEp+JAGEXo4Lc+yqW0qU5GXQDWxEH72xrgz7IOpO6xjbATSk/omgsDRYcGnKsaJlT+p9c&#10;THjjlH7+7vrrzf7vsli1p6TZfu/OSr29dosfEJ46/zx+pNdawWjyBfcxgQB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R2M7HAAAA3AAAAA8AAAAAAAAAAAAAAAAAmAIAAGRy&#10;cy9kb3ducmV2LnhtbFBLBQYAAAAABAAEAPUAAACMAwAAAAA=&#10;" path="m,l9484,e" filled="f" strokecolor="#c0504d" strokeweight="1.06pt">
                    <v:path arrowok="t" o:connecttype="custom" o:connectlocs="0,0;9484,0" o:connectangles="0,0"/>
                  </v:shape>
                </v:group>
                <v:group id="Group 775" o:spid="_x0000_s1029" style="position:absolute;left:1594;top:377;width:2;height:6777" coordorigin="1594,377" coordsize="2,6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776" o:spid="_x0000_s1030" style="position:absolute;left:1594;top:377;width:2;height:6777;visibility:visible;mso-wrap-style:square;v-text-anchor:top" coordsize="2,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3BsYA&#10;AADcAAAADwAAAGRycy9kb3ducmV2LnhtbESPQWvCQBSE74X+h+UVehHdtNBio2sIBdGDF40He3tk&#10;n9m02bchuybRX98tFDwOM/MNs8xG24ieOl87VvAyS0AQl07XXCk4FuvpHIQPyBobx6TgSh6y1ePD&#10;ElPtBt5TfwiViBD2KSowIbSplL40ZNHPXEscvbPrLIYou0rqDocIt418TZJ3abHmuGCwpU9D5c/h&#10;YhVM+pu5FE1+mnztvnHvz2yq00ap56cxX4AINIZ7+L+91Qre5h/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x3BsYAAADcAAAADwAAAAAAAAAAAAAAAACYAgAAZHJz&#10;L2Rvd25yZXYueG1sUEsFBgAAAAAEAAQA9QAAAIsDAAAAAA==&#10;" path="m,l,6777e" filled="f" strokecolor="#c0504d" strokeweight="1.06pt">
                    <v:path arrowok="t" o:connecttype="custom" o:connectlocs="0,377;0,7154" o:connectangles="0,0"/>
                  </v:shape>
                </v:group>
                <v:group id="Group 773" o:spid="_x0000_s1031" style="position:absolute;left:3442;top:377;width:2;height:6777" coordorigin="3442,377" coordsize="2,6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774" o:spid="_x0000_s1032" style="position:absolute;left:3442;top:377;width:2;height:6777;visibility:visible;mso-wrap-style:square;v-text-anchor:top" coordsize="2,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t3cYA&#10;AADcAAAADwAAAGRycy9kb3ducmV2LnhtbESPT2vCQBTE7wW/w/IKXqRuFFpsdBURSj30EtOD3h7Z&#10;ZzY2+zZkN3/sp+8WCj0OM/MbZrMbbS16an3lWMFinoAgLpyuuFTwmb89rUD4gKyxdkwK7uRht508&#10;bDDVbuCM+lMoRYSwT1GBCaFJpfSFIYt+7hri6F1dazFE2ZZStzhEuK3lMklepMWK44LBhg6Giq9T&#10;ZxXM+m/T5fX+PLt83DDzVzbl+V2p6eO4X4MINIb/8F/7qBU8vy7g90w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Pt3cYAAADcAAAADwAAAAAAAAAAAAAAAACYAgAAZHJz&#10;L2Rvd25yZXYueG1sUEsFBgAAAAAEAAQA9QAAAIsDAAAAAA==&#10;" path="m,l,6777e" filled="f" strokecolor="#c0504d" strokeweight="1.06pt">
                    <v:path arrowok="t" o:connecttype="custom" o:connectlocs="0,377;0,7154" o:connectangles="0,0"/>
                  </v:shape>
                </v:group>
                <v:group id="Group 771" o:spid="_x0000_s1033" style="position:absolute;left:4537;top:377;width:2;height:6777" coordorigin="4537,377" coordsize="2,6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772" o:spid="_x0000_s1034" style="position:absolute;left:4537;top:377;width:2;height:6777;visibility:visible;mso-wrap-style:square;v-text-anchor:top" coordsize="2,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3WMcYA&#10;AADcAAAADwAAAGRycy9kb3ducmV2LnhtbESPT2sCMRTE74LfITyhF9GsLRZdjSJCqYde/HPQ22Pz&#10;3KxuXpZNXNd++kYQehxm5jfMfNnaUjRU+8KxgtEwAUGcOV1wruCw/xpMQPiArLF0TAoe5GG56Hbm&#10;mGp35y01u5CLCGGfogITQpVK6TNDFv3QVcTRO7vaYoiyzqWu8R7htpTvSfIpLRYcFwxWtDaUXXc3&#10;q6Df/Jrbvlwd+6efC279mU1+/FbqrdeuZiACteE//GpvtILx9AO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3WMcYAAADcAAAADwAAAAAAAAAAAAAAAACYAgAAZHJz&#10;L2Rvd25yZXYueG1sUEsFBgAAAAAEAAQA9QAAAIsDAAAAAA==&#10;" path="m,l,6777e" filled="f" strokecolor="#c0504d" strokeweight="1.06pt">
                    <v:path arrowok="t" o:connecttype="custom" o:connectlocs="0,377;0,7154" o:connectangles="0,0"/>
                  </v:shape>
                </v:group>
                <v:group id="Group 769" o:spid="_x0000_s1035" style="position:absolute;left:5672;top:377;width:2;height:6777" coordorigin="5672,377" coordsize="2,6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770" o:spid="_x0000_s1036" style="position:absolute;left:5672;top:377;width:2;height:6777;visibility:visible;mso-wrap-style:square;v-text-anchor:top" coordsize="2,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r3sUA&#10;AADcAAAADwAAAGRycy9kb3ducmV2LnhtbESPT4vCMBTE7wv7HcJb8CKaKris1SiyIHrw4p+De3s0&#10;z6Zu81KaWKuf3giCx2FmfsNM560tRUO1LxwrGPQTEMSZ0wXnCg77Ze8HhA/IGkvHpOBGHuazz48p&#10;ptpdeUvNLuQiQtinqMCEUKVS+syQRd93FXH0Tq62GKKsc6lrvEa4LeUwSb6lxYLjgsGKfg1l/7uL&#10;VdBt7uayLxfH7t/mjFt/YpMfV0p1vtrFBESgNrzDr/ZaKxiNR/A8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OvexQAAANwAAAAPAAAAAAAAAAAAAAAAAJgCAABkcnMv&#10;ZG93bnJldi54bWxQSwUGAAAAAAQABAD1AAAAigMAAAAA&#10;" path="m,l,6777e" filled="f" strokecolor="#c0504d" strokeweight="1.06pt">
                    <v:path arrowok="t" o:connecttype="custom" o:connectlocs="0,377;0,7154" o:connectangles="0,0"/>
                  </v:shape>
                </v:group>
                <v:group id="Group 767" o:spid="_x0000_s1037" style="position:absolute;left:6909;top:377;width:2;height:6777" coordorigin="6909,377" coordsize="2,6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768" o:spid="_x0000_s1038" style="position:absolute;left:6909;top:377;width:2;height:6777;visibility:visible;mso-wrap-style:square;v-text-anchor:top" coordsize="2,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bQMsYA&#10;AADcAAAADwAAAGRycy9kb3ducmV2LnhtbESPT2sCMRTE74LfITyhF9GshVpdjSJCqYde/HPQ22Pz&#10;3KxuXpZNXNd++kYQehxm5jfMfNnaUjRU+8KxgtEwAUGcOV1wruCw/xpMQPiArLF0TAoe5GG56Hbm&#10;mGp35y01u5CLCGGfogITQpVK6TNDFv3QVcTRO7vaYoiyzqWu8R7htpTvSTKWFguOCwYrWhvKrrub&#10;VdBvfs1tX66O/dPPBbf+zCY/fiv11mtXMxCB2vAffrU3WsHH9BO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bQMsYAAADcAAAADwAAAAAAAAAAAAAAAACYAgAAZHJz&#10;L2Rvd25yZXYueG1sUEsFBgAAAAAEAAQA9QAAAIsDAAAAAA==&#10;" path="m,l,6777e" filled="f" strokecolor="#c0504d" strokeweight="1.06pt">
                    <v:path arrowok="t" o:connecttype="custom" o:connectlocs="0,377;0,7154" o:connectangles="0,0"/>
                  </v:shape>
                </v:group>
                <v:group id="Group 765" o:spid="_x0000_s1039" style="position:absolute;left:8507;top:377;width:2;height:6777" coordorigin="8507,377" coordsize="2,6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766" o:spid="_x0000_s1040" style="position:absolute;left:8507;top:377;width:2;height:6777;visibility:visible;mso-wrap-style:square;v-text-anchor:top" coordsize="2,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h28YA&#10;AADcAAAADwAAAGRycy9kb3ducmV2LnhtbESPQWvCQBSE74X+h+UVepG6aaGlpq4hFEQPXjQe7O2R&#10;fWaj2bchuybRX98tFDwOM/MNM89G24ieOl87VvA6TUAQl07XXCnYF8uXTxA+IGtsHJOCK3nIFo8P&#10;c0y1G3hL/S5UIkLYp6jAhNCmUvrSkEU/dS1x9I6usxii7CqpOxwi3DbyLUk+pMWa44LBlr4Nlefd&#10;xSqY9DdzKZr8MPnZnHDrj2yqw0qp56cx/wIRaAz38H97rRW8z2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Xh28YAAADcAAAADwAAAAAAAAAAAAAAAACYAgAAZHJz&#10;L2Rvd25yZXYueG1sUEsFBgAAAAAEAAQA9QAAAIsDAAAAAA==&#10;" path="m,l,6777e" filled="f" strokecolor="#c0504d" strokeweight="1.06pt">
                    <v:path arrowok="t" o:connecttype="custom" o:connectlocs="0,377;0,7154" o:connectangles="0,0"/>
                  </v:shape>
                </v:group>
                <v:group id="Group 763" o:spid="_x0000_s1041" style="position:absolute;left:9784;top:377;width:2;height:6777" coordorigin="9784,377" coordsize="2,6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764" o:spid="_x0000_s1042" style="position:absolute;left:9784;top:377;width:2;height:6777;visibility:visible;mso-wrap-style:square;v-text-anchor:top" coordsize="2,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ZJsUA&#10;AADcAAAADwAAAGRycy9kb3ducmV2LnhtbESPT4vCMBTE78J+h/AWvIim7kGkmhZZWPSwF/8c9PZo&#10;nk21eSlNrHU//UYQPA4z8xtmmfe2Fh21vnKsYDpJQBAXTldcKjjsf8ZzED4ga6wdk4IHecizj8ES&#10;U+3uvKVuF0oRIexTVGBCaFIpfWHIop+4hjh6Z9daDFG2pdQt3iPc1vIrSWbSYsVxwWBD34aK6+5m&#10;FYy6P3Pb16vj6PR7wa0/symPa6WGn/1qASJQH97hV3ujFcySKTzPxCM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3BkmxQAAANwAAAAPAAAAAAAAAAAAAAAAAJgCAABkcnMv&#10;ZG93bnJldi54bWxQSwUGAAAAAAQABAD1AAAAigMAAAAA&#10;" path="m,l,6777e" filled="f" strokecolor="#c0504d" strokeweight="1.06pt">
                    <v:path arrowok="t" o:connecttype="custom" o:connectlocs="0,377;0,7154" o:connectangles="0,0"/>
                  </v:shape>
                </v:group>
                <v:group id="Group 761" o:spid="_x0000_s1043" style="position:absolute;left:11059;top:377;width:2;height:6777" coordorigin="11059,377" coordsize="2,6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762" o:spid="_x0000_s1044" style="position:absolute;left:11059;top:377;width:2;height:6777;visibility:visible;mso-wrap-style:square;v-text-anchor:top" coordsize="2,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iysYA&#10;AADcAAAADwAAAGRycy9kb3ducmV2LnhtbESPQWvCQBSE7wX/w/KEXqTZtIUgqauIIO3BS9SD3h7Z&#10;l2w0+zZk15j667uFQo/DzHzDLFajbcVAvW8cK3hNUhDEpdMN1wqOh+3LHIQPyBpbx6TgmzyslpOn&#10;Beba3bmgYR9qESHsc1RgQuhyKX1pyKJPXEccvcr1FkOUfS11j/cIt618S9NMWmw4LhjsaGOovO5v&#10;VsFseJjboV2fZufdBQtfsalPn0o9T8f1B4hAY/gP/7W/tIIsfYf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IiysYAAADcAAAADwAAAAAAAAAAAAAAAACYAgAAZHJz&#10;L2Rvd25yZXYueG1sUEsFBgAAAAAEAAQA9QAAAIsDAAAAAA==&#10;" path="m,l,6777e" filled="f" strokecolor="#c0504d" strokeweight="1.06pt">
                    <v:path arrowok="t" o:connecttype="custom" o:connectlocs="0,377;0,7154" o:connectangles="0,0"/>
                  </v:shape>
                </v:group>
                <v:group id="Group 759" o:spid="_x0000_s1045" style="position:absolute;left:1604;top:1112;width:1829;height:180" coordorigin="1604,1112" coordsize="1829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760" o:spid="_x0000_s1046" style="position:absolute;left:1604;top:1112;width:1829;height:180;visibility:visible;mso-wrap-style:square;v-text-anchor:top" coordsize="182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fFr0A&#10;AADcAAAADwAAAGRycy9kb3ducmV2LnhtbESPzQrCMBCE74LvEFbwpomCItUoKghe/cFel2Zti82m&#10;NlHr2xtB8DjMzDfMYtXaSjyp8aVjDaOhAkGcOVNyruF82g1mIHxANlg5Jg1v8rBadjsLTIx78YGe&#10;x5CLCGGfoIYihDqR0mcFWfRDVxNH7+oaiyHKJpemwVeE20qOlZpKiyXHhQJr2haU3Y4Pq2F7UQ9b&#10;7mifmrtrgze8MetU636vXc9BBGrDP/xr742GqZrA90w8An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gWfFr0AAADcAAAADwAAAAAAAAAAAAAAAACYAgAAZHJzL2Rvd25yZXYu&#10;eG1sUEsFBgAAAAAEAAQA9QAAAIIDAAAAAA==&#10;" path="m,180r1828,l1828,,,,,180e" fillcolor="#eed2d2" stroked="f">
                    <v:path arrowok="t" o:connecttype="custom" o:connectlocs="0,1292;1828,1292;1828,1112;0,1112;0,1292" o:connectangles="0,0,0,0,0"/>
                  </v:shape>
                </v:group>
                <v:group id="Group 757" o:spid="_x0000_s1047" style="position:absolute;left:1604;top:1292;width:98;height:1135" coordorigin="1604,1292" coordsize="98,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758" o:spid="_x0000_s1048" style="position:absolute;left:1604;top:1292;width:98;height:1135;visibility:visible;mso-wrap-style:square;v-text-anchor:top" coordsize="98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B8MQA&#10;AADcAAAADwAAAGRycy9kb3ducmV2LnhtbESPwWrDMBBE74X8g9hAbrWcENzgWglJoCGHQqmTQ4+L&#10;tLVNrZWxVEf5+6pQ6HGYmTdMtYu2FxONvnOsYJnlIIi1Mx03Cq6Xl8cNCB+QDfaOScGdPOy2s4cK&#10;S+Nu/E5THRqRIOxLVNCGMJRSet2SRZ+5gTh5n260GJIcG2lGvCW47eUqzwtpseO00OJAx5b0V/1t&#10;Faz10dG5GOri9eCaj0hv8WQmpRbzuH8GESiG//Bf+2wUFPkT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GQfDEAAAA3AAAAA8AAAAAAAAAAAAAAAAAmAIAAGRycy9k&#10;b3ducmV2LnhtbFBLBQYAAAAABAAEAPUAAACJAwAAAAA=&#10;" path="m,1135r98,l98,,,,,1135e" fillcolor="#eed2d2" stroked="f">
                    <v:path arrowok="t" o:connecttype="custom" o:connectlocs="0,2427;98,2427;98,1292;0,1292;0,2427" o:connectangles="0,0,0,0,0"/>
                  </v:shape>
                </v:group>
                <v:group id="Group 755" o:spid="_x0000_s1049" style="position:absolute;left:3334;top:1292;width:98;height:1135" coordorigin="3334,1292" coordsize="98,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756" o:spid="_x0000_s1050" style="position:absolute;left:3334;top:1292;width:98;height:1135;visibility:visible;mso-wrap-style:square;v-text-anchor:top" coordsize="98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wGcQA&#10;AADcAAAADwAAAGRycy9kb3ducmV2LnhtbESPwWrDMBBE74X8g9hAbrWcEEzjWglJoCGHQqmTQ4+L&#10;tLVNrZWxVEf5+6pQ6HGYmTdMtYu2FxONvnOsYJnlIIi1Mx03Cq6Xl8cnED4gG+wdk4I7edhtZw8V&#10;lsbd+J2mOjQiQdiXqKANYSil9Loliz5zA3HyPt1oMSQ5NtKMeEtw28tVnhfSYsdpocWBji3pr/rb&#10;Kljro6NzMdTF68E1H5He4slMSi3mcf8MIlAM/+G/9tkoKPIN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VcBnEAAAA3AAAAA8AAAAAAAAAAAAAAAAAmAIAAGRycy9k&#10;b3ducmV2LnhtbFBLBQYAAAAABAAEAPUAAACJAwAAAAA=&#10;" path="m,1135r98,l98,,,,,1135e" fillcolor="#eed2d2" stroked="f">
                    <v:path arrowok="t" o:connecttype="custom" o:connectlocs="0,2427;98,2427;98,1292;0,1292;0,2427" o:connectangles="0,0,0,0,0"/>
                  </v:shape>
                </v:group>
                <v:group id="Group 753" o:spid="_x0000_s1051" style="position:absolute;left:1604;top:2427;width:1829;height:180" coordorigin="1604,2427" coordsize="1829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754" o:spid="_x0000_s1052" style="position:absolute;left:1604;top:2427;width:1829;height:180;visibility:visible;mso-wrap-style:square;v-text-anchor:top" coordsize="182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PyL4A&#10;AADcAAAADwAAAGRycy9kb3ducmV2LnhtbESPzQrCMBCE74LvEFbwZtN6EKnGooLg1R/0ujRrW2w2&#10;tUm1vr0RBI/DzHzDLLPe1OJJrassK0iiGARxbnXFhYLzaTeZg3AeWWNtmRS8yUG2Gg6WmGr74gM9&#10;j74QAcIuRQWl900qpctLMugi2xAH72Zbgz7ItpC6xVeAm1pO43gmDVYcFkpsaFtSfj92RsH2Enem&#10;2tH+qh+2907zRq+vSo1H/XoBwlPv/+Ffe68VzJIEvmfCEZ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nD8i+AAAA3AAAAA8AAAAAAAAAAAAAAAAAmAIAAGRycy9kb3ducmV2&#10;LnhtbFBLBQYAAAAABAAEAPUAAACDAwAAAAA=&#10;" path="m,180r1828,l1828,,,,,180e" fillcolor="#eed2d2" stroked="f">
                    <v:path arrowok="t" o:connecttype="custom" o:connectlocs="0,2607;1828,2607;1828,2427;0,2427;0,2607" o:connectangles="0,0,0,0,0"/>
                  </v:shape>
                </v:group>
                <v:group id="Group 751" o:spid="_x0000_s1053" style="position:absolute;left:1702;top:1292;width:1632;height:418" coordorigin="1702,1292" coordsize="1632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752" o:spid="_x0000_s1054" style="position:absolute;left:1702;top:1292;width:1632;height:418;visibility:visible;mso-wrap-style:square;v-text-anchor:top" coordsize="163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jr8UA&#10;AADcAAAADwAAAGRycy9kb3ducmV2LnhtbESP3WoCMRSE74W+QziF3mlWq4usRrGlFRUs+APeHjbH&#10;3aWbkyVJdX17Iwi9HGbmG2Y6b00tLuR8ZVlBv5eAIM6trrhQcDx8d8cgfEDWWFsmBTfyMJ+9dKaY&#10;aXvlHV32oRARwj5DBWUITSalz0sy6Hu2IY7e2TqDIUpXSO3wGuGmloMkSaXBiuNCiQ19lpT/7v+M&#10;gq/h+tj+bLenZWA9+lgO7MYtrFJvr+1iAiJQG/7Dz/ZKK0j77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yOvxQAAANwAAAAPAAAAAAAAAAAAAAAAAJgCAABkcnMv&#10;ZG93bnJldi54bWxQSwUGAAAAAAQABAD1AAAAigMAAAAA&#10;" path="m,418r1632,l1632,,,,,418e" fillcolor="#eed2d2" stroked="f">
                    <v:path arrowok="t" o:connecttype="custom" o:connectlocs="0,1710;1632,1710;1632,1292;0,1292;0,1710" o:connectangles="0,0,0,0,0"/>
                  </v:shape>
                </v:group>
                <v:group id="Group 749" o:spid="_x0000_s1055" style="position:absolute;left:1702;top:1710;width:1632;height:360" coordorigin="1702,1710" coordsize="163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750" o:spid="_x0000_s1056" style="position:absolute;left:1702;top:1710;width:1632;height:360;visibility:visible;mso-wrap-style:square;v-text-anchor:top" coordsize="163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M2sMA&#10;AADcAAAADwAAAGRycy9kb3ducmV2LnhtbESP3YrCMBSE7xd8h3CEvRFNKyhajSKiy14t/j3AoTn9&#10;0eakNrF2394sCHs5zMw3zHLdmUq01LjSsoJ4FIEgTq0uOVdwOe+HMxDOI2usLJOCX3KwXvU+lpho&#10;++QjtSefiwBhl6CCwvs6kdKlBRl0I1sTBy+zjUEfZJNL3eAzwE0lx1E0lQZLDgsF1rQtKL2dHkbB&#10;1d4JbR6392ww3w78bvPzlR2U+ux3mwUIT53/D7/b31rBNJ7A35l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fM2sMAAADcAAAADwAAAAAAAAAAAAAAAACYAgAAZHJzL2Rv&#10;d25yZXYueG1sUEsFBgAAAAAEAAQA9QAAAIgDAAAAAA==&#10;" path="m,360r1632,l1632,,,,,360e" fillcolor="#eed2d2" stroked="f">
                    <v:path arrowok="t" o:connecttype="custom" o:connectlocs="0,2070;1632,2070;1632,1710;0,1710;0,2070" o:connectangles="0,0,0,0,0"/>
                  </v:shape>
                </v:group>
                <v:group id="Group 747" o:spid="_x0000_s1057" style="position:absolute;left:1702;top:2070;width:1632;height:358" coordorigin="1702,2070" coordsize="163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748" o:spid="_x0000_s1058" style="position:absolute;left:1702;top:2070;width:1632;height:358;visibility:visible;mso-wrap-style:square;v-text-anchor:top" coordsize="163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/WbcIA&#10;AADcAAAADwAAAGRycy9kb3ducmV2LnhtbESPy2rDMBBF94H+g5hAd4nsUpLiRjGhUChklQeky8Ea&#10;y6LWyFiq4vTrq0Chy8t9HO6mnlwvEo3BelZQLgsQxI3Xlo2C8+l98QIiRGSNvWdScKMA9fZhtsFK&#10;+ysfKB2jEXmEQ4UKuhiHSsrQdOQwLP1AnL3Wjw5jlqOResRrHne9fCqKlXRoORM6HOito+br+O0y&#10;hNG2Vpuz+2wvl/1PTOnZJKUe59PuFUSkKf6H/9ofWsGqXMP9TD4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9ZtwgAAANwAAAAPAAAAAAAAAAAAAAAAAJgCAABkcnMvZG93&#10;bnJldi54bWxQSwUGAAAAAAQABAD1AAAAhwMAAAAA&#10;" path="m,357r1632,l1632,,,,,357e" fillcolor="#eed2d2" stroked="f">
                    <v:path arrowok="t" o:connecttype="custom" o:connectlocs="0,2427;1632,2427;1632,2070;0,2070;0,2427" o:connectangles="0,0,0,0,0"/>
                  </v:shape>
                </v:group>
                <v:group id="Group 745" o:spid="_x0000_s1059" style="position:absolute;left:3452;top:1112;width:98;height:358" coordorigin="3452,1112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746" o:spid="_x0000_s1060" style="position:absolute;left:3452;top:1112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LC78A&#10;AADcAAAADwAAAGRycy9kb3ducmV2LnhtbESPS4sCMRCE74L/IfSCN00Un6NRRBC8+ph7O+l5sJPO&#10;MIk6/vvNguCxqKqvqM2us7V4UusrxxrGIwWCOHOm4kLD7XocLkH4gGywdkwa3uRht+33NpgY9+Iz&#10;PS+hEBHCPkENZQhNIqXPSrLoR64hjl7uWoshyraQpsVXhNtaTpSaS4sVx4USGzqUlP1eHlaDUjxN&#10;6/sjzWmPx9kpXeR4vms9+On2axCBuvANf9ono2E+XsH/mXgE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FIsLvwAAANwAAAAPAAAAAAAAAAAAAAAAAJgCAABkcnMvZG93bnJl&#10;di54bWxQSwUGAAAAAAQABAD1AAAAhAMAAAAA&#10;" path="m,358r98,l98,,,,,358e" fillcolor="#eed2d2" stroked="f">
                    <v:path arrowok="t" o:connecttype="custom" o:connectlocs="0,1470;98,1470;98,1112;0,1112;0,1470" o:connectangles="0,0,0,0,0"/>
                  </v:shape>
                </v:group>
                <v:group id="Group 743" o:spid="_x0000_s1061" style="position:absolute;left:4429;top:1112;width:98;height:358" coordorigin="4429,1112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744" o:spid="_x0000_s1062" style="position:absolute;left:4429;top:1112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NsMIA&#10;AADcAAAADwAAAGRycy9kb3ducmV2LnhtbESPS2vDMBCE74X8B7GF3hrJIU2CE8WYQCDXPHzfWOsH&#10;tVbGkhPn31eFQo/DzHzD7LLJduJBg28da0jmCgRx6UzLtYbb9fi5AeEDssHOMWl4kYdsP3vbYWrc&#10;k8/0uIRaRAj7FDU0IfSplL5syKKfu544epUbLIYoh1qaAZ8Rbju5UGolLbYcFxrs6dBQ+X0ZrQal&#10;eFl097GoKMfj16lYV3i+a/3xPuVbEIGm8B/+a5+MhtUigd8z8Qj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k2wwgAAANwAAAAPAAAAAAAAAAAAAAAAAJgCAABkcnMvZG93&#10;bnJldi54bWxQSwUGAAAAAAQABAD1AAAAhwMAAAAA&#10;" path="m,358r98,l98,,,,,358e" fillcolor="#eed2d2" stroked="f">
                    <v:path arrowok="t" o:connecttype="custom" o:connectlocs="0,1470;98,1470;98,1112;0,1112;0,1470" o:connectangles="0,0,0,0,0"/>
                  </v:shape>
                </v:group>
                <v:group id="Group 741" o:spid="_x0000_s1063" style="position:absolute;left:3550;top:1112;width:879;height:358" coordorigin="3550,1112" coordsize="87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742" o:spid="_x0000_s1064" style="position:absolute;left:3550;top:1112;width:879;height:358;visibility:visible;mso-wrap-style:square;v-text-anchor:top" coordsize="87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3QSsQA&#10;AADcAAAADwAAAGRycy9kb3ducmV2LnhtbESPQWsCMRSE74X+h/AKvdWsK9iyGhdbLAg9Vat4fGye&#10;yermZdnEdfvvG0HocZiZb5h5ObhG9NSF2rOC8SgDQVx5XbNR8LP9fHkDESKyxsYzKfilAOXi8WGO&#10;hfZX/qZ+E41IEA4FKrAxtoWUobLkMIx8S5y8o+8cxiQ7I3WH1wR3jcyzbCod1pwWLLb0Yak6by5O&#10;wWrH5tXuD7vMTCh8GX5fn3Kr1PPTsJyBiDTE//C9vdYKpvkEb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90ErEAAAA3AAAAA8AAAAAAAAAAAAAAAAAmAIAAGRycy9k&#10;b3ducmV2LnhtbFBLBQYAAAAABAAEAPUAAACJAwAAAAA=&#10;" path="m,358r879,l879,,,,,358e" fillcolor="#eed2d2" stroked="f">
                    <v:path arrowok="t" o:connecttype="custom" o:connectlocs="0,1470;879,1470;879,1112;0,1112;0,1470" o:connectangles="0,0,0,0,0"/>
                  </v:shape>
                </v:group>
                <v:group id="Group 739" o:spid="_x0000_s1065" style="position:absolute;left:4547;top:1112;width:98;height:358" coordorigin="4547,1112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740" o:spid="_x0000_s1066" style="position:absolute;left:4547;top:1112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Ls8IA&#10;AADcAAAADwAAAGRycy9kb3ducmV2LnhtbESPS2vDMBCE74X8B7GB3mqpoXngRDEmEMg1aX3fWOsH&#10;tVbGUhzn30eBQo/DzHzD7LLJdmKkwbeONXwmCgRx6UzLtYaf7+PHBoQPyAY7x6ThQR6y/exth6lx&#10;dz7TeAm1iBD2KWpoQuhTKX3ZkEWfuJ44epUbLIYoh1qaAe8Rbju5UGolLbYcFxrs6dBQ+Xu5WQ1K&#10;8VfRXW9FRTkel6diXeH5qvX7fMq3IAJN4T/81z4ZDavFEl5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UuzwgAAANwAAAAPAAAAAAAAAAAAAAAAAJgCAABkcnMvZG93&#10;bnJldi54bWxQSwUGAAAAAAQABAD1AAAAhwMAAAAA&#10;" path="m,358r98,l98,,,,,358e" fillcolor="#eed2d2" stroked="f">
                    <v:path arrowok="t" o:connecttype="custom" o:connectlocs="0,1470;98,1470;98,1112;0,1112;0,1470" o:connectangles="0,0,0,0,0"/>
                  </v:shape>
                </v:group>
                <v:group id="Group 737" o:spid="_x0000_s1067" style="position:absolute;left:5562;top:1112;width:98;height:358" coordorigin="5562,1112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738" o:spid="_x0000_s1068" style="position:absolute;left:5562;top:1112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wX8EA&#10;AADcAAAADwAAAGRycy9kb3ducmV2LnhtbESPT4vCMBTE7wv7HcJb2NuarLgq1SiyUOi11d6fzesf&#10;bF5KE7V++40g7HGYmd8w2/1ke3Gj0XeONXzPFAjiypmOGw2nY/q1BuEDssHeMWl4kIf97v1ti4lx&#10;d87pVoRGRAj7BDW0IQyJlL5qyaKfuYE4erUbLYYox0aaEe8Rbns5V2opLXYcF1oc6Lel6lJcrQal&#10;eFH252tZ0wHTn6xc1Ziftf78mA4bEIGm8B9+tTOjYTlfwfNMP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rcF/BAAAA3AAAAA8AAAAAAAAAAAAAAAAAmAIAAGRycy9kb3du&#10;cmV2LnhtbFBLBQYAAAAABAAEAPUAAACGAwAAAAA=&#10;" path="m,358r98,l98,,,,,358e" fillcolor="#eed2d2" stroked="f">
                    <v:path arrowok="t" o:connecttype="custom" o:connectlocs="0,1470;98,1470;98,1112;0,1112;0,1470" o:connectangles="0,0,0,0,0"/>
                  </v:shape>
                </v:group>
                <v:group id="Group 735" o:spid="_x0000_s1069" style="position:absolute;left:4645;top:1112;width:917;height:358" coordorigin="4645,1112" coordsize="917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736" o:spid="_x0000_s1070" style="position:absolute;left:4645;top:1112;width:917;height:358;visibility:visible;mso-wrap-style:square;v-text-anchor:top" coordsize="9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BMcMA&#10;AADcAAAADwAAAGRycy9kb3ducmV2LnhtbESPQWvCQBSE7wX/w/IEb3WjB9HUVaoiii0U03p/Zl+T&#10;YPZtyD41/ffdQsHjMDPfMPNl52p1ozZUng2Mhgko4tzbigsDX5/b5ymoIMgWa89k4IcCLBe9pzmm&#10;1t/5SLdMChUhHFI0UIo0qdYhL8lhGPqGOHrfvnUoUbaFti3eI9zVepwkE+2w4rhQYkPrkvJLdnUG&#10;PuSw2R34KO8rfWr8DM+jTL8ZM+h3ry+ghDp5hP/be2tgMp7B35l4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EBMcMAAADcAAAADwAAAAAAAAAAAAAAAACYAgAAZHJzL2Rv&#10;d25yZXYueG1sUEsFBgAAAAAEAAQA9QAAAIgDAAAAAA==&#10;" path="m,358r917,l917,,,,,358e" fillcolor="#eed2d2" stroked="f">
                    <v:path arrowok="t" o:connecttype="custom" o:connectlocs="0,1470;917,1470;917,1112;0,1112;0,1470" o:connectangles="0,0,0,0,0"/>
                  </v:shape>
                </v:group>
                <v:group id="Group 733" o:spid="_x0000_s1071" style="position:absolute;left:5682;top:1112;width:96;height:358" coordorigin="5682,1112" coordsize="9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734" o:spid="_x0000_s1072" style="position:absolute;left:5682;top:1112;width:96;height:358;visibility:visible;mso-wrap-style:square;v-text-anchor:top" coordsize="9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P0cQA&#10;AADcAAAADwAAAGRycy9kb3ducmV2LnhtbESPS4sCMRCE74L/IbTgTTOuIjI7UdyFZcWD4OPg3ppJ&#10;zwMnnWGS1fjvjSB4LKrrq65sFUwjrtS52rKCyTgBQZxbXXOp4HT8GS1AOI+ssbFMCu7kYLXs9zJM&#10;tb3xnq4HX4oIYZeigsr7NpXS5RUZdGPbEkevsJ1BH2VXSt3hLcJNIz+SZC4N1hwbKmzpu6L8cvg3&#10;8Y16tiuosX+/X9vpmfYhCUc+KTUchPUnCE/Bv49f6Y1WMJ9O4DkmEk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D9HEAAAA3AAAAA8AAAAAAAAAAAAAAAAAmAIAAGRycy9k&#10;b3ducmV2LnhtbFBLBQYAAAAABAAEAPUAAACJAwAAAAA=&#10;" path="m,358r96,l96,,,,,358e" fillcolor="#eed2d2" stroked="f">
                    <v:path arrowok="t" o:connecttype="custom" o:connectlocs="0,1470;96,1470;96,1112;0,1112;0,1470" o:connectangles="0,0,0,0,0"/>
                  </v:shape>
                </v:group>
                <v:group id="Group 731" o:spid="_x0000_s1073" style="position:absolute;left:6801;top:1112;width:98;height:358" coordorigin="6801,1112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732" o:spid="_x0000_s1074" style="position:absolute;left:6801;top:1112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ggcIA&#10;AADcAAAADwAAAGRycy9kb3ducmV2LnhtbESPT2vCQBTE74V+h+UJvdVda6uSuooUArnGmvsz+/KH&#10;Zt+G7Grit3cLgsdhZn7DbPeT7cSVBt861rCYKxDEpTMt1xpOv+n7BoQPyAY7x6ThRh72u9eXLSbG&#10;jZzT9RhqESHsE9TQhNAnUvqyIYt+7nri6FVusBiiHGppBhwj3HbyQ6mVtNhyXGiwp5+Gyr/jxWpQ&#10;ij+L7nwpKjpg+pUV6wrzs9Zvs+nwDSLQFJ7hRzszGlbLJfyfi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eCBwgAAANwAAAAPAAAAAAAAAAAAAAAAAJgCAABkcnMvZG93&#10;bnJldi54bWxQSwUGAAAAAAQABAD1AAAAhwMAAAAA&#10;" path="m,358r98,l98,,,,,358e" fillcolor="#eed2d2" stroked="f">
                    <v:path arrowok="t" o:connecttype="custom" o:connectlocs="0,1470;98,1470;98,1112;0,1112;0,1470" o:connectangles="0,0,0,0,0"/>
                  </v:shape>
                </v:group>
                <v:group id="Group 729" o:spid="_x0000_s1075" style="position:absolute;left:5778;top:1112;width:1023;height:358" coordorigin="5778,1112" coordsize="1023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730" o:spid="_x0000_s1076" style="position:absolute;left:5778;top:1112;width:1023;height:358;visibility:visible;mso-wrap-style:square;v-text-anchor:top" coordsize="102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vNMUA&#10;AADcAAAADwAAAGRycy9kb3ducmV2LnhtbESPQWvCQBSE74X+h+UVvEizaVpFYlYpSiGIoI3i+ZF9&#10;JsHs25Ddavrv3YLQ4zAz3zDZcjCtuFLvGssK3qIYBHFpdcOVguPh63UGwnlkja1lUvBLDpaL56cM&#10;U21v/E3XwlciQNilqKD2vkuldGVNBl1kO+LgnW1v0AfZV1L3eAtw08okjqfSYMNhocaOVjWVl+LH&#10;KEgm63zly91mVmzNaZ9s886MP5QavQyfcxCeBv8ffrRzrWD6PoG/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i80xQAAANwAAAAPAAAAAAAAAAAAAAAAAJgCAABkcnMv&#10;ZG93bnJldi54bWxQSwUGAAAAAAQABAD1AAAAigMAAAAA&#10;" path="m,358r1023,l1023,,,,,358e" fillcolor="#eed2d2" stroked="f">
                    <v:path arrowok="t" o:connecttype="custom" o:connectlocs="0,1470;1023,1470;1023,1112;0,1112;0,1470" o:connectangles="0,0,0,0,0"/>
                  </v:shape>
                </v:group>
                <v:group id="Group 727" o:spid="_x0000_s1077" style="position:absolute;left:6918;top:1112;width:98;height:358" coordorigin="6918,1112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728" o:spid="_x0000_s1078" style="position:absolute;left:6918;top:1112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mgr8A&#10;AADcAAAADwAAAGRycy9kb3ducmV2LnhtbESPS4sCMRCE74L/IbTgTZP1zWgUEQSvPubeTnoe7KQz&#10;TKLO/vuNIHgsquorarPrbC2e1PrKsYafsQJBnDlTcaHhdj2OViB8QDZYOyYNf+Rht+33NpgY9+Iz&#10;PS+hEBHCPkENZQhNIqXPSrLox64hjl7uWoshyraQpsVXhNtaTpRaSIsVx4USGzqUlP1eHlaDUjxL&#10;6/sjzWmPx/kpXeZ4vms9HHT7NYhAXfiGP+2T0bCYLuF9Jh4B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cuaCvwAAANwAAAAPAAAAAAAAAAAAAAAAAJgCAABkcnMvZG93bnJl&#10;di54bWxQSwUGAAAAAAQABAD1AAAAhAMAAAAA&#10;" path="m,358r99,l99,,,,,358e" fillcolor="#eed2d2" stroked="f">
                    <v:path arrowok="t" o:connecttype="custom" o:connectlocs="0,1470;99,1470;99,1112;0,1112;0,1470" o:connectangles="0,0,0,0,0"/>
                  </v:shape>
                </v:group>
                <v:group id="Group 725" o:spid="_x0000_s1079" style="position:absolute;left:8399;top:1112;width:98;height:358" coordorigin="8399,1112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726" o:spid="_x0000_s1080" style="position:absolute;left:8399;top:1112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Xa8IA&#10;AADcAAAADwAAAGRycy9kb3ducmV2LnhtbESPzWrDMBCE74W+g9hCb43UpnUTJ0oIAYOvTur7xlr/&#10;EGtlLCV2374qFHocZuYbZrufbS/uNPrOsYbXhQJBXDnTcaPh65y9rED4gGywd0wavsnDfvf4sMXU&#10;uIkLup9CIyKEfYoa2hCGVEpftWTRL9xAHL3ajRZDlGMjzYhThNtevimVSIsdx4UWBzq2VF1PN6tB&#10;KX4v+8utrOmA2UdeftZYXLR+fpoPGxCB5vAf/mvnRkOyXMPvmXg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ddrwgAAANwAAAAPAAAAAAAAAAAAAAAAAJgCAABkcnMvZG93&#10;bnJldi54bWxQSwUGAAAAAAQABAD1AAAAhwMAAAAA&#10;" path="m,358r98,l98,,,,,358e" fillcolor="#eed2d2" stroked="f">
                    <v:path arrowok="t" o:connecttype="custom" o:connectlocs="0,1470;98,1470;98,1112;0,1112;0,1470" o:connectangles="0,0,0,0,0"/>
                  </v:shape>
                </v:group>
                <v:group id="Group 723" o:spid="_x0000_s1081" style="position:absolute;left:7017;top:1112;width:1382;height:358" coordorigin="7017,1112" coordsize="138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724" o:spid="_x0000_s1082" style="position:absolute;left:7017;top:1112;width:1382;height:358;visibility:visible;mso-wrap-style:square;v-text-anchor:top" coordsize="138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ZXcUA&#10;AADcAAAADwAAAGRycy9kb3ducmV2LnhtbESPQWvCQBSE74L/YXlCb7pJqaFEVymCtIhQoqXF2yP7&#10;3MRm34bsNsZ/3y0UPA4z8w2zXA+2ET11vnasIJ0lIIhLp2s2Cj6O2+kzCB+QNTaOScGNPKxX49ES&#10;c+2uXFB/CEZECPscFVQhtLmUvqzIop+5ljh6Z9dZDFF2RuoOrxFuG/mYJJm0WHNcqLClTUXl9+HH&#10;KihevTO75Nz6/df7nC+nz0swVqmHyfCyABFoCPfwf/tNK8ieU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ZldxQAAANwAAAAPAAAAAAAAAAAAAAAAAJgCAABkcnMv&#10;ZG93bnJldi54bWxQSwUGAAAAAAQABAD1AAAAigMAAAAA&#10;" path="m,358r1382,l1382,,,,,358e" fillcolor="#eed2d2" stroked="f">
                    <v:path arrowok="t" o:connecttype="custom" o:connectlocs="0,1470;1382,1470;1382,1112;0,1112;0,1470" o:connectangles="0,0,0,0,0"/>
                  </v:shape>
                </v:group>
                <v:group id="Group 721" o:spid="_x0000_s1083" style="position:absolute;left:8517;top:1112;width:98;height:358" coordorigin="8517,1112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722" o:spid="_x0000_s1084" style="position:absolute;left:8517;top:1112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T/L8A&#10;AADcAAAADwAAAGRycy9kb3ducmV2LnhtbESPS4sCMRCE74L/IbTgTRPfMmsUEQSvPubeTnoe7KQz&#10;TKKO/36zIHgsquorarPrbC2e1PrKsYbJWIEgzpypuNBwux5HaxA+IBusHZOGN3nYbfu9DSbGvfhM&#10;z0soRISwT1BDGUKTSOmzkiz6sWuIo5e71mKIsi2kafEV4baWU6WW0mLFcaHEhg4lZb+Xh9WgFM/T&#10;+v5Ic9rjcXFKVzme71oPB93+B0SgLnzDn/bJaFjOZ/B/Jh4B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T5P8vwAAANwAAAAPAAAAAAAAAAAAAAAAAJgCAABkcnMvZG93bnJl&#10;di54bWxQSwUGAAAAAAQABAD1AAAAhAMAAAAA&#10;" path="m,358r98,l98,,,,,358e" fillcolor="#eed2d2" stroked="f">
                    <v:path arrowok="t" o:connecttype="custom" o:connectlocs="0,1470;98,1470;98,1112;0,1112;0,1470" o:connectangles="0,0,0,0,0"/>
                  </v:shape>
                </v:group>
                <v:group id="Group 719" o:spid="_x0000_s1085" style="position:absolute;left:9674;top:1112;width:98;height:358" coordorigin="9674,1112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720" o:spid="_x0000_s1086" style="position:absolute;left:9674;top:1112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quE8EA&#10;AADcAAAADwAAAGRycy9kb3ducmV2LnhtbESPT4vCMBTE7wv7HcJb8LYmK61KNYoIgtdWe382r3/Y&#10;5qU0Ueu33yws7HGYmd8w2/1ke/Gg0XeONXzNFQjiypmOGw3Xy+lzDcIHZIO9Y9LwIg/73fvbFjPj&#10;npzTowiNiBD2GWpoQxgyKX3VkkU/dwNx9Go3WgxRjo00Iz4j3PZyodRSWuw4LrQ40LGl6ru4Ww1K&#10;cVL2t3tZ0wFP6blc1ZjftJ59TIcNiEBT+A//tc9GwzJJ4fdMPAJ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qrhPBAAAA3AAAAA8AAAAAAAAAAAAAAAAAmAIAAGRycy9kb3du&#10;cmV2LnhtbFBLBQYAAAAABAAEAPUAAACGAwAAAAA=&#10;" path="m,358r98,l98,,,,,358e" fillcolor="#eed2d2" stroked="f">
                    <v:path arrowok="t" o:connecttype="custom" o:connectlocs="0,1470;98,1470;98,1112;0,1112;0,1470" o:connectangles="0,0,0,0,0"/>
                  </v:shape>
                </v:group>
                <v:group id="Group 717" o:spid="_x0000_s1087" style="position:absolute;left:8615;top:1112;width:1059;height:358" coordorigin="8615,1112" coordsize="105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718" o:spid="_x0000_s1088" style="position:absolute;left:8615;top:1112;width:1059;height:358;visibility:visible;mso-wrap-style:square;v-text-anchor:top" coordsize="105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qtycQA&#10;AADcAAAADwAAAGRycy9kb3ducmV2LnhtbESPQWvCQBSE7wX/w/IEb3WTotGmWUWkSq+Nll5fs88k&#10;Nfs27K6a/vtuoeBxmJlvmGI9mE5cyfnWsoJ0moAgrqxuuVZwPOwelyB8QNbYWSYFP+RhvRo9FJhr&#10;e+N3upahFhHCPkcFTQh9LqWvGjLop7Ynjt7JOoMhSldL7fAW4aaTT0mSSYMtx4UGe9o2VJ3Li1Hg&#10;6q+Pfdt9n5Z6nmLGz9vF52up1GQ8bF5ABBrCPfzfftMKstkC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arcnEAAAA3AAAAA8AAAAAAAAAAAAAAAAAmAIAAGRycy9k&#10;b3ducmV2LnhtbFBLBQYAAAAABAAEAPUAAACJAwAAAAA=&#10;" path="m,358r1059,l1059,,,,,358e" fillcolor="#eed2d2" stroked="f">
                    <v:path arrowok="t" o:connecttype="custom" o:connectlocs="0,1470;1059,1470;1059,1112;0,1112;0,1470" o:connectangles="0,0,0,0,0"/>
                  </v:shape>
                </v:group>
                <v:group id="Group 715" o:spid="_x0000_s1089" style="position:absolute;left:9794;top:1112;width:96;height:358" coordorigin="9794,1112" coordsize="9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716" o:spid="_x0000_s1090" style="position:absolute;left:9794;top:1112;width:96;height:358;visibility:visible;mso-wrap-style:square;v-text-anchor:top" coordsize="9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wqsQA&#10;AADcAAAADwAAAGRycy9kb3ducmV2LnhtbESPS4sCMRCE74L/IbTgTTM+kHU0igqysgfBx0FvzaSd&#10;GZx0hknU7L83C8Iei+r6qmu+DKYST2pcaVnBoJ+AIM6sLjlXcD5te18gnEfWWFkmBb/kYLlot+aY&#10;avviAz2PPhcRwi5FBYX3dSqlywoy6Pq2Jo7ezTYGfZRNLnWDrwg3lRwmyUQaLDk2FFjTpqDsfnyY&#10;+EY53t+ostfv9c/oQoeQhBOflep2wmoGwlPw/8ef9E4rmIyn8DcmEk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cKrEAAAA3AAAAA8AAAAAAAAAAAAAAAAAmAIAAGRycy9k&#10;b3ducmV2LnhtbFBLBQYAAAAABAAEAPUAAACJAwAAAAA=&#10;" path="m,358r96,l96,,,,,358e" fillcolor="#eed2d2" stroked="f">
                    <v:path arrowok="t" o:connecttype="custom" o:connectlocs="0,1470;96,1470;96,1112;0,1112;0,1470" o:connectangles="0,0,0,0,0"/>
                  </v:shape>
                </v:group>
                <v:group id="Group 713" o:spid="_x0000_s1091" style="position:absolute;left:10951;top:1112;width:98;height:358" coordorigin="10951,1112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714" o:spid="_x0000_s1092" style="position:absolute;left:10951;top:1112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+zcIA&#10;AADcAAAADwAAAGRycy9kb3ducmV2LnhtbESPS2vDMBCE74H8B7GF3BLJIY/iRjEmEMg1aX3fWOsH&#10;tVbGkhPn31eFQo/DzHzDHLLJduJBg28da0hWCgRx6UzLtYavz/PyHYQPyAY7x6ThRR6y43x2wNS4&#10;J1/pcQu1iBD2KWpoQuhTKX3ZkEW/cj1x9Co3WAxRDrU0Az4j3HZyrdROWmw5LjTY06mh8vs2Wg1K&#10;8abo7mNRUY7n7aXYV3i9a714m/IPEIGm8B/+a1+Mht02gd8z8Qj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D7NwgAAANwAAAAPAAAAAAAAAAAAAAAAAJgCAABkcnMvZG93&#10;bnJldi54bWxQSwUGAAAAAAQABAD1AAAAhwMAAAAA&#10;" path="m,358r98,l98,,,,,358e" fillcolor="#eed2d2" stroked="f">
                    <v:path arrowok="t" o:connecttype="custom" o:connectlocs="0,1470;98,1470;98,1112;0,1112;0,1470" o:connectangles="0,0,0,0,0"/>
                  </v:shape>
                </v:group>
                <v:group id="Group 711" o:spid="_x0000_s1093" style="position:absolute;left:9890;top:1112;width:1061;height:358" coordorigin="9890,1112" coordsize="1061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712" o:spid="_x0000_s1094" style="position:absolute;left:9890;top:1112;width:1061;height:358;visibility:visible;mso-wrap-style:square;v-text-anchor:top" coordsize="106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a5sYA&#10;AADcAAAADwAAAGRycy9kb3ducmV2LnhtbESP3UrEMBSE7xd8h3AE73ZTFYvUpkUFRUEE1x/w7pAc&#10;29rmpCbptuvTG0HwcpiZb5iyXuwgduRD51jB8SYDQayd6bhR8PJ8sz4HESKywcExKdhTgLo6WJVY&#10;GDfzE+22sREJwqFABW2MYyFl0C1ZDBs3Eifvw3mLMUnfSONxTnA7yJMsy6XFjtNCiyNdt6T77WQV&#10;fC/86qerh0+t3+5v+/fHr70eUamjw+XyAkSkJf6H/9p3RkF+dgq/Z9IR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wa5sYAAADcAAAADwAAAAAAAAAAAAAAAACYAgAAZHJz&#10;L2Rvd25yZXYueG1sUEsFBgAAAAAEAAQA9QAAAIsDAAAAAA==&#10;" path="m,358r1061,l1061,,,,,358e" fillcolor="#eed2d2" stroked="f">
                    <v:path arrowok="t" o:connecttype="custom" o:connectlocs="0,1470;1061,1470;1061,1112;0,1112;0,1470" o:connectangles="0,0,0,0,0"/>
                  </v:shape>
                </v:group>
                <v:group id="Group 709" o:spid="_x0000_s1095" style="position:absolute;left:1584;top:1089;width:9484;height:2" coordorigin="1584,1089" coordsize="9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710" o:spid="_x0000_s1096" style="position:absolute;left:1584;top:1089;width:9484;height:2;visibility:visible;mso-wrap-style:square;v-text-anchor:top" coordsize="9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QjMMA&#10;AADcAAAADwAAAGRycy9kb3ducmV2LnhtbESPzWrCQBSF90LfYbhCd2ZiwSAxo4il4KaVRMHtJXOb&#10;hGbuhMyoSZ/eEQSXh/PzcbLNYFpxpd41lhXMoxgEcWl1w5WC0/FrtgThPLLG1jIpGMnBZv02yTDV&#10;9sY5XQtfiTDCLkUFtfddKqUrazLoItsRB+/X9gZ9kH0ldY+3MG5a+RHHiTTYcCDU2NGupvKvuJgA&#10;WY7nQ2UO48+5/JdF/uljK7+Vep8O2xUIT4N/hZ/tvVaQLBbwOB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KQjMMAAADcAAAADwAAAAAAAAAAAAAAAACYAgAAZHJzL2Rv&#10;d25yZXYueG1sUEsFBgAAAAAEAAQA9QAAAIgDAAAAAA==&#10;" path="m,l9484,e" filled="f" strokecolor="#c0504d" strokeweight="2.38pt">
                    <v:path arrowok="t" o:connecttype="custom" o:connectlocs="0,0;9484,0" o:connectangles="0,0"/>
                  </v:shape>
                </v:group>
                <v:group id="Group 707" o:spid="_x0000_s1097" style="position:absolute;left:1604;top:1111;width:9446;height:2" coordorigin="1604,1111" coordsize="94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708" o:spid="_x0000_s1098" style="position:absolute;left:1604;top:1111;width:9446;height:2;visibility:visible;mso-wrap-style:square;v-text-anchor:top" coordsize="94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fNsUA&#10;AADcAAAADwAAAGRycy9kb3ducmV2LnhtbESPQWvCQBSE7wX/w/KE3uomlqqkbkIQxfZYq4XeHtnX&#10;JJh9G3ZXjf56t1DocZiZb5hlMZhOnMn51rKCdJKAIK6sbrlWsP/cPC1A+ICssbNMCq7kochHD0vM&#10;tL3wB513oRYRwj5DBU0IfSalrxoy6Ce2J47ej3UGQ5SultrhJcJNJ6dJMpMGW44LDfa0aqg67k5G&#10;QfK9P3xt33nr1s+3EktOF+6aKvU4HspXEIGG8B/+a79pBbOXOfye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4182xQAAANwAAAAPAAAAAAAAAAAAAAAAAJgCAABkcnMv&#10;ZG93bnJldi54bWxQSwUGAAAAAAQABAD1AAAAigMAAAAA&#10;" path="m,l9445,e" filled="f" strokecolor="#eed2d2" strokeweight=".22pt">
                    <v:path arrowok="t" o:connecttype="custom" o:connectlocs="0,0;9445,0" o:connectangles="0,0"/>
                  </v:shape>
                </v:group>
                <v:group id="Group 705" o:spid="_x0000_s1099" style="position:absolute;left:3432;top:1479;width:7636;height:2" coordorigin="3432,1479" coordsize="7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706" o:spid="_x0000_s1100" style="position:absolute;left:3432;top:1479;width:7636;height:2;visibility:visible;mso-wrap-style:square;v-text-anchor:top" coordsize="7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0KMEA&#10;AADcAAAADwAAAGRycy9kb3ducmV2LnhtbESP0YrCMBRE3xf8h3AF39ZUcUWrUURQfHTVD7g016bY&#10;3MQmrfXvNwsL+zjMzBlmve1tLTpqQuVYwWScgSAunK64VHC7Hj4XIEJE1lg7JgVvCrDdDD7WmGv3&#10;4m/qLrEUCcIhRwUmRp9LGQpDFsPYeeLk3V1jMSbZlFI3+EpwW8tpls2lxYrTgkFPe0PF49JaBf75&#10;djfT7s/+NCnPsy5Y3LVHpUbDfrcCEamP/+G/9kkrmH8t4fdMOg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X9CjBAAAA3AAAAA8AAAAAAAAAAAAAAAAAmAIAAGRycy9kb3du&#10;cmV2LnhtbFBLBQYAAAAABAAEAPUAAACGAwAAAAA=&#10;" path="m,l7636,e" filled="f" strokecolor="#c0504d" strokeweight="1.06pt">
                    <v:path arrowok="t" o:connecttype="custom" o:connectlocs="0,0;7636,0" o:connectangles="0,0"/>
                  </v:shape>
                </v:group>
                <v:group id="Group 703" o:spid="_x0000_s1101" style="position:absolute;left:3452;top:1870;width:98;height:358" coordorigin="3452,1870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704" o:spid="_x0000_s1102" style="position:absolute;left:3452;top:1870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0cMIA&#10;AADcAAAADwAAAGRycy9kb3ducmV2LnhtbESPzWrDMBCE74W+g9hCbrWUkLrFjRJCIJCr3fq+ttY/&#10;1FoZS0mct48CgR6HmfmG2exmO4gLTb53rGGZKBDEtTM9txp+f47vXyB8QDY4OCYNN/Kw276+bDAz&#10;7so5XYrQighhn6GGLoQxk9LXHVn0iRuJo9e4yWKIcmqlmfAa4XaQK6VSabHnuNDhSIeO6r/ibDUo&#10;xetyqM5lQ3s8fpzKzwbzSuvF27z/BhFoDv/hZ/tkNKTpEh5n4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PRwwgAAANwAAAAPAAAAAAAAAAAAAAAAAJgCAABkcnMvZG93&#10;bnJldi54bWxQSwUGAAAAAAQABAD1AAAAhwMAAAAA&#10;" path="m,358r98,l98,,,,,358e" fillcolor="#eed2d2" stroked="f">
                    <v:path arrowok="t" o:connecttype="custom" o:connectlocs="0,2228;98,2228;98,1870;0,1870;0,2228" o:connectangles="0,0,0,0,0"/>
                  </v:shape>
                </v:group>
                <v:group id="Group 701" o:spid="_x0000_s1103" style="position:absolute;left:4429;top:1870;width:98;height:358" coordorigin="4429,1870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702" o:spid="_x0000_s1104" style="position:absolute;left:4429;top:1870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PnMIA&#10;AADcAAAADwAAAGRycy9kb3ducmV2LnhtbESPzWrDMBCE74W+g9hCb42UNnWDE8WYgsHXpPV9ba1/&#10;iLUylpK4b18FCj0OM/MNs88WO4orzX5wrGG9UiCIG2cG7jR8fxUvWxA+IBscHZOGH/KQHR4f9pga&#10;d+MjXU+hExHCPkUNfQhTKqVverLoV24ijl7rZoshyrmTZsZbhNtRviqVSIsDx4UeJ/rsqTmfLlaD&#10;UrypxvpStZRj8V5WHy0ea62fn5Z8ByLQEv7Df+3SaEiSN7ifi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s+cwgAAANwAAAAPAAAAAAAAAAAAAAAAAJgCAABkcnMvZG93&#10;bnJldi54bWxQSwUGAAAAAAQABAD1AAAAhwMAAAAA&#10;" path="m,358r98,l98,,,,,358e" fillcolor="#eed2d2" stroked="f">
                    <v:path arrowok="t" o:connecttype="custom" o:connectlocs="0,2228;98,2228;98,1870;0,1870;0,2228" o:connectangles="0,0,0,0,0"/>
                  </v:shape>
                </v:group>
                <v:group id="Group 699" o:spid="_x0000_s1105" style="position:absolute;left:3550;top:1870;width:879;height:358" coordorigin="3550,1870" coordsize="87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700" o:spid="_x0000_s1106" style="position:absolute;left:3550;top:1870;width:879;height:358;visibility:visible;mso-wrap-style:square;v-text-anchor:top" coordsize="87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UZcMA&#10;AADcAAAADwAAAGRycy9kb3ducmV2LnhtbESPQWsCMRSE7wX/Q3hCbzWr0rWsRrHFguCpWkuPj80z&#10;Wd28LJtU139vhILHYWa+YWaLztXiTG2oPCsYDjIQxKXXFRsF37vPlzcQISJrrD2TgisFWMx7TzMs&#10;tL/wF5230YgE4VCgAhtjU0gZSksOw8A3xMk7+NZhTLI1Urd4SXBXy1GW5dJhxWnBYkMflsrT9s8p&#10;WO3ZTOzP7z4zYwobw+/r48gq9dzvllMQkbr4CP+311pBnr/C/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JUZcMAAADcAAAADwAAAAAAAAAAAAAAAACYAgAAZHJzL2Rv&#10;d25yZXYueG1sUEsFBgAAAAAEAAQA9QAAAIgDAAAAAA==&#10;" path="m,358r879,l879,,,,,358e" fillcolor="#eed2d2" stroked="f">
                    <v:path arrowok="t" o:connecttype="custom" o:connectlocs="0,2228;879,2228;879,1870;0,1870;0,2228" o:connectangles="0,0,0,0,0"/>
                  </v:shape>
                </v:group>
                <v:group id="Group 697" o:spid="_x0000_s1107" style="position:absolute;left:4547;top:1870;width:98;height:358" coordorigin="4547,1870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98" o:spid="_x0000_s1108" style="position:absolute;left:4547;top:1870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Jn8AA&#10;AADcAAAADwAAAGRycy9kb3ducmV2LnhtbESPS6vCMBSE94L/IRzBnSZXrlWqUUQQ3Pro/ticPrjN&#10;SWmi9v57Iwguh5n5hllve9uIB3W+dqzhZ6pAEOfO1FxquF4OkyUIH5ANNo5Jwz952G6GgzWmxj35&#10;RI9zKEWEsE9RQxVCm0rp84os+qlriaNXuM5iiLIrpenwGeG2kTOlEmmx5rhQYUv7ivK/891qUIp/&#10;s+Z2zwra4WF+zBYFnm5aj0f9bgUiUB++4U/7aDQkyQLeZ+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HJn8AAAADcAAAADwAAAAAAAAAAAAAAAACYAgAAZHJzL2Rvd25y&#10;ZXYueG1sUEsFBgAAAAAEAAQA9QAAAIUDAAAAAA==&#10;" path="m,358r98,l98,,,,,358e" fillcolor="#eed2d2" stroked="f">
                    <v:path arrowok="t" o:connecttype="custom" o:connectlocs="0,2228;98,2228;98,1870;0,1870;0,2228" o:connectangles="0,0,0,0,0"/>
                  </v:shape>
                </v:group>
                <v:group id="Group 695" o:spid="_x0000_s1109" style="position:absolute;left:5562;top:1870;width:98;height:358" coordorigin="5562,1870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96" o:spid="_x0000_s1110" style="position:absolute;left:5562;top:1870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4dsIA&#10;AADcAAAADwAAAGRycy9kb3ducmV2LnhtbESPzWrDMBCE74W8g9hAbo2U0LqJG8WYgsHXpPV9Y61/&#10;qLUylpI4b18VCj0OM/MNc8hmO4gbTb53rGGzViCIa2d6bjV8fRbPOxA+IBscHJOGB3nIjounA6bG&#10;3flEt3NoRYSwT1FDF8KYSunrjiz6tRuJo9e4yWKIcmqlmfAe4XaQW6USabHnuNDhSB8d1d/nq9Wg&#10;FL9Uw+VaNZRj8VpWbw2eLlqvlnP+DiLQHP7Df+3SaEiSPfyeiUd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vh2wgAAANwAAAAPAAAAAAAAAAAAAAAAAJgCAABkcnMvZG93&#10;bnJldi54bWxQSwUGAAAAAAQABAD1AAAAhwMAAAAA&#10;" path="m,358r98,l98,,,,,358e" fillcolor="#eed2d2" stroked="f">
                    <v:path arrowok="t" o:connecttype="custom" o:connectlocs="0,2228;98,2228;98,1870;0,1870;0,2228" o:connectangles="0,0,0,0,0"/>
                  </v:shape>
                </v:group>
                <v:group id="Group 693" o:spid="_x0000_s1111" style="position:absolute;left:4645;top:1870;width:917;height:358" coordorigin="4645,1870" coordsize="917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94" o:spid="_x0000_s1112" style="position:absolute;left:4645;top:1870;width:917;height:358;visibility:visible;mso-wrap-style:square;v-text-anchor:top" coordsize="9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QiKsQA&#10;AADcAAAADwAAAGRycy9kb3ducmV2LnhtbESPX2vCQBDE3wt+h2MLfauX9MHW6Cn9Q2mxghj1fc2t&#10;STC3F3Jbjd/eKxR8HGbmN8x03rtGnagLtWcD6TABRVx4W3NpYLv5fHwBFQTZYuOZDFwowHw2uJti&#10;Zv2Z13TKpVQRwiFDA5VIm2kdioochqFviaN38J1DibIrte3wHOGu0U9JMtIOa44LFbb0XlFxzH+d&#10;gZUsPr4WvJblm961foz7NNc/xjzc968TUEK93ML/7W9rYPScwt+ZeAT0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EIirEAAAA3AAAAA8AAAAAAAAAAAAAAAAAmAIAAGRycy9k&#10;b3ducmV2LnhtbFBLBQYAAAAABAAEAPUAAACJAwAAAAA=&#10;" path="m,358r917,l917,,,,,358e" fillcolor="#eed2d2" stroked="f">
                    <v:path arrowok="t" o:connecttype="custom" o:connectlocs="0,2228;917,2228;917,1870;0,1870;0,2228" o:connectangles="0,0,0,0,0"/>
                  </v:shape>
                </v:group>
                <v:group id="Group 691" o:spid="_x0000_s1113" style="position:absolute;left:5682;top:1870;width:96;height:358" coordorigin="5682,1870" coordsize="9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92" o:spid="_x0000_s1114" style="position:absolute;left:5682;top:1870;width:96;height:358;visibility:visible;mso-wrap-style:square;v-text-anchor:top" coordsize="9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N/cYA&#10;AADcAAAADwAAAGRycy9kb3ducmV2LnhtbESPT2vCQBDF7wW/wzJCb3VjU6xE16AFqfRQ8M9Bb0N2&#10;TILZ2ZBdk/XbdwuFHh9v3u/NW+bBNKKnztWWFUwnCQjiwuqaSwWn4/ZlDsJ5ZI2NZVLwIAf5avS0&#10;xEzbgffUH3wpIoRdhgoq79tMSldUZNBNbEscvavtDPoou1LqDocIN418TZKZNFhzbKiwpY+Kitvh&#10;buIb9dv3lRp7+dx8pWfahyQc+aTU8zisFyA8Bf9//JfeaQWz9xR+x0QC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GN/cYAAADcAAAADwAAAAAAAAAAAAAAAACYAgAAZHJz&#10;L2Rvd25yZXYueG1sUEsFBgAAAAAEAAQA9QAAAIsDAAAAAA==&#10;" path="m,358r96,l96,,,,,358e" fillcolor="#eed2d2" stroked="f">
                    <v:path arrowok="t" o:connecttype="custom" o:connectlocs="0,2228;96,2228;96,1870;0,1870;0,2228" o:connectangles="0,0,0,0,0"/>
                  </v:shape>
                </v:group>
                <v:group id="Group 689" o:spid="_x0000_s1115" style="position:absolute;left:6801;top:1870;width:98;height:358" coordorigin="6801,1870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90" o:spid="_x0000_s1116" style="position:absolute;left:6801;top:1870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krsEA&#10;AADcAAAADwAAAGRycy9kb3ducmV2LnhtbESPS2vDMBCE74H+B7GF3BKpIS+cKMEUAr46re8ba/0g&#10;1spYcuL8+6pQ6HGYmW+Y43mynXjQ4FvHGj6WCgRx6UzLtYbvr8tiD8IHZIOdY9LwIg/n09vsiIlx&#10;T87pcQ21iBD2CWpoQugTKX3ZkEW/dD1x9Co3WAxRDrU0Az4j3HZypdRWWmw5LjTY02dD5f06Wg1K&#10;8brobmNRUYqXTVbsKsxvWs/fp/QAItAU/sN/7cxo2O428HsmHgF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GZK7BAAAA3AAAAA8AAAAAAAAAAAAAAAAAmAIAAGRycy9kb3du&#10;cmV2LnhtbFBLBQYAAAAABAAEAPUAAACGAwAAAAA=&#10;" path="m,358r98,l98,,,,,358e" fillcolor="#eed2d2" stroked="f">
                    <v:path arrowok="t" o:connecttype="custom" o:connectlocs="0,2228;98,2228;98,1870;0,1870;0,2228" o:connectangles="0,0,0,0,0"/>
                  </v:shape>
                </v:group>
                <v:group id="Group 687" o:spid="_x0000_s1117" style="position:absolute;left:5778;top:1870;width:1023;height:358" coordorigin="5778,1870" coordsize="1023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88" o:spid="_x0000_s1118" style="position:absolute;left:5778;top:1870;width:1023;height:358;visibility:visible;mso-wrap-style:square;v-text-anchor:top" coordsize="102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atGMUA&#10;AADcAAAADwAAAGRycy9kb3ducmV2LnhtbESPQWvCQBSE74X+h+UVvEizaWhVYlYpSiGIoI3i+ZF9&#10;JsHs25Ddavrv3YLQ4zAz3zDZcjCtuFLvGssK3qIYBHFpdcOVguPh63UGwnlkja1lUvBLDpaL56cM&#10;U21v/E3XwlciQNilqKD2vkuldGVNBl1kO+LgnW1v0AfZV1L3eAtw08okjifSYMNhocaOVjWVl+LH&#10;KEg+1vnKl7vNrNia0z7Z5p0Zvys1ehk+5yA8Df4//GjnWsFkOoW/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q0YxQAAANwAAAAPAAAAAAAAAAAAAAAAAJgCAABkcnMv&#10;ZG93bnJldi54bWxQSwUGAAAAAAQABAD1AAAAigMAAAAA&#10;" path="m,358r1023,l1023,,,,,358e" fillcolor="#eed2d2" stroked="f">
                    <v:path arrowok="t" o:connecttype="custom" o:connectlocs="0,2228;1023,2228;1023,1870;0,1870;0,2228" o:connectangles="0,0,0,0,0"/>
                  </v:shape>
                </v:group>
                <v:group id="Group 685" o:spid="_x0000_s1119" style="position:absolute;left:6918;top:1870;width:98;height:358" coordorigin="6918,1870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86" o:spid="_x0000_s1120" style="position:absolute;left:6918;top:1870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tuq8EA&#10;AADcAAAADwAAAGRycy9kb3ducmV2LnhtbESPW4vCMBSE34X9D+Es7Jsmu3jZrU1FBMFXL30/NqcX&#10;bE5KE7X7740g+DjMzDdMuhpsK27U+8axhu+JAkFcONNwpeF03I5/QfiAbLB1TBr+ycMq+xilmBh3&#10;5z3dDqESEcI+QQ11CF0ipS9qsugnriOOXul6iyHKvpKmx3uE21b+KDWXFhuOCzV2tKmpuByuVoNS&#10;PM3b8zUvaY3b2S5flLg/a/31OayXIAIN4R1+tXdGw3zxB88z8Qj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LbqvBAAAA3AAAAA8AAAAAAAAAAAAAAAAAmAIAAGRycy9kb3du&#10;cmV2LnhtbFBLBQYAAAAABAAEAPUAAACGAwAAAAA=&#10;" path="m,358r99,l99,,,,,358e" fillcolor="#eed2d2" stroked="f">
                    <v:path arrowok="t" o:connecttype="custom" o:connectlocs="0,2228;99,2228;99,1870;0,1870;0,2228" o:connectangles="0,0,0,0,0"/>
                  </v:shape>
                </v:group>
                <v:group id="Group 683" o:spid="_x0000_s1121" style="position:absolute;left:8399;top:1870;width:98;height:358" coordorigin="8399,1870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684" o:spid="_x0000_s1122" style="position:absolute;left:8399;top:1870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SisEA&#10;AADcAAAADwAAAGRycy9kb3ducmV2LnhtbESPT4vCMBTE7wv7HcJb2NuauLgq1SiyUOi11d6fzesf&#10;bF5KE7V++40g7HGYmd8w2/1ke3Gj0XeONcxnCgRx5UzHjYbTMf1ag/AB2WDvmDQ8yMN+9/62xcS4&#10;O+d0K0IjIoR9ghraEIZESl+1ZNHP3EAcvdqNFkOUYyPNiPcIt738VmopLXYcF1oc6Lel6lJcrQal&#10;eFH252tZ0wHTn6xc1Ziftf78mA4bEIGm8B9+tTOjYbmew/NMP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oEorBAAAA3AAAAA8AAAAAAAAAAAAAAAAAmAIAAGRycy9kb3du&#10;cmV2LnhtbFBLBQYAAAAABAAEAPUAAACGAwAAAAA=&#10;" path="m,358r98,l98,,,,,358e" fillcolor="#eed2d2" stroked="f">
                    <v:path arrowok="t" o:connecttype="custom" o:connectlocs="0,2228;98,2228;98,1870;0,1870;0,2228" o:connectangles="0,0,0,0,0"/>
                  </v:shape>
                </v:group>
                <v:group id="Group 681" o:spid="_x0000_s1123" style="position:absolute;left:7017;top:1870;width:1382;height:358" coordorigin="7017,1870" coordsize="138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682" o:spid="_x0000_s1124" style="position:absolute;left:7017;top:1870;width:1382;height:358;visibility:visible;mso-wrap-style:square;v-text-anchor:top" coordsize="138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YK8MA&#10;AADcAAAADwAAAGRycy9kb3ducmV2LnhtbESPQYvCMBSE7wv+h/AEb2uqsiLVKCKIsiyIrijeHs0z&#10;rTYvpYna/fdGEPY4zMw3zGTW2FLcqfaFYwW9bgKCOHO6YKNg/7v8HIHwAVlj6ZgU/JGH2bT1McFU&#10;uwdv6b4LRkQI+xQV5CFUqZQ+y8mi77qKOHpnV1sMUdZG6hofEW5L2U+SobRYcFzIsaJFTtl1d7MK&#10;tivvzHdyrvzPcfPFl9PhEoxVqtNu5mMQgZrwH36311rBcDSA15l4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YYK8MAAADcAAAADwAAAAAAAAAAAAAAAACYAgAAZHJzL2Rv&#10;d25yZXYueG1sUEsFBgAAAAAEAAQA9QAAAIgDAAAAAA==&#10;" path="m,358r1382,l1382,,,,,358e" fillcolor="#eed2d2" stroked="f">
                    <v:path arrowok="t" o:connecttype="custom" o:connectlocs="0,2228;1382,2228;1382,1870;0,1870;0,2228" o:connectangles="0,0,0,0,0"/>
                  </v:shape>
                </v:group>
                <v:group id="Group 679" o:spid="_x0000_s1125" style="position:absolute;left:8517;top:1870;width:98;height:358" coordorigin="8517,1870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80" o:spid="_x0000_s1126" style="position:absolute;left:8517;top:1870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UicEA&#10;AADcAAAADwAAAGRycy9kb3ducmV2LnhtbESPS2vDMBCE74H+B7GF3BKpIS+cKMEUAr46re8ba/0g&#10;1spYcuL8+6pQ6HGYmW+Y43mynXjQ4FvHGj6WCgRx6UzLtYbvr8tiD8IHZIOdY9LwIg/n09vsiIlx&#10;T87pcQ21iBD2CWpoQugTKX3ZkEW/dD1x9Co3WAxRDrU0Az4j3HZypdRWWmw5LjTY02dD5f06Wg1K&#10;8brobmNRUYqXTVbsKsxvWs/fp/QAItAU/sN/7cxo2O438HsmHgF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TFInBAAAA3AAAAA8AAAAAAAAAAAAAAAAAmAIAAGRycy9kb3du&#10;cmV2LnhtbFBLBQYAAAAABAAEAPUAAACGAwAAAAA=&#10;" path="m,358r98,l98,,,,,358e" fillcolor="#eed2d2" stroked="f">
                    <v:path arrowok="t" o:connecttype="custom" o:connectlocs="0,2228;98,2228;98,1870;0,1870;0,2228" o:connectangles="0,0,0,0,0"/>
                  </v:shape>
                </v:group>
                <v:group id="Group 677" o:spid="_x0000_s1127" style="position:absolute;left:9674;top:1870;width:98;height:358" coordorigin="9674,1870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78" o:spid="_x0000_s1128" style="position:absolute;left:9674;top:1870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vZcIA&#10;AADcAAAADwAAAGRycy9kb3ducmV2LnhtbESPS2vDMBCE74X+B7GF3hopoU2CE8WYgMHXPHzfWOsH&#10;sVbGUhL331eBQI/DzHzDbNPJ9uJOo+8ca5jPFAjiypmOGw3nU/61BuEDssHeMWn4JQ/p7v1ti4lx&#10;Dz7Q/RgaESHsE9TQhjAkUvqqJYt+5gbi6NVutBiiHBtpRnxEuO3lQqmltNhxXGhxoH1L1fV4sxqU&#10;4u+yv9zKmjLMf4pyVePhovXnx5RtQASawn/41S6MhuV6Bc8z8Qj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S9lwgAAANwAAAAPAAAAAAAAAAAAAAAAAJgCAABkcnMvZG93&#10;bnJldi54bWxQSwUGAAAAAAQABAD1AAAAhwMAAAAA&#10;" path="m,358r98,l98,,,,,358e" fillcolor="#eed2d2" stroked="f">
                    <v:path arrowok="t" o:connecttype="custom" o:connectlocs="0,2228;98,2228;98,1870;0,1870;0,2228" o:connectangles="0,0,0,0,0"/>
                  </v:shape>
                </v:group>
                <v:group id="Group 675" o:spid="_x0000_s1129" style="position:absolute;left:8615;top:1870;width:1059;height:358" coordorigin="8615,1870" coordsize="105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76" o:spid="_x0000_s1130" style="position:absolute;left:8615;top:1870;width:1059;height:358;visibility:visible;mso-wrap-style:square;v-text-anchor:top" coordsize="105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musMA&#10;AADcAAAADwAAAGRycy9kb3ducmV2LnhtbESPQWvCQBSE74L/YXlCb7pRMMbUVURq6bVR8fqafSZp&#10;s2/D7lbTf98VBI/DzHzDrDa9acWVnG8sK5hOEhDEpdUNVwqOh/04A+EDssbWMin4Iw+b9XCwwlzb&#10;G3/StQiViBD2OSqoQ+hyKX1Zk0E/sR1x9C7WGQxRukpqh7cIN62cJUkqDTYcF2rsaFdT+VP8GgWu&#10;+jq9N+33JdPzKaa83C3Ob4VSL6N++woiUB+e4Uf7QytIsyXc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AmusMAAADcAAAADwAAAAAAAAAAAAAAAACYAgAAZHJzL2Rv&#10;d25yZXYueG1sUEsFBgAAAAAEAAQA9QAAAIgDAAAAAA==&#10;" path="m,358r1059,l1059,,,,,358e" fillcolor="#eed2d2" stroked="f">
                    <v:path arrowok="t" o:connecttype="custom" o:connectlocs="0,2228;1059,2228;1059,1870;0,1870;0,2228" o:connectangles="0,0,0,0,0"/>
                  </v:shape>
                </v:group>
                <v:group id="Group 673" o:spid="_x0000_s1131" style="position:absolute;left:9794;top:1870;width:96;height:358" coordorigin="9794,1870" coordsize="9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74" o:spid="_x0000_s1132" style="position:absolute;left:9794;top:1870;width:96;height:358;visibility:visible;mso-wrap-style:square;v-text-anchor:top" coordsize="9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Q68QA&#10;AADcAAAADwAAAGRycy9kb3ducmV2LnhtbESPT4vCMBDF7wt+hzDC3tbUP4hWo+iCrHhYsHrQ29CM&#10;bbGZlCar8dsbYcHj4837vXnzZTC1uFHrKssK+r0EBHFudcWFguNh8zUB4TyyxtoyKXiQg+Wi8zHH&#10;VNs77+mW+UJECLsUFZTeN6mULi/JoOvZhjh6F9sa9FG2hdQt3iPc1HKQJGNpsOLYUGJD3yXl1+zP&#10;xDeq0e+Fanv+We+GJ9qHJBz4qNRnN6xmIDwF/z7+T2+1gvG0D68xkQB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jUOvEAAAA3AAAAA8AAAAAAAAAAAAAAAAAmAIAAGRycy9k&#10;b3ducmV2LnhtbFBLBQYAAAAABAAEAPUAAACJAwAAAAA=&#10;" path="m,358r96,l96,,,,,358e" fillcolor="#eed2d2" stroked="f">
                    <v:path arrowok="t" o:connecttype="custom" o:connectlocs="0,2228;96,2228;96,1870;0,1870;0,2228" o:connectangles="0,0,0,0,0"/>
                  </v:shape>
                </v:group>
                <v:group id="Group 671" o:spid="_x0000_s1133" style="position:absolute;left:10951;top:1870;width:98;height:358" coordorigin="10951,1870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72" o:spid="_x0000_s1134" style="position:absolute;left:10951;top:1870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/u8IA&#10;AADcAAAADwAAAGRycy9kb3ducmV2LnhtbESPzWrDMBCE74W+g9hCb43UpnUTJ0oIAYOvTur7xlr/&#10;EGtlLCV2374qFHocZuYbZrufbS/uNPrOsYbXhQJBXDnTcaPh65y9rED4gGywd0wavsnDfvf4sMXU&#10;uIkLup9CIyKEfYoa2hCGVEpftWTRL9xAHL3ajRZDlGMjzYhThNtevimVSIsdx4UWBzq2VF1PN6tB&#10;KX4v+8utrOmA2UdeftZYXLR+fpoPGxCB5vAf/mvnRkOyXsLvmXg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7+7wgAAANwAAAAPAAAAAAAAAAAAAAAAAJgCAABkcnMvZG93&#10;bnJldi54bWxQSwUGAAAAAAQABAD1AAAAhwMAAAAA&#10;" path="m,358r98,l98,,,,,358e" fillcolor="#eed2d2" stroked="f">
                    <v:path arrowok="t" o:connecttype="custom" o:connectlocs="0,2228;98,2228;98,1870;0,1870;0,2228" o:connectangles="0,0,0,0,0"/>
                  </v:shape>
                </v:group>
                <v:group id="Group 669" o:spid="_x0000_s1135" style="position:absolute;left:9890;top:1870;width:1061;height:358" coordorigin="9890,1870" coordsize="1061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70" o:spid="_x0000_s1136" style="position:absolute;left:9890;top:1870;width:1061;height:358;visibility:visible;mso-wrap-style:square;v-text-anchor:top" coordsize="106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Cdk8YA&#10;AADcAAAADwAAAGRycy9kb3ducmV2LnhtbESP3UrEMBSE7xd8h3AE77apgovWpkUFRUEE6w94d0iO&#10;bW1zUpN0t+vTG0HwcpiZb5iyXuwotuRD71jBcZaDINbO9NwqeHm+WZ+BCBHZ4OiYFOwpQF0drEos&#10;jNvxE22b2IoE4VCggi7GqZAy6I4shsxNxMn7cN5iTNK30njcJbgd5Umeb6TFntNChxNdd6SHZrYK&#10;vhd+9fPVw6fWb/e3w/vj115PqNTR4XJ5ASLSEv/Df+07o2Bzfgq/Z9IR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Cdk8YAAADcAAAADwAAAAAAAAAAAAAAAACYAgAAZHJz&#10;L2Rvd25yZXYueG1sUEsFBgAAAAAEAAQA9QAAAIsDAAAAAA==&#10;" path="m,358r1061,l1061,,,,,358e" fillcolor="#eed2d2" stroked="f">
                    <v:path arrowok="t" o:connecttype="custom" o:connectlocs="0,2228;1061,2228;1061,1870;0,1870;0,2228" o:connectangles="0,0,0,0,0"/>
                  </v:shape>
                </v:group>
                <v:group id="Group 667" o:spid="_x0000_s1137" style="position:absolute;left:3432;top:1858;width:7636;height:2" coordorigin="3432,1858" coordsize="7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68" o:spid="_x0000_s1138" style="position:absolute;left:3432;top:1858;width:7636;height:2;visibility:visible;mso-wrap-style:square;v-text-anchor:top" coordsize="7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1/W8EA&#10;AADcAAAADwAAAGRycy9kb3ducmV2LnhtbESP0YrCMBRE3xf8h3AF39ZUEVerUURQfHTVD7g016bY&#10;3MQmrfXvNwsL+zjMzBlmve1tLTpqQuVYwWScgSAunK64VHC7Hj4XIEJE1lg7JgVvCrDdDD7WmGv3&#10;4m/qLrEUCcIhRwUmRp9LGQpDFsPYeeLk3V1jMSbZlFI3+EpwW8tpls2lxYrTgkFPe0PF49JaBf75&#10;djfT7s/+NCnPsy5Y3LVHpUbDfrcCEamP/+G/9kkrmC+/4PdMOg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9f1vBAAAA3AAAAA8AAAAAAAAAAAAAAAAAmAIAAGRycy9kb3du&#10;cmV2LnhtbFBLBQYAAAAABAAEAPUAAACGAwAAAAA=&#10;" path="m,l7636,e" filled="f" strokecolor="#c0504d" strokeweight="1.06pt">
                    <v:path arrowok="t" o:connecttype="custom" o:connectlocs="0,0;7636,0" o:connectangles="0,0"/>
                  </v:shape>
                </v:group>
                <v:group id="Group 665" o:spid="_x0000_s1139" style="position:absolute;left:3432;top:2238;width:7636;height:2" coordorigin="3432,2238" coordsize="7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66" o:spid="_x0000_s1140" style="position:absolute;left:3432;top:2238;width:7636;height:2;visibility:visible;mso-wrap-style:square;v-text-anchor:top" coordsize="7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OssEA&#10;AADcAAAADwAAAGRycy9kb3ducmV2LnhtbESP3YrCMBSE7xd8h3CEvVtTZRGtRhHBxUv/HuDQHJti&#10;cxKbtNa33wiCl8PMfMMs172tRUdNqBwrGI8yEMSF0xWXCi7n3c8MRIjIGmvHpOBJAdarwdcSc+0e&#10;fKTuFEuRIBxyVGBi9LmUoTBkMYycJ07e1TUWY5JNKXWDjwS3tZxk2VRarDgtGPS0NVTcTq1V4O9P&#10;dzHt9uD34/Lw2wWLm/ZPqe9hv1mAiNTHT/jd3msF0/kcXm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uTrLBAAAA3AAAAA8AAAAAAAAAAAAAAAAAmAIAAGRycy9kb3du&#10;cmV2LnhtbFBLBQYAAAAABAAEAPUAAACGAwAAAAA=&#10;" path="m,l7636,e" filled="f" strokecolor="#c0504d" strokeweight="1.06pt">
                    <v:path arrowok="t" o:connecttype="custom" o:connectlocs="0,0;7636,0" o:connectangles="0,0"/>
                  </v:shape>
                </v:group>
                <v:group id="Group 663" o:spid="_x0000_s1141" style="position:absolute;left:1604;top:2626;width:1829;height:360" coordorigin="1604,2626" coordsize="182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64" o:spid="_x0000_s1142" style="position:absolute;left:1604;top:2626;width:1829;height:360;visibility:visible;mso-wrap-style:square;v-text-anchor:top" coordsize="182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4fc8UA&#10;AADcAAAADwAAAGRycy9kb3ducmV2LnhtbESP3WoCMRSE74W+QziCN1KTFaxlNYoUClJ6488DHDfH&#10;zermZHeT6vbtG0Ho5TAz3zDLde9qcaMuVJ41ZBMFgrjwpuJSw/Hw+foOIkRkg7Vn0vBLAdarl8ES&#10;c+PvvKPbPpYiQTjkqMHG2ORShsKSwzDxDXHyzr5zGJPsSmk6vCe4q+VUqTfpsOK0YLGhD0vFdf/j&#10;NJSX9mt23lm1PZ2+N7Ns3Pq5arUeDfvNAkSkPv6Hn+2t0TBXGTzO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h9zxQAAANwAAAAPAAAAAAAAAAAAAAAAAJgCAABkcnMv&#10;ZG93bnJldi54bWxQSwUGAAAAAAQABAD1AAAAigMAAAAA&#10;" path="m,360r1828,l1828,,,,,360e" fillcolor="#eed2d2" stroked="f">
                    <v:path arrowok="t" o:connecttype="custom" o:connectlocs="0,2986;1828,2986;1828,2626;0,2626;0,2986" o:connectangles="0,0,0,0,0"/>
                  </v:shape>
                </v:group>
                <v:group id="Group 661" o:spid="_x0000_s1143" style="position:absolute;left:1604;top:2986;width:98;height:778" coordorigin="1604,2986" coordsize="98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62" o:spid="_x0000_s1144" style="position:absolute;left:1604;top:2986;width:98;height:778;visibility:visible;mso-wrap-style:square;v-text-anchor:top" coordsize="98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OJcQA&#10;AADcAAAADwAAAGRycy9kb3ducmV2LnhtbESPT4vCMBTE7wt+h/AEb2uq4ipdo6go6N78A3t9NG/b&#10;rs1LTWKt394IC3scZuY3zGzRmko05HxpWcGgn4AgzqwuOVdwPm3fpyB8QNZYWSYFD/KwmHfeZphq&#10;e+cDNceQiwhhn6KCIoQ6ldJnBRn0fVsTR+/HOoMhSpdL7fAe4aaSwyT5kAZLjgsF1rQuKLscb0bB&#10;/ms4XrrRyn5vczm+Pn7Pl3WzUarXbZefIAK14T/8195pBZNkBK8z8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7ziXEAAAA3AAAAA8AAAAAAAAAAAAAAAAAmAIAAGRycy9k&#10;b3ducmV2LnhtbFBLBQYAAAAABAAEAPUAAACJAwAAAAA=&#10;" path="m,778r98,l98,,,,,778e" fillcolor="#eed2d2" stroked="f">
                    <v:path arrowok="t" o:connecttype="custom" o:connectlocs="0,3764;98,3764;98,2986;0,2986;0,3764" o:connectangles="0,0,0,0,0"/>
                  </v:shape>
                </v:group>
                <v:group id="Group 659" o:spid="_x0000_s1145" style="position:absolute;left:3334;top:2986;width:98;height:778" coordorigin="3334,2986" coordsize="98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60" o:spid="_x0000_s1146" style="position:absolute;left:3334;top:2986;width:98;height:778;visibility:visible;mso-wrap-style:square;v-text-anchor:top" coordsize="98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7zysQA&#10;AADcAAAADwAAAGRycy9kb3ducmV2LnhtbESPQWvCQBSE74L/YXlCb7qpJbZEV1GpUL1phV4f2WeS&#10;mn0bd7cx/vuuIHgcZuYbZrboTC1acr6yrOB1lIAgzq2uuFBw/N4MP0D4gKyxtkwKbuRhMe/3Zphp&#10;e+U9tYdQiAhhn6GCMoQmk9LnJRn0I9sQR+9kncEQpSukdniNcFPLcZJMpMGK40KJDa1Lys+HP6Ng&#10;uxunS/e2sj+bQqaX2+/xvG4/lXoZdMspiEBdeIYf7S+t4D1J4X4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e88rEAAAA3AAAAA8AAAAAAAAAAAAAAAAAmAIAAGRycy9k&#10;b3ducmV2LnhtbFBLBQYAAAAABAAEAPUAAACJAwAAAAA=&#10;" path="m,778r98,l98,,,,,778e" fillcolor="#eed2d2" stroked="f">
                    <v:path arrowok="t" o:connecttype="custom" o:connectlocs="0,3764;98,3764;98,2986;0,2986;0,3764" o:connectangles="0,0,0,0,0"/>
                  </v:shape>
                </v:group>
                <v:group id="Group 657" o:spid="_x0000_s1147" style="position:absolute;left:1604;top:3764;width:1829;height:358" coordorigin="1604,3764" coordsize="182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58" o:spid="_x0000_s1148" style="position:absolute;left:1604;top:3764;width:1829;height:358;visibility:visible;mso-wrap-style:square;v-text-anchor:top" coordsize="182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XrsQA&#10;AADcAAAADwAAAGRycy9kb3ducmV2LnhtbESPQWsCMRSE7wX/Q3gFbzWpB5WtUVpFUEGhbqHX183r&#10;ZtvNy7KJuv57Iwgeh5n5hpnOO1eLE7Wh8qzhdaBAEBfeVFxq+MpXLxMQISIbrD2ThgsFmM96T1PM&#10;jD/zJ50OsRQJwiFDDTbGJpMyFJYchoFviJP361uHMcm2lKbFc4K7Wg6VGkmHFacFiw0tLBX/h6PT&#10;QN/Lv+2yMpf8Z//BRm1yG3e51v3n7v0NRKQuPsL39tpoGKsx3M6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167EAAAA3AAAAA8AAAAAAAAAAAAAAAAAmAIAAGRycy9k&#10;b3ducmV2LnhtbFBLBQYAAAAABAAEAPUAAACJAwAAAAA=&#10;" path="m,358r1828,l1828,,,,,358e" fillcolor="#eed2d2" stroked="f">
                    <v:path arrowok="t" o:connecttype="custom" o:connectlocs="0,4122;1828,4122;1828,3764;0,3764;0,4122" o:connectangles="0,0,0,0,0"/>
                  </v:shape>
                </v:group>
                <v:group id="Group 655" o:spid="_x0000_s1149" style="position:absolute;left:1702;top:2986;width:1632;height:418" coordorigin="1702,2986" coordsize="1632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656" o:spid="_x0000_s1150" style="position:absolute;left:1702;top:2986;width:1632;height:418;visibility:visible;mso-wrap-style:square;v-text-anchor:top" coordsize="163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+NBcUA&#10;AADcAAAADwAAAGRycy9kb3ducmV2LnhtbESPW2sCMRSE3wv+h3CEvtWsYr2sRlGp0hYUvICvh81x&#10;d3FzsiRRt/++EQp9HGbmG2Y6b0wl7uR8aVlBt5OAIM6sLjlXcDqu30YgfEDWWFkmBT/kYT5rvUwx&#10;1fbBe7ofQi4ihH2KCooQ6lRKnxVk0HdsTRy9i3UGQ5Qul9rhI8JNJXtJMpAGS44LBda0Kii7Hm5G&#10;wUf/69TsttvzJrB+X2569tstrFKv7WYxARGoCf/hv/anVjBMxvA8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40FxQAAANwAAAAPAAAAAAAAAAAAAAAAAJgCAABkcnMv&#10;ZG93bnJldi54bWxQSwUGAAAAAAQABAD1AAAAigMAAAAA&#10;" path="m,418r1632,l1632,,,,,418e" fillcolor="#eed2d2" stroked="f">
                    <v:path arrowok="t" o:connecttype="custom" o:connectlocs="0,3404;1632,3404;1632,2986;0,2986;0,3404" o:connectangles="0,0,0,0,0"/>
                  </v:shape>
                </v:group>
                <v:group id="Group 653" o:spid="_x0000_s1151" style="position:absolute;left:1702;top:3404;width:1632;height:360" coordorigin="1702,3404" coordsize="163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654" o:spid="_x0000_s1152" style="position:absolute;left:1702;top:3404;width:1632;height:360;visibility:visible;mso-wrap-style:square;v-text-anchor:top" coordsize="163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FRMMA&#10;AADcAAAADwAAAGRycy9kb3ducmV2LnhtbESPzYrCQBCE74LvMPTCXmSdZA/qRkcR0cWT+PcATabz&#10;42Z6YmaM2bd3BMFjUVVfUbNFZyrRUuNKywriYQSCOLW65FzB+bT5moBwHlljZZkU/JODxbzfm2Gi&#10;7Z0P1B59LgKEXYIKCu/rREqXFmTQDW1NHLzMNgZ9kE0udYP3ADeV/I6ikTRYclgosKZVQenf8WYU&#10;XOyV0OZxe80GP6uBXy93v9leqc+PbjkF4anz7/CrvdUKxnEM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3FRMMAAADcAAAADwAAAAAAAAAAAAAAAACYAgAAZHJzL2Rv&#10;d25yZXYueG1sUEsFBgAAAAAEAAQA9QAAAIgDAAAAAA==&#10;" path="m,360r1632,l1632,,,,,360e" fillcolor="#eed2d2" stroked="f">
                    <v:path arrowok="t" o:connecttype="custom" o:connectlocs="0,3764;1632,3764;1632,3404;0,3404;0,3764" o:connectangles="0,0,0,0,0"/>
                  </v:shape>
                </v:group>
                <v:group id="Group 651" o:spid="_x0000_s1153" style="position:absolute;left:3452;top:2626;width:98;height:360" coordorigin="3452,2626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652" o:spid="_x0000_s1154" style="position:absolute;left:3452;top:2626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ji8IA&#10;AADcAAAADwAAAGRycy9kb3ducmV2LnhtbESP0YrCMBRE3xf8h3AFXxZNtbBqNYooXfZ1qx9waW6b&#10;YnNTmqj1742wsI/DzJxhtvvBtuJOvW8cK5jPEhDEpdMN1wou53y6AuEDssbWMSl4kof9bvSxxUy7&#10;B//SvQi1iBD2GSowIXSZlL40ZNHPXEccvcr1FkOUfS11j48It61cJMmXtNhwXDDY0dFQeS1uVkFa&#10;mjT/rOp1XnUnU1xOi2NefSs1GQ+HDYhAQ/gP/7V/tILlPIX3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2OLwgAAANwAAAAPAAAAAAAAAAAAAAAAAJgCAABkcnMvZG93&#10;bnJldi54bWxQSwUGAAAAAAQABAD1AAAAhwMAAAAA&#10;" path="m,360r98,l98,,,,,360e" fillcolor="#eed2d2" stroked="f">
                    <v:path arrowok="t" o:connecttype="custom" o:connectlocs="0,2986;98,2986;98,2626;0,2626;0,2986" o:connectangles="0,0,0,0,0"/>
                  </v:shape>
                </v:group>
                <v:group id="Group 649" o:spid="_x0000_s1155" style="position:absolute;left:4429;top:2626;width:98;height:360" coordorigin="4429,2626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650" o:spid="_x0000_s1156" style="position:absolute;left:4429;top:2626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eZMMA&#10;AADcAAAADwAAAGRycy9kb3ducmV2LnhtbESP0YrCMBRE34X9h3AXfBFNVXTdrlFEqfhq1w+4NLdN&#10;2eamNFmtf28EwcdhZs4w621vG3GlzteOFUwnCQjiwumaKwWX32y8AuEDssbGMSm4k4ft5mOwxlS7&#10;G5/pmodKRAj7FBWYENpUSl8YsugnriWOXuk6iyHKrpK6w1uE20bOkmQpLdYcFwy2tDdU/OX/VsG8&#10;MPNsVFbfWdkeTH45zPZZeVRq+NnvfkAE6sM7/GqftIKv6QK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peZMMAAADcAAAADwAAAAAAAAAAAAAAAACYAgAAZHJzL2Rv&#10;d25yZXYueG1sUEsFBgAAAAAEAAQA9QAAAIgDAAAAAA==&#10;" path="m,360r98,l98,,,,,360e" fillcolor="#eed2d2" stroked="f">
                    <v:path arrowok="t" o:connecttype="custom" o:connectlocs="0,2986;98,2986;98,2626;0,2626;0,2986" o:connectangles="0,0,0,0,0"/>
                  </v:shape>
                </v:group>
                <v:group id="Group 647" o:spid="_x0000_s1157" style="position:absolute;left:3550;top:2626;width:879;height:360" coordorigin="3550,2626" coordsize="87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648" o:spid="_x0000_s1158" style="position:absolute;left:3550;top:2626;width:879;height:360;visibility:visible;mso-wrap-style:square;v-text-anchor:top" coordsize="87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VuccA&#10;AADcAAAADwAAAGRycy9kb3ducmV2LnhtbESPQWvCQBSE70L/w/IKXqRu7MGUNBtphUJFEExL8PjI&#10;vibB7NuY3cbor3cLBY/DzHzDpKvRtGKg3jWWFSzmEQji0uqGKwXfXx9PLyCcR9bYWiYFF3Kwyh4m&#10;KSbannlPQ+4rESDsElRQe98lUrqyJoNubjvi4P3Y3qAPsq+k7vEc4KaVz1G0lAYbDgs1drSuqTzm&#10;v0bBabhuizjP90V3uFwPm9nu/TiSUtPH8e0VhKfR38P/7U+tIF7E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B1bnHAAAA3AAAAA8AAAAAAAAAAAAAAAAAmAIAAGRy&#10;cy9kb3ducmV2LnhtbFBLBQYAAAAABAAEAPUAAACMAwAAAAA=&#10;" path="m,360r879,l879,,,,,360e" fillcolor="#eed2d2" stroked="f">
                    <v:path arrowok="t" o:connecttype="custom" o:connectlocs="0,2986;879,2986;879,2626;0,2626;0,2986" o:connectangles="0,0,0,0,0"/>
                  </v:shape>
                </v:group>
                <v:group id="Group 645" o:spid="_x0000_s1159" style="position:absolute;left:4547;top:2626;width:98;height:360" coordorigin="4547,2626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646" o:spid="_x0000_s1160" style="position:absolute;left:4547;top:2626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UYcIA&#10;AADcAAAADwAAAGRycy9kb3ducmV2LnhtbESP0YrCMBRE34X9h3AXfBFNVXC1GmVRKr7a9QMuzW1T&#10;bG5Kk6317zcLgo/DzJxhdofBNqKnzteOFcxnCQjiwumaKwW3n2y6BuEDssbGMSl4kofD/mO0w1S7&#10;B1+pz0MlIoR9igpMCG0qpS8MWfQz1xJHr3SdxRBlV0nd4SPCbSMXSbKSFmuOCwZbOhoq7vmvVbAs&#10;zDKblNUmK9uTyW+nxTErz0qNP4fvLYhAQ3iHX+2LVvA138D/mXg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x1RhwgAAANwAAAAPAAAAAAAAAAAAAAAAAJgCAABkcnMvZG93&#10;bnJldi54bWxQSwUGAAAAAAQABAD1AAAAhwMAAAAA&#10;" path="m,360r98,l98,,,,,360e" fillcolor="#eed2d2" stroked="f">
                    <v:path arrowok="t" o:connecttype="custom" o:connectlocs="0,2986;98,2986;98,2626;0,2626;0,2986" o:connectangles="0,0,0,0,0"/>
                  </v:shape>
                </v:group>
                <v:group id="Group 643" o:spid="_x0000_s1161" style="position:absolute;left:5562;top:2626;width:98;height:360" coordorigin="5562,2626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644" o:spid="_x0000_s1162" style="position:absolute;left:5562;top:2626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2S2sIA&#10;AADcAAAADwAAAGRycy9kb3ducmV2LnhtbESP0YrCMBRE3xf8h3AFXxZNrbBqNYooXfZ1qx9waW6b&#10;YnNTmqj1742wsI/DzJxhtvvBtuJOvW8cK5jPEhDEpdMN1wou53y6AuEDssbWMSl4kof9bvSxxUy7&#10;B//SvQi1iBD2GSowIXSZlL40ZNHPXEccvcr1FkOUfS11j48It61Mk+RLWmw4Lhjs6GiovBY3q2BR&#10;mkX+WdXrvOpOpric0mNefSs1GQ+HDYhAQ/gP/7V/tIJlOof3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ZLawgAAANwAAAAPAAAAAAAAAAAAAAAAAJgCAABkcnMvZG93&#10;bnJldi54bWxQSwUGAAAAAAQABAD1AAAAhwMAAAAA&#10;" path="m,360r98,l98,,,,,360e" fillcolor="#eed2d2" stroked="f">
                    <v:path arrowok="t" o:connecttype="custom" o:connectlocs="0,2986;98,2986;98,2626;0,2626;0,2986" o:connectangles="0,0,0,0,0"/>
                  </v:shape>
                </v:group>
                <v:group id="Group 641" o:spid="_x0000_s1163" style="position:absolute;left:4645;top:2626;width:917;height:360" coordorigin="4645,2626" coordsize="91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642" o:spid="_x0000_s1164" style="position:absolute;left:4645;top:2626;width:917;height:360;visibility:visible;mso-wrap-style:square;v-text-anchor:top" coordsize="91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/VsQA&#10;AADcAAAADwAAAGRycy9kb3ducmV2LnhtbESPUUsDMRCE3wX/Q1ihbzZnC1rPpsUWpCL40NofsFzW&#10;y52XzZmNvau/3giCj8PMfMMs16Pv1ImiNIEN3EwLUMRVsA3XBo5vT9cLUJKQLXaBycCZBNary4sl&#10;ljYMvKfTIdUqQ1hKNOBS6kutpXLkUaahJ87ee4geU5ax1jbikOG+07OiuNUeG84LDnvaOqo+Dl/e&#10;QCtDaOOnvMYhvmyOrbO7b7k3ZnI1Pj6ASjSm//Bf+9kauJvN4fdMP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T/1bEAAAA3AAAAA8AAAAAAAAAAAAAAAAAmAIAAGRycy9k&#10;b3ducmV2LnhtbFBLBQYAAAAABAAEAPUAAACJAwAAAAA=&#10;" path="m,360r917,l917,,,,,360e" fillcolor="#eed2d2" stroked="f">
                    <v:path arrowok="t" o:connecttype="custom" o:connectlocs="0,2986;917,2986;917,2626;0,2626;0,2986" o:connectangles="0,0,0,0,0"/>
                  </v:shape>
                </v:group>
                <v:group id="Group 639" o:spid="_x0000_s1165" style="position:absolute;left:5682;top:2626;width:96;height:360" coordorigin="5682,2626" coordsize="9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640" o:spid="_x0000_s1166" style="position:absolute;left:5682;top:2626;width:96;height:360;visibility:visible;mso-wrap-style:square;v-text-anchor:top" coordsize="9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AkcMA&#10;AADcAAAADwAAAGRycy9kb3ducmV2LnhtbESPQYvCMBSE7wv+h/AEb2uqoCvVKCKIHrysu4c9PpJn&#10;W21eShJt9debBcHjMDPfMItVZ2txIx8qxwpGwwwEsXam4kLB78/2cwYiRGSDtWNScKcAq2XvY4G5&#10;cS1/0+0YC5EgHHJUUMbY5FIGXZLFMHQNcfJOzluMSfpCGo9tgttajrNsKi1WnBZKbGhTkr4cr1bB&#10;Q1+0v2+nmprz9bAbnVx72PwpNeh36zmISF18h1/tvVHwNZ7A/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IAkcMAAADcAAAADwAAAAAAAAAAAAAAAACYAgAAZHJzL2Rv&#10;d25yZXYueG1sUEsFBgAAAAAEAAQA9QAAAIgDAAAAAA==&#10;" path="m,360r96,l96,,,,,360e" fillcolor="#eed2d2" stroked="f">
                    <v:path arrowok="t" o:connecttype="custom" o:connectlocs="0,2986;96,2986;96,2626;0,2626;0,2986" o:connectangles="0,0,0,0,0"/>
                  </v:shape>
                </v:group>
                <v:group id="Group 637" o:spid="_x0000_s1167" style="position:absolute;left:6801;top:2626;width:98;height:360" coordorigin="6801,2626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638" o:spid="_x0000_s1168" style="position:absolute;left:6801;top:2626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ivNcIA&#10;AADcAAAADwAAAGRycy9kb3ducmV2LnhtbESP0YrCMBRE3wX/IVzBl0XTrbBqNYoolX3d6gdcmtum&#10;2NyUJqv17zcLgo/DzJxhtvvBtuJOvW8cK/icJyCIS6cbrhVcL/lsBcIHZI2tY1LwJA/73Xi0xUy7&#10;B//QvQi1iBD2GSowIXSZlL40ZNHPXUccvcr1FkOUfS11j48It61Mk+RLWmw4Lhjs6GiovBW/VsGi&#10;NIv8o6rXedWdTHE9pce8Ois1nQyHDYhAQ3iHX+1vrWCZLuH/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K81wgAAANwAAAAPAAAAAAAAAAAAAAAAAJgCAABkcnMvZG93&#10;bnJldi54bWxQSwUGAAAAAAQABAD1AAAAhwMAAAAA&#10;" path="m,360r98,l98,,,,,360e" fillcolor="#eed2d2" stroked="f">
                    <v:path arrowok="t" o:connecttype="custom" o:connectlocs="0,2986;98,2986;98,2626;0,2626;0,2986" o:connectangles="0,0,0,0,0"/>
                  </v:shape>
                </v:group>
                <v:group id="Group 635" o:spid="_x0000_s1169" style="position:absolute;left:5778;top:2626;width:1023;height:360" coordorigin="5778,2626" coordsize="102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636" o:spid="_x0000_s1170" style="position:absolute;left:5778;top:2626;width:1023;height:360;visibility:visible;mso-wrap-style:square;v-text-anchor:top" coordsize="102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wKcUA&#10;AADcAAAADwAAAGRycy9kb3ducmV2LnhtbESPQWvCQBSE7wX/w/IKvTWbeqg1dRNUKOhFaFqhx8fu&#10;MwnJvk2za4z/3hUKPQ4z8w2zKibbiZEG3zhW8JKkIIi1Mw1XCr6/Pp7fQPiAbLBzTAqu5KHIZw8r&#10;zIy78CeNZahEhLDPUEEdQp9J6XVNFn3ieuLondxgMUQ5VNIMeIlw28l5mr5Kiw3HhRp72tak2/Js&#10;FaT2erCnVu/b8qh/x822+tnzWqmnx2n9DiLQFP7Df+2dUbCYL+F+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zApxQAAANwAAAAPAAAAAAAAAAAAAAAAAJgCAABkcnMv&#10;ZG93bnJldi54bWxQSwUGAAAAAAQABAD1AAAAigMAAAAA&#10;" path="m,360r1023,l1023,,,,,360e" fillcolor="#eed2d2" stroked="f">
                    <v:path arrowok="t" o:connecttype="custom" o:connectlocs="0,2986;1023,2986;1023,2626;0,2626;0,2986" o:connectangles="0,0,0,0,0"/>
                  </v:shape>
                </v:group>
                <v:group id="Group 633" o:spid="_x0000_s1171" style="position:absolute;left:6918;top:2626;width:98;height:360" coordorigin="6918,2626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634" o:spid="_x0000_s1172" style="position:absolute;left:6918;top:2626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EB8IA&#10;AADcAAAADwAAAGRycy9kb3ducmV2LnhtbESP0YrCMBRE3xf8h3AFXxZNtbBqNYooXfZ1qx9waW6b&#10;YnNTmqj1742wsI/DzJxhtvvBtuJOvW8cK5jPEhDEpdMN1wou53y6AuEDssbWMSl4kof9bvSxxUy7&#10;B//SvQi1iBD2GSowIXSZlL40ZNHPXEccvcr1FkOUfS11j48It61cJMmXtNhwXDDY0dFQeS1uVkFa&#10;mjT/rOp1XnUnU1xOi2NefSs1GQ+HDYhAQ/gP/7V/tIJlOof3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AQHwgAAANwAAAAPAAAAAAAAAAAAAAAAAJgCAABkcnMvZG93&#10;bnJldi54bWxQSwUGAAAAAAQABAD1AAAAhwMAAAAA&#10;" path="m,360r99,l99,,,,,360e" fillcolor="#eed2d2" stroked="f">
                    <v:path arrowok="t" o:connecttype="custom" o:connectlocs="0,2986;99,2986;99,2626;0,2626;0,2986" o:connectangles="0,0,0,0,0"/>
                  </v:shape>
                </v:group>
                <v:group id="Group 631" o:spid="_x0000_s1173" style="position:absolute;left:8399;top:2626;width:98;height:360" coordorigin="8399,2626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632" o:spid="_x0000_s1174" style="position:absolute;left:8399;top:2626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/68MA&#10;AADcAAAADwAAAGRycy9kb3ducmV2LnhtbESPwWrDMBBE74H+g9hCL6GRG0PSulFCsXHptY4/YLHW&#10;lqm1MpYau38fBQo5DjPzhjmcFjuIC02+d6zgZZOAIG6c7rlTUJ/L51cQPiBrHByTgj/ycDo+rA6Y&#10;aTfzN12q0IkIYZ+hAhPCmEnpG0MW/caNxNFr3WQxRDl1Uk84R7gd5DZJdtJiz3HB4Ei5oean+rUK&#10;0sak5brt3sp2LExVF9u8bD+VenpcPt5BBFrCPfzf/tIK9mkKtzPxCM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o/68MAAADcAAAADwAAAAAAAAAAAAAAAACYAgAAZHJzL2Rv&#10;d25yZXYueG1sUEsFBgAAAAAEAAQA9QAAAIgDAAAAAA==&#10;" path="m,360r98,l98,,,,,360e" fillcolor="#eed2d2" stroked="f">
                    <v:path arrowok="t" o:connecttype="custom" o:connectlocs="0,2986;98,2986;98,2626;0,2626;0,2986" o:connectangles="0,0,0,0,0"/>
                  </v:shape>
                </v:group>
                <v:group id="Group 629" o:spid="_x0000_s1175" style="position:absolute;left:7017;top:2626;width:1382;height:360" coordorigin="7017,2626" coordsize="138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630" o:spid="_x0000_s1176" style="position:absolute;left:7017;top:2626;width:1382;height:360;visibility:visible;mso-wrap-style:square;v-text-anchor:top" coordsize="138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icMYA&#10;AADcAAAADwAAAGRycy9kb3ducmV2LnhtbESPW2sCMRSE3wv9D+EU+qbZtnhhNYpYCq0Pgjfw8bg5&#10;Zhc3J0sS3e2/bwShj8PMfMNM552txY18qBwreOtnIIgLpys2Cva7r94YRIjIGmvHpOCXAsxnz09T&#10;zLVreUO3bTQiQTjkqKCMscmlDEVJFkPfNcTJOztvMSbpjdQe2wS3tXzPsqG0WHFaKLGhZUnFZXu1&#10;Ctb7y8IPgrn+fK6Wx+qA7fF8Mkq9vnSLCYhIXfwPP9rfWsHoYwD3M+k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zicMYAAADcAAAADwAAAAAAAAAAAAAAAACYAgAAZHJz&#10;L2Rvd25yZXYueG1sUEsFBgAAAAAEAAQA9QAAAIsDAAAAAA==&#10;" path="m,360r1382,l1382,,,,,360e" fillcolor="#eed2d2" stroked="f">
                    <v:path arrowok="t" o:connecttype="custom" o:connectlocs="0,2986;1382,2986;1382,2626;0,2626;0,2986" o:connectangles="0,0,0,0,0"/>
                  </v:shape>
                </v:group>
                <v:group id="Group 627" o:spid="_x0000_s1177" style="position:absolute;left:8517;top:2626;width:98;height:360" coordorigin="8517,2626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628" o:spid="_x0000_s1178" style="position:absolute;left:8517;top:2626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56MIA&#10;AADcAAAADwAAAGRycy9kb3ducmV2LnhtbESP0YrCMBRE3xf8h3AFXxZNtbBqNYooXfZ1qx9waW6b&#10;YnNTmqj1742wsI/DzJxhtvvBtuJOvW8cK5jPEhDEpdMN1wou53y6AuEDssbWMSl4kof9bvSxxUy7&#10;B//SvQi1iBD2GSowIXSZlL40ZNHPXEccvcr1FkOUfS11j48It61cJMmXtNhwXDDY0dFQeS1uVkFa&#10;mjT/rOp1XnUnU1xOi2NefSs1GQ+HDYhAQ/gP/7V/tIJluoT3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TnowgAAANwAAAAPAAAAAAAAAAAAAAAAAJgCAABkcnMvZG93&#10;bnJldi54bWxQSwUGAAAAAAQABAD1AAAAhwMAAAAA&#10;" path="m,360r98,l98,,,,,360e" fillcolor="#eed2d2" stroked="f">
                    <v:path arrowok="t" o:connecttype="custom" o:connectlocs="0,2986;98,2986;98,2626;0,2626;0,2986" o:connectangles="0,0,0,0,0"/>
                  </v:shape>
                </v:group>
                <v:group id="Group 625" o:spid="_x0000_s1179" style="position:absolute;left:9674;top:2626;width:98;height:360" coordorigin="9674,2626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626" o:spid="_x0000_s1180" style="position:absolute;left:9674;top:2626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IAcIA&#10;AADcAAAADwAAAGRycy9kb3ducmV2LnhtbESP0YrCMBRE3xf8h3AFXxZNtbBqNYooXfZ1qx9waW6b&#10;YnNTmqj1742wsI/DzJxhtvvBtuJOvW8cK5jPEhDEpdMN1wou53y6AuEDssbWMSl4kof9bvSxxUy7&#10;B//SvQi1iBD2GSowIXSZlL40ZNHPXEccvcr1FkOUfS11j48It61cJMmXtNhwXDDY0dFQeS1uVkFa&#10;mjT/rOp1XnUnU1xOi2NefSs1GQ+HDYhAQ/gP/7V/tIJluob3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cggBwgAAANwAAAAPAAAAAAAAAAAAAAAAAJgCAABkcnMvZG93&#10;bnJldi54bWxQSwUGAAAAAAQABAD1AAAAhwMAAAAA&#10;" path="m,360r98,l98,,,,,360e" fillcolor="#eed2d2" stroked="f">
                    <v:path arrowok="t" o:connecttype="custom" o:connectlocs="0,2986;98,2986;98,2626;0,2626;0,2986" o:connectangles="0,0,0,0,0"/>
                  </v:shape>
                </v:group>
                <v:group id="Group 623" o:spid="_x0000_s1181" style="position:absolute;left:8615;top:2626;width:1059;height:360" coordorigin="8615,2626" coordsize="105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624" o:spid="_x0000_s1182" style="position:absolute;left:8615;top:2626;width:1059;height:360;visibility:visible;mso-wrap-style:square;v-text-anchor:top" coordsize="105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Rm8QA&#10;AADcAAAADwAAAGRycy9kb3ducmV2LnhtbESP3WoCMRSE7wt9h3CE3tWsS39kNYos9OfCXmh9gMPm&#10;uBvcnIQkXde3bwTBy2FmvmGW69H2YqAQjWMFs2kBgrhx2nCr4PD78TwHEROyxt4xKbhQhPXq8WGJ&#10;lXZn3tGwT63IEI4VKuhS8pWUsenIYpw6T5y9owsWU5ahlTrgOcNtL8uieJMWDeeFDj3VHTWn/Z9V&#10;sPXl5zBefvymPNSmCaf663UwSj1Nxs0CRKIx3cO39rdW8P4yg+uZf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90ZvEAAAA3AAAAA8AAAAAAAAAAAAAAAAAmAIAAGRycy9k&#10;b3ducmV2LnhtbFBLBQYAAAAABAAEAPUAAACJAwAAAAA=&#10;" path="m,360r1059,l1059,,,,,360e" fillcolor="#eed2d2" stroked="f">
                    <v:path arrowok="t" o:connecttype="custom" o:connectlocs="0,2986;1059,2986;1059,2626;0,2626;0,2986" o:connectangles="0,0,0,0,0"/>
                  </v:shape>
                </v:group>
                <v:group id="Group 621" o:spid="_x0000_s1183" style="position:absolute;left:9794;top:2626;width:96;height:360" coordorigin="9794,2626" coordsize="9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622" o:spid="_x0000_s1184" style="position:absolute;left:9794;top:2626;width:96;height:360;visibility:visible;mso-wrap-style:square;v-text-anchor:top" coordsize="9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Y3sQA&#10;AADcAAAADwAAAGRycy9kb3ducmV2LnhtbESPQWsCMRSE74X+h/AEb92sWmzZGqUIogcvVQ89PpLn&#10;7urmZUmiu/rrm4LgcZiZb5jZoreNuJIPtWMFoywHQaydqblUcNiv3j5BhIhssHFMCm4UYDF/fZlh&#10;YVzHP3TdxVIkCIcCFVQxtoWUQVdkMWSuJU7e0XmLMUlfSuOxS3DbyHGeT6XFmtNChS0tK9Ln3cUq&#10;uOuz9rfVVFN7umzXo6PrtstfpYaD/vsLRKQ+PsOP9sYo+HifwP+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o2N7EAAAA3AAAAA8AAAAAAAAAAAAAAAAAmAIAAGRycy9k&#10;b3ducmV2LnhtbFBLBQYAAAAABAAEAPUAAACJAwAAAAA=&#10;" path="m,360r96,l96,,,,,360e" fillcolor="#eed2d2" stroked="f">
                    <v:path arrowok="t" o:connecttype="custom" o:connectlocs="0,2986;96,2986;96,2626;0,2626;0,2986" o:connectangles="0,0,0,0,0"/>
                  </v:shape>
                </v:group>
                <v:group id="Group 619" o:spid="_x0000_s1185" style="position:absolute;left:10951;top:2626;width:98;height:360" coordorigin="10951,2626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620" o:spid="_x0000_s1186" style="position:absolute;left:10951;top:2626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xecQA&#10;AADcAAAADwAAAGRycy9kb3ducmV2LnhtbESPzWrDMBCE74W8g9hCLyWRkzR/bmQTElx6rZMHWKy1&#10;ZWKtjKUk7ttXhUKPw8x8w+zz0XbiToNvHSuYzxIQxJXTLTcKLudiugXhA7LGzjEp+CYPeTZ52mOq&#10;3YO/6F6GRkQI+xQVmBD6VEpfGbLoZ64njl7tBoshyqGResBHhNtOLpJkLS22HBcM9nQ0VF3Lm1Ww&#10;rMyyeK2bXVH3J1NeTotjUX8o9fI8Ht5BBBrDf/iv/akVbN5W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5cXnEAAAA3AAAAA8AAAAAAAAAAAAAAAAAmAIAAGRycy9k&#10;b3ducmV2LnhtbFBLBQYAAAAABAAEAPUAAACJAwAAAAA=&#10;" path="m,360r98,l98,,,,,360e" fillcolor="#eed2d2" stroked="f">
                    <v:path arrowok="t" o:connecttype="custom" o:connectlocs="0,2986;98,2986;98,2626;0,2626;0,2986" o:connectangles="0,0,0,0,0"/>
                  </v:shape>
                </v:group>
                <v:group id="Group 617" o:spid="_x0000_s1187" style="position:absolute;left:9890;top:2626;width:1061;height:360" coordorigin="9890,2626" coordsize="1061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618" o:spid="_x0000_s1188" style="position:absolute;left:9890;top:2626;width:1061;height:360;visibility:visible;mso-wrap-style:square;v-text-anchor:top" coordsize="106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eZ5cQA&#10;AADcAAAADwAAAGRycy9kb3ducmV2LnhtbESPT4vCMBTE7wt+h/AEb2vqf+kapYiKB2FRd/H6aN62&#10;xealNFGrn94Iwh6HmfkNM1s0phRXql1hWUGvG4EgTq0uOFPwc1x/TkE4j6yxtEwK7uRgMW99zDDW&#10;9sZ7uh58JgKEXYwKcu+rWEqX5mTQdW1FHLw/Wxv0QdaZ1DXeAtyUsh9FY2mw4LCQY0XLnNLz4WIU&#10;7JPT6FQ+vu9yYH5HZrXZ7apkqlSn3SRfIDw1/j/8bm+1gslwAq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meXEAAAA3AAAAA8AAAAAAAAAAAAAAAAAmAIAAGRycy9k&#10;b3ducmV2LnhtbFBLBQYAAAAABAAEAPUAAACJAwAAAAA=&#10;" path="m,360r1061,l1061,,,,,360e" fillcolor="#eed2d2" stroked="f">
                    <v:path arrowok="t" o:connecttype="custom" o:connectlocs="0,2986;1061,2986;1061,2626;0,2626;0,2986" o:connectangles="0,0,0,0,0"/>
                  </v:shape>
                </v:group>
                <v:group id="Group 615" o:spid="_x0000_s1189" style="position:absolute;left:1584;top:2617;width:9484;height:2" coordorigin="1584,2617" coordsize="9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616" o:spid="_x0000_s1190" style="position:absolute;left:1584;top:2617;width:9484;height:2;visibility:visible;mso-wrap-style:square;v-text-anchor:top" coordsize="9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9XMcA&#10;AADcAAAADwAAAGRycy9kb3ducmV2LnhtbESPQWvCQBCF70L/wzKFXqRubMXW1FVEsOhBxKiH3obs&#10;mIRmZ0N2TeK/dwXB4+PN+9686bwzpWiodoVlBcNBBII4tbrgTMHxsHr/BuE8ssbSMim4koP57KU3&#10;xVjblvfUJD4TAcIuRgW591UspUtzMugGtiIO3tnWBn2QdSZ1jW2Am1J+RNFYGiw4NORY0TKn9D+5&#10;mPDGKf383fXXm/3fZbFqT0mznezOSr29dosfEJ46/zx+pNdawddoAvcxgQB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/PVzHAAAA3AAAAA8AAAAAAAAAAAAAAAAAmAIAAGRy&#10;cy9kb3ducmV2LnhtbFBLBQYAAAAABAAEAPUAAACMAwAAAAA=&#10;" path="m,l9484,e" filled="f" strokecolor="#c0504d" strokeweight="1.06pt">
                    <v:path arrowok="t" o:connecttype="custom" o:connectlocs="0,0;9484,0" o:connectangles="0,0"/>
                  </v:shape>
                </v:group>
                <v:group id="Group 613" o:spid="_x0000_s1191" style="position:absolute;left:3432;top:2996;width:7636;height:2" coordorigin="3432,2996" coordsize="7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614" o:spid="_x0000_s1192" style="position:absolute;left:3432;top:2996;width:7636;height:2;visibility:visible;mso-wrap-style:square;v-text-anchor:top" coordsize="7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gy8MA&#10;AADcAAAADwAAAGRycy9kb3ducmV2LnhtbESP3YrCMBSE7xd8h3AE79bUgLp0jVIEYfdiwZ8+wKE5&#10;tsXmpCSx1rffLCx4OczMN8xmN9pODORD61jDYp6BIK6cabnWUF4O7x8gQkQ22DkmDU8KsNtO3jaY&#10;G/fgEw3nWIsE4ZCjhibGPpcyVA1ZDHPXEyfv6rzFmKSvpfH4SHDbSZVlK2mx5bTQYE/7hqrb+W41&#10;/JQXX3aF8+r5PZ7u1aBUcVRaz6Zj8Qki0hhf4f/2l9GwXi7g7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Ggy8MAAADcAAAADwAAAAAAAAAAAAAAAACYAgAAZHJzL2Rv&#10;d25yZXYueG1sUEsFBgAAAAAEAAQA9QAAAIgDAAAAAA==&#10;" path="m,l7636,e" filled="f" strokecolor="#c0504d" strokeweight=".37392mm">
                    <v:path arrowok="t" o:connecttype="custom" o:connectlocs="0,0;7636,0" o:connectangles="0,0"/>
                  </v:shape>
                </v:group>
                <v:group id="Group 611" o:spid="_x0000_s1193" style="position:absolute;left:3452;top:3385;width:98;height:358" coordorigin="3452,3385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612" o:spid="_x0000_s1194" style="position:absolute;left:3452;top:3385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KvMEA&#10;AADcAAAADwAAAGRycy9kb3ducmV2LnhtbESPW4vCMBSE34X9D+Es7Jsmu+q61KYiguCrl74fm9ML&#10;Nielidr990YQfBxm5hsmXQ22FTfqfeNYw/dEgSAunGm40nA6bsd/IHxANtg6Jg3/5GGVfYxSTIy7&#10;855uh1CJCGGfoIY6hC6R0hc1WfQT1xFHr3S9xRBlX0nT4z3CbSt/lPqVFhuOCzV2tKmpuByuVoNS&#10;PMvb8zUvaY3b+S5flLg/a/31OayXIAIN4R1+tXdGw2I+heeZeAR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3CrzBAAAA3AAAAA8AAAAAAAAAAAAAAAAAmAIAAGRycy9kb3du&#10;cmV2LnhtbFBLBQYAAAAABAAEAPUAAACGAwAAAAA=&#10;" path="m,357r98,l98,,,,,357e" fillcolor="#eed2d2" stroked="f">
                    <v:path arrowok="t" o:connecttype="custom" o:connectlocs="0,3742;98,3742;98,3385;0,3385;0,3742" o:connectangles="0,0,0,0,0"/>
                  </v:shape>
                </v:group>
                <v:group id="Group 609" o:spid="_x0000_s1195" style="position:absolute;left:4429;top:3385;width:98;height:358" coordorigin="4429,3385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610" o:spid="_x0000_s1196" style="position:absolute;left:4429;top:3385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3U8EA&#10;AADcAAAADwAAAGRycy9kb3ducmV2LnhtbESPW4vCMBSE34X9D+Es7JsmLlalNhVZEHz10vdjc3rB&#10;5qQ0Ueu/3yws+DjMzDdMth1tJx40+NaxhvlMgSAunWm51nA576drED4gG+wck4YXedjmH5MMU+Oe&#10;fKTHKdQiQtinqKEJoU+l9GVDFv3M9cTRq9xgMUQ51NIM+Ixw28lvpZbSYstxocGefhoqb6e71aAU&#10;L4ruei8q2uE+ORSrCo9Xrb8+x90GRKAxvMP/7YPRsEoS+DsTj4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N1PBAAAA3AAAAA8AAAAAAAAAAAAAAAAAmAIAAGRycy9kb3du&#10;cmV2LnhtbFBLBQYAAAAABAAEAPUAAACGAwAAAAA=&#10;" path="m,357r98,l98,,,,,357e" fillcolor="#eed2d2" stroked="f">
                    <v:path arrowok="t" o:connecttype="custom" o:connectlocs="0,3742;98,3742;98,3385;0,3385;0,3742" o:connectangles="0,0,0,0,0"/>
                  </v:shape>
                </v:group>
                <v:group id="Group 607" o:spid="_x0000_s1197" style="position:absolute;left:3550;top:3385;width:879;height:358" coordorigin="3550,3385" coordsize="87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608" o:spid="_x0000_s1198" style="position:absolute;left:3550;top:3385;width:879;height:358;visibility:visible;mso-wrap-style:square;v-text-anchor:top" coordsize="87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qqcMA&#10;AADcAAAADwAAAGRycy9kb3ducmV2LnhtbESPQWsCMRSE7wX/Q3hCbzWrpV1ZjaKiIPRUW8XjY/NM&#10;Vjcvyybq9t83hYLHYWa+YabzztXiRm2oPCsYDjIQxKXXFRsF31+blzGIEJE11p5JwQ8FmM96T1Ms&#10;tL/zJ9120YgE4VCgAhtjU0gZSksOw8A3xMk7+dZhTLI1Urd4T3BXy1GWvUuHFacFiw2tLJWX3dUp&#10;WO/Z5PZw3GfmlcKH4eX2PLJKPfe7xQREpC4+wv/trVaQv+XwdyYdAT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GqqcMAAADcAAAADwAAAAAAAAAAAAAAAACYAgAAZHJzL2Rv&#10;d25yZXYueG1sUEsFBgAAAAAEAAQA9QAAAIgDAAAAAA==&#10;" path="m,357r879,l879,,,,,357e" fillcolor="#eed2d2" stroked="f">
                    <v:path arrowok="t" o:connecttype="custom" o:connectlocs="0,3742;879,3742;879,3385;0,3385;0,3742" o:connectangles="0,0,0,0,0"/>
                  </v:shape>
                </v:group>
                <v:group id="Group 605" o:spid="_x0000_s1199" style="position:absolute;left:4547;top:3385;width:98;height:358" coordorigin="4547,3385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606" o:spid="_x0000_s1200" style="position:absolute;left:4547;top:3385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9Vr8A&#10;AADcAAAADwAAAGRycy9kb3ducmV2LnhtbESPS4sCMRCE74L/IbTgTRPF56xRRBC8+ph7O+l5sJPO&#10;MIk6/vvNguCxqKqvqM2us7V4UusrxxomYwWCOHOm4kLD7XocrUD4gGywdkwa3uRht+33NpgY9+Iz&#10;PS+hEBHCPkENZQhNIqXPSrLox64hjl7uWoshyraQpsVXhNtaTpVaSIsVx4USGzqUlP1eHlaDUjxL&#10;6/sjzWmPx/kpXeZ4vms9HHT7HxCBuvANf9ono2E5X8P/mXgE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nz1WvwAAANwAAAAPAAAAAAAAAAAAAAAAAJgCAABkcnMvZG93bnJl&#10;di54bWxQSwUGAAAAAAQABAD1AAAAhAMAAAAA&#10;" path="m,357r98,l98,,,,,357e" fillcolor="#eed2d2" stroked="f">
                    <v:path arrowok="t" o:connecttype="custom" o:connectlocs="0,3742;98,3742;98,3385;0,3385;0,3742" o:connectangles="0,0,0,0,0"/>
                  </v:shape>
                </v:group>
                <v:group id="Group 603" o:spid="_x0000_s1201" style="position:absolute;left:5562;top:3385;width:98;height:358" coordorigin="5562,3385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604" o:spid="_x0000_s1202" style="position:absolute;left:5562;top:3385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77cEA&#10;AADcAAAADwAAAGRycy9kb3ducmV2LnhtbESPT4vCMBTE7wv7HcJb2NuauLgq1SiyUOi11d6fzesf&#10;bF5KE7V++40g7HGYmd8w2/1ke3Gj0XeONcxnCgRx5UzHjYbTMf1ag/AB2WDvmDQ8yMN+9/62xcS4&#10;O+d0K0IjIoR9ghraEIZESl+1ZNHP3EAcvdqNFkOUYyPNiPcIt738VmopLXYcF1oc6Lel6lJcrQal&#10;eFH252tZ0wHTn6xc1Ziftf78mA4bEIGm8B9+tTOjYbWcw/NMP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F++3BAAAA3AAAAA8AAAAAAAAAAAAAAAAAmAIAAGRycy9kb3du&#10;cmV2LnhtbFBLBQYAAAAABAAEAPUAAACGAwAAAAA=&#10;" path="m,357r98,l98,,,,,357e" fillcolor="#eed2d2" stroked="f">
                    <v:path arrowok="t" o:connecttype="custom" o:connectlocs="0,3742;98,3742;98,3385;0,3385;0,3742" o:connectangles="0,0,0,0,0"/>
                  </v:shape>
                </v:group>
                <v:group id="Group 601" o:spid="_x0000_s1203" style="position:absolute;left:4645;top:3385;width:917;height:358" coordorigin="4645,3385" coordsize="917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602" o:spid="_x0000_s1204" style="position:absolute;left:4645;top:3385;width:917;height:358;visibility:visible;mso-wrap-style:square;v-text-anchor:top" coordsize="9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KAhsQA&#10;AADcAAAADwAAAGRycy9kb3ducmV2LnhtbESPUWvCQBCE3wv+h2OFvulFC7ZNPaUqpUULxWjf19ya&#10;hOb2Qm6r8d97BaGPw8x8w0znnavVidpQeTYwGiagiHNvKy4M7HdvgydQQZAt1p7JwIUCzGe9uymm&#10;1p95S6dMChUhHFI0UIo0qdYhL8lhGPqGOHpH3zqUKNtC2xbPEe5qPU6SiXZYcVwosaFlSflP9usM&#10;fMl69b7mrXwu9Hfjn/EwyvTGmPt+9/oCSqiT//Ct/WENPE4e4O9MPAJ6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igIbEAAAA3AAAAA8AAAAAAAAAAAAAAAAAmAIAAGRycy9k&#10;b3ducmV2LnhtbFBLBQYAAAAABAAEAPUAAACJAwAAAAA=&#10;" path="m,357r917,l917,,,,,357e" fillcolor="#eed2d2" stroked="f">
                    <v:path arrowok="t" o:connecttype="custom" o:connectlocs="0,3742;917,3742;917,3385;0,3385;0,3742" o:connectangles="0,0,0,0,0"/>
                  </v:shape>
                </v:group>
                <v:group id="Group 599" o:spid="_x0000_s1205" style="position:absolute;left:5682;top:3385;width:96;height:358" coordorigin="5682,3385" coordsize="9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600" o:spid="_x0000_s1206" style="position:absolute;left:5682;top:3385;width:96;height:358;visibility:visible;mso-wrap-style:square;v-text-anchor:top" coordsize="9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pUsUA&#10;AADcAAAADwAAAGRycy9kb3ducmV2LnhtbESPS4sCMRCE74L/IbSwN834WJXRKCosK3sQfBz01kza&#10;mcFJZ5hkNf57s7Dgsaiur7rmy2AqcafGlZYV9HsJCOLM6pJzBafjV3cKwnlkjZVlUvAkB8tFuzXH&#10;VNsH7+l+8LmIEHYpKii8r1MpXVaQQdezNXH0rrYx6KNscqkbfES4qeQgScbSYMmxocCaNgVlt8Ov&#10;iW+Uo92VKnv5Xv8Mz7QPSTjySamPTljNQHgK/n38n95qBZPxJ/yNiQS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ClSxQAAANwAAAAPAAAAAAAAAAAAAAAAAJgCAABkcnMv&#10;ZG93bnJldi54bWxQSwUGAAAAAAQABAD1AAAAigMAAAAA&#10;" path="m,357r96,l96,,,,,357e" fillcolor="#eed2d2" stroked="f">
                    <v:path arrowok="t" o:connecttype="custom" o:connectlocs="0,3742;96,3742;96,3385;0,3385;0,3742" o:connectangles="0,0,0,0,0"/>
                  </v:shape>
                </v:group>
                <v:group id="Group 597" o:spid="_x0000_s1207" style="position:absolute;left:6801;top:3385;width:98;height:358" coordorigin="6801,3385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598" o:spid="_x0000_s1208" style="position:absolute;left:6801;top:3385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GAsIA&#10;AADcAAAADwAAAGRycy9kb3ducmV2LnhtbESPzWrDMBCE74W8g9hAbo3U0NrFjRJCIOCr3fq+sdY/&#10;1FoZS0nct48CgR6HmfmG2e5nO4grTb53rOFtrUAQ18703Gr4+T69foLwAdng4Jg0/JGH/W7xssXM&#10;uBsXdC1DKyKEfYYauhDGTEpfd2TRr91IHL3GTRZDlFMrzYS3CLeD3CiVSIs9x4UORzp2VP+WF6tB&#10;KX6vhvOlauiAp4+8ShsszlqvlvPhC0SgOfyHn+3caEiTFB5n4hG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MYCwgAAANwAAAAPAAAAAAAAAAAAAAAAAJgCAABkcnMvZG93&#10;bnJldi54bWxQSwUGAAAAAAQABAD1AAAAhwMAAAAA&#10;" path="m,357r98,l98,,,,,357e" fillcolor="#eed2d2" stroked="f">
                    <v:path arrowok="t" o:connecttype="custom" o:connectlocs="0,3742;98,3742;98,3385;0,3385;0,3742" o:connectangles="0,0,0,0,0"/>
                  </v:shape>
                </v:group>
                <v:group id="Group 595" o:spid="_x0000_s1209" style="position:absolute;left:5778;top:3385;width:1023;height:358" coordorigin="5778,3385" coordsize="1023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596" o:spid="_x0000_s1210" style="position:absolute;left:5778;top:3385;width:1023;height:358;visibility:visible;mso-wrap-style:square;v-text-anchor:top" coordsize="102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FscYA&#10;AADcAAAADwAAAGRycy9kb3ducmV2LnhtbESPQWvCQBSE7wX/w/IEL0U3Da3VmI0URQhF0MbS8yP7&#10;TILZtyG7avrvu4VCj8PMfMOk68G04ka9aywreJpFIIhLqxuuFHyedtMFCOeRNbaWScE3OVhno4cU&#10;E23v/EG3wlciQNglqKD2vkukdGVNBt3MdsTBO9veoA+yr6Tu8R7gppVxFM2lwYbDQo0dbWoqL8XV&#10;KIhftvnGl4f3RbE3X8d4n3fm8VmpyXh4W4HwNPj/8F871wpe50v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0FscYAAADcAAAADwAAAAAAAAAAAAAAAACYAgAAZHJz&#10;L2Rvd25yZXYueG1sUEsFBgAAAAAEAAQA9QAAAIsDAAAAAA==&#10;" path="m,357r1023,l1023,,,,,357e" fillcolor="#eed2d2" stroked="f">
                    <v:path arrowok="t" o:connecttype="custom" o:connectlocs="0,3742;1023,3742;1023,3385;0,3385;0,3742" o:connectangles="0,0,0,0,0"/>
                  </v:shape>
                </v:group>
                <v:group id="Group 593" o:spid="_x0000_s1211" style="position:absolute;left:6918;top:3385;width:98;height:358" coordorigin="6918,3385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594" o:spid="_x0000_s1212" style="position:absolute;left:6918;top:3385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tMMIA&#10;AADcAAAADwAAAGRycy9kb3ducmV2LnhtbESPzWrDMBCE74W8g9hAbo3kktbFtRJMIJBr0vq+sdY/&#10;xFoZS3Hct48ChR6HmfmGyXez7cVEo+8ca0jWCgRx5UzHjYaf78PrJwgfkA32jknDL3nYbRcvOWbG&#10;3flE0zk0IkLYZ6ihDWHIpPRVSxb92g3E0avdaDFEOTbSjHiPcNvLN6U+pMWO40KLA+1bqq7nm9Wg&#10;FG/K/nIrayrw8H4s0xpPF61Xy7n4AhFoDv/hv/bRaEjTBJ5n4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G0wwgAAANwAAAAPAAAAAAAAAAAAAAAAAJgCAABkcnMvZG93&#10;bnJldi54bWxQSwUGAAAAAAQABAD1AAAAhwMAAAAA&#10;" path="m,357r99,l99,,,,,357e" fillcolor="#eed2d2" stroked="f">
                    <v:path arrowok="t" o:connecttype="custom" o:connectlocs="0,3742;99,3742;99,3385;0,3385;0,3742" o:connectangles="0,0,0,0,0"/>
                  </v:shape>
                </v:group>
                <v:group id="Group 591" o:spid="_x0000_s1213" style="position:absolute;left:8399;top:3385;width:98;height:358" coordorigin="8399,3385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592" o:spid="_x0000_s1214" style="position:absolute;left:8399;top:3385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W3MEA&#10;AADcAAAADwAAAGRycy9kb3ducmV2LnhtbESPT4vCMBTE78J+h/AW9mYTXddKNYoIgldde382r3+w&#10;eSlN1O633wiCx2FmfsOsNoNtxZ163zjWMEkUCOLCmYYrDeff/XgBwgdkg61j0vBHHjbrj9EKM+Me&#10;fKT7KVQiQthnqKEOocuk9EVNFn3iOuLola63GKLsK2l6fES4beVUqbm02HBcqLGjXU3F9XSzGpTi&#10;Wd5ebnlJW9z/HPK0xONF66/PYbsEEWgI7/CrfTAa0vQbnm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CVtzBAAAA3AAAAA8AAAAAAAAAAAAAAAAAmAIAAGRycy9kb3du&#10;cmV2LnhtbFBLBQYAAAAABAAEAPUAAACGAwAAAAA=&#10;" path="m,357r98,l98,,,,,357e" fillcolor="#eed2d2" stroked="f">
                    <v:path arrowok="t" o:connecttype="custom" o:connectlocs="0,3742;98,3742;98,3385;0,3385;0,3742" o:connectangles="0,0,0,0,0"/>
                  </v:shape>
                </v:group>
                <v:group id="Group 589" o:spid="_x0000_s1215" style="position:absolute;left:7017;top:3385;width:1382;height:358" coordorigin="7017,3385" coordsize="138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590" o:spid="_x0000_s1216" style="position:absolute;left:7017;top:3385;width:1382;height:358;visibility:visible;mso-wrap-style:square;v-text-anchor:top" coordsize="138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afsQA&#10;AADcAAAADwAAAGRycy9kb3ducmV2LnhtbESP3YrCMBSE7xd8h3AE79bUBX+oRhFhUZYF0RXFu0Nz&#10;TKvNSWmi1rc3grCXw8x8w0xmjS3FjWpfOFbQ6yYgiDOnCzYKdn/fnyMQPiBrLB2Tggd5mE1bHxNM&#10;tbvzhm7bYESEsE9RQR5ClUrps5ws+q6riKN3crXFEGVtpK7xHuG2lF9JMpAWC44LOVa0yCm7bK9W&#10;wWbpnflJTpX/Paz7fD7uz8FYpTrtZj4GEagJ/+F3e6UVDId9eJ2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Wn7EAAAA3AAAAA8AAAAAAAAAAAAAAAAAmAIAAGRycy9k&#10;b3ducmV2LnhtbFBLBQYAAAAABAAEAPUAAACJAwAAAAA=&#10;" path="m,357r1382,l1382,,,,,357e" fillcolor="#eed2d2" stroked="f">
                    <v:path arrowok="t" o:connecttype="custom" o:connectlocs="0,3742;1382,3742;1382,3385;0,3385;0,3742" o:connectangles="0,0,0,0,0"/>
                  </v:shape>
                </v:group>
                <v:group id="Group 587" o:spid="_x0000_s1217" style="position:absolute;left:8517;top:3385;width:98;height:358" coordorigin="8517,3385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588" o:spid="_x0000_s1218" style="position:absolute;left:8517;top:3385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lQ38EA&#10;AADcAAAADwAAAGRycy9kb3ducmV2LnhtbESPW4vCMBSE3wX/QzjCvq2Jy7qVblMRQfDVS9+PzemF&#10;bU5KE7X7740g+DjMzDdMth5tJ240+NaxhsVcgSAunWm51nA+7T5XIHxANtg5Jg3/5GGdTycZpsbd&#10;+UC3Y6hFhLBPUUMTQp9K6cuGLPq564mjV7nBYohyqKUZ8B7htpNfSv1Iiy3HhQZ72jZU/h2vVoNS&#10;/F10l2tR0QZ3y32RVHi4aP0xGze/IAKN4R1+tfdGQ5Ik8DwTj4D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5UN/BAAAA3AAAAA8AAAAAAAAAAAAAAAAAmAIAAGRycy9kb3du&#10;cmV2LnhtbFBLBQYAAAAABAAEAPUAAACGAwAAAAA=&#10;" path="m,357r98,l98,,,,,357e" fillcolor="#eed2d2" stroked="f">
                    <v:path arrowok="t" o:connecttype="custom" o:connectlocs="0,3742;98,3742;98,3385;0,3385;0,3742" o:connectangles="0,0,0,0,0"/>
                  </v:shape>
                </v:group>
                <v:group id="Group 585" o:spid="_x0000_s1219" style="position:absolute;left:9674;top:3385;width:98;height:358" coordorigin="9674,3385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586" o:spid="_x0000_s1220" style="position:absolute;left:9674;top:3385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phNsIA&#10;AADcAAAADwAAAGRycy9kb3ducmV2LnhtbESPzWrDMBCE74W+g9hCb42U0tSNE8WYgsHXpPV9ba1/&#10;iLUylpK4b18FCj0OM/MNs88WO4orzX5wrGG9UiCIG2cG7jR8fxUvHyB8QDY4OiYNP+QhOzw+7DE1&#10;7sZHup5CJyKEfYoa+hCmVErf9GTRr9xEHL3WzRZDlHMnzYy3CLejfFXqXVocOC70ONFnT835dLEa&#10;lOK3aqwvVUs5FpuySlo81lo/Py35DkSgJfyH/9ql0ZAkW7ifi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mE2wgAAANwAAAAPAAAAAAAAAAAAAAAAAJgCAABkcnMvZG93&#10;bnJldi54bWxQSwUGAAAAAAQABAD1AAAAhwMAAAAA&#10;" path="m,357r98,l98,,,,,357e" fillcolor="#eed2d2" stroked="f">
                    <v:path arrowok="t" o:connecttype="custom" o:connectlocs="0,3742;98,3742;98,3385;0,3385;0,3742" o:connectangles="0,0,0,0,0"/>
                  </v:shape>
                </v:group>
                <v:group id="Group 583" o:spid="_x0000_s1221" style="position:absolute;left:8615;top:3385;width:1059;height:358" coordorigin="8615,3385" coordsize="105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584" o:spid="_x0000_s1222" style="position:absolute;left:8615;top:3385;width:1059;height:358;visibility:visible;mso-wrap-style:square;v-text-anchor:top" coordsize="105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lIcQA&#10;AADcAAAADwAAAGRycy9kb3ducmV2LnhtbESPQWvCQBSE70L/w/IKvdVNCtUYs5EitfRqtPT6zD6T&#10;2OzbsLtq+u+7QsHjMDPfMMVqNL24kPOdZQXpNAFBXFvdcaNgv9s8ZyB8QNbYWyYFv+RhVT5MCsy1&#10;vfKWLlVoRISwz1FBG8KQS+nrlgz6qR2Io3e0zmCI0jVSO7xGuOnlS5LMpMGO40KLA61bqn+qs1Hg&#10;msPXR9efjpl+TXHGi/X8+71S6ulxfFuCCDSGe/i//akVzLMUbmfi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nJSHEAAAA3AAAAA8AAAAAAAAAAAAAAAAAmAIAAGRycy9k&#10;b3ducmV2LnhtbFBLBQYAAAAABAAEAPUAAACJAwAAAAA=&#10;" path="m,357r1059,l1059,,,,,357e" fillcolor="#eed2d2" stroked="f">
                    <v:path arrowok="t" o:connecttype="custom" o:connectlocs="0,3742;1059,3742;1059,3385;0,3385;0,3742" o:connectangles="0,0,0,0,0"/>
                  </v:shape>
                </v:group>
                <v:group id="Group 581" o:spid="_x0000_s1223" style="position:absolute;left:9794;top:3385;width:96;height:358" coordorigin="9794,3385" coordsize="9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582" o:spid="_x0000_s1224" style="position:absolute;left:9794;top:3385;width:96;height:358;visibility:visible;mso-wrap-style:square;v-text-anchor:top" coordsize="9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yR8UA&#10;AADcAAAADwAAAGRycy9kb3ducmV2LnhtbESPQWvCQBCF7wX/wzKF3ppNVVqJrqKFongoJPHQ3obs&#10;mASzsyG7Neu/dwuFHh9v3vfmrTbBdOJKg2stK3hJUhDEldUt1wpO5cfzAoTzyBo7y6TgRg4268nD&#10;CjNtR87pWvhaRAi7DBU03veZlK5qyKBLbE8cvbMdDPooh1rqAccIN52cpumrNNhybGiwp/eGqkvx&#10;Y+Ib7fzzTJ393u+Osy/KQxpKPin19Bi2SxCegv8//ksftIK3xQx+x0QC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fJHxQAAANwAAAAPAAAAAAAAAAAAAAAAAJgCAABkcnMv&#10;ZG93bnJldi54bWxQSwUGAAAAAAQABAD1AAAAigMAAAAA&#10;" path="m,357r96,l96,,,,,357e" fillcolor="#eed2d2" stroked="f">
                    <v:path arrowok="t" o:connecttype="custom" o:connectlocs="0,3742;96,3742;96,3385;0,3385;0,3742" o:connectangles="0,0,0,0,0"/>
                  </v:shape>
                </v:group>
                <v:group id="Group 579" o:spid="_x0000_s1225" style="position:absolute;left:10951;top:3385;width:98;height:358" coordorigin="10951,3385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580" o:spid="_x0000_s1226" style="position:absolute;left:10951;top:3385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bFMIA&#10;AADcAAAADwAAAGRycy9kb3ducmV2LnhtbESPS2vDMBCE74X+B7GF3hIpoXngRDEmYPA1aX3fWOsH&#10;sVbGUhL331eBQI/DzHzD7NPJ9uJOo+8ca1jMFQjiypmOGw0/3/lsC8IHZIO9Y9LwSx7Sw/vbHhPj&#10;Hnyi+zk0IkLYJ6ihDWFIpPRVSxb93A3E0avdaDFEOTbSjPiIcNvLpVJrabHjuNDiQMeWquv5ZjUo&#10;xV9lf7mVNWWYr4pyU+PpovXnx5TtQASawn/41S6Mhs12Bc8z8QjIw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hsUwgAAANwAAAAPAAAAAAAAAAAAAAAAAJgCAABkcnMvZG93&#10;bnJldi54bWxQSwUGAAAAAAQABAD1AAAAhwMAAAAA&#10;" path="m,357r98,l98,,,,,357e" fillcolor="#eed2d2" stroked="f">
                    <v:path arrowok="t" o:connecttype="custom" o:connectlocs="0,3742;98,3742;98,3385;0,3385;0,3742" o:connectangles="0,0,0,0,0"/>
                  </v:shape>
                </v:group>
                <v:group id="Group 577" o:spid="_x0000_s1227" style="position:absolute;left:9890;top:3385;width:1061;height:358" coordorigin="9890,3385" coordsize="1061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578" o:spid="_x0000_s1228" style="position:absolute;left:9890;top:3385;width:1061;height:358;visibility:visible;mso-wrap-style:square;v-text-anchor:top" coordsize="106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/P8YA&#10;AADcAAAADwAAAGRycy9kb3ducmV2LnhtbESPT2sCMRTE7wW/Q3iCt5rVg8rWKK2gKIig/QO9PZLX&#10;3a2blzWJuvbTNwWhx2FmfsNM562txYV8qBwrGPQzEMTamYoLBW+vy8cJiBCRDdaOScGNAsxnnYcp&#10;5sZdeU+XQyxEgnDIUUEZY5NLGXRJFkPfNcTJ+3LeYkzSF9J4vCa4reUwy0bSYsVpocSGFiXp4+Fs&#10;Ffy0/O7PL9tvrT82q+Pn7nTTDSrV67bPTyAitfE/fG+vjYLxZAx/Z9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Y/P8YAAADcAAAADwAAAAAAAAAAAAAAAACYAgAAZHJz&#10;L2Rvd25yZXYueG1sUEsFBgAAAAAEAAQA9QAAAIsDAAAAAA==&#10;" path="m,357r1061,l1061,,,,,357e" fillcolor="#eed2d2" stroked="f">
                    <v:path arrowok="t" o:connecttype="custom" o:connectlocs="0,3742;1061,3742;1061,3385;0,3385;0,3742" o:connectangles="0,0,0,0,0"/>
                  </v:shape>
                </v:group>
                <v:group id="Group 575" o:spid="_x0000_s1229" style="position:absolute;left:3432;top:3373;width:7636;height:2" coordorigin="3432,3373" coordsize="7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576" o:spid="_x0000_s1230" style="position:absolute;left:3432;top:3373;width:7636;height:2;visibility:visible;mso-wrap-style:square;v-text-anchor:top" coordsize="7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X8sEA&#10;AADcAAAADwAAAGRycy9kb3ducmV2LnhtbESP0YrCMBRE3xf8h3AF39bURdStRhFhxUd1/YBLc22K&#10;zU1s0lr/3ggL+zjMzBlmteltLTpqQuVYwWScgSAunK64VHD5/flcgAgRWWPtmBQ8KcBmPfhYYa7d&#10;g0/UnWMpEoRDjgpMjD6XMhSGLIax88TJu7rGYkyyKaVu8JHgtpZfWTaTFitOCwY97QwVt3NrFfj7&#10;011Muzv6w6Q8TrtgcdvulRoN++0SRKQ+/of/2getYL74hveZd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W1/LBAAAA3AAAAA8AAAAAAAAAAAAAAAAAmAIAAGRycy9kb3du&#10;cmV2LnhtbFBLBQYAAAAABAAEAPUAAACGAwAAAAA=&#10;" path="m,l7636,e" filled="f" strokecolor="#c0504d" strokeweight="1.06pt">
                    <v:path arrowok="t" o:connecttype="custom" o:connectlocs="0,0;7636,0" o:connectangles="0,0"/>
                  </v:shape>
                </v:group>
                <v:group id="Group 573" o:spid="_x0000_s1231" style="position:absolute;left:3432;top:3752;width:7636;height:2" coordorigin="3432,3752" coordsize="7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574" o:spid="_x0000_s1232" style="position:absolute;left:3432;top:3752;width:7636;height:2;visibility:visible;mso-wrap-style:square;v-text-anchor:top" coordsize="7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NKcIA&#10;AADcAAAADwAAAGRycy9kb3ducmV2LnhtbESPUWvCMBSF3wX/Q7iDvWlaGZt2RhHB4aPT/oBLc9eU&#10;NTexSWv998tA8PFwzvkOZ70dbSsG6kLjWEE+z0AQV043XCsoL4fZEkSIyBpbx6TgTgG2m+lkjYV2&#10;N/6m4RxrkSAcClRgYvSFlKEyZDHMnSdO3o/rLMYku1rqDm8Jblu5yLJ3abHhtGDQ095Q9XvurQJ/&#10;vbvS9PuTP+b16W0IFnf9l1KvL+PuE0SkMT7Dj/ZRK/hY5fB/Jh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U0pwgAAANwAAAAPAAAAAAAAAAAAAAAAAJgCAABkcnMvZG93&#10;bnJldi54bWxQSwUGAAAAAAQABAD1AAAAhwMAAAAA&#10;" path="m,l7636,e" filled="f" strokecolor="#c0504d" strokeweight="1.06pt">
                    <v:path arrowok="t" o:connecttype="custom" o:connectlocs="0,0;7636,0" o:connectangles="0,0"/>
                  </v:shape>
                </v:group>
                <v:group id="Group 571" o:spid="_x0000_s1233" style="position:absolute;left:1604;top:4141;width:1829;height:180" coordorigin="1604,4141" coordsize="1829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572" o:spid="_x0000_s1234" style="position:absolute;left:1604;top:4141;width:1829;height:180;visibility:visible;mso-wrap-style:square;v-text-anchor:top" coordsize="182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4474A&#10;AADcAAAADwAAAGRycy9kb3ducmV2LnhtbESPSwvCMBCE74L/IazgTVMVfFSjqCB49YG9Ls3aFptN&#10;baLWf28EweMwM98wi1VjSvGk2hWWFQz6EQji1OqCMwXn0643BeE8ssbSMil4k4PVst1aYKztiw/0&#10;PPpMBAi7GBXk3lexlC7NyaDr24o4eFdbG/RB1pnUNb4C3JRyGEVjabDgsJBjRduc0tvxYRRsL9HD&#10;FDvaJ/puG+80b/Q6UarbadZzEJ4a/w//2nutYDIbwfdMOAJ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LOOO+AAAA3AAAAA8AAAAAAAAAAAAAAAAAmAIAAGRycy9kb3ducmV2&#10;LnhtbFBLBQYAAAAABAAEAPUAAACDAwAAAAA=&#10;" path="m,180r1828,l1828,,,,,180e" fillcolor="#eed2d2" stroked="f">
                    <v:path arrowok="t" o:connecttype="custom" o:connectlocs="0,4321;1828,4321;1828,4141;0,4141;0,4321" o:connectangles="0,0,0,0,0"/>
                  </v:shape>
                </v:group>
                <v:group id="Group 569" o:spid="_x0000_s1235" style="position:absolute;left:1604;top:4321;width:98;height:1138" coordorigin="1604,4321" coordsize="98,1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570" o:spid="_x0000_s1236" style="position:absolute;left:1604;top:4321;width:98;height:1138;visibility:visible;mso-wrap-style:square;v-text-anchor:top" coordsize="9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tHcUA&#10;AADcAAAADwAAAGRycy9kb3ducmV2LnhtbESPQWvCQBSE7wX/w/IKvdVNhapN3YiIhVJQbFrx+si+&#10;bkKyb0N2q9Ff7wqCx2FmvmFm89424kCdrxwreBkmIIgLpys2Cn5/Pp6nIHxA1tg4JgUn8jDPBg8z&#10;TLU78jcd8mBEhLBPUUEZQptK6YuSLPqha4mj9+c6iyHKzkjd4THCbSNHSTKWFiuOCyW2tCypqPN/&#10;q2DRrJPVZidd7bbnvTVTXLfmS6mnx37xDiJQH+7hW/tTK5i8vcL1TDwC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60dxQAAANwAAAAPAAAAAAAAAAAAAAAAAJgCAABkcnMv&#10;ZG93bnJldi54bWxQSwUGAAAAAAQABAD1AAAAigMAAAAA&#10;" path="m,1138r98,l98,,,,,1138e" fillcolor="#eed2d2" stroked="f">
                    <v:path arrowok="t" o:connecttype="custom" o:connectlocs="0,5459;98,5459;98,4321;0,4321;0,5459" o:connectangles="0,0,0,0,0"/>
                  </v:shape>
                </v:group>
                <v:group id="Group 567" o:spid="_x0000_s1237" style="position:absolute;left:3334;top:4321;width:98;height:1138" coordorigin="3334,4321" coordsize="98,1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568" o:spid="_x0000_s1238" style="position:absolute;left:3334;top:4321;width:98;height:1138;visibility:visible;mso-wrap-style:square;v-text-anchor:top" coordsize="9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W8cQA&#10;AADcAAAADwAAAGRycy9kb3ducmV2LnhtbESPT4vCMBTE7wt+h/AEb5q6B3WrUURWEEHZ9Q9eH80z&#10;LTYvpYla/fRmQdjjMDO/YSazxpbiRrUvHCvo9xIQxJnTBRsFh/2yOwLhA7LG0jEpeJCH2bT1McFU&#10;uzv/0m0XjIgQ9ikqyEOoUil9lpNF33MVcfTOrrYYoqyN1DXeI9yW8jNJBtJiwXEhx4oWOWWX3dUq&#10;mJeb5Ht7lO7ifp4na0a4qcxaqU67mY9BBGrCf/jdXmkFw68h/J2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NlvHEAAAA3AAAAA8AAAAAAAAAAAAAAAAAmAIAAGRycy9k&#10;b3ducmV2LnhtbFBLBQYAAAAABAAEAPUAAACJAwAAAAA=&#10;" path="m,1138r98,l98,,,,,1138e" fillcolor="#eed2d2" stroked="f">
                    <v:path arrowok="t" o:connecttype="custom" o:connectlocs="0,5459;98,5459;98,4321;0,4321;0,5459" o:connectangles="0,0,0,0,0"/>
                  </v:shape>
                </v:group>
                <v:group id="Group 565" o:spid="_x0000_s1239" style="position:absolute;left:1604;top:5459;width:1829;height:178" coordorigin="1604,5459" coordsize="1829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566" o:spid="_x0000_s1240" style="position:absolute;left:1604;top:5459;width:1829;height:178;visibility:visible;mso-wrap-style:square;v-text-anchor:top" coordsize="1829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+mMcA&#10;AADcAAAADwAAAGRycy9kb3ducmV2LnhtbESP3WrCQBSE7wt9h+UUelc3SjEmdRXxB1rRgrYPcMie&#10;JqnZs2F3q7FP7wqCl8PMfMOMp51pxJGcry0r6PcSEMSF1TWXCr6/Vi8jED4ga2wsk4IzeZhOHh/G&#10;mGt74h0d96EUEcI+RwVVCG0upS8qMuh7tiWO3o91BkOUrpTa4SnCTSMHSTKUBmuOCxW2NK+oOOz/&#10;jAJe/c53y1c32n4uPtZZ0U8Xm/9UqeenbvYGIlAX7uFb+10rSLMMrmfiEZ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5PpjHAAAA3AAAAA8AAAAAAAAAAAAAAAAAmAIAAGRy&#10;cy9kb3ducmV2LnhtbFBLBQYAAAAABAAEAPUAAACMAwAAAAA=&#10;" path="m,178r1828,l1828,,,,,178e" fillcolor="#eed2d2" stroked="f">
                    <v:path arrowok="t" o:connecttype="custom" o:connectlocs="0,5637;1828,5637;1828,5459;0,5459;0,5637" o:connectangles="0,0,0,0,0"/>
                  </v:shape>
                </v:group>
                <v:group id="Group 563" o:spid="_x0000_s1241" style="position:absolute;left:1702;top:4321;width:1632;height:420" coordorigin="1702,4321" coordsize="1632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564" o:spid="_x0000_s1242" style="position:absolute;left:1702;top:4321;width:1632;height:420;visibility:visible;mso-wrap-style:square;v-text-anchor:top" coordsize="1632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K4cUA&#10;AADcAAAADwAAAGRycy9kb3ducmV2LnhtbESPzWrDMBCE74W8g9hAb7UckxbjRgkhUOgl0KZJobet&#10;tbFMrJWx5J+8fVUI5DjMzDfMajPZRgzU+dqxgkWSgiAuna65UnD8envKQfiArLFxTAqu5GGznj2s&#10;sNBu5E8aDqESEcK+QAUmhLaQ0peGLPrEtcTRO7vOYoiyq6TucIxw28gsTV+kxZrjgsGWdobKy6G3&#10;Cvajvmp6Pp5++uxkfi1mH375rdTjfNq+ggg0hXv41n7XCvJ0A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4rhxQAAANwAAAAPAAAAAAAAAAAAAAAAAJgCAABkcnMv&#10;ZG93bnJldi54bWxQSwUGAAAAAAQABAD1AAAAigMAAAAA&#10;" path="m,420r1632,l1632,,,,,420e" fillcolor="#eed2d2" stroked="f">
                    <v:path arrowok="t" o:connecttype="custom" o:connectlocs="0,4741;1632,4741;1632,4321;0,4321;0,4741" o:connectangles="0,0,0,0,0"/>
                  </v:shape>
                </v:group>
                <v:group id="Group 561" o:spid="_x0000_s1243" style="position:absolute;left:1702;top:4741;width:1632;height:358" coordorigin="1702,4741" coordsize="163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562" o:spid="_x0000_s1244" style="position:absolute;left:1702;top:4741;width:1632;height:358;visibility:visible;mso-wrap-style:square;v-text-anchor:top" coordsize="163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deMIA&#10;AADcAAAADwAAAGRycy9kb3ducmV2LnhtbESPX2vCMBTF3wf7DuEOfJupcwzpTIsIA8GnOUEfL81t&#10;GtbclCbG6qdfBoM9Hs6fH2ddT64XicZgPStYzAsQxI3Xlo2C49fH8wpEiMgae8+k4EYB6urxYY2l&#10;9lf+pHSIRuQRDiUq6GIcSilD05HDMPcDcfZaPzqMWY5G6hGvedz18qUo3qRDy5nQ4UDbjprvw8Vl&#10;CKNtrTZHd25Pp/09pvRqklKzp2nzDiLSFP/Df+2dVrAqlvB7Jh8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N14wgAAANwAAAAPAAAAAAAAAAAAAAAAAJgCAABkcnMvZG93&#10;bnJldi54bWxQSwUGAAAAAAQABAD1AAAAhwMAAAAA&#10;" path="m,358r1632,l1632,,,,,358e" fillcolor="#eed2d2" stroked="f">
                    <v:path arrowok="t" o:connecttype="custom" o:connectlocs="0,5099;1632,5099;1632,4741;0,4741;0,5099" o:connectangles="0,0,0,0,0"/>
                  </v:shape>
                </v:group>
                <v:group id="Group 559" o:spid="_x0000_s1245" style="position:absolute;left:1702;top:5099;width:1632;height:360" coordorigin="1702,5099" coordsize="163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560" o:spid="_x0000_s1246" style="position:absolute;left:1702;top:5099;width:1632;height:360;visibility:visible;mso-wrap-style:square;v-text-anchor:top" coordsize="163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BzMMA&#10;AADcAAAADwAAAGRycy9kb3ducmV2LnhtbESP3YrCMBSE7xd8h3AEb0RTF1y0GkXEFa9k/XmAQ3P6&#10;o81JbWKtb2+EBS+HmfmGmS9bU4qGaldYVjAaRiCIE6sLzhScT7+DCQjnkTWWlknBkxwsF52vOcba&#10;PvhAzdFnIkDYxagg976KpXRJTgbd0FbEwUttbdAHWWdS1/gIcFPK7yj6kQYLDgs5VrTOKbke70bB&#10;xd4IbTZqbml/uu77zWq/Tf+U6nXb1QyEp9Z/wv/tnVYwicb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vBzMMAAADcAAAADwAAAAAAAAAAAAAAAACYAgAAZHJzL2Rv&#10;d25yZXYueG1sUEsFBgAAAAAEAAQA9QAAAIgDAAAAAA==&#10;" path="m,360r1632,l1632,,,,,360e" fillcolor="#eed2d2" stroked="f">
                    <v:path arrowok="t" o:connecttype="custom" o:connectlocs="0,5459;1632,5459;1632,5099;0,5099;0,5459" o:connectangles="0,0,0,0,0"/>
                  </v:shape>
                </v:group>
                <v:group id="Group 557" o:spid="_x0000_s1247" style="position:absolute;left:3452;top:4141;width:98;height:360" coordorigin="3452,4141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558" o:spid="_x0000_s1248" style="position:absolute;left:3452;top:4141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nA8IA&#10;AADcAAAADwAAAGRycy9kb3ducmV2LnhtbESP0YrCMBRE34X9h3AXfJE1VcF1u0ZZKhVfrX7Apblt&#10;yjY3pYla/94Igo/DzJxh1tvBtuJKvW8cK5hNExDEpdMN1wrOp/xrBcIHZI2tY1JwJw/bzcdojal2&#10;Nz7StQi1iBD2KSowIXSplL40ZNFPXUccvcr1FkOUfS11j7cIt62cJ8lSWmw4LhjsKDNU/hcXq2BR&#10;mkU+qeqfvOp2pjjv5lle7ZUafw5/vyACDeEdfrUPWsEq+Ybn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WcDwgAAANwAAAAPAAAAAAAAAAAAAAAAAJgCAABkcnMvZG93&#10;bnJldi54bWxQSwUGAAAAAAQABAD1AAAAhwMAAAAA&#10;" path="m,360r98,l98,,,,,360e" fillcolor="#eed2d2" stroked="f">
                    <v:path arrowok="t" o:connecttype="custom" o:connectlocs="0,4501;98,4501;98,4141;0,4141;0,4501" o:connectangles="0,0,0,0,0"/>
                  </v:shape>
                </v:group>
                <v:group id="Group 555" o:spid="_x0000_s1249" style="position:absolute;left:4429;top:4141;width:98;height:360" coordorigin="4429,4141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556" o:spid="_x0000_s1250" style="position:absolute;left:4429;top:4141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W6sIA&#10;AADcAAAADwAAAGRycy9kb3ducmV2LnhtbESP0YrCMBRE34X9h3CFfZE1VWHRrmlZlIqvW/2AS3Pb&#10;FJub0kTt/r0RBB+HmTnDbPPRduJGg28dK1jMExDEldMtNwrOp+JrDcIHZI2dY1LwTx7y7GOyxVS7&#10;O//RrQyNiBD2KSowIfSplL4yZNHPXU8cvdoNFkOUQyP1gPcIt51cJsm3tNhyXDDY085QdSmvVsGq&#10;MqtiVjebou73pjzvl7uiPij1OR1/f0AEGsM7/GoftYJ1soHnmXgE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lbqwgAAANwAAAAPAAAAAAAAAAAAAAAAAJgCAABkcnMvZG93&#10;bnJldi54bWxQSwUGAAAAAAQABAD1AAAAhwMAAAAA&#10;" path="m,360r98,l98,,,,,360e" fillcolor="#eed2d2" stroked="f">
                    <v:path arrowok="t" o:connecttype="custom" o:connectlocs="0,4501;98,4501;98,4141;0,4141;0,4501" o:connectangles="0,0,0,0,0"/>
                  </v:shape>
                </v:group>
                <v:group id="Group 553" o:spid="_x0000_s1251" style="position:absolute;left:3550;top:4141;width:879;height:360" coordorigin="3550,4141" coordsize="87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554" o:spid="_x0000_s1252" style="position:absolute;left:3550;top:4141;width:879;height:360;visibility:visible;mso-wrap-style:square;v-text-anchor:top" coordsize="87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8AMYA&#10;AADcAAAADwAAAGRycy9kb3ducmV2LnhtbESPQWvCQBSE70L/w/IKXkQ38aASXcUKQkUomBbx+Mg+&#10;k2D2bZrdxuivdwuCx2FmvmEWq85UoqXGlZYVxKMIBHFmdcm5gp/v7XAGwnlkjZVlUnAjB6vlW2+B&#10;ibZXPlCb+lwECLsEFRTe14mULivIoBvZmjh4Z9sY9EE2udQNXgPcVHIcRRNpsOSwUGBNm4KyS/pn&#10;FPy29/1xmqaHY3263U+7wdfHpSOl+u/deg7CU+df4Wf7UyuYxTH8nw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B8AMYAAADcAAAADwAAAAAAAAAAAAAAAACYAgAAZHJz&#10;L2Rvd25yZXYueG1sUEsFBgAAAAAEAAQA9QAAAIsDAAAAAA==&#10;" path="m,360r879,l879,,,,,360e" fillcolor="#eed2d2" stroked="f">
                    <v:path arrowok="t" o:connecttype="custom" o:connectlocs="0,4501;879,4501;879,4141;0,4141;0,4501" o:connectangles="0,0,0,0,0"/>
                  </v:shape>
                </v:group>
                <v:group id="Group 551" o:spid="_x0000_s1253" style="position:absolute;left:4547;top:4141;width:98;height:360" coordorigin="4547,4141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552" o:spid="_x0000_s1254" style="position:absolute;left:4547;top:4141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33cIA&#10;AADcAAAADwAAAGRycy9kb3ducmV2LnhtbESP0YrCMBRE34X9h3AXfBFNtSC1GmVRuuyr1Q+4NLdN&#10;sbkpTVbr328EYR+HmTnD7A6j7cSdBt86VrBcJCCIK6dbbhRcL8U8A+EDssbOMSl4kofD/mOyw1y7&#10;B5/pXoZGRAj7HBWYEPpcSl8ZsugXrieOXu0GiyHKoZF6wEeE206ukmQtLbYcFwz2dDRU3cpfqyCt&#10;TFrM6mZT1P3JlNfT6ljU30pNP8evLYhAY/gPv9s/WkG2TOF1Jh4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/fdwgAAANwAAAAPAAAAAAAAAAAAAAAAAJgCAABkcnMvZG93&#10;bnJldi54bWxQSwUGAAAAAAQABAD1AAAAhwMAAAAA&#10;" path="m,360r98,l98,,,,,360e" fillcolor="#eed2d2" stroked="f">
                    <v:path arrowok="t" o:connecttype="custom" o:connectlocs="0,4501;98,4501;98,4141;0,4141;0,4501" o:connectangles="0,0,0,0,0"/>
                  </v:shape>
                </v:group>
                <v:group id="Group 549" o:spid="_x0000_s1255" style="position:absolute;left:5562;top:4141;width:98;height:360" coordorigin="5562,4141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550" o:spid="_x0000_s1256" style="position:absolute;left:5562;top:4141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KMsIA&#10;AADcAAAADwAAAGRycy9kb3ducmV2LnhtbESP0YrCMBRE34X9h3AXfBFNVVy0GmVRKr7a9QMuzW1T&#10;bG5Kk6317zcLgo/DzJxhdofBNqKnzteOFcxnCQjiwumaKwW3n2y6BuEDssbGMSl4kofD/mO0w1S7&#10;B1+pz0MlIoR9igpMCG0qpS8MWfQz1xJHr3SdxRBlV0nd4SPCbSMXSfIlLdYcFwy2dDRU3PNfq2BZ&#10;mGU2KatNVrYnk99Oi2NWnpUafw7fWxCBhvAOv9oXrWA9X8H/mXg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soywgAAANwAAAAPAAAAAAAAAAAAAAAAAJgCAABkcnMvZG93&#10;bnJldi54bWxQSwUGAAAAAAQABAD1AAAAhwMAAAAA&#10;" path="m,360r98,l98,,,,,360e" fillcolor="#eed2d2" stroked="f">
                    <v:path arrowok="t" o:connecttype="custom" o:connectlocs="0,4501;98,4501;98,4141;0,4141;0,4501" o:connectangles="0,0,0,0,0"/>
                  </v:shape>
                </v:group>
                <v:group id="Group 547" o:spid="_x0000_s1257" style="position:absolute;left:4645;top:4141;width:917;height:360" coordorigin="4645,4141" coordsize="91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548" o:spid="_x0000_s1258" style="position:absolute;left:4645;top:4141;width:917;height:360;visibility:visible;mso-wrap-style:square;v-text-anchor:top" coordsize="91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nvsQA&#10;AADcAAAADwAAAGRycy9kb3ducmV2LnhtbESPwU7DMBBE75X4B2uRuDVOOUAJdStAQqBKHGj7Aat4&#10;iRPidfCaJvTrMRJSj6OZeaNZbSbfqyNFaQMbWBQlKOI62JYbA4f983wJShKyxT4wGfghgc36YrbC&#10;yoaR3+m4S43KEJYKDbiUhkprqR15lCIMxNn7CNFjyjI22kYcM9z3+rosb7THlvOCw4GeHNWfu29v&#10;oJMxdPFL3uIYt4+HztmXk9wZc3U5PdyDSjSlc/i//WoNLBe38HcmHw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p77EAAAA3AAAAA8AAAAAAAAAAAAAAAAAmAIAAGRycy9k&#10;b3ducmV2LnhtbFBLBQYAAAAABAAEAPUAAACJAwAAAAA=&#10;" path="m,360r917,l917,,,,,360e" fillcolor="#eed2d2" stroked="f">
                    <v:path arrowok="t" o:connecttype="custom" o:connectlocs="0,4501;917,4501;917,4141;0,4141;0,4501" o:connectangles="0,0,0,0,0"/>
                  </v:shape>
                </v:group>
                <v:group id="Group 545" o:spid="_x0000_s1259" style="position:absolute;left:5682;top:4141;width:96;height:360" coordorigin="5682,4141" coordsize="9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546" o:spid="_x0000_s1260" style="position:absolute;left:5682;top:4141;width:96;height:360;visibility:visible;mso-wrap-style:square;v-text-anchor:top" coordsize="9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Uf8MA&#10;AADcAAAADwAAAGRycy9kb3ducmV2LnhtbESPQYvCMBSE7wv+h/AEb2taD+JWo4ggevCy7h48PpJn&#10;W21eShJt9ddvBGGPw8x8wyxWvW3EnXyoHSvIxxkIYu1MzaWC35/t5wxEiMgGG8ek4EEBVsvBxwIL&#10;4zr+pvsxliJBOBSooIqxLaQMuiKLYexa4uSdnbcYk/SlNB67BLeNnGTZVFqsOS1U2NKmIn093qyC&#10;p75q/9hONbWX22GXn1132JyUGg379RxEpD7+h9/tvVEwy7/gdS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dUf8MAAADcAAAADwAAAAAAAAAAAAAAAACYAgAAZHJzL2Rv&#10;d25yZXYueG1sUEsFBgAAAAAEAAQA9QAAAIgDAAAAAA==&#10;" path="m,360r96,l96,,,,,360e" fillcolor="#eed2d2" stroked="f">
                    <v:path arrowok="t" o:connecttype="custom" o:connectlocs="0,4501;96,4501;96,4141;0,4141;0,4501" o:connectangles="0,0,0,0,0"/>
                  </v:shape>
                </v:group>
                <v:group id="Group 543" o:spid="_x0000_s1261" style="position:absolute;left:6801;top:4141;width:98;height:360" coordorigin="6801,4141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544" o:spid="_x0000_s1262" style="position:absolute;left:6801;top:4141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GjMIA&#10;AADcAAAADwAAAGRycy9kb3ducmV2LnhtbESP0YrCMBRE3xf8h3AFX5Y1tYK41SiidPHV6gdcmtum&#10;2NyUJmr9+40g+DjMzBlmvR1sK+7U+8axgtk0AUFcOt1wreByzn+WIHxA1tg6JgVP8rDdjL7WmGn3&#10;4BPdi1CLCGGfoQITQpdJ6UtDFv3UdcTRq1xvMUTZ11L3+Ihw28o0SRbSYsNxwWBHe0PltbhZBfPS&#10;zPPvqv7Nq+5gissh3efVn1KT8bBbgQg0hE/43T5qBct0Bq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QaMwgAAANwAAAAPAAAAAAAAAAAAAAAAAJgCAABkcnMvZG93&#10;bnJldi54bWxQSwUGAAAAAAQABAD1AAAAhwMAAAAA&#10;" path="m,360r98,l98,,,,,360e" fillcolor="#eed2d2" stroked="f">
                    <v:path arrowok="t" o:connecttype="custom" o:connectlocs="0,4501;98,4501;98,4141;0,4141;0,4501" o:connectangles="0,0,0,0,0"/>
                  </v:shape>
                </v:group>
                <v:group id="Group 541" o:spid="_x0000_s1263" style="position:absolute;left:5778;top:4141;width:1023;height:360" coordorigin="5778,4141" coordsize="102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542" o:spid="_x0000_s1264" style="position:absolute;left:5778;top:4141;width:1023;height:360;visibility:visible;mso-wrap-style:square;v-text-anchor:top" coordsize="102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OTlcMA&#10;AADcAAAADwAAAGRycy9kb3ducmV2LnhtbESPQYvCMBSE78L+h/AW9qapLohUo6iwoJcFq4LHR/Js&#10;S5uXbhNr/fcbQfA4zMw3zGLV21p01PrSsYLxKAFBrJ0pOVdwOv4MZyB8QDZYOyYFD/KwWn4MFpga&#10;d+cDdVnIRYSwT1FBEUKTSul1QRb9yDXE0bu61mKIss2lafEe4baWkySZSoslx4UCG9oWpKvsZhUk&#10;9vFrr5XeV9lZ/3WbbX7Z81qpr89+PQcRqA/v8Ku9Mwpmk29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OTlcMAAADcAAAADwAAAAAAAAAAAAAAAACYAgAAZHJzL2Rv&#10;d25yZXYueG1sUEsFBgAAAAAEAAQA9QAAAIgDAAAAAA==&#10;" path="m,360r1023,l1023,,,,,360e" fillcolor="#eed2d2" stroked="f">
                    <v:path arrowok="t" o:connecttype="custom" o:connectlocs="0,4501;1023,4501;1023,4141;0,4141;0,4501" o:connectangles="0,0,0,0,0"/>
                  </v:shape>
                </v:group>
                <v:group id="Group 539" o:spid="_x0000_s1265" style="position:absolute;left:6918;top:4141;width:98;height:360" coordorigin="6918,4141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540" o:spid="_x0000_s1266" style="position:absolute;left:6918;top:4141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Aj8IA&#10;AADcAAAADwAAAGRycy9kb3ducmV2LnhtbESP0YrCMBRE3wX/IVzBl0XTraxoNYoolX3d6gdcmtum&#10;2NyUJqv17zcLgo/DzJxhtvvBtuJOvW8cK/icJyCIS6cbrhVcL/lsBcIHZI2tY1LwJA/73Xi0xUy7&#10;B//QvQi1iBD2GSowIXSZlL40ZNHPXUccvcr1FkOUfS11j48It61Mk2QpLTYcFwx2dDRU3opfq2BR&#10;mkX+UdXrvOpOprie0mNenZWaTobDBkSgIbzDr/a3VrBKv+D/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gCPwgAAANwAAAAPAAAAAAAAAAAAAAAAAJgCAABkcnMvZG93&#10;bnJldi54bWxQSwUGAAAAAAQABAD1AAAAhwMAAAAA&#10;" path="m,360r99,l99,,,,,360e" fillcolor="#eed2d2" stroked="f">
                    <v:path arrowok="t" o:connecttype="custom" o:connectlocs="0,4501;99,4501;99,4141;0,4141;0,4501" o:connectangles="0,0,0,0,0"/>
                  </v:shape>
                </v:group>
                <v:group id="Group 537" o:spid="_x0000_s1267" style="position:absolute;left:8399;top:4141;width:98;height:360" coordorigin="8399,4141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538" o:spid="_x0000_s1268" style="position:absolute;left:8399;top:4141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7Y8IA&#10;AADcAAAADwAAAGRycy9kb3ducmV2LnhtbESP0YrCMBRE3wX/IVzBl0XTrbBqNYoolX3d6gdcmtum&#10;2NyUJqv17zcLgo/DzJxhtvvBtuJOvW8cK/icJyCIS6cbrhVcL/lsBcIHZI2tY1LwJA/73Xi0xUy7&#10;B//QvQi1iBD2GSowIXSZlL40ZNHPXUccvcr1FkOUfS11j48It61Mk+RLWmw4Lhjs6GiovBW/VsGi&#10;NIv8o6rXedWdTHE9pce8Ois1nQyHDYhAQ3iHX+1vrWCVLuH/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DtjwgAAANwAAAAPAAAAAAAAAAAAAAAAAJgCAABkcnMvZG93&#10;bnJldi54bWxQSwUGAAAAAAQABAD1AAAAhwMAAAAA&#10;" path="m,360r98,l98,,,,,360e" fillcolor="#eed2d2" stroked="f">
                    <v:path arrowok="t" o:connecttype="custom" o:connectlocs="0,4501;98,4501;98,4141;0,4141;0,4501" o:connectangles="0,0,0,0,0"/>
                  </v:shape>
                </v:group>
                <v:group id="Group 535" o:spid="_x0000_s1269" style="position:absolute;left:7017;top:4141;width:1382;height:360" coordorigin="7017,4141" coordsize="138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536" o:spid="_x0000_s1270" style="position:absolute;left:7017;top:4141;width:1382;height:360;visibility:visible;mso-wrap-style:square;v-text-anchor:top" coordsize="138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q/sQA&#10;AADcAAAADwAAAGRycy9kb3ducmV2LnhtbESPQWsCMRSE74X+h/AKvdWsQkW3RhFFaD0IVQsen5tn&#10;dnHzsiTRXf+9EQoeh5n5hpnMOluLK/lQOVbQ72UgiAunKzYK9rvVxwhEiMgaa8ek4EYBZtPXlwnm&#10;2rX8S9dtNCJBOOSooIyxyaUMRUkWQ881xMk7OW8xJumN1B7bBLe1HGTZUFqsOC2U2NCipOK8vVgF&#10;m/157j+Dufws14tD9Yft4XQ0Sr2/dfMvEJG6+Az/t7+1gtFgDI8z6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6v7EAAAA3AAAAA8AAAAAAAAAAAAAAAAAmAIAAGRycy9k&#10;b3ducmV2LnhtbFBLBQYAAAAABAAEAPUAAACJAwAAAAA=&#10;" path="m,360r1382,l1382,,,,,360e" fillcolor="#eed2d2" stroked="f">
                    <v:path arrowok="t" o:connecttype="custom" o:connectlocs="0,4501;1382,4501;1382,4141;0,4141;0,4501" o:connectangles="0,0,0,0,0"/>
                  </v:shape>
                </v:group>
                <v:group id="Group 533" o:spid="_x0000_s1271" style="position:absolute;left:8517;top:4141;width:98;height:360" coordorigin="8517,4141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534" o:spid="_x0000_s1272" style="position:absolute;left:8517;top:4141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QUcIA&#10;AADcAAAADwAAAGRycy9kb3ducmV2LnhtbESP0YrCMBRE34X9h3AXfBFNtSC1GmVRuuyr1Q+4NLdN&#10;sbkpTVbr328EYR+HmTnD7A6j7cSdBt86VrBcJCCIK6dbbhRcL8U8A+EDssbOMSl4kofD/mOyw1y7&#10;B5/pXoZGRAj7HBWYEPpcSl8ZsugXrieOXu0GiyHKoZF6wEeE206ukmQtLbYcFwz2dDRU3cpfqyCt&#10;TFrM6mZT1P3JlNfT6ljU30pNP8evLYhAY/gPv9s/WkGWLuF1Jh4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JBRwgAAANwAAAAPAAAAAAAAAAAAAAAAAJgCAABkcnMvZG93&#10;bnJldi54bWxQSwUGAAAAAAQABAD1AAAAhwMAAAAA&#10;" path="m,360r98,l98,,,,,360e" fillcolor="#eed2d2" stroked="f">
                    <v:path arrowok="t" o:connecttype="custom" o:connectlocs="0,4501;98,4501;98,4141;0,4141;0,4501" o:connectangles="0,0,0,0,0"/>
                  </v:shape>
                </v:group>
                <v:group id="Group 531" o:spid="_x0000_s1273" style="position:absolute;left:9674;top:4141;width:98;height:360" coordorigin="9674,4141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532" o:spid="_x0000_s1274" style="position:absolute;left:9674;top:4141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6rvcIA&#10;AADcAAAADwAAAGRycy9kb3ducmV2LnhtbESP0YrCMBRE3xf2H8IV9mXRVAtLrUZZlIqvW/2AS3Pb&#10;FJub0kTt/r0RBB+HmTnDrLej7cSNBt86VjCfJSCIK6dbbhScT8U0A+EDssbOMSn4Jw/bzefHGnPt&#10;7vxHtzI0IkLY56jAhNDnUvrKkEU/cz1x9Go3WAxRDo3UA94j3HZykSQ/0mLLccFgTztD1aW8WgVp&#10;ZdLiu26WRd3vTXneL3ZFfVDqazL+rkAEGsM7/GoftYIsTe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qu9wgAAANwAAAAPAAAAAAAAAAAAAAAAAJgCAABkcnMvZG93&#10;bnJldi54bWxQSwUGAAAAAAQABAD1AAAAhwMAAAAA&#10;" path="m,360r98,l98,,,,,360e" fillcolor="#eed2d2" stroked="f">
                    <v:path arrowok="t" o:connecttype="custom" o:connectlocs="0,4501;98,4501;98,4141;0,4141;0,4501" o:connectangles="0,0,0,0,0"/>
                  </v:shape>
                </v:group>
                <v:group id="Group 529" o:spid="_x0000_s1275" style="position:absolute;left:8615;top:4141;width:1059;height:360" coordorigin="8615,4141" coordsize="105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530" o:spid="_x0000_s1276" style="position:absolute;left:8615;top:4141;width:1059;height:360;visibility:visible;mso-wrap-style:square;v-text-anchor:top" coordsize="105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ws8QA&#10;AADcAAAADwAAAGRycy9kb3ducmV2LnhtbESPzWrDMBCE74W8g9hAb40cl5TgRgnBkLaH5JCfB1is&#10;rS1irYSkOs7bV4VAj8PMfMOsNqPtxUAhGscK5rMCBHHjtOFWweW8e1mCiAlZY++YFNwpwmY9eVph&#10;pd2NjzScUisyhGOFCrqUfCVlbDqyGGfOE2fv2wWLKcvQSh3wluG2l2VRvEmLhvNCh57qjprr6ccq&#10;2PvyYxjvB78tL7VpwrX+XAxGqefpuH0HkWhM/+FH+0srWL4u4O9MP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0MLPEAAAA3AAAAA8AAAAAAAAAAAAAAAAAmAIAAGRycy9k&#10;b3ducmV2LnhtbFBLBQYAAAAABAAEAPUAAACJAwAAAAA=&#10;" path="m,360r1059,l1059,,,,,360e" fillcolor="#eed2d2" stroked="f">
                    <v:path arrowok="t" o:connecttype="custom" o:connectlocs="0,4501;1059,4501;1059,4141;0,4141;0,4501" o:connectangles="0,0,0,0,0"/>
                  </v:shape>
                </v:group>
                <v:group id="Group 527" o:spid="_x0000_s1277" style="position:absolute;left:9794;top:4141;width:96;height:360" coordorigin="9794,4141" coordsize="9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528" o:spid="_x0000_s1278" style="position:absolute;left:9794;top:4141;width:96;height:360;visibility:visible;mso-wrap-style:square;v-text-anchor:top" coordsize="9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59sMA&#10;AADcAAAADwAAAGRycy9kb3ducmV2LnhtbESPQYvCMBSE7wv+h/AEb2uqgivVKCKIHrysu4c9PpJn&#10;W21eShJt9debBcHjMDPfMItVZ2txIx8qxwpGwwwEsXam4kLB78/2cwYiRGSDtWNScKcAq2XvY4G5&#10;cS1/0+0YC5EgHHJUUMbY5FIGXZLFMHQNcfJOzluMSfpCGo9tgttajrNsKi1WnBZKbGhTkr4cr1bB&#10;Q1+0v2+nmprz9bAbnVx72PwpNeh36zmISF18h1/tvVEwm3zB/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E59sMAAADcAAAADwAAAAAAAAAAAAAAAACYAgAAZHJzL2Rv&#10;d25yZXYueG1sUEsFBgAAAAAEAAQA9QAAAIgDAAAAAA==&#10;" path="m,360r96,l96,,,,,360e" fillcolor="#eed2d2" stroked="f">
                    <v:path arrowok="t" o:connecttype="custom" o:connectlocs="0,4501;96,4501;96,4141;0,4141;0,4501" o:connectangles="0,0,0,0,0"/>
                  </v:shape>
                </v:group>
                <v:group id="Group 525" o:spid="_x0000_s1279" style="position:absolute;left:10951;top:4141;width:98;height:360" coordorigin="10951,4141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526" o:spid="_x0000_s1280" style="position:absolute;left:10951;top:4141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cV8IA&#10;AADcAAAADwAAAGRycy9kb3ducmV2LnhtbESP0YrCMBRE3xf8h3AFXxZNtbBoNYooFV+3+gGX5rYp&#10;NjeliVr/3iws+DjMzBlmsxtsKx7U+8axgvksAUFcOt1wreB6yadLED4ga2wdk4IXedhtR18bzLR7&#10;8i89ilCLCGGfoQITQpdJ6UtDFv3MdcTRq1xvMUTZ11L3+Ixw28pFkvxIiw3HBYMdHQyVt+JuFaSl&#10;SfPvql7lVXc0xfW4OOTVSanJeNivQQQawif83z5rBct0BX9n4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pxXwgAAANwAAAAPAAAAAAAAAAAAAAAAAJgCAABkcnMvZG93&#10;bnJldi54bWxQSwUGAAAAAAQABAD1AAAAhwMAAAAA&#10;" path="m,360r98,l98,,,,,360e" fillcolor="#eed2d2" stroked="f">
                    <v:path arrowok="t" o:connecttype="custom" o:connectlocs="0,4501;98,4501;98,4141;0,4141;0,4501" o:connectangles="0,0,0,0,0"/>
                  </v:shape>
                </v:group>
                <v:group id="Group 523" o:spid="_x0000_s1281" style="position:absolute;left:9890;top:4141;width:1061;height:360" coordorigin="9890,4141" coordsize="1061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524" o:spid="_x0000_s1282" style="position:absolute;left:9890;top:4141;width:1061;height:360;visibility:visible;mso-wrap-style:square;v-text-anchor:top" coordsize="106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wXMUA&#10;AADcAAAADwAAAGRycy9kb3ducmV2LnhtbESPT4vCMBTE7wt+h/AEb2vqukqpRimyigdh8R9eH82z&#10;LTYvpYla99MbYcHjMDO/Yabz1lTiRo0rLSsY9CMQxJnVJecKDvvlZwzCeWSNlWVS8CAH81nnY4qJ&#10;tnfe0m3ncxEg7BJUUHhfJ1K6rCCDrm9r4uCdbWPQB9nkUjd4D3BTya8oGkuDJYeFAmtaFJRddlej&#10;YJueRqfq7/chh+Y4Mj+rzaZOY6V63TadgPDU+nf4v73WCuLvA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jBcxQAAANwAAAAPAAAAAAAAAAAAAAAAAJgCAABkcnMv&#10;ZG93bnJldi54bWxQSwUGAAAAAAQABAD1AAAAigMAAAAA&#10;" path="m,360r1061,l1061,,,,,360e" fillcolor="#eed2d2" stroked="f">
                    <v:path arrowok="t" o:connecttype="custom" o:connectlocs="0,4501;1061,4501;1061,4141;0,4141;0,4501" o:connectangles="0,0,0,0,0"/>
                  </v:shape>
                </v:group>
                <v:group id="Group 521" o:spid="_x0000_s1283" style="position:absolute;left:1584;top:4132;width:9484;height:2" coordorigin="1584,4132" coordsize="9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522" o:spid="_x0000_s1284" style="position:absolute;left:1584;top:4132;width:9484;height:2;visibility:visible;mso-wrap-style:square;v-text-anchor:top" coordsize="9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e4McA&#10;AADcAAAADwAAAGRycy9kb3ducmV2LnhtbESPQWvCQBCF7wX/wzJCL0U3VhGNriKCxR6KGPXgbciO&#10;STA7G7Jrkv77bkHw+Hjzvjdvue5MKRqqXWFZwWgYgSBOrS44U3A+7QYzEM4jaywtk4JfcrBe9d6W&#10;GGvb8pGaxGciQNjFqCD3voqldGlOBt3QVsTBu9naoA+yzqSusQ1wU8rPKJpKgwWHhhwr2uaU3pOH&#10;CW9c0vHX4WP/fbw+Nrv2kjQ/88NNqfd+t1mA8NT51/EzvdcKZpMx/I8JBJ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jnuDHAAAA3AAAAA8AAAAAAAAAAAAAAAAAmAIAAGRy&#10;cy9kb3ducmV2LnhtbFBLBQYAAAAABAAEAPUAAACMAwAAAAA=&#10;" path="m,l9484,e" filled="f" strokecolor="#c0504d" strokeweight="1.06pt">
                    <v:path arrowok="t" o:connecttype="custom" o:connectlocs="0,0;9484,0" o:connectangles="0,0"/>
                  </v:shape>
                </v:group>
                <v:group id="Group 519" o:spid="_x0000_s1285" style="position:absolute;left:3432;top:4511;width:7636;height:2" coordorigin="3432,4511" coordsize="7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520" o:spid="_x0000_s1286" style="position:absolute;left:3432;top:4511;width:7636;height:2;visibility:visible;mso-wrap-style:square;v-text-anchor:top" coordsize="7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ekQ8MA&#10;AADcAAAADwAAAGRycy9kb3ducmV2LnhtbESPUWvCMBSF3wf+h3AF32a64IZUo5TBYHsQpu0PuDTX&#10;tqy5KUms9d8bQdjj4ZzzHc52P9lejORD51jD2zIDQVw703GjoSq/XtcgQkQ22DsmDTcKsN/NXraY&#10;G3flI42n2IgE4ZCjhjbGIZcy1C1ZDEs3ECfv7LzFmKRvpPF4TXDbS5VlH9Jix2mhxYE+W6r/Ther&#10;4VCVvuoL59XtZzpe6lGp4ldpvZhPxQZEpCn+h5/tb6NhvXqHx5l0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ekQ8MAAADcAAAADwAAAAAAAAAAAAAAAACYAgAAZHJzL2Rv&#10;d25yZXYueG1sUEsFBgAAAAAEAAQA9QAAAIgDAAAAAA==&#10;" path="m,l7636,e" filled="f" strokecolor="#c0504d" strokeweight=".37392mm">
                    <v:path arrowok="t" o:connecttype="custom" o:connectlocs="0,0;7636,0" o:connectangles="0,0"/>
                  </v:shape>
                </v:group>
                <v:group id="Group 517" o:spid="_x0000_s1287" style="position:absolute;left:3452;top:4900;width:98;height:360" coordorigin="3452,4900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518" o:spid="_x0000_s1288" style="position:absolute;left:3452;top:4900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ew8QA&#10;AADcAAAADwAAAGRycy9kb3ducmV2LnhtbESPwWrDMBBE74X+g9hCL6WR45QmdaKE4uDSa518wGKt&#10;LRNrZSzFdv4+KhR6HGbmDbM7zLYTIw2+daxguUhAEFdOt9woOJ+K1w0IH5A1do5JwY08HPaPDzvM&#10;tJv4h8YyNCJC2GeowITQZ1L6ypBFv3A9cfRqN1gMUQ6N1ANOEW47mSbJu7TYclww2FNuqLqUV6tg&#10;VZlV8VI3H0XdH015PqZ5UX8p9fw0f25BBJrDf/iv/a0VbN7W8HsmHgG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T3sPEAAAA3AAAAA8AAAAAAAAAAAAAAAAAmAIAAGRycy9k&#10;b3ducmV2LnhtbFBLBQYAAAAABAAEAPUAAACJAwAAAAA=&#10;" path="m,360r98,l98,,,,,360e" fillcolor="#eed2d2" stroked="f">
                    <v:path arrowok="t" o:connecttype="custom" o:connectlocs="0,5260;98,5260;98,4900;0,4900;0,5260" o:connectangles="0,0,0,0,0"/>
                  </v:shape>
                </v:group>
                <v:group id="Group 515" o:spid="_x0000_s1289" style="position:absolute;left:4429;top:4900;width:98;height:360" coordorigin="4429,4900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516" o:spid="_x0000_s1290" style="position:absolute;left:4429;top:4900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vKsQA&#10;AADcAAAADwAAAGRycy9kb3ducmV2LnhtbESPwWrDMBBE74X8g9hALiWRG5fiOFFCsHHptW4+YLHW&#10;lom1MpaaOH9fFQo9DjPzhjmcZjuIG02+d6zgZZOAIG6c7rlTcPmq1hkIH5A1Do5JwYM8nI6LpwPm&#10;2t35k2516ESEsM9RgQlhzKX0jSGLfuNG4ui1brIYopw6qSe8R7gd5DZJ3qTFnuOCwZEKQ821/rYK&#10;0sak1XPb7ap2LE19KbdF1b4rtVrO5z2IQHP4D/+1P7SC7HUHv2fi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A7yrEAAAA3AAAAA8AAAAAAAAAAAAAAAAAmAIAAGRycy9k&#10;b3ducmV2LnhtbFBLBQYAAAAABAAEAPUAAACJAwAAAAA=&#10;" path="m,360r98,l98,,,,,360e" fillcolor="#eed2d2" stroked="f">
                    <v:path arrowok="t" o:connecttype="custom" o:connectlocs="0,5260;98,5260;98,4900;0,4900;0,5260" o:connectangles="0,0,0,0,0"/>
                  </v:shape>
                </v:group>
                <v:group id="Group 513" o:spid="_x0000_s1291" style="position:absolute;left:3550;top:4900;width:879;height:360" coordorigin="3550,4900" coordsize="87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514" o:spid="_x0000_s1292" style="position:absolute;left:3550;top:4900;width:879;height:360;visibility:visible;mso-wrap-style:square;v-text-anchor:top" coordsize="87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rFwMcA&#10;AADcAAAADwAAAGRycy9kb3ducmV2LnhtbESPQWvCQBSE70L/w/IKvUizUahKzCoqCC0FwVjE4yP7&#10;TILZtzG7jdFf3y0Uehxm5hsmXfamFh21rrKsYBTFIIhzqysuFHwdtq8zEM4ja6wtk4I7OVgungYp&#10;JtreeE9d5gsRIOwSVFB63yRSurwkgy6yDXHwzrY16INsC6lbvAW4qeU4jifSYMVhocSGNiXll+zb&#10;KLh2j8/jNMv2x+Z0f5w+hrv1pSelXp771RyEp97/h//a71rB7G0E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6xcDHAAAA3AAAAA8AAAAAAAAAAAAAAAAAmAIAAGRy&#10;cy9kb3ducmV2LnhtbFBLBQYAAAAABAAEAPUAAACMAwAAAAA=&#10;" path="m,360r879,l879,,,,,360e" fillcolor="#eed2d2" stroked="f">
                    <v:path arrowok="t" o:connecttype="custom" o:connectlocs="0,5260;879,5260;879,4900;0,4900;0,5260" o:connectangles="0,0,0,0,0"/>
                  </v:shape>
                </v:group>
                <v:group id="Group 511" o:spid="_x0000_s1293" style="position:absolute;left:4547;top:4900;width:98;height:360" coordorigin="4547,4900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512" o:spid="_x0000_s1294" style="position:absolute;left:4547;top:4900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OHcIA&#10;AADcAAAADwAAAGRycy9kb3ducmV2LnhtbESP0YrCMBRE3xf8h3AFXxZNtaxoNYooXfZ1qx9waW6b&#10;YnNTmqj1742wsI/DzJxhtvvBtuJOvW8cK5jPEhDEpdMN1wou53y6AuEDssbWMSl4kof9bvSxxUy7&#10;B//SvQi1iBD2GSowIXSZlL40ZNHPXEccvcr1FkOUfS11j48It61cJMlSWmw4Lhjs6GiovBY3qyAt&#10;TZp/VvU6r7qTKS6nxTGvvpWajIfDBkSgIfyH/9o/WsHqK4X3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8U4dwgAAANwAAAAPAAAAAAAAAAAAAAAAAJgCAABkcnMvZG93&#10;bnJldi54bWxQSwUGAAAAAAQABAD1AAAAhwMAAAAA&#10;" path="m,360r98,l98,,,,,360e" fillcolor="#eed2d2" stroked="f">
                    <v:path arrowok="t" o:connecttype="custom" o:connectlocs="0,5260;98,5260;98,4900;0,4900;0,5260" o:connectangles="0,0,0,0,0"/>
                  </v:shape>
                </v:group>
                <v:group id="Group 509" o:spid="_x0000_s1295" style="position:absolute;left:5562;top:4900;width:98;height:360" coordorigin="5562,4900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510" o:spid="_x0000_s1296" style="position:absolute;left:5562;top:4900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z8sIA&#10;AADcAAAADwAAAGRycy9kb3ducmV2LnhtbESP0YrCMBRE34X9h3AXfBFNV1G0GmVRKvu61Q+4NLdN&#10;sbkpTazdv98Igo/DzJxhdofBNqKnzteOFXzNEhDEhdM1Vwqul2y6BuEDssbGMSn4Iw+H/cdoh6l2&#10;D/6lPg+ViBD2KSowIbSplL4wZNHPXEscvdJ1FkOUXSV1h48It42cJ8lKWqw5Lhhs6WiouOV3q2BR&#10;mEU2KatNVrYnk19P82NWnpUafw7fWxCBhvAOv9o/WsF6uYTnmXg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HPywgAAANwAAAAPAAAAAAAAAAAAAAAAAJgCAABkcnMvZG93&#10;bnJldi54bWxQSwUGAAAAAAQABAD1AAAAhwMAAAAA&#10;" path="m,360r98,l98,,,,,360e" fillcolor="#eed2d2" stroked="f">
                    <v:path arrowok="t" o:connecttype="custom" o:connectlocs="0,5260;98,5260;98,4900;0,4900;0,5260" o:connectangles="0,0,0,0,0"/>
                  </v:shape>
                </v:group>
                <v:group id="Group 507" o:spid="_x0000_s1297" style="position:absolute;left:4645;top:4900;width:917;height:360" coordorigin="4645,4900" coordsize="91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508" o:spid="_x0000_s1298" style="position:absolute;left:4645;top:4900;width:917;height:360;visibility:visible;mso-wrap-style:square;v-text-anchor:top" coordsize="91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efsQA&#10;AADcAAAADwAAAGRycy9kb3ducmV2LnhtbESPUUsDMRCE3wX/Q1ihbzZnoVrPpsUKpUXwwdofsFzW&#10;y52XzZmNvau/3giCj8PMfMMs16Pv1ImiNIEN3EwLUMRVsA3XBo5v2+sFKEnIFrvAZOBMAuvV5cUS&#10;SxsGfqXTIdUqQ1hKNOBS6kutpXLkUaahJ87ee4geU5ax1jbikOG+07OiuNUeG84LDnt6clR9HL68&#10;gVaG0MZPeYlDfN4cW2d333JvzORqfHwAlWhM/+G/9t4aWMzv4PdMP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aHn7EAAAA3AAAAA8AAAAAAAAAAAAAAAAAmAIAAGRycy9k&#10;b3ducmV2LnhtbFBLBQYAAAAABAAEAPUAAACJAwAAAAA=&#10;" path="m,360r917,l917,,,,,360e" fillcolor="#eed2d2" stroked="f">
                    <v:path arrowok="t" o:connecttype="custom" o:connectlocs="0,5260;917,5260;917,4900;0,4900;0,5260" o:connectangles="0,0,0,0,0"/>
                  </v:shape>
                </v:group>
                <v:group id="Group 505" o:spid="_x0000_s1299" style="position:absolute;left:5682;top:4900;width:96;height:360" coordorigin="5682,4900" coordsize="9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506" o:spid="_x0000_s1300" style="position:absolute;left:5682;top:4900;width:96;height:360;visibility:visible;mso-wrap-style:square;v-text-anchor:top" coordsize="9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3tv8MA&#10;AADcAAAADwAAAGRycy9kb3ducmV2LnhtbESPQYvCMBSE7wv+h/AEb2uqoGg1igiiBy+re9jjI3m2&#10;1ealJNFWf/1mYcHjMDPfMMt1Z2vxIB8qxwpGwwwEsXam4kLB93n3OQMRIrLB2jEpeFKA9ar3scTc&#10;uJa/6HGKhUgQDjkqKGNscimDLsliGLqGOHkX5y3GJH0hjcc2wW0tx1k2lRYrTgslNrQtSd9Od6vg&#10;pW/aP3dTTc31ftyPLq49bn+UGvS7zQJEpC6+w//tg1Ewm8zh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3tv8MAAADcAAAADwAAAAAAAAAAAAAAAACYAgAAZHJzL2Rv&#10;d25yZXYueG1sUEsFBgAAAAAEAAQA9QAAAIgDAAAAAA==&#10;" path="m,360r96,l96,,,,,360e" fillcolor="#eed2d2" stroked="f">
                    <v:path arrowok="t" o:connecttype="custom" o:connectlocs="0,5260;96,5260;96,4900;0,4900;0,5260" o:connectangles="0,0,0,0,0"/>
                  </v:shape>
                </v:group>
                <v:group id="Group 503" o:spid="_x0000_s1301" style="position:absolute;left:6801;top:4900;width:98;height:360" coordorigin="6801,4900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504" o:spid="_x0000_s1302" style="position:absolute;left:6801;top:4900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/TMIA&#10;AADcAAAADwAAAGRycy9kb3ducmV2LnhtbESP0YrCMBRE34X9h3AX9kXWVAXRblNZlIqvVj/g0tw2&#10;ZZub0kStf78RBB+HmTnDZNvRduJGg28dK5jPEhDEldMtNwou5+J7DcIHZI2dY1LwIA/b/GOSYard&#10;nU90K0MjIoR9igpMCH0qpa8MWfQz1xNHr3aDxRDl0Eg94D3CbScXSbKSFluOCwZ72hmq/sqrVbCs&#10;zLKY1s2mqPu9KS/7xa6oD0p9fY6/PyACjeEdfrWPWsF6NYfnmX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79MwgAAANwAAAAPAAAAAAAAAAAAAAAAAJgCAABkcnMvZG93&#10;bnJldi54bWxQSwUGAAAAAAQABAD1AAAAhwMAAAAA&#10;" path="m,360r98,l98,,,,,360e" fillcolor="#eed2d2" stroked="f">
                    <v:path arrowok="t" o:connecttype="custom" o:connectlocs="0,5260;98,5260;98,4900;0,4900;0,5260" o:connectangles="0,0,0,0,0"/>
                  </v:shape>
                </v:group>
                <v:group id="Group 501" o:spid="_x0000_s1303" style="position:absolute;left:5778;top:4900;width:1023;height:360" coordorigin="5778,4900" coordsize="102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502" o:spid="_x0000_s1304" style="position:absolute;left:5778;top:4900;width:1023;height:360;visibility:visible;mso-wrap-style:square;v-text-anchor:top" coordsize="102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qVcMA&#10;AADcAAAADwAAAGRycy9kb3ducmV2LnhtbESPQYvCMBSE7wv+h/AEb2u6CiLVKK4g6EXYugseH8mz&#10;LW1eahNr/fcbQfA4zMw3zHLd21p01PrSsYKvcQKCWDtTcq7g97T7nIPwAdlg7ZgUPMjDejX4WGJq&#10;3J1/qMtCLiKEfYoKihCaVEqvC7Lox64hjt7FtRZDlG0uTYv3CLe1nCTJTFosOS4U2NC2IF1lN6sg&#10;sY+jvVT6UGV/+tp9b/PzgTdKjYb9ZgEiUB/e4Vd7bxTMZ1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kqVcMAAADcAAAADwAAAAAAAAAAAAAAAACYAgAAZHJzL2Rv&#10;d25yZXYueG1sUEsFBgAAAAAEAAQA9QAAAIgDAAAAAA==&#10;" path="m,360r1023,l1023,,,,,360e" fillcolor="#eed2d2" stroked="f">
                    <v:path arrowok="t" o:connecttype="custom" o:connectlocs="0,5260;1023,5260;1023,4900;0,4900;0,5260" o:connectangles="0,0,0,0,0"/>
                  </v:shape>
                </v:group>
                <v:group id="Group 499" o:spid="_x0000_s1305" style="position:absolute;left:6918;top:4900;width:98;height:360" coordorigin="6918,4900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500" o:spid="_x0000_s1306" style="position:absolute;left:6918;top:4900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5T8IA&#10;AADcAAAADwAAAGRycy9kb3ducmV2LnhtbESP0YrCMBRE34X9h3AX9kU0VbG4XaMsSsVXqx9waW6b&#10;ss1NaaJ2/94Igo/DzJxh1tvBtuJGvW8cK5hNExDEpdMN1wou53yyAuEDssbWMSn4Jw/bzcdojZl2&#10;dz7RrQi1iBD2GSowIXSZlL40ZNFPXUccvcr1FkOUfS11j/cIt62cJ0kqLTYcFwx2tDNU/hVXq2BR&#10;mkU+rurvvOr2prjs57u8Oij19Tn8/oAINIR3+NU+agWrdAn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LlPwgAAANwAAAAPAAAAAAAAAAAAAAAAAJgCAABkcnMvZG93&#10;bnJldi54bWxQSwUGAAAAAAQABAD1AAAAhwMAAAAA&#10;" path="m,360r99,l99,,,,,360e" fillcolor="#eed2d2" stroked="f">
                    <v:path arrowok="t" o:connecttype="custom" o:connectlocs="0,5260;99,5260;99,4900;0,4900;0,5260" o:connectangles="0,0,0,0,0"/>
                  </v:shape>
                </v:group>
                <v:group id="Group 497" o:spid="_x0000_s1307" style="position:absolute;left:8399;top:4900;width:98;height:360" coordorigin="8399,4900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498" o:spid="_x0000_s1308" style="position:absolute;left:8399;top:4900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Co8MA&#10;AADcAAAADwAAAGRycy9kb3ducmV2LnhtbESP3YrCMBSE74V9h3AWvBFNV8GfapRFqeztVh/g0Jw2&#10;xeakNLF2334jCF4OM/MNszsMthE9db52rOBrloAgLpyuuVJwvWTTNQgfkDU2jknBH3k47D9GO0y1&#10;e/Av9XmoRISwT1GBCaFNpfSFIYt+5lri6JWusxii7CqpO3xEuG3kPEmW0mLNccFgS0dDxS2/WwWL&#10;wiyySVltsrI9mfx6mh+z8qzU+HP43oIINIR3+NX+0QrWyxU8z8QjI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aCo8MAAADcAAAADwAAAAAAAAAAAAAAAACYAgAAZHJzL2Rv&#10;d25yZXYueG1sUEsFBgAAAAAEAAQA9QAAAIgDAAAAAA==&#10;" path="m,360r98,l98,,,,,360e" fillcolor="#eed2d2" stroked="f">
                    <v:path arrowok="t" o:connecttype="custom" o:connectlocs="0,5260;98,5260;98,4900;0,4900;0,5260" o:connectangles="0,0,0,0,0"/>
                  </v:shape>
                </v:group>
                <v:group id="Group 495" o:spid="_x0000_s1309" style="position:absolute;left:7017;top:4900;width:1382;height:360" coordorigin="7017,4900" coordsize="138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496" o:spid="_x0000_s1310" style="position:absolute;left:7017;top:4900;width:1382;height:360;visibility:visible;mso-wrap-style:square;v-text-anchor:top" coordsize="138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TPsQA&#10;AADcAAAADwAAAGRycy9kb3ducmV2LnhtbESPQWsCMRSE70L/Q3iF3jRboWK3RhFFsB4ErQWPr5tn&#10;dnHzsiTR3f57Iwgeh5n5hpnMOluLK/lQOVbwPshAEBdOV2wUHH5W/TGIEJE11o5JwT8FmE1fehPM&#10;tWt5R9d9NCJBOOSooIyxyaUMRUkWw8A1xMk7OW8xJumN1B7bBLe1HGbZSFqsOC2U2NCipOK8v1gF&#10;28N57j+CuXwvN4tj9Yvt8fRnlHp77eZfICJ18Rl+tNdawXj0Cfcz6Qj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mUz7EAAAA3AAAAA8AAAAAAAAAAAAAAAAAmAIAAGRycy9k&#10;b3ducmV2LnhtbFBLBQYAAAAABAAEAPUAAACJAwAAAAA=&#10;" path="m,360r1382,l1382,,,,,360e" fillcolor="#eed2d2" stroked="f">
                    <v:path arrowok="t" o:connecttype="custom" o:connectlocs="0,5260;1382,5260;1382,4900;0,4900;0,5260" o:connectangles="0,0,0,0,0"/>
                  </v:shape>
                </v:group>
                <v:group id="Group 493" o:spid="_x0000_s1311" style="position:absolute;left:8517;top:4900;width:98;height:360" coordorigin="8517,4900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494" o:spid="_x0000_s1312" style="position:absolute;left:8517;top:4900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pkcIA&#10;AADcAAAADwAAAGRycy9kb3ducmV2LnhtbESP0YrCMBRE34X9h3AXfBFNVXC1GmVRKr7a9QMuzW1T&#10;bG5Kk6317zcLgo/DzJxhdofBNqKnzteOFcxnCQjiwumaKwW3n2y6BuEDssbGMSl4kofD/mO0w1S7&#10;B1+pz0MlIoR9igpMCG0qpS8MWfQz1xJHr3SdxRBlV0nd4SPCbSMXSbKSFmuOCwZbOhoq7vmvVbAs&#10;zDKblNUmK9uTyW+nxTErz0qNP4fvLYhAQ3iHX+2LVrD+msP/mXg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imRwgAAANwAAAAPAAAAAAAAAAAAAAAAAJgCAABkcnMvZG93&#10;bnJldi54bWxQSwUGAAAAAAQABAD1AAAAhwMAAAAA&#10;" path="m,360r98,l98,,,,,360e" fillcolor="#eed2d2" stroked="f">
                    <v:path arrowok="t" o:connecttype="custom" o:connectlocs="0,5260;98,5260;98,4900;0,4900;0,5260" o:connectangles="0,0,0,0,0"/>
                  </v:shape>
                </v:group>
                <v:group id="Group 491" o:spid="_x0000_s1313" style="position:absolute;left:9674;top:4900;width:98;height:360" coordorigin="9674,4900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492" o:spid="_x0000_s1314" style="position:absolute;left:9674;top:4900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SfcIA&#10;AADcAAAADwAAAGRycy9kb3ducmV2LnhtbESP0YrCMBRE3xf8h3AFXxZNtbBqNYooXfZ1qx9waW6b&#10;YnNTmqj1742wsI/DzJxhtvvBtuJOvW8cK5jPEhDEpdMN1wou53y6AuEDssbWMSl4kof9bvSxxUy7&#10;B//SvQi1iBD2GSowIXSZlL40ZNHPXEccvcr1FkOUfS11j48It61cJMmXtNhwXDDY0dFQeS1uVkFa&#10;mjT/rOp1XnUnU1xOi2NefSs1GQ+HDYhAQ/gP/7V/tILVMoX3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BJ9wgAAANwAAAAPAAAAAAAAAAAAAAAAAJgCAABkcnMvZG93&#10;bnJldi54bWxQSwUGAAAAAAQABAD1AAAAhwMAAAAA&#10;" path="m,360r98,l98,,,,,360e" fillcolor="#eed2d2" stroked="f">
                    <v:path arrowok="t" o:connecttype="custom" o:connectlocs="0,5260;98,5260;98,4900;0,4900;0,5260" o:connectangles="0,0,0,0,0"/>
                  </v:shape>
                </v:group>
                <v:group id="Group 489" o:spid="_x0000_s1315" style="position:absolute;left:8615;top:4900;width:1059;height:360" coordorigin="8615,4900" coordsize="105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490" o:spid="_x0000_s1316" style="position:absolute;left:8615;top:4900;width:1059;height:360;visibility:visible;mso-wrap-style:square;v-text-anchor:top" coordsize="105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Jc8QA&#10;AADcAAAADwAAAGRycy9kb3ducmV2LnhtbESPwWrDMBBE74H+g9hCb4lcQ5rgRgnB0LSH9lAnH7BY&#10;W1vEWglJcZy/rwqFHIeZecNsdpMdxEghGscKnhcFCOLWacOdgtPxbb4GEROyxsExKbhRhN32YbbB&#10;Srsrf9PYpE5kCMcKFfQp+UrK2PZkMS6cJ87ejwsWU5ahkzrgNcPtIMuieJEWDeeFHj3VPbXn5mIV&#10;fPryME63L78vT7Vpw7l+X45GqafHaf8KItGU7uH/9odWsF4t4e9MP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eiXPEAAAA3AAAAA8AAAAAAAAAAAAAAAAAmAIAAGRycy9k&#10;b3ducmV2LnhtbFBLBQYAAAAABAAEAPUAAACJAwAAAAA=&#10;" path="m,360r1059,l1059,,,,,360e" fillcolor="#eed2d2" stroked="f">
                    <v:path arrowok="t" o:connecttype="custom" o:connectlocs="0,5260;1059,5260;1059,4900;0,4900;0,5260" o:connectangles="0,0,0,0,0"/>
                  </v:shape>
                </v:group>
                <v:group id="Group 487" o:spid="_x0000_s1317" style="position:absolute;left:9794;top:4900;width:96;height:360" coordorigin="9794,4900" coordsize="9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488" o:spid="_x0000_s1318" style="position:absolute;left:9794;top:4900;width:96;height:360;visibility:visible;mso-wrap-style:square;v-text-anchor:top" coordsize="9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ANsMA&#10;AADcAAAADwAAAGRycy9kb3ducmV2LnhtbESPQYvCMBSE74L/ITxhbzbVg0rXKCKIe/Ciu4c9PpJn&#10;W21eShJt9dcbYWGPw8x8wyzXvW3EnXyoHSuYZDkIYu1MzaWCn+/deAEiRGSDjWNS8KAA69VwsMTC&#10;uI6PdD/FUiQIhwIVVDG2hZRBV2QxZK4lTt7ZeYsxSV9K47FLcNvIaZ7PpMWa00KFLW0r0tfTzSp4&#10;6qv2j91MU3u5HfaTs+sO21+lPkb95hNEpD7+h//aX0bBYj6H95l0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uANsMAAADcAAAADwAAAAAAAAAAAAAAAACYAgAAZHJzL2Rv&#10;d25yZXYueG1sUEsFBgAAAAAEAAQA9QAAAIgDAAAAAA==&#10;" path="m,360r96,l96,,,,,360e" fillcolor="#eed2d2" stroked="f">
                    <v:path arrowok="t" o:connecttype="custom" o:connectlocs="0,5260;96,5260;96,4900;0,4900;0,5260" o:connectangles="0,0,0,0,0"/>
                  </v:shape>
                </v:group>
                <v:group id="Group 485" o:spid="_x0000_s1319" style="position:absolute;left:10951;top:4900;width:98;height:360" coordorigin="10951,4900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486" o:spid="_x0000_s1320" style="position:absolute;left:10951;top:4900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ll8QA&#10;AADcAAAADwAAAGRycy9kb3ducmV2LnhtbESPwWrDMBBE74X8g9hALiWRG0PrOFFCsHHptW4+YLHW&#10;lom1MpaaOH9fFQo9DjPzhjmcZjuIG02+d6zgZZOAIG6c7rlTcPmq1hkIH5A1Do5JwYM8nI6LpwPm&#10;2t35k2516ESEsM9RgQlhzKX0jSGLfuNG4ui1brIYopw6qSe8R7gd5DZJXqXFnuOCwZEKQ821/rYK&#10;0sak1XPb7ap2LE19KbdF1b4rtVrO5z2IQHP4D/+1P7SC7G0Hv2fi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sJZfEAAAA3AAAAA8AAAAAAAAAAAAAAAAAmAIAAGRycy9k&#10;b3ducmV2LnhtbFBLBQYAAAAABAAEAPUAAACJAwAAAAA=&#10;" path="m,360r98,l98,,,,,360e" fillcolor="#eed2d2" stroked="f">
                    <v:path arrowok="t" o:connecttype="custom" o:connectlocs="0,5260;98,5260;98,4900;0,4900;0,5260" o:connectangles="0,0,0,0,0"/>
                  </v:shape>
                </v:group>
                <v:group id="Group 483" o:spid="_x0000_s1321" style="position:absolute;left:9890;top:4900;width:1061;height:360" coordorigin="9890,4900" coordsize="1061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484" o:spid="_x0000_s1322" style="position:absolute;left:9890;top:4900;width:1061;height:360;visibility:visible;mso-wrap-style:square;v-text-anchor:top" coordsize="106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+KxsYA&#10;AADcAAAADwAAAGRycy9kb3ducmV2LnhtbESPQWvCQBSE74X+h+UVvDWbKCkhdZVQVDwEirbF6yP7&#10;moRm34bsqom/3i0Uehxm5htmuR5NJy40uNaygiSKQRBXVrdcK/j82D5nIJxH1thZJgUTOVivHh+W&#10;mGt75QNdjr4WAcIuRwWN930upasaMugi2xMH79sOBn2QQy31gNcAN52cx/GLNNhyWGiwp7eGqp/j&#10;2Sg4FKf01N3eJ7kwX6nZ7MqyLzKlZk9j8QrC0+j/w3/tvVaQZQn8ng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+KxsYAAADcAAAADwAAAAAAAAAAAAAAAACYAgAAZHJz&#10;L2Rvd25yZXYueG1sUEsFBgAAAAAEAAQA9QAAAIsDAAAAAA==&#10;" path="m,360r1061,l1061,,,,,360e" fillcolor="#eed2d2" stroked="f">
                    <v:path arrowok="t" o:connecttype="custom" o:connectlocs="0,5260;1061,5260;1061,4900;0,4900;0,5260" o:connectangles="0,0,0,0,0"/>
                  </v:shape>
                </v:group>
                <v:group id="Group 481" o:spid="_x0000_s1323" style="position:absolute;left:3432;top:4890;width:7636;height:2" coordorigin="3432,4890" coordsize="7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482" o:spid="_x0000_s1324" style="position:absolute;left:3432;top:4890;width:7636;height:2;visibility:visible;mso-wrap-style:square;v-text-anchor:top" coordsize="7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0TsEA&#10;AADcAAAADwAAAGRycy9kb3ducmV2LnhtbESP3YrCMBSE74V9h3AWvNPUVZZSjSLCLl769wCH5tgU&#10;m5Nsk9b69kZY8HKYmW+Y1WawjeipDbVjBbNpBoK4dLrmSsHl/DPJQYSIrLFxTAoeFGCz/hitsNDu&#10;zkfqT7ESCcKhQAUmRl9IGUpDFsPUeeLkXV1rMSbZVlK3eE9w28ivLPuWFmtOCwY97QyVt1NnFfi/&#10;h7uYbnfw+1l1WPTB4rb7VWr8OWyXICIN8R3+b++1gjyfw+tMO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KdE7BAAAA3AAAAA8AAAAAAAAAAAAAAAAAmAIAAGRycy9kb3du&#10;cmV2LnhtbFBLBQYAAAAABAAEAPUAAACGAwAAAAA=&#10;" path="m,l7636,e" filled="f" strokecolor="#c0504d" strokeweight="1.06pt">
                    <v:path arrowok="t" o:connecttype="custom" o:connectlocs="0,0;7636,0" o:connectangles="0,0"/>
                  </v:shape>
                </v:group>
                <v:group id="Group 479" o:spid="_x0000_s1325" style="position:absolute;left:3432;top:5269;width:7636;height:2" coordorigin="3432,5269" coordsize="7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480" o:spid="_x0000_s1326" style="position:absolute;left:3432;top:5269;width:7636;height:2;visibility:visible;mso-wrap-style:square;v-text-anchor:top" coordsize="7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e2cMA&#10;AADcAAAADwAAAGRycy9kb3ducmV2LnhtbESPzWrDMBCE74G8g9hAb4kcQYtxogQTKLSHQn78AIu1&#10;sU2slZEUx3n7qhDocZiZb5jtfrK9GMmHzrGG9SoDQVw703Gjobp8LnMQISIb7B2ThicF2O/msy0W&#10;xj34ROM5NiJBOBSooY1xKKQMdUsWw8oNxMm7Om8xJukbaTw+Etz2UmXZh7TYcVpocaBDS/XtfLca&#10;fqqLr/rSefX8nk73elSqPCqt3xZTuQERaYr/4Vf7y2jI83f4O5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4e2cMAAADcAAAADwAAAAAAAAAAAAAAAACYAgAAZHJzL2Rv&#10;d25yZXYueG1sUEsFBgAAAAAEAAQA9QAAAIgDAAAAAA==&#10;" path="m,l7636,e" filled="f" strokecolor="#c0504d" strokeweight=".37392mm">
                    <v:path arrowok="t" o:connecttype="custom" o:connectlocs="0,0;7636,0" o:connectangles="0,0"/>
                  </v:shape>
                </v:group>
                <v:group id="Group 477" o:spid="_x0000_s1327" style="position:absolute;left:1604;top:5658;width:98;height:1496" coordorigin="1604,5658" coordsize="98,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478" o:spid="_x0000_s1328" style="position:absolute;left:1604;top:5658;width:98;height:1496;visibility:visible;mso-wrap-style:square;v-text-anchor:top" coordsize="98,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2xsUA&#10;AADcAAAADwAAAGRycy9kb3ducmV2LnhtbESPQWvCQBSE74X+h+UVeqsbe6gxukpbCC0IimnF6zP7&#10;mgSzb8PuNsZ/7wqCx2FmvmHmy8G0oifnG8sKxqMEBHFpdcOVgt+f/CUF4QOyxtYyKTiTh+Xi8WGO&#10;mbYn3lJfhEpECPsMFdQhdJmUvqzJoB/Zjjh6f9YZDFG6SmqHpwg3rXxNkjdpsOG4UGNHnzWVx+Lf&#10;KOD9JsHD6uO4n271bt268VeZ75R6fhreZyACDeEevrW/tYI0ncD1TDw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/bGxQAAANwAAAAPAAAAAAAAAAAAAAAAAJgCAABkcnMv&#10;ZG93bnJldi54bWxQSwUGAAAAAAQABAD1AAAAigMAAAAA&#10;" path="m,1496r98,l98,,,,,1496e" fillcolor="#eed2d2" stroked="f">
                    <v:path arrowok="t" o:connecttype="custom" o:connectlocs="0,7154;98,7154;98,5658;0,5658;0,7154" o:connectangles="0,0,0,0,0"/>
                  </v:shape>
                </v:group>
                <v:group id="Group 475" o:spid="_x0000_s1329" style="position:absolute;left:3334;top:5658;width:98;height:1496" coordorigin="3334,5658" coordsize="98,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476" o:spid="_x0000_s1330" style="position:absolute;left:3334;top:5658;width:98;height:1496;visibility:visible;mso-wrap-style:square;v-text-anchor:top" coordsize="98,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HL8UA&#10;AADcAAAADwAAAGRycy9kb3ducmV2LnhtbESPQWvCQBSE74X+h+UVvNVNeigxdZW2ECwILWrF6zP7&#10;TEKyb8PuGtN/3xUEj8PMfMPMl6PpxEDON5YVpNMEBHFpdcOVgt9d8ZyB8AFZY2eZFPyRh+Xi8WGO&#10;ubYX3tCwDZWIEPY5KqhD6HMpfVmTQT+1PXH0TtYZDFG6SmqHlwg3nXxJkldpsOG4UGNPnzWV7fZs&#10;FPDhJ8Hj+qM9zDZ6/925dFUWe6UmT+P7G4hAY7iHb+0vrSDLZnA9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McvxQAAANwAAAAPAAAAAAAAAAAAAAAAAJgCAABkcnMv&#10;ZG93bnJldi54bWxQSwUGAAAAAAQABAD1AAAAigMAAAAA&#10;" path="m,1496r98,l98,,,,,1496e" fillcolor="#eed2d2" stroked="f">
                    <v:path arrowok="t" o:connecttype="custom" o:connectlocs="0,7154;98,7154;98,5658;0,5658;0,7154" o:connectangles="0,0,0,0,0"/>
                  </v:shape>
                </v:group>
                <v:group id="Group 473" o:spid="_x0000_s1331" style="position:absolute;left:1702;top:5658;width:1632;height:418" coordorigin="1702,5658" coordsize="1632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474" o:spid="_x0000_s1332" style="position:absolute;left:1702;top:5658;width:1632;height:418;visibility:visible;mso-wrap-style:square;v-text-anchor:top" coordsize="163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A0sUA&#10;AADcAAAADwAAAGRycy9kb3ducmV2LnhtbESP3WoCMRSE74W+QziF3mlWqbKuRrGlFRUs+APeHjbH&#10;3aWbkyVJdX17Iwi9HGbmG2Y6b00tLuR8ZVlBv5eAIM6trrhQcDx8d1MQPiBrrC2Tght5mM9eOlPM&#10;tL3yji77UIgIYZ+hgjKEJpPS5yUZ9D3bEEfvbJ3BEKUrpHZ4jXBTy0GSjKTBiuNCiQ19lpT/7v+M&#10;gq/39bH92W5Py8B6+LEc2I1bWKXeXtvFBESgNvyHn+2VVpCO+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4DSxQAAANwAAAAPAAAAAAAAAAAAAAAAAJgCAABkcnMv&#10;ZG93bnJldi54bWxQSwUGAAAAAAQABAD1AAAAigMAAAAA&#10;" path="m,418r1632,l1632,,,,,418e" fillcolor="#eed2d2" stroked="f">
                    <v:path arrowok="t" o:connecttype="custom" o:connectlocs="0,6076;1632,6076;1632,5658;0,5658;0,6076" o:connectangles="0,0,0,0,0"/>
                  </v:shape>
                </v:group>
                <v:group id="Group 471" o:spid="_x0000_s1333" style="position:absolute;left:1702;top:6076;width:1632;height:360" coordorigin="1702,6076" coordsize="163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472" o:spid="_x0000_s1334" style="position:absolute;left:1702;top:6076;width:1632;height:360;visibility:visible;mso-wrap-style:square;v-text-anchor:top" coordsize="163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ppMUA&#10;AADcAAAADwAAAGRycy9kb3ducmV2LnhtbESP3WrCQBSE7wXfYTmCN6FuYkFi6ioiVXpVbNoHOGRP&#10;ftrs2ZjdJunbdwtCL4eZ+YbZHSbTioF611hWkKxiEMSF1Q1XCj7ezw8pCOeRNbaWScEPOTjs57Md&#10;ZtqO/EZD7isRIOwyVFB732VSuqImg25lO+LglbY36IPsK6l7HAPctHIdxxtpsOGwUGNHp5qKr/zb&#10;KPi0N0JbJcOtjLanyD8fXy/lVanlYjo+gfA0+f/wvf2iFaTbR/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GmkxQAAANwAAAAPAAAAAAAAAAAAAAAAAJgCAABkcnMv&#10;ZG93bnJldi54bWxQSwUGAAAAAAQABAD1AAAAigMAAAAA&#10;" path="m,360r1632,l1632,,,,,360e" fillcolor="#eed2d2" stroked="f">
                    <v:path arrowok="t" o:connecttype="custom" o:connectlocs="0,6436;1632,6436;1632,6076;0,6076;0,6436" o:connectangles="0,0,0,0,0"/>
                  </v:shape>
                </v:group>
                <v:group id="Group 469" o:spid="_x0000_s1335" style="position:absolute;left:1702;top:6436;width:1632;height:358" coordorigin="1702,6436" coordsize="163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470" o:spid="_x0000_s1336" style="position:absolute;left:1702;top:6436;width:1632;height:358;visibility:visible;mso-wrap-style:square;v-text-anchor:top" coordsize="163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1EMIA&#10;AADcAAAADwAAAGRycy9kb3ducmV2LnhtbESPzWoCMRSF9wXfIVyhu5qxaNHRKFIoCK5qBV1eJncy&#10;wcnNMEnj1KdvhEKXh/PzcdbbwbUiUR+sZwXTSQGCuPLaslFw+vp4WYAIEVlj65kU/FCA7Wb0tMZS&#10;+xt/UjpGI/IIhxIVNDF2pZShashhmPiOOHu17x3GLHsjdY+3PO5a+VoUb9Kh5UxosKP3hqrr8dtl&#10;CKOtrTYnd6nP58M9pjQzSann8bBbgYg0xP/wX3uvFSyWc3icy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3UQwgAAANwAAAAPAAAAAAAAAAAAAAAAAJgCAABkcnMvZG93&#10;bnJldi54bWxQSwUGAAAAAAQABAD1AAAAhwMAAAAA&#10;" path="m,357r1632,l1632,,,,,357e" fillcolor="#eed2d2" stroked="f">
                    <v:path arrowok="t" o:connecttype="custom" o:connectlocs="0,6793;1632,6793;1632,6436;0,6436;0,6793" o:connectangles="0,0,0,0,0"/>
                  </v:shape>
                </v:group>
                <v:group id="Group 467" o:spid="_x0000_s1337" style="position:absolute;left:1702;top:6793;width:1632;height:360" coordorigin="1702,6793" coordsize="163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468" o:spid="_x0000_s1338" style="position:absolute;left:1702;top:6793;width:1632;height:360;visibility:visible;mso-wrap-style:square;v-text-anchor:top" coordsize="163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vp8UA&#10;AADcAAAADwAAAGRycy9kb3ducmV2LnhtbESPzW7CMBCE70i8g7VIXKLihEMJKQYhVFBPFU37AKt4&#10;89PG6xC7Sfr2dSWkHkcz841md5hMKwbqXWNZQbKKQRAXVjdcKfh4Pz+kIJxH1thaJgU/5OCwn892&#10;mGk78hsNua9EgLDLUEHtfZdJ6YqaDLqV7YiDV9reoA+yr6TucQxw08p1HD9Kgw2HhRo7OtVUfOXf&#10;RsGnvRHaKhluZbQ9Rf75+Hopr0otF9PxCYSnyf+H7+0XrSDdbuDvTD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+nxQAAANwAAAAPAAAAAAAAAAAAAAAAAJgCAABkcnMv&#10;ZG93bnJldi54bWxQSwUGAAAAAAQABAD1AAAAigMAAAAA&#10;" path="m,361r1632,l1632,,,,,361e" fillcolor="#eed2d2" stroked="f">
                    <v:path arrowok="t" o:connecttype="custom" o:connectlocs="0,7154;1632,7154;1632,6793;0,6793;0,7154" o:connectangles="0,0,0,0,0"/>
                  </v:shape>
                </v:group>
                <v:group id="Group 465" o:spid="_x0000_s1339" style="position:absolute;left:3452;top:5658;width:98;height:358" coordorigin="3452,5658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466" o:spid="_x0000_s1340" style="position:absolute;left:3452;top:5658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ITmsEA&#10;AADcAAAADwAAAGRycy9kb3ducmV2LnhtbESPT4vCMBTE74LfITxhb5q4rKvWRpEFwauuvT+b1z/Y&#10;vJQm1frtjbCwx2FmfsOku8E24k6drx1rmM8UCOLcmZpLDZffw3QFwgdkg41j0vAkD7vteJRiYtyD&#10;T3Q/h1JECPsENVQhtImUPq/Iop+5ljh6hesshii7UpoOHxFuG/mp1Le0WHNcqLCln4ry27m3GpTi&#10;r6y59llBezwsjtmywNNV64/JsN+ACDSE//Bf+2g0rNZreJ+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SE5rBAAAA3AAAAA8AAAAAAAAAAAAAAAAAmAIAAGRycy9kb3du&#10;cmV2LnhtbFBLBQYAAAAABAAEAPUAAACGAwAAAAA=&#10;" path="m,358r98,l98,,,,,358e" fillcolor="#eed2d2" stroked="f">
                    <v:path arrowok="t" o:connecttype="custom" o:connectlocs="0,6016;98,6016;98,5658;0,5658;0,6016" o:connectangles="0,0,0,0,0"/>
                  </v:shape>
                </v:group>
                <v:group id="Group 463" o:spid="_x0000_s1341" style="position:absolute;left:4429;top:5658;width:98;height:358" coordorigin="4429,5658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464" o:spid="_x0000_s1342" style="position:absolute;left:4429;top:5658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+Fhr8A&#10;AADcAAAADwAAAGRycy9kb3ducmV2LnhtbESPzYoCMRCE74LvEFrYmybK6upoFBEEr+rOvZ30/OCk&#10;M0yijm9vBMFjUVVfUatNZ2txp9ZXjjWMRwoEceZMxYWG//N+OAfhA7LB2jFpeJKHzbrfW2Fi3IOP&#10;dD+FQkQI+wQ1lCE0iZQ+K8miH7mGOHq5ay2GKNtCmhYfEW5rOVFqJi1WHBdKbGhXUnY93awGpfg3&#10;rS+3NKct7qeH9C/H40Xrn0G3XYII1IVv+NM+GA0LNYb3mXg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D4WGvwAAANwAAAAPAAAAAAAAAAAAAAAAAJgCAABkcnMvZG93bnJl&#10;di54bWxQSwUGAAAAAAQABAD1AAAAhAMAAAAA&#10;" path="m,358r98,l98,,,,,358e" fillcolor="#eed2d2" stroked="f">
                    <v:path arrowok="t" o:connecttype="custom" o:connectlocs="0,6016;98,6016;98,5658;0,5658;0,6016" o:connectangles="0,0,0,0,0"/>
                  </v:shape>
                </v:group>
                <v:group id="Group 461" o:spid="_x0000_s1343" style="position:absolute;left:3550;top:5658;width:879;height:358" coordorigin="3550,5658" coordsize="87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462" o:spid="_x0000_s1344" style="position:absolute;left:3550;top:5658;width:879;height:358;visibility:visible;mso-wrap-style:square;v-text-anchor:top" coordsize="87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YfMMA&#10;AADcAAAADwAAAGRycy9kb3ducmV2LnhtbESPQWsCMRSE70L/Q3hCb5qo0NbVKFVaEHqqVfH42DyT&#10;1c3Lskl1+++bQsHjMDPfMPNl52txpTZWgTWMhgoEcRlMxVbD7ut98AIiJmSDdWDS8EMRlouH3hwL&#10;E278SddtsiJDOBaowaXUFFLG0pHHOAwNcfZOofWYsmytNC3eMtzXcqzUk/RYcV5w2NDaUXnZfnsN&#10;b3u2z+5w3Cs7ofhhebU5j53Wj/3udQYiUZfu4f/2xmiYqgn8nc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wYfMMAAADcAAAADwAAAAAAAAAAAAAAAACYAgAAZHJzL2Rv&#10;d25yZXYueG1sUEsFBgAAAAAEAAQA9QAAAIgDAAAAAA==&#10;" path="m,358r879,l879,,,,,358e" fillcolor="#eed2d2" stroked="f">
                    <v:path arrowok="t" o:connecttype="custom" o:connectlocs="0,6016;879,6016;879,5658;0,5658;0,6016" o:connectangles="0,0,0,0,0"/>
                  </v:shape>
                </v:group>
                <v:group id="Group 459" o:spid="_x0000_s1345" style="position:absolute;left:4547;top:5658;width:98;height:358" coordorigin="4547,5658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460" o:spid="_x0000_s1346" style="position:absolute;left:4547;top:5658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Dhb8A&#10;AADcAAAADwAAAGRycy9kb3ducmV2LnhtbESPzYoCMRCE7wu+Q2jB25oo6upoFBEEr+rOvZ30/OCk&#10;M0yijm9vBMFjUVVfUatNZ2txp9ZXjjWMhgoEceZMxYWG//P+dw7CB2SDtWPS8CQPm3XvZ4WJcQ8+&#10;0v0UChEh7BPUUIbQJFL6rCSLfuga4ujlrrUYomwLaVp8RLit5VipmbRYcVwosaFdSdn1dLMalOJJ&#10;Wl9uaU5b3E8P6V+Ox4vWg363XYII1IVv+NM+GA0LNYX3mXg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NIOFvwAAANwAAAAPAAAAAAAAAAAAAAAAAJgCAABkcnMvZG93bnJl&#10;di54bWxQSwUGAAAAAAQABAD1AAAAhAMAAAAA&#10;" path="m,358r98,l98,,,,,358e" fillcolor="#eed2d2" stroked="f">
                    <v:path arrowok="t" o:connecttype="custom" o:connectlocs="0,6016;98,6016;98,5658;0,5658;0,6016" o:connectangles="0,0,0,0,0"/>
                  </v:shape>
                </v:group>
                <v:group id="Group 457" o:spid="_x0000_s1347" style="position:absolute;left:5562;top:5658;width:98;height:358" coordorigin="5562,5658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458" o:spid="_x0000_s1348" style="position:absolute;left:5562;top:5658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q4acIA&#10;AADcAAAADwAAAGRycy9kb3ducmV2LnhtbESPT2vCQBTE7wW/w/KE3uqu0tYaXUWEQK5Jm/sz+/IH&#10;s29DdtX47d1CocdhZn7D7A6T7cWNRt851rBcKBDElTMdNxp+vtO3LxA+IBvsHZOGB3k47GcvO0yM&#10;u3NOtyI0IkLYJ6ihDWFIpPRVSxb9wg3E0avdaDFEOTbSjHiPcNvLlVKf0mLHcaHFgU4tVZfiajUo&#10;xe9lf76WNR0x/cjKdY35WevX+XTcggg0hf/wXzszGjZqDb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rhpwgAAANwAAAAPAAAAAAAAAAAAAAAAAJgCAABkcnMvZG93&#10;bnJldi54bWxQSwUGAAAAAAQABAD1AAAAhwMAAAAA&#10;" path="m,358r98,l98,,,,,358e" fillcolor="#eed2d2" stroked="f">
                    <v:path arrowok="t" o:connecttype="custom" o:connectlocs="0,6016;98,6016;98,5658;0,5658;0,6016" o:connectangles="0,0,0,0,0"/>
                  </v:shape>
                </v:group>
                <v:group id="Group 455" o:spid="_x0000_s1349" style="position:absolute;left:4645;top:5658;width:917;height:358" coordorigin="4645,5658" coordsize="917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456" o:spid="_x0000_s1350" style="position:absolute;left:4645;top:5658;width:917;height:358;visibility:visible;mso-wrap-style:square;v-text-anchor:top" coordsize="9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JB8QA&#10;AADcAAAADwAAAGRycy9kb3ducmV2LnhtbESPQWvCQBSE7wX/w/KE3urGHsSkrlKVotiCGOv9mX1N&#10;gtm3Ifuq6b/vFgoeh5n5hpkteteoK3Wh9mxgPEpAERfe1lwa+Dy+PU1BBUG22HgmAz8UYDEfPMww&#10;s/7GB7rmUqoI4ZChgUqkzbQORUUOw8i3xNH78p1DibIrte3wFuGu0c9JMtEOa44LFba0qqi45N/O&#10;wF52682OD/Kx1KfWp3ge5/rdmMdh//oCSqiXe/i/vbUG0iSFvzPxCO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AyQfEAAAA3AAAAA8AAAAAAAAAAAAAAAAAmAIAAGRycy9k&#10;b3ducmV2LnhtbFBLBQYAAAAABAAEAPUAAACJAwAAAAA=&#10;" path="m,358r917,l917,,,,,358e" fillcolor="#eed2d2" stroked="f">
                    <v:path arrowok="t" o:connecttype="custom" o:connectlocs="0,6016;917,6016;917,5658;0,5658;0,6016" o:connectangles="0,0,0,0,0"/>
                  </v:shape>
                </v:group>
                <v:group id="Group 453" o:spid="_x0000_s1351" style="position:absolute;left:5682;top:5658;width:96;height:358" coordorigin="5682,5658" coordsize="9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454" o:spid="_x0000_s1352" style="position:absolute;left:5682;top:5658;width:96;height:358;visibility:visible;mso-wrap-style:square;v-text-anchor:top" coordsize="9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H58UA&#10;AADcAAAADwAAAGRycy9kb3ducmV2LnhtbESPQWsCMRCF74L/IYzQm2a3laJbo2hBKj0U3PXQ3obN&#10;uLs0mSybqOm/bwoFj48373vzVptojbjS4DvHCvJZBoK4drrjRsGp2k8XIHxA1mgck4If8rBZj0cr&#10;LLS78ZGuZWhEgrAvUEEbQl9I6euWLPqZ64mTd3aDxZDk0Eg94C3BrZGPWfYsLXacGlrs6bWl+ru8&#10;2PRGN/84k3Ffb7v3p086xixWfFLqYRK3LyACxXA//k8ftIJlnsPfmEQ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MfnxQAAANwAAAAPAAAAAAAAAAAAAAAAAJgCAABkcnMv&#10;ZG93bnJldi54bWxQSwUGAAAAAAQABAD1AAAAigMAAAAA&#10;" path="m,358r96,l96,,,,,358e" fillcolor="#eed2d2" stroked="f">
                    <v:path arrowok="t" o:connecttype="custom" o:connectlocs="0,6016;96,6016;96,5658;0,5658;0,6016" o:connectangles="0,0,0,0,0"/>
                  </v:shape>
                </v:group>
                <v:group id="Group 451" o:spid="_x0000_s1353" style="position:absolute;left:6801;top:5658;width:98;height:358" coordorigin="6801,5658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452" o:spid="_x0000_s1354" style="position:absolute;left:6801;top:5658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got8IA&#10;AADcAAAADwAAAGRycy9kb3ducmV2LnhtbESPzWrDMBCE74W+g9hCb43kpmkbx7IJgUCuSer7xlr/&#10;UGtlLDlx374qFHIcZuYbJitm24srjb5zrCFZKBDElTMdNxq+zvuXTxA+IBvsHZOGH/JQ5I8PGabG&#10;3fhI11NoRISwT1FDG8KQSumrliz6hRuIo1e70WKIcmykGfEW4baXr0q9S4sdx4UWB9q1VH2fJqtB&#10;KX4r+8tU1rTF/epQftR4vGj9/DRvNyACzeEe/m8fjIZ1soS/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Ci3wgAAANwAAAAPAAAAAAAAAAAAAAAAAJgCAABkcnMvZG93&#10;bnJldi54bWxQSwUGAAAAAAQABAD1AAAAhwMAAAAA&#10;" path="m,358r98,l98,,,,,358e" fillcolor="#eed2d2" stroked="f">
                    <v:path arrowok="t" o:connecttype="custom" o:connectlocs="0,6016;98,6016;98,5658;0,5658;0,6016" o:connectangles="0,0,0,0,0"/>
                  </v:shape>
                </v:group>
                <v:group id="Group 449" o:spid="_x0000_s1355" style="position:absolute;left:5778;top:5658;width:1023;height:358" coordorigin="5778,5658" coordsize="1023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450" o:spid="_x0000_s1356" style="position:absolute;left:5778;top:5658;width:1023;height:358;visibility:visible;mso-wrap-style:square;v-text-anchor:top" coordsize="102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nAsUA&#10;AADcAAAADwAAAGRycy9kb3ducmV2LnhtbESPQWvCQBSE70L/w/IKvUjdGGqJ0VVEKQQRtKl4fmRf&#10;k9Ds25Ddavz3riB4HGbmG2a+7E0jztS52rKC8SgCQVxYXXOp4Pjz9Z6AcB5ZY2OZFFzJwXLxMphj&#10;qu2Fv+mc+1IECLsUFVTet6mUrqjIoBvZljh4v7Yz6IPsSqk7vAS4aWQcRZ/SYM1hocKW1hUVf/m/&#10;URBPNtnaF/ttku/M6RDvstYMP5R6e+1XMxCeev8MP9qZVjAdT+B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+cCxQAAANwAAAAPAAAAAAAAAAAAAAAAAJgCAABkcnMv&#10;ZG93bnJldi54bWxQSwUGAAAAAAQABAD1AAAAigMAAAAA&#10;" path="m,358r1023,l1023,,,,,358e" fillcolor="#eed2d2" stroked="f">
                    <v:path arrowok="t" o:connecttype="custom" o:connectlocs="0,6016;1023,6016;1023,5658;0,5658;0,6016" o:connectangles="0,0,0,0,0"/>
                  </v:shape>
                </v:group>
                <v:group id="Group 447" o:spid="_x0000_s1357" style="position:absolute;left:6918;top:5658;width:98;height:358" coordorigin="6918,5658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448" o:spid="_x0000_s1358" style="position:absolute;left:6918;top:5658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utL8A&#10;AADcAAAADwAAAGRycy9kb3ducmV2LnhtbESPS4sCMRCE74L/IbTgTRPF56xRRBC8+ph7O+l5sJPO&#10;MIk6/nsjLOyxqKqvqM2us7V4UusrxxomYwWCOHOm4kLD7XocrUD4gGywdkwa3uRht+33NpgY9+Iz&#10;PS+hEBHCPkENZQhNIqXPSrLox64hjl7uWoshyraQpsVXhNtaTpVaSIsVx4USGzqUlP1eHlaDUjxL&#10;6/sjzWmPx/kpXeZ4vms9HHT7HxCBuvAf/mufjIb1ZAnfM/EIyO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cy60vwAAANwAAAAPAAAAAAAAAAAAAAAAAJgCAABkcnMvZG93bnJl&#10;di54bWxQSwUGAAAAAAQABAD1AAAAhAMAAAAA&#10;" path="m,358r99,l99,,,,,358e" fillcolor="#eed2d2" stroked="f">
                    <v:path arrowok="t" o:connecttype="custom" o:connectlocs="0,6016;99,6016;99,5658;0,5658;0,6016" o:connectangles="0,0,0,0,0"/>
                  </v:shape>
                </v:group>
                <v:group id="Group 445" o:spid="_x0000_s1359" style="position:absolute;left:8399;top:5658;width:98;height:358" coordorigin="8399,5658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446" o:spid="_x0000_s1360" style="position:absolute;left:8399;top:5658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fXb8A&#10;AADcAAAADwAAAGRycy9kb3ducmV2LnhtbESPS4sCMRCE74L/IbTgTRPF56xRRBC8+ph7O+l5sJPO&#10;MIk6/nsjLOyxqKqvqM2us7V4UusrxxomYwWCOHOm4kLD7XocrUD4gGywdkwa3uRht+33NpgY9+Iz&#10;PS+hEBHCPkENZQhNIqXPSrLox64hjl7uWoshyraQpsVXhNtaTpVaSIsVx4USGzqUlP1eHlaDUjxL&#10;6/sjzWmPx/kpXeZ4vms9HHT7HxCBuvAf/mufjIb1ZA3fM/EIyO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oB9dvwAAANwAAAAPAAAAAAAAAAAAAAAAAJgCAABkcnMvZG93bnJl&#10;di54bWxQSwUGAAAAAAQABAD1AAAAhAMAAAAA&#10;" path="m,358r98,l98,,,,,358e" fillcolor="#eed2d2" stroked="f">
                    <v:path arrowok="t" o:connecttype="custom" o:connectlocs="0,6016;98,6016;98,5658;0,5658;0,6016" o:connectangles="0,0,0,0,0"/>
                  </v:shape>
                </v:group>
                <v:group id="Group 443" o:spid="_x0000_s1361" style="position:absolute;left:7017;top:5658;width:1382;height:358" coordorigin="7017,5658" coordsize="138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444" o:spid="_x0000_s1362" style="position:absolute;left:7017;top:5658;width:1382;height:358;visibility:visible;mso-wrap-style:square;v-text-anchor:top" coordsize="138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oq8UA&#10;AADcAAAADwAAAGRycy9kb3ducmV2LnhtbESPQWvCQBSE7wX/w/IEb80mAaWNWaUUilIE0ZYWb4/s&#10;cxObfRuyW43/3hUKPQ4z8w1TLgfbijP1vnGsIEtSEMSV0w0bBZ8fb49PIHxA1tg6JgVX8rBcjB5K&#10;LLS78I7O+2BEhLAvUEEdQldI6auaLPrEdcTRO7reYoiyN1L3eIlw28o8TWfSYsNxocaOXmuqfva/&#10;VsFu5Z15T4+d33xvp3w6fJ2CsUpNxsPLHESgIfyH/9prreA5z+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uirxQAAANwAAAAPAAAAAAAAAAAAAAAAAJgCAABkcnMv&#10;ZG93bnJldi54bWxQSwUGAAAAAAQABAD1AAAAigMAAAAA&#10;" path="m,358r1382,l1382,,,,,358e" fillcolor="#eed2d2" stroked="f">
                    <v:path arrowok="t" o:connecttype="custom" o:connectlocs="0,6016;1382,6016;1382,5658;0,5658;0,6016" o:connectangles="0,0,0,0,0"/>
                  </v:shape>
                </v:group>
                <v:group id="Group 441" o:spid="_x0000_s1363" style="position:absolute;left:8517;top:5658;width:98;height:358" coordorigin="8517,5658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442" o:spid="_x0000_s1364" style="position:absolute;left:8517;top:5658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iCsIA&#10;AADcAAAADwAAAGRycy9kb3ducmV2LnhtbESPT2vCQBTE7wW/w/KE3uqu2labukoQhFyjzf2ZffmD&#10;2bchu8b023cLhR6HmfkNsztMthMjDb51rGG5UCCIS2darjV8XU4vWxA+IBvsHJOGb/Jw2M+edpgY&#10;9+CcxnOoRYSwT1BDE0KfSOnLhiz6heuJo1e5wWKIcqilGfAR4baTK6XepcWW40KDPR0bKm/nu9Wg&#10;FL8W3fVeVJTi6S0rNhXmV62f51P6CSLQFP7Df+3MaPhYreH3TDw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OIKwgAAANwAAAAPAAAAAAAAAAAAAAAAAJgCAABkcnMvZG93&#10;bnJldi54bWxQSwUGAAAAAAQABAD1AAAAhwMAAAAA&#10;" path="m,358r98,l98,,,,,358e" fillcolor="#eed2d2" stroked="f">
                    <v:path arrowok="t" o:connecttype="custom" o:connectlocs="0,6016;98,6016;98,5658;0,5658;0,6016" o:connectangles="0,0,0,0,0"/>
                  </v:shape>
                </v:group>
                <v:group id="Group 439" o:spid="_x0000_s1365" style="position:absolute;left:9674;top:5658;width:98;height:358" coordorigin="9674,5658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440" o:spid="_x0000_s1366" style="position:absolute;left:9674;top:5658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Hf5b8A&#10;AADcAAAADwAAAGRycy9kb3ducmV2LnhtbESPS4sCMRCE74L/IbTgTZMVn6NRRBC8+ph7O+l5sJPO&#10;MIk6/vvNguCxqKqvqM2us7V4Uusrxxp+xgoEceZMxYWG2/U4WoLwAdlg7Zg0vMnDbtvvbTAx7sVn&#10;el5CISKEfYIayhCaREqflWTRj11DHL3ctRZDlG0hTYuvCLe1nCg1lxYrjgslNnQoKfu9PKwGpXia&#10;1vdHmtMej7NTusjxfNd6OOj2axCBuvANf9ono2E1mcH/mXgE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gd/lvwAAANwAAAAPAAAAAAAAAAAAAAAAAJgCAABkcnMvZG93bnJl&#10;di54bWxQSwUGAAAAAAQABAD1AAAAhAMAAAAA&#10;" path="m,358r98,l98,,,,,358e" fillcolor="#eed2d2" stroked="f">
                    <v:path arrowok="t" o:connecttype="custom" o:connectlocs="0,6016;98,6016;98,5658;0,5658;0,6016" o:connectangles="0,0,0,0,0"/>
                  </v:shape>
                </v:group>
                <v:group id="Group 437" o:spid="_x0000_s1367" style="position:absolute;left:8615;top:5658;width:1059;height:358" coordorigin="8615,5658" coordsize="105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438" o:spid="_x0000_s1368" style="position:absolute;left:8615;top:5658;width:1059;height:358;visibility:visible;mso-wrap-style:square;v-text-anchor:top" coordsize="105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HcP8IA&#10;AADcAAAADwAAAGRycy9kb3ducmV2LnhtbESPT4vCMBTE78J+h/AWvGmq4L9qlEV2xetWxeuzebbV&#10;5qUkWa3f3iwIHoeZ+Q2zWLWmFjdyvrKsYNBPQBDnVldcKNjvfnpTED4ga6wtk4IHeVgtPzoLTLW9&#10;8y/dslCICGGfooIyhCaV0uclGfR92xBH72ydwRClK6R2eI9wU8thkoylwYrjQokNrUvKr9mfUeCK&#10;02FT1ZfzVI8GOObZenL8zpTqfrZfcxCB2vAOv9pbrWA2nMD/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cdw/wgAAANwAAAAPAAAAAAAAAAAAAAAAAJgCAABkcnMvZG93&#10;bnJldi54bWxQSwUGAAAAAAQABAD1AAAAhwMAAAAA&#10;" path="m,358r1059,l1059,,,,,358e" fillcolor="#eed2d2" stroked="f">
                    <v:path arrowok="t" o:connecttype="custom" o:connectlocs="0,6016;1059,6016;1059,5658;0,5658;0,6016" o:connectangles="0,0,0,0,0"/>
                  </v:shape>
                </v:group>
                <v:group id="Group 435" o:spid="_x0000_s1369" style="position:absolute;left:9794;top:5658;width:96;height:358" coordorigin="9794,5658" coordsize="9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436" o:spid="_x0000_s1370" style="position:absolute;left:9794;top:5658;width:96;height:358;visibility:visible;mso-wrap-style:square;v-text-anchor:top" coordsize="9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4BXMUA&#10;AADcAAAADwAAAGRycy9kb3ducmV2LnhtbESPS4vCQBCE74L/YWjBm5n4QNboKCosKx4EHwe9NZk2&#10;CWZ6QmZWZ/+9s7Cwx6K6vuparIKpxZNaV1lWMExSEMS51RUXCi7nz8EHCOeRNdaWScEPOVgtu50F&#10;Ztq++EjPky9EhLDLUEHpfZNJ6fKSDLrENsTRu9vWoI+yLaRu8RXhppajNJ1KgxXHhhIb2paUP07f&#10;Jr5RTQ53qu3ta7MfX+kY0nDmi1L9XljPQXgK/v/4L73TCmajGfyOiQSQy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gFcxQAAANwAAAAPAAAAAAAAAAAAAAAAAJgCAABkcnMv&#10;ZG93bnJldi54bWxQSwUGAAAAAAQABAD1AAAAigMAAAAA&#10;" path="m,358r96,l96,,,,,358e" fillcolor="#eed2d2" stroked="f">
                    <v:path arrowok="t" o:connecttype="custom" o:connectlocs="0,6016;96,6016;96,5658;0,5658;0,6016" o:connectangles="0,0,0,0,0"/>
                  </v:shape>
                </v:group>
                <v:group id="Group 433" o:spid="_x0000_s1371" style="position:absolute;left:10951;top:5658;width:98;height:358" coordorigin="10951,5658" coordsize="9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434" o:spid="_x0000_s1372" style="position:absolute;left:10951;top:5658;width:98;height:358;visibility:visible;mso-wrap-style:square;v-text-anchor:top" coordsize="9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PO8IA&#10;AADcAAAADwAAAGRycy9kb3ducmV2LnhtbESPzWrDMBCE74W+g9hCb43kpmkbx7IJgUCuSer7xlr/&#10;UGtlLDlx374qFHIcZuYbJitm24srjb5zrCFZKBDElTMdNxq+zvuXTxA+IBvsHZOGH/JQ5I8PGabG&#10;3fhI11NoRISwT1FDG8KQSumrliz6hRuIo1e70WKIcmykGfEW4baXr0q9S4sdx4UWB9q1VH2fJqtB&#10;KX4r+8tU1rTF/epQftR4vGj9/DRvNyACzeEe/m8fjIb1MoG/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087wgAAANwAAAAPAAAAAAAAAAAAAAAAAJgCAABkcnMvZG93&#10;bnJldi54bWxQSwUGAAAAAAQABAD1AAAAhwMAAAAA&#10;" path="m,358r98,l98,,,,,358e" fillcolor="#eed2d2" stroked="f">
                    <v:path arrowok="t" o:connecttype="custom" o:connectlocs="0,6016;98,6016;98,5658;0,5658;0,6016" o:connectangles="0,0,0,0,0"/>
                  </v:shape>
                </v:group>
                <v:group id="Group 431" o:spid="_x0000_s1373" style="position:absolute;left:9890;top:5658;width:1061;height:358" coordorigin="9890,5658" coordsize="1061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432" o:spid="_x0000_s1374" style="position:absolute;left:9890;top:5658;width:1061;height:358;visibility:visible;mso-wrap-style:square;v-text-anchor:top" coordsize="106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drEMcA&#10;AADcAAAADwAAAGRycy9kb3ducmV2LnhtbESPX0vDMBTF34V9h3AHvrlUB+Lq0uIGioIIzj/g2yW5&#10;a7s1NzXJ1tZPbwRhj4dzzu9wluVgW3EkHxrHCi5nGQhi7UzDlYL3t/uLGxAhIhtsHZOCkQKUxeRs&#10;iblxPb/ScRMrkSAcclRQx9jlUgZdk8Uwcx1x8rbOW4xJ+koaj32C21ZeZdm1tNhwWqixo3VNer85&#10;WAU/A3/4w+p5p/Xn08P+6+V71B0qdT4d7m5BRBriKfzffjQKFvM5/J1JR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XaxDHAAAA3AAAAA8AAAAAAAAAAAAAAAAAmAIAAGRy&#10;cy9kb3ducmV2LnhtbFBLBQYAAAAABAAEAPUAAACMAwAAAAA=&#10;" path="m,358r1061,l1061,,,,,358e" fillcolor="#eed2d2" stroked="f">
                    <v:path arrowok="t" o:connecttype="custom" o:connectlocs="0,6016;1061,6016;1061,5658;0,5658;0,6016" o:connectangles="0,0,0,0,0"/>
                  </v:shape>
                </v:group>
                <v:group id="Group 429" o:spid="_x0000_s1375" style="position:absolute;left:1584;top:5646;width:9484;height:2" coordorigin="1584,5646" coordsize="9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430" o:spid="_x0000_s1376" style="position:absolute;left:1584;top:5646;width:9484;height:2;visibility:visible;mso-wrap-style:square;v-text-anchor:top" coordsize="9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f78gA&#10;AADcAAAADwAAAGRycy9kb3ducmV2LnhtbESPT2vCQBDF74V+h2UKvZRmY6VSU1cRwaKHIol68DZk&#10;J39odjZk1yT99m6h4PHx5v3evMVqNI3oqXO1ZQWTKAZBnFtdc6ngdNy+foBwHlljY5kU/JKD1fLx&#10;YYGJtgOn1Ge+FAHCLkEFlfdtIqXLKzLoItsSB6+wnUEfZFdK3eEQ4KaRb3E8kwZrDg0VtrSpKP/J&#10;ria8cc6nX4eX3T69XNfb4Zz13/NDodTz07j+BOFp9Pfj//ROK5hP3+FvTCC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Yd/vyAAAANwAAAAPAAAAAAAAAAAAAAAAAJgCAABk&#10;cnMvZG93bnJldi54bWxQSwUGAAAAAAQABAD1AAAAjQMAAAAA&#10;" path="m,l9484,e" filled="f" strokecolor="#c0504d" strokeweight="1.06pt">
                    <v:path arrowok="t" o:connecttype="custom" o:connectlocs="0,0;9484,0" o:connectangles="0,0"/>
                  </v:shape>
                </v:group>
                <v:group id="Group 427" o:spid="_x0000_s1377" style="position:absolute;left:3432;top:6025;width:7636;height:2" coordorigin="3432,6025" coordsize="7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428" o:spid="_x0000_s1378" style="position:absolute;left:3432;top:6025;width:7636;height:2;visibility:visible;mso-wrap-style:square;v-text-anchor:top" coordsize="7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0N8MA&#10;AADcAAAADwAAAGRycy9kb3ducmV2LnhtbESPzWrDMBCE74W8g9hCb42ctiStYzmEQEuO+XuAxdpY&#10;ptZKsWTHefuqEMhxmJlvmGI12lYM1IXGsYLZNANBXDndcK3gdPx+/QQRIrLG1jEpuFGAVTl5KjDX&#10;7sp7Gg6xFgnCIUcFJkafSxkqQxbD1Hni5J1dZzEm2dVSd3hNcNvKtyybS4sNpwWDnjaGqt9DbxX4&#10;y82dTL/Z+e2s3n0MweK6/1Hq5XlcL0FEGuMjfG9vtYKv9wX8n0lH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+0N8MAAADcAAAADwAAAAAAAAAAAAAAAACYAgAAZHJzL2Rv&#10;d25yZXYueG1sUEsFBgAAAAAEAAQA9QAAAIgDAAAAAA==&#10;" path="m,l7636,e" filled="f" strokecolor="#c0504d" strokeweight="1.06pt">
                    <v:path arrowok="t" o:connecttype="custom" o:connectlocs="0,0;7636,0" o:connectangles="0,0"/>
                  </v:shape>
                </v:group>
                <v:group id="Group 425" o:spid="_x0000_s1379" style="position:absolute;left:3452;top:6414;width:98;height:360" coordorigin="3452,6414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426" o:spid="_x0000_s1380" style="position:absolute;left:3452;top:6414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TysIA&#10;AADcAAAADwAAAGRycy9kb3ducmV2LnhtbESP0YrCMBRE34X9h3AXfJE11YLYrlEWpYuvVj/g0tw2&#10;ZZub0kStf78RBB+HmTnDbHaj7cSNBt86VrCYJyCIK6dbbhRczsXXGoQPyBo7x6TgQR5224/JBnPt&#10;7nyiWxkaESHsc1RgQuhzKX1lyKKfu544erUbLIYoh0bqAe8Rbju5TJKVtNhyXDDY095Q9VderYK0&#10;Mmkxq5usqPuDKS+H5b6of5Wafo4/3yACjeEdfrWPWkGWZvA8E4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5PKwgAAANwAAAAPAAAAAAAAAAAAAAAAAJgCAABkcnMvZG93&#10;bnJldi54bWxQSwUGAAAAAAQABAD1AAAAhwMAAAAA&#10;" path="m,360r98,l98,,,,,360e" fillcolor="#eed2d2" stroked="f">
                    <v:path arrowok="t" o:connecttype="custom" o:connectlocs="0,6774;98,6774;98,6414;0,6414;0,6774" o:connectangles="0,0,0,0,0"/>
                  </v:shape>
                </v:group>
                <v:group id="Group 423" o:spid="_x0000_s1381" style="position:absolute;left:4429;top:6414;width:98;height:360" coordorigin="4429,6414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424" o:spid="_x0000_s1382" style="position:absolute;left:4429;top:6414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sscMA&#10;AADcAAAADwAAAGRycy9kb3ducmV2LnhtbESP3YrCMBSE74V9h3AWvBFN/WHRapRFqXhr1wc4NKdN&#10;sTkpTbbWt98sCF4OM/MNszsMthE9db52rGA+S0AQF07XXCm4/WTTNQgfkDU2jknBkzwc9h+jHaba&#10;PfhKfR4qESHsU1RgQmhTKX1hyKKfuZY4eqXrLIYou0rqDh8Rbhu5SJIvabHmuGCwpaOh4p7/WgXL&#10;wiyzSVltsrI9mfx2Whyz8qzU+HP43oIINIR3+NW+aAWb1Rz+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fsscMAAADcAAAADwAAAAAAAAAAAAAAAACYAgAAZHJzL2Rv&#10;d25yZXYueG1sUEsFBgAAAAAEAAQA9QAAAIgDAAAAAA==&#10;" path="m,360r98,l98,,,,,360e" fillcolor="#eed2d2" stroked="f">
                    <v:path arrowok="t" o:connecttype="custom" o:connectlocs="0,6774;98,6774;98,6414;0,6414;0,6774" o:connectangles="0,0,0,0,0"/>
                  </v:shape>
                </v:group>
                <v:group id="Group 421" o:spid="_x0000_s1383" style="position:absolute;left:3550;top:6414;width:879;height:360" coordorigin="3550,6414" coordsize="87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422" o:spid="_x0000_s1384" style="position:absolute;left:3550;top:6414;width:879;height:360;visibility:visible;mso-wrap-style:square;v-text-anchor:top" coordsize="87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nbMcA&#10;AADcAAAADwAAAGRycy9kb3ducmV2LnhtbESPQWvCQBSE74X+h+UVeil1YxXbRlexBcEiCEYJHh/Z&#10;ZxLMvk2z2xj99W5B8DjMzDfMZNaZSrTUuNKygn4vAkGcWV1yrmC3Xbx+gHAeWWNlmRScycFs+vgw&#10;wVjbE2+oTXwuAoRdjAoK7+tYSpcVZND1bE0cvINtDPogm1zqBk8Bbir5FkUjabDksFBgTd8FZcfk&#10;zyj4bS+r9D1JNmm9P1/2Py/rr2NHSj0/dfMxCE+dv4dv7aVW8DkcwP+Zc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cZ2zHAAAA3AAAAA8AAAAAAAAAAAAAAAAAmAIAAGRy&#10;cy9kb3ducmV2LnhtbFBLBQYAAAAABAAEAPUAAACMAwAAAAA=&#10;" path="m,360r879,l879,,,,,360e" fillcolor="#eed2d2" stroked="f">
                    <v:path arrowok="t" o:connecttype="custom" o:connectlocs="0,6774;879,6774;879,6414;0,6414;0,6774" o:connectangles="0,0,0,0,0"/>
                  </v:shape>
                </v:group>
                <v:group id="Group 419" o:spid="_x0000_s1385" style="position:absolute;left:4547;top:6414;width:98;height:360" coordorigin="4547,6414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420" o:spid="_x0000_s1386" style="position:absolute;left:4547;top:6414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qssQA&#10;AADcAAAADwAAAGRycy9kb3ducmV2LnhtbESPwWrDMBBE74X+g9hCL6WR47ShcaKE4uDSa518wGKt&#10;LRNrZSzFdv4+KhR6HGbmDbM7zLYTIw2+daxguUhAEFdOt9woOJ+K1w8QPiBr7ByTght5OOwfH3aY&#10;aTfxD41laESEsM9QgQmhz6T0lSGLfuF64ujVbrAYohwaqQecItx2Mk2StbTYclww2FNuqLqUV6tg&#10;VZlV8VI3m6Luj6Y8H9O8qL+Uen6aP7cgAs3hP/zX/tYKNm/v8HsmHgG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s6rLEAAAA3AAAAA8AAAAAAAAAAAAAAAAAmAIAAGRycy9k&#10;b3ducmV2LnhtbFBLBQYAAAAABAAEAPUAAACJAwAAAAA=&#10;" path="m,360r98,l98,,,,,360e" fillcolor="#eed2d2" stroked="f">
                    <v:path arrowok="t" o:connecttype="custom" o:connectlocs="0,6774;98,6774;98,6414;0,6414;0,6774" o:connectangles="0,0,0,0,0"/>
                  </v:shape>
                </v:group>
                <v:group id="Group 417" o:spid="_x0000_s1387" style="position:absolute;left:5562;top:6414;width:98;height:360" coordorigin="5562,6414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418" o:spid="_x0000_s1388" style="position:absolute;left:5562;top:6414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RXsQA&#10;AADcAAAADwAAAGRycy9kb3ducmV2LnhtbESPwWrDMBBE74X+g9hCL6WR45SmcaKE4uDSa518wGKt&#10;LRNrZSzFdv4+KhR6HGbmDbM7zLYTIw2+daxguUhAEFdOt9woOJ+K1w8QPiBr7ByTght5OOwfH3aY&#10;aTfxD41laESEsM9QgQmhz6T0lSGLfuF64ujVbrAYohwaqQecItx2Mk2Sd2mx5bhgsKfcUHUpr1bB&#10;qjKr4qVuNkXdH015PqZ5UX8p9fw0f25BBJrDf/iv/a0VbN7W8HsmHgG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y0V7EAAAA3AAAAA8AAAAAAAAAAAAAAAAAmAIAAGRycy9k&#10;b3ducmV2LnhtbFBLBQYAAAAABAAEAPUAAACJAwAAAAA=&#10;" path="m,360r98,l98,,,,,360e" fillcolor="#eed2d2" stroked="f">
                    <v:path arrowok="t" o:connecttype="custom" o:connectlocs="0,6774;98,6774;98,6414;0,6414;0,6774" o:connectangles="0,0,0,0,0"/>
                  </v:shape>
                </v:group>
                <v:group id="Group 415" o:spid="_x0000_s1389" style="position:absolute;left:4645;top:6414;width:917;height:360" coordorigin="4645,6414" coordsize="91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416" o:spid="_x0000_s1390" style="position:absolute;left:4645;top:6414;width:917;height:360;visibility:visible;mso-wrap-style:square;v-text-anchor:top" coordsize="91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218QA&#10;AADcAAAADwAAAGRycy9kb3ducmV2LnhtbESPUUvDQBCE34X+h2MLvtmLImJir8UKogg+WPsDltw2&#10;lzS3l96eTfTXe4LQx2FmvmGW68n36kRR2sAGrhcFKOI62JYbA7vP56t7UJKQLfaBycA3CaxXs4sl&#10;VjaM/EGnbWpUhrBUaMClNFRaS+3IoyzCQJy9fYgeU5ax0TbimOG+1zdFcac9tpwXHA705Kg+bL+8&#10;gU7G0MWjvMcxvm12nbMvP1IaczmfHh9AJZrSOfzffrUGytsS/s7k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xttfEAAAA3AAAAA8AAAAAAAAAAAAAAAAAmAIAAGRycy9k&#10;b3ducmV2LnhtbFBLBQYAAAAABAAEAPUAAACJAwAAAAA=&#10;" path="m,360r917,l917,,,,,360e" fillcolor="#eed2d2" stroked="f">
                    <v:path arrowok="t" o:connecttype="custom" o:connectlocs="0,6774;917,6774;917,6414;0,6414;0,6774" o:connectangles="0,0,0,0,0"/>
                  </v:shape>
                </v:group>
                <v:group id="Group 413" o:spid="_x0000_s1391" style="position:absolute;left:5682;top:6414;width:96;height:360" coordorigin="5682,6414" coordsize="9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414" o:spid="_x0000_s1392" style="position:absolute;left:5682;top:6414;width:96;height:360;visibility:visible;mso-wrap-style:square;v-text-anchor:top" coordsize="9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uJMUA&#10;AADcAAAADwAAAGRycy9kb3ducmV2LnhtbESPT2sCMRTE74LfIbxCb252hYpujVIEaQ9e/HPw+Eie&#10;u1s3L0sS3bWfvhEKPQ4z8xtmuR5sK+7kQ+NYQZHlIIi1Mw1XCk7H7WQOIkRkg61jUvCgAOvVeLTE&#10;0rie93Q/xEokCIcSFdQxdqWUQddkMWSuI07exXmLMUlfSeOxT3Dbymmez6TFhtNCjR1tatLXw80q&#10;+NFX7R/bmabu+7b7LC6u323OSr2+DB/vICIN8T/81/4yChZvBTzP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u4kxQAAANwAAAAPAAAAAAAAAAAAAAAAAJgCAABkcnMv&#10;ZG93bnJldi54bWxQSwUGAAAAAAQABAD1AAAAigMAAAAA&#10;" path="m,360r96,l96,,,,,360e" fillcolor="#eed2d2" stroked="f">
                    <v:path arrowok="t" o:connecttype="custom" o:connectlocs="0,6774;96,6774;96,6414;0,6414;0,6774" o:connectangles="0,0,0,0,0"/>
                  </v:shape>
                </v:group>
                <v:group id="Group 411" o:spid="_x0000_s1393" style="position:absolute;left:6801;top:6414;width:98;height:360" coordorigin="6801,6414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412" o:spid="_x0000_s1394" style="position:absolute;left:6801;top:6414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BgMIA&#10;AADcAAAADwAAAGRycy9kb3ducmV2LnhtbESP0YrCMBRE3xf8h3AFXxZNtaxoNYooXfZ1qx9waW6b&#10;YnNTmqj1742wsI/DzJxhtvvBtuJOvW8cK5jPEhDEpdMN1wou53y6AuEDssbWMSl4kof9bvSxxUy7&#10;B//SvQi1iBD2GSowIXSZlL40ZNHPXEccvcr1FkOUfS11j48It61cJMlSWmw4Lhjs6GiovBY3qyAt&#10;TZp/VvU6r7qTKS6nxTGvvpWajIfDBkSgIfyH/9o/WsH6K4X3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EGAwgAAANwAAAAPAAAAAAAAAAAAAAAAAJgCAABkcnMvZG93&#10;bnJldi54bWxQSwUGAAAAAAQABAD1AAAAhwMAAAAA&#10;" path="m,360r98,l98,,,,,360e" fillcolor="#eed2d2" stroked="f">
                    <v:path arrowok="t" o:connecttype="custom" o:connectlocs="0,6774;98,6774;98,6414;0,6414;0,6774" o:connectangles="0,0,0,0,0"/>
                  </v:shape>
                </v:group>
                <v:group id="Group 409" o:spid="_x0000_s1395" style="position:absolute;left:5778;top:6414;width:1023;height:360" coordorigin="5778,6414" coordsize="102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410" o:spid="_x0000_s1396" style="position:absolute;left:5778;top:6414;width:1023;height:360;visibility:visible;mso-wrap-style:square;v-text-anchor:top" coordsize="102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SmsQA&#10;AADcAAAADwAAAGRycy9kb3ducmV2LnhtbESPQWvCQBSE74X+h+UJ3pqNgtJGV7FCQS8FowWPj91n&#10;EpJ9G7PbGP99VxB6HGbmG2a5Hmwjeup85VjBJElBEGtnKi4UnI5fb+8gfEA22DgmBXfysF69viwx&#10;M+7GB+rzUIgIYZ+hgjKENpPS65Is+sS1xNG7uM5iiLIrpOnwFuG2kdM0nUuLFceFElvalqTr/Ncq&#10;SO39215qva/zH33tP7fFec8bpcajYbMAEWgI/+Fne2cUfMxm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0prEAAAA3AAAAA8AAAAAAAAAAAAAAAAAmAIAAGRycy9k&#10;b3ducmV2LnhtbFBLBQYAAAAABAAEAPUAAACJAwAAAAA=&#10;" path="m,360r1023,l1023,,,,,360e" fillcolor="#eed2d2" stroked="f">
                    <v:path arrowok="t" o:connecttype="custom" o:connectlocs="0,6774;1023,6774;1023,6414;0,6414;0,6774" o:connectangles="0,0,0,0,0"/>
                  </v:shape>
                </v:group>
                <v:group id="Group 407" o:spid="_x0000_s1397" style="position:absolute;left:6918;top:6414;width:98;height:360" coordorigin="6918,6414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408" o:spid="_x0000_s1398" style="position:absolute;left:6918;top:6414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Hg8QA&#10;AADcAAAADwAAAGRycy9kb3ducmV2LnhtbESPwWrDMBBE74X+g9hCL6WR49CmcaKE4uDSa518wGKt&#10;LRNrZSzFdv4+KhR6HGbmDbM7zLYTIw2+daxguUhAEFdOt9woOJ+K1w8QPiBr7ByTght5OOwfH3aY&#10;aTfxD41laESEsM9QgQmhz6T0lSGLfuF64ujVbrAYohwaqQecItx2Mk2Sd2mx5bhgsKfcUHUpr1bB&#10;qjKr4qVuNkXdH015PqZ5UX8p9fw0f25BBJrDf/iv/a0VbN7W8HsmHgG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rR4PEAAAA3AAAAA8AAAAAAAAAAAAAAAAAmAIAAGRycy9k&#10;b3ducmV2LnhtbFBLBQYAAAAABAAEAPUAAACJAwAAAAA=&#10;" path="m,360r99,l99,,,,,360e" fillcolor="#eed2d2" stroked="f">
                    <v:path arrowok="t" o:connecttype="custom" o:connectlocs="0,6774;99,6774;99,6414;0,6414;0,6774" o:connectangles="0,0,0,0,0"/>
                  </v:shape>
                </v:group>
                <v:group id="Group 405" o:spid="_x0000_s1399" style="position:absolute;left:8399;top:6414;width:98;height:360" coordorigin="8399,6414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406" o:spid="_x0000_s1400" style="position:absolute;left:8399;top:6414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2asIA&#10;AADcAAAADwAAAGRycy9kb3ducmV2LnhtbESP0YrCMBRE3wX/IVzBl0XTVVZsNYoolX3d6gdcmtum&#10;2NyUJqv17zcLgo/DzJxhtvvBtuJOvW8cK/icJyCIS6cbrhVcL/lsDcIHZI2tY1LwJA/73Xi0xUy7&#10;B//QvQi1iBD2GSowIXSZlL40ZNHPXUccvcr1FkOUfS11j48It61cJMlKWmw4Lhjs6GiovBW/VsGy&#10;NMv8o6rTvOpOprieFse8Ois1nQyHDYhAQ3iHX+1vrSD9SuH/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HZqwgAAANwAAAAPAAAAAAAAAAAAAAAAAJgCAABkcnMvZG93&#10;bnJldi54bWxQSwUGAAAAAAQABAD1AAAAhwMAAAAA&#10;" path="m,360r98,l98,,,,,360e" fillcolor="#eed2d2" stroked="f">
                    <v:path arrowok="t" o:connecttype="custom" o:connectlocs="0,6774;98,6774;98,6414;0,6414;0,6774" o:connectangles="0,0,0,0,0"/>
                  </v:shape>
                </v:group>
                <v:group id="Group 403" o:spid="_x0000_s1401" style="position:absolute;left:7017;top:6414;width:1382;height:360" coordorigin="7017,6414" coordsize="138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404" o:spid="_x0000_s1402" style="position:absolute;left:7017;top:6414;width:1382;height:360;visibility:visible;mso-wrap-style:square;v-text-anchor:top" coordsize="138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QpcQA&#10;AADcAAAADwAAAGRycy9kb3ducmV2LnhtbESPQWsCMRSE74X+h/CE3mpWQWlXo4hFsD0ItQoen5tn&#10;dnHzsiTR3f57Iwgeh5n5hpnOO1uLK/lQOVYw6GcgiAunKzYKdn+r9w8QISJrrB2Tgn8KMJ+9vkwx&#10;167lX7puoxEJwiFHBWWMTS5lKEqyGPquIU7eyXmLMUlvpPbYJrit5TDLxtJixWmhxIaWJRXn7cUq&#10;2OzOCz8K5vL99bM8VHtsD6ejUeqt1y0mICJ18Rl+tNdawed4AP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UKXEAAAA3AAAAA8AAAAAAAAAAAAAAAAAmAIAAGRycy9k&#10;b3ducmV2LnhtbFBLBQYAAAAABAAEAPUAAACJAwAAAAA=&#10;" path="m,360r1382,l1382,,,,,360e" fillcolor="#eed2d2" stroked="f">
                    <v:path arrowok="t" o:connecttype="custom" o:connectlocs="0,6774;1382,6774;1382,6414;0,6414;0,6774" o:connectangles="0,0,0,0,0"/>
                  </v:shape>
                </v:group>
                <v:group id="Group 401" o:spid="_x0000_s1403" style="position:absolute;left:8517;top:6414;width:98;height:360" coordorigin="8517,6414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402" o:spid="_x0000_s1404" style="position:absolute;left:8517;top:6414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LPcIA&#10;AADcAAAADwAAAGRycy9kb3ducmV2LnhtbESP0YrCMBRE3wX/IVzBF1nTtSBrNYoolX21+gGX5rYp&#10;Njelidr9eyMs+DjMzBlmsxtsKx7U+8axgu95AoK4dLrhWsH1kn/9gPABWWPrmBT8kYfddjzaYKbd&#10;k8/0KEItIoR9hgpMCF0mpS8NWfRz1xFHr3K9xRBlX0vd4zPCbSsXSbKUFhuOCwY7Ohgqb8XdKkhL&#10;k+azql7lVXc0xfW4OOTVSanpZNivQQQawif83/7VClbLFN5n4hG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Is9wgAAANwAAAAPAAAAAAAAAAAAAAAAAJgCAABkcnMvZG93&#10;bnJldi54bWxQSwUGAAAAAAQABAD1AAAAhwMAAAAA&#10;" path="m,360r98,l98,,,,,360e" fillcolor="#eed2d2" stroked="f">
                    <v:path arrowok="t" o:connecttype="custom" o:connectlocs="0,6774;98,6774;98,6414;0,6414;0,6774" o:connectangles="0,0,0,0,0"/>
                  </v:shape>
                </v:group>
                <v:group id="Group 399" o:spid="_x0000_s1405" style="position:absolute;left:9674;top:6414;width:98;height:360" coordorigin="9674,6414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400" o:spid="_x0000_s1406" style="position:absolute;left:9674;top:6414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20sIA&#10;AADcAAAADwAAAGRycy9kb3ducmV2LnhtbESP0YrCMBRE34X9h3AX9kXWVMWiXaMsSsVXqx9waW6b&#10;ss1NaaJ2/94Igo/DzJxh1tvBtuJGvW8cK5hOEhDEpdMN1wou5/x7CcIHZI2tY1LwTx62m4/RGjPt&#10;7nyiWxFqESHsM1RgQugyKX1pyKKfuI44epXrLYYo+1rqHu8Rbls5S5JUWmw4LhjsaGeo/CuuVsG8&#10;NPN8XNWrvOr2prjsZ7u8Oij19Tn8/oAINIR3+NU+agWrdAH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bbSwgAAANwAAAAPAAAAAAAAAAAAAAAAAJgCAABkcnMvZG93&#10;bnJldi54bWxQSwUGAAAAAAQABAD1AAAAhwMAAAAA&#10;" path="m,360r98,l98,,,,,360e" fillcolor="#eed2d2" stroked="f">
                    <v:path arrowok="t" o:connecttype="custom" o:connectlocs="0,6774;98,6774;98,6414;0,6414;0,6774" o:connectangles="0,0,0,0,0"/>
                  </v:shape>
                </v:group>
                <v:group id="Group 397" o:spid="_x0000_s1407" style="position:absolute;left:8615;top:6414;width:1059;height:360" coordorigin="8615,6414" coordsize="105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398" o:spid="_x0000_s1408" style="position:absolute;left:8615;top:6414;width:1059;height:360;visibility:visible;mso-wrap-style:square;v-text-anchor:top" coordsize="105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38QA&#10;AADcAAAADwAAAGRycy9kb3ducmV2LnhtbESPQWsCMRSE74X+h/AKvdWsC9q6GkUWaj20B60/4LF5&#10;7gY3LyFJ1/Xfm0Khx2FmvmFWm9H2YqAQjWMF00kBgrhx2nCr4PT9/vIGIiZkjb1jUnCjCJv148MK&#10;K+2ufKDhmFqRIRwrVNCl5CspY9ORxThxnjh7ZxcspixDK3XAa4bbXpZFMZcWDeeFDj3VHTWX449V&#10;8OnL3TDevvy2PNWmCZf6YzYYpZ6fxu0SRKIx/Yf/2nutYDF/hd8z+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4K9/EAAAA3AAAAA8AAAAAAAAAAAAAAAAAmAIAAGRycy9k&#10;b3ducmV2LnhtbFBLBQYAAAAABAAEAPUAAACJAwAAAAA=&#10;" path="m,360r1059,l1059,,,,,360e" fillcolor="#eed2d2" stroked="f">
                    <v:path arrowok="t" o:connecttype="custom" o:connectlocs="0,6774;1059,6774;1059,6414;0,6414;0,6774" o:connectangles="0,0,0,0,0"/>
                  </v:shape>
                </v:group>
                <v:group id="Group 395" o:spid="_x0000_s1409" style="position:absolute;left:9794;top:6414;width:96;height:360" coordorigin="9794,6414" coordsize="9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396" o:spid="_x0000_s1410" style="position:absolute;left:9794;top:6414;width:96;height:360;visibility:visible;mso-wrap-style:square;v-text-anchor:top" coordsize="9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on8MA&#10;AADcAAAADwAAAGRycy9kb3ducmV2LnhtbESPQYvCMBSE7wv+h/AEb2uqh6LVKCKIHrysuwePj+TZ&#10;VpuXkkRb/fUbYWGPw8x8wyzXvW3Eg3yoHSuYjDMQxNqZmksFP9+7zxmIEJENNo5JwZMCrFeDjyUW&#10;xnX8RY9TLEWCcChQQRVjW0gZdEUWw9i1xMm7OG8xJulLaTx2CW4bOc2yXFqsOS1U2NK2In073a2C&#10;l75p/9zlmtrr/bifXFx33J6VGg37zQJEpD7+h//aB6Ngns/hfS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Aon8MAAADcAAAADwAAAAAAAAAAAAAAAACYAgAAZHJzL2Rv&#10;d25yZXYueG1sUEsFBgAAAAAEAAQA9QAAAIgDAAAAAA==&#10;" path="m,360r96,l96,,,,,360e" fillcolor="#eed2d2" stroked="f">
                    <v:path arrowok="t" o:connecttype="custom" o:connectlocs="0,6774;96,6774;96,6414;0,6414;0,6774" o:connectangles="0,0,0,0,0"/>
                  </v:shape>
                </v:group>
                <v:group id="Group 393" o:spid="_x0000_s1411" style="position:absolute;left:10951;top:6414;width:98;height:360" coordorigin="10951,6414" coordsize="9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394" o:spid="_x0000_s1412" style="position:absolute;left:10951;top:6414;width:98;height:360;visibility:visible;mso-wrap-style:square;v-text-anchor:top" coordsize="9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mDMIA&#10;AADcAAAADwAAAGRycy9kb3ducmV2LnhtbESP0YrCMBRE34X9h3AXfBFNVXC1GmVRKr7a9QMuzW1T&#10;bG5Kk6317zcLgo/DzJxhdofBNqKnzteOFcxnCQjiwumaKwW3n2y6BuEDssbGMSl4kofD/mO0w1S7&#10;B1+pz0MlIoR9igpMCG0qpS8MWfQz1xJHr3SdxRBlV0nd4SPCbSMXSbKSFmuOCwZbOhoq7vmvVbAs&#10;zDKblNUmK9uTyW+nxTErz0qNP4fvLYhAQ3iHX+2LVrD5msP/mXg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yYMwgAAANwAAAAPAAAAAAAAAAAAAAAAAJgCAABkcnMvZG93&#10;bnJldi54bWxQSwUGAAAAAAQABAD1AAAAhwMAAAAA&#10;" path="m,360r98,l98,,,,,360e" fillcolor="#eed2d2" stroked="f">
                    <v:path arrowok="t" o:connecttype="custom" o:connectlocs="0,6774;98,6774;98,6414;0,6414;0,6774" o:connectangles="0,0,0,0,0"/>
                  </v:shape>
                </v:group>
                <v:group id="Group 391" o:spid="_x0000_s1413" style="position:absolute;left:9890;top:6414;width:1061;height:360" coordorigin="9890,6414" coordsize="1061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392" o:spid="_x0000_s1414" style="position:absolute;left:9890;top:6414;width:1061;height:360;visibility:visible;mso-wrap-style:square;v-text-anchor:top" coordsize="106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OkMUA&#10;AADcAAAADwAAAGRycy9kb3ducmV2LnhtbESPS4vCQBCE78L+h6EXvOlkV3xFRwmi4kEQX3htMr1J&#10;2ExPyIwa/fU7C4LHoqq+oqbzxpTiRrUrLCv46kYgiFOrC84UnI6rzgiE88gaS8uk4EEO5rOP1hRj&#10;be+8p9vBZyJA2MWoIPe+iqV0aU4GXddWxMH7sbVBH2SdSV3jPcBNKb+jaCANFhwWcqxokVP6e7ga&#10;Bfvk0r+Uz91D9sy5b5br7bZKRkq1P5tkAsJT49/hV3ujFYyHPf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c6QxQAAANwAAAAPAAAAAAAAAAAAAAAAAJgCAABkcnMv&#10;ZG93bnJldi54bWxQSwUGAAAAAAQABAD1AAAAigMAAAAA&#10;" path="m,360r1061,l1061,,,,,360e" fillcolor="#eed2d2" stroked="f">
                    <v:path arrowok="t" o:connecttype="custom" o:connectlocs="0,6774;1061,6774;1061,6414;0,6414;0,6774" o:connectangles="0,0,0,0,0"/>
                  </v:shape>
                </v:group>
                <v:group id="Group 389" o:spid="_x0000_s1415" style="position:absolute;left:3432;top:6405;width:7636;height:2" coordorigin="3432,6405" coordsize="7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390" o:spid="_x0000_s1416" style="position:absolute;left:3432;top:6405;width:7636;height:2;visibility:visible;mso-wrap-style:square;v-text-anchor:top" coordsize="7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hY8MA&#10;AADcAAAADwAAAGRycy9kb3ducmV2LnhtbESPUWvCMBSF3wf+h3CFvc3UwDatRimCsD0MpvYHXJpr&#10;W2xuShJr/ffLQPDxcM75Dme9HW0nBvKhdaxhPstAEFfOtFxrKE/7twWIEJENdo5Jw50CbDeTlzXm&#10;xt34QMMx1iJBOOSooYmxz6UMVUMWw8z1xMk7O28xJulraTzeEtx2UmXZh7TYclposKddQ9XleLUa&#10;fsqTL7vCeXX/Hg/XalCq+FVav07HYgUi0hif4Uf7y2hYfr7D/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phY8MAAADcAAAADwAAAAAAAAAAAAAAAACYAgAAZHJzL2Rv&#10;d25yZXYueG1sUEsFBgAAAAAEAAQA9QAAAIgDAAAAAA==&#10;" path="m,l7636,e" filled="f" strokecolor="#c0504d" strokeweight=".37392mm">
                    <v:path arrowok="t" o:connecttype="custom" o:connectlocs="0,0;7636,0" o:connectangles="0,0"/>
                  </v:shape>
                </v:group>
                <v:group id="Group 387" o:spid="_x0000_s1417" style="position:absolute;left:3432;top:6784;width:7636;height:2" coordorigin="3432,6784" coordsize="7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388" o:spid="_x0000_s1418" style="position:absolute;left:3432;top:6784;width:7636;height:2;visibility:visible;mso-wrap-style:square;v-text-anchor:top" coordsize="7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N98EA&#10;AADcAAAADwAAAGRycy9kb3ducmV2LnhtbESP0YrCMBRE3xf8h3AF39ZUkVWrUURQfHTVD7g016bY&#10;3MQmrfXvNwsL+zjMzBlmve1tLTpqQuVYwWScgSAunK64VHC7Hj4XIEJE1lg7JgVvCrDdDD7WmGv3&#10;4m/qLrEUCcIhRwUmRp9LGQpDFsPYeeLk3V1jMSbZlFI3+EpwW8tpln1JixWnBYOe9oaKx6W1Cvzz&#10;7W6m3Z/9aVKeZ12wuGuPSo2G/W4FIlIf/8N/7ZNWsJzP4fdMOg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FDffBAAAA3AAAAA8AAAAAAAAAAAAAAAAAmAIAAGRycy9kb3du&#10;cmV2LnhtbFBLBQYAAAAABAAEAPUAAACGAwAAAAA=&#10;" path="m,l7636,e" filled="f" strokecolor="#c0504d" strokeweight="1.06pt">
                    <v:path arrowok="t" o:connecttype="custom" o:connectlocs="0,0;7636,0" o:connectangles="0,0"/>
                  </v:shape>
                </v:group>
                <v:group id="Group 385" o:spid="_x0000_s1419" style="position:absolute;left:1584;top:7163;width:9484;height:2" coordorigin="1584,7163" coordsize="9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386" o:spid="_x0000_s1420" style="position:absolute;left:1584;top:7163;width:9484;height:2;visibility:visible;mso-wrap-style:square;v-text-anchor:top" coordsize="9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ZsKscA&#10;AADcAAAADwAAAGRycy9kb3ducmV2LnhtbESPQWvCQBCF7wX/wzKCl6IbK7QmuooUFHsoYtSDtyE7&#10;JsHsbMiuSfz33UKhx8eb9715y3VvKtFS40rLCqaTCARxZnXJuYLzaTueg3AeWWNlmRQ8ycF6NXhZ&#10;YqJtx0dqU5+LAGGXoILC+zqR0mUFGXQTWxMH72Ybgz7IJpe6wS7ATSXfouhdGiw5NBRY02dB2T19&#10;mPDGJZvtDq/7r+P1sdl2l7T9jg83pUbDfrMA4an3/8d/6b1WEH/E8DsmEE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GbCrHAAAA3AAAAA8AAAAAAAAAAAAAAAAAmAIAAGRy&#10;cy9kb3ducmV2LnhtbFBLBQYAAAAABAAEAPUAAACMAwAAAAA=&#10;" path="m,l9484,e" filled="f" strokecolor="#c0504d" strokeweight="1.06pt">
                    <v:path arrowok="t" o:connecttype="custom" o:connectlocs="0,0;948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Table</w:t>
      </w:r>
      <w:r>
        <w:rPr>
          <w:rFonts w:ascii="Times New Roman" w:eastAsia="Times New Roman" w:hAnsi="Times New Roman" w:cs="Times New Roman"/>
          <w:b/>
          <w:bCs/>
          <w:i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4. VCT</w:t>
      </w:r>
      <w:r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b/>
          <w:bCs/>
          <w:i/>
          <w:spacing w:val="5"/>
          <w:position w:val="-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ong</w:t>
      </w:r>
      <w:r>
        <w:rPr>
          <w:rFonts w:ascii="Times New Roman" w:eastAsia="Times New Roman" w:hAnsi="Times New Roman" w:cs="Times New Roman"/>
          <w:b/>
          <w:bCs/>
          <w:i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b/>
          <w:bCs/>
          <w:i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riod</w:t>
      </w:r>
      <w:r>
        <w:rPr>
          <w:rFonts w:ascii="Times New Roman" w:eastAsia="Times New Roman" w:hAnsi="Times New Roman" w:cs="Times New Roman"/>
          <w:b/>
          <w:bCs/>
          <w:i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of 2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11</w:t>
      </w:r>
      <w:r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4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764783">
      <w:pPr>
        <w:tabs>
          <w:tab w:val="left" w:pos="1640"/>
          <w:tab w:val="left" w:pos="2820"/>
        </w:tabs>
        <w:spacing w:before="86" w:after="0" w:line="423" w:lineRule="exact"/>
        <w:ind w:right="6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position w:val="-7"/>
          <w:sz w:val="26"/>
          <w:szCs w:val="26"/>
        </w:rPr>
        <w:t>Content</w:t>
      </w:r>
      <w:r>
        <w:rPr>
          <w:rFonts w:ascii="Times New Roman" w:eastAsia="Times New Roman" w:hAnsi="Times New Roman" w:cs="Times New Roman"/>
          <w:b/>
          <w:bCs/>
          <w:position w:val="-7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w w:val="99"/>
          <w:position w:val="-7"/>
          <w:sz w:val="26"/>
          <w:szCs w:val="26"/>
        </w:rPr>
        <w:t>Year</w:t>
      </w:r>
      <w:r>
        <w:rPr>
          <w:rFonts w:ascii="Times New Roman" w:eastAsia="Times New Roman" w:hAnsi="Times New Roman" w:cs="Times New Roman"/>
          <w:b/>
          <w:bCs/>
          <w:position w:val="-7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w w:val="99"/>
          <w:position w:val="10"/>
          <w:sz w:val="26"/>
          <w:szCs w:val="26"/>
        </w:rPr>
        <w:t>Bac</w:t>
      </w:r>
    </w:p>
    <w:p w:rsidR="0097454B" w:rsidRDefault="00764783">
      <w:pPr>
        <w:spacing w:after="0" w:line="213" w:lineRule="exact"/>
        <w:ind w:right="-20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w w:val="99"/>
          <w:position w:val="1"/>
          <w:sz w:val="26"/>
          <w:szCs w:val="26"/>
        </w:rPr>
        <w:t>Kan</w:t>
      </w:r>
    </w:p>
    <w:p w:rsidR="0097454B" w:rsidRDefault="00764783">
      <w:pPr>
        <w:spacing w:before="86" w:after="0" w:line="240" w:lineRule="auto"/>
        <w:ind w:left="36" w:right="-49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</w:t>
      </w:r>
    </w:p>
    <w:p w:rsidR="0097454B" w:rsidRDefault="00764783">
      <w:pPr>
        <w:spacing w:before="44" w:after="0" w:line="293" w:lineRule="exact"/>
        <w:ind w:right="-7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Binh</w:t>
      </w:r>
    </w:p>
    <w:p w:rsidR="0097454B" w:rsidRDefault="00764783">
      <w:pPr>
        <w:spacing w:before="86" w:after="0" w:line="240" w:lineRule="auto"/>
        <w:ind w:left="22" w:right="-66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Tu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</w:t>
      </w:r>
    </w:p>
    <w:p w:rsidR="0097454B" w:rsidRDefault="00764783">
      <w:pPr>
        <w:spacing w:before="44" w:after="0" w:line="293" w:lineRule="exact"/>
        <w:ind w:right="-7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Quang</w:t>
      </w:r>
    </w:p>
    <w:p w:rsidR="0097454B" w:rsidRDefault="00764783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97454B" w:rsidRDefault="00764783">
      <w:pPr>
        <w:tabs>
          <w:tab w:val="left" w:pos="14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Long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Total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4" w:space="720" w:equalWidth="0">
            <w:col w:w="3859" w:space="681"/>
            <w:col w:w="533" w:space="777"/>
            <w:col w:w="749" w:space="578"/>
            <w:col w:w="2683"/>
          </w:cols>
        </w:sectPr>
      </w:pPr>
    </w:p>
    <w:p w:rsidR="0097454B" w:rsidRDefault="0097454B">
      <w:pPr>
        <w:spacing w:before="5" w:after="0" w:line="130" w:lineRule="exact"/>
        <w:rPr>
          <w:sz w:val="13"/>
          <w:szCs w:val="13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88" w:lineRule="auto"/>
        <w:ind w:left="222" w:right="-6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#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clients received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 test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coun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eling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20" w:lineRule="exact"/>
      </w:pPr>
    </w:p>
    <w:p w:rsidR="0097454B" w:rsidRDefault="00764783">
      <w:pPr>
        <w:spacing w:after="0" w:line="287" w:lineRule="auto"/>
        <w:ind w:left="222" w:right="16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#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clients given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test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2" w:after="0" w:line="220" w:lineRule="exact"/>
      </w:pPr>
    </w:p>
    <w:p w:rsidR="0097454B" w:rsidRDefault="00764783">
      <w:pPr>
        <w:spacing w:after="0" w:line="288" w:lineRule="auto"/>
        <w:ind w:left="222" w:right="2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#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clients HIV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) testing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ults</w:t>
      </w:r>
    </w:p>
    <w:p w:rsidR="0097454B" w:rsidRDefault="0097454B">
      <w:pPr>
        <w:spacing w:before="3" w:after="0" w:line="260" w:lineRule="exact"/>
        <w:rPr>
          <w:sz w:val="26"/>
          <w:szCs w:val="26"/>
        </w:rPr>
      </w:pPr>
    </w:p>
    <w:p w:rsidR="0097454B" w:rsidRDefault="00764783">
      <w:pPr>
        <w:spacing w:after="0" w:line="288" w:lineRule="auto"/>
        <w:ind w:left="222" w:right="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Percentage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 clients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ith HIV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:rsidR="0097454B" w:rsidRDefault="00764783">
      <w:pPr>
        <w:spacing w:before="1" w:after="0" w:line="293" w:lineRule="exact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testing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ults</w:t>
      </w:r>
    </w:p>
    <w:p w:rsidR="0097454B" w:rsidRDefault="00764783">
      <w:pPr>
        <w:tabs>
          <w:tab w:val="left" w:pos="1440"/>
          <w:tab w:val="left" w:pos="2660"/>
          <w:tab w:val="left" w:pos="4280"/>
          <w:tab w:val="left" w:pos="6620"/>
        </w:tabs>
        <w:spacing w:before="88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sz w:val="26"/>
          <w:szCs w:val="26"/>
        </w:rPr>
        <w:t>2011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235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915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426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1.576</w:t>
      </w:r>
    </w:p>
    <w:p w:rsidR="0097454B" w:rsidRDefault="00764783">
      <w:pPr>
        <w:tabs>
          <w:tab w:val="left" w:pos="1440"/>
          <w:tab w:val="left" w:pos="2480"/>
          <w:tab w:val="left" w:pos="4280"/>
          <w:tab w:val="left" w:pos="6620"/>
        </w:tabs>
        <w:spacing w:before="80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2012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691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1.293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986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2.970</w:t>
      </w:r>
    </w:p>
    <w:p w:rsidR="0097454B" w:rsidRDefault="00764783">
      <w:pPr>
        <w:tabs>
          <w:tab w:val="left" w:pos="1440"/>
          <w:tab w:val="left" w:pos="2480"/>
          <w:tab w:val="left" w:pos="4080"/>
          <w:tab w:val="left" w:pos="6620"/>
        </w:tabs>
        <w:spacing w:before="80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2013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527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1.818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1.144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3.489</w:t>
      </w:r>
    </w:p>
    <w:p w:rsidR="0097454B" w:rsidRDefault="00764783">
      <w:pPr>
        <w:tabs>
          <w:tab w:val="left" w:pos="1440"/>
          <w:tab w:val="left" w:pos="2660"/>
          <w:tab w:val="left" w:pos="4280"/>
          <w:tab w:val="left" w:pos="5540"/>
          <w:tab w:val="left" w:pos="6620"/>
        </w:tabs>
        <w:spacing w:before="78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2014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385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883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771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213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2.252</w:t>
      </w:r>
    </w:p>
    <w:p w:rsidR="0097454B" w:rsidRDefault="00764783">
      <w:pPr>
        <w:tabs>
          <w:tab w:val="left" w:pos="1440"/>
          <w:tab w:val="left" w:pos="2660"/>
          <w:tab w:val="left" w:pos="4280"/>
          <w:tab w:val="left" w:pos="6620"/>
        </w:tabs>
        <w:spacing w:before="80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2011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207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905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426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1.538</w:t>
      </w:r>
    </w:p>
    <w:p w:rsidR="0097454B" w:rsidRDefault="00764783">
      <w:pPr>
        <w:tabs>
          <w:tab w:val="left" w:pos="1440"/>
          <w:tab w:val="left" w:pos="2480"/>
          <w:tab w:val="left" w:pos="4280"/>
          <w:tab w:val="left" w:pos="6620"/>
        </w:tabs>
        <w:spacing w:before="80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2012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690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1.289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986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2.965</w:t>
      </w:r>
    </w:p>
    <w:p w:rsidR="0097454B" w:rsidRDefault="00764783">
      <w:pPr>
        <w:tabs>
          <w:tab w:val="left" w:pos="1440"/>
          <w:tab w:val="left" w:pos="2480"/>
          <w:tab w:val="left" w:pos="4080"/>
          <w:tab w:val="left" w:pos="6620"/>
        </w:tabs>
        <w:spacing w:before="80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2013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527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1.790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1.026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3.343</w:t>
      </w:r>
    </w:p>
    <w:p w:rsidR="0097454B" w:rsidRDefault="00764783">
      <w:pPr>
        <w:tabs>
          <w:tab w:val="left" w:pos="1440"/>
          <w:tab w:val="left" w:pos="2660"/>
          <w:tab w:val="left" w:pos="4280"/>
          <w:tab w:val="left" w:pos="5540"/>
          <w:tab w:val="left" w:pos="6620"/>
        </w:tabs>
        <w:spacing w:before="81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2014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383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834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708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213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2.138</w:t>
      </w:r>
    </w:p>
    <w:p w:rsidR="0097454B" w:rsidRDefault="00764783">
      <w:pPr>
        <w:tabs>
          <w:tab w:val="left" w:pos="1560"/>
          <w:tab w:val="left" w:pos="2660"/>
          <w:tab w:val="left" w:pos="4400"/>
          <w:tab w:val="left" w:pos="6820"/>
        </w:tabs>
        <w:spacing w:before="78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2011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34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105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22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161</w:t>
      </w:r>
    </w:p>
    <w:p w:rsidR="0097454B" w:rsidRDefault="00764783">
      <w:pPr>
        <w:tabs>
          <w:tab w:val="left" w:pos="1560"/>
          <w:tab w:val="left" w:pos="2660"/>
          <w:tab w:val="left" w:pos="4400"/>
          <w:tab w:val="left" w:pos="6820"/>
        </w:tabs>
        <w:spacing w:before="80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2012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49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122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37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208</w:t>
      </w:r>
    </w:p>
    <w:p w:rsidR="0097454B" w:rsidRDefault="00764783">
      <w:pPr>
        <w:tabs>
          <w:tab w:val="left" w:pos="1560"/>
          <w:tab w:val="left" w:pos="2660"/>
          <w:tab w:val="left" w:pos="4400"/>
          <w:tab w:val="left" w:pos="6820"/>
        </w:tabs>
        <w:spacing w:before="80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2013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22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151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65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238</w:t>
      </w:r>
    </w:p>
    <w:p w:rsidR="0097454B" w:rsidRDefault="00764783">
      <w:pPr>
        <w:tabs>
          <w:tab w:val="left" w:pos="1560"/>
          <w:tab w:val="left" w:pos="2800"/>
          <w:tab w:val="left" w:pos="4400"/>
          <w:tab w:val="left" w:pos="5680"/>
          <w:tab w:val="left" w:pos="6820"/>
        </w:tabs>
        <w:spacing w:before="80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2014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13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54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61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40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168</w:t>
      </w:r>
    </w:p>
    <w:p w:rsidR="0097454B" w:rsidRDefault="00764783">
      <w:pPr>
        <w:tabs>
          <w:tab w:val="left" w:pos="1160"/>
          <w:tab w:val="left" w:pos="2380"/>
          <w:tab w:val="left" w:pos="4120"/>
          <w:tab w:val="left" w:pos="6540"/>
        </w:tabs>
        <w:spacing w:before="80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2011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16,0%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12,0%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5,0%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10,5%</w:t>
      </w:r>
    </w:p>
    <w:p w:rsidR="0097454B" w:rsidRDefault="00764783">
      <w:pPr>
        <w:tabs>
          <w:tab w:val="left" w:pos="1280"/>
          <w:tab w:val="left" w:pos="2520"/>
          <w:tab w:val="left" w:pos="4120"/>
          <w:tab w:val="left" w:pos="6680"/>
        </w:tabs>
        <w:spacing w:before="80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2012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7,0%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9,0%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4,0%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7,0%</w:t>
      </w:r>
    </w:p>
    <w:p w:rsidR="0097454B" w:rsidRDefault="00764783">
      <w:pPr>
        <w:tabs>
          <w:tab w:val="left" w:pos="1280"/>
          <w:tab w:val="left" w:pos="2520"/>
          <w:tab w:val="left" w:pos="4120"/>
          <w:tab w:val="left" w:pos="6680"/>
        </w:tabs>
        <w:spacing w:before="78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2013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4,0%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8,0%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6,0%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7,1%</w:t>
      </w:r>
    </w:p>
    <w:p w:rsidR="0097454B" w:rsidRDefault="00764783">
      <w:pPr>
        <w:tabs>
          <w:tab w:val="left" w:pos="1280"/>
          <w:tab w:val="left" w:pos="2520"/>
          <w:tab w:val="left" w:pos="4120"/>
          <w:tab w:val="left" w:pos="5260"/>
          <w:tab w:val="left" w:pos="6680"/>
        </w:tabs>
        <w:spacing w:before="80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2014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3,4%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6,5%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8,6%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18,8%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7,9%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2" w:space="720" w:equalWidth="0">
            <w:col w:w="1845" w:space="402"/>
            <w:col w:w="7613"/>
          </w:cols>
        </w:sectPr>
      </w:pPr>
    </w:p>
    <w:p w:rsidR="0097454B" w:rsidRDefault="0097454B">
      <w:pPr>
        <w:spacing w:before="13" w:after="0" w:line="280" w:lineRule="exact"/>
        <w:rPr>
          <w:sz w:val="28"/>
          <w:szCs w:val="28"/>
        </w:rPr>
      </w:pPr>
    </w:p>
    <w:p w:rsidR="000665F8" w:rsidRDefault="000665F8">
      <w:pPr>
        <w:spacing w:before="26" w:after="0" w:line="288" w:lineRule="auto"/>
        <w:ind w:left="222" w:right="208"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0665F8" w:rsidRDefault="000665F8">
      <w:pPr>
        <w:spacing w:before="26" w:after="0" w:line="288" w:lineRule="auto"/>
        <w:ind w:left="222" w:right="208"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0665F8" w:rsidRDefault="000665F8">
      <w:pPr>
        <w:spacing w:before="26" w:after="0" w:line="288" w:lineRule="auto"/>
        <w:ind w:left="222" w:right="208"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0665F8" w:rsidRDefault="000665F8">
      <w:pPr>
        <w:spacing w:before="26" w:after="0" w:line="288" w:lineRule="auto"/>
        <w:ind w:left="222" w:right="208"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0665F8" w:rsidRDefault="000665F8">
      <w:pPr>
        <w:spacing w:before="26" w:after="0" w:line="288" w:lineRule="auto"/>
        <w:ind w:left="222" w:right="208"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0665F8" w:rsidRDefault="000665F8">
      <w:pPr>
        <w:spacing w:before="26" w:after="0" w:line="288" w:lineRule="auto"/>
        <w:ind w:left="222" w:right="208"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0665F8" w:rsidRDefault="000665F8">
      <w:pPr>
        <w:spacing w:before="26" w:after="0" w:line="288" w:lineRule="auto"/>
        <w:ind w:left="222" w:right="208"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0665F8" w:rsidRDefault="000665F8">
      <w:pPr>
        <w:spacing w:before="26" w:after="0" w:line="288" w:lineRule="auto"/>
        <w:ind w:left="222" w:right="208"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0665F8" w:rsidRDefault="000665F8">
      <w:pPr>
        <w:spacing w:before="26" w:after="0" w:line="288" w:lineRule="auto"/>
        <w:ind w:left="222" w:right="208"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0665F8" w:rsidRDefault="000665F8">
      <w:pPr>
        <w:spacing w:before="26" w:after="0" w:line="288" w:lineRule="auto"/>
        <w:ind w:left="222" w:right="208"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0665F8" w:rsidRDefault="000665F8">
      <w:pPr>
        <w:spacing w:before="26" w:after="0" w:line="288" w:lineRule="auto"/>
        <w:ind w:left="222" w:right="208"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0665F8" w:rsidRDefault="000665F8">
      <w:pPr>
        <w:spacing w:before="26" w:after="0" w:line="288" w:lineRule="auto"/>
        <w:ind w:left="222" w:right="208"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0665F8" w:rsidRDefault="000665F8">
      <w:pPr>
        <w:spacing w:before="26" w:after="0" w:line="288" w:lineRule="auto"/>
        <w:ind w:left="222" w:right="208"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0665F8" w:rsidRDefault="000665F8">
      <w:pPr>
        <w:spacing w:before="26" w:after="0" w:line="288" w:lineRule="auto"/>
        <w:ind w:left="222" w:right="208"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0665F8" w:rsidRDefault="000665F8" w:rsidP="000665F8">
      <w:pPr>
        <w:spacing w:before="26" w:after="0" w:line="288" w:lineRule="auto"/>
        <w:ind w:left="222" w:right="208"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During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ars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>755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nal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ere given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VCT,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DUs: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9,984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ersonal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(account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78,2%)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775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ses</w:t>
      </w:r>
    </w:p>
    <w:p w:rsidR="0097454B" w:rsidRDefault="00764783">
      <w:pPr>
        <w:spacing w:before="26" w:after="0" w:line="289" w:lineRule="auto"/>
        <w:ind w:left="222" w:right="21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HIV(+)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(averaging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percentage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ears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reaching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z w:val="26"/>
          <w:szCs w:val="26"/>
        </w:rPr>
        <w:t>%).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investigati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report 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2013,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ection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ate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Bac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Kan: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25,4%,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12,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z w:val="26"/>
          <w:szCs w:val="26"/>
        </w:rPr>
        <w:t>%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Quang:</w:t>
      </w:r>
    </w:p>
    <w:p w:rsidR="0097454B" w:rsidRDefault="00764783">
      <w:pPr>
        <w:spacing w:after="0" w:line="293" w:lineRule="exact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18,0%</w:t>
      </w:r>
      <w:r>
        <w:rPr>
          <w:rFonts w:ascii="Times New Roman" w:eastAsia="Times New Roman" w:hAnsi="Times New Roman" w:cs="Times New Roman"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res</w:t>
      </w:r>
      <w:r>
        <w:rPr>
          <w:rFonts w:ascii="Times New Roman" w:eastAsia="Times New Roman" w:hAnsi="Times New Roman" w:cs="Times New Roman"/>
          <w:spacing w:val="2"/>
          <w:position w:val="-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ective</w:t>
      </w:r>
      <w:r>
        <w:rPr>
          <w:rFonts w:ascii="Times New Roman" w:eastAsia="Times New Roman" w:hAnsi="Times New Roman" w:cs="Times New Roman"/>
          <w:spacing w:val="5"/>
          <w:position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2"/>
          <w:position w:val="-1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position w:val="1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.</w:t>
      </w:r>
    </w:p>
    <w:p w:rsidR="0097454B" w:rsidRDefault="0097454B">
      <w:pPr>
        <w:spacing w:before="8" w:after="0" w:line="150" w:lineRule="exact"/>
        <w:rPr>
          <w:sz w:val="15"/>
          <w:szCs w:val="15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before="33" w:after="0" w:line="226" w:lineRule="exact"/>
        <w:ind w:left="2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2A781638" wp14:editId="5BF9257A">
                <wp:simplePos x="0" y="0"/>
                <wp:positionH relativeFrom="page">
                  <wp:posOffset>3225800</wp:posOffset>
                </wp:positionH>
                <wp:positionV relativeFrom="paragraph">
                  <wp:posOffset>283210</wp:posOffset>
                </wp:positionV>
                <wp:extent cx="3347085" cy="1486535"/>
                <wp:effectExtent l="6350" t="6985" r="8890" b="11430"/>
                <wp:wrapNone/>
                <wp:docPr id="500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7085" cy="1486535"/>
                          <a:chOff x="5080" y="446"/>
                          <a:chExt cx="5271" cy="2341"/>
                        </a:xfrm>
                      </wpg:grpSpPr>
                      <wpg:grpSp>
                        <wpg:cNvPr id="501" name="Group 382"/>
                        <wpg:cNvGrpSpPr>
                          <a:grpSpLocks/>
                        </wpg:cNvGrpSpPr>
                        <wpg:grpSpPr bwMode="auto">
                          <a:xfrm>
                            <a:off x="5146" y="504"/>
                            <a:ext cx="5148" cy="2225"/>
                            <a:chOff x="5146" y="504"/>
                            <a:chExt cx="5148" cy="2225"/>
                          </a:xfrm>
                        </wpg:grpSpPr>
                        <wps:wsp>
                          <wps:cNvPr id="502" name="Freeform 383"/>
                          <wps:cNvSpPr>
                            <a:spLocks/>
                          </wps:cNvSpPr>
                          <wps:spPr bwMode="auto">
                            <a:xfrm>
                              <a:off x="5146" y="504"/>
                              <a:ext cx="5148" cy="2225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5148"/>
                                <a:gd name="T2" fmla="+- 0 504 504"/>
                                <a:gd name="T3" fmla="*/ 504 h 2225"/>
                                <a:gd name="T4" fmla="+- 0 6862 5146"/>
                                <a:gd name="T5" fmla="*/ T4 w 5148"/>
                                <a:gd name="T6" fmla="+- 0 2093 504"/>
                                <a:gd name="T7" fmla="*/ 2093 h 2225"/>
                                <a:gd name="T8" fmla="+- 0 8578 5146"/>
                                <a:gd name="T9" fmla="*/ T8 w 5148"/>
                                <a:gd name="T10" fmla="+- 0 2624 504"/>
                                <a:gd name="T11" fmla="*/ 2624 h 2225"/>
                                <a:gd name="T12" fmla="+- 0 10294 5146"/>
                                <a:gd name="T13" fmla="*/ T12 w 5148"/>
                                <a:gd name="T14" fmla="+- 0 2729 504"/>
                                <a:gd name="T15" fmla="*/ 2729 h 2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48" h="2225">
                                  <a:moveTo>
                                    <a:pt x="0" y="0"/>
                                  </a:moveTo>
                                  <a:lnTo>
                                    <a:pt x="1716" y="1589"/>
                                  </a:lnTo>
                                  <a:lnTo>
                                    <a:pt x="3432" y="2120"/>
                                  </a:lnTo>
                                  <a:lnTo>
                                    <a:pt x="5148" y="2225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3085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380"/>
                        <wpg:cNvGrpSpPr>
                          <a:grpSpLocks/>
                        </wpg:cNvGrpSpPr>
                        <wpg:grpSpPr bwMode="auto">
                          <a:xfrm>
                            <a:off x="5094" y="455"/>
                            <a:ext cx="100" cy="100"/>
                            <a:chOff x="5094" y="455"/>
                            <a:chExt cx="100" cy="100"/>
                          </a:xfrm>
                        </wpg:grpSpPr>
                        <wps:wsp>
                          <wps:cNvPr id="504" name="Freeform 381"/>
                          <wps:cNvSpPr>
                            <a:spLocks/>
                          </wps:cNvSpPr>
                          <wps:spPr bwMode="auto">
                            <a:xfrm>
                              <a:off x="5094" y="455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5144 5094"/>
                                <a:gd name="T1" fmla="*/ T0 w 100"/>
                                <a:gd name="T2" fmla="+- 0 455 455"/>
                                <a:gd name="T3" fmla="*/ 455 h 100"/>
                                <a:gd name="T4" fmla="+- 0 5094 5094"/>
                                <a:gd name="T5" fmla="*/ T4 w 100"/>
                                <a:gd name="T6" fmla="+- 0 505 455"/>
                                <a:gd name="T7" fmla="*/ 505 h 100"/>
                                <a:gd name="T8" fmla="+- 0 5144 5094"/>
                                <a:gd name="T9" fmla="*/ T8 w 100"/>
                                <a:gd name="T10" fmla="+- 0 555 455"/>
                                <a:gd name="T11" fmla="*/ 555 h 100"/>
                                <a:gd name="T12" fmla="+- 0 5194 5094"/>
                                <a:gd name="T13" fmla="*/ T12 w 100"/>
                                <a:gd name="T14" fmla="+- 0 505 455"/>
                                <a:gd name="T15" fmla="*/ 505 h 100"/>
                                <a:gd name="T16" fmla="+- 0 5144 5094"/>
                                <a:gd name="T17" fmla="*/ T16 w 100"/>
                                <a:gd name="T18" fmla="+- 0 455 455"/>
                                <a:gd name="T19" fmla="*/ 45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378"/>
                        <wpg:cNvGrpSpPr>
                          <a:grpSpLocks/>
                        </wpg:cNvGrpSpPr>
                        <wpg:grpSpPr bwMode="auto">
                          <a:xfrm>
                            <a:off x="5094" y="455"/>
                            <a:ext cx="100" cy="100"/>
                            <a:chOff x="5094" y="455"/>
                            <a:chExt cx="100" cy="100"/>
                          </a:xfrm>
                        </wpg:grpSpPr>
                        <wps:wsp>
                          <wps:cNvPr id="506" name="Freeform 379"/>
                          <wps:cNvSpPr>
                            <a:spLocks/>
                          </wps:cNvSpPr>
                          <wps:spPr bwMode="auto">
                            <a:xfrm>
                              <a:off x="5094" y="455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5144 5094"/>
                                <a:gd name="T1" fmla="*/ T0 w 100"/>
                                <a:gd name="T2" fmla="+- 0 555 455"/>
                                <a:gd name="T3" fmla="*/ 555 h 100"/>
                                <a:gd name="T4" fmla="+- 0 5094 5094"/>
                                <a:gd name="T5" fmla="*/ T4 w 100"/>
                                <a:gd name="T6" fmla="+- 0 505 455"/>
                                <a:gd name="T7" fmla="*/ 505 h 100"/>
                                <a:gd name="T8" fmla="+- 0 5144 5094"/>
                                <a:gd name="T9" fmla="*/ T8 w 100"/>
                                <a:gd name="T10" fmla="+- 0 455 455"/>
                                <a:gd name="T11" fmla="*/ 455 h 100"/>
                                <a:gd name="T12" fmla="+- 0 5194 5094"/>
                                <a:gd name="T13" fmla="*/ T12 w 100"/>
                                <a:gd name="T14" fmla="+- 0 505 455"/>
                                <a:gd name="T15" fmla="*/ 505 h 100"/>
                                <a:gd name="T16" fmla="+- 0 5144 5094"/>
                                <a:gd name="T17" fmla="*/ T16 w 100"/>
                                <a:gd name="T18" fmla="+- 0 555 455"/>
                                <a:gd name="T19" fmla="*/ 55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10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376"/>
                        <wpg:cNvGrpSpPr>
                          <a:grpSpLocks/>
                        </wpg:cNvGrpSpPr>
                        <wpg:grpSpPr bwMode="auto">
                          <a:xfrm>
                            <a:off x="6811" y="2043"/>
                            <a:ext cx="100" cy="100"/>
                            <a:chOff x="6811" y="2043"/>
                            <a:chExt cx="100" cy="100"/>
                          </a:xfrm>
                        </wpg:grpSpPr>
                        <wps:wsp>
                          <wps:cNvPr id="508" name="Freeform 377"/>
                          <wps:cNvSpPr>
                            <a:spLocks/>
                          </wps:cNvSpPr>
                          <wps:spPr bwMode="auto">
                            <a:xfrm>
                              <a:off x="6811" y="2043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861 6811"/>
                                <a:gd name="T1" fmla="*/ T0 w 100"/>
                                <a:gd name="T2" fmla="+- 0 2043 2043"/>
                                <a:gd name="T3" fmla="*/ 2043 h 100"/>
                                <a:gd name="T4" fmla="+- 0 6811 6811"/>
                                <a:gd name="T5" fmla="*/ T4 w 100"/>
                                <a:gd name="T6" fmla="+- 0 2093 2043"/>
                                <a:gd name="T7" fmla="*/ 2093 h 100"/>
                                <a:gd name="T8" fmla="+- 0 6861 6811"/>
                                <a:gd name="T9" fmla="*/ T8 w 100"/>
                                <a:gd name="T10" fmla="+- 0 2143 2043"/>
                                <a:gd name="T11" fmla="*/ 2143 h 100"/>
                                <a:gd name="T12" fmla="+- 0 6911 6811"/>
                                <a:gd name="T13" fmla="*/ T12 w 100"/>
                                <a:gd name="T14" fmla="+- 0 2093 2043"/>
                                <a:gd name="T15" fmla="*/ 2093 h 100"/>
                                <a:gd name="T16" fmla="+- 0 6861 6811"/>
                                <a:gd name="T17" fmla="*/ T16 w 100"/>
                                <a:gd name="T18" fmla="+- 0 2043 2043"/>
                                <a:gd name="T19" fmla="*/ 204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374"/>
                        <wpg:cNvGrpSpPr>
                          <a:grpSpLocks/>
                        </wpg:cNvGrpSpPr>
                        <wpg:grpSpPr bwMode="auto">
                          <a:xfrm>
                            <a:off x="6811" y="2043"/>
                            <a:ext cx="100" cy="100"/>
                            <a:chOff x="6811" y="2043"/>
                            <a:chExt cx="100" cy="100"/>
                          </a:xfrm>
                        </wpg:grpSpPr>
                        <wps:wsp>
                          <wps:cNvPr id="510" name="Freeform 375"/>
                          <wps:cNvSpPr>
                            <a:spLocks/>
                          </wps:cNvSpPr>
                          <wps:spPr bwMode="auto">
                            <a:xfrm>
                              <a:off x="6811" y="2043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861 6811"/>
                                <a:gd name="T1" fmla="*/ T0 w 100"/>
                                <a:gd name="T2" fmla="+- 0 2143 2043"/>
                                <a:gd name="T3" fmla="*/ 2143 h 100"/>
                                <a:gd name="T4" fmla="+- 0 6811 6811"/>
                                <a:gd name="T5" fmla="*/ T4 w 100"/>
                                <a:gd name="T6" fmla="+- 0 2093 2043"/>
                                <a:gd name="T7" fmla="*/ 2093 h 100"/>
                                <a:gd name="T8" fmla="+- 0 6861 6811"/>
                                <a:gd name="T9" fmla="*/ T8 w 100"/>
                                <a:gd name="T10" fmla="+- 0 2043 2043"/>
                                <a:gd name="T11" fmla="*/ 2043 h 100"/>
                                <a:gd name="T12" fmla="+- 0 6911 6811"/>
                                <a:gd name="T13" fmla="*/ T12 w 100"/>
                                <a:gd name="T14" fmla="+- 0 2093 2043"/>
                                <a:gd name="T15" fmla="*/ 2093 h 100"/>
                                <a:gd name="T16" fmla="+- 0 6861 6811"/>
                                <a:gd name="T17" fmla="*/ T16 w 100"/>
                                <a:gd name="T18" fmla="+- 0 2143 2043"/>
                                <a:gd name="T19" fmla="*/ 214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10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372"/>
                        <wpg:cNvGrpSpPr>
                          <a:grpSpLocks/>
                        </wpg:cNvGrpSpPr>
                        <wpg:grpSpPr bwMode="auto">
                          <a:xfrm>
                            <a:off x="8527" y="2572"/>
                            <a:ext cx="100" cy="100"/>
                            <a:chOff x="8527" y="2572"/>
                            <a:chExt cx="100" cy="100"/>
                          </a:xfrm>
                        </wpg:grpSpPr>
                        <wps:wsp>
                          <wps:cNvPr id="512" name="Freeform 373"/>
                          <wps:cNvSpPr>
                            <a:spLocks/>
                          </wps:cNvSpPr>
                          <wps:spPr bwMode="auto">
                            <a:xfrm>
                              <a:off x="8527" y="257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8577 8527"/>
                                <a:gd name="T1" fmla="*/ T0 w 100"/>
                                <a:gd name="T2" fmla="+- 0 2572 2572"/>
                                <a:gd name="T3" fmla="*/ 2572 h 100"/>
                                <a:gd name="T4" fmla="+- 0 8527 8527"/>
                                <a:gd name="T5" fmla="*/ T4 w 100"/>
                                <a:gd name="T6" fmla="+- 0 2622 2572"/>
                                <a:gd name="T7" fmla="*/ 2622 h 100"/>
                                <a:gd name="T8" fmla="+- 0 8577 8527"/>
                                <a:gd name="T9" fmla="*/ T8 w 100"/>
                                <a:gd name="T10" fmla="+- 0 2672 2572"/>
                                <a:gd name="T11" fmla="*/ 2672 h 100"/>
                                <a:gd name="T12" fmla="+- 0 8627 8527"/>
                                <a:gd name="T13" fmla="*/ T12 w 100"/>
                                <a:gd name="T14" fmla="+- 0 2622 2572"/>
                                <a:gd name="T15" fmla="*/ 2622 h 100"/>
                                <a:gd name="T16" fmla="+- 0 8577 8527"/>
                                <a:gd name="T17" fmla="*/ T16 w 100"/>
                                <a:gd name="T18" fmla="+- 0 2572 2572"/>
                                <a:gd name="T19" fmla="*/ 257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370"/>
                        <wpg:cNvGrpSpPr>
                          <a:grpSpLocks/>
                        </wpg:cNvGrpSpPr>
                        <wpg:grpSpPr bwMode="auto">
                          <a:xfrm>
                            <a:off x="8527" y="2572"/>
                            <a:ext cx="100" cy="100"/>
                            <a:chOff x="8527" y="2572"/>
                            <a:chExt cx="100" cy="100"/>
                          </a:xfrm>
                        </wpg:grpSpPr>
                        <wps:wsp>
                          <wps:cNvPr id="514" name="Freeform 371"/>
                          <wps:cNvSpPr>
                            <a:spLocks/>
                          </wps:cNvSpPr>
                          <wps:spPr bwMode="auto">
                            <a:xfrm>
                              <a:off x="8527" y="257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8577 8527"/>
                                <a:gd name="T1" fmla="*/ T0 w 100"/>
                                <a:gd name="T2" fmla="+- 0 2672 2572"/>
                                <a:gd name="T3" fmla="*/ 2672 h 100"/>
                                <a:gd name="T4" fmla="+- 0 8527 8527"/>
                                <a:gd name="T5" fmla="*/ T4 w 100"/>
                                <a:gd name="T6" fmla="+- 0 2622 2572"/>
                                <a:gd name="T7" fmla="*/ 2622 h 100"/>
                                <a:gd name="T8" fmla="+- 0 8577 8527"/>
                                <a:gd name="T9" fmla="*/ T8 w 100"/>
                                <a:gd name="T10" fmla="+- 0 2572 2572"/>
                                <a:gd name="T11" fmla="*/ 2572 h 100"/>
                                <a:gd name="T12" fmla="+- 0 8627 8527"/>
                                <a:gd name="T13" fmla="*/ T12 w 100"/>
                                <a:gd name="T14" fmla="+- 0 2622 2572"/>
                                <a:gd name="T15" fmla="*/ 2622 h 100"/>
                                <a:gd name="T16" fmla="+- 0 8577 8527"/>
                                <a:gd name="T17" fmla="*/ T16 w 100"/>
                                <a:gd name="T18" fmla="+- 0 2672 2572"/>
                                <a:gd name="T19" fmla="*/ 267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10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368"/>
                        <wpg:cNvGrpSpPr>
                          <a:grpSpLocks/>
                        </wpg:cNvGrpSpPr>
                        <wpg:grpSpPr bwMode="auto">
                          <a:xfrm>
                            <a:off x="10243" y="2679"/>
                            <a:ext cx="100" cy="100"/>
                            <a:chOff x="10243" y="2679"/>
                            <a:chExt cx="100" cy="100"/>
                          </a:xfrm>
                        </wpg:grpSpPr>
                        <wps:wsp>
                          <wps:cNvPr id="516" name="Freeform 369"/>
                          <wps:cNvSpPr>
                            <a:spLocks/>
                          </wps:cNvSpPr>
                          <wps:spPr bwMode="auto">
                            <a:xfrm>
                              <a:off x="10243" y="267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0293 10243"/>
                                <a:gd name="T1" fmla="*/ T0 w 100"/>
                                <a:gd name="T2" fmla="+- 0 2679 2679"/>
                                <a:gd name="T3" fmla="*/ 2679 h 100"/>
                                <a:gd name="T4" fmla="+- 0 10243 10243"/>
                                <a:gd name="T5" fmla="*/ T4 w 100"/>
                                <a:gd name="T6" fmla="+- 0 2729 2679"/>
                                <a:gd name="T7" fmla="*/ 2729 h 100"/>
                                <a:gd name="T8" fmla="+- 0 10293 10243"/>
                                <a:gd name="T9" fmla="*/ T8 w 100"/>
                                <a:gd name="T10" fmla="+- 0 2779 2679"/>
                                <a:gd name="T11" fmla="*/ 2779 h 100"/>
                                <a:gd name="T12" fmla="+- 0 10343 10243"/>
                                <a:gd name="T13" fmla="*/ T12 w 100"/>
                                <a:gd name="T14" fmla="+- 0 2729 2679"/>
                                <a:gd name="T15" fmla="*/ 2729 h 100"/>
                                <a:gd name="T16" fmla="+- 0 10293 10243"/>
                                <a:gd name="T17" fmla="*/ T16 w 100"/>
                                <a:gd name="T18" fmla="+- 0 2679 2679"/>
                                <a:gd name="T19" fmla="*/ 267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366"/>
                        <wpg:cNvGrpSpPr>
                          <a:grpSpLocks/>
                        </wpg:cNvGrpSpPr>
                        <wpg:grpSpPr bwMode="auto">
                          <a:xfrm>
                            <a:off x="10243" y="2679"/>
                            <a:ext cx="100" cy="100"/>
                            <a:chOff x="10243" y="2679"/>
                            <a:chExt cx="100" cy="100"/>
                          </a:xfrm>
                        </wpg:grpSpPr>
                        <wps:wsp>
                          <wps:cNvPr id="518" name="Freeform 367"/>
                          <wps:cNvSpPr>
                            <a:spLocks/>
                          </wps:cNvSpPr>
                          <wps:spPr bwMode="auto">
                            <a:xfrm>
                              <a:off x="10243" y="267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0293 10243"/>
                                <a:gd name="T1" fmla="*/ T0 w 100"/>
                                <a:gd name="T2" fmla="+- 0 2779 2679"/>
                                <a:gd name="T3" fmla="*/ 2779 h 100"/>
                                <a:gd name="T4" fmla="+- 0 10243 10243"/>
                                <a:gd name="T5" fmla="*/ T4 w 100"/>
                                <a:gd name="T6" fmla="+- 0 2729 2679"/>
                                <a:gd name="T7" fmla="*/ 2729 h 100"/>
                                <a:gd name="T8" fmla="+- 0 10293 10243"/>
                                <a:gd name="T9" fmla="*/ T8 w 100"/>
                                <a:gd name="T10" fmla="+- 0 2679 2679"/>
                                <a:gd name="T11" fmla="*/ 2679 h 100"/>
                                <a:gd name="T12" fmla="+- 0 10343 10243"/>
                                <a:gd name="T13" fmla="*/ T12 w 100"/>
                                <a:gd name="T14" fmla="+- 0 2729 2679"/>
                                <a:gd name="T15" fmla="*/ 2729 h 100"/>
                                <a:gd name="T16" fmla="+- 0 10293 10243"/>
                                <a:gd name="T17" fmla="*/ T16 w 100"/>
                                <a:gd name="T18" fmla="+- 0 2779 2679"/>
                                <a:gd name="T19" fmla="*/ 277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10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364"/>
                        <wpg:cNvGrpSpPr>
                          <a:grpSpLocks/>
                        </wpg:cNvGrpSpPr>
                        <wpg:grpSpPr bwMode="auto">
                          <a:xfrm>
                            <a:off x="5146" y="1210"/>
                            <a:ext cx="5148" cy="977"/>
                            <a:chOff x="5146" y="1210"/>
                            <a:chExt cx="5148" cy="977"/>
                          </a:xfrm>
                        </wpg:grpSpPr>
                        <wps:wsp>
                          <wps:cNvPr id="520" name="Freeform 365"/>
                          <wps:cNvSpPr>
                            <a:spLocks/>
                          </wps:cNvSpPr>
                          <wps:spPr bwMode="auto">
                            <a:xfrm>
                              <a:off x="5146" y="1210"/>
                              <a:ext cx="5148" cy="977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5148"/>
                                <a:gd name="T2" fmla="+- 0 1210 1210"/>
                                <a:gd name="T3" fmla="*/ 1210 h 977"/>
                                <a:gd name="T4" fmla="+- 0 6862 5146"/>
                                <a:gd name="T5" fmla="*/ T4 w 5148"/>
                                <a:gd name="T6" fmla="+- 0 1740 1210"/>
                                <a:gd name="T7" fmla="*/ 1740 h 977"/>
                                <a:gd name="T8" fmla="+- 0 8578 5146"/>
                                <a:gd name="T9" fmla="*/ T8 w 5148"/>
                                <a:gd name="T10" fmla="+- 0 1916 1210"/>
                                <a:gd name="T11" fmla="*/ 1916 h 977"/>
                                <a:gd name="T12" fmla="+- 0 10294 5146"/>
                                <a:gd name="T13" fmla="*/ T12 w 5148"/>
                                <a:gd name="T14" fmla="+- 0 2187 1210"/>
                                <a:gd name="T15" fmla="*/ 2187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48" h="977">
                                  <a:moveTo>
                                    <a:pt x="0" y="0"/>
                                  </a:moveTo>
                                  <a:lnTo>
                                    <a:pt x="1716" y="530"/>
                                  </a:lnTo>
                                  <a:lnTo>
                                    <a:pt x="3432" y="706"/>
                                  </a:lnTo>
                                  <a:lnTo>
                                    <a:pt x="5148" y="97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36C0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362"/>
                        <wpg:cNvGrpSpPr>
                          <a:grpSpLocks/>
                        </wpg:cNvGrpSpPr>
                        <wpg:grpSpPr bwMode="auto">
                          <a:xfrm>
                            <a:off x="5094" y="1161"/>
                            <a:ext cx="100" cy="100"/>
                            <a:chOff x="5094" y="1161"/>
                            <a:chExt cx="100" cy="100"/>
                          </a:xfrm>
                        </wpg:grpSpPr>
                        <wps:wsp>
                          <wps:cNvPr id="522" name="Freeform 363"/>
                          <wps:cNvSpPr>
                            <a:spLocks/>
                          </wps:cNvSpPr>
                          <wps:spPr bwMode="auto">
                            <a:xfrm>
                              <a:off x="5094" y="1161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5094 5094"/>
                                <a:gd name="T1" fmla="*/ T0 w 100"/>
                                <a:gd name="T2" fmla="+- 0 1261 1161"/>
                                <a:gd name="T3" fmla="*/ 1261 h 100"/>
                                <a:gd name="T4" fmla="+- 0 5194 5094"/>
                                <a:gd name="T5" fmla="*/ T4 w 100"/>
                                <a:gd name="T6" fmla="+- 0 1261 1161"/>
                                <a:gd name="T7" fmla="*/ 1261 h 100"/>
                                <a:gd name="T8" fmla="+- 0 5194 5094"/>
                                <a:gd name="T9" fmla="*/ T8 w 100"/>
                                <a:gd name="T10" fmla="+- 0 1161 1161"/>
                                <a:gd name="T11" fmla="*/ 1161 h 100"/>
                                <a:gd name="T12" fmla="+- 0 5094 5094"/>
                                <a:gd name="T13" fmla="*/ T12 w 100"/>
                                <a:gd name="T14" fmla="+- 0 1161 1161"/>
                                <a:gd name="T15" fmla="*/ 1161 h 100"/>
                                <a:gd name="T16" fmla="+- 0 5094 5094"/>
                                <a:gd name="T17" fmla="*/ T16 w 100"/>
                                <a:gd name="T18" fmla="+- 0 1261 1161"/>
                                <a:gd name="T19" fmla="*/ 126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360"/>
                        <wpg:cNvGrpSpPr>
                          <a:grpSpLocks/>
                        </wpg:cNvGrpSpPr>
                        <wpg:grpSpPr bwMode="auto">
                          <a:xfrm>
                            <a:off x="5094" y="1161"/>
                            <a:ext cx="100" cy="100"/>
                            <a:chOff x="5094" y="1161"/>
                            <a:chExt cx="100" cy="100"/>
                          </a:xfrm>
                        </wpg:grpSpPr>
                        <wps:wsp>
                          <wps:cNvPr id="524" name="Freeform 361"/>
                          <wps:cNvSpPr>
                            <a:spLocks/>
                          </wps:cNvSpPr>
                          <wps:spPr bwMode="auto">
                            <a:xfrm>
                              <a:off x="5094" y="1161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5094 5094"/>
                                <a:gd name="T1" fmla="*/ T0 w 100"/>
                                <a:gd name="T2" fmla="+- 0 1261 1161"/>
                                <a:gd name="T3" fmla="*/ 1261 h 100"/>
                                <a:gd name="T4" fmla="+- 0 5194 5094"/>
                                <a:gd name="T5" fmla="*/ T4 w 100"/>
                                <a:gd name="T6" fmla="+- 0 1261 1161"/>
                                <a:gd name="T7" fmla="*/ 1261 h 100"/>
                                <a:gd name="T8" fmla="+- 0 5194 5094"/>
                                <a:gd name="T9" fmla="*/ T8 w 100"/>
                                <a:gd name="T10" fmla="+- 0 1161 1161"/>
                                <a:gd name="T11" fmla="*/ 1161 h 100"/>
                                <a:gd name="T12" fmla="+- 0 5094 5094"/>
                                <a:gd name="T13" fmla="*/ T12 w 100"/>
                                <a:gd name="T14" fmla="+- 0 1161 1161"/>
                                <a:gd name="T15" fmla="*/ 1161 h 100"/>
                                <a:gd name="T16" fmla="+- 0 5094 5094"/>
                                <a:gd name="T17" fmla="*/ T16 w 100"/>
                                <a:gd name="T18" fmla="+- 0 1261 1161"/>
                                <a:gd name="T19" fmla="*/ 126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358"/>
                        <wpg:cNvGrpSpPr>
                          <a:grpSpLocks/>
                        </wpg:cNvGrpSpPr>
                        <wpg:grpSpPr bwMode="auto">
                          <a:xfrm>
                            <a:off x="6811" y="1690"/>
                            <a:ext cx="100" cy="100"/>
                            <a:chOff x="6811" y="1690"/>
                            <a:chExt cx="100" cy="100"/>
                          </a:xfrm>
                        </wpg:grpSpPr>
                        <wps:wsp>
                          <wps:cNvPr id="526" name="Freeform 359"/>
                          <wps:cNvSpPr>
                            <a:spLocks/>
                          </wps:cNvSpPr>
                          <wps:spPr bwMode="auto">
                            <a:xfrm>
                              <a:off x="6811" y="1690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0"/>
                                <a:gd name="T2" fmla="+- 0 1790 1690"/>
                                <a:gd name="T3" fmla="*/ 1790 h 100"/>
                                <a:gd name="T4" fmla="+- 0 6911 6811"/>
                                <a:gd name="T5" fmla="*/ T4 w 100"/>
                                <a:gd name="T6" fmla="+- 0 1790 1690"/>
                                <a:gd name="T7" fmla="*/ 1790 h 100"/>
                                <a:gd name="T8" fmla="+- 0 6911 6811"/>
                                <a:gd name="T9" fmla="*/ T8 w 100"/>
                                <a:gd name="T10" fmla="+- 0 1690 1690"/>
                                <a:gd name="T11" fmla="*/ 1690 h 100"/>
                                <a:gd name="T12" fmla="+- 0 6811 6811"/>
                                <a:gd name="T13" fmla="*/ T12 w 100"/>
                                <a:gd name="T14" fmla="+- 0 1690 1690"/>
                                <a:gd name="T15" fmla="*/ 1690 h 100"/>
                                <a:gd name="T16" fmla="+- 0 6811 6811"/>
                                <a:gd name="T17" fmla="*/ T16 w 100"/>
                                <a:gd name="T18" fmla="+- 0 1790 1690"/>
                                <a:gd name="T19" fmla="*/ 179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356"/>
                        <wpg:cNvGrpSpPr>
                          <a:grpSpLocks/>
                        </wpg:cNvGrpSpPr>
                        <wpg:grpSpPr bwMode="auto">
                          <a:xfrm>
                            <a:off x="6811" y="1690"/>
                            <a:ext cx="100" cy="100"/>
                            <a:chOff x="6811" y="1690"/>
                            <a:chExt cx="100" cy="100"/>
                          </a:xfrm>
                        </wpg:grpSpPr>
                        <wps:wsp>
                          <wps:cNvPr id="528" name="Freeform 357"/>
                          <wps:cNvSpPr>
                            <a:spLocks/>
                          </wps:cNvSpPr>
                          <wps:spPr bwMode="auto">
                            <a:xfrm>
                              <a:off x="6811" y="1690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0"/>
                                <a:gd name="T2" fmla="+- 0 1790 1690"/>
                                <a:gd name="T3" fmla="*/ 1790 h 100"/>
                                <a:gd name="T4" fmla="+- 0 6911 6811"/>
                                <a:gd name="T5" fmla="*/ T4 w 100"/>
                                <a:gd name="T6" fmla="+- 0 1790 1690"/>
                                <a:gd name="T7" fmla="*/ 1790 h 100"/>
                                <a:gd name="T8" fmla="+- 0 6911 6811"/>
                                <a:gd name="T9" fmla="*/ T8 w 100"/>
                                <a:gd name="T10" fmla="+- 0 1690 1690"/>
                                <a:gd name="T11" fmla="*/ 1690 h 100"/>
                                <a:gd name="T12" fmla="+- 0 6811 6811"/>
                                <a:gd name="T13" fmla="*/ T12 w 100"/>
                                <a:gd name="T14" fmla="+- 0 1690 1690"/>
                                <a:gd name="T15" fmla="*/ 1690 h 100"/>
                                <a:gd name="T16" fmla="+- 0 6811 6811"/>
                                <a:gd name="T17" fmla="*/ T16 w 100"/>
                                <a:gd name="T18" fmla="+- 0 1790 1690"/>
                                <a:gd name="T19" fmla="*/ 179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354"/>
                        <wpg:cNvGrpSpPr>
                          <a:grpSpLocks/>
                        </wpg:cNvGrpSpPr>
                        <wpg:grpSpPr bwMode="auto">
                          <a:xfrm>
                            <a:off x="8527" y="1867"/>
                            <a:ext cx="100" cy="100"/>
                            <a:chOff x="8527" y="1867"/>
                            <a:chExt cx="100" cy="100"/>
                          </a:xfrm>
                        </wpg:grpSpPr>
                        <wps:wsp>
                          <wps:cNvPr id="530" name="Freeform 355"/>
                          <wps:cNvSpPr>
                            <a:spLocks/>
                          </wps:cNvSpPr>
                          <wps:spPr bwMode="auto">
                            <a:xfrm>
                              <a:off x="8527" y="186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00"/>
                                <a:gd name="T2" fmla="+- 0 1967 1867"/>
                                <a:gd name="T3" fmla="*/ 1967 h 100"/>
                                <a:gd name="T4" fmla="+- 0 8627 8527"/>
                                <a:gd name="T5" fmla="*/ T4 w 100"/>
                                <a:gd name="T6" fmla="+- 0 1967 1867"/>
                                <a:gd name="T7" fmla="*/ 1967 h 100"/>
                                <a:gd name="T8" fmla="+- 0 8627 8527"/>
                                <a:gd name="T9" fmla="*/ T8 w 100"/>
                                <a:gd name="T10" fmla="+- 0 1867 1867"/>
                                <a:gd name="T11" fmla="*/ 1867 h 100"/>
                                <a:gd name="T12" fmla="+- 0 8527 8527"/>
                                <a:gd name="T13" fmla="*/ T12 w 100"/>
                                <a:gd name="T14" fmla="+- 0 1867 1867"/>
                                <a:gd name="T15" fmla="*/ 1867 h 100"/>
                                <a:gd name="T16" fmla="+- 0 8527 8527"/>
                                <a:gd name="T17" fmla="*/ T16 w 100"/>
                                <a:gd name="T18" fmla="+- 0 1967 1867"/>
                                <a:gd name="T19" fmla="*/ 196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352"/>
                        <wpg:cNvGrpSpPr>
                          <a:grpSpLocks/>
                        </wpg:cNvGrpSpPr>
                        <wpg:grpSpPr bwMode="auto">
                          <a:xfrm>
                            <a:off x="8527" y="1867"/>
                            <a:ext cx="100" cy="100"/>
                            <a:chOff x="8527" y="1867"/>
                            <a:chExt cx="100" cy="100"/>
                          </a:xfrm>
                        </wpg:grpSpPr>
                        <wps:wsp>
                          <wps:cNvPr id="532" name="Freeform 353"/>
                          <wps:cNvSpPr>
                            <a:spLocks/>
                          </wps:cNvSpPr>
                          <wps:spPr bwMode="auto">
                            <a:xfrm>
                              <a:off x="8527" y="186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00"/>
                                <a:gd name="T2" fmla="+- 0 1967 1867"/>
                                <a:gd name="T3" fmla="*/ 1967 h 100"/>
                                <a:gd name="T4" fmla="+- 0 8627 8527"/>
                                <a:gd name="T5" fmla="*/ T4 w 100"/>
                                <a:gd name="T6" fmla="+- 0 1967 1867"/>
                                <a:gd name="T7" fmla="*/ 1967 h 100"/>
                                <a:gd name="T8" fmla="+- 0 8627 8527"/>
                                <a:gd name="T9" fmla="*/ T8 w 100"/>
                                <a:gd name="T10" fmla="+- 0 1867 1867"/>
                                <a:gd name="T11" fmla="*/ 1867 h 100"/>
                                <a:gd name="T12" fmla="+- 0 8527 8527"/>
                                <a:gd name="T13" fmla="*/ T12 w 100"/>
                                <a:gd name="T14" fmla="+- 0 1867 1867"/>
                                <a:gd name="T15" fmla="*/ 1867 h 100"/>
                                <a:gd name="T16" fmla="+- 0 8527 8527"/>
                                <a:gd name="T17" fmla="*/ T16 w 100"/>
                                <a:gd name="T18" fmla="+- 0 1967 1867"/>
                                <a:gd name="T19" fmla="*/ 196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350"/>
                        <wpg:cNvGrpSpPr>
                          <a:grpSpLocks/>
                        </wpg:cNvGrpSpPr>
                        <wpg:grpSpPr bwMode="auto">
                          <a:xfrm>
                            <a:off x="10243" y="2136"/>
                            <a:ext cx="100" cy="100"/>
                            <a:chOff x="10243" y="2136"/>
                            <a:chExt cx="100" cy="100"/>
                          </a:xfrm>
                        </wpg:grpSpPr>
                        <wps:wsp>
                          <wps:cNvPr id="534" name="Freeform 351"/>
                          <wps:cNvSpPr>
                            <a:spLocks/>
                          </wps:cNvSpPr>
                          <wps:spPr bwMode="auto">
                            <a:xfrm>
                              <a:off x="10243" y="2136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T0 w 100"/>
                                <a:gd name="T2" fmla="+- 0 2236 2136"/>
                                <a:gd name="T3" fmla="*/ 2236 h 100"/>
                                <a:gd name="T4" fmla="+- 0 10343 10243"/>
                                <a:gd name="T5" fmla="*/ T4 w 100"/>
                                <a:gd name="T6" fmla="+- 0 2236 2136"/>
                                <a:gd name="T7" fmla="*/ 2236 h 100"/>
                                <a:gd name="T8" fmla="+- 0 10343 10243"/>
                                <a:gd name="T9" fmla="*/ T8 w 100"/>
                                <a:gd name="T10" fmla="+- 0 2136 2136"/>
                                <a:gd name="T11" fmla="*/ 2136 h 100"/>
                                <a:gd name="T12" fmla="+- 0 10243 10243"/>
                                <a:gd name="T13" fmla="*/ T12 w 100"/>
                                <a:gd name="T14" fmla="+- 0 2136 2136"/>
                                <a:gd name="T15" fmla="*/ 2136 h 100"/>
                                <a:gd name="T16" fmla="+- 0 10243 10243"/>
                                <a:gd name="T17" fmla="*/ T16 w 100"/>
                                <a:gd name="T18" fmla="+- 0 2236 2136"/>
                                <a:gd name="T19" fmla="*/ 2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348"/>
                        <wpg:cNvGrpSpPr>
                          <a:grpSpLocks/>
                        </wpg:cNvGrpSpPr>
                        <wpg:grpSpPr bwMode="auto">
                          <a:xfrm>
                            <a:off x="10243" y="2136"/>
                            <a:ext cx="100" cy="100"/>
                            <a:chOff x="10243" y="2136"/>
                            <a:chExt cx="100" cy="100"/>
                          </a:xfrm>
                        </wpg:grpSpPr>
                        <wps:wsp>
                          <wps:cNvPr id="536" name="Freeform 349"/>
                          <wps:cNvSpPr>
                            <a:spLocks/>
                          </wps:cNvSpPr>
                          <wps:spPr bwMode="auto">
                            <a:xfrm>
                              <a:off x="10243" y="2136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T0 w 100"/>
                                <a:gd name="T2" fmla="+- 0 2236 2136"/>
                                <a:gd name="T3" fmla="*/ 2236 h 100"/>
                                <a:gd name="T4" fmla="+- 0 10343 10243"/>
                                <a:gd name="T5" fmla="*/ T4 w 100"/>
                                <a:gd name="T6" fmla="+- 0 2236 2136"/>
                                <a:gd name="T7" fmla="*/ 2236 h 100"/>
                                <a:gd name="T8" fmla="+- 0 10343 10243"/>
                                <a:gd name="T9" fmla="*/ T8 w 100"/>
                                <a:gd name="T10" fmla="+- 0 2136 2136"/>
                                <a:gd name="T11" fmla="*/ 2136 h 100"/>
                                <a:gd name="T12" fmla="+- 0 10243 10243"/>
                                <a:gd name="T13" fmla="*/ T12 w 100"/>
                                <a:gd name="T14" fmla="+- 0 2136 2136"/>
                                <a:gd name="T15" fmla="*/ 2136 h 100"/>
                                <a:gd name="T16" fmla="+- 0 10243 10243"/>
                                <a:gd name="T17" fmla="*/ T16 w 100"/>
                                <a:gd name="T18" fmla="+- 0 2236 2136"/>
                                <a:gd name="T19" fmla="*/ 2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346"/>
                        <wpg:cNvGrpSpPr>
                          <a:grpSpLocks/>
                        </wpg:cNvGrpSpPr>
                        <wpg:grpSpPr bwMode="auto">
                          <a:xfrm>
                            <a:off x="5146" y="1808"/>
                            <a:ext cx="5148" cy="816"/>
                            <a:chOff x="5146" y="1808"/>
                            <a:chExt cx="5148" cy="816"/>
                          </a:xfrm>
                        </wpg:grpSpPr>
                        <wps:wsp>
                          <wps:cNvPr id="538" name="Freeform 347"/>
                          <wps:cNvSpPr>
                            <a:spLocks/>
                          </wps:cNvSpPr>
                          <wps:spPr bwMode="auto">
                            <a:xfrm>
                              <a:off x="5146" y="1808"/>
                              <a:ext cx="5148" cy="816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5148"/>
                                <a:gd name="T2" fmla="+- 0 2446 1808"/>
                                <a:gd name="T3" fmla="*/ 2446 h 816"/>
                                <a:gd name="T4" fmla="+- 0 6862 5146"/>
                                <a:gd name="T5" fmla="*/ T4 w 5148"/>
                                <a:gd name="T6" fmla="+- 0 2624 1808"/>
                                <a:gd name="T7" fmla="*/ 2624 h 816"/>
                                <a:gd name="T8" fmla="+- 0 8578 5146"/>
                                <a:gd name="T9" fmla="*/ T8 w 5148"/>
                                <a:gd name="T10" fmla="+- 0 2268 1808"/>
                                <a:gd name="T11" fmla="*/ 2268 h 816"/>
                                <a:gd name="T12" fmla="+- 0 10294 5146"/>
                                <a:gd name="T13" fmla="*/ T12 w 5148"/>
                                <a:gd name="T14" fmla="+- 0 1808 1808"/>
                                <a:gd name="T15" fmla="*/ 1808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48" h="816">
                                  <a:moveTo>
                                    <a:pt x="0" y="638"/>
                                  </a:moveTo>
                                  <a:lnTo>
                                    <a:pt x="1716" y="816"/>
                                  </a:lnTo>
                                  <a:lnTo>
                                    <a:pt x="3432" y="460"/>
                                  </a:lnTo>
                                  <a:lnTo>
                                    <a:pt x="514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344"/>
                        <wpg:cNvGrpSpPr>
                          <a:grpSpLocks/>
                        </wpg:cNvGrpSpPr>
                        <wpg:grpSpPr bwMode="auto">
                          <a:xfrm>
                            <a:off x="5094" y="2396"/>
                            <a:ext cx="100" cy="100"/>
                            <a:chOff x="5094" y="2396"/>
                            <a:chExt cx="100" cy="100"/>
                          </a:xfrm>
                        </wpg:grpSpPr>
                        <wps:wsp>
                          <wps:cNvPr id="540" name="Freeform 345"/>
                          <wps:cNvSpPr>
                            <a:spLocks/>
                          </wps:cNvSpPr>
                          <wps:spPr bwMode="auto">
                            <a:xfrm>
                              <a:off x="5094" y="2396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5144 5094"/>
                                <a:gd name="T1" fmla="*/ T0 w 100"/>
                                <a:gd name="T2" fmla="+- 0 2396 2396"/>
                                <a:gd name="T3" fmla="*/ 2396 h 100"/>
                                <a:gd name="T4" fmla="+- 0 5094 5094"/>
                                <a:gd name="T5" fmla="*/ T4 w 100"/>
                                <a:gd name="T6" fmla="+- 0 2496 2396"/>
                                <a:gd name="T7" fmla="*/ 2496 h 100"/>
                                <a:gd name="T8" fmla="+- 0 5194 5094"/>
                                <a:gd name="T9" fmla="*/ T8 w 100"/>
                                <a:gd name="T10" fmla="+- 0 2496 2396"/>
                                <a:gd name="T11" fmla="*/ 2496 h 100"/>
                                <a:gd name="T12" fmla="+- 0 5144 5094"/>
                                <a:gd name="T13" fmla="*/ T12 w 100"/>
                                <a:gd name="T14" fmla="+- 0 2396 2396"/>
                                <a:gd name="T15" fmla="*/ 239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342"/>
                        <wpg:cNvGrpSpPr>
                          <a:grpSpLocks/>
                        </wpg:cNvGrpSpPr>
                        <wpg:grpSpPr bwMode="auto">
                          <a:xfrm>
                            <a:off x="5094" y="2396"/>
                            <a:ext cx="100" cy="100"/>
                            <a:chOff x="5094" y="2396"/>
                            <a:chExt cx="100" cy="100"/>
                          </a:xfrm>
                        </wpg:grpSpPr>
                        <wps:wsp>
                          <wps:cNvPr id="542" name="Freeform 343"/>
                          <wps:cNvSpPr>
                            <a:spLocks/>
                          </wps:cNvSpPr>
                          <wps:spPr bwMode="auto">
                            <a:xfrm>
                              <a:off x="5094" y="2396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5144 5094"/>
                                <a:gd name="T1" fmla="*/ T0 w 100"/>
                                <a:gd name="T2" fmla="+- 0 2396 2396"/>
                                <a:gd name="T3" fmla="*/ 2396 h 100"/>
                                <a:gd name="T4" fmla="+- 0 5194 5094"/>
                                <a:gd name="T5" fmla="*/ T4 w 100"/>
                                <a:gd name="T6" fmla="+- 0 2496 2396"/>
                                <a:gd name="T7" fmla="*/ 2496 h 100"/>
                                <a:gd name="T8" fmla="+- 0 5094 5094"/>
                                <a:gd name="T9" fmla="*/ T8 w 100"/>
                                <a:gd name="T10" fmla="+- 0 2496 2396"/>
                                <a:gd name="T11" fmla="*/ 2496 h 100"/>
                                <a:gd name="T12" fmla="+- 0 5144 5094"/>
                                <a:gd name="T13" fmla="*/ T12 w 100"/>
                                <a:gd name="T14" fmla="+- 0 2396 2396"/>
                                <a:gd name="T15" fmla="*/ 239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340"/>
                        <wpg:cNvGrpSpPr>
                          <a:grpSpLocks/>
                        </wpg:cNvGrpSpPr>
                        <wpg:grpSpPr bwMode="auto">
                          <a:xfrm>
                            <a:off x="6811" y="2572"/>
                            <a:ext cx="100" cy="100"/>
                            <a:chOff x="6811" y="2572"/>
                            <a:chExt cx="100" cy="100"/>
                          </a:xfrm>
                        </wpg:grpSpPr>
                        <wps:wsp>
                          <wps:cNvPr id="544" name="Freeform 341"/>
                          <wps:cNvSpPr>
                            <a:spLocks/>
                          </wps:cNvSpPr>
                          <wps:spPr bwMode="auto">
                            <a:xfrm>
                              <a:off x="6811" y="257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861 6811"/>
                                <a:gd name="T1" fmla="*/ T0 w 100"/>
                                <a:gd name="T2" fmla="+- 0 2572 2572"/>
                                <a:gd name="T3" fmla="*/ 2572 h 100"/>
                                <a:gd name="T4" fmla="+- 0 6811 6811"/>
                                <a:gd name="T5" fmla="*/ T4 w 100"/>
                                <a:gd name="T6" fmla="+- 0 2672 2572"/>
                                <a:gd name="T7" fmla="*/ 2672 h 100"/>
                                <a:gd name="T8" fmla="+- 0 6911 6811"/>
                                <a:gd name="T9" fmla="*/ T8 w 100"/>
                                <a:gd name="T10" fmla="+- 0 2672 2572"/>
                                <a:gd name="T11" fmla="*/ 2672 h 100"/>
                                <a:gd name="T12" fmla="+- 0 6861 6811"/>
                                <a:gd name="T13" fmla="*/ T12 w 100"/>
                                <a:gd name="T14" fmla="+- 0 2572 2572"/>
                                <a:gd name="T15" fmla="*/ 257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338"/>
                        <wpg:cNvGrpSpPr>
                          <a:grpSpLocks/>
                        </wpg:cNvGrpSpPr>
                        <wpg:grpSpPr bwMode="auto">
                          <a:xfrm>
                            <a:off x="6811" y="2572"/>
                            <a:ext cx="100" cy="100"/>
                            <a:chOff x="6811" y="2572"/>
                            <a:chExt cx="100" cy="100"/>
                          </a:xfrm>
                        </wpg:grpSpPr>
                        <wps:wsp>
                          <wps:cNvPr id="546" name="Freeform 339"/>
                          <wps:cNvSpPr>
                            <a:spLocks/>
                          </wps:cNvSpPr>
                          <wps:spPr bwMode="auto">
                            <a:xfrm>
                              <a:off x="6811" y="257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861 6811"/>
                                <a:gd name="T1" fmla="*/ T0 w 100"/>
                                <a:gd name="T2" fmla="+- 0 2572 2572"/>
                                <a:gd name="T3" fmla="*/ 2572 h 100"/>
                                <a:gd name="T4" fmla="+- 0 6911 6811"/>
                                <a:gd name="T5" fmla="*/ T4 w 100"/>
                                <a:gd name="T6" fmla="+- 0 2672 2572"/>
                                <a:gd name="T7" fmla="*/ 2672 h 100"/>
                                <a:gd name="T8" fmla="+- 0 6811 6811"/>
                                <a:gd name="T9" fmla="*/ T8 w 100"/>
                                <a:gd name="T10" fmla="+- 0 2672 2572"/>
                                <a:gd name="T11" fmla="*/ 2672 h 100"/>
                                <a:gd name="T12" fmla="+- 0 6861 6811"/>
                                <a:gd name="T13" fmla="*/ T12 w 100"/>
                                <a:gd name="T14" fmla="+- 0 2572 2572"/>
                                <a:gd name="T15" fmla="*/ 257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336"/>
                        <wpg:cNvGrpSpPr>
                          <a:grpSpLocks/>
                        </wpg:cNvGrpSpPr>
                        <wpg:grpSpPr bwMode="auto">
                          <a:xfrm>
                            <a:off x="8527" y="2219"/>
                            <a:ext cx="100" cy="100"/>
                            <a:chOff x="8527" y="2219"/>
                            <a:chExt cx="100" cy="100"/>
                          </a:xfrm>
                        </wpg:grpSpPr>
                        <wps:wsp>
                          <wps:cNvPr id="548" name="Freeform 337"/>
                          <wps:cNvSpPr>
                            <a:spLocks/>
                          </wps:cNvSpPr>
                          <wps:spPr bwMode="auto">
                            <a:xfrm>
                              <a:off x="8527" y="221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8577 8527"/>
                                <a:gd name="T1" fmla="*/ T0 w 100"/>
                                <a:gd name="T2" fmla="+- 0 2219 2219"/>
                                <a:gd name="T3" fmla="*/ 2219 h 100"/>
                                <a:gd name="T4" fmla="+- 0 8527 8527"/>
                                <a:gd name="T5" fmla="*/ T4 w 100"/>
                                <a:gd name="T6" fmla="+- 0 2319 2219"/>
                                <a:gd name="T7" fmla="*/ 2319 h 100"/>
                                <a:gd name="T8" fmla="+- 0 8627 8527"/>
                                <a:gd name="T9" fmla="*/ T8 w 100"/>
                                <a:gd name="T10" fmla="+- 0 2319 2219"/>
                                <a:gd name="T11" fmla="*/ 2319 h 100"/>
                                <a:gd name="T12" fmla="+- 0 8577 8527"/>
                                <a:gd name="T13" fmla="*/ T12 w 100"/>
                                <a:gd name="T14" fmla="+- 0 2219 2219"/>
                                <a:gd name="T15" fmla="*/ 221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334"/>
                        <wpg:cNvGrpSpPr>
                          <a:grpSpLocks/>
                        </wpg:cNvGrpSpPr>
                        <wpg:grpSpPr bwMode="auto">
                          <a:xfrm>
                            <a:off x="8527" y="2219"/>
                            <a:ext cx="100" cy="100"/>
                            <a:chOff x="8527" y="2219"/>
                            <a:chExt cx="100" cy="100"/>
                          </a:xfrm>
                        </wpg:grpSpPr>
                        <wps:wsp>
                          <wps:cNvPr id="550" name="Freeform 335"/>
                          <wps:cNvSpPr>
                            <a:spLocks/>
                          </wps:cNvSpPr>
                          <wps:spPr bwMode="auto">
                            <a:xfrm>
                              <a:off x="8527" y="221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8577 8527"/>
                                <a:gd name="T1" fmla="*/ T0 w 100"/>
                                <a:gd name="T2" fmla="+- 0 2219 2219"/>
                                <a:gd name="T3" fmla="*/ 2219 h 100"/>
                                <a:gd name="T4" fmla="+- 0 8627 8527"/>
                                <a:gd name="T5" fmla="*/ T4 w 100"/>
                                <a:gd name="T6" fmla="+- 0 2319 2219"/>
                                <a:gd name="T7" fmla="*/ 2319 h 100"/>
                                <a:gd name="T8" fmla="+- 0 8527 8527"/>
                                <a:gd name="T9" fmla="*/ T8 w 100"/>
                                <a:gd name="T10" fmla="+- 0 2319 2219"/>
                                <a:gd name="T11" fmla="*/ 2319 h 100"/>
                                <a:gd name="T12" fmla="+- 0 8577 8527"/>
                                <a:gd name="T13" fmla="*/ T12 w 100"/>
                                <a:gd name="T14" fmla="+- 0 2219 2219"/>
                                <a:gd name="T15" fmla="*/ 221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332"/>
                        <wpg:cNvGrpSpPr>
                          <a:grpSpLocks/>
                        </wpg:cNvGrpSpPr>
                        <wpg:grpSpPr bwMode="auto">
                          <a:xfrm>
                            <a:off x="10243" y="1758"/>
                            <a:ext cx="100" cy="100"/>
                            <a:chOff x="10243" y="1758"/>
                            <a:chExt cx="100" cy="100"/>
                          </a:xfrm>
                        </wpg:grpSpPr>
                        <wps:wsp>
                          <wps:cNvPr id="552" name="Freeform 333"/>
                          <wps:cNvSpPr>
                            <a:spLocks/>
                          </wps:cNvSpPr>
                          <wps:spPr bwMode="auto">
                            <a:xfrm>
                              <a:off x="10243" y="1758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0293 10243"/>
                                <a:gd name="T1" fmla="*/ T0 w 100"/>
                                <a:gd name="T2" fmla="+- 0 1758 1758"/>
                                <a:gd name="T3" fmla="*/ 1758 h 100"/>
                                <a:gd name="T4" fmla="+- 0 10243 10243"/>
                                <a:gd name="T5" fmla="*/ T4 w 100"/>
                                <a:gd name="T6" fmla="+- 0 1858 1758"/>
                                <a:gd name="T7" fmla="*/ 1858 h 100"/>
                                <a:gd name="T8" fmla="+- 0 10343 10243"/>
                                <a:gd name="T9" fmla="*/ T8 w 100"/>
                                <a:gd name="T10" fmla="+- 0 1858 1758"/>
                                <a:gd name="T11" fmla="*/ 1858 h 100"/>
                                <a:gd name="T12" fmla="+- 0 10293 10243"/>
                                <a:gd name="T13" fmla="*/ T12 w 100"/>
                                <a:gd name="T14" fmla="+- 0 1758 1758"/>
                                <a:gd name="T15" fmla="*/ 175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330"/>
                        <wpg:cNvGrpSpPr>
                          <a:grpSpLocks/>
                        </wpg:cNvGrpSpPr>
                        <wpg:grpSpPr bwMode="auto">
                          <a:xfrm>
                            <a:off x="10243" y="1758"/>
                            <a:ext cx="100" cy="100"/>
                            <a:chOff x="10243" y="1758"/>
                            <a:chExt cx="100" cy="100"/>
                          </a:xfrm>
                        </wpg:grpSpPr>
                        <wps:wsp>
                          <wps:cNvPr id="554" name="Freeform 331"/>
                          <wps:cNvSpPr>
                            <a:spLocks/>
                          </wps:cNvSpPr>
                          <wps:spPr bwMode="auto">
                            <a:xfrm>
                              <a:off x="10243" y="1758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0293 10243"/>
                                <a:gd name="T1" fmla="*/ T0 w 100"/>
                                <a:gd name="T2" fmla="+- 0 1758 1758"/>
                                <a:gd name="T3" fmla="*/ 1758 h 100"/>
                                <a:gd name="T4" fmla="+- 0 10343 10243"/>
                                <a:gd name="T5" fmla="*/ T4 w 100"/>
                                <a:gd name="T6" fmla="+- 0 1858 1758"/>
                                <a:gd name="T7" fmla="*/ 1858 h 100"/>
                                <a:gd name="T8" fmla="+- 0 10243 10243"/>
                                <a:gd name="T9" fmla="*/ T8 w 100"/>
                                <a:gd name="T10" fmla="+- 0 1858 1758"/>
                                <a:gd name="T11" fmla="*/ 1858 h 100"/>
                                <a:gd name="T12" fmla="+- 0 10293 10243"/>
                                <a:gd name="T13" fmla="*/ T12 w 100"/>
                                <a:gd name="T14" fmla="+- 0 1758 1758"/>
                                <a:gd name="T15" fmla="*/ 175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328"/>
                        <wpg:cNvGrpSpPr>
                          <a:grpSpLocks/>
                        </wpg:cNvGrpSpPr>
                        <wpg:grpSpPr bwMode="auto">
                          <a:xfrm>
                            <a:off x="5146" y="1481"/>
                            <a:ext cx="5148" cy="610"/>
                            <a:chOff x="5146" y="1481"/>
                            <a:chExt cx="5148" cy="610"/>
                          </a:xfrm>
                        </wpg:grpSpPr>
                        <wps:wsp>
                          <wps:cNvPr id="556" name="Freeform 329"/>
                          <wps:cNvSpPr>
                            <a:spLocks/>
                          </wps:cNvSpPr>
                          <wps:spPr bwMode="auto">
                            <a:xfrm>
                              <a:off x="5146" y="1481"/>
                              <a:ext cx="5148" cy="610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5148"/>
                                <a:gd name="T2" fmla="+- 0 1481 1481"/>
                                <a:gd name="T3" fmla="*/ 1481 h 610"/>
                                <a:gd name="T4" fmla="+- 0 6862 5146"/>
                                <a:gd name="T5" fmla="*/ T4 w 5148"/>
                                <a:gd name="T6" fmla="+- 0 2091 1481"/>
                                <a:gd name="T7" fmla="*/ 2091 h 610"/>
                                <a:gd name="T8" fmla="+- 0 8578 5146"/>
                                <a:gd name="T9" fmla="*/ T8 w 5148"/>
                                <a:gd name="T10" fmla="+- 0 2072 1481"/>
                                <a:gd name="T11" fmla="*/ 2072 h 610"/>
                                <a:gd name="T12" fmla="+- 0 10294 5146"/>
                                <a:gd name="T13" fmla="*/ T12 w 5148"/>
                                <a:gd name="T14" fmla="+- 0 1942 1481"/>
                                <a:gd name="T15" fmla="*/ 1942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48" h="610">
                                  <a:moveTo>
                                    <a:pt x="0" y="0"/>
                                  </a:moveTo>
                                  <a:lnTo>
                                    <a:pt x="1716" y="610"/>
                                  </a:lnTo>
                                  <a:lnTo>
                                    <a:pt x="3432" y="591"/>
                                  </a:lnTo>
                                  <a:lnTo>
                                    <a:pt x="5148" y="461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244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25"/>
                        <wpg:cNvGrpSpPr>
                          <a:grpSpLocks/>
                        </wpg:cNvGrpSpPr>
                        <wpg:grpSpPr bwMode="auto">
                          <a:xfrm>
                            <a:off x="5094" y="1431"/>
                            <a:ext cx="100" cy="100"/>
                            <a:chOff x="5094" y="1431"/>
                            <a:chExt cx="100" cy="100"/>
                          </a:xfrm>
                        </wpg:grpSpPr>
                        <wps:wsp>
                          <wps:cNvPr id="558" name="Freeform 327"/>
                          <wps:cNvSpPr>
                            <a:spLocks/>
                          </wps:cNvSpPr>
                          <wps:spPr bwMode="auto">
                            <a:xfrm>
                              <a:off x="5094" y="1431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5144 5094"/>
                                <a:gd name="T1" fmla="*/ T0 w 100"/>
                                <a:gd name="T2" fmla="+- 0 1481 1431"/>
                                <a:gd name="T3" fmla="*/ 1481 h 100"/>
                                <a:gd name="T4" fmla="+- 0 5094 5094"/>
                                <a:gd name="T5" fmla="*/ T4 w 100"/>
                                <a:gd name="T6" fmla="+- 0 1531 1431"/>
                                <a:gd name="T7" fmla="*/ 1531 h 100"/>
                                <a:gd name="T8" fmla="+- 0 5194 5094"/>
                                <a:gd name="T9" fmla="*/ T8 w 100"/>
                                <a:gd name="T10" fmla="+- 0 1531 1431"/>
                                <a:gd name="T11" fmla="*/ 1531 h 100"/>
                                <a:gd name="T12" fmla="+- 0 5144 5094"/>
                                <a:gd name="T13" fmla="*/ T12 w 100"/>
                                <a:gd name="T14" fmla="+- 0 1481 1431"/>
                                <a:gd name="T15" fmla="*/ 148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5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326"/>
                          <wps:cNvSpPr>
                            <a:spLocks/>
                          </wps:cNvSpPr>
                          <wps:spPr bwMode="auto">
                            <a:xfrm>
                              <a:off x="5094" y="1431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5194 5094"/>
                                <a:gd name="T1" fmla="*/ T0 w 100"/>
                                <a:gd name="T2" fmla="+- 0 1431 1431"/>
                                <a:gd name="T3" fmla="*/ 1431 h 100"/>
                                <a:gd name="T4" fmla="+- 0 5094 5094"/>
                                <a:gd name="T5" fmla="*/ T4 w 100"/>
                                <a:gd name="T6" fmla="+- 0 1431 1431"/>
                                <a:gd name="T7" fmla="*/ 1431 h 100"/>
                                <a:gd name="T8" fmla="+- 0 5144 5094"/>
                                <a:gd name="T9" fmla="*/ T8 w 100"/>
                                <a:gd name="T10" fmla="+- 0 1481 1431"/>
                                <a:gd name="T11" fmla="*/ 1481 h 100"/>
                                <a:gd name="T12" fmla="+- 0 5194 5094"/>
                                <a:gd name="T13" fmla="*/ T12 w 100"/>
                                <a:gd name="T14" fmla="+- 0 1431 1431"/>
                                <a:gd name="T15" fmla="*/ 143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323"/>
                        <wpg:cNvGrpSpPr>
                          <a:grpSpLocks/>
                        </wpg:cNvGrpSpPr>
                        <wpg:grpSpPr bwMode="auto">
                          <a:xfrm>
                            <a:off x="5094" y="1431"/>
                            <a:ext cx="100" cy="100"/>
                            <a:chOff x="5094" y="1431"/>
                            <a:chExt cx="100" cy="100"/>
                          </a:xfrm>
                        </wpg:grpSpPr>
                        <wps:wsp>
                          <wps:cNvPr id="561" name="Freeform 324"/>
                          <wps:cNvSpPr>
                            <a:spLocks/>
                          </wps:cNvSpPr>
                          <wps:spPr bwMode="auto">
                            <a:xfrm>
                              <a:off x="5094" y="1431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5194 5094"/>
                                <a:gd name="T1" fmla="*/ T0 w 100"/>
                                <a:gd name="T2" fmla="+- 0 1531 1431"/>
                                <a:gd name="T3" fmla="*/ 1531 h 100"/>
                                <a:gd name="T4" fmla="+- 0 5094 5094"/>
                                <a:gd name="T5" fmla="*/ T4 w 100"/>
                                <a:gd name="T6" fmla="+- 0 1431 1431"/>
                                <a:gd name="T7" fmla="*/ 143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321"/>
                        <wpg:cNvGrpSpPr>
                          <a:grpSpLocks/>
                        </wpg:cNvGrpSpPr>
                        <wpg:grpSpPr bwMode="auto">
                          <a:xfrm>
                            <a:off x="5094" y="1431"/>
                            <a:ext cx="100" cy="100"/>
                            <a:chOff x="5094" y="1431"/>
                            <a:chExt cx="100" cy="100"/>
                          </a:xfrm>
                        </wpg:grpSpPr>
                        <wps:wsp>
                          <wps:cNvPr id="563" name="Freeform 322"/>
                          <wps:cNvSpPr>
                            <a:spLocks/>
                          </wps:cNvSpPr>
                          <wps:spPr bwMode="auto">
                            <a:xfrm>
                              <a:off x="5094" y="1431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5094 5094"/>
                                <a:gd name="T1" fmla="*/ T0 w 100"/>
                                <a:gd name="T2" fmla="+- 0 1531 1431"/>
                                <a:gd name="T3" fmla="*/ 1531 h 100"/>
                                <a:gd name="T4" fmla="+- 0 5194 5094"/>
                                <a:gd name="T5" fmla="*/ T4 w 100"/>
                                <a:gd name="T6" fmla="+- 0 1431 1431"/>
                                <a:gd name="T7" fmla="*/ 143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318"/>
                        <wpg:cNvGrpSpPr>
                          <a:grpSpLocks/>
                        </wpg:cNvGrpSpPr>
                        <wpg:grpSpPr bwMode="auto">
                          <a:xfrm>
                            <a:off x="6811" y="2040"/>
                            <a:ext cx="100" cy="100"/>
                            <a:chOff x="6811" y="2040"/>
                            <a:chExt cx="100" cy="100"/>
                          </a:xfrm>
                        </wpg:grpSpPr>
                        <wps:wsp>
                          <wps:cNvPr id="565" name="Freeform 320"/>
                          <wps:cNvSpPr>
                            <a:spLocks/>
                          </wps:cNvSpPr>
                          <wps:spPr bwMode="auto">
                            <a:xfrm>
                              <a:off x="6811" y="2040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861 6811"/>
                                <a:gd name="T1" fmla="*/ T0 w 100"/>
                                <a:gd name="T2" fmla="+- 0 2090 2040"/>
                                <a:gd name="T3" fmla="*/ 2090 h 100"/>
                                <a:gd name="T4" fmla="+- 0 6811 6811"/>
                                <a:gd name="T5" fmla="*/ T4 w 100"/>
                                <a:gd name="T6" fmla="+- 0 2140 2040"/>
                                <a:gd name="T7" fmla="*/ 2140 h 100"/>
                                <a:gd name="T8" fmla="+- 0 6911 6811"/>
                                <a:gd name="T9" fmla="*/ T8 w 100"/>
                                <a:gd name="T10" fmla="+- 0 2140 2040"/>
                                <a:gd name="T11" fmla="*/ 2140 h 100"/>
                                <a:gd name="T12" fmla="+- 0 6861 6811"/>
                                <a:gd name="T13" fmla="*/ T12 w 100"/>
                                <a:gd name="T14" fmla="+- 0 2090 2040"/>
                                <a:gd name="T15" fmla="*/ 209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5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319"/>
                          <wps:cNvSpPr>
                            <a:spLocks/>
                          </wps:cNvSpPr>
                          <wps:spPr bwMode="auto">
                            <a:xfrm>
                              <a:off x="6811" y="2040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911 6811"/>
                                <a:gd name="T1" fmla="*/ T0 w 100"/>
                                <a:gd name="T2" fmla="+- 0 2040 2040"/>
                                <a:gd name="T3" fmla="*/ 2040 h 100"/>
                                <a:gd name="T4" fmla="+- 0 6811 6811"/>
                                <a:gd name="T5" fmla="*/ T4 w 100"/>
                                <a:gd name="T6" fmla="+- 0 2040 2040"/>
                                <a:gd name="T7" fmla="*/ 2040 h 100"/>
                                <a:gd name="T8" fmla="+- 0 6861 6811"/>
                                <a:gd name="T9" fmla="*/ T8 w 100"/>
                                <a:gd name="T10" fmla="+- 0 2090 2040"/>
                                <a:gd name="T11" fmla="*/ 2090 h 100"/>
                                <a:gd name="T12" fmla="+- 0 6911 6811"/>
                                <a:gd name="T13" fmla="*/ T12 w 100"/>
                                <a:gd name="T14" fmla="+- 0 2040 2040"/>
                                <a:gd name="T15" fmla="*/ 204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316"/>
                        <wpg:cNvGrpSpPr>
                          <a:grpSpLocks/>
                        </wpg:cNvGrpSpPr>
                        <wpg:grpSpPr bwMode="auto">
                          <a:xfrm>
                            <a:off x="6811" y="2040"/>
                            <a:ext cx="100" cy="100"/>
                            <a:chOff x="6811" y="2040"/>
                            <a:chExt cx="100" cy="100"/>
                          </a:xfrm>
                        </wpg:grpSpPr>
                        <wps:wsp>
                          <wps:cNvPr id="568" name="Freeform 317"/>
                          <wps:cNvSpPr>
                            <a:spLocks/>
                          </wps:cNvSpPr>
                          <wps:spPr bwMode="auto">
                            <a:xfrm>
                              <a:off x="6811" y="2040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911 6811"/>
                                <a:gd name="T1" fmla="*/ T0 w 100"/>
                                <a:gd name="T2" fmla="+- 0 2140 2040"/>
                                <a:gd name="T3" fmla="*/ 2140 h 100"/>
                                <a:gd name="T4" fmla="+- 0 6811 6811"/>
                                <a:gd name="T5" fmla="*/ T4 w 100"/>
                                <a:gd name="T6" fmla="+- 0 2040 2040"/>
                                <a:gd name="T7" fmla="*/ 204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314"/>
                        <wpg:cNvGrpSpPr>
                          <a:grpSpLocks/>
                        </wpg:cNvGrpSpPr>
                        <wpg:grpSpPr bwMode="auto">
                          <a:xfrm>
                            <a:off x="6811" y="2040"/>
                            <a:ext cx="100" cy="100"/>
                            <a:chOff x="6811" y="2040"/>
                            <a:chExt cx="100" cy="100"/>
                          </a:xfrm>
                        </wpg:grpSpPr>
                        <wps:wsp>
                          <wps:cNvPr id="570" name="Freeform 315"/>
                          <wps:cNvSpPr>
                            <a:spLocks/>
                          </wps:cNvSpPr>
                          <wps:spPr bwMode="auto">
                            <a:xfrm>
                              <a:off x="6811" y="2040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0"/>
                                <a:gd name="T2" fmla="+- 0 2140 2040"/>
                                <a:gd name="T3" fmla="*/ 2140 h 100"/>
                                <a:gd name="T4" fmla="+- 0 6911 6811"/>
                                <a:gd name="T5" fmla="*/ T4 w 100"/>
                                <a:gd name="T6" fmla="+- 0 2040 2040"/>
                                <a:gd name="T7" fmla="*/ 204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311"/>
                        <wpg:cNvGrpSpPr>
                          <a:grpSpLocks/>
                        </wpg:cNvGrpSpPr>
                        <wpg:grpSpPr bwMode="auto">
                          <a:xfrm>
                            <a:off x="8527" y="2022"/>
                            <a:ext cx="100" cy="100"/>
                            <a:chOff x="8527" y="2022"/>
                            <a:chExt cx="100" cy="100"/>
                          </a:xfrm>
                        </wpg:grpSpPr>
                        <wps:wsp>
                          <wps:cNvPr id="572" name="Freeform 313"/>
                          <wps:cNvSpPr>
                            <a:spLocks/>
                          </wps:cNvSpPr>
                          <wps:spPr bwMode="auto">
                            <a:xfrm>
                              <a:off x="8527" y="202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8577 8527"/>
                                <a:gd name="T1" fmla="*/ T0 w 100"/>
                                <a:gd name="T2" fmla="+- 0 2072 2022"/>
                                <a:gd name="T3" fmla="*/ 2072 h 100"/>
                                <a:gd name="T4" fmla="+- 0 8527 8527"/>
                                <a:gd name="T5" fmla="*/ T4 w 100"/>
                                <a:gd name="T6" fmla="+- 0 2122 2022"/>
                                <a:gd name="T7" fmla="*/ 2122 h 100"/>
                                <a:gd name="T8" fmla="+- 0 8627 8527"/>
                                <a:gd name="T9" fmla="*/ T8 w 100"/>
                                <a:gd name="T10" fmla="+- 0 2122 2022"/>
                                <a:gd name="T11" fmla="*/ 2122 h 100"/>
                                <a:gd name="T12" fmla="+- 0 8577 8527"/>
                                <a:gd name="T13" fmla="*/ T12 w 100"/>
                                <a:gd name="T14" fmla="+- 0 2072 2022"/>
                                <a:gd name="T15" fmla="*/ 207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5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312"/>
                          <wps:cNvSpPr>
                            <a:spLocks/>
                          </wps:cNvSpPr>
                          <wps:spPr bwMode="auto">
                            <a:xfrm>
                              <a:off x="8527" y="202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8627 8527"/>
                                <a:gd name="T1" fmla="*/ T0 w 100"/>
                                <a:gd name="T2" fmla="+- 0 2022 2022"/>
                                <a:gd name="T3" fmla="*/ 2022 h 100"/>
                                <a:gd name="T4" fmla="+- 0 8527 8527"/>
                                <a:gd name="T5" fmla="*/ T4 w 100"/>
                                <a:gd name="T6" fmla="+- 0 2022 2022"/>
                                <a:gd name="T7" fmla="*/ 2022 h 100"/>
                                <a:gd name="T8" fmla="+- 0 8577 8527"/>
                                <a:gd name="T9" fmla="*/ T8 w 100"/>
                                <a:gd name="T10" fmla="+- 0 2072 2022"/>
                                <a:gd name="T11" fmla="*/ 2072 h 100"/>
                                <a:gd name="T12" fmla="+- 0 8627 8527"/>
                                <a:gd name="T13" fmla="*/ T12 w 100"/>
                                <a:gd name="T14" fmla="+- 0 2022 2022"/>
                                <a:gd name="T15" fmla="*/ 202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309"/>
                        <wpg:cNvGrpSpPr>
                          <a:grpSpLocks/>
                        </wpg:cNvGrpSpPr>
                        <wpg:grpSpPr bwMode="auto">
                          <a:xfrm>
                            <a:off x="8527" y="2022"/>
                            <a:ext cx="100" cy="100"/>
                            <a:chOff x="8527" y="2022"/>
                            <a:chExt cx="100" cy="100"/>
                          </a:xfrm>
                        </wpg:grpSpPr>
                        <wps:wsp>
                          <wps:cNvPr id="575" name="Freeform 310"/>
                          <wps:cNvSpPr>
                            <a:spLocks/>
                          </wps:cNvSpPr>
                          <wps:spPr bwMode="auto">
                            <a:xfrm>
                              <a:off x="8527" y="202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8627 8527"/>
                                <a:gd name="T1" fmla="*/ T0 w 100"/>
                                <a:gd name="T2" fmla="+- 0 2122 2022"/>
                                <a:gd name="T3" fmla="*/ 2122 h 100"/>
                                <a:gd name="T4" fmla="+- 0 8527 8527"/>
                                <a:gd name="T5" fmla="*/ T4 w 100"/>
                                <a:gd name="T6" fmla="+- 0 2022 2022"/>
                                <a:gd name="T7" fmla="*/ 202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307"/>
                        <wpg:cNvGrpSpPr>
                          <a:grpSpLocks/>
                        </wpg:cNvGrpSpPr>
                        <wpg:grpSpPr bwMode="auto">
                          <a:xfrm>
                            <a:off x="8527" y="2022"/>
                            <a:ext cx="100" cy="100"/>
                            <a:chOff x="8527" y="2022"/>
                            <a:chExt cx="100" cy="100"/>
                          </a:xfrm>
                        </wpg:grpSpPr>
                        <wps:wsp>
                          <wps:cNvPr id="577" name="Freeform 308"/>
                          <wps:cNvSpPr>
                            <a:spLocks/>
                          </wps:cNvSpPr>
                          <wps:spPr bwMode="auto">
                            <a:xfrm>
                              <a:off x="8527" y="202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00"/>
                                <a:gd name="T2" fmla="+- 0 2122 2022"/>
                                <a:gd name="T3" fmla="*/ 2122 h 100"/>
                                <a:gd name="T4" fmla="+- 0 8627 8527"/>
                                <a:gd name="T5" fmla="*/ T4 w 100"/>
                                <a:gd name="T6" fmla="+- 0 2022 2022"/>
                                <a:gd name="T7" fmla="*/ 202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304"/>
                        <wpg:cNvGrpSpPr>
                          <a:grpSpLocks/>
                        </wpg:cNvGrpSpPr>
                        <wpg:grpSpPr bwMode="auto">
                          <a:xfrm>
                            <a:off x="10243" y="1892"/>
                            <a:ext cx="100" cy="100"/>
                            <a:chOff x="10243" y="1892"/>
                            <a:chExt cx="100" cy="100"/>
                          </a:xfrm>
                        </wpg:grpSpPr>
                        <wps:wsp>
                          <wps:cNvPr id="579" name="Freeform 306"/>
                          <wps:cNvSpPr>
                            <a:spLocks/>
                          </wps:cNvSpPr>
                          <wps:spPr bwMode="auto">
                            <a:xfrm>
                              <a:off x="10243" y="189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0293 10243"/>
                                <a:gd name="T1" fmla="*/ T0 w 100"/>
                                <a:gd name="T2" fmla="+- 0 1942 1892"/>
                                <a:gd name="T3" fmla="*/ 1942 h 100"/>
                                <a:gd name="T4" fmla="+- 0 10243 10243"/>
                                <a:gd name="T5" fmla="*/ T4 w 100"/>
                                <a:gd name="T6" fmla="+- 0 1992 1892"/>
                                <a:gd name="T7" fmla="*/ 1992 h 100"/>
                                <a:gd name="T8" fmla="+- 0 10343 10243"/>
                                <a:gd name="T9" fmla="*/ T8 w 100"/>
                                <a:gd name="T10" fmla="+- 0 1992 1892"/>
                                <a:gd name="T11" fmla="*/ 1992 h 100"/>
                                <a:gd name="T12" fmla="+- 0 10293 10243"/>
                                <a:gd name="T13" fmla="*/ T12 w 100"/>
                                <a:gd name="T14" fmla="+- 0 1942 1892"/>
                                <a:gd name="T15" fmla="*/ 194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5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305"/>
                          <wps:cNvSpPr>
                            <a:spLocks/>
                          </wps:cNvSpPr>
                          <wps:spPr bwMode="auto">
                            <a:xfrm>
                              <a:off x="10243" y="189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0343 10243"/>
                                <a:gd name="T1" fmla="*/ T0 w 100"/>
                                <a:gd name="T2" fmla="+- 0 1892 1892"/>
                                <a:gd name="T3" fmla="*/ 1892 h 100"/>
                                <a:gd name="T4" fmla="+- 0 10243 10243"/>
                                <a:gd name="T5" fmla="*/ T4 w 100"/>
                                <a:gd name="T6" fmla="+- 0 1892 1892"/>
                                <a:gd name="T7" fmla="*/ 1892 h 100"/>
                                <a:gd name="T8" fmla="+- 0 10293 10243"/>
                                <a:gd name="T9" fmla="*/ T8 w 100"/>
                                <a:gd name="T10" fmla="+- 0 1942 1892"/>
                                <a:gd name="T11" fmla="*/ 1942 h 100"/>
                                <a:gd name="T12" fmla="+- 0 10343 10243"/>
                                <a:gd name="T13" fmla="*/ T12 w 100"/>
                                <a:gd name="T14" fmla="+- 0 1892 1892"/>
                                <a:gd name="T15" fmla="*/ 189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302"/>
                        <wpg:cNvGrpSpPr>
                          <a:grpSpLocks/>
                        </wpg:cNvGrpSpPr>
                        <wpg:grpSpPr bwMode="auto">
                          <a:xfrm>
                            <a:off x="10243" y="1892"/>
                            <a:ext cx="100" cy="100"/>
                            <a:chOff x="10243" y="1892"/>
                            <a:chExt cx="100" cy="100"/>
                          </a:xfrm>
                        </wpg:grpSpPr>
                        <wps:wsp>
                          <wps:cNvPr id="582" name="Freeform 303"/>
                          <wps:cNvSpPr>
                            <a:spLocks/>
                          </wps:cNvSpPr>
                          <wps:spPr bwMode="auto">
                            <a:xfrm>
                              <a:off x="10243" y="189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0343 10243"/>
                                <a:gd name="T1" fmla="*/ T0 w 100"/>
                                <a:gd name="T2" fmla="+- 0 1992 1892"/>
                                <a:gd name="T3" fmla="*/ 1992 h 100"/>
                                <a:gd name="T4" fmla="+- 0 10243 10243"/>
                                <a:gd name="T5" fmla="*/ T4 w 100"/>
                                <a:gd name="T6" fmla="+- 0 1892 1892"/>
                                <a:gd name="T7" fmla="*/ 189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300"/>
                        <wpg:cNvGrpSpPr>
                          <a:grpSpLocks/>
                        </wpg:cNvGrpSpPr>
                        <wpg:grpSpPr bwMode="auto">
                          <a:xfrm>
                            <a:off x="10243" y="1892"/>
                            <a:ext cx="100" cy="100"/>
                            <a:chOff x="10243" y="1892"/>
                            <a:chExt cx="100" cy="100"/>
                          </a:xfrm>
                        </wpg:grpSpPr>
                        <wps:wsp>
                          <wps:cNvPr id="584" name="Freeform 301"/>
                          <wps:cNvSpPr>
                            <a:spLocks/>
                          </wps:cNvSpPr>
                          <wps:spPr bwMode="auto">
                            <a:xfrm>
                              <a:off x="10243" y="189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T0 w 100"/>
                                <a:gd name="T2" fmla="+- 0 1992 1892"/>
                                <a:gd name="T3" fmla="*/ 1992 h 100"/>
                                <a:gd name="T4" fmla="+- 0 10343 10243"/>
                                <a:gd name="T5" fmla="*/ T4 w 100"/>
                                <a:gd name="T6" fmla="+- 0 1892 1892"/>
                                <a:gd name="T7" fmla="*/ 189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254pt;margin-top:22.3pt;width:263.55pt;height:117.05pt;z-index:-5115;mso-position-horizontal-relative:page" coordorigin="5080,446" coordsize="5271,2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">
                <v:group id="Group 382" o:spid="_x0000_s1027" style="position:absolute;left:5146;top:504;width:5148;height:2225" coordorigin="5146,504" coordsize="5148,2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383" o:spid="_x0000_s1028" style="position:absolute;left:5146;top:504;width:5148;height:2225;visibility:visible;mso-wrap-style:square;v-text-anchor:top" coordsize="5148,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Ea8MA&#10;AADcAAAADwAAAGRycy9kb3ducmV2LnhtbESPT4vCMBTE7wv7HcJb8Lam6z+kGmVRBL2pu96fzbPt&#10;bvNSktTWb28EweMwM79h5svOVOJKzpeWFXz1ExDEmdUl5wp+fzafUxA+IGusLJOCG3lYLt7f5phq&#10;2/KBrseQiwhhn6KCIoQ6ldJnBRn0fVsTR+9incEQpculdthGuKnkIEkm0mDJcaHAmlYFZf/HxijY&#10;j9rRyezyxp3WbnLbDZvznySleh/d9wxEoC68ws/2VisYJwN4nI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fEa8MAAADcAAAADwAAAAAAAAAAAAAAAACYAgAAZHJzL2Rv&#10;d25yZXYueG1sUEsFBgAAAAAEAAQA9QAAAIgDAAAAAA==&#10;" path="m,l1716,1589r1716,531l5148,2225e" filled="f" strokecolor="#30859c" strokeweight=".96pt">
                    <v:path arrowok="t" o:connecttype="custom" o:connectlocs="0,504;1716,2093;3432,2624;5148,2729" o:connectangles="0,0,0,0"/>
                  </v:shape>
                </v:group>
                <v:group id="Group 380" o:spid="_x0000_s1029" style="position:absolute;left:5094;top:455;width:100;height:100" coordorigin="5094,455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381" o:spid="_x0000_s1030" style="position:absolute;left:5094;top:455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/iMUA&#10;AADcAAAADwAAAGRycy9kb3ducmV2LnhtbESPQWvCQBSE7wX/w/IK3uqmxRYbsxERFWlBMHro8ZF9&#10;JsHs25DdJuu/7xYKPQ4z8w2TrYJpxUC9aywreJ4lIIhLqxuuFFzOu6cFCOeRNbaWScGdHKzyyUOG&#10;qbYjn2gofCUihF2KCmrvu1RKV9Zk0M1sRxy9q+0N+ij7Suoexwg3rXxJkjdpsOG4UGNHm5rKW/Ft&#10;FGy/hqNef972H/sh3Mfx8u7CVis1fQzrJQhPwf+H/9oHreA1mcP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j+IxQAAANwAAAAPAAAAAAAAAAAAAAAAAJgCAABkcnMv&#10;ZG93bnJldi54bWxQSwUGAAAAAAQABAD1AAAAigMAAAAA&#10;" path="m50,l,50r50,50l100,50,50,e" fillcolor="#4f81bc" stroked="f">
                    <v:path arrowok="t" o:connecttype="custom" o:connectlocs="50,455;0,505;50,555;100,505;50,455" o:connectangles="0,0,0,0,0"/>
                  </v:shape>
                </v:group>
                <v:group id="Group 378" o:spid="_x0000_s1031" style="position:absolute;left:5094;top:455;width:100;height:100" coordorigin="5094,455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379" o:spid="_x0000_s1032" style="position:absolute;left:5094;top:455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wRMUA&#10;AADcAAAADwAAAGRycy9kb3ducmV2LnhtbESPQWsCMRSE74L/ITyhF6nZFiq6GkUKotSDuvbi7bF5&#10;blY3L8sm1e2/N4LgcZiZb5jpvLWVuFLjS8cKPgYJCOLc6ZILBb+H5fsIhA/IGivHpOCfPMxn3c4U&#10;U+1uvKdrFgoRIexTVGBCqFMpfW7Ioh+4mjh6J9dYDFE2hdQN3iLcVvIzSYbSYslxwWBN34byS/Zn&#10;FZzw57jZ+lXfjGV22S39eYXrg1JvvXYxARGoDa/ws73WCr6SI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3BExQAAANwAAAAPAAAAAAAAAAAAAAAAAJgCAABkcnMv&#10;ZG93bnJldi54bWxQSwUGAAAAAAQABAD1AAAAigMAAAAA&#10;" path="m50,100l,50,50,r50,50l50,100xe" filled="f" strokecolor="#497dba">
                    <v:path arrowok="t" o:connecttype="custom" o:connectlocs="50,555;0,505;50,455;100,505;50,555" o:connectangles="0,0,0,0,0"/>
                  </v:shape>
                </v:group>
                <v:group id="Group 376" o:spid="_x0000_s1033" style="position:absolute;left:6811;top:2043;width:100;height:100" coordorigin="6811,2043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377" o:spid="_x0000_s1034" style="position:absolute;left:6811;top:2043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1jcAA&#10;AADcAAAADwAAAGRycy9kb3ducmV2LnhtbERPy4rCMBTdD/gP4QruxtQBZaxGEXFEFAZ8LFxemmtb&#10;bG5KE9v492YhuDyc93wZTCVaalxpWcFomIAgzqwuOVdwOf99/4JwHlljZZkUPMnBctH7mmOqbcdH&#10;ak8+FzGEXYoKCu/rVEqXFWTQDW1NHLmbbQz6CJtc6ga7GG4q+ZMkE2mw5NhQYE3rgrL76WEUbK7t&#10;v14d7tv9tg3PrrtMXdhopQb9sJqB8BT8R/x277SCcRLXxjPx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c1jcAAAADcAAAADwAAAAAAAAAAAAAAAACYAgAAZHJzL2Rvd25y&#10;ZXYueG1sUEsFBgAAAAAEAAQA9QAAAIUDAAAAAA==&#10;" path="m50,l,50r50,50l100,50,50,e" fillcolor="#4f81bc" stroked="f">
                    <v:path arrowok="t" o:connecttype="custom" o:connectlocs="50,2043;0,2093;50,2143;100,2093;50,2043" o:connectangles="0,0,0,0,0"/>
                  </v:shape>
                </v:group>
                <v:group id="Group 374" o:spid="_x0000_s1035" style="position:absolute;left:6811;top:2043;width:100;height:100" coordorigin="6811,2043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375" o:spid="_x0000_s1036" style="position:absolute;left:6811;top:2043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bdsIA&#10;AADcAAAADwAAAGRycy9kb3ducmV2LnhtbERPTYvCMBC9C/sfwix4EU0VVtZqlGVBFD3oVi/ehmZs&#10;qs2kNFG7/94cBI+P9z1btLYSd2p86VjBcJCAIM6dLrlQcDws+98gfEDWWDkmBf/kYTH/6Mww1e7B&#10;f3TPQiFiCPsUFZgQ6lRKnxuy6AeuJo7c2TUWQ4RNIXWDjxhuKzlKkrG0WHJsMFjTr6H8mt2sgjNu&#10;TtudX/XMRGbX/dJfVrg+KNX9bH+mIAK14S1+uddawdcwzo9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9t2wgAAANwAAAAPAAAAAAAAAAAAAAAAAJgCAABkcnMvZG93&#10;bnJldi54bWxQSwUGAAAAAAQABAD1AAAAhwMAAAAA&#10;" path="m50,100l,50,50,r50,50l50,100xe" filled="f" strokecolor="#497dba">
                    <v:path arrowok="t" o:connecttype="custom" o:connectlocs="50,2143;0,2093;50,2043;100,2093;50,2143" o:connectangles="0,0,0,0,0"/>
                  </v:shape>
                </v:group>
                <v:group id="Group 372" o:spid="_x0000_s1037" style="position:absolute;left:8527;top:2572;width:100;height:100" coordorigin="8527,2572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373" o:spid="_x0000_s1038" style="position:absolute;left:8527;top:257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UusQA&#10;AADcAAAADwAAAGRycy9kb3ducmV2LnhtbESPQYvCMBSE78L+h/CEvWmqsOJWo8iisigIuh48Pppn&#10;W2xeShPb+O83guBxmJlvmPkymEq01LjSsoLRMAFBnFldcq7g/LcZTEE4j6yxskwKHuRgufjozTHV&#10;tuMjtSefiwhhl6KCwvs6ldJlBRl0Q1sTR+9qG4M+yiaXusEuwk0lx0kykQZLjgsF1vRTUHY73Y2C&#10;9aU96NX+tt1t2/DouvO3C2ut1Gc/rGYgPAX/Dr/av1rB12gM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mlLrEAAAA3AAAAA8AAAAAAAAAAAAAAAAAmAIAAGRycy9k&#10;b3ducmV2LnhtbFBLBQYAAAAABAAEAPUAAACJAwAAAAA=&#10;" path="m50,l,50r50,50l100,50,50,e" fillcolor="#4f81bc" stroked="f">
                    <v:path arrowok="t" o:connecttype="custom" o:connectlocs="50,2572;0,2622;50,2672;100,2622;50,2572" o:connectangles="0,0,0,0,0"/>
                  </v:shape>
                </v:group>
                <v:group id="Group 370" o:spid="_x0000_s1039" style="position:absolute;left:8527;top:2572;width:100;height:100" coordorigin="8527,2572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371" o:spid="_x0000_s1040" style="position:absolute;left:8527;top:257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DddcYA&#10;AADcAAAADwAAAGRycy9kb3ducmV2LnhtbESPQWvCQBSE7wX/w/KEXkrdWFqxMauIIEo9qLGX3h7Z&#10;l2w0+zZkt5r+e7dQ6HGYmW+YbNHbRlyp87VjBeNRAoK4cLrmSsHnaf08BeEDssbGMSn4IQ+L+eAh&#10;w1S7Gx/pmodKRAj7FBWYENpUSl8YsuhHriWOXuk6iyHKrpK6w1uE20a+JMlEWqw5LhhsaWWouOTf&#10;VkGJH1+7vd88mXeZXw5rf97g9qTU47BfzkAE6sN/+K+91Qrexq/we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DddcYAAADcAAAADwAAAAAAAAAAAAAAAACYAgAAZHJz&#10;L2Rvd25yZXYueG1sUEsFBgAAAAAEAAQA9QAAAIsDAAAAAA==&#10;" path="m50,100l,50,50,r50,50l50,100xe" filled="f" strokecolor="#497dba">
                    <v:path arrowok="t" o:connecttype="custom" o:connectlocs="50,2672;0,2622;50,2572;100,2622;50,2672" o:connectangles="0,0,0,0,0"/>
                  </v:shape>
                </v:group>
                <v:group id="Group 368" o:spid="_x0000_s1041" style="position:absolute;left:10243;top:2679;width:100;height:100" coordorigin="10243,2679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369" o:spid="_x0000_s1042" style="position:absolute;left:10243;top:2679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2SucUA&#10;AADcAAAADwAAAGRycy9kb3ducmV2LnhtbESPzWrDMBCE74W8g9hCb7WcQkLjWg4hpKE0UMjPocfF&#10;2trG1spYiq28fRUo9DjMzDdMvg6mEyMNrrGsYJ6kIIhLqxuuFFzO78+vIJxH1thZJgU3crAuZg85&#10;ZtpOfKTx5CsRIewyVFB732dSurImgy6xPXH0fuxg0Ec5VFIPOEW46eRLmi6lwYbjQo09bWsq29PV&#10;KNh9j196c2j3n/sx3KbpsnJhp5V6egybNxCegv8P/7U/tILFfAn3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ZK5xQAAANwAAAAPAAAAAAAAAAAAAAAAAJgCAABkcnMv&#10;ZG93bnJldi54bWxQSwUGAAAAAAQABAD1AAAAigMAAAAA&#10;" path="m50,l,50r50,50l100,50,50,e" fillcolor="#4f81bc" stroked="f">
                    <v:path arrowok="t" o:connecttype="custom" o:connectlocs="50,2679;0,2729;50,2779;100,2729;50,2679" o:connectangles="0,0,0,0,0"/>
                  </v:shape>
                </v:group>
                <v:group id="Group 366" o:spid="_x0000_s1043" style="position:absolute;left:10243;top:2679;width:100;height:100" coordorigin="10243,2679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367" o:spid="_x0000_s1044" style="position:absolute;left:10243;top:2679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3XcMIA&#10;AADcAAAADwAAAGRycy9kb3ducmV2LnhtbERPTYvCMBC9C/sfwix4EU0VVtZqlGVBFD3oVi/ehmZs&#10;qs2kNFG7/94cBI+P9z1btLYSd2p86VjBcJCAIM6dLrlQcDws+98gfEDWWDkmBf/kYTH/6Mww1e7B&#10;f3TPQiFiCPsUFZgQ6lRKnxuy6AeuJo7c2TUWQ4RNIXWDjxhuKzlKkrG0WHJsMFjTr6H8mt2sgjNu&#10;TtudX/XMRGbX/dJfVrg+KNX9bH+mIAK14S1+uddawdcwro1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ddwwgAAANwAAAAPAAAAAAAAAAAAAAAAAJgCAABkcnMvZG93&#10;bnJldi54bWxQSwUGAAAAAAQABAD1AAAAhwMAAAAA&#10;" path="m50,100l,50,50,r50,50l50,100xe" filled="f" strokecolor="#497dba">
                    <v:path arrowok="t" o:connecttype="custom" o:connectlocs="50,2779;0,2729;50,2679;100,2729;50,2779" o:connectangles="0,0,0,0,0"/>
                  </v:shape>
                </v:group>
                <v:group id="Group 364" o:spid="_x0000_s1045" style="position:absolute;left:5146;top:1210;width:5148;height:977" coordorigin="5146,1210" coordsize="5148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365" o:spid="_x0000_s1046" style="position:absolute;left:5146;top:1210;width:5148;height:977;visibility:visible;mso-wrap-style:square;v-text-anchor:top" coordsize="514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DDJ8EA&#10;AADcAAAADwAAAGRycy9kb3ducmV2LnhtbERPTWsCMRC9F/wPYYTeaqJFKatRpKVQj7VLwduwGTeL&#10;yWTdRHf11zcHocfH+15tBu/ElbrYBNYwnSgQxFUwDdcayp/PlzcQMSEbdIFJw40ibNajpxUWJvT8&#10;Tdd9qkUO4VigBptSW0gZK0se4yS0xJk7hs5jyrCrpemwz+HeyZlSC+mx4dxgsaV3S9Vpf/EafuWh&#10;fF3sbh+lcnc1PV9s1Tur9fN42C5BJBrSv/jh/jIa5rM8P5/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AwyfBAAAA3AAAAA8AAAAAAAAAAAAAAAAAmAIAAGRycy9kb3du&#10;cmV2LnhtbFBLBQYAAAAABAAEAPUAAACGAwAAAAA=&#10;" path="m,l1716,530,3432,706,5148,977e" filled="f" strokecolor="#e36c09" strokeweight=".96pt">
                    <v:path arrowok="t" o:connecttype="custom" o:connectlocs="0,1210;1716,1740;3432,1916;5148,2187" o:connectangles="0,0,0,0"/>
                  </v:shape>
                </v:group>
                <v:group id="Group 362" o:spid="_x0000_s1047" style="position:absolute;left:5094;top:1161;width:100;height:100" coordorigin="5094,1161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363" o:spid="_x0000_s1048" style="position:absolute;left:5094;top:1161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rJ8YA&#10;AADcAAAADwAAAGRycy9kb3ducmV2LnhtbESPUUvDMBSF3wX/Q7iCL+LSFRXXLRtjIMwJm07B10tz&#10;15Y1N12Spd2/N4Lg4+Gc8x3ObDGYVkRyvrGsYDzKQBCXVjdcKfj6fLl/BuEDssbWMim4kIfF/Ppq&#10;hoW2PX9Q3IdKJAj7AhXUIXSFlL6syaAf2Y44eQfrDIYkXSW1wz7BTSvzLHuSBhtOCzV2tKqpPO7P&#10;RoF9250235PJw6rpXXyN9u4d41ap25thOQURaAj/4b/2Wit4zHP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1rJ8YAAADcAAAADwAAAAAAAAAAAAAAAACYAgAAZHJz&#10;L2Rvd25yZXYueG1sUEsFBgAAAAAEAAQA9QAAAIsDAAAAAA==&#10;" path="m,100r100,l100,,,,,100e" fillcolor="#c0504d" stroked="f">
                    <v:path arrowok="t" o:connecttype="custom" o:connectlocs="0,1261;100,1261;100,1161;0,1161;0,1261" o:connectangles="0,0,0,0,0"/>
                  </v:shape>
                </v:group>
                <v:group id="Group 360" o:spid="_x0000_s1049" style="position:absolute;left:5094;top:1161;width:100;height:100" coordorigin="5094,1161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361" o:spid="_x0000_s1050" style="position:absolute;left:5094;top:1161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oY8YA&#10;AADcAAAADwAAAGRycy9kb3ducmV2LnhtbESPT2vCQBTE74V+h+UJvdWNtv4hdROKIO2lgsZIj4/s&#10;axKafRuy2xj76V1B8DjMzG+YVTqYRvTUudqygsk4AkFcWF1zqeCQbZ6XIJxH1thYJgVncpAmjw8r&#10;jLU98Y76vS9FgLCLUUHlfRtL6YqKDLqxbYmD92M7gz7IrpS6w1OAm0ZOo2guDdYcFipsaV1R8bv/&#10;Mwq+t/0iz/CrP+p8a3N/fhn+9YdST6Ph/Q2Ep8Hfw7f2p1Ywm77C9Uw4AjK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PoY8YAAADcAAAADwAAAAAAAAAAAAAAAACYAgAAZHJz&#10;L2Rvd25yZXYueG1sUEsFBgAAAAAEAAQA9QAAAIsDAAAAAA==&#10;" path="m,100r100,l100,,,,,100xe" filled="f" strokecolor="#bd4a47">
                    <v:path arrowok="t" o:connecttype="custom" o:connectlocs="0,1261;100,1261;100,1161;0,1161;0,1261" o:connectangles="0,0,0,0,0"/>
                  </v:shape>
                </v:group>
                <v:group id="Group 358" o:spid="_x0000_s1051" style="position:absolute;left:6811;top:1690;width:100;height:100" coordorigin="6811,1690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359" o:spid="_x0000_s1052" style="position:absolute;left:6811;top:1690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tJMYA&#10;AADcAAAADwAAAGRycy9kb3ducmV2LnhtbESPQWsCMRSE7wX/Q3iCl1KzFSt1a5QiFNSCbW2h18fm&#10;ubu4edkmMbv+e1Mo9DjMzDfMYtWbRkRyvras4H6cgSAurK65VPD1+XL3CMIHZI2NZVJwIQ+r5eBm&#10;gbm2HX9QPIRSJAj7HBVUIbS5lL6oyKAf25Y4eUfrDIYkXSm1wy7BTSMnWTaTBmtOCxW2tK6oOB3O&#10;RoF9ffvZfc/n03XdubiN9vYd416p0bB/fgIRqA//4b/2Rit4mMzg90w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ZtJMYAAADcAAAADwAAAAAAAAAAAAAAAACYAgAAZHJz&#10;L2Rvd25yZXYueG1sUEsFBgAAAAAEAAQA9QAAAIsDAAAAAA==&#10;" path="m,100r100,l100,,,,,100e" fillcolor="#c0504d" stroked="f">
                    <v:path arrowok="t" o:connecttype="custom" o:connectlocs="0,1790;100,1790;100,1690;0,1690;0,1790" o:connectangles="0,0,0,0,0"/>
                  </v:shape>
                </v:group>
                <v:group id="Group 356" o:spid="_x0000_s1053" style="position:absolute;left:6811;top:1690;width:100;height:100" coordorigin="6811,1690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357" o:spid="_x0000_s1054" style="position:absolute;left:6811;top:1690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iZsIA&#10;AADcAAAADwAAAGRycy9kb3ducmV2LnhtbERPTWvCQBC9C/0Pywi9mY0WrcSsUgqlvTSgNuJxyI5J&#10;MDsbstuY+Ou7h4LHx/tOd4NpRE+dqy0rmEcxCOLC6ppLBT/Hj9kahPPIGhvLpGAkB7vt0yTFRNsb&#10;76k/+FKEEHYJKqi8bxMpXVGRQRfZljhwF9sZ9AF2pdQd3kK4aeQijlfSYM2hocKW3isqrodfo+Cc&#10;9a/5Eb/7k84zm/vxZbjrT6Wep8PbBoSnwT/E/+4vrWC5CGvD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uJmwgAAANwAAAAPAAAAAAAAAAAAAAAAAJgCAABkcnMvZG93&#10;bnJldi54bWxQSwUGAAAAAAQABAD1AAAAhwMAAAAA&#10;" path="m,100r100,l100,,,,,100xe" filled="f" strokecolor="#bd4a47">
                    <v:path arrowok="t" o:connecttype="custom" o:connectlocs="0,1790;100,1790;100,1690;0,1690;0,1790" o:connectangles="0,0,0,0,0"/>
                  </v:shape>
                </v:group>
                <v:group id="Group 354" o:spid="_x0000_s1055" style="position:absolute;left:8527;top:1867;width:100;height:100" coordorigin="8527,1867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355" o:spid="_x0000_s1056" style="position:absolute;left:8527;top:186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GFsQA&#10;AADcAAAADwAAAGRycy9kb3ducmV2LnhtbERPW0vDMBR+F/YfwhF8kS3d1LHVZWMMhOlA3QV8PTTH&#10;tqw56ZIsrf/ePAg+fnz3xao3jYjkfG1ZwXiUgSAurK65VHA6vgxnIHxA1thYJgU/5GG1HNwsMNe2&#10;4z3FQyhFCmGfo4IqhDaX0hcVGfQj2xIn7ts6gyFBV0rtsEvhppGTLJtKgzWnhgpb2lRUnA9Xo8Du&#10;Pi5vX/P546buXHyN9v4T47tSd7f9+hlEoD78i//cW63g6SHNT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xhbEAAAA3AAAAA8AAAAAAAAAAAAAAAAAmAIAAGRycy9k&#10;b3ducmV2LnhtbFBLBQYAAAAABAAEAPUAAACJAwAAAAA=&#10;" path="m,100r100,l100,,,,,100e" fillcolor="#c0504d" stroked="f">
                    <v:path arrowok="t" o:connecttype="custom" o:connectlocs="0,1967;100,1967;100,1867;0,1867;0,1967" o:connectangles="0,0,0,0,0"/>
                  </v:shape>
                </v:group>
                <v:group id="Group 352" o:spid="_x0000_s1057" style="position:absolute;left:8527;top:1867;width:100;height:100" coordorigin="8527,1867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353" o:spid="_x0000_s1058" style="position:absolute;left:8527;top:186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9DUcQA&#10;AADcAAAADwAAAGRycy9kb3ducmV2LnhtbESPT4vCMBTE7wt+h/AEb2uqsrp0jSKC6GUF/3TZ46N5&#10;tsXmpTSxVj+9EQSPw8z8hpnOW1OKhmpXWFYw6EcgiFOrC84UHA+rz28QziNrLC2Tghs5mM86H1OM&#10;tb3yjpq9z0SAsItRQe59FUvp0pwMur6tiIN3srVBH2SdSV3jNcBNKYdRNJYGCw4LOVa0zCk97y9G&#10;wf+2mSQH/G3+dLK1ib+N2rteK9XrtosfEJ5a/w6/2h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vQ1HEAAAA3AAAAA8AAAAAAAAAAAAAAAAAmAIAAGRycy9k&#10;b3ducmV2LnhtbFBLBQYAAAAABAAEAPUAAACJAwAAAAA=&#10;" path="m,100r100,l100,,,,,100xe" filled="f" strokecolor="#bd4a47">
                    <v:path arrowok="t" o:connecttype="custom" o:connectlocs="0,1967;100,1967;100,1867;0,1867;0,1967" o:connectangles="0,0,0,0,0"/>
                  </v:shape>
                </v:group>
                <v:group id="Group 350" o:spid="_x0000_s1059" style="position:absolute;left:10243;top:2136;width:100;height:100" coordorigin="10243,2136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351" o:spid="_x0000_s1060" style="position:absolute;left:10243;top:2136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AFccA&#10;AADcAAAADwAAAGRycy9kb3ducmV2LnhtbESP3WoCMRSE7wu+QzgFb0rN1tpSV6MUQdAK/bEFbw+b&#10;093FzcmaxOz69k2h0MthZr5h5sveNCKS87VlBXejDARxYXXNpYKvz/XtEwgfkDU2lknBhTwsF4Or&#10;OebadvxBcR9KkSDsc1RQhdDmUvqiIoN+ZFvi5H1bZzAk6UqpHXYJbho5zrJHabDmtFBhS6uKiuP+&#10;bBTY3dvp5TCdTlZ15+I22pt3jK9KDa/75xmIQH34D/+1N1rBw/0E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RwBXHAAAA3AAAAA8AAAAAAAAAAAAAAAAAmAIAAGRy&#10;cy9kb3ducmV2LnhtbFBLBQYAAAAABAAEAPUAAACMAwAAAAA=&#10;" path="m,100r100,l100,,,,,100e" fillcolor="#c0504d" stroked="f">
                    <v:path arrowok="t" o:connecttype="custom" o:connectlocs="0,2236;100,2236;100,2136;0,2136;0,2236" o:connectangles="0,0,0,0,0"/>
                  </v:shape>
                </v:group>
                <v:group id="Group 348" o:spid="_x0000_s1061" style="position:absolute;left:10243;top:2136;width:100;height:100" coordorigin="10243,2136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349" o:spid="_x0000_s1062" style="position:absolute;left:10243;top:2136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FUsYA&#10;AADcAAAADwAAAGRycy9kb3ducmV2LnhtbESPT2vCQBTE7wW/w/IEb3VjpVpSV5FCsZcGGk3p8ZF9&#10;JsHs25Dd5k8/vSsUPA4z8xtmsxtMLTpqXWVZwWIegSDOra64UHA6vj++gHAeWWNtmRSM5GC3nTxs&#10;MNa25y/qUl+IAGEXo4LS+yaW0uUlGXRz2xAH72xbgz7ItpC6xT7ATS2fomglDVYcFkps6K2k/JL+&#10;GgU/SbfOjvjZfesssZkfl8OfPig1mw77VxCeBn8P/7c/tILn5QpuZ8IR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RFUsYAAADcAAAADwAAAAAAAAAAAAAAAACYAgAAZHJz&#10;L2Rvd25yZXYueG1sUEsFBgAAAAAEAAQA9QAAAIsDAAAAAA==&#10;" path="m,100r100,l100,,,,,100xe" filled="f" strokecolor="#bd4a47">
                    <v:path arrowok="t" o:connecttype="custom" o:connectlocs="0,2236;100,2236;100,2136;0,2136;0,2236" o:connectangles="0,0,0,0,0"/>
                  </v:shape>
                </v:group>
                <v:group id="Group 346" o:spid="_x0000_s1063" style="position:absolute;left:5146;top:1808;width:5148;height:816" coordorigin="5146,1808" coordsize="5148,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347" o:spid="_x0000_s1064" style="position:absolute;left:5146;top:1808;width:5148;height:816;visibility:visible;mso-wrap-style:square;v-text-anchor:top" coordsize="5148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K9sQA&#10;AADcAAAADwAAAGRycy9kb3ducmV2LnhtbERPu27CMBTdK/EP1kXqRhxoCyhgEEJUbWFAPAbGq/iS&#10;RMTXIXZD6NfjAanj0XlP560pRUO1Kywr6EcxCOLU6oIzBcfDZ28MwnlkjaVlUnAnB/NZ52WKibY3&#10;3lGz95kIIewSVJB7XyVSujQngy6yFXHgzrY26AOsM6lrvIVwU8pBHA+lwYJDQ44VLXNKL/tfo8B/&#10;9d3hvr6ufkbv+Fecmut5s10r9dptFxMQnlr/L366v7WCj7ewNpw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KCvbEAAAA3AAAAA8AAAAAAAAAAAAAAAAAmAIAAGRycy9k&#10;b3ducmV2LnhtbFBLBQYAAAAABAAEAPUAAACJAwAAAAA=&#10;" path="m,638l1716,816,3432,460,5148,e" filled="f" strokecolor="#ffc000" strokeweight=".96pt">
                    <v:path arrowok="t" o:connecttype="custom" o:connectlocs="0,2446;1716,2624;3432,2268;5148,1808" o:connectangles="0,0,0,0"/>
                  </v:shape>
                </v:group>
                <v:group id="Group 344" o:spid="_x0000_s1065" style="position:absolute;left:5094;top:2396;width:100;height:100" coordorigin="5094,2396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345" o:spid="_x0000_s1066" style="position:absolute;left:5094;top:2396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Djr8A&#10;AADcAAAADwAAAGRycy9kb3ducmV2LnhtbERP3WrCMBS+H/gO4QjezVSdQ6pRtDLYrboHODTHNtic&#10;1CSt1adfLga7/Pj+N7vBNqInH4xjBbNpBoK4dNpwpeDn8vW+AhEissbGMSl4UoDddvS2wVy7B5+o&#10;P8dKpBAOOSqoY2xzKUNZk8UwdS1x4q7OW4wJ+kpqj48Ubhs5z7JPadFwaqixpaKm8nburIKiux+e&#10;1qzMyx/nxbXn8tItglKT8bBfg4g0xH/xn/tbK1h+pPnpTDoC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sQOOvwAAANwAAAAPAAAAAAAAAAAAAAAAAJgCAABkcnMvZG93bnJl&#10;di54bWxQSwUGAAAAAAQABAD1AAAAhAMAAAAA&#10;" path="m50,l,100r100,l50,e" fillcolor="#9bba58" stroked="f">
                    <v:path arrowok="t" o:connecttype="custom" o:connectlocs="50,2396;0,2496;100,2496;50,2396" o:connectangles="0,0,0,0"/>
                  </v:shape>
                </v:group>
                <v:group id="Group 342" o:spid="_x0000_s1067" style="position:absolute;left:5094;top:2396;width:100;height:100" coordorigin="5094,2396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343" o:spid="_x0000_s1068" style="position:absolute;left:5094;top:2396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QWcUA&#10;AADcAAAADwAAAGRycy9kb3ducmV2LnhtbESPT2vCQBTE74LfYXlCb7qpVqnRVUQsBOzFP1SPj+xr&#10;Esy+DbtrTL99t1DwOMzMb5jlujO1aMn5yrKC11ECgji3uuJCwfn0MXwH4QOyxtoyKfghD+tVv7fE&#10;VNsHH6g9hkJECPsUFZQhNKmUPi/JoB/Zhjh639YZDFG6QmqHjwg3tRwnyUwarDgulNjQtqT8drwb&#10;Bdltkre7+fni9tn98wv319m0s0q9DLrNAkSgLjzD/+1MK5i+j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1BZxQAAANwAAAAPAAAAAAAAAAAAAAAAAJgCAABkcnMv&#10;ZG93bnJldi54bWxQSwUGAAAAAAQABAD1AAAAigMAAAAA&#10;" path="m50,r50,100l,100,50,xe" filled="f" strokecolor="#97b853">
                    <v:path arrowok="t" o:connecttype="custom" o:connectlocs="50,2396;100,2496;0,2496;50,2396" o:connectangles="0,0,0,0"/>
                  </v:shape>
                </v:group>
                <v:group id="Group 340" o:spid="_x0000_s1069" style="position:absolute;left:6811;top:2572;width:100;height:100" coordorigin="6811,2572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341" o:spid="_x0000_s1070" style="position:absolute;left:6811;top:257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FjcMA&#10;AADcAAAADwAAAGRycy9kb3ducmV2LnhtbESPUWvCMBSF3wf+h3AHvs106oZ0RtGKsFd1P+DSXNuw&#10;5qYmaa3+ejMQ9ng453yHs1wPthE9+WAcK3ifZCCIS6cNVwp+Tvu3BYgQkTU2jknBjQKsV6OXJeba&#10;XflA/TFWIkE45KigjrHNpQxlTRbDxLXEyTs7bzEm6SupPV4T3DZymmWf0qLhtFBjS0VN5e+xswqK&#10;7rK9WbMwd7+bFueey1M3C0qNX4fNF4hIQ/wPP9vfWsHHfA5/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FjcMAAADcAAAADwAAAAAAAAAAAAAAAACYAgAAZHJzL2Rv&#10;d25yZXYueG1sUEsFBgAAAAAEAAQA9QAAAIgDAAAAAA==&#10;" path="m50,l,100r100,l50,e" fillcolor="#9bba58" stroked="f">
                    <v:path arrowok="t" o:connecttype="custom" o:connectlocs="50,2572;0,2672;100,2672;50,2572" o:connectangles="0,0,0,0"/>
                  </v:shape>
                </v:group>
                <v:group id="Group 338" o:spid="_x0000_s1071" style="position:absolute;left:6811;top:2572;width:100;height:100" coordorigin="6811,2572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339" o:spid="_x0000_s1072" style="position:absolute;left:6811;top:257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WWsUA&#10;AADcAAAADwAAAGRycy9kb3ducmV2LnhtbESPQWvCQBSE7wX/w/KE3urGWoNGV5FiIWAvVVGPj+wz&#10;CWbfht01pv++Wyj0OMzMN8xy3ZtGdOR8bVnBeJSAIC6srrlUcDx8vMxA+ICssbFMCr7Jw3o1eFpi&#10;pu2Dv6jbh1JECPsMFVQhtJmUvqjIoB/Zljh6V+sMhihdKbXDR4SbRr4mSSoN1hwXKmzpvaLitr8b&#10;BfltUnTb+fHsdvn984S7SzrtrVLPw36zABGoD//hv3auFUzfUv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FZaxQAAANwAAAAPAAAAAAAAAAAAAAAAAJgCAABkcnMv&#10;ZG93bnJldi54bWxQSwUGAAAAAAQABAD1AAAAigMAAAAA&#10;" path="m50,r50,100l,100,50,xe" filled="f" strokecolor="#97b853">
                    <v:path arrowok="t" o:connecttype="custom" o:connectlocs="50,2572;100,2672;0,2672;50,2572" o:connectangles="0,0,0,0"/>
                  </v:shape>
                </v:group>
                <v:group id="Group 336" o:spid="_x0000_s1073" style="position:absolute;left:8527;top:2219;width:100;height:100" coordorigin="8527,2219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337" o:spid="_x0000_s1074" style="position:absolute;left:8527;top:2219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cPiL8A&#10;AADcAAAADwAAAGRycy9kb3ducmV2LnhtbERP3WrCMBS+H/gO4QjezVSdQ6pRtDLYrboHODTHNtic&#10;1CSt1adfLga7/Pj+N7vBNqInH4xjBbNpBoK4dNpwpeDn8vW+AhEissbGMSl4UoDddvS2wVy7B5+o&#10;P8dKpBAOOSqoY2xzKUNZk8UwdS1x4q7OW4wJ+kpqj48Ubhs5z7JPadFwaqixpaKm8nburIKiux+e&#10;1qzMyx/nxbXn8tItglKT8bBfg4g0xH/xn/tbK1h+pLXpTDoC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xw+IvwAAANwAAAAPAAAAAAAAAAAAAAAAAJgCAABkcnMvZG93bnJl&#10;di54bWxQSwUGAAAAAAQABAD1AAAAhAMAAAAA&#10;" path="m50,l,100r100,l50,e" fillcolor="#9bba58" stroked="f">
                    <v:path arrowok="t" o:connecttype="custom" o:connectlocs="50,2219;0,2319;100,2319;50,2219" o:connectangles="0,0,0,0"/>
                  </v:shape>
                </v:group>
                <v:group id="Group 334" o:spid="_x0000_s1075" style="position:absolute;left:8527;top:2219;width:100;height:100" coordorigin="8527,2219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335" o:spid="_x0000_s1076" style="position:absolute;left:8527;top:2219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9aMIA&#10;AADcAAAADwAAAGRycy9kb3ducmV2LnhtbERPz2vCMBS+C/sfwhvspuk2KlttKmMoFNxFJ9Pjo3m2&#10;xealJLHW/94cBh4/vt/5cjSdGMj51rKC11kCgriyuuVawf53Pf0A4QOyxs4yKbiRh2XxNMkx0/bK&#10;Wxp2oRYxhH2GCpoQ+kxKXzVk0M9sTxy5k3UGQ4SultrhNYabTr4lyVwabDk2NNjTd0PVeXcxCsrz&#10;ezWsPvcHtykvP3+4Oc7T0Sr18jx+LUAEGsND/O8utYI0jfPjmXgE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P1owgAAANwAAAAPAAAAAAAAAAAAAAAAAJgCAABkcnMvZG93&#10;bnJldi54bWxQSwUGAAAAAAQABAD1AAAAhwMAAAAA&#10;" path="m50,r50,100l,100,50,xe" filled="f" strokecolor="#97b853">
                    <v:path arrowok="t" o:connecttype="custom" o:connectlocs="50,2219;100,2319;0,2319;50,2219" o:connectangles="0,0,0,0"/>
                  </v:shape>
                </v:group>
                <v:group id="Group 332" o:spid="_x0000_s1077" style="position:absolute;left:10243;top:1758;width:100;height:100" coordorigin="10243,1758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333" o:spid="_x0000_s1078" style="position:absolute;left:10243;top:1758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uv8MA&#10;AADcAAAADwAAAGRycy9kb3ducmV2LnhtbESPzWrDMBCE74W+g9hCb41cl4TgRgmpSyHX/DzAYm1s&#10;UWvlSLLj5OmjQCDHYWa+YRar0bZiIB+MYwWfkwwEceW04VrBYf/3MQcRIrLG1jEpuFCA1fL1ZYGF&#10;dmfe0rCLtUgQDgUqaGLsCilD1ZDFMHEdcfKOzluMSfpaao/nBLetzLNsJi0aTgsNdlQ2VP3vequg&#10;7E8/F2vm5up/8/I4cLXvv4JS72/j+htEpDE+w4/2RiuYTnO4n0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auv8MAAADcAAAADwAAAAAAAAAAAAAAAACYAgAAZHJzL2Rv&#10;d25yZXYueG1sUEsFBgAAAAAEAAQA9QAAAIgDAAAAAA==&#10;" path="m50,l,100r100,l50,e" fillcolor="#9bba58" stroked="f">
                    <v:path arrowok="t" o:connecttype="custom" o:connectlocs="50,1758;0,1858;100,1858;50,1758" o:connectangles="0,0,0,0"/>
                  </v:shape>
                </v:group>
                <v:group id="Group 330" o:spid="_x0000_s1079" style="position:absolute;left:10243;top:1758;width:100;height:100" coordorigin="10243,1758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331" o:spid="_x0000_s1080" style="position:absolute;left:10243;top:1758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/7a8UA&#10;AADcAAAADwAAAGRycy9kb3ducmV2LnhtbESPQWvCQBSE7wX/w/KE3urG2ohGV5FiIWAvVVGPj+wz&#10;CWbfht01pv++Wyj0OMzMN8xy3ZtGdOR8bVnBeJSAIC6srrlUcDx8vMxA+ICssbFMCr7Jw3o1eFpi&#10;pu2Dv6jbh1JECPsMFVQhtJmUvqjIoB/Zljh6V+sMhihdKbXDR4SbRr4myVQarDkuVNjSe0XFbX83&#10;CvLbpOi28+PZ7fL75wl3l2naW6Weh/1mASJQH/7Df+1cK0jTN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/trxQAAANwAAAAPAAAAAAAAAAAAAAAAAJgCAABkcnMv&#10;ZG93bnJldi54bWxQSwUGAAAAAAQABAD1AAAAigMAAAAA&#10;" path="m50,r50,100l,100,50,xe" filled="f" strokecolor="#97b853">
                    <v:path arrowok="t" o:connecttype="custom" o:connectlocs="50,1758;100,1858;0,1858;50,1758" o:connectangles="0,0,0,0"/>
                  </v:shape>
                </v:group>
                <v:group id="Group 328" o:spid="_x0000_s1081" style="position:absolute;left:5146;top:1481;width:5148;height:610" coordorigin="5146,1481" coordsize="5148,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329" o:spid="_x0000_s1082" style="position:absolute;left:5146;top:1481;width:5148;height:610;visibility:visible;mso-wrap-style:square;v-text-anchor:top" coordsize="5148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K08QA&#10;AADcAAAADwAAAGRycy9kb3ducmV2LnhtbESPQWsCMRSE74X+h/CE3mrWgku7GkUs2/Ym1er5sXlu&#10;gpuXZZO62/56Iwgeh5n5hpkvB9eIM3XBelYwGWcgiCuvLdcKfnbl8yuIEJE1Np5JwR8FWC4eH+ZY&#10;aN/zN523sRYJwqFABSbGtpAyVIYchrFviZN39J3DmGRXS91hn+CukS9ZlkuHltOCwZbWhqrT9tcp&#10;2L99HP43+ee7mXjb2z2Wu/VQKvU0GlYzEJGGeA/f2l9awXSa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jitPEAAAA3AAAAA8AAAAAAAAAAAAAAAAAmAIAAGRycy9k&#10;b3ducmV2LnhtbFBLBQYAAAAABAAEAPUAAACJAwAAAAA=&#10;" path="m,l1716,610,3432,591,5148,461e" filled="f" strokecolor="#244060" strokeweight="1.44pt">
                    <v:path arrowok="t" o:connecttype="custom" o:connectlocs="0,1481;1716,2091;3432,2072;5148,1942" o:connectangles="0,0,0,0"/>
                  </v:shape>
                </v:group>
                <v:group id="Group 325" o:spid="_x0000_s1083" style="position:absolute;left:5094;top:1431;width:100;height:100" coordorigin="5094,1431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327" o:spid="_x0000_s1084" style="position:absolute;left:5094;top:1431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DFLwA&#10;AADcAAAADwAAAGRycy9kb3ducmV2LnhtbERPSwrCMBDdC94hjOBGNFVQpBpFlIIu/RxgbMam2Exq&#10;E7Xe3iwEl4/3X65bW4kXNb50rGA8SkAQ506XXCi4nLPhHIQPyBorx6TgQx7Wq25nial2bz7S6xQK&#10;EUPYp6jAhFCnUvrckEU/cjVx5G6usRgibAqpG3zHcFvJSZLMpMWSY4PBmraG8vvpaRW02ws/5cP7&#10;a2Zuu2N+GA/4kynV77WbBYhAbfiLf+69VjCdxr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/jMMUvAAAANwAAAAPAAAAAAAAAAAAAAAAAJgCAABkcnMvZG93bnJldi54&#10;bWxQSwUGAAAAAAQABAD1AAAAgQMAAAAA&#10;" path="m50,50l,100r100,l50,50e" fillcolor="#8063a1" stroked="f">
                    <v:path arrowok="t" o:connecttype="custom" o:connectlocs="50,1481;0,1531;100,1531;50,1481" o:connectangles="0,0,0,0"/>
                  </v:shape>
                  <v:shape id="Freeform 326" o:spid="_x0000_s1085" style="position:absolute;left:5094;top:1431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mj8QA&#10;AADcAAAADwAAAGRycy9kb3ducmV2LnhtbESPwWrDMBBE74H+g9hCL6GRXXBpnSihuBjao5N8wNba&#10;WCbWyrWU2P77KhDocZiZN8xmN9lOXGnwrWMF6SoBQVw73XKj4Hgon99A+ICssXNMCmbysNs+LDaY&#10;azdyRdd9aESEsM9RgQmhz6X0tSGLfuV64uid3GAxRDk0Ug84Rrjt5EuSvEqLLccFgz0Vhurz/mIV&#10;TMWRL/LX+5/SnD6r+jtd8lwq9fQ4faxBBJrCf/je/tIKsuwdbm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Zo/EAAAA3AAAAA8AAAAAAAAAAAAAAAAAmAIAAGRycy9k&#10;b3ducmV2LnhtbFBLBQYAAAAABAAEAPUAAACJAwAAAAA=&#10;" path="m100,l,,50,50,100,e" fillcolor="#8063a1" stroked="f">
                    <v:path arrowok="t" o:connecttype="custom" o:connectlocs="100,1431;0,1431;50,1481;100,1431" o:connectangles="0,0,0,0"/>
                  </v:shape>
                </v:group>
                <v:group id="Group 323" o:spid="_x0000_s1086" style="position:absolute;left:5094;top:1431;width:100;height:100" coordorigin="5094,1431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324" o:spid="_x0000_s1087" style="position:absolute;left:5094;top:1431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igFsUA&#10;AADcAAAADwAAAGRycy9kb3ducmV2LnhtbESPQWvCQBSE74L/YXmCF6kbFcVGV7FirVdjoXh7ZJ9J&#10;MPs2za6a+uvdguBxmJlvmPmyMaW4Uu0KywoG/QgEcWp1wZmC78Pn2xSE88gaS8uk4I8cLBft1hxj&#10;bW+8p2viMxEg7GJUkHtfxVK6NCeDrm8r4uCdbG3QB1lnUtd4C3BTymEUTaTBgsNCjhWtc0rPycUo&#10;+BqN3j9+7VYWvR+/TrbnanM/HJXqdprVDISnxr/Cz/ZOKxhPBvB/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+KAWxQAAANwAAAAPAAAAAAAAAAAAAAAAAJgCAABkcnMv&#10;ZG93bnJldi54bWxQSwUGAAAAAAQABAD1AAAAigMAAAAA&#10;" path="m100,100l,e" filled="f" strokecolor="#7c5f9f">
                    <v:path arrowok="t" o:connecttype="custom" o:connectlocs="100,1531;0,1431" o:connectangles="0,0"/>
                  </v:shape>
                </v:group>
                <v:group id="Group 321" o:spid="_x0000_s1088" style="position:absolute;left:5094;top:1431;width:100;height:100" coordorigin="5094,1431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322" o:spid="_x0000_s1089" style="position:absolute;left:5094;top:1431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ab+sYA&#10;AADcAAAADwAAAGRycy9kb3ducmV2LnhtbESPT2vCQBTE74V+h+UVvBTd1FDR1FWq1D9XoyDeHtnX&#10;JJh9G7NbjX56Vyh4HGbmN8x42ppKnKlxpWUFH70IBHFmdcm5gt120R2CcB5ZY2WZFFzJwXTy+jLG&#10;RNsLb+ic+lwECLsEFRTe14mULivIoOvZmjh4v7Yx6INscqkbvAS4qWQ/igbSYMlhocCa5gVlx/TP&#10;KFjF8Wh2sktZvu/9PF0e65/b9qBU5639/gLhqfXP8H97rRV8DmJ4nA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ab+sYAAADcAAAADwAAAAAAAAAAAAAAAACYAgAAZHJz&#10;L2Rvd25yZXYueG1sUEsFBgAAAAAEAAQA9QAAAIsDAAAAAA==&#10;" path="m,100l100,e" filled="f" strokecolor="#7c5f9f">
                    <v:path arrowok="t" o:connecttype="custom" o:connectlocs="0,1531;100,1431" o:connectangles="0,0"/>
                  </v:shape>
                </v:group>
                <v:group id="Group 318" o:spid="_x0000_s1090" style="position:absolute;left:6811;top:2040;width:100;height:100" coordorigin="6811,2040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320" o:spid="_x0000_s1091" style="position:absolute;left:6811;top:2040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mN8MA&#10;AADcAAAADwAAAGRycy9kb3ducmV2LnhtbESP3WrCQBSE7wu+w3KE3hTdWIhIdBWxBNpLfx7gmD1m&#10;g9mzMbvm5+27hYKXw8x8w2x2g61FR62vHCtYzBMQxIXTFZcKLud8tgLhA7LG2jEpGMnDbjt522Cm&#10;Xc9H6k6hFBHCPkMFJoQmk9IXhiz6uWuIo3dzrcUQZVtK3WIf4baWn0mylBYrjgsGGzoYKu6np1Uw&#10;HC78lA/vr7m5fR2Ln8UHj7lS79NhvwYRaAiv8H/7WytIlyn8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GmN8MAAADcAAAADwAAAAAAAAAAAAAAAACYAgAAZHJzL2Rv&#10;d25yZXYueG1sUEsFBgAAAAAEAAQA9QAAAIgDAAAAAA==&#10;" path="m50,50l,100r100,l50,50e" fillcolor="#8063a1" stroked="f">
                    <v:path arrowok="t" o:connecttype="custom" o:connectlocs="50,2090;0,2140;100,2140;50,2090" o:connectangles="0,0,0,0"/>
                  </v:shape>
                  <v:shape id="Freeform 319" o:spid="_x0000_s1092" style="position:absolute;left:6811;top:2040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M4QMMA&#10;AADcAAAADwAAAGRycy9kb3ducmV2LnhtbESP0WrCQBRE3wv9h+UW+lJ0o9BQoquIEtDHpH7Abfaa&#10;DWbvxuxqkr/vCoU+DjNzhllvR9uKB/W+caxgMU9AEFdON1wrOH/nsy8QPiBrbB2Tgok8bDevL2vM&#10;tBu4oEcZahEh7DNUYELoMil9Zciin7uOOHoX11sMUfa11D0OEW5buUySVFpsOC4Y7GhvqLqWd6tg&#10;3J/5Lm/e/+Tmciiq0+KDp1yp97dxtwIRaAz/4b/2USv4TFN4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M4QMMAAADcAAAADwAAAAAAAAAAAAAAAACYAgAAZHJzL2Rv&#10;d25yZXYueG1sUEsFBgAAAAAEAAQA9QAAAIgDAAAAAA==&#10;" path="m100,l,,50,50,100,e" fillcolor="#8063a1" stroked="f">
                    <v:path arrowok="t" o:connecttype="custom" o:connectlocs="100,2040;0,2040;50,2090;100,2040" o:connectangles="0,0,0,0"/>
                  </v:shape>
                </v:group>
                <v:group id="Group 316" o:spid="_x0000_s1093" style="position:absolute;left:6811;top:2040;width:100;height:100" coordorigin="6811,2040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317" o:spid="_x0000_s1094" style="position:absolute;left:6811;top:2040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Ji8IA&#10;AADcAAAADwAAAGRycy9kb3ducmV2LnhtbERPy4rCMBTdD/gP4QpuBk1HGdFqFBUfs7UK4u7SXNti&#10;c9Npola/3iwGZnk47+m8MaW4U+0Kywq+ehEI4tTqgjMFx8OmOwLhPLLG0jIpeJKD+az1McVY2wfv&#10;6Z74TIQQdjEqyL2vYildmpNB17MVceAutjboA6wzqWt8hHBTyn4UDaXBgkNDjhWtckqvyc0o2A0G&#10;4+Wv3cri8+RXyfZarV+Hs1KddrOYgPDU+H/xn/tHK/gehrXhTDg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gmLwgAAANwAAAAPAAAAAAAAAAAAAAAAAJgCAABkcnMvZG93&#10;bnJldi54bWxQSwUGAAAAAAQABAD1AAAAhwMAAAAA&#10;" path="m100,100l,e" filled="f" strokecolor="#7c5f9f">
                    <v:path arrowok="t" o:connecttype="custom" o:connectlocs="100,2140;0,2040" o:connectangles="0,0"/>
                  </v:shape>
                </v:group>
                <v:group id="Group 314" o:spid="_x0000_s1095" style="position:absolute;left:6811;top:2040;width:100;height:100" coordorigin="6811,2040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315" o:spid="_x0000_s1096" style="position:absolute;left:6811;top:2040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2TUMMA&#10;AADcAAAADwAAAGRycy9kb3ducmV2LnhtbERPy2rCQBTdC/7DcAU3ohOVVps6ShVf20ZB3F0y1ySY&#10;uZNmRk379Z2F4PJw3rNFY0pxp9oVlhUMBxEI4tTqgjMFx8OmPwXhPLLG0jIp+CUHi3m7NcNY2wd/&#10;0z3xmQgh7GJUkHtfxVK6NCeDbmAr4sBdbG3QB1hnUtf4COGmlKMoepcGCw4NOVa0yim9JjejYDce&#10;fyx/7FYWvZNfJdtrtf47nJXqdpqvTxCeGv8SP917reBtEuaH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2TUMMAAADcAAAADwAAAAAAAAAAAAAAAACYAgAAZHJzL2Rv&#10;d25yZXYueG1sUEsFBgAAAAAEAAQA9QAAAIgDAAAAAA==&#10;" path="m,100l100,e" filled="f" strokecolor="#7c5f9f">
                    <v:path arrowok="t" o:connecttype="custom" o:connectlocs="0,2140;100,2040" o:connectangles="0,0"/>
                  </v:shape>
                </v:group>
                <v:group id="Group 311" o:spid="_x0000_s1097" style="position:absolute;left:8527;top:2022;width:100;height:100" coordorigin="8527,2022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313" o:spid="_x0000_s1098" style="position:absolute;left:8527;top:202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onsMA&#10;AADcAAAADwAAAGRycy9kb3ducmV2LnhtbESP3WrCQBSE7wt9h+UUvCl1o9BaoquIErCXUR/gmD1m&#10;g9mzMbvm5+3dQqGXw8x8w6w2g61FR62vHCuYTRMQxIXTFZcKzqfs4xuED8gaa8ekYCQPm/XrywpT&#10;7XrOqTuGUkQI+xQVmBCaVEpfGLLop64hjt7VtRZDlG0pdYt9hNtazpPkS1qsOC4YbGhnqLgdH1bB&#10;sDvzQ969v2Tmus+Ln9k7j5lSk7dhuwQRaAj/4b/2QSv4XMzh9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GonsMAAADcAAAADwAAAAAAAAAAAAAAAACYAgAAZHJzL2Rv&#10;d25yZXYueG1sUEsFBgAAAAAEAAQA9QAAAIgDAAAAAA==&#10;" path="m50,50l,100r100,l50,50e" fillcolor="#8063a1" stroked="f">
                    <v:path arrowok="t" o:connecttype="custom" o:connectlocs="50,2072;0,2122;100,2122;50,2072" o:connectangles="0,0,0,0"/>
                  </v:shape>
                  <v:shape id="Freeform 312" o:spid="_x0000_s1099" style="position:absolute;left:8527;top:202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0NBcIA&#10;AADcAAAADwAAAGRycy9kb3ducmV2LnhtbESP0YrCMBRE34X9h3CFfRFNXXFXqlFEKayPVj/g2lyb&#10;YnPTbaLWv98Igo/DzJxhFqvO1uJGra8cKxiPEhDEhdMVlwqOh2w4A+EDssbaMSl4kIfV8qO3wFS7&#10;O+/plodSRAj7FBWYEJpUSl8YsuhHriGO3tm1FkOUbSl1i/cIt7X8SpJvabHiuGCwoY2h4pJfrYJu&#10;c+Sr/PP+lJnzdl/sxgN+ZEp99rv1HESgLrzDr/avVjD9mcDz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nQ0FwgAAANwAAAAPAAAAAAAAAAAAAAAAAJgCAABkcnMvZG93&#10;bnJldi54bWxQSwUGAAAAAAQABAD1AAAAhwMAAAAA&#10;" path="m100,l,,50,50,100,e" fillcolor="#8063a1" stroked="f">
                    <v:path arrowok="t" o:connecttype="custom" o:connectlocs="100,2022;0,2022;50,2072;100,2022" o:connectangles="0,0,0,0"/>
                  </v:shape>
                </v:group>
                <v:group id="Group 309" o:spid="_x0000_s1100" style="position:absolute;left:8527;top:2022;width:100;height:100" coordorigin="8527,2022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310" o:spid="_x0000_s1101" style="position:absolute;left:8527;top:202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wyMYA&#10;AADcAAAADwAAAGRycy9kb3ducmV2LnhtbESPQWvCQBSE74L/YXlCL1I3KtoaXUWltb0aC+LtkX0m&#10;wezbmN1q6q/vCoLHYWa+YWaLxpTiQrUrLCvo9yIQxKnVBWcKfnafr+8gnEfWWFomBX/kYDFvt2YY&#10;a3vlLV0Sn4kAYRejgtz7KpbSpTkZdD1bEQfvaGuDPsg6k7rGa4CbUg6iaCwNFhwWcqxonVN6Sn6N&#10;gq/hcLI6240sunu/Tjan6uO2Oyj10mmWUxCeGv8MP9rfWsHobQT3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owyMYAAADcAAAADwAAAAAAAAAAAAAAAACYAgAAZHJz&#10;L2Rvd25yZXYueG1sUEsFBgAAAAAEAAQA9QAAAIsDAAAAAA==&#10;" path="m100,100l,e" filled="f" strokecolor="#7c5f9f">
                    <v:path arrowok="t" o:connecttype="custom" o:connectlocs="100,2122;0,2022" o:connectangles="0,0"/>
                  </v:shape>
                </v:group>
                <v:group id="Group 307" o:spid="_x0000_s1102" style="position:absolute;left:8527;top:2022;width:100;height:100" coordorigin="8527,2022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308" o:spid="_x0000_s1103" style="position:absolute;left:8527;top:202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LJMYA&#10;AADcAAAADwAAAGRycy9kb3ducmV2LnhtbESPQWvCQBSE74L/YXlCL1I3KmqNrqLS2l4bC+LtkX0m&#10;wezbmN1q6q/vCoLHYWa+YebLxpTiQrUrLCvo9yIQxKnVBWcKfnYfr28gnEfWWFomBX/kYLlot+YY&#10;a3vlb7okPhMBwi5GBbn3VSylS3My6Hq2Ig7e0dYGfZB1JnWN1wA3pRxE0VgaLDgs5FjRJqf0lPwa&#10;BZ/D4XR9tltZdPd+k2xP1fttd1DqpdOsZiA8Nf4ZfrS/tILRZAL3M+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QLJMYAAADcAAAADwAAAAAAAAAAAAAAAACYAgAAZHJz&#10;L2Rvd25yZXYueG1sUEsFBgAAAAAEAAQA9QAAAIsDAAAAAA==&#10;" path="m,100l100,e" filled="f" strokecolor="#7c5f9f">
                    <v:path arrowok="t" o:connecttype="custom" o:connectlocs="0,2122;100,2022" o:connectangles="0,0"/>
                  </v:shape>
                </v:group>
                <v:group id="Group 304" o:spid="_x0000_s1104" style="position:absolute;left:10243;top:1892;width:100;height:100" coordorigin="10243,1892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306" o:spid="_x0000_s1105" style="position:absolute;left:10243;top:189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678IA&#10;AADcAAAADwAAAGRycy9kb3ducmV2LnhtbESP0YrCMBRE34X9h3CFfRFNXdBdq1FEKayPVj/g2lyb&#10;YnPTbaLWv98Igo/DzJxhFqvO1uJGra8cKxiPEhDEhdMVlwqOh2z4A8IHZI21Y1LwIA+r5Udvgal2&#10;d97TLQ+liBD2KSowITSplL4wZNGPXEMcvbNrLYYo21LqFu8Rbmv5lSRTabHiuGCwoY2h4pJfrYJu&#10;c+Sr/PP+lJnzdl/sxgN+ZEp99rv1HESgLrzDr/avVjD5nsHz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TrvwgAAANwAAAAPAAAAAAAAAAAAAAAAAJgCAABkcnMvZG93&#10;bnJldi54bWxQSwUGAAAAAAQABAD1AAAAhwMAAAAA&#10;" path="m50,50l,100r100,l50,50e" fillcolor="#8063a1" stroked="f">
                    <v:path arrowok="t" o:connecttype="custom" o:connectlocs="50,1942;0,1992;100,1992;50,1942" o:connectangles="0,0,0,0"/>
                  </v:shape>
                  <v:shape id="Freeform 305" o:spid="_x0000_s1106" style="position:absolute;left:10243;top:189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jVbwA&#10;AADcAAAADwAAAGRycy9kb3ducmV2LnhtbERPSwrCMBDdC94hjOBGNFVQpBpFlIIu/RxgbMam2Exq&#10;E7Xe3iwEl4/3X65bW4kXNb50rGA8SkAQ506XXCi4nLPhHIQPyBorx6TgQx7Wq25nial2bz7S6xQK&#10;EUPYp6jAhFCnUvrckEU/cjVx5G6usRgibAqpG3zHcFvJSZLMpMWSY4PBmraG8vvpaRW02ws/5cP7&#10;a2Zuu2N+GA/4kynV77WbBYhAbfiLf+69VjCdx/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/muNVvAAAANwAAAAPAAAAAAAAAAAAAAAAAJgCAABkcnMvZG93bnJldi54&#10;bWxQSwUGAAAAAAQABAD1AAAAgQMAAAAA&#10;" path="m100,l,,50,50,100,e" fillcolor="#8063a1" stroked="f">
                    <v:path arrowok="t" o:connecttype="custom" o:connectlocs="100,1892;0,1892;50,1942;100,1892" o:connectangles="0,0,0,0"/>
                  </v:shape>
                </v:group>
                <v:group id="Group 302" o:spid="_x0000_s1107" style="position:absolute;left:10243;top:1892;width:100;height:100" coordorigin="10243,1892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303" o:spid="_x0000_s1108" style="position:absolute;left:10243;top:189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Ym8UA&#10;AADcAAAADwAAAGRycy9kb3ducmV2LnhtbESPT2vCQBTE7wW/w/IEL0U3KhUbXUXFf1djofT2yD6T&#10;YPZtzK4a/fRuodDjMDO/YabzxpTiRrUrLCvo9yIQxKnVBWcKvo6b7hiE88gaS8uk4EEO5rPW2xRj&#10;be98oFviMxEg7GJUkHtfxVK6NCeDrmcr4uCdbG3QB1lnUtd4D3BTykEUjaTBgsNCjhWtckrPydUo&#10;2A2Hn8uL3cri/duvku25Wj+PP0p12s1iAsJT4//Df+29VvAxHsDv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tibxQAAANwAAAAPAAAAAAAAAAAAAAAAAJgCAABkcnMv&#10;ZG93bnJldi54bWxQSwUGAAAAAAQABAD1AAAAigMAAAAA&#10;" path="m100,100l,e" filled="f" strokecolor="#7c5f9f">
                    <v:path arrowok="t" o:connecttype="custom" o:connectlocs="100,1992;0,1892" o:connectangles="0,0"/>
                  </v:shape>
                </v:group>
                <v:group id="Group 300" o:spid="_x0000_s1109" style="position:absolute;left:10243;top:1892;width:100;height:100" coordorigin="10243,1892" coordsize="1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301" o:spid="_x0000_s1110" style="position:absolute;left:10243;top:1892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ldMYA&#10;AADcAAAADwAAAGRycy9kb3ducmV2LnhtbESPT2vCQBTE74LfYXmCl1I3als0dRUV/10bC8XbI/ua&#10;BLNvY3bV6Kd3CwWPw8z8hpnMGlOKC9WusKyg34tAEKdWF5wp+N6vX0cgnEfWWFomBTdyMJu2WxOM&#10;tb3yF10Sn4kAYRejgtz7KpbSpTkZdD1bEQfv19YGfZB1JnWN1wA3pRxE0Yc0WHBYyLGiZU7pMTkb&#10;BdvhcLw42Y0sXn78Mtkcq9V9f1Cq22nmnyA8Nf4Z/m/vtIL30Rv8nQ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PldMYAAADcAAAADwAAAAAAAAAAAAAAAACYAgAAZHJz&#10;L2Rvd25yZXYueG1sUEsFBgAAAAAEAAQA9QAAAIsDAAAAAA==&#10;" path="m,100l100,e" filled="f" strokecolor="#7c5f9f">
                    <v:path arrowok="t" o:connecttype="custom" o:connectlocs="0,1992;100,189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01FAFF0" wp14:editId="5AAD2BE7">
                <wp:simplePos x="0" y="0"/>
                <wp:positionH relativeFrom="page">
                  <wp:posOffset>1292225</wp:posOffset>
                </wp:positionH>
                <wp:positionV relativeFrom="paragraph">
                  <wp:posOffset>96520</wp:posOffset>
                </wp:positionV>
                <wp:extent cx="5798820" cy="2961005"/>
                <wp:effectExtent l="0" t="1270" r="0" b="0"/>
                <wp:wrapNone/>
                <wp:docPr id="499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296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44"/>
                              <w:gridCol w:w="1716"/>
                              <w:gridCol w:w="1716"/>
                              <w:gridCol w:w="1718"/>
                              <w:gridCol w:w="1716"/>
                            </w:tblGrid>
                            <w:tr w:rsidR="007F0665">
                              <w:trPr>
                                <w:trHeight w:hRule="exact" w:val="3178"/>
                              </w:trPr>
                              <w:tc>
                                <w:tcPr>
                                  <w:tcW w:w="224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14" w:after="0" w:line="220" w:lineRule="exact"/>
                                  </w:pPr>
                                </w:p>
                                <w:p w:rsidR="007F0665" w:rsidRDefault="007F0665">
                                  <w:pPr>
                                    <w:spacing w:after="0" w:line="240" w:lineRule="auto"/>
                                    <w:ind w:right="14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  <w:p w:rsidR="007F0665" w:rsidRDefault="007F0665">
                                  <w:pPr>
                                    <w:spacing w:before="3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F0665" w:rsidRDefault="007F0665">
                                  <w:pPr>
                                    <w:spacing w:after="0" w:line="240" w:lineRule="auto"/>
                                    <w:ind w:right="14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  <w:p w:rsidR="007F0665" w:rsidRDefault="007F0665">
                                  <w:pPr>
                                    <w:spacing w:before="3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F0665" w:rsidRDefault="007F0665">
                                  <w:pPr>
                                    <w:spacing w:after="0" w:line="240" w:lineRule="auto"/>
                                    <w:ind w:right="14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  <w:p w:rsidR="007F0665" w:rsidRDefault="007F0665">
                                  <w:pPr>
                                    <w:spacing w:before="3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F0665" w:rsidRDefault="007F0665">
                                  <w:pPr>
                                    <w:spacing w:after="0" w:line="240" w:lineRule="auto"/>
                                    <w:ind w:right="14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  <w:p w:rsidR="007F0665" w:rsidRDefault="007F0665">
                                  <w:pPr>
                                    <w:spacing w:before="3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F0665" w:rsidRDefault="007F0665">
                                  <w:pPr>
                                    <w:spacing w:after="0" w:line="240" w:lineRule="auto"/>
                                    <w:ind w:right="14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  <w:p w:rsidR="007F0665" w:rsidRDefault="007F0665">
                                  <w:pPr>
                                    <w:spacing w:before="3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F0665" w:rsidRDefault="007F0665">
                                  <w:pPr>
                                    <w:spacing w:after="0" w:line="240" w:lineRule="auto"/>
                                    <w:ind w:right="14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  <w:p w:rsidR="007F0665" w:rsidRDefault="007F0665">
                                  <w:pPr>
                                    <w:spacing w:before="3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F0665" w:rsidRDefault="007F0665">
                                  <w:pPr>
                                    <w:spacing w:after="0" w:line="240" w:lineRule="auto"/>
                                    <w:ind w:right="14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  <w:p w:rsidR="007F0665" w:rsidRDefault="007F0665">
                                  <w:pPr>
                                    <w:spacing w:before="3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F0665" w:rsidRDefault="007F0665">
                                  <w:pPr>
                                    <w:spacing w:after="0" w:line="240" w:lineRule="auto"/>
                                    <w:ind w:right="14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  <w:p w:rsidR="007F0665" w:rsidRDefault="007F0665">
                                  <w:pPr>
                                    <w:spacing w:before="3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F0665" w:rsidRDefault="007F0665">
                                  <w:pPr>
                                    <w:spacing w:after="0" w:line="240" w:lineRule="auto"/>
                                    <w:ind w:right="14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6866" w:type="dxa"/>
                                  <w:gridSpan w:val="4"/>
                                  <w:tcBorders>
                                    <w:top w:val="nil"/>
                                    <w:left w:val="single" w:sz="5" w:space="0" w:color="858585"/>
                                    <w:bottom w:val="single" w:sz="5" w:space="0" w:color="858585"/>
                                    <w:right w:val="nil"/>
                                  </w:tcBorders>
                                </w:tcPr>
                                <w:p w:rsidR="007F0665" w:rsidRDefault="007F0665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F0665" w:rsidRDefault="007F0665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F0665" w:rsidRDefault="007F0665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F0665" w:rsidRDefault="007F0665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F0665" w:rsidRDefault="007F0665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F0665" w:rsidRDefault="007F0665">
                                  <w:pPr>
                                    <w:spacing w:before="16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F0665" w:rsidRDefault="007F0665">
                                  <w:pPr>
                                    <w:spacing w:after="0" w:line="240" w:lineRule="auto"/>
                                    <w:ind w:left="1021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  <w:p w:rsidR="007F0665" w:rsidRDefault="007F0665">
                                  <w:pPr>
                                    <w:spacing w:before="10" w:after="0" w:line="220" w:lineRule="exact"/>
                                  </w:pPr>
                                </w:p>
                                <w:p w:rsidR="007F0665" w:rsidRDefault="007F0665">
                                  <w:pPr>
                                    <w:spacing w:after="0" w:line="240" w:lineRule="auto"/>
                                    <w:ind w:right="250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  <w:p w:rsidR="007F0665" w:rsidRDefault="007F0665">
                                  <w:pPr>
                                    <w:tabs>
                                      <w:tab w:val="left" w:pos="3880"/>
                                    </w:tabs>
                                    <w:spacing w:before="50" w:after="0" w:line="240" w:lineRule="auto"/>
                                    <w:ind w:left="2097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-7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7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-7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7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7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7F0665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2244" w:type="dxa"/>
                                  <w:vMerge/>
                                  <w:tcBorders>
                                    <w:left w:val="nil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/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17" w:after="0" w:line="240" w:lineRule="auto"/>
                                    <w:ind w:left="614" w:right="59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17" w:after="0" w:line="240" w:lineRule="auto"/>
                                    <w:ind w:left="615" w:right="59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17" w:after="0" w:line="240" w:lineRule="auto"/>
                                    <w:ind w:left="616" w:right="59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17" w:after="0" w:line="240" w:lineRule="auto"/>
                                    <w:ind w:left="614" w:right="59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2014</w:t>
                                  </w:r>
                                </w:p>
                              </w:tc>
                            </w:tr>
                            <w:tr w:rsidR="007F0665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2244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17" w:after="0" w:line="240" w:lineRule="auto"/>
                                    <w:ind w:left="480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Kan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3" w:after="0" w:line="240" w:lineRule="auto"/>
                                    <w:ind w:left="556" w:right="53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3" w:after="0" w:line="240" w:lineRule="auto"/>
                                    <w:ind w:left="607" w:right="58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3" w:after="0" w:line="240" w:lineRule="auto"/>
                                    <w:ind w:left="608" w:right="58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3" w:after="0" w:line="240" w:lineRule="auto"/>
                                    <w:ind w:left="606" w:right="58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7F0665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2244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17" w:after="0" w:line="240" w:lineRule="auto"/>
                                    <w:ind w:left="481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2" w:after="0" w:line="240" w:lineRule="auto"/>
                                    <w:ind w:left="556" w:right="53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2" w:after="0" w:line="240" w:lineRule="auto"/>
                                    <w:ind w:left="607" w:right="58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2" w:after="0" w:line="240" w:lineRule="auto"/>
                                    <w:ind w:left="608" w:right="58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2" w:after="0" w:line="240" w:lineRule="auto"/>
                                    <w:ind w:left="606" w:right="58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7F0665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2244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17" w:after="0" w:line="240" w:lineRule="auto"/>
                                    <w:ind w:left="481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2" w:after="0" w:line="240" w:lineRule="auto"/>
                                    <w:ind w:left="606" w:right="58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2" w:after="0" w:line="240" w:lineRule="auto"/>
                                    <w:ind w:left="607" w:right="58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2" w:after="0" w:line="240" w:lineRule="auto"/>
                                    <w:ind w:left="608" w:right="58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2" w:after="0" w:line="240" w:lineRule="auto"/>
                                    <w:ind w:left="606" w:right="58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7F0665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2244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17" w:after="0" w:line="240" w:lineRule="auto"/>
                                    <w:ind w:left="48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2" w:after="0" w:line="240" w:lineRule="auto"/>
                                    <w:ind w:left="556" w:right="53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2" w:after="0" w:line="240" w:lineRule="auto"/>
                                    <w:ind w:left="607" w:right="58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2" w:after="0" w:line="240" w:lineRule="auto"/>
                                    <w:ind w:left="608" w:right="58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5" w:space="0" w:color="858585"/>
                                    <w:left w:val="single" w:sz="5" w:space="0" w:color="858585"/>
                                    <w:bottom w:val="single" w:sz="5" w:space="0" w:color="858585"/>
                                    <w:right w:val="single" w:sz="5" w:space="0" w:color="858585"/>
                                  </w:tcBorders>
                                </w:tcPr>
                                <w:p w:rsidR="007F0665" w:rsidRDefault="007F0665">
                                  <w:pPr>
                                    <w:spacing w:before="22" w:after="0" w:line="240" w:lineRule="auto"/>
                                    <w:ind w:left="606" w:right="58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7F0665" w:rsidRDefault="007F066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8" o:spid="_x0000_s1043" type="#_x0000_t202" style="position:absolute;left:0;text-align:left;margin-left:101.75pt;margin-top:7.6pt;width:456.6pt;height:233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/KktA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44"/>
                        <w:gridCol w:w="1716"/>
                        <w:gridCol w:w="1716"/>
                        <w:gridCol w:w="1718"/>
                        <w:gridCol w:w="1716"/>
                      </w:tblGrid>
                      <w:tr w:rsidR="007F0665">
                        <w:trPr>
                          <w:trHeight w:hRule="exact" w:val="3178"/>
                        </w:trPr>
                        <w:tc>
                          <w:tcPr>
                            <w:tcW w:w="2244" w:type="dxa"/>
                            <w:vMerge w:val="restart"/>
                            <w:tcBorders>
                              <w:top w:val="nil"/>
                              <w:left w:val="nil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14" w:after="0" w:line="220" w:lineRule="exact"/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right="14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7F0665" w:rsidRDefault="007F0665">
                            <w:pPr>
                              <w:spacing w:before="3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right="14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7F0665" w:rsidRDefault="007F0665">
                            <w:pPr>
                              <w:spacing w:before="3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right="14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7F0665" w:rsidRDefault="007F0665">
                            <w:pPr>
                              <w:spacing w:before="3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right="14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7F0665" w:rsidRDefault="007F0665">
                            <w:pPr>
                              <w:spacing w:before="3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right="14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7F0665" w:rsidRDefault="007F0665">
                            <w:pPr>
                              <w:spacing w:before="3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right="14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7F0665" w:rsidRDefault="007F0665">
                            <w:pPr>
                              <w:spacing w:before="3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right="14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7F0665" w:rsidRDefault="007F0665">
                            <w:pPr>
                              <w:spacing w:before="3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right="14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7F0665" w:rsidRDefault="007F0665">
                            <w:pPr>
                              <w:spacing w:before="3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right="14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6866" w:type="dxa"/>
                            <w:gridSpan w:val="4"/>
                            <w:tcBorders>
                              <w:top w:val="nil"/>
                              <w:left w:val="single" w:sz="5" w:space="0" w:color="858585"/>
                              <w:bottom w:val="single" w:sz="5" w:space="0" w:color="858585"/>
                              <w:right w:val="nil"/>
                            </w:tcBorders>
                          </w:tcPr>
                          <w:p w:rsidR="007F0665" w:rsidRDefault="007F066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F0665" w:rsidRDefault="007F0665">
                            <w:pPr>
                              <w:spacing w:before="16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left="1021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7F0665" w:rsidRDefault="007F0665">
                            <w:pPr>
                              <w:spacing w:before="10" w:after="0" w:line="220" w:lineRule="exact"/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right="25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7F0665" w:rsidRDefault="007F0665">
                            <w:pPr>
                              <w:tabs>
                                <w:tab w:val="left" w:pos="3880"/>
                              </w:tabs>
                              <w:spacing w:before="50" w:after="0" w:line="240" w:lineRule="auto"/>
                              <w:ind w:left="2097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7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7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7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7"/>
                                <w:sz w:val="20"/>
                                <w:szCs w:val="20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7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7F0665">
                        <w:trPr>
                          <w:trHeight w:hRule="exact" w:val="288"/>
                        </w:trPr>
                        <w:tc>
                          <w:tcPr>
                            <w:tcW w:w="2244" w:type="dxa"/>
                            <w:vMerge/>
                            <w:tcBorders>
                              <w:left w:val="nil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/>
                        </w:tc>
                        <w:tc>
                          <w:tcPr>
                            <w:tcW w:w="1716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17" w:after="0" w:line="240" w:lineRule="auto"/>
                              <w:ind w:left="614" w:right="59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17" w:after="0" w:line="240" w:lineRule="auto"/>
                              <w:ind w:left="615" w:right="59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1718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17" w:after="0" w:line="240" w:lineRule="auto"/>
                              <w:ind w:left="616" w:right="59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17" w:after="0" w:line="240" w:lineRule="auto"/>
                              <w:ind w:left="614" w:right="59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c>
                      </w:tr>
                      <w:tr w:rsidR="007F0665">
                        <w:trPr>
                          <w:trHeight w:hRule="exact" w:val="298"/>
                        </w:trPr>
                        <w:tc>
                          <w:tcPr>
                            <w:tcW w:w="2244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17" w:after="0" w:line="240" w:lineRule="auto"/>
                              <w:ind w:left="480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Kan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3" w:after="0" w:line="240" w:lineRule="auto"/>
                              <w:ind w:left="556" w:right="5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3" w:after="0" w:line="240" w:lineRule="auto"/>
                              <w:ind w:left="607" w:right="58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18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3" w:after="0" w:line="240" w:lineRule="auto"/>
                              <w:ind w:left="608" w:right="58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3" w:after="0" w:line="240" w:lineRule="auto"/>
                              <w:ind w:left="606" w:right="58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7F0665">
                        <w:trPr>
                          <w:trHeight w:hRule="exact" w:val="298"/>
                        </w:trPr>
                        <w:tc>
                          <w:tcPr>
                            <w:tcW w:w="2244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17" w:after="0" w:line="240" w:lineRule="auto"/>
                              <w:ind w:left="481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2" w:after="0" w:line="240" w:lineRule="auto"/>
                              <w:ind w:left="556" w:right="5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2" w:after="0" w:line="240" w:lineRule="auto"/>
                              <w:ind w:left="607" w:right="58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18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2" w:after="0" w:line="240" w:lineRule="auto"/>
                              <w:ind w:left="608" w:right="58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2" w:after="0" w:line="240" w:lineRule="auto"/>
                              <w:ind w:left="606" w:right="58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7F0665">
                        <w:trPr>
                          <w:trHeight w:hRule="exact" w:val="298"/>
                        </w:trPr>
                        <w:tc>
                          <w:tcPr>
                            <w:tcW w:w="2244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17" w:after="0" w:line="240" w:lineRule="auto"/>
                              <w:ind w:left="481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2" w:after="0" w:line="240" w:lineRule="auto"/>
                              <w:ind w:left="606" w:right="58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2" w:after="0" w:line="240" w:lineRule="auto"/>
                              <w:ind w:left="607" w:right="58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18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2" w:after="0" w:line="240" w:lineRule="auto"/>
                              <w:ind w:left="608" w:right="58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2" w:after="0" w:line="240" w:lineRule="auto"/>
                              <w:ind w:left="606" w:right="58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7F0665">
                        <w:trPr>
                          <w:trHeight w:hRule="exact" w:val="298"/>
                        </w:trPr>
                        <w:tc>
                          <w:tcPr>
                            <w:tcW w:w="2244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17" w:after="0" w:line="240" w:lineRule="auto"/>
                              <w:ind w:left="48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2" w:after="0" w:line="240" w:lineRule="auto"/>
                              <w:ind w:left="556" w:right="5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2" w:after="0" w:line="240" w:lineRule="auto"/>
                              <w:ind w:left="607" w:right="58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18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2" w:after="0" w:line="240" w:lineRule="auto"/>
                              <w:ind w:left="608" w:right="58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5" w:space="0" w:color="858585"/>
                              <w:left w:val="single" w:sz="5" w:space="0" w:color="858585"/>
                              <w:bottom w:val="single" w:sz="5" w:space="0" w:color="858585"/>
                              <w:right w:val="single" w:sz="5" w:space="0" w:color="858585"/>
                            </w:tcBorders>
                          </w:tcPr>
                          <w:p w:rsidR="007F0665" w:rsidRDefault="007F0665">
                            <w:pPr>
                              <w:spacing w:before="22" w:after="0" w:line="240" w:lineRule="auto"/>
                              <w:ind w:left="606" w:right="58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7F0665" w:rsidRDefault="007F0665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%</w:t>
      </w:r>
    </w:p>
    <w:p w:rsidR="0097454B" w:rsidRDefault="0097454B">
      <w:pPr>
        <w:spacing w:before="1" w:after="0" w:line="140" w:lineRule="exact"/>
        <w:rPr>
          <w:sz w:val="14"/>
          <w:szCs w:val="14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before="26" w:after="0" w:line="240" w:lineRule="auto"/>
        <w:ind w:left="76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407A3315" wp14:editId="2B067FA7">
                <wp:simplePos x="0" y="0"/>
                <wp:positionH relativeFrom="page">
                  <wp:posOffset>1330325</wp:posOffset>
                </wp:positionH>
                <wp:positionV relativeFrom="paragraph">
                  <wp:posOffset>-954405</wp:posOffset>
                </wp:positionV>
                <wp:extent cx="255905" cy="76200"/>
                <wp:effectExtent l="6350" t="7620" r="4445" b="1905"/>
                <wp:wrapNone/>
                <wp:docPr id="492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05" cy="76200"/>
                          <a:chOff x="2095" y="-1503"/>
                          <a:chExt cx="403" cy="120"/>
                        </a:xfrm>
                      </wpg:grpSpPr>
                      <wpg:grpSp>
                        <wpg:cNvPr id="493" name="Group 296"/>
                        <wpg:cNvGrpSpPr>
                          <a:grpSpLocks/>
                        </wpg:cNvGrpSpPr>
                        <wpg:grpSpPr bwMode="auto">
                          <a:xfrm>
                            <a:off x="2105" y="-1443"/>
                            <a:ext cx="384" cy="2"/>
                            <a:chOff x="2105" y="-1443"/>
                            <a:chExt cx="384" cy="2"/>
                          </a:xfrm>
                        </wpg:grpSpPr>
                        <wps:wsp>
                          <wps:cNvPr id="494" name="Freeform 297"/>
                          <wps:cNvSpPr>
                            <a:spLocks/>
                          </wps:cNvSpPr>
                          <wps:spPr bwMode="auto">
                            <a:xfrm>
                              <a:off x="2105" y="-1443"/>
                              <a:ext cx="384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384"/>
                                <a:gd name="T2" fmla="+- 0 2489 2105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3085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294"/>
                        <wpg:cNvGrpSpPr>
                          <a:grpSpLocks/>
                        </wpg:cNvGrpSpPr>
                        <wpg:grpSpPr bwMode="auto">
                          <a:xfrm>
                            <a:off x="2246" y="-1494"/>
                            <a:ext cx="101" cy="101"/>
                            <a:chOff x="2246" y="-1494"/>
                            <a:chExt cx="101" cy="101"/>
                          </a:xfrm>
                        </wpg:grpSpPr>
                        <wps:wsp>
                          <wps:cNvPr id="496" name="Freeform 295"/>
                          <wps:cNvSpPr>
                            <a:spLocks/>
                          </wps:cNvSpPr>
                          <wps:spPr bwMode="auto">
                            <a:xfrm>
                              <a:off x="2246" y="-1494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2297 2246"/>
                                <a:gd name="T1" fmla="*/ T0 w 101"/>
                                <a:gd name="T2" fmla="+- 0 -1494 -1494"/>
                                <a:gd name="T3" fmla="*/ -1494 h 101"/>
                                <a:gd name="T4" fmla="+- 0 2246 2246"/>
                                <a:gd name="T5" fmla="*/ T4 w 101"/>
                                <a:gd name="T6" fmla="+- 0 -1443 -1494"/>
                                <a:gd name="T7" fmla="*/ -1443 h 101"/>
                                <a:gd name="T8" fmla="+- 0 2297 2246"/>
                                <a:gd name="T9" fmla="*/ T8 w 101"/>
                                <a:gd name="T10" fmla="+- 0 -1393 -1494"/>
                                <a:gd name="T11" fmla="*/ -1393 h 101"/>
                                <a:gd name="T12" fmla="+- 0 2347 2246"/>
                                <a:gd name="T13" fmla="*/ T12 w 101"/>
                                <a:gd name="T14" fmla="+- 0 -1443 -1494"/>
                                <a:gd name="T15" fmla="*/ -1443 h 101"/>
                                <a:gd name="T16" fmla="+- 0 2297 2246"/>
                                <a:gd name="T17" fmla="*/ T16 w 101"/>
                                <a:gd name="T18" fmla="+- 0 -1494 -1494"/>
                                <a:gd name="T19" fmla="*/ -149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1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292"/>
                        <wpg:cNvGrpSpPr>
                          <a:grpSpLocks/>
                        </wpg:cNvGrpSpPr>
                        <wpg:grpSpPr bwMode="auto">
                          <a:xfrm>
                            <a:off x="2246" y="-1494"/>
                            <a:ext cx="101" cy="101"/>
                            <a:chOff x="2246" y="-1494"/>
                            <a:chExt cx="101" cy="101"/>
                          </a:xfrm>
                        </wpg:grpSpPr>
                        <wps:wsp>
                          <wps:cNvPr id="498" name="Freeform 293"/>
                          <wps:cNvSpPr>
                            <a:spLocks/>
                          </wps:cNvSpPr>
                          <wps:spPr bwMode="auto">
                            <a:xfrm>
                              <a:off x="2246" y="-1494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2297 2246"/>
                                <a:gd name="T1" fmla="*/ T0 w 101"/>
                                <a:gd name="T2" fmla="+- 0 -1393 -1494"/>
                                <a:gd name="T3" fmla="*/ -1393 h 101"/>
                                <a:gd name="T4" fmla="+- 0 2246 2246"/>
                                <a:gd name="T5" fmla="*/ T4 w 101"/>
                                <a:gd name="T6" fmla="+- 0 -1443 -1494"/>
                                <a:gd name="T7" fmla="*/ -1443 h 101"/>
                                <a:gd name="T8" fmla="+- 0 2297 2246"/>
                                <a:gd name="T9" fmla="*/ T8 w 101"/>
                                <a:gd name="T10" fmla="+- 0 -1494 -1494"/>
                                <a:gd name="T11" fmla="*/ -1494 h 101"/>
                                <a:gd name="T12" fmla="+- 0 2347 2246"/>
                                <a:gd name="T13" fmla="*/ T12 w 101"/>
                                <a:gd name="T14" fmla="+- 0 -1443 -1494"/>
                                <a:gd name="T15" fmla="*/ -1443 h 101"/>
                                <a:gd name="T16" fmla="+- 0 2297 2246"/>
                                <a:gd name="T17" fmla="*/ T16 w 101"/>
                                <a:gd name="T18" fmla="+- 0 -1393 -1494"/>
                                <a:gd name="T19" fmla="*/ -139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1" y="10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51" y="10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104.75pt;margin-top:-75.15pt;width:20.15pt;height:6pt;z-index:-5119;mso-position-horizontal-relative:page" coordorigin="2095,-1503" coordsize="40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">
                <v:group id="Group 296" o:spid="_x0000_s1027" style="position:absolute;left:2105;top:-1443;width:384;height:2" coordorigin="2105,-1443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297" o:spid="_x0000_s1028" style="position:absolute;left:2105;top:-1443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31tcUA&#10;AADcAAAADwAAAGRycy9kb3ducmV2LnhtbESPT2sCMRTE7wW/Q3hCbzVrq+KuRhFBaA9C/Xt+bJ67&#10;i5uXbRJ1209vhILHYWZ+w0znranFlZyvLCvo9xIQxLnVFRcK9rvV2xiED8gaa8uk4Jc8zGedlylm&#10;2t54Q9dtKESEsM9QQRlCk0np85IM+p5tiKN3ss5giNIVUju8Rbip5XuSjKTBiuNCiQ0tS8rP24tR&#10;sB7tDvJr+PHthibdp5e/Y/6zPir12m0XExCB2vAM/7c/tYJBOoD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fW1xQAAANwAAAAPAAAAAAAAAAAAAAAAAJgCAABkcnMv&#10;ZG93bnJldi54bWxQSwUGAAAAAAQABAD1AAAAigMAAAAA&#10;" path="m,l384,e" filled="f" strokecolor="#30859c" strokeweight=".96pt">
                    <v:path arrowok="t" o:connecttype="custom" o:connectlocs="0,0;384,0" o:connectangles="0,0"/>
                  </v:shape>
                </v:group>
                <v:group id="Group 294" o:spid="_x0000_s1029" style="position:absolute;left:2246;top:-1494;width:101;height:101" coordorigin="2246,-1494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295" o:spid="_x0000_s1030" style="position:absolute;left:2246;top:-1494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WMMQA&#10;AADcAAAADwAAAGRycy9kb3ducmV2LnhtbESPT2vCQBTE70K/w/IKvemmUmKauooIQk8B/6DX1+xr&#10;NjT7NmTXJP32riB4HGbmN8xyPdpG9NT52rGC91kCgrh0uuZKwem4m2YgfEDW2DgmBf/kYb16mSwx&#10;127gPfWHUIkIYZ+jAhNCm0vpS0MW/cy1xNH7dZ3FEGVXSd3hEOG2kfMkSaXFmuOCwZa2hsq/w9Uq&#10;uBQ//TY7z5uFKbJicJu0XSSpUm+v4+YLRKAxPMOP9rdW8PGZwv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+ljDEAAAA3AAAAA8AAAAAAAAAAAAAAAAAmAIAAGRycy9k&#10;b3ducmV2LnhtbFBLBQYAAAAABAAEAPUAAACJAwAAAAA=&#10;" path="m51,l,51r51,50l101,51,51,e" fillcolor="#4f81bc" stroked="f">
                    <v:path arrowok="t" o:connecttype="custom" o:connectlocs="51,-1494;0,-1443;51,-1393;101,-1443;51,-1494" o:connectangles="0,0,0,0,0"/>
                  </v:shape>
                </v:group>
                <v:group id="Group 292" o:spid="_x0000_s1031" style="position:absolute;left:2246;top:-1494;width:101;height:101" coordorigin="2246,-1494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293" o:spid="_x0000_s1032" style="position:absolute;left:2246;top:-1494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+/MEA&#10;AADcAAAADwAAAGRycy9kb3ducmV2LnhtbERPzYrCMBC+L/gOYQRva6rIrq1GUVFYvLirPsDQjE2x&#10;mdQmavXpzUHY48f3P523thI3anzpWMGgn4Agzp0uuVBwPGw+xyB8QNZYOSYFD/Iwn3U+pphpd+c/&#10;uu1DIWII+wwVmBDqTEqfG7Lo+64mjtzJNRZDhE0hdYP3GG4rOUySL2mx5NhgsKaVofy8v1oF22/9&#10;XC4vw8XapNf1Tl60/t2lSvW67WICIlAb/sVv949WMErj2n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a/vzBAAAA3AAAAA8AAAAAAAAAAAAAAAAAmAIAAGRycy9kb3du&#10;cmV2LnhtbFBLBQYAAAAABAAEAPUAAACGAwAAAAA=&#10;" path="m51,101l,51,51,r50,51l51,101e" filled="f" strokecolor="#497dba" strokeweight=".72pt">
                    <v:path arrowok="t" o:connecttype="custom" o:connectlocs="51,-1393;0,-1443;51,-1494;101,-1443;51,-139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335BE709" wp14:editId="67BB150A">
                <wp:simplePos x="0" y="0"/>
                <wp:positionH relativeFrom="page">
                  <wp:posOffset>1330325</wp:posOffset>
                </wp:positionH>
                <wp:positionV relativeFrom="paragraph">
                  <wp:posOffset>-765810</wp:posOffset>
                </wp:positionV>
                <wp:extent cx="255905" cy="76200"/>
                <wp:effectExtent l="6350" t="5715" r="4445" b="3810"/>
                <wp:wrapNone/>
                <wp:docPr id="483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05" cy="76200"/>
                          <a:chOff x="2095" y="-1206"/>
                          <a:chExt cx="403" cy="120"/>
                        </a:xfrm>
                      </wpg:grpSpPr>
                      <wpg:grpSp>
                        <wpg:cNvPr id="484" name="Group 289"/>
                        <wpg:cNvGrpSpPr>
                          <a:grpSpLocks/>
                        </wpg:cNvGrpSpPr>
                        <wpg:grpSpPr bwMode="auto">
                          <a:xfrm>
                            <a:off x="2347" y="-1146"/>
                            <a:ext cx="142" cy="2"/>
                            <a:chOff x="2347" y="-1146"/>
                            <a:chExt cx="142" cy="2"/>
                          </a:xfrm>
                        </wpg:grpSpPr>
                        <wps:wsp>
                          <wps:cNvPr id="485" name="Freeform 290"/>
                          <wps:cNvSpPr>
                            <a:spLocks/>
                          </wps:cNvSpPr>
                          <wps:spPr bwMode="auto">
                            <a:xfrm>
                              <a:off x="2347" y="-1146"/>
                              <a:ext cx="142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142"/>
                                <a:gd name="T2" fmla="+- 0 2489 234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36C0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87"/>
                        <wpg:cNvGrpSpPr>
                          <a:grpSpLocks/>
                        </wpg:cNvGrpSpPr>
                        <wpg:grpSpPr bwMode="auto">
                          <a:xfrm>
                            <a:off x="2105" y="-1146"/>
                            <a:ext cx="142" cy="2"/>
                            <a:chOff x="2105" y="-1146"/>
                            <a:chExt cx="142" cy="2"/>
                          </a:xfrm>
                        </wpg:grpSpPr>
                        <wps:wsp>
                          <wps:cNvPr id="487" name="Freeform 288"/>
                          <wps:cNvSpPr>
                            <a:spLocks/>
                          </wps:cNvSpPr>
                          <wps:spPr bwMode="auto">
                            <a:xfrm>
                              <a:off x="2105" y="-1146"/>
                              <a:ext cx="142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142"/>
                                <a:gd name="T2" fmla="+- 0 2246 2105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36C0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85"/>
                        <wpg:cNvGrpSpPr>
                          <a:grpSpLocks/>
                        </wpg:cNvGrpSpPr>
                        <wpg:grpSpPr bwMode="auto">
                          <a:xfrm>
                            <a:off x="2246" y="-1196"/>
                            <a:ext cx="101" cy="101"/>
                            <a:chOff x="2246" y="-1196"/>
                            <a:chExt cx="101" cy="101"/>
                          </a:xfrm>
                        </wpg:grpSpPr>
                        <wps:wsp>
                          <wps:cNvPr id="489" name="Freeform 286"/>
                          <wps:cNvSpPr>
                            <a:spLocks/>
                          </wps:cNvSpPr>
                          <wps:spPr bwMode="auto">
                            <a:xfrm>
                              <a:off x="2246" y="-1196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101"/>
                                <a:gd name="T2" fmla="+- 0 -1095 -1196"/>
                                <a:gd name="T3" fmla="*/ -1095 h 101"/>
                                <a:gd name="T4" fmla="+- 0 2347 2246"/>
                                <a:gd name="T5" fmla="*/ T4 w 101"/>
                                <a:gd name="T6" fmla="+- 0 -1095 -1196"/>
                                <a:gd name="T7" fmla="*/ -1095 h 101"/>
                                <a:gd name="T8" fmla="+- 0 2347 2246"/>
                                <a:gd name="T9" fmla="*/ T8 w 101"/>
                                <a:gd name="T10" fmla="+- 0 -1196 -1196"/>
                                <a:gd name="T11" fmla="*/ -1196 h 101"/>
                                <a:gd name="T12" fmla="+- 0 2246 2246"/>
                                <a:gd name="T13" fmla="*/ T12 w 101"/>
                                <a:gd name="T14" fmla="+- 0 -1196 -1196"/>
                                <a:gd name="T15" fmla="*/ -1196 h 101"/>
                                <a:gd name="T16" fmla="+- 0 2246 2246"/>
                                <a:gd name="T17" fmla="*/ T16 w 101"/>
                                <a:gd name="T18" fmla="+- 0 -1095 -1196"/>
                                <a:gd name="T19" fmla="*/ -109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283"/>
                        <wpg:cNvGrpSpPr>
                          <a:grpSpLocks/>
                        </wpg:cNvGrpSpPr>
                        <wpg:grpSpPr bwMode="auto">
                          <a:xfrm>
                            <a:off x="2246" y="-1196"/>
                            <a:ext cx="101" cy="101"/>
                            <a:chOff x="2246" y="-1196"/>
                            <a:chExt cx="101" cy="101"/>
                          </a:xfrm>
                        </wpg:grpSpPr>
                        <wps:wsp>
                          <wps:cNvPr id="491" name="Freeform 284"/>
                          <wps:cNvSpPr>
                            <a:spLocks/>
                          </wps:cNvSpPr>
                          <wps:spPr bwMode="auto">
                            <a:xfrm>
                              <a:off x="2246" y="-1196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101"/>
                                <a:gd name="T2" fmla="+- 0 -1095 -1196"/>
                                <a:gd name="T3" fmla="*/ -1095 h 101"/>
                                <a:gd name="T4" fmla="+- 0 2347 2246"/>
                                <a:gd name="T5" fmla="*/ T4 w 101"/>
                                <a:gd name="T6" fmla="+- 0 -1095 -1196"/>
                                <a:gd name="T7" fmla="*/ -1095 h 101"/>
                                <a:gd name="T8" fmla="+- 0 2347 2246"/>
                                <a:gd name="T9" fmla="*/ T8 w 101"/>
                                <a:gd name="T10" fmla="+- 0 -1196 -1196"/>
                                <a:gd name="T11" fmla="*/ -1196 h 101"/>
                                <a:gd name="T12" fmla="+- 0 2246 2246"/>
                                <a:gd name="T13" fmla="*/ T12 w 101"/>
                                <a:gd name="T14" fmla="+- 0 -1196 -1196"/>
                                <a:gd name="T15" fmla="*/ -1196 h 101"/>
                                <a:gd name="T16" fmla="+- 0 2246 2246"/>
                                <a:gd name="T17" fmla="*/ T16 w 101"/>
                                <a:gd name="T18" fmla="+- 0 -1095 -1196"/>
                                <a:gd name="T19" fmla="*/ -109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104.75pt;margin-top:-60.3pt;width:20.15pt;height:6pt;z-index:-5118;mso-position-horizontal-relative:page" coordorigin="2095,-1206" coordsize="40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">
                <v:group id="Group 289" o:spid="_x0000_s1027" style="position:absolute;left:2347;top:-1146;width:142;height:2" coordorigin="2347,-114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290" o:spid="_x0000_s1028" style="position:absolute;left:2347;top:-114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iPzsYA&#10;AADcAAAADwAAAGRycy9kb3ducmV2LnhtbESP3WrCQBSE7wu+w3KE3tWNYqtEVxGhtBYKGsWfu0P2&#10;mASzZ0N2TeLbdwuFXg4z8w0zX3amFA3VrrCsYDiIQBCnVhecKTjs31+mIJxH1lhaJgUPcrBc9J7m&#10;GGvb8o6axGciQNjFqCD3voqldGlOBt3AVsTBu9raoA+yzqSusQ1wU8pRFL1JgwWHhRwrWueU3pK7&#10;UXCZfDfRBY+b5HG6Hr8+knO7xbFSz/1uNQPhqfP/4b/2p1Ywnr7C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iPzsYAAADcAAAADwAAAAAAAAAAAAAAAACYAgAAZHJz&#10;L2Rvd25yZXYueG1sUEsFBgAAAAAEAAQA9QAAAIsDAAAAAA==&#10;" path="m,l142,e" filled="f" strokecolor="#e36c09" strokeweight=".96pt">
                    <v:path arrowok="t" o:connecttype="custom" o:connectlocs="0,0;142,0" o:connectangles="0,0"/>
                  </v:shape>
                </v:group>
                <v:group id="Group 287" o:spid="_x0000_s1029" style="position:absolute;left:2105;top:-1146;width:142;height:2" coordorigin="2105,-114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288" o:spid="_x0000_s1030" style="position:absolute;left:2105;top:-114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0IsYA&#10;AADcAAAADwAAAGRycy9kb3ducmV2LnhtbESPQWvCQBSE70L/w/IKvemmIirRjZSCtApCTUXN7ZF9&#10;JqHZtyG7TeK/7xYKPQ4z8w2z3gymFh21rrKs4HkSgSDOra64UHD63I6XIJxH1lhbJgV3crBJHkZr&#10;jLXt+Uhd6gsRIOxiVFB638RSurwkg25iG+Lg3Wxr0AfZFlK32Ae4qeU0iubSYMVhocSGXkvKv9Jv&#10;oyBbHLoow/MuvV9u5/1beu0/cKbU0+PwsgLhafD/4b/2u1YwWy7g90w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a0IsYAAADcAAAADwAAAAAAAAAAAAAAAACYAgAAZHJz&#10;L2Rvd25yZXYueG1sUEsFBgAAAAAEAAQA9QAAAIsDAAAAAA==&#10;" path="m,l141,e" filled="f" strokecolor="#e36c09" strokeweight=".96pt">
                    <v:path arrowok="t" o:connecttype="custom" o:connectlocs="0,0;141,0" o:connectangles="0,0"/>
                  </v:shape>
                </v:group>
                <v:group id="Group 285" o:spid="_x0000_s1031" style="position:absolute;left:2246;top:-1196;width:101;height:101" coordorigin="2246,-1196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286" o:spid="_x0000_s1032" style="position:absolute;left:2246;top:-1196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AysMA&#10;AADcAAAADwAAAGRycy9kb3ducmV2LnhtbESPQYvCMBSE74L/ITzBi2iqiLrdRnEXFxZ6sornR/Ns&#10;S5uX0kSt/94sLHgcZuYbJtn1phF36lxlWcF8FoEgzq2uuFBwPv1MNyCcR9bYWCYFT3Kw2w4HCcba&#10;PvhI98wXIkDYxaig9L6NpXR5SQbdzLbEwbvazqAPsiuk7vAR4KaRiyhaSYMVh4USW/ouKa+zm1Fw&#10;WZta+3TRT7Lb1zFN5fIgr1ap8ajff4Lw1Pt3+L/9qxUsNx/wdy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gAysMAAADcAAAADwAAAAAAAAAAAAAAAACYAgAAZHJzL2Rv&#10;d25yZXYueG1sUEsFBgAAAAAEAAQA9QAAAIgDAAAAAA==&#10;" path="m,101r101,l101,,,,,101e" fillcolor="#c0504d" stroked="f">
                    <v:path arrowok="t" o:connecttype="custom" o:connectlocs="0,-1095;101,-1095;101,-1196;0,-1196;0,-1095" o:connectangles="0,0,0,0,0"/>
                  </v:shape>
                </v:group>
                <v:group id="Group 283" o:spid="_x0000_s1033" style="position:absolute;left:2246;top:-1196;width:101;height:101" coordorigin="2246,-1196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284" o:spid="_x0000_s1034" style="position:absolute;left:2246;top:-1196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4tHcUA&#10;AADcAAAADwAAAGRycy9kb3ducmV2LnhtbESPQWsCMRSE74L/ITyhN81airarUcRSsN7c7qHHR/Lc&#10;LG5etpvUXfvrm0LB4zAz3zDr7eAacaUu1J4VzGcZCGLtTc2VgvLjbfoMIkRkg41nUnCjANvNeLTG&#10;3PieT3QtYiUShEOOCmyMbS5l0JYchplviZN39p3DmGRXSdNhn+CukY9ZtpAOa04LFlvaW9KX4tsp&#10;KN5/7OJ8W5Z7/XnQZf/6dbzUR6UeJsNuBSLSEO/h//bBKHh6mcP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i0dxQAAANwAAAAPAAAAAAAAAAAAAAAAAJgCAABkcnMv&#10;ZG93bnJldi54bWxQSwUGAAAAAAQABAD1AAAAigMAAAAA&#10;" path="m,101r101,l101,,,,,101xe" filled="f" strokecolor="#bd4a47" strokeweight=".72pt">
                    <v:path arrowok="t" o:connecttype="custom" o:connectlocs="0,-1095;101,-1095;101,-1196;0,-1196;0,-109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0F23197F" wp14:editId="5095D016">
                <wp:simplePos x="0" y="0"/>
                <wp:positionH relativeFrom="page">
                  <wp:posOffset>1330325</wp:posOffset>
                </wp:positionH>
                <wp:positionV relativeFrom="paragraph">
                  <wp:posOffset>-576580</wp:posOffset>
                </wp:positionV>
                <wp:extent cx="255905" cy="76200"/>
                <wp:effectExtent l="6350" t="4445" r="4445" b="5080"/>
                <wp:wrapNone/>
                <wp:docPr id="47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05" cy="76200"/>
                          <a:chOff x="2095" y="-908"/>
                          <a:chExt cx="403" cy="120"/>
                        </a:xfrm>
                      </wpg:grpSpPr>
                      <wpg:grpSp>
                        <wpg:cNvPr id="477" name="Group 280"/>
                        <wpg:cNvGrpSpPr>
                          <a:grpSpLocks/>
                        </wpg:cNvGrpSpPr>
                        <wpg:grpSpPr bwMode="auto">
                          <a:xfrm>
                            <a:off x="2105" y="-848"/>
                            <a:ext cx="384" cy="2"/>
                            <a:chOff x="2105" y="-848"/>
                            <a:chExt cx="384" cy="2"/>
                          </a:xfrm>
                        </wpg:grpSpPr>
                        <wps:wsp>
                          <wps:cNvPr id="478" name="Freeform 281"/>
                          <wps:cNvSpPr>
                            <a:spLocks/>
                          </wps:cNvSpPr>
                          <wps:spPr bwMode="auto">
                            <a:xfrm>
                              <a:off x="2105" y="-848"/>
                              <a:ext cx="384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384"/>
                                <a:gd name="T2" fmla="+- 0 2489 2105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278"/>
                        <wpg:cNvGrpSpPr>
                          <a:grpSpLocks/>
                        </wpg:cNvGrpSpPr>
                        <wpg:grpSpPr bwMode="auto">
                          <a:xfrm>
                            <a:off x="2246" y="-899"/>
                            <a:ext cx="101" cy="101"/>
                            <a:chOff x="2246" y="-899"/>
                            <a:chExt cx="101" cy="101"/>
                          </a:xfrm>
                        </wpg:grpSpPr>
                        <wps:wsp>
                          <wps:cNvPr id="480" name="Freeform 279"/>
                          <wps:cNvSpPr>
                            <a:spLocks/>
                          </wps:cNvSpPr>
                          <wps:spPr bwMode="auto">
                            <a:xfrm>
                              <a:off x="2246" y="-899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2297 2246"/>
                                <a:gd name="T1" fmla="*/ T0 w 101"/>
                                <a:gd name="T2" fmla="+- 0 -899 -899"/>
                                <a:gd name="T3" fmla="*/ -899 h 101"/>
                                <a:gd name="T4" fmla="+- 0 2246 2246"/>
                                <a:gd name="T5" fmla="*/ T4 w 101"/>
                                <a:gd name="T6" fmla="+- 0 -798 -899"/>
                                <a:gd name="T7" fmla="*/ -798 h 101"/>
                                <a:gd name="T8" fmla="+- 0 2347 2246"/>
                                <a:gd name="T9" fmla="*/ T8 w 101"/>
                                <a:gd name="T10" fmla="+- 0 -798 -899"/>
                                <a:gd name="T11" fmla="*/ -798 h 101"/>
                                <a:gd name="T12" fmla="+- 0 2297 2246"/>
                                <a:gd name="T13" fmla="*/ T12 w 101"/>
                                <a:gd name="T14" fmla="+- 0 -899 -899"/>
                                <a:gd name="T15" fmla="*/ -89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1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276"/>
                        <wpg:cNvGrpSpPr>
                          <a:grpSpLocks/>
                        </wpg:cNvGrpSpPr>
                        <wpg:grpSpPr bwMode="auto">
                          <a:xfrm>
                            <a:off x="2246" y="-899"/>
                            <a:ext cx="101" cy="101"/>
                            <a:chOff x="2246" y="-899"/>
                            <a:chExt cx="101" cy="101"/>
                          </a:xfrm>
                        </wpg:grpSpPr>
                        <wps:wsp>
                          <wps:cNvPr id="482" name="Freeform 277"/>
                          <wps:cNvSpPr>
                            <a:spLocks/>
                          </wps:cNvSpPr>
                          <wps:spPr bwMode="auto">
                            <a:xfrm>
                              <a:off x="2246" y="-899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2297 2246"/>
                                <a:gd name="T1" fmla="*/ T0 w 101"/>
                                <a:gd name="T2" fmla="+- 0 -899 -899"/>
                                <a:gd name="T3" fmla="*/ -899 h 101"/>
                                <a:gd name="T4" fmla="+- 0 2347 2246"/>
                                <a:gd name="T5" fmla="*/ T4 w 101"/>
                                <a:gd name="T6" fmla="+- 0 -798 -899"/>
                                <a:gd name="T7" fmla="*/ -798 h 101"/>
                                <a:gd name="T8" fmla="+- 0 2246 2246"/>
                                <a:gd name="T9" fmla="*/ T8 w 101"/>
                                <a:gd name="T10" fmla="+- 0 -798 -899"/>
                                <a:gd name="T11" fmla="*/ -798 h 101"/>
                                <a:gd name="T12" fmla="+- 0 2297 2246"/>
                                <a:gd name="T13" fmla="*/ T12 w 101"/>
                                <a:gd name="T14" fmla="+- 0 -899 -899"/>
                                <a:gd name="T15" fmla="*/ -89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1" y="0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104.75pt;margin-top:-45.4pt;width:20.15pt;height:6pt;z-index:-5117;mso-position-horizontal-relative:page" coordorigin="2095,-908" coordsize="40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">
                <v:group id="Group 280" o:spid="_x0000_s1027" style="position:absolute;left:2105;top:-848;width:384;height:2" coordorigin="2105,-848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281" o:spid="_x0000_s1028" style="position:absolute;left:2105;top:-848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GRcQA&#10;AADcAAAADwAAAGRycy9kb3ducmV2LnhtbERPXWvCMBR9F/wP4Qq+aaqbc+uMMgaKghtUHezxrrm2&#10;Zc1NSaJWf/3yIOzxcL5ni9bU4kzOV5YVjIYJCOLc6ooLBYf9cvAMwgdkjbVlUnAlD4t5tzPDVNsL&#10;Z3TehULEEPYpKihDaFIpfV6SQT+0DXHkjtYZDBG6QmqHlxhuajlOkidpsOLYUGJD7yXlv7uTUTDZ&#10;Lj9WD5l72TQ/4wRvB3v9/PpWqt9r315BBGrDv/juXmsFj9O4Np6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sxkXEAAAA3AAAAA8AAAAAAAAAAAAAAAAAmAIAAGRycy9k&#10;b3ducmV2LnhtbFBLBQYAAAAABAAEAPUAAACJAwAAAAA=&#10;" path="m,l384,e" filled="f" strokecolor="#ffc000" strokeweight=".96pt">
                    <v:path arrowok="t" o:connecttype="custom" o:connectlocs="0,0;384,0" o:connectangles="0,0"/>
                  </v:shape>
                </v:group>
                <v:group id="Group 278" o:spid="_x0000_s1029" style="position:absolute;left:2246;top:-899;width:101;height:101" coordorigin="2246,-899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279" o:spid="_x0000_s1030" style="position:absolute;left:2246;top:-899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HKMMA&#10;AADcAAAADwAAAGRycy9kb3ducmV2LnhtbERPz2vCMBS+D/Y/hDfYbaYbQ0s1FjesuOFlzoPHR/Ns&#10;i81LSaK2/evNYbDjx/d7kfemFVdyvrGs4HWSgCAurW64UnD4LV5SED4ga2wtk4KBPOTLx4cFZtre&#10;+Ieu+1CJGMI+QwV1CF0mpS9rMugntiOO3Mk6gyFCV0nt8BbDTSvfkmQqDTYcG2rs6LOm8ry/GAVf&#10;I24K2diP02x2HI+772Fcu0Gp56d+NQcRqA//4j/3Vit4T+P8eC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3HKMMAAADcAAAADwAAAAAAAAAAAAAAAACYAgAAZHJzL2Rv&#10;d25yZXYueG1sUEsFBgAAAAAEAAQA9QAAAIgDAAAAAA==&#10;" path="m51,l,101r101,l51,e" fillcolor="#9bba58" stroked="f">
                    <v:path arrowok="t" o:connecttype="custom" o:connectlocs="51,-899;0,-798;101,-798;51,-899" o:connectangles="0,0,0,0"/>
                  </v:shape>
                </v:group>
                <v:group id="Group 276" o:spid="_x0000_s1031" style="position:absolute;left:2246;top:-899;width:101;height:101" coordorigin="2246,-899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277" o:spid="_x0000_s1032" style="position:absolute;left:2246;top:-899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UEMMYA&#10;AADcAAAADwAAAGRycy9kb3ducmV2LnhtbESPQWsCMRSE74X+h/AKvZSaVaQsW6NUpVTw1HV76O2x&#10;ee4u3byEJOraX28EweMwM98ws8VgenEkHzrLCsajDARxbXXHjYJq9/magwgRWWNvmRScKcBi/vgw&#10;w0LbE3/TsYyNSBAOBSpoY3SFlKFuyWAYWUecvL31BmOSvpHa4ynBTS8nWfYmDXacFlp0tGqp/isP&#10;RoEbm/35122r/5+XNa59vuq+lqVSz0/DxzuISEO8h2/tjVYwzSdwPZ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UEMMYAAADcAAAADwAAAAAAAAAAAAAAAACYAgAAZHJz&#10;L2Rvd25yZXYueG1sUEsFBgAAAAAEAAQA9QAAAIsDAAAAAA==&#10;" path="m51,r50,101l,101,51,e" filled="f" strokecolor="#97b853" strokeweight=".72pt">
                    <v:path arrowok="t" o:connecttype="custom" o:connectlocs="51,-899;101,-798;0,-798;51,-899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E5CC99D" wp14:editId="68AF5BE8">
                <wp:simplePos x="0" y="0"/>
                <wp:positionH relativeFrom="page">
                  <wp:posOffset>1327150</wp:posOffset>
                </wp:positionH>
                <wp:positionV relativeFrom="paragraph">
                  <wp:posOffset>-390525</wp:posOffset>
                </wp:positionV>
                <wp:extent cx="262255" cy="82550"/>
                <wp:effectExtent l="3175" t="0" r="1270" b="3175"/>
                <wp:wrapNone/>
                <wp:docPr id="466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82550"/>
                          <a:chOff x="2090" y="-615"/>
                          <a:chExt cx="413" cy="130"/>
                        </a:xfrm>
                      </wpg:grpSpPr>
                      <wpg:grpSp>
                        <wpg:cNvPr id="467" name="Group 273"/>
                        <wpg:cNvGrpSpPr>
                          <a:grpSpLocks/>
                        </wpg:cNvGrpSpPr>
                        <wpg:grpSpPr bwMode="auto">
                          <a:xfrm>
                            <a:off x="2105" y="-551"/>
                            <a:ext cx="384" cy="2"/>
                            <a:chOff x="2105" y="-551"/>
                            <a:chExt cx="384" cy="2"/>
                          </a:xfrm>
                        </wpg:grpSpPr>
                        <wps:wsp>
                          <wps:cNvPr id="468" name="Freeform 274"/>
                          <wps:cNvSpPr>
                            <a:spLocks/>
                          </wps:cNvSpPr>
                          <wps:spPr bwMode="auto">
                            <a:xfrm>
                              <a:off x="2105" y="-551"/>
                              <a:ext cx="384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384"/>
                                <a:gd name="T2" fmla="+- 0 2489 2105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244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270"/>
                        <wpg:cNvGrpSpPr>
                          <a:grpSpLocks/>
                        </wpg:cNvGrpSpPr>
                        <wpg:grpSpPr bwMode="auto">
                          <a:xfrm>
                            <a:off x="2246" y="-601"/>
                            <a:ext cx="101" cy="101"/>
                            <a:chOff x="2246" y="-601"/>
                            <a:chExt cx="101" cy="101"/>
                          </a:xfrm>
                        </wpg:grpSpPr>
                        <wps:wsp>
                          <wps:cNvPr id="470" name="Freeform 272"/>
                          <wps:cNvSpPr>
                            <a:spLocks/>
                          </wps:cNvSpPr>
                          <wps:spPr bwMode="auto">
                            <a:xfrm>
                              <a:off x="2246" y="-601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2297 2246"/>
                                <a:gd name="T1" fmla="*/ T0 w 101"/>
                                <a:gd name="T2" fmla="+- 0 -551 -601"/>
                                <a:gd name="T3" fmla="*/ -551 h 101"/>
                                <a:gd name="T4" fmla="+- 0 2246 2246"/>
                                <a:gd name="T5" fmla="*/ T4 w 101"/>
                                <a:gd name="T6" fmla="+- 0 -500 -601"/>
                                <a:gd name="T7" fmla="*/ -500 h 101"/>
                                <a:gd name="T8" fmla="+- 0 2347 2246"/>
                                <a:gd name="T9" fmla="*/ T8 w 101"/>
                                <a:gd name="T10" fmla="+- 0 -500 -601"/>
                                <a:gd name="T11" fmla="*/ -500 h 101"/>
                                <a:gd name="T12" fmla="+- 0 2297 2246"/>
                                <a:gd name="T13" fmla="*/ T12 w 101"/>
                                <a:gd name="T14" fmla="+- 0 -551 -601"/>
                                <a:gd name="T15" fmla="*/ -55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1" y="5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51" y="5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271"/>
                          <wps:cNvSpPr>
                            <a:spLocks/>
                          </wps:cNvSpPr>
                          <wps:spPr bwMode="auto">
                            <a:xfrm>
                              <a:off x="2246" y="-601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2347 2246"/>
                                <a:gd name="T1" fmla="*/ T0 w 101"/>
                                <a:gd name="T2" fmla="+- 0 -601 -601"/>
                                <a:gd name="T3" fmla="*/ -601 h 101"/>
                                <a:gd name="T4" fmla="+- 0 2246 2246"/>
                                <a:gd name="T5" fmla="*/ T4 w 101"/>
                                <a:gd name="T6" fmla="+- 0 -601 -601"/>
                                <a:gd name="T7" fmla="*/ -601 h 101"/>
                                <a:gd name="T8" fmla="+- 0 2297 2246"/>
                                <a:gd name="T9" fmla="*/ T8 w 101"/>
                                <a:gd name="T10" fmla="+- 0 -551 -601"/>
                                <a:gd name="T11" fmla="*/ -551 h 101"/>
                                <a:gd name="T12" fmla="+- 0 2347 2246"/>
                                <a:gd name="T13" fmla="*/ T12 w 101"/>
                                <a:gd name="T14" fmla="+- 0 -601 -601"/>
                                <a:gd name="T15" fmla="*/ -60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1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solidFill>
                              <a:srgbClr val="806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68"/>
                        <wpg:cNvGrpSpPr>
                          <a:grpSpLocks/>
                        </wpg:cNvGrpSpPr>
                        <wpg:grpSpPr bwMode="auto">
                          <a:xfrm>
                            <a:off x="2246" y="-601"/>
                            <a:ext cx="101" cy="101"/>
                            <a:chOff x="2246" y="-601"/>
                            <a:chExt cx="101" cy="101"/>
                          </a:xfrm>
                        </wpg:grpSpPr>
                        <wps:wsp>
                          <wps:cNvPr id="473" name="Freeform 269"/>
                          <wps:cNvSpPr>
                            <a:spLocks/>
                          </wps:cNvSpPr>
                          <wps:spPr bwMode="auto">
                            <a:xfrm>
                              <a:off x="2246" y="-601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2347 2246"/>
                                <a:gd name="T1" fmla="*/ T0 w 101"/>
                                <a:gd name="T2" fmla="+- 0 -500 -601"/>
                                <a:gd name="T3" fmla="*/ -500 h 101"/>
                                <a:gd name="T4" fmla="+- 0 2246 2246"/>
                                <a:gd name="T5" fmla="*/ T4 w 101"/>
                                <a:gd name="T6" fmla="+- 0 -601 -601"/>
                                <a:gd name="T7" fmla="*/ -60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101" y="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266"/>
                        <wpg:cNvGrpSpPr>
                          <a:grpSpLocks/>
                        </wpg:cNvGrpSpPr>
                        <wpg:grpSpPr bwMode="auto">
                          <a:xfrm>
                            <a:off x="2246" y="-601"/>
                            <a:ext cx="101" cy="101"/>
                            <a:chOff x="2246" y="-601"/>
                            <a:chExt cx="101" cy="101"/>
                          </a:xfrm>
                        </wpg:grpSpPr>
                        <wps:wsp>
                          <wps:cNvPr id="475" name="Freeform 267"/>
                          <wps:cNvSpPr>
                            <a:spLocks/>
                          </wps:cNvSpPr>
                          <wps:spPr bwMode="auto">
                            <a:xfrm>
                              <a:off x="2246" y="-601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101"/>
                                <a:gd name="T2" fmla="+- 0 -500 -601"/>
                                <a:gd name="T3" fmla="*/ -500 h 101"/>
                                <a:gd name="T4" fmla="+- 0 2347 2246"/>
                                <a:gd name="T5" fmla="*/ T4 w 101"/>
                                <a:gd name="T6" fmla="+- 0 -601 -601"/>
                                <a:gd name="T7" fmla="*/ -60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7C5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104.5pt;margin-top:-30.75pt;width:20.65pt;height:6.5pt;z-index:-5116;mso-position-horizontal-relative:page" coordorigin="2090,-615" coordsize="413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">
                <v:group id="Group 273" o:spid="_x0000_s1027" style="position:absolute;left:2105;top:-551;width:384;height:2" coordorigin="2105,-551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274" o:spid="_x0000_s1028" style="position:absolute;left:2105;top:-551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AOMEA&#10;AADcAAAADwAAAGRycy9kb3ducmV2LnhtbERPy4rCMBTdC/5DuII7TSvioxpFhHksBBkfoLtLc22D&#10;zU1pMtr5e7MQZnk47+W6tZV4UOONYwXpMAFBnDttuFBwOn4MZiB8QNZYOSYFf+Rhvep2lphp9+Qf&#10;ehxCIWII+wwVlCHUmZQ+L8miH7qaOHI311gMETaF1A0+Y7it5ChJJtKi4dhQYk3bkvL74dcquMpp&#10;q2dmvkt36T2/fJ6+9mfDSvV77WYBIlAb/sVv97dWMJ7EtfFMP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iADjBAAAA3AAAAA8AAAAAAAAAAAAAAAAAmAIAAGRycy9kb3du&#10;cmV2LnhtbFBLBQYAAAAABAAEAPUAAACGAwAAAAA=&#10;" path="m,l384,e" filled="f" strokecolor="#244060" strokeweight="1.44pt">
                    <v:path arrowok="t" o:connecttype="custom" o:connectlocs="0,0;384,0" o:connectangles="0,0"/>
                  </v:shape>
                </v:group>
                <v:group id="Group 270" o:spid="_x0000_s1029" style="position:absolute;left:2246;top:-601;width:101;height:101" coordorigin="2246,-601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272" o:spid="_x0000_s1030" style="position:absolute;left:2246;top:-601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bkMAA&#10;AADcAAAADwAAAGRycy9kb3ducmV2LnhtbERPy4rCMBTdD/gP4QruxrSlOEPHKEUQ3Ok4j/WludMU&#10;m5vSRFv79ZOF4PJw3uvtaFtxo943jhWkywQEceV0w7WC76/96zsIH5A1to5JwZ08bDezlzUW2g38&#10;SbdzqEUMYV+gAhNCV0jpK0MW/dJ1xJH7c73FEGFfS93jEMNtK7MkWUmLDccGgx3tDFWX89UqsHnI&#10;0vKXJ07q49SY8rT/WQ1KLeZj+QEi0Bie4of7oBXkb3F+PBOP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VbkMAAAADcAAAADwAAAAAAAAAAAAAAAACYAgAAZHJzL2Rvd25y&#10;ZXYueG1sUEsFBgAAAAAEAAQA9QAAAIUDAAAAAA==&#10;" path="m51,50l,101r101,l51,50e" fillcolor="#8063a1" stroked="f">
                    <v:path arrowok="t" o:connecttype="custom" o:connectlocs="51,-551;0,-500;101,-500;51,-551" o:connectangles="0,0,0,0"/>
                  </v:shape>
                  <v:shape id="Freeform 271" o:spid="_x0000_s1031" style="position:absolute;left:2246;top:-601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n+C8IA&#10;AADcAAAADwAAAGRycy9kb3ducmV2LnhtbESPQYvCMBSE7wv+h/AEb2taEVeqUYogeHN11fOjeduU&#10;bV5KE231128EweMwM98wy3Vva3Gj1leOFaTjBARx4XTFpYLTz/ZzDsIHZI21Y1JwJw/r1eBjiZl2&#10;HR/odgyliBD2GSowITSZlL4wZNGPXUMcvV/XWgxRtqXULXYRbms5SZKZtFhxXDDY0MZQ8Xe8WgV2&#10;GiZpfuEHJ+X+UZn8e3uedUqNhn2+ABGoD+/wq73TCqZfKTz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f4LwgAAANwAAAAPAAAAAAAAAAAAAAAAAJgCAABkcnMvZG93&#10;bnJldi54bWxQSwUGAAAAAAQABAD1AAAAhwMAAAAA&#10;" path="m101,l,,51,50,101,e" fillcolor="#8063a1" stroked="f">
                    <v:path arrowok="t" o:connecttype="custom" o:connectlocs="101,-601;0,-601;51,-551;101,-601" o:connectangles="0,0,0,0"/>
                  </v:shape>
                </v:group>
                <v:group id="Group 268" o:spid="_x0000_s1032" style="position:absolute;left:2246;top:-601;width:101;height:101" coordorigin="2246,-601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269" o:spid="_x0000_s1033" style="position:absolute;left:2246;top:-601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oIMQA&#10;AADcAAAADwAAAGRycy9kb3ducmV2LnhtbESPS4vCQBCE74L/YWjBm058rpt1FBFldW8+UPbWZHqT&#10;YKYnZEbN/ntHEDwWVfUVNZ3XphA3qlxuWUGvG4EgTqzOOVVwPKw7ExDOI2ssLJOCf3IwnzUbU4y1&#10;vfOObnufigBhF6OCzPsyltIlGRl0XVsSB+/PVgZ9kFUqdYX3ADeF7EfRWBrMOSxkWNIyo+SyvxoF&#10;5fdoZ4ZIv6OTND/6/LnajvVRqXarXnyB8FT7d/jV3mgFw48B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KCDEAAAA3AAAAA8AAAAAAAAAAAAAAAAAmAIAAGRycy9k&#10;b3ducmV2LnhtbFBLBQYAAAAABAAEAPUAAACJAwAAAAA=&#10;" path="m101,101l,e" filled="f" strokecolor="#7c5f9f" strokeweight=".72pt">
                    <v:path arrowok="t" o:connecttype="custom" o:connectlocs="101,-500;0,-601" o:connectangles="0,0"/>
                  </v:shape>
                </v:group>
                <v:group id="Group 266" o:spid="_x0000_s1034" style="position:absolute;left:2246;top:-601;width:101;height:101" coordorigin="2246,-601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267" o:spid="_x0000_s1035" style="position:absolute;left:2246;top:-601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Vz8QA&#10;AADcAAAADwAAAGRycy9kb3ducmV2LnhtbESPS4vCQBCE78L+h6EFbzpxMT6ioyyiuOvNB4q3JtMm&#10;YTM9ITNq9t87woLHoqq+omaLxpTiTrUrLCvo9yIQxKnVBWcKjod1dwzCeWSNpWVS8EcOFvOP1gwT&#10;bR+8o/veZyJA2CWoIPe+SqR0aU4GXc9WxMG72tqgD7LOpK7xEeCmlJ9RNJQGCw4LOVa0zCn93d+M&#10;gmoT78wA6RKfpNnq82T1M9RHpTrt5msKwlPj3+H/9rdWMBjF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sFc/EAAAA3AAAAA8AAAAAAAAAAAAAAAAAmAIAAGRycy9k&#10;b3ducmV2LnhtbFBLBQYAAAAABAAEAPUAAACJAwAAAAA=&#10;" path="m,101l101,e" filled="f" strokecolor="#7c5f9f" strokeweight=".72pt">
                    <v:path arrowok="t" o:connecttype="custom" o:connectlocs="0,-500;101,-60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Graph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3. Percen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age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test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ong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od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011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2014</w:t>
      </w:r>
    </w:p>
    <w:p w:rsidR="0097454B" w:rsidRDefault="0097454B">
      <w:pPr>
        <w:spacing w:before="9" w:after="0" w:line="130" w:lineRule="exact"/>
        <w:rPr>
          <w:sz w:val="13"/>
          <w:szCs w:val="13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222" w:right="3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3.3.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Exa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ination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treat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diseases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7" w:lineRule="auto"/>
        <w:ind w:left="222" w:right="201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During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two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ears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2012,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>96 episodes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patients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otus)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club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iven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z w:val="26"/>
          <w:szCs w:val="26"/>
        </w:rPr>
        <w:t>on and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or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on dise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ses. On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average,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each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club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ceived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45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patients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h.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ound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diseases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old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ngit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hinitis,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ection,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tc.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631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3.4.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supp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rtive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ctivities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tabs>
          <w:tab w:val="left" w:pos="8980"/>
        </w:tabs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Clubs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onduct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128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onth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ns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3.394</w:t>
      </w:r>
    </w:p>
    <w:p w:rsidR="0097454B" w:rsidRDefault="00764783">
      <w:pPr>
        <w:spacing w:before="61" w:after="0" w:line="287" w:lineRule="auto"/>
        <w:ind w:left="222" w:right="20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client’s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visi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 IDUs,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Us’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lies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tc.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ontents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ocused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o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on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AIDS, 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tivities. Addition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eetin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recreational ses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ions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opportu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ities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their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mbers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sh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own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di</w:t>
      </w:r>
      <w:r w:rsidR="006C6E50"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iculties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being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ed.</w:t>
      </w:r>
    </w:p>
    <w:p w:rsidR="0097454B" w:rsidRDefault="0097454B">
      <w:pPr>
        <w:spacing w:before="7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8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Besides,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z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eational 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sions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port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s. The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led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latio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ship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twe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PEs,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I</w:t>
      </w:r>
      <w:r>
        <w:rPr>
          <w:rFonts w:ascii="Times New Roman" w:eastAsia="Times New Roman" w:hAnsi="Times New Roman" w:cs="Times New Roman"/>
          <w:sz w:val="26"/>
          <w:szCs w:val="26"/>
        </w:rPr>
        <w:t>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lies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club so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ld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mprove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quali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(sp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ritual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ntal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e)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proactive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participate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dai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vities.</w:t>
      </w:r>
    </w:p>
    <w:p w:rsidR="0097454B" w:rsidRDefault="0097454B">
      <w:pPr>
        <w:spacing w:before="6" w:after="0" w:line="150" w:lineRule="exact"/>
        <w:rPr>
          <w:sz w:val="15"/>
          <w:szCs w:val="15"/>
        </w:rPr>
      </w:pPr>
    </w:p>
    <w:p w:rsidR="00422312" w:rsidRDefault="00422312" w:rsidP="00422312">
      <w:pPr>
        <w:spacing w:before="44" w:after="0" w:line="240" w:lineRule="auto"/>
        <w:ind w:left="2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2A65C540" wp14:editId="1D4CE64B">
                <wp:simplePos x="0" y="0"/>
                <wp:positionH relativeFrom="page">
                  <wp:posOffset>1080770</wp:posOffset>
                </wp:positionH>
                <wp:positionV relativeFrom="paragraph">
                  <wp:posOffset>-31115</wp:posOffset>
                </wp:positionV>
                <wp:extent cx="1828800" cy="1270"/>
                <wp:effectExtent l="13970" t="6985" r="14605" b="10795"/>
                <wp:wrapNone/>
                <wp:docPr id="1418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702" y="-49"/>
                          <a:chExt cx="2880" cy="2"/>
                        </a:xfrm>
                      </wpg:grpSpPr>
                      <wps:wsp>
                        <wps:cNvPr id="1419" name="Freeform 264"/>
                        <wps:cNvSpPr>
                          <a:spLocks/>
                        </wps:cNvSpPr>
                        <wps:spPr bwMode="auto">
                          <a:xfrm>
                            <a:off x="1702" y="-49"/>
                            <a:ext cx="2880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85.1pt;margin-top:-2.45pt;width:2in;height:.1pt;z-index:-1;mso-position-horizontal-relative:page" coordorigin="1702,-49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">
                <v:shape id="Freeform 264" o:spid="_x0000_s1027" style="position:absolute;left:1702;top:-4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WmsQA&#10;AADdAAAADwAAAGRycy9kb3ducmV2LnhtbERP32vCMBB+F/Y/hBvsbaYOHVqNIoIgYwxaFX08mltb&#10;1ly6JKt1f/0yEHy7j+/nLVa9aURHzteWFYyGCQjiwuqaSwWH/fZ5CsIHZI2NZVJwJQ+r5cNggam2&#10;F86oy0MpYgj7FBVUIbSplL6oyKAf2pY4cp/WGQwRulJqh5cYbhr5kiSv0mDNsaHCljYVFV/5j1Fw&#10;/H7f6n7sf915snvLTpl0+Uen1NNjv56DCNSHu/jm3uk4fzyawf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VprEAAAA3QAAAA8AAAAAAAAAAAAAAAAAmAIAAGRycy9k&#10;b3ducmV2LnhtbFBLBQYAAAAABAAEAPUAAACJAwAAAAA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w w:val="92"/>
        </w:rPr>
        <w:t>Eva</w:t>
      </w:r>
      <w:r>
        <w:rPr>
          <w:rFonts w:ascii="Arial" w:eastAsia="Arial" w:hAnsi="Arial" w:cs="Arial"/>
          <w:spacing w:val="1"/>
          <w:w w:val="92"/>
        </w:rPr>
        <w:t>l</w:t>
      </w:r>
      <w:r>
        <w:rPr>
          <w:rFonts w:ascii="Arial" w:eastAsia="Arial" w:hAnsi="Arial" w:cs="Arial"/>
          <w:spacing w:val="-2"/>
          <w:w w:val="90"/>
        </w:rPr>
        <w:t>u</w:t>
      </w:r>
      <w:r>
        <w:rPr>
          <w:rFonts w:ascii="Arial" w:eastAsia="Arial" w:hAnsi="Arial" w:cs="Arial"/>
          <w:w w:val="86"/>
        </w:rPr>
        <w:t>a</w:t>
      </w:r>
      <w:r>
        <w:rPr>
          <w:rFonts w:ascii="Arial" w:eastAsia="Arial" w:hAnsi="Arial" w:cs="Arial"/>
          <w:spacing w:val="-1"/>
          <w:w w:val="86"/>
        </w:rPr>
        <w:t>t</w:t>
      </w:r>
      <w:r>
        <w:rPr>
          <w:rFonts w:ascii="Arial" w:eastAsia="Arial" w:hAnsi="Arial" w:cs="Arial"/>
          <w:spacing w:val="1"/>
          <w:w w:val="125"/>
        </w:rPr>
        <w:t>i</w:t>
      </w:r>
      <w:r>
        <w:rPr>
          <w:rFonts w:ascii="Arial" w:eastAsia="Arial" w:hAnsi="Arial" w:cs="Arial"/>
          <w:w w:val="89"/>
        </w:rPr>
        <w:t>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  <w:w w:val="88"/>
        </w:rPr>
        <w:t>o</w:t>
      </w:r>
      <w:r>
        <w:rPr>
          <w:rFonts w:ascii="Arial" w:eastAsia="Arial" w:hAnsi="Arial" w:cs="Arial"/>
          <w:w w:val="88"/>
        </w:rPr>
        <w:t>n</w:t>
      </w:r>
      <w:r>
        <w:rPr>
          <w:rFonts w:ascii="Arial" w:eastAsia="Arial" w:hAnsi="Arial" w:cs="Arial"/>
          <w:spacing w:val="4"/>
          <w:w w:val="88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spacing w:val="1"/>
          <w:w w:val="120"/>
        </w:rPr>
        <w:t>f</w:t>
      </w:r>
      <w:r>
        <w:rPr>
          <w:rFonts w:ascii="Arial" w:eastAsia="Arial" w:hAnsi="Arial" w:cs="Arial"/>
          <w:spacing w:val="-2"/>
          <w:w w:val="120"/>
        </w:rPr>
        <w:t>f</w:t>
      </w:r>
      <w:r>
        <w:rPr>
          <w:rFonts w:ascii="Arial" w:eastAsia="Arial" w:hAnsi="Arial" w:cs="Arial"/>
          <w:w w:val="84"/>
        </w:rPr>
        <w:t>e</w:t>
      </w:r>
      <w:r>
        <w:rPr>
          <w:rFonts w:ascii="Arial" w:eastAsia="Arial" w:hAnsi="Arial" w:cs="Arial"/>
          <w:spacing w:val="1"/>
          <w:w w:val="84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  <w:w w:val="125"/>
        </w:rPr>
        <w:t>i</w:t>
      </w:r>
      <w:r>
        <w:rPr>
          <w:rFonts w:ascii="Arial" w:eastAsia="Arial" w:hAnsi="Arial" w:cs="Arial"/>
          <w:spacing w:val="-2"/>
          <w:w w:val="93"/>
        </w:rPr>
        <w:t>v</w:t>
      </w:r>
      <w:r>
        <w:rPr>
          <w:rFonts w:ascii="Arial" w:eastAsia="Arial" w:hAnsi="Arial" w:cs="Arial"/>
          <w:w w:val="83"/>
        </w:rPr>
        <w:t>en</w:t>
      </w:r>
      <w:r>
        <w:rPr>
          <w:rFonts w:ascii="Arial" w:eastAsia="Arial" w:hAnsi="Arial" w:cs="Arial"/>
          <w:spacing w:val="1"/>
          <w:w w:val="83"/>
        </w:rPr>
        <w:t>e</w:t>
      </w:r>
      <w:r>
        <w:rPr>
          <w:rFonts w:ascii="Arial" w:eastAsia="Arial" w:hAnsi="Arial" w:cs="Arial"/>
          <w:spacing w:val="-2"/>
          <w:w w:val="78"/>
        </w:rPr>
        <w:t>s</w:t>
      </w:r>
      <w:r>
        <w:rPr>
          <w:rFonts w:ascii="Arial" w:eastAsia="Arial" w:hAnsi="Arial" w:cs="Arial"/>
          <w:w w:val="78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85"/>
        </w:rPr>
        <w:t>harm</w:t>
      </w:r>
      <w:r>
        <w:rPr>
          <w:rFonts w:ascii="Arial" w:eastAsia="Arial" w:hAnsi="Arial" w:cs="Arial"/>
          <w:spacing w:val="-1"/>
          <w:w w:val="9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w w:val="86"/>
        </w:rPr>
        <w:t>ed</w:t>
      </w:r>
      <w:r>
        <w:rPr>
          <w:rFonts w:ascii="Arial" w:eastAsia="Arial" w:hAnsi="Arial" w:cs="Arial"/>
          <w:spacing w:val="-2"/>
          <w:w w:val="86"/>
        </w:rPr>
        <w:t>u</w:t>
      </w:r>
      <w:r>
        <w:rPr>
          <w:rFonts w:ascii="Arial" w:eastAsia="Arial" w:hAnsi="Arial" w:cs="Arial"/>
          <w:w w:val="93"/>
        </w:rPr>
        <w:t>c</w:t>
      </w:r>
      <w:r>
        <w:rPr>
          <w:rFonts w:ascii="Arial" w:eastAsia="Arial" w:hAnsi="Arial" w:cs="Arial"/>
          <w:spacing w:val="-1"/>
          <w:w w:val="93"/>
        </w:rPr>
        <w:t>t</w:t>
      </w:r>
      <w:r>
        <w:rPr>
          <w:rFonts w:ascii="Arial" w:eastAsia="Arial" w:hAnsi="Arial" w:cs="Arial"/>
          <w:spacing w:val="1"/>
          <w:w w:val="125"/>
        </w:rPr>
        <w:t>i</w:t>
      </w:r>
      <w:r>
        <w:rPr>
          <w:rFonts w:ascii="Arial" w:eastAsia="Arial" w:hAnsi="Arial" w:cs="Arial"/>
          <w:w w:val="89"/>
        </w:rPr>
        <w:t>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  <w:w w:val="90"/>
        </w:rPr>
        <w:t>p</w:t>
      </w:r>
      <w:r>
        <w:rPr>
          <w:rFonts w:ascii="Arial" w:eastAsia="Arial" w:hAnsi="Arial" w:cs="Arial"/>
          <w:spacing w:val="1"/>
          <w:w w:val="90"/>
        </w:rPr>
        <w:t>r</w:t>
      </w:r>
      <w:r>
        <w:rPr>
          <w:rFonts w:ascii="Arial" w:eastAsia="Arial" w:hAnsi="Arial" w:cs="Arial"/>
          <w:w w:val="90"/>
        </w:rPr>
        <w:t>og</w:t>
      </w:r>
      <w:r>
        <w:rPr>
          <w:rFonts w:ascii="Arial" w:eastAsia="Arial" w:hAnsi="Arial" w:cs="Arial"/>
          <w:spacing w:val="-2"/>
          <w:w w:val="90"/>
        </w:rPr>
        <w:t>ra</w:t>
      </w:r>
      <w:r>
        <w:rPr>
          <w:rFonts w:ascii="Arial" w:eastAsia="Arial" w:hAnsi="Arial" w:cs="Arial"/>
          <w:w w:val="90"/>
        </w:rPr>
        <w:t>m</w:t>
      </w:r>
      <w:r>
        <w:rPr>
          <w:rFonts w:ascii="Arial" w:eastAsia="Arial" w:hAnsi="Arial" w:cs="Arial"/>
          <w:spacing w:val="4"/>
          <w:w w:val="9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2"/>
          <w:w w:val="88"/>
        </w:rPr>
        <w:t>pr</w:t>
      </w:r>
      <w:r>
        <w:rPr>
          <w:rFonts w:ascii="Arial" w:eastAsia="Arial" w:hAnsi="Arial" w:cs="Arial"/>
          <w:w w:val="88"/>
        </w:rPr>
        <w:t>e</w:t>
      </w:r>
      <w:r>
        <w:rPr>
          <w:rFonts w:ascii="Arial" w:eastAsia="Arial" w:hAnsi="Arial" w:cs="Arial"/>
          <w:spacing w:val="1"/>
          <w:w w:val="88"/>
        </w:rPr>
        <w:t>v</w:t>
      </w:r>
      <w:r>
        <w:rPr>
          <w:rFonts w:ascii="Arial" w:eastAsia="Arial" w:hAnsi="Arial" w:cs="Arial"/>
          <w:spacing w:val="-2"/>
          <w:w w:val="88"/>
        </w:rPr>
        <w:t>e</w:t>
      </w:r>
      <w:r>
        <w:rPr>
          <w:rFonts w:ascii="Arial" w:eastAsia="Arial" w:hAnsi="Arial" w:cs="Arial"/>
          <w:w w:val="88"/>
        </w:rPr>
        <w:t>nt</w:t>
      </w:r>
      <w:r>
        <w:rPr>
          <w:rFonts w:ascii="Arial" w:eastAsia="Arial" w:hAnsi="Arial" w:cs="Arial"/>
          <w:spacing w:val="4"/>
          <w:w w:val="88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w w:val="78"/>
        </w:rPr>
        <w:t xml:space="preserve"> transmission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w w:val="93"/>
        </w:rPr>
        <w:t>c</w:t>
      </w:r>
      <w:r>
        <w:rPr>
          <w:rFonts w:ascii="Arial" w:eastAsia="Arial" w:hAnsi="Arial" w:cs="Arial"/>
          <w:spacing w:val="-3"/>
          <w:w w:val="93"/>
        </w:rPr>
        <w:t>o</w:t>
      </w:r>
      <w:r>
        <w:rPr>
          <w:rFonts w:ascii="Arial" w:eastAsia="Arial" w:hAnsi="Arial" w:cs="Arial"/>
          <w:spacing w:val="1"/>
          <w:w w:val="93"/>
        </w:rPr>
        <w:t>m</w:t>
      </w:r>
      <w:r>
        <w:rPr>
          <w:rFonts w:ascii="Arial" w:eastAsia="Arial" w:hAnsi="Arial" w:cs="Arial"/>
          <w:spacing w:val="-1"/>
          <w:w w:val="93"/>
        </w:rPr>
        <w:t>m</w:t>
      </w:r>
      <w:r>
        <w:rPr>
          <w:rFonts w:ascii="Arial" w:eastAsia="Arial" w:hAnsi="Arial" w:cs="Arial"/>
          <w:w w:val="93"/>
        </w:rPr>
        <w:t>un</w:t>
      </w:r>
      <w:r>
        <w:rPr>
          <w:rFonts w:ascii="Arial" w:eastAsia="Arial" w:hAnsi="Arial" w:cs="Arial"/>
          <w:spacing w:val="-1"/>
          <w:w w:val="93"/>
        </w:rPr>
        <w:t>i</w:t>
      </w:r>
      <w:r>
        <w:rPr>
          <w:rFonts w:ascii="Arial" w:eastAsia="Arial" w:hAnsi="Arial" w:cs="Arial"/>
          <w:spacing w:val="1"/>
          <w:w w:val="93"/>
        </w:rPr>
        <w:t>t</w:t>
      </w:r>
      <w:r>
        <w:rPr>
          <w:rFonts w:ascii="Arial" w:eastAsia="Arial" w:hAnsi="Arial" w:cs="Arial"/>
          <w:spacing w:val="6"/>
          <w:w w:val="93"/>
        </w:rPr>
        <w:t>y</w:t>
      </w:r>
      <w:r>
        <w:rPr>
          <w:rFonts w:ascii="Arial" w:eastAsia="Arial" w:hAnsi="Arial" w:cs="Arial"/>
          <w:w w:val="93"/>
        </w:rPr>
        <w:t>,</w:t>
      </w:r>
      <w:r>
        <w:rPr>
          <w:rFonts w:ascii="Arial" w:eastAsia="Arial" w:hAnsi="Arial" w:cs="Arial"/>
          <w:spacing w:val="6"/>
          <w:w w:val="9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</w:p>
    <w:p w:rsidR="00422312" w:rsidRDefault="00422312" w:rsidP="00422312">
      <w:pPr>
        <w:spacing w:after="0" w:line="227" w:lineRule="exact"/>
        <w:ind w:left="2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2013</w:t>
      </w:r>
    </w:p>
    <w:p w:rsidR="0097454B" w:rsidRDefault="00764783">
      <w:pPr>
        <w:spacing w:before="26" w:after="0" w:line="288" w:lineRule="auto"/>
        <w:ind w:left="222" w:right="208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nation</w:t>
      </w:r>
      <w:r>
        <w:rPr>
          <w:rFonts w:ascii="Times New Roman" w:eastAsia="Times New Roman" w:hAnsi="Times New Roman" w:cs="Times New Roman"/>
          <w:b/>
          <w:bCs/>
          <w:spacing w:val="-1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ea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b/>
          <w:bCs/>
          <w:spacing w:val="-11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STIs</w:t>
      </w:r>
      <w:r>
        <w:rPr>
          <w:rFonts w:ascii="Times New Roman" w:eastAsia="Times New Roman" w:hAnsi="Times New Roman" w:cs="Times New Roman"/>
          <w:sz w:val="26"/>
          <w:szCs w:val="26"/>
        </w:rPr>
        <w:t>STI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minati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nduct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private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STI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Bac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 town,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Quang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However,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STI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clinics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available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 districts,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his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ainta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 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obi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rovinci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 Center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Social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z w:val="26"/>
          <w:szCs w:val="26"/>
        </w:rPr>
        <w:t>ease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on.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013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annual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 and distributi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drugs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STIs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STI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nics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re,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but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erred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ents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vincial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General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ospital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ovincial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 Social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Disease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even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its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low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ectiveness.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result,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ber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</w:p>
    <w:p w:rsidR="0097454B" w:rsidRDefault="007F0665">
      <w:pPr>
        <w:spacing w:before="3" w:after="0" w:line="293" w:lineRule="exact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patients</w:t>
      </w:r>
      <w:r>
        <w:rPr>
          <w:rFonts w:ascii="Times New Roman" w:eastAsia="Times New Roman" w:hAnsi="Times New Roman" w:cs="Times New Roman"/>
          <w:spacing w:val="-8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to the</w:t>
      </w:r>
      <w:r>
        <w:rPr>
          <w:rFonts w:ascii="Times New Roman" w:eastAsia="Times New Roman" w:hAnsi="Times New Roman" w:cs="Times New Roman"/>
          <w:spacing w:val="-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abo</w:t>
      </w:r>
      <w:r>
        <w:rPr>
          <w:rFonts w:ascii="Times New Roman" w:eastAsia="Times New Roman" w:hAnsi="Times New Roman" w:cs="Times New Roman"/>
          <w:spacing w:val="2"/>
          <w:position w:val="-1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position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inics</w:t>
      </w:r>
      <w:r>
        <w:rPr>
          <w:rFonts w:ascii="Times New Roman" w:eastAsia="Times New Roman" w:hAnsi="Times New Roman" w:cs="Times New Roman"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rec</w:t>
      </w:r>
      <w:r>
        <w:rPr>
          <w:rFonts w:ascii="Times New Roman" w:eastAsia="Times New Roman" w:hAnsi="Times New Roman" w:cs="Times New Roman"/>
          <w:spacing w:val="3"/>
          <w:position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ive</w:t>
      </w:r>
      <w:r>
        <w:rPr>
          <w:rFonts w:ascii="Times New Roman" w:eastAsia="Times New Roman" w:hAnsi="Times New Roman" w:cs="Times New Roman"/>
          <w:spacing w:val="-8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proj</w:t>
      </w:r>
      <w:r>
        <w:rPr>
          <w:rFonts w:ascii="Times New Roman" w:eastAsia="Times New Roman" w:hAnsi="Times New Roman" w:cs="Times New Roman"/>
          <w:spacing w:val="2"/>
          <w:position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-5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spacing w:val="-8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3"/>
          <w:position w:val="-1"/>
          <w:sz w:val="26"/>
          <w:szCs w:val="26"/>
        </w:rPr>
        <w:t>ere</w:t>
      </w:r>
      <w:r w:rsidR="00764783">
        <w:rPr>
          <w:rFonts w:ascii="Times New Roman" w:eastAsia="Times New Roman" w:hAnsi="Times New Roman" w:cs="Times New Roman"/>
          <w:spacing w:val="-4"/>
          <w:position w:val="-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position w:val="-1"/>
          <w:sz w:val="26"/>
          <w:szCs w:val="26"/>
        </w:rPr>
        <w:t>ve</w:t>
      </w:r>
      <w:r w:rsidR="00764783">
        <w:rPr>
          <w:rFonts w:ascii="Times New Roman" w:eastAsia="Times New Roman" w:hAnsi="Times New Roman" w:cs="Times New Roman"/>
          <w:spacing w:val="5"/>
          <w:position w:val="-1"/>
          <w:sz w:val="26"/>
          <w:szCs w:val="26"/>
        </w:rPr>
        <w:t>r</w:t>
      </w:r>
      <w:r w:rsidR="00764783">
        <w:rPr>
          <w:rFonts w:ascii="Times New Roman" w:eastAsia="Times New Roman" w:hAnsi="Times New Roman" w:cs="Times New Roman"/>
          <w:position w:val="-1"/>
          <w:sz w:val="26"/>
          <w:szCs w:val="26"/>
        </w:rPr>
        <w:t>y</w:t>
      </w:r>
      <w:r w:rsidR="00764783">
        <w:rPr>
          <w:rFonts w:ascii="Times New Roman" w:eastAsia="Times New Roman" w:hAnsi="Times New Roman" w:cs="Times New Roman"/>
          <w:spacing w:val="-10"/>
          <w:position w:val="-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position w:val="-1"/>
          <w:sz w:val="26"/>
          <w:szCs w:val="26"/>
        </w:rPr>
        <w:t>f</w:t>
      </w:r>
      <w:r w:rsidR="00764783">
        <w:rPr>
          <w:rFonts w:ascii="Times New Roman" w:eastAsia="Times New Roman" w:hAnsi="Times New Roman" w:cs="Times New Roman"/>
          <w:position w:val="-1"/>
          <w:sz w:val="26"/>
          <w:szCs w:val="26"/>
        </w:rPr>
        <w:t>ew.</w:t>
      </w:r>
    </w:p>
    <w:p w:rsidR="0097454B" w:rsidRDefault="0097454B">
      <w:pPr>
        <w:spacing w:before="19" w:after="0" w:line="240" w:lineRule="exact"/>
        <w:rPr>
          <w:sz w:val="24"/>
          <w:szCs w:val="24"/>
        </w:rPr>
      </w:pPr>
    </w:p>
    <w:p w:rsidR="0097454B" w:rsidRDefault="00764783">
      <w:pPr>
        <w:spacing w:before="33" w:after="0" w:line="226" w:lineRule="exact"/>
        <w:ind w:left="34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A2B8E02" wp14:editId="63F3B67F">
                <wp:simplePos x="0" y="0"/>
                <wp:positionH relativeFrom="page">
                  <wp:posOffset>1418590</wp:posOffset>
                </wp:positionH>
                <wp:positionV relativeFrom="paragraph">
                  <wp:posOffset>92075</wp:posOffset>
                </wp:positionV>
                <wp:extent cx="4004945" cy="2345690"/>
                <wp:effectExtent l="8890" t="6350" r="5715" b="635"/>
                <wp:wrapNone/>
                <wp:docPr id="431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4945" cy="2345690"/>
                          <a:chOff x="2234" y="145"/>
                          <a:chExt cx="6307" cy="3694"/>
                        </a:xfrm>
                      </wpg:grpSpPr>
                      <pic:pic xmlns:pic="http://schemas.openxmlformats.org/drawingml/2006/picture">
                        <pic:nvPicPr>
                          <pic:cNvPr id="432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1758"/>
                            <a:ext cx="4884" cy="2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4" y="503"/>
                            <a:ext cx="4882" cy="3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1770"/>
                            <a:ext cx="4781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510"/>
                            <a:ext cx="4781" cy="3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6" name="Group 257"/>
                        <wpg:cNvGrpSpPr>
                          <a:grpSpLocks/>
                        </wpg:cNvGrpSpPr>
                        <wpg:grpSpPr bwMode="auto">
                          <a:xfrm>
                            <a:off x="2302" y="152"/>
                            <a:ext cx="2" cy="3679"/>
                            <a:chOff x="2302" y="152"/>
                            <a:chExt cx="2" cy="3679"/>
                          </a:xfrm>
                        </wpg:grpSpPr>
                        <wps:wsp>
                          <wps:cNvPr id="437" name="Freeform 258"/>
                          <wps:cNvSpPr>
                            <a:spLocks/>
                          </wps:cNvSpPr>
                          <wps:spPr bwMode="auto">
                            <a:xfrm>
                              <a:off x="2302" y="152"/>
                              <a:ext cx="2" cy="3679"/>
                            </a:xfrm>
                            <a:custGeom>
                              <a:avLst/>
                              <a:gdLst>
                                <a:gd name="T0" fmla="+- 0 152 152"/>
                                <a:gd name="T1" fmla="*/ 152 h 3679"/>
                                <a:gd name="T2" fmla="+- 0 3831 152"/>
                                <a:gd name="T3" fmla="*/ 3831 h 36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9">
                                  <a:moveTo>
                                    <a:pt x="0" y="0"/>
                                  </a:moveTo>
                                  <a:lnTo>
                                    <a:pt x="0" y="367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55"/>
                        <wpg:cNvGrpSpPr>
                          <a:grpSpLocks/>
                        </wpg:cNvGrpSpPr>
                        <wpg:grpSpPr bwMode="auto">
                          <a:xfrm>
                            <a:off x="2242" y="3774"/>
                            <a:ext cx="6293" cy="2"/>
                            <a:chOff x="2242" y="3774"/>
                            <a:chExt cx="6293" cy="2"/>
                          </a:xfrm>
                        </wpg:grpSpPr>
                        <wps:wsp>
                          <wps:cNvPr id="439" name="Freeform 256"/>
                          <wps:cNvSpPr>
                            <a:spLocks/>
                          </wps:cNvSpPr>
                          <wps:spPr bwMode="auto">
                            <a:xfrm>
                              <a:off x="2242" y="3774"/>
                              <a:ext cx="6293" cy="2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6293"/>
                                <a:gd name="T2" fmla="+- 0 8534 2242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53"/>
                        <wpg:cNvGrpSpPr>
                          <a:grpSpLocks/>
                        </wpg:cNvGrpSpPr>
                        <wpg:grpSpPr bwMode="auto">
                          <a:xfrm>
                            <a:off x="2242" y="3371"/>
                            <a:ext cx="60" cy="2"/>
                            <a:chOff x="2242" y="3371"/>
                            <a:chExt cx="60" cy="2"/>
                          </a:xfrm>
                        </wpg:grpSpPr>
                        <wps:wsp>
                          <wps:cNvPr id="441" name="Freeform 254"/>
                          <wps:cNvSpPr>
                            <a:spLocks/>
                          </wps:cNvSpPr>
                          <wps:spPr bwMode="auto">
                            <a:xfrm>
                              <a:off x="2242" y="3371"/>
                              <a:ext cx="60" cy="2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60"/>
                                <a:gd name="T2" fmla="+- 0 2302 2242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51"/>
                        <wpg:cNvGrpSpPr>
                          <a:grpSpLocks/>
                        </wpg:cNvGrpSpPr>
                        <wpg:grpSpPr bwMode="auto">
                          <a:xfrm>
                            <a:off x="2242" y="2967"/>
                            <a:ext cx="60" cy="2"/>
                            <a:chOff x="2242" y="2967"/>
                            <a:chExt cx="60" cy="2"/>
                          </a:xfrm>
                        </wpg:grpSpPr>
                        <wps:wsp>
                          <wps:cNvPr id="443" name="Freeform 252"/>
                          <wps:cNvSpPr>
                            <a:spLocks/>
                          </wps:cNvSpPr>
                          <wps:spPr bwMode="auto">
                            <a:xfrm>
                              <a:off x="2242" y="2967"/>
                              <a:ext cx="60" cy="2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60"/>
                                <a:gd name="T2" fmla="+- 0 2302 2242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49"/>
                        <wpg:cNvGrpSpPr>
                          <a:grpSpLocks/>
                        </wpg:cNvGrpSpPr>
                        <wpg:grpSpPr bwMode="auto">
                          <a:xfrm>
                            <a:off x="2242" y="2567"/>
                            <a:ext cx="60" cy="2"/>
                            <a:chOff x="2242" y="2567"/>
                            <a:chExt cx="60" cy="2"/>
                          </a:xfrm>
                        </wpg:grpSpPr>
                        <wps:wsp>
                          <wps:cNvPr id="445" name="Freeform 250"/>
                          <wps:cNvSpPr>
                            <a:spLocks/>
                          </wps:cNvSpPr>
                          <wps:spPr bwMode="auto">
                            <a:xfrm>
                              <a:off x="2242" y="2567"/>
                              <a:ext cx="60" cy="2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60"/>
                                <a:gd name="T2" fmla="+- 0 2302 2242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47"/>
                        <wpg:cNvGrpSpPr>
                          <a:grpSpLocks/>
                        </wpg:cNvGrpSpPr>
                        <wpg:grpSpPr bwMode="auto">
                          <a:xfrm>
                            <a:off x="2242" y="2163"/>
                            <a:ext cx="60" cy="2"/>
                            <a:chOff x="2242" y="2163"/>
                            <a:chExt cx="60" cy="2"/>
                          </a:xfrm>
                        </wpg:grpSpPr>
                        <wps:wsp>
                          <wps:cNvPr id="447" name="Freeform 248"/>
                          <wps:cNvSpPr>
                            <a:spLocks/>
                          </wps:cNvSpPr>
                          <wps:spPr bwMode="auto">
                            <a:xfrm>
                              <a:off x="2242" y="2163"/>
                              <a:ext cx="60" cy="2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60"/>
                                <a:gd name="T2" fmla="+- 0 2302 2242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45"/>
                        <wpg:cNvGrpSpPr>
                          <a:grpSpLocks/>
                        </wpg:cNvGrpSpPr>
                        <wpg:grpSpPr bwMode="auto">
                          <a:xfrm>
                            <a:off x="2242" y="1760"/>
                            <a:ext cx="60" cy="2"/>
                            <a:chOff x="2242" y="1760"/>
                            <a:chExt cx="60" cy="2"/>
                          </a:xfrm>
                        </wpg:grpSpPr>
                        <wps:wsp>
                          <wps:cNvPr id="449" name="Freeform 246"/>
                          <wps:cNvSpPr>
                            <a:spLocks/>
                          </wps:cNvSpPr>
                          <wps:spPr bwMode="auto">
                            <a:xfrm>
                              <a:off x="2242" y="1760"/>
                              <a:ext cx="60" cy="2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60"/>
                                <a:gd name="T2" fmla="+- 0 2302 2242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43"/>
                        <wpg:cNvGrpSpPr>
                          <a:grpSpLocks/>
                        </wpg:cNvGrpSpPr>
                        <wpg:grpSpPr bwMode="auto">
                          <a:xfrm>
                            <a:off x="2242" y="1359"/>
                            <a:ext cx="60" cy="2"/>
                            <a:chOff x="2242" y="1359"/>
                            <a:chExt cx="60" cy="2"/>
                          </a:xfrm>
                        </wpg:grpSpPr>
                        <wps:wsp>
                          <wps:cNvPr id="451" name="Freeform 244"/>
                          <wps:cNvSpPr>
                            <a:spLocks/>
                          </wps:cNvSpPr>
                          <wps:spPr bwMode="auto">
                            <a:xfrm>
                              <a:off x="2242" y="1359"/>
                              <a:ext cx="60" cy="2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60"/>
                                <a:gd name="T2" fmla="+- 0 2302 2242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41"/>
                        <wpg:cNvGrpSpPr>
                          <a:grpSpLocks/>
                        </wpg:cNvGrpSpPr>
                        <wpg:grpSpPr bwMode="auto">
                          <a:xfrm>
                            <a:off x="2242" y="956"/>
                            <a:ext cx="60" cy="2"/>
                            <a:chOff x="2242" y="956"/>
                            <a:chExt cx="60" cy="2"/>
                          </a:xfrm>
                        </wpg:grpSpPr>
                        <wps:wsp>
                          <wps:cNvPr id="453" name="Freeform 242"/>
                          <wps:cNvSpPr>
                            <a:spLocks/>
                          </wps:cNvSpPr>
                          <wps:spPr bwMode="auto">
                            <a:xfrm>
                              <a:off x="2242" y="956"/>
                              <a:ext cx="60" cy="2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60"/>
                                <a:gd name="T2" fmla="+- 0 2302 2242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39"/>
                        <wpg:cNvGrpSpPr>
                          <a:grpSpLocks/>
                        </wpg:cNvGrpSpPr>
                        <wpg:grpSpPr bwMode="auto">
                          <a:xfrm>
                            <a:off x="2242" y="553"/>
                            <a:ext cx="60" cy="2"/>
                            <a:chOff x="2242" y="553"/>
                            <a:chExt cx="60" cy="2"/>
                          </a:xfrm>
                        </wpg:grpSpPr>
                        <wps:wsp>
                          <wps:cNvPr id="455" name="Freeform 240"/>
                          <wps:cNvSpPr>
                            <a:spLocks/>
                          </wps:cNvSpPr>
                          <wps:spPr bwMode="auto">
                            <a:xfrm>
                              <a:off x="2242" y="553"/>
                              <a:ext cx="60" cy="2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60"/>
                                <a:gd name="T2" fmla="+- 0 2302 2242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37"/>
                        <wpg:cNvGrpSpPr>
                          <a:grpSpLocks/>
                        </wpg:cNvGrpSpPr>
                        <wpg:grpSpPr bwMode="auto">
                          <a:xfrm>
                            <a:off x="2242" y="152"/>
                            <a:ext cx="60" cy="2"/>
                            <a:chOff x="2242" y="152"/>
                            <a:chExt cx="60" cy="2"/>
                          </a:xfrm>
                        </wpg:grpSpPr>
                        <wps:wsp>
                          <wps:cNvPr id="457" name="Freeform 238"/>
                          <wps:cNvSpPr>
                            <a:spLocks/>
                          </wps:cNvSpPr>
                          <wps:spPr bwMode="auto">
                            <a:xfrm>
                              <a:off x="2242" y="152"/>
                              <a:ext cx="60" cy="2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60"/>
                                <a:gd name="T2" fmla="+- 0 2302 2242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35"/>
                        <wpg:cNvGrpSpPr>
                          <a:grpSpLocks/>
                        </wpg:cNvGrpSpPr>
                        <wpg:grpSpPr bwMode="auto">
                          <a:xfrm>
                            <a:off x="4380" y="3774"/>
                            <a:ext cx="2" cy="58"/>
                            <a:chOff x="4380" y="3774"/>
                            <a:chExt cx="2" cy="58"/>
                          </a:xfrm>
                        </wpg:grpSpPr>
                        <wps:wsp>
                          <wps:cNvPr id="459" name="Freeform 236"/>
                          <wps:cNvSpPr>
                            <a:spLocks/>
                          </wps:cNvSpPr>
                          <wps:spPr bwMode="auto">
                            <a:xfrm>
                              <a:off x="4380" y="3774"/>
                              <a:ext cx="2" cy="58"/>
                            </a:xfrm>
                            <a:custGeom>
                              <a:avLst/>
                              <a:gdLst>
                                <a:gd name="T0" fmla="+- 0 3774 3774"/>
                                <a:gd name="T1" fmla="*/ 3774 h 58"/>
                                <a:gd name="T2" fmla="+- 0 3831 3774"/>
                                <a:gd name="T3" fmla="*/ 3831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33"/>
                        <wpg:cNvGrpSpPr>
                          <a:grpSpLocks/>
                        </wpg:cNvGrpSpPr>
                        <wpg:grpSpPr bwMode="auto">
                          <a:xfrm>
                            <a:off x="6456" y="3774"/>
                            <a:ext cx="2" cy="58"/>
                            <a:chOff x="6456" y="3774"/>
                            <a:chExt cx="2" cy="58"/>
                          </a:xfrm>
                        </wpg:grpSpPr>
                        <wps:wsp>
                          <wps:cNvPr id="461" name="Freeform 234"/>
                          <wps:cNvSpPr>
                            <a:spLocks/>
                          </wps:cNvSpPr>
                          <wps:spPr bwMode="auto">
                            <a:xfrm>
                              <a:off x="6456" y="3774"/>
                              <a:ext cx="2" cy="58"/>
                            </a:xfrm>
                            <a:custGeom>
                              <a:avLst/>
                              <a:gdLst>
                                <a:gd name="T0" fmla="+- 0 3774 3774"/>
                                <a:gd name="T1" fmla="*/ 3774 h 58"/>
                                <a:gd name="T2" fmla="+- 0 3831 3774"/>
                                <a:gd name="T3" fmla="*/ 3831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31"/>
                        <wpg:cNvGrpSpPr>
                          <a:grpSpLocks/>
                        </wpg:cNvGrpSpPr>
                        <wpg:grpSpPr bwMode="auto">
                          <a:xfrm>
                            <a:off x="8534" y="3774"/>
                            <a:ext cx="2" cy="58"/>
                            <a:chOff x="8534" y="3774"/>
                            <a:chExt cx="2" cy="58"/>
                          </a:xfrm>
                        </wpg:grpSpPr>
                        <wps:wsp>
                          <wps:cNvPr id="463" name="Freeform 232"/>
                          <wps:cNvSpPr>
                            <a:spLocks/>
                          </wps:cNvSpPr>
                          <wps:spPr bwMode="auto">
                            <a:xfrm>
                              <a:off x="8534" y="3774"/>
                              <a:ext cx="2" cy="58"/>
                            </a:xfrm>
                            <a:custGeom>
                              <a:avLst/>
                              <a:gdLst>
                                <a:gd name="T0" fmla="+- 0 3774 3774"/>
                                <a:gd name="T1" fmla="*/ 3774 h 58"/>
                                <a:gd name="T2" fmla="+- 0 3831 3774"/>
                                <a:gd name="T3" fmla="*/ 3831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111.7pt;margin-top:7.25pt;width:315.35pt;height:184.7pt;z-index:-5111;mso-position-horizontal-relative:page" coordorigin="2234,145" coordsize="6307,3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">
                <v:shape id="Picture 262" o:spid="_x0000_s1027" type="#_x0000_t75" style="position:absolute;left:2678;top:1758;width:4884;height:2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jea3FAAAA3AAAAA8AAABkcnMvZG93bnJldi54bWxEj1trAjEUhN8L/Q/hFHwpmlVLkdUoRRC8&#10;Qan10sfD5nSzdHOyJFHXf28KhT4OM/MNM5m1thYX8qFyrKDfy0AQF05XXCrYfy66IxAhImusHZOC&#10;GwWYTR8fJphrd+UPuuxiKRKEQ44KTIxNLmUoDFkMPdcQJ+/beYsxSV9K7fGa4LaWgyx7lRYrTgsG&#10;G5obKn52Z6vgGM2XP56CXW9X7we3cc9NRmelOk/t2xhEpDb+h//aS63gZTiA3zPp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43mtxQAAANwAAAAPAAAAAAAAAAAAAAAA&#10;AJ8CAABkcnMvZG93bnJldi54bWxQSwUGAAAAAAQABAD3AAAAkQMAAAAA&#10;">
                  <v:imagedata r:id="rId52" o:title=""/>
                </v:shape>
                <v:shape id="Picture 261" o:spid="_x0000_s1028" type="#_x0000_t75" style="position:absolute;left:3274;top:503;width:4882;height:3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Z62/GAAAA3AAAAA8AAABkcnMvZG93bnJldi54bWxEj0FrwkAUhO+F/oflFbzppo2WNnWVUAhG&#10;D9Kql94e2dckNPs2ZNck/ntXEHocZuYbZrkeTSN66lxtWcHzLAJBXFhdc6ngdMymbyCcR9bYWCYF&#10;F3KwXj0+LDHRduBv6g++FAHCLkEFlfdtIqUrKjLoZrYlDt6v7Qz6ILtS6g6HADeNfImiV2mw5rBQ&#10;YUufFRV/h7NRsLi87392dZ6lJj5/kePtsNtslZo8jekHCE+j/w/f27lWMI9juJ0JR0C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5nrb8YAAADcAAAADwAAAAAAAAAAAAAA&#10;AACfAgAAZHJzL2Rvd25yZXYueG1sUEsFBgAAAAAEAAQA9wAAAJIDAAAAAA==&#10;">
                  <v:imagedata r:id="rId53" o:title=""/>
                </v:shape>
                <v:shape id="Picture 260" o:spid="_x0000_s1029" type="#_x0000_t75" style="position:absolute;left:2729;top:1770;width:4781;height:2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pAFrDAAAA3AAAAA8AAABkcnMvZG93bnJldi54bWxEj0GLwjAUhO+C/yG8BW+arlaRrlFEEHsQ&#10;FqveH83bttq8lCbW7r/fCAseh5n5hlltelOLjlpXWVbwOYlAEOdWV1wouJz34yUI55E11pZJwS85&#10;2KyHgxUm2j75RF3mCxEg7BJUUHrfJFK6vCSDbmIb4uD92NagD7ItpG7xGeCmltMoWkiDFYeFEhva&#10;lZTfs4dRcGDSx/v8Fl99ert23/sm1cVcqdFHv/0C4an37/B/O9UK4lkMrzPhCM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kAWsMAAADcAAAADwAAAAAAAAAAAAAAAACf&#10;AgAAZHJzL2Rvd25yZXYueG1sUEsFBgAAAAAEAAQA9wAAAI8DAAAAAA==&#10;">
                  <v:imagedata r:id="rId54" o:title=""/>
                </v:shape>
                <v:shape id="Picture 259" o:spid="_x0000_s1030" type="#_x0000_t75" style="position:absolute;left:3319;top:510;width:4781;height: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oTDvHAAAA3AAAAA8AAABkcnMvZG93bnJldi54bWxEj09rAjEUxO8Fv0N4Qi+lZrV/tmyNIhZB&#10;8CBqhR4fm9fd1c3LkqQa++kboeBxmJnfMONpNK04kfONZQXDQQaCuLS64UrB527x+AbCB2SNrWVS&#10;cCEP00nvboyFtmfe0GkbKpEg7AtUUIfQFVL6siaDfmA74uR9W2cwJOkqqR2eE9y0cpRlr9Jgw2mh&#10;xo7mNZXH7Y9REGYfbh+/8pwf9vlhvlpvdr+LqNR9P87eQQSK4Rb+by+1guenF7ieSUdAT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oTDvHAAAA3AAAAA8AAAAAAAAAAAAA&#10;AAAAnwIAAGRycy9kb3ducmV2LnhtbFBLBQYAAAAABAAEAPcAAACTAwAAAAA=&#10;">
                  <v:imagedata r:id="rId55" o:title=""/>
                </v:shape>
                <v:group id="Group 257" o:spid="_x0000_s1031" style="position:absolute;left:2302;top:152;width:2;height:3679" coordorigin="2302,152" coordsize="2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258" o:spid="_x0000_s1032" style="position:absolute;left:2302;top:152;width:2;height:3679;visibility:visible;mso-wrap-style:square;v-text-anchor:top" coordsize="2,3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UN8QA&#10;AADcAAAADwAAAGRycy9kb3ducmV2LnhtbESPQWvCQBSE7wX/w/KE3upGa1Wiq4gg9FY09eDtkX1m&#10;o9m3Mbsm6b/vCoUeh5n5hllteluJlhpfOlYwHiUgiHOnSy4UfGf7twUIH5A1Vo5JwQ952KwHLytM&#10;tev4QO0xFCJC2KeowIRQp1L63JBFP3I1cfQurrEYomwKqRvsItxWcpIkM2mx5LhgsKadofx2fFgF&#10;p2v3sThNvqYXb1sy4+x6Tu6ZUq/DfrsEEagP/+G/9qdWMH2fw/N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J1DfEAAAA3AAAAA8AAAAAAAAAAAAAAAAAmAIAAGRycy9k&#10;b3ducmV2LnhtbFBLBQYAAAAABAAEAPUAAACJAwAAAAA=&#10;" path="m,l,3679e" filled="f" strokecolor="#858585" strokeweight=".72pt">
                    <v:path arrowok="t" o:connecttype="custom" o:connectlocs="0,152;0,3831" o:connectangles="0,0"/>
                  </v:shape>
                </v:group>
                <v:group id="Group 255" o:spid="_x0000_s1033" style="position:absolute;left:2242;top:3774;width:6293;height:2" coordorigin="2242,3774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256" o:spid="_x0000_s1034" style="position:absolute;left:2242;top:3774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XnsUA&#10;AADcAAAADwAAAGRycy9kb3ducmV2LnhtbESPXWvCMBSG7wf7D+EMvJupU8ZWm8oQKhsMht+3h+bY&#10;FpuT0kSN+/VGGOzy5f14eLNZMK04U+8aywpGwwQEcWl1w5WCzbp4fgPhPLLG1jIpuJKDWf74kGGq&#10;7YWXdF75SsQRdikqqL3vUildWZNBN7QdcfQOtjfoo+wrqXu8xHHTypckeZUGG46EGjua11QeVycT&#10;IV/7Ne4Xv9+b+WT3o7fXUBRhqdTgKXxMQXgK/j/81/7UCibjd7if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heexQAAANwAAAAPAAAAAAAAAAAAAAAAAJgCAABkcnMv&#10;ZG93bnJldi54bWxQSwUGAAAAAAQABAD1AAAAigMAAAAA&#10;" path="m,l6292,e" filled="f" strokecolor="#858585" strokeweight=".72pt">
                    <v:path arrowok="t" o:connecttype="custom" o:connectlocs="0,0;6292,0" o:connectangles="0,0"/>
                  </v:shape>
                </v:group>
                <v:group id="Group 253" o:spid="_x0000_s1035" style="position:absolute;left:2242;top:3371;width:60;height:2" coordorigin="2242,3371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254" o:spid="_x0000_s1036" style="position:absolute;left:2242;top:3371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S0sQA&#10;AADcAAAADwAAAGRycy9kb3ducmV2LnhtbESPQWsCMRSE74X+h/AK3mrWoqW7GqUUBKWnrkU9PjfP&#10;JHTzsmyibv99Uyj0OMzMN8xiNfhWXKmPLrCCybgAQdwE7dgo+NytH19AxISssQ1MCr4pwmp5f7fA&#10;Socbf9C1TkZkCMcKFdiUukrK2FjyGMehI87eOfQeU5a9kbrHW4b7Vj4VxbP06DgvWOzozVLzVV+8&#10;gr0rj+vTtqujObgylHZm3nmm1OhheJ2DSDSk//Bfe6MVTKcT+D2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W0tL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251" o:spid="_x0000_s1037" style="position:absolute;left:2242;top:2967;width:60;height:2" coordorigin="2242,2967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252" o:spid="_x0000_s1038" style="position:absolute;left:2242;top:2967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pPsUA&#10;AADcAAAADwAAAGRycy9kb3ducmV2LnhtbESPQUsDMRSE74L/ITyhN5ttbaW7Ni1FKLR4chXr8bl5&#10;JqGbl2WTtuu/N4LQ4zAz3zDL9eBbcaY+usAKJuMCBHETtGOj4P1te78AEROyxjYwKfihCOvV7c0S&#10;Kx0u/ErnOhmRIRwrVGBT6iopY2PJYxyHjjh736H3mLLsjdQ9XjLct3JaFI/So+O8YLGjZ0vNsT55&#10;BR+u/Nx+7bs6moMrQ2nn5oXnSo3uhs0TiERDuob/2zutYDZ7gL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Ok+xQAAANwAAAAPAAAAAAAAAAAAAAAAAJgCAABkcnMv&#10;ZG93bnJldi54bWxQSwUGAAAAAAQABAD1AAAAigMAAAAA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249" o:spid="_x0000_s1039" style="position:absolute;left:2242;top:2567;width:60;height:2" coordorigin="2242,2567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250" o:spid="_x0000_s1040" style="position:absolute;left:2242;top:2567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3U0cQA&#10;AADcAAAADwAAAGRycy9kb3ducmV2LnhtbESPQUsDMRSE7wX/Q3iCN5tVuuJumxYRCpWe3Bb1+Lp5&#10;JsHNy7JJ2+2/N4LQ4zAz3zCL1eg7caIhusAKHqYFCOI2aMdGwX63vn8GEROyxi4wKbhQhNXyZrLA&#10;Woczv9OpSUZkCMcaFdiU+lrK2FryGKehJ87edxg8piwHI/WA5wz3nXwsiifp0XFesNjTq6X2pzl6&#10;BR+u+lof3vommk9XhcqWZsulUne348scRKIxXcP/7Y1WMJuV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t1NH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247" o:spid="_x0000_s1041" style="position:absolute;left:2242;top:2163;width:60;height:2" coordorigin="2242,2163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248" o:spid="_x0000_s1042" style="position:absolute;left:2242;top:2163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vPcQA&#10;AADcAAAADwAAAGRycy9kb3ducmV2LnhtbESPQUsDMRSE74L/ITyhN5tV2tpdm12kUFA8uYr1+Nw8&#10;k+DmZdnEdv33Rij0OMzMN8ymmXwvDjRGF1jBzbwAQdwF7dgoeHvdXa9BxISssQ9MCn4pQlNfXmyw&#10;0uHIL3RokxEZwrFCBTaloZIydpY8xnkYiLP3FUaPKcvRSD3iMcN9L2+LYiU9Os4LFgfaWuq+2x+v&#10;4N2VH7vPp6GNZu/KUNqleealUrOr6eEeRKIpncOn9qNWsFjcwf+ZfAR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z7z3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245" o:spid="_x0000_s1043" style="position:absolute;left:2242;top:1760;width:60;height:2" coordorigin="2242,1760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246" o:spid="_x0000_s1044" style="position:absolute;left:2242;top:1760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e1MQA&#10;AADcAAAADwAAAGRycy9kb3ducmV2LnhtbESPQWsCMRSE74X+h/CE3mpW0dLdGqUIgsWT29L2+Lp5&#10;TUI3L8sm6vrvjSD0OMzMN8xiNfhWHKmPLrCCybgAQdwE7dgo+HjfPD6DiAlZYxuYFJwpwmp5f7fA&#10;SocT7+lYJyMyhGOFCmxKXSVlbCx5jOPQEWfvN/QeU5a9kbrHU4b7Vk6L4kl6dJwXLHa0ttT81Qev&#10;4NOV35uft66O5suVobRzs+O5Ug+j4fUFRKIh/Ydv7a1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3tT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243" o:spid="_x0000_s1045" style="position:absolute;left:2242;top:1359;width:60;height:2" coordorigin="2242,1359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244" o:spid="_x0000_s1046" style="position:absolute;left:2242;top:1359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ED8QA&#10;AADcAAAADwAAAGRycy9kb3ducmV2LnhtbESPQUsDMRSE74L/ITzBm822uNLdNi0iFBRPXaXt8XXz&#10;TIKbl2WTtuu/bwTB4zAz3zDL9eg7caYhusAKppMCBHEbtGOj4PNj8zAHEROyxi4wKfihCOvV7c0S&#10;ax0uvKVzk4zIEI41KrAp9bWUsbXkMU5CT5y9rzB4TFkORuoBLxnuOzkriifp0XFesNjTi6X2uzl5&#10;BTtXHTbHt76JZu+qUNnSvHOp1P3d+LwAkWhM/+G/9qtW8FhO4fdMP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RA/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241" o:spid="_x0000_s1047" style="position:absolute;left:2242;top:956;width:60;height:2" coordorigin="2242,956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42" o:spid="_x0000_s1048" style="position:absolute;left:2242;top:956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/48QA&#10;AADcAAAADwAAAGRycy9kb3ducmV2LnhtbESPQUsDMRSE70L/Q3hCbzardaW7bVqKUFA8uUrb4+vm&#10;mQQ3L8smtuu/N4LgcZiZb5jVZvSdONMQXWAFt7MCBHEbtGOj4P1td7MAEROyxi4wKfimCJv15GqF&#10;tQ4XfqVzk4zIEI41KrAp9bWUsbXkMc5CT5y9jzB4TFkORuoBLxnuO3lXFA/So+O8YLGnR0vtZ/Pl&#10;FexdddydnvsmmoOrQmVL88KlUtPrcbsEkWhM/+G/9pNWcF/O4fdMP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Rf+P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239" o:spid="_x0000_s1049" style="position:absolute;left:2242;top:553;width:60;height:2" coordorigin="2242,553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240" o:spid="_x0000_s1050" style="position:absolute;left:2242;top:553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CDMQA&#10;AADcAAAADwAAAGRycy9kb3ducmV2LnhtbESPQUsDMRSE74L/ITyhN5tVutJdm5ZSKLR4clu0x9fN&#10;MwluXpZNbNd/bwTB4zAz3zCL1eg7caEhusAKHqYFCOI2aMdGwfGwvZ+DiAlZYxeYFHxThNXy9maB&#10;tQ5XfqVLk4zIEI41KrAp9bWUsbXkMU5DT5y9jzB4TFkORuoBrxnuO/lYFE/So+O8YLGnjaX2s/ny&#10;Ct5cddqe930TzburQmVL88KlUpO7cf0MItGY/sN/7Z1WMCtL+D2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0Qgz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237" o:spid="_x0000_s1051" style="position:absolute;left:2242;top:152;width:60;height:2" coordorigin="2242,152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238" o:spid="_x0000_s1052" style="position:absolute;left:2242;top:152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54MQA&#10;AADcAAAADwAAAGRycy9kb3ducmV2LnhtbESPQUsDMRSE70L/Q3hCbzardLW7bVqKUFA8uUrb4+vm&#10;mQQ3L8smtuu/N4LgcZiZb5jVZvSdONMQXWAFt7MCBHEbtGOj4P1td7MAEROyxi4wKfimCJv15GqF&#10;tQ4XfqVzk4zIEI41KrAp9bWUsbXkMc5CT5y9jzB4TFkORuoBLxnuO3lXFPfSo+O8YLGnR0vtZ/Pl&#10;FexdddydnvsmmoOrQmVL88KlUtPrcbsEkWhM/+G/9pNWMC8f4PdMP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eeD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235" o:spid="_x0000_s1053" style="position:absolute;left:4380;top:3774;width:2;height:58" coordorigin="4380,3774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36" o:spid="_x0000_s1054" style="position:absolute;left:4380;top:3774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3LsUA&#10;AADcAAAADwAAAGRycy9kb3ducmV2LnhtbESPS2vDMBCE74H8B7GFXkostzQhdqOE0Lqlyc15nRdr&#10;/SDWylhq4v77KlDIcZiZb5jFajCtuFDvGssKnqMYBHFhdcOVgsP+czIH4TyyxtYyKfglB6vleLTA&#10;VNsr53TZ+UoECLsUFdTed6mUrqjJoItsRxy80vYGfZB9JXWP1wA3rXyJ45k02HBYqLGj95qK8+7H&#10;KJD2I8+2w5PLzlk535jk62jKk1KPD8P6DYSnwd/D/+1vreB1msDt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/cuxQAAANwAAAAPAAAAAAAAAAAAAAAAAJgCAABkcnMv&#10;ZG93bnJldi54bWxQSwUGAAAAAAQABAD1AAAAigMAAAAA&#10;" path="m,l,57e" filled="f" strokecolor="#858585" strokeweight=".72pt">
                    <v:path arrowok="t" o:connecttype="custom" o:connectlocs="0,3774;0,3831" o:connectangles="0,0"/>
                  </v:shape>
                </v:group>
                <v:group id="Group 233" o:spid="_x0000_s1055" style="position:absolute;left:6456;top:3774;width:2;height:58" coordorigin="6456,3774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234" o:spid="_x0000_s1056" style="position:absolute;left:6456;top:3774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xlcMA&#10;AADcAAAADwAAAGRycy9kb3ducmV2LnhtbESPS4sCMRCE7wv+h9CCl0UzyiI6GkV2Zxf15vPcTHoe&#10;OOkMk6yO/94Igseiqr6i5svWVOJKjSstKxgOIhDEqdUl5wqOh9/+BITzyBory6TgTg6Wi87HHGNt&#10;b7yj697nIkDYxaig8L6OpXRpQQbdwNbEwctsY9AH2eRSN3gLcFPJURSNpcGSw0KBNX0XlF72/0aB&#10;tD+7ZNt+uuSSZJONmf6dTHZWqtdtVzMQnlr/Dr/aa63gazyE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kxlcMAAADcAAAADwAAAAAAAAAAAAAAAACYAgAAZHJzL2Rv&#10;d25yZXYueG1sUEsFBgAAAAAEAAQA9QAAAIgDAAAAAA==&#10;" path="m,l,57e" filled="f" strokecolor="#858585" strokeweight=".72pt">
                    <v:path arrowok="t" o:connecttype="custom" o:connectlocs="0,3774;0,3831" o:connectangles="0,0"/>
                  </v:shape>
                </v:group>
                <v:group id="Group 231" o:spid="_x0000_s1057" style="position:absolute;left:8534;top:3774;width:2;height:58" coordorigin="8534,3774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232" o:spid="_x0000_s1058" style="position:absolute;left:8534;top:3774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KecUA&#10;AADcAAAADwAAAGRycy9kb3ducmV2LnhtbESPT2vCQBTE7wW/w/IEL8VstCI2ZhXRtFhv2tbzI/vy&#10;B7NvQ3ar6bfvCkKPw8z8hknXvWnElTpXW1YwiWIQxLnVNZcKvj7fxgsQziNrbCyTgl9ysF4NnlJM&#10;tL3xka4nX4oAYZeggsr7NpHS5RUZdJFtiYNX2M6gD7Irpe7wFuCmkdM4nkuDNYeFClvaVpRfTj9G&#10;gbS7Y3bon112yYrFh3l9/zbFWanRsN8sQXjq/X/40d5rBbP5C9zP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hwp5xQAAANwAAAAPAAAAAAAAAAAAAAAAAJgCAABkcnMv&#10;ZG93bnJldi54bWxQSwUGAAAAAAQABAD1AAAAigMAAAAA&#10;" path="m,l,57e" filled="f" strokecolor="#858585" strokeweight=".72pt">
                    <v:path arrowok="t" o:connecttype="custom" o:connectlocs="0,3774;0,383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900</w:t>
      </w:r>
    </w:p>
    <w:p w:rsidR="0097454B" w:rsidRDefault="0097454B">
      <w:pPr>
        <w:spacing w:before="3" w:after="0" w:line="140" w:lineRule="exact"/>
        <w:rPr>
          <w:sz w:val="14"/>
          <w:szCs w:val="14"/>
        </w:rPr>
      </w:pPr>
    </w:p>
    <w:p w:rsidR="0097454B" w:rsidRDefault="00764783">
      <w:pPr>
        <w:spacing w:before="33" w:after="0" w:line="226" w:lineRule="exact"/>
        <w:ind w:left="34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800</w:t>
      </w:r>
    </w:p>
    <w:p w:rsidR="0097454B" w:rsidRDefault="0097454B">
      <w:pPr>
        <w:spacing w:before="3" w:after="0" w:line="140" w:lineRule="exact"/>
        <w:rPr>
          <w:sz w:val="14"/>
          <w:szCs w:val="14"/>
        </w:rPr>
      </w:pPr>
    </w:p>
    <w:p w:rsidR="0097454B" w:rsidRDefault="00764783">
      <w:pPr>
        <w:spacing w:before="33" w:after="0" w:line="226" w:lineRule="exact"/>
        <w:ind w:left="34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700</w:t>
      </w:r>
    </w:p>
    <w:p w:rsidR="0097454B" w:rsidRDefault="0097454B">
      <w:pPr>
        <w:spacing w:before="3" w:after="0" w:line="140" w:lineRule="exact"/>
        <w:rPr>
          <w:sz w:val="14"/>
          <w:szCs w:val="14"/>
        </w:rPr>
      </w:pPr>
    </w:p>
    <w:p w:rsidR="0097454B" w:rsidRDefault="0097454B">
      <w:pPr>
        <w:spacing w:after="0"/>
        <w:sectPr w:rsidR="0097454B">
          <w:footerReference w:type="default" r:id="rId56"/>
          <w:pgSz w:w="11920" w:h="16840"/>
          <w:pgMar w:top="820" w:right="580" w:bottom="780" w:left="1480" w:header="592" w:footer="598" w:gutter="0"/>
          <w:cols w:space="720"/>
        </w:sectPr>
      </w:pPr>
    </w:p>
    <w:p w:rsidR="0097454B" w:rsidRDefault="00764783">
      <w:pPr>
        <w:spacing w:before="33" w:after="0" w:line="240" w:lineRule="auto"/>
        <w:ind w:left="349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600</w:t>
      </w:r>
    </w:p>
    <w:p w:rsidR="0097454B" w:rsidRDefault="0097454B">
      <w:pPr>
        <w:spacing w:before="2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349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500</w:t>
      </w:r>
    </w:p>
    <w:p w:rsidR="0097454B" w:rsidRDefault="0097454B">
      <w:pPr>
        <w:spacing w:before="3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349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400</w:t>
      </w:r>
    </w:p>
    <w:p w:rsidR="0097454B" w:rsidRDefault="0097454B">
      <w:pPr>
        <w:spacing w:before="5" w:after="0" w:line="170" w:lineRule="exact"/>
        <w:rPr>
          <w:sz w:val="17"/>
          <w:szCs w:val="17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349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200</w:t>
      </w:r>
    </w:p>
    <w:p w:rsidR="0097454B" w:rsidRDefault="0097454B">
      <w:pPr>
        <w:spacing w:before="3" w:after="0" w:line="170" w:lineRule="exact"/>
        <w:rPr>
          <w:sz w:val="17"/>
          <w:szCs w:val="17"/>
        </w:rPr>
      </w:pPr>
    </w:p>
    <w:p w:rsidR="0097454B" w:rsidRDefault="00764783">
      <w:pPr>
        <w:spacing w:after="0" w:line="226" w:lineRule="exact"/>
        <w:ind w:left="349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100</w:t>
      </w:r>
    </w:p>
    <w:p w:rsidR="0097454B" w:rsidRDefault="00764783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345</w:t>
      </w:r>
    </w:p>
    <w:p w:rsidR="0097454B" w:rsidRDefault="00764783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445</w:t>
      </w:r>
    </w:p>
    <w:p w:rsidR="0097454B" w:rsidRDefault="00764783">
      <w:pPr>
        <w:spacing w:after="0" w:line="200" w:lineRule="exact"/>
        <w:rPr>
          <w:sz w:val="20"/>
          <w:szCs w:val="20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2" w:after="0" w:line="260" w:lineRule="exact"/>
        <w:rPr>
          <w:sz w:val="26"/>
          <w:szCs w:val="26"/>
        </w:rPr>
      </w:pPr>
    </w:p>
    <w:p w:rsidR="0097454B" w:rsidRDefault="00764783">
      <w:pPr>
        <w:spacing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7AD02D3" wp14:editId="63522693">
                <wp:simplePos x="0" y="0"/>
                <wp:positionH relativeFrom="page">
                  <wp:posOffset>5614670</wp:posOffset>
                </wp:positionH>
                <wp:positionV relativeFrom="paragraph">
                  <wp:posOffset>-804545</wp:posOffset>
                </wp:positionV>
                <wp:extent cx="1538605" cy="702945"/>
                <wp:effectExtent l="0" t="5080" r="0" b="6350"/>
                <wp:wrapNone/>
                <wp:docPr id="42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8605" cy="702945"/>
                          <a:chOff x="8842" y="-1267"/>
                          <a:chExt cx="2423" cy="1107"/>
                        </a:xfrm>
                      </wpg:grpSpPr>
                      <pic:pic xmlns:pic="http://schemas.openxmlformats.org/drawingml/2006/picture">
                        <pic:nvPicPr>
                          <pic:cNvPr id="421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2" y="-1129"/>
                            <a:ext cx="137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2" name="Group 227"/>
                        <wpg:cNvGrpSpPr>
                          <a:grpSpLocks/>
                        </wpg:cNvGrpSpPr>
                        <wpg:grpSpPr bwMode="auto">
                          <a:xfrm>
                            <a:off x="8984" y="-1259"/>
                            <a:ext cx="2001" cy="485"/>
                            <a:chOff x="8984" y="-1259"/>
                            <a:chExt cx="2001" cy="485"/>
                          </a:xfrm>
                        </wpg:grpSpPr>
                        <wps:wsp>
                          <wps:cNvPr id="423" name="Freeform 228"/>
                          <wps:cNvSpPr>
                            <a:spLocks/>
                          </wps:cNvSpPr>
                          <wps:spPr bwMode="auto">
                            <a:xfrm>
                              <a:off x="8984" y="-1259"/>
                              <a:ext cx="2001" cy="485"/>
                            </a:xfrm>
                            <a:custGeom>
                              <a:avLst/>
                              <a:gdLst>
                                <a:gd name="T0" fmla="+- 0 8984 8984"/>
                                <a:gd name="T1" fmla="*/ T0 w 2001"/>
                                <a:gd name="T2" fmla="+- 0 -774 -1259"/>
                                <a:gd name="T3" fmla="*/ -774 h 485"/>
                                <a:gd name="T4" fmla="+- 0 10985 8984"/>
                                <a:gd name="T5" fmla="*/ T4 w 2001"/>
                                <a:gd name="T6" fmla="+- 0 -774 -1259"/>
                                <a:gd name="T7" fmla="*/ -774 h 485"/>
                                <a:gd name="T8" fmla="+- 0 10985 8984"/>
                                <a:gd name="T9" fmla="*/ T8 w 2001"/>
                                <a:gd name="T10" fmla="+- 0 -1259 -1259"/>
                                <a:gd name="T11" fmla="*/ -1259 h 485"/>
                                <a:gd name="T12" fmla="+- 0 8984 8984"/>
                                <a:gd name="T13" fmla="*/ T12 w 2001"/>
                                <a:gd name="T14" fmla="+- 0 -1259 -1259"/>
                                <a:gd name="T15" fmla="*/ -1259 h 485"/>
                                <a:gd name="T16" fmla="+- 0 8984 8984"/>
                                <a:gd name="T17" fmla="*/ T16 w 2001"/>
                                <a:gd name="T18" fmla="+- 0 -774 -1259"/>
                                <a:gd name="T19" fmla="*/ -774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1" h="485">
                                  <a:moveTo>
                                    <a:pt x="0" y="485"/>
                                  </a:moveTo>
                                  <a:lnTo>
                                    <a:pt x="2001" y="485"/>
                                  </a:lnTo>
                                  <a:lnTo>
                                    <a:pt x="20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24"/>
                        <wpg:cNvGrpSpPr>
                          <a:grpSpLocks/>
                        </wpg:cNvGrpSpPr>
                        <wpg:grpSpPr bwMode="auto">
                          <a:xfrm>
                            <a:off x="8984" y="-1259"/>
                            <a:ext cx="2001" cy="485"/>
                            <a:chOff x="8984" y="-1259"/>
                            <a:chExt cx="2001" cy="485"/>
                          </a:xfrm>
                        </wpg:grpSpPr>
                        <wps:wsp>
                          <wps:cNvPr id="425" name="Freeform 226"/>
                          <wps:cNvSpPr>
                            <a:spLocks/>
                          </wps:cNvSpPr>
                          <wps:spPr bwMode="auto">
                            <a:xfrm>
                              <a:off x="8984" y="-1259"/>
                              <a:ext cx="2001" cy="485"/>
                            </a:xfrm>
                            <a:custGeom>
                              <a:avLst/>
                              <a:gdLst>
                                <a:gd name="T0" fmla="+- 0 8984 8984"/>
                                <a:gd name="T1" fmla="*/ T0 w 2001"/>
                                <a:gd name="T2" fmla="+- 0 -774 -1259"/>
                                <a:gd name="T3" fmla="*/ -774 h 485"/>
                                <a:gd name="T4" fmla="+- 0 10985 8984"/>
                                <a:gd name="T5" fmla="*/ T4 w 2001"/>
                                <a:gd name="T6" fmla="+- 0 -774 -1259"/>
                                <a:gd name="T7" fmla="*/ -774 h 485"/>
                                <a:gd name="T8" fmla="+- 0 10985 8984"/>
                                <a:gd name="T9" fmla="*/ T8 w 2001"/>
                                <a:gd name="T10" fmla="+- 0 -1259 -1259"/>
                                <a:gd name="T11" fmla="*/ -1259 h 485"/>
                                <a:gd name="T12" fmla="+- 0 8984 8984"/>
                                <a:gd name="T13" fmla="*/ T12 w 2001"/>
                                <a:gd name="T14" fmla="+- 0 -1259 -1259"/>
                                <a:gd name="T15" fmla="*/ -1259 h 485"/>
                                <a:gd name="T16" fmla="+- 0 8984 8984"/>
                                <a:gd name="T17" fmla="*/ T16 w 2001"/>
                                <a:gd name="T18" fmla="+- 0 -774 -1259"/>
                                <a:gd name="T19" fmla="*/ -774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1" h="485">
                                  <a:moveTo>
                                    <a:pt x="0" y="485"/>
                                  </a:moveTo>
                                  <a:lnTo>
                                    <a:pt x="2001" y="485"/>
                                  </a:lnTo>
                                  <a:lnTo>
                                    <a:pt x="20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6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42" y="-582"/>
                              <a:ext cx="137" cy="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7" name="Group 222"/>
                        <wpg:cNvGrpSpPr>
                          <a:grpSpLocks/>
                        </wpg:cNvGrpSpPr>
                        <wpg:grpSpPr bwMode="auto">
                          <a:xfrm>
                            <a:off x="8981" y="-729"/>
                            <a:ext cx="2276" cy="562"/>
                            <a:chOff x="8981" y="-729"/>
                            <a:chExt cx="2276" cy="562"/>
                          </a:xfrm>
                        </wpg:grpSpPr>
                        <wps:wsp>
                          <wps:cNvPr id="428" name="Freeform 223"/>
                          <wps:cNvSpPr>
                            <a:spLocks/>
                          </wps:cNvSpPr>
                          <wps:spPr bwMode="auto">
                            <a:xfrm>
                              <a:off x="8981" y="-729"/>
                              <a:ext cx="2276" cy="562"/>
                            </a:xfrm>
                            <a:custGeom>
                              <a:avLst/>
                              <a:gdLst>
                                <a:gd name="T0" fmla="+- 0 8981 8981"/>
                                <a:gd name="T1" fmla="*/ T0 w 2276"/>
                                <a:gd name="T2" fmla="+- 0 -167 -729"/>
                                <a:gd name="T3" fmla="*/ -167 h 562"/>
                                <a:gd name="T4" fmla="+- 0 11257 8981"/>
                                <a:gd name="T5" fmla="*/ T4 w 2276"/>
                                <a:gd name="T6" fmla="+- 0 -167 -729"/>
                                <a:gd name="T7" fmla="*/ -167 h 562"/>
                                <a:gd name="T8" fmla="+- 0 11257 8981"/>
                                <a:gd name="T9" fmla="*/ T8 w 2276"/>
                                <a:gd name="T10" fmla="+- 0 -729 -729"/>
                                <a:gd name="T11" fmla="*/ -729 h 562"/>
                                <a:gd name="T12" fmla="+- 0 8981 8981"/>
                                <a:gd name="T13" fmla="*/ T12 w 2276"/>
                                <a:gd name="T14" fmla="+- 0 -729 -729"/>
                                <a:gd name="T15" fmla="*/ -729 h 562"/>
                                <a:gd name="T16" fmla="+- 0 8981 8981"/>
                                <a:gd name="T17" fmla="*/ T16 w 2276"/>
                                <a:gd name="T18" fmla="+- 0 -167 -729"/>
                                <a:gd name="T19" fmla="*/ -167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6" h="562">
                                  <a:moveTo>
                                    <a:pt x="0" y="562"/>
                                  </a:moveTo>
                                  <a:lnTo>
                                    <a:pt x="2276" y="562"/>
                                  </a:lnTo>
                                  <a:lnTo>
                                    <a:pt x="2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220"/>
                        <wpg:cNvGrpSpPr>
                          <a:grpSpLocks/>
                        </wpg:cNvGrpSpPr>
                        <wpg:grpSpPr bwMode="auto">
                          <a:xfrm>
                            <a:off x="8981" y="-729"/>
                            <a:ext cx="2276" cy="562"/>
                            <a:chOff x="8981" y="-729"/>
                            <a:chExt cx="2276" cy="562"/>
                          </a:xfrm>
                        </wpg:grpSpPr>
                        <wps:wsp>
                          <wps:cNvPr id="430" name="Freeform 221"/>
                          <wps:cNvSpPr>
                            <a:spLocks/>
                          </wps:cNvSpPr>
                          <wps:spPr bwMode="auto">
                            <a:xfrm>
                              <a:off x="8981" y="-729"/>
                              <a:ext cx="2276" cy="562"/>
                            </a:xfrm>
                            <a:custGeom>
                              <a:avLst/>
                              <a:gdLst>
                                <a:gd name="T0" fmla="+- 0 8981 8981"/>
                                <a:gd name="T1" fmla="*/ T0 w 2276"/>
                                <a:gd name="T2" fmla="+- 0 -167 -729"/>
                                <a:gd name="T3" fmla="*/ -167 h 562"/>
                                <a:gd name="T4" fmla="+- 0 11257 8981"/>
                                <a:gd name="T5" fmla="*/ T4 w 2276"/>
                                <a:gd name="T6" fmla="+- 0 -167 -729"/>
                                <a:gd name="T7" fmla="*/ -167 h 562"/>
                                <a:gd name="T8" fmla="+- 0 11257 8981"/>
                                <a:gd name="T9" fmla="*/ T8 w 2276"/>
                                <a:gd name="T10" fmla="+- 0 -729 -729"/>
                                <a:gd name="T11" fmla="*/ -729 h 562"/>
                                <a:gd name="T12" fmla="+- 0 8981 8981"/>
                                <a:gd name="T13" fmla="*/ T12 w 2276"/>
                                <a:gd name="T14" fmla="+- 0 -729 -729"/>
                                <a:gd name="T15" fmla="*/ -729 h 562"/>
                                <a:gd name="T16" fmla="+- 0 8981 8981"/>
                                <a:gd name="T17" fmla="*/ T16 w 2276"/>
                                <a:gd name="T18" fmla="+- 0 -167 -729"/>
                                <a:gd name="T19" fmla="*/ -167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6" h="562">
                                  <a:moveTo>
                                    <a:pt x="0" y="562"/>
                                  </a:moveTo>
                                  <a:lnTo>
                                    <a:pt x="2276" y="562"/>
                                  </a:lnTo>
                                  <a:lnTo>
                                    <a:pt x="2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442.1pt;margin-top:-63.35pt;width:121.15pt;height:55.35pt;z-index:-5110;mso-position-horizontal-relative:page" coordorigin="8842,-1267" coordsize="2423,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">
                <v:shape id="Picture 229" o:spid="_x0000_s1027" type="#_x0000_t75" style="position:absolute;left:8842;top:-1129;width:137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T+fHAAAA3AAAAA8AAABkcnMvZG93bnJldi54bWxEj0FrwkAUhO8F/8PyBC+lbmJrkZhVpBAQ&#10;eqmpFHp7ZJ9JTPZtml1j/PddodDjMDPfMOl2NK0YqHe1ZQXxPAJBXFhdc6ng+Jk9rUA4j6yxtUwK&#10;buRgu5k8pJhoe+UDDbkvRYCwS1BB5X2XSOmKigy6ue2Ig3eyvUEfZF9K3eM1wE0rF1H0Kg3WHBYq&#10;7OitoqLJL0bBZVgW7QdmX8/56jF7/45vP805V2o2HXdrEJ5G/x/+a++1gpdFDPcz4QjI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E/T+fHAAAA3AAAAA8AAAAAAAAAAAAA&#10;AAAAnwIAAGRycy9kb3ducmV2LnhtbFBLBQYAAAAABAAEAPcAAACTAwAAAAA=&#10;">
                  <v:imagedata r:id="rId59" o:title=""/>
                </v:shape>
                <v:group id="Group 227" o:spid="_x0000_s1028" style="position:absolute;left:8984;top:-1259;width:2001;height:485" coordorigin="8984,-1259" coordsize="2001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228" o:spid="_x0000_s1029" style="position:absolute;left:8984;top:-1259;width:2001;height:485;visibility:visible;mso-wrap-style:square;v-text-anchor:top" coordsize="2001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eqMMA&#10;AADcAAAADwAAAGRycy9kb3ducmV2LnhtbESP3YrCMBSE74V9h3CEvZE19W+RapSlsIsXgvjzAIfm&#10;2BaTk5JErW+/EQQvh5lvhlmuO2vEjXxoHCsYDTMQxKXTDVcKTsffrzmIEJE1Gsek4EEB1quP3hJz&#10;7e68p9shViKVcMhRQR1jm0sZyposhqFriZN3dt5iTNJXUnu8p3Jr5DjLvqXFhtNCjS0VNZWXw9Uq&#10;cH+ThBz3u43ZDsribB4z4wulPvvdzwJEpC6+wy96oxVMxxN4nk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QeqMMAAADcAAAADwAAAAAAAAAAAAAAAACYAgAAZHJzL2Rv&#10;d25yZXYueG1sUEsFBgAAAAAEAAQA9QAAAIgDAAAAAA==&#10;" path="m,485r2001,l2001,,,,,485e" stroked="f">
                    <v:path arrowok="t" o:connecttype="custom" o:connectlocs="0,-774;2001,-774;2001,-1259;0,-1259;0,-774" o:connectangles="0,0,0,0,0"/>
                  </v:shape>
                </v:group>
                <v:group id="Group 224" o:spid="_x0000_s1030" style="position:absolute;left:8984;top:-1259;width:2001;height:485" coordorigin="8984,-1259" coordsize="2001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226" o:spid="_x0000_s1031" style="position:absolute;left:8984;top:-1259;width:2001;height:485;visibility:visible;mso-wrap-style:square;v-text-anchor:top" coordsize="2001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rEMQA&#10;AADcAAAADwAAAGRycy9kb3ducmV2LnhtbESPQWvCQBSE70L/w/IKvenG0EiJrpIWUuyxKvT6yD6T&#10;0N23SXaNsb++Wyh4HGbmG2azm6wRIw2+daxguUhAEFdOt1wrOB3L+QsIH5A1Gsek4EYedtuH2QZz&#10;7a78SeMh1CJC2OeooAmhy6X0VUMW/cJ1xNE7u8FiiHKopR7wGuHWyDRJVtJiy3GhwY7eGqq+Dxer&#10;oCg+suzV/Fin+3czfS2xKC+9Uk+PU7EGEWgK9/B/e68VPKcZ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aKxDEAAAA3AAAAA8AAAAAAAAAAAAAAAAAmAIAAGRycy9k&#10;b3ducmV2LnhtbFBLBQYAAAAABAAEAPUAAACJAwAAAAA=&#10;" path="m,485r2001,l2001,,,,,485xe" filled="f" strokecolor="white">
                    <v:path arrowok="t" o:connecttype="custom" o:connectlocs="0,-774;2001,-774;2001,-1259;0,-1259;0,-774" o:connectangles="0,0,0,0,0"/>
                  </v:shape>
                  <v:shape id="Picture 225" o:spid="_x0000_s1032" type="#_x0000_t75" style="position:absolute;left:8842;top:-582;width:137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Xwt2+AAAA3AAAAA8AAABkcnMvZG93bnJldi54bWxEj8EKwjAQRO+C/xBW8KapVUSqUYogeBJa&#10;Ba9Ls7bFZlOaqPXvjSB4HGbmDbPZ9aYRT+pcbVnBbBqBIC6srrlUcDkfJisQziNrbCyTgjc52G2H&#10;gw0m2r44o2fuSxEg7BJUUHnfJlK6oiKDbmpb4uDdbGfQB9mVUnf4CnDTyDiKltJgzWGhwpb2FRX3&#10;/GEURK7mU9unj3u2oqOz5/nhcmWlxqM+XYPw1Pt/+Nc+agWLeAnfM+EIyO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2Xwt2+AAAA3AAAAA8AAAAAAAAAAAAAAAAAnwIAAGRy&#10;cy9kb3ducmV2LnhtbFBLBQYAAAAABAAEAPcAAACKAwAAAAA=&#10;">
                    <v:imagedata r:id="rId60" o:title=""/>
                  </v:shape>
                </v:group>
                <v:group id="Group 222" o:spid="_x0000_s1033" style="position:absolute;left:8981;top:-729;width:2276;height:562" coordorigin="8981,-729" coordsize="2276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223" o:spid="_x0000_s1034" style="position:absolute;left:8981;top:-729;width:2276;height:562;visibility:visible;mso-wrap-style:square;v-text-anchor:top" coordsize="227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xpMAA&#10;AADcAAAADwAAAGRycy9kb3ducmV2LnhtbERPTWvCQBC9F/oflil4q5sGbUvqKlWMeCpUi16H7JiE&#10;ZmdDdtXk3zsHwePjfc8WvWvUhbpQezbwNk5AERfe1lwa+Nvnr5+gQkS22HgmAwMFWMyfn2aYWX/l&#10;X7rsYqkkhEOGBqoY20zrUFTkMIx9SyzcyXcOo8Cu1LbDq4S7RqdJ8q4d1iwNFba0qqj4352dgc3B&#10;Dsu8tj/p9CiGj0Hv8/XJmNFL//0FKlIfH+K7e2sNTFJZK2fkCO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XxpMAAAADcAAAADwAAAAAAAAAAAAAAAACYAgAAZHJzL2Rvd25y&#10;ZXYueG1sUEsFBgAAAAAEAAQA9QAAAIUDAAAAAA==&#10;" path="m,562r2276,l2276,,,,,562e" stroked="f">
                    <v:path arrowok="t" o:connecttype="custom" o:connectlocs="0,-167;2276,-167;2276,-729;0,-729;0,-167" o:connectangles="0,0,0,0,0"/>
                  </v:shape>
                </v:group>
                <v:group id="Group 220" o:spid="_x0000_s1035" style="position:absolute;left:8981;top:-729;width:2276;height:562" coordorigin="8981,-729" coordsize="2276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221" o:spid="_x0000_s1036" style="position:absolute;left:8981;top:-729;width:2276;height:562;visibility:visible;mso-wrap-style:square;v-text-anchor:top" coordsize="227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3raMAA&#10;AADcAAAADwAAAGRycy9kb3ducmV2LnhtbERPy4rCMBTdC/MP4Q6403ScQaUapYwMnZXgA9xemmtb&#10;bG5Kktr692YhuDyc93o7mEbcyfnasoKvaQKCuLC65lLB+fQ3WYLwAVljY5kUPMjDdvMxWmOqbc8H&#10;uh9DKWII+xQVVCG0qZS+qMign9qWOHJX6wyGCF0ptcM+hptGzpJkLg3WHBsqbOm3ouJ27IyC/Fw/&#10;8jzrm312OezahetOaDqlxp9DtgIRaAhv8cv9rxX8fMf5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53raMAAAADcAAAADwAAAAAAAAAAAAAAAACYAgAAZHJzL2Rvd25y&#10;ZXYueG1sUEsFBgAAAAAEAAQA9QAAAIUDAAAAAA==&#10;" path="m,562r2276,l2276,,,,,562xe" filled="f" strokecolor="white">
                    <v:path arrowok="t" o:connecttype="custom" o:connectlocs="0,-167;2276,-167;2276,-729;0,-729;0,-16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493</w:t>
      </w:r>
    </w:p>
    <w:p w:rsidR="0097454B" w:rsidRDefault="00764783">
      <w:pPr>
        <w:spacing w:after="0" w:line="200" w:lineRule="exact"/>
        <w:rPr>
          <w:sz w:val="20"/>
          <w:szCs w:val="20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4" w:after="0" w:line="220" w:lineRule="exact"/>
      </w:pPr>
    </w:p>
    <w:p w:rsidR="0097454B" w:rsidRDefault="00764783">
      <w:pPr>
        <w:spacing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805</w:t>
      </w:r>
    </w:p>
    <w:p w:rsidR="0097454B" w:rsidRDefault="00764783">
      <w:pPr>
        <w:spacing w:after="0" w:line="200" w:lineRule="exact"/>
        <w:rPr>
          <w:sz w:val="20"/>
          <w:szCs w:val="20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6"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322</w:t>
      </w:r>
    </w:p>
    <w:p w:rsidR="0097454B" w:rsidRDefault="00764783">
      <w:pPr>
        <w:spacing w:after="0" w:line="200" w:lineRule="exact"/>
        <w:rPr>
          <w:sz w:val="20"/>
          <w:szCs w:val="20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7" w:after="0" w:line="240" w:lineRule="exact"/>
        <w:rPr>
          <w:sz w:val="24"/>
          <w:szCs w:val="24"/>
        </w:rPr>
      </w:pPr>
    </w:p>
    <w:p w:rsidR="0097454B" w:rsidRDefault="00764783">
      <w:pPr>
        <w:spacing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699</w:t>
      </w:r>
    </w:p>
    <w:p w:rsidR="0097454B" w:rsidRDefault="00764783">
      <w:pPr>
        <w:spacing w:before="17" w:after="0" w:line="260" w:lineRule="exact"/>
        <w:rPr>
          <w:sz w:val="26"/>
          <w:szCs w:val="26"/>
        </w:rPr>
      </w:pPr>
      <w:r>
        <w:br w:type="column"/>
      </w:r>
    </w:p>
    <w:p w:rsidR="0097454B" w:rsidRDefault="00764783">
      <w:pPr>
        <w:spacing w:after="0" w:line="240" w:lineRule="auto"/>
        <w:ind w:left="5" w:right="-20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19ED202" wp14:editId="24EB7331">
                <wp:simplePos x="0" y="0"/>
                <wp:positionH relativeFrom="page">
                  <wp:posOffset>5702935</wp:posOffset>
                </wp:positionH>
                <wp:positionV relativeFrom="paragraph">
                  <wp:posOffset>288925</wp:posOffset>
                </wp:positionV>
                <wp:extent cx="1445260" cy="356870"/>
                <wp:effectExtent l="0" t="3175" r="0" b="1905"/>
                <wp:wrapNone/>
                <wp:docPr id="41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26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left="25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kh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ám lưu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độ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44" type="#_x0000_t202" style="position:absolute;left:0;text-align:left;margin-left:449.05pt;margin-top:22.75pt;width:113.8pt;height:28.1pt;z-index:-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59sw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" filled="f" stroked="f">
                <v:textbox inset="0,0,0,0">
                  <w:txbxContent>
                    <w:p w:rsidR="007F0665" w:rsidRDefault="007F0665">
                      <w:pPr>
                        <w:spacing w:before="3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7F0665" w:rsidRDefault="007F0665">
                      <w:pPr>
                        <w:spacing w:after="0" w:line="240" w:lineRule="auto"/>
                        <w:ind w:left="25" w:right="-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ộ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kh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ám lưu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độ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cli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s</w:t>
      </w:r>
    </w:p>
    <w:p w:rsidR="0097454B" w:rsidRDefault="0097454B">
      <w:pPr>
        <w:spacing w:before="17" w:after="0" w:line="260" w:lineRule="exact"/>
        <w:rPr>
          <w:sz w:val="26"/>
          <w:szCs w:val="26"/>
        </w:rPr>
      </w:pPr>
    </w:p>
    <w:p w:rsidR="0097454B" w:rsidRDefault="00764783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7AED7D1" wp14:editId="099A75E6">
                <wp:simplePos x="0" y="0"/>
                <wp:positionH relativeFrom="page">
                  <wp:posOffset>5704840</wp:posOffset>
                </wp:positionH>
                <wp:positionV relativeFrom="paragraph">
                  <wp:posOffset>-384175</wp:posOffset>
                </wp:positionV>
                <wp:extent cx="1270635" cy="307975"/>
                <wp:effectExtent l="0" t="0" r="0" b="0"/>
                <wp:wrapNone/>
                <wp:docPr id="41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83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kh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ám cố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45" type="#_x0000_t202" style="position:absolute;margin-left:449.2pt;margin-top:-30.25pt;width:100.05pt;height:24.25pt;z-index:-5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adtAIAALU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" filled="f" stroked="f">
                <v:textbox inset="0,0,0,0">
                  <w:txbxContent>
                    <w:p w:rsidR="007F0665" w:rsidRDefault="007F0665">
                      <w:pPr>
                        <w:spacing w:before="83" w:after="0" w:line="240" w:lineRule="auto"/>
                        <w:ind w:left="22" w:right="-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kh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ám cố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đ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ob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eam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8" w:space="720" w:equalWidth="0">
            <w:col w:w="652" w:space="761"/>
            <w:col w:w="303" w:space="290"/>
            <w:col w:w="303" w:space="1181"/>
            <w:col w:w="303" w:space="291"/>
            <w:col w:w="303" w:space="1181"/>
            <w:col w:w="303" w:space="291"/>
            <w:col w:w="303" w:space="1189"/>
            <w:col w:w="2206"/>
          </w:cols>
        </w:sectPr>
      </w:pPr>
    </w:p>
    <w:p w:rsidR="0097454B" w:rsidRDefault="0097454B">
      <w:pPr>
        <w:spacing w:before="3" w:after="0" w:line="140" w:lineRule="exact"/>
        <w:rPr>
          <w:sz w:val="14"/>
          <w:szCs w:val="14"/>
        </w:rPr>
      </w:pPr>
    </w:p>
    <w:p w:rsidR="0097454B" w:rsidRDefault="00764783">
      <w:pPr>
        <w:spacing w:before="33" w:after="0" w:line="240" w:lineRule="auto"/>
        <w:ind w:left="55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0</w:t>
      </w:r>
    </w:p>
    <w:p w:rsidR="0097454B" w:rsidRDefault="00764783">
      <w:pPr>
        <w:tabs>
          <w:tab w:val="left" w:pos="3700"/>
          <w:tab w:val="left" w:pos="5800"/>
        </w:tabs>
        <w:spacing w:before="9" w:after="0" w:line="226" w:lineRule="exact"/>
        <w:ind w:left="163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2013</w:t>
      </w:r>
    </w:p>
    <w:p w:rsidR="0097454B" w:rsidRDefault="0097454B">
      <w:pPr>
        <w:spacing w:before="7" w:after="0" w:line="280" w:lineRule="exact"/>
        <w:rPr>
          <w:sz w:val="28"/>
          <w:szCs w:val="28"/>
        </w:rPr>
      </w:pPr>
    </w:p>
    <w:p w:rsidR="0097454B" w:rsidRDefault="00764783">
      <w:pPr>
        <w:spacing w:before="26" w:after="0" w:line="240" w:lineRule="auto"/>
        <w:ind w:left="9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Chart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5: 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ation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ment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03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ics at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Ba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Bi</w:t>
      </w:r>
      <w:r>
        <w:rPr>
          <w:rFonts w:ascii="Times New Roman" w:eastAsia="Times New Roman" w:hAnsi="Times New Roman" w:cs="Times New Roman"/>
          <w:sz w:val="26"/>
          <w:szCs w:val="26"/>
        </w:rPr>
        <w:t>nh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Quang 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atolo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ical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cial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General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ital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rovincial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ter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 Social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Disease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z w:val="26"/>
          <w:szCs w:val="26"/>
        </w:rPr>
        <w:t>ion 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mined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1,170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ate clinics: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883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visi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ogical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z w:val="26"/>
          <w:szCs w:val="26"/>
        </w:rPr>
        <w:t>par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ial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General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ospital or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Provincial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ter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Social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Disease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vention: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332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ts).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reached 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38%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annual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get.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hile,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el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obile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S</w:t>
      </w:r>
      <w:r>
        <w:rPr>
          <w:rFonts w:ascii="Times New Roman" w:eastAsia="Times New Roman" w:hAnsi="Times New Roman" w:cs="Times New Roman"/>
          <w:sz w:val="26"/>
          <w:szCs w:val="26"/>
        </w:rPr>
        <w:t>TIs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nation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ent showed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ts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ectiveness 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uch 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ore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than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ixed 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odel.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ing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3 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ears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operation,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1,9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given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nation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z w:val="26"/>
          <w:szCs w:val="26"/>
        </w:rPr>
        <w:t>t,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achie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verage</w:t>
      </w:r>
    </w:p>
    <w:p w:rsidR="0097454B" w:rsidRDefault="00764783">
      <w:pPr>
        <w:spacing w:before="3" w:after="0" w:line="240" w:lineRule="auto"/>
        <w:ind w:left="222" w:right="7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75%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planned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et.</w:t>
      </w:r>
    </w:p>
    <w:p w:rsidR="0097454B" w:rsidRDefault="00764783">
      <w:pPr>
        <w:spacing w:before="66" w:after="0" w:line="240" w:lineRule="auto"/>
        <w:ind w:left="222" w:right="357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Metha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one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nance</w:t>
      </w:r>
      <w:r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erapy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T)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222" w:right="68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31/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2/2014,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08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MMT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blished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went into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ect.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856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Bắc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Kạn: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MMT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ics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located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district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ial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PAC</w:t>
      </w:r>
    </w:p>
    <w:p w:rsidR="0097454B" w:rsidRDefault="00764783">
      <w:pPr>
        <w:spacing w:before="61" w:after="0" w:line="240" w:lineRule="auto"/>
        <w:ind w:left="856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Bình: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MT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nics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situat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district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pro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inc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al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PAC</w:t>
      </w:r>
    </w:p>
    <w:p w:rsidR="0097454B" w:rsidRDefault="00764783">
      <w:pPr>
        <w:spacing w:before="58" w:after="0" w:line="288" w:lineRule="auto"/>
        <w:ind w:left="1074" w:right="214" w:hanging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ên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z w:val="26"/>
          <w:szCs w:val="26"/>
        </w:rPr>
        <w:t>uang: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MT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ics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stablish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Duong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 center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</w:p>
    <w:p w:rsidR="0097454B" w:rsidRDefault="00764783">
      <w:pPr>
        <w:spacing w:after="0" w:line="240" w:lineRule="auto"/>
        <w:ind w:left="856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Long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An: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MMT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nics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located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alth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iuoc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istrict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</w:p>
    <w:p w:rsidR="0097454B" w:rsidRDefault="00764783">
      <w:pPr>
        <w:spacing w:before="61" w:after="0" w:line="240" w:lineRule="auto"/>
        <w:ind w:left="1074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Hau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General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spital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ct.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40" w:lineRule="auto"/>
        <w:ind w:left="1074" w:right="21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till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Quarter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V/2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14,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CPMU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ontinu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supporting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new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establish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04</w:t>
      </w:r>
    </w:p>
    <w:p w:rsidR="0097454B" w:rsidRDefault="00764783">
      <w:pPr>
        <w:spacing w:before="61" w:after="0" w:line="287" w:lineRule="auto"/>
        <w:ind w:left="1074" w:right="20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MMT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clinics 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Bach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Thong district (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ắc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ạ</w:t>
      </w:r>
      <w:r>
        <w:rPr>
          <w:rFonts w:ascii="Times New Roman" w:eastAsia="Times New Roman" w:hAnsi="Times New Roman" w:cs="Times New Roman"/>
          <w:sz w:val="26"/>
          <w:szCs w:val="26"/>
        </w:rPr>
        <w:t>n);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ư</w:t>
      </w:r>
      <w:r>
        <w:rPr>
          <w:rFonts w:ascii="Times New Roman" w:eastAsia="Times New Roman" w:hAnsi="Times New Roman" w:cs="Times New Roman"/>
          <w:sz w:val="26"/>
          <w:szCs w:val="26"/>
        </w:rPr>
        <w:t>ơng Sơn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district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(Hòa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Bình); Yên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ơ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trict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ên Qua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g) and 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ến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ứ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district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(Long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 equi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procur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ainte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ance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MT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s.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All</w:t>
      </w:r>
      <w:r w:rsidR="007F0665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4</w:t>
      </w:r>
      <w:r w:rsidR="007F0665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ro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inces</w:t>
      </w:r>
      <w:r w:rsidR="007F066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str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ng</w:t>
      </w:r>
      <w:r w:rsidR="007F0665"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y c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m</w:t>
      </w:r>
      <w:r w:rsidR="007F0665"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itted</w:t>
      </w:r>
      <w:r w:rsidR="007F0665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to</w:t>
      </w:r>
      <w:r w:rsidR="007F0665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put</w:t>
      </w:r>
      <w:r w:rsidR="007F0665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M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T</w:t>
      </w:r>
      <w:r w:rsidR="007F0665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clinics</w:t>
      </w:r>
      <w:r w:rsidR="007F0665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i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to</w:t>
      </w:r>
      <w:r w:rsidR="007F0665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opera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ion</w:t>
      </w:r>
      <w:r w:rsidR="007F0665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in</w:t>
      </w:r>
      <w:r w:rsidR="007F0665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2015.</w:t>
      </w:r>
    </w:p>
    <w:p w:rsidR="0097454B" w:rsidRDefault="0097454B">
      <w:pPr>
        <w:spacing w:before="3" w:after="0" w:line="200" w:lineRule="exact"/>
        <w:rPr>
          <w:sz w:val="20"/>
          <w:szCs w:val="20"/>
        </w:rPr>
      </w:pPr>
    </w:p>
    <w:p w:rsidR="0097454B" w:rsidRDefault="00764783" w:rsidP="001D2744">
      <w:pPr>
        <w:spacing w:after="0" w:line="288" w:lineRule="auto"/>
        <w:ind w:left="222" w:right="21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By the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2015,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MMT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ics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w</w:t>
      </w:r>
      <w:r>
        <w:rPr>
          <w:rFonts w:ascii="Times New Roman" w:eastAsia="Times New Roman" w:hAnsi="Times New Roman" w:cs="Times New Roman"/>
          <w:sz w:val="26"/>
          <w:szCs w:val="26"/>
        </w:rPr>
        <w:t>ill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eive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treat about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2,000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z w:val="26"/>
          <w:szCs w:val="26"/>
        </w:rPr>
        <w:t>00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patients.</w:t>
      </w:r>
    </w:p>
    <w:p w:rsidR="0097454B" w:rsidRDefault="0097454B">
      <w:pPr>
        <w:spacing w:before="9" w:after="0" w:line="200" w:lineRule="exact"/>
        <w:rPr>
          <w:sz w:val="20"/>
          <w:szCs w:val="20"/>
        </w:rPr>
      </w:pPr>
    </w:p>
    <w:p w:rsidR="0097454B" w:rsidRDefault="00764783">
      <w:pPr>
        <w:spacing w:after="0" w:line="293" w:lineRule="exact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Table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5: Result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MT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prog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m</w:t>
      </w:r>
    </w:p>
    <w:p w:rsidR="0097454B" w:rsidRDefault="0097454B">
      <w:pPr>
        <w:spacing w:before="3" w:after="0" w:line="260" w:lineRule="exact"/>
        <w:rPr>
          <w:sz w:val="26"/>
          <w:szCs w:val="26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1"/>
        <w:gridCol w:w="1275"/>
        <w:gridCol w:w="1277"/>
        <w:gridCol w:w="1560"/>
        <w:gridCol w:w="991"/>
        <w:gridCol w:w="994"/>
        <w:gridCol w:w="1133"/>
      </w:tblGrid>
      <w:tr w:rsidR="0097454B">
        <w:trPr>
          <w:trHeight w:hRule="exact" w:val="475"/>
        </w:trPr>
        <w:tc>
          <w:tcPr>
            <w:tcW w:w="1951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97454B" w:rsidRDefault="00764783">
            <w:pPr>
              <w:spacing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Province</w:t>
            </w:r>
          </w:p>
        </w:tc>
        <w:tc>
          <w:tcPr>
            <w:tcW w:w="4112" w:type="dxa"/>
            <w:gridSpan w:val="3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single" w:sz="8" w:space="0" w:color="C0504D"/>
            </w:tcBorders>
          </w:tcPr>
          <w:p w:rsidR="0097454B" w:rsidRDefault="00764783">
            <w:pPr>
              <w:spacing w:before="40" w:after="0" w:line="240" w:lineRule="auto"/>
              <w:ind w:left="60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#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pati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nts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ated</w:t>
            </w:r>
          </w:p>
        </w:tc>
        <w:tc>
          <w:tcPr>
            <w:tcW w:w="3118" w:type="dxa"/>
            <w:gridSpan w:val="3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single" w:sz="8" w:space="0" w:color="C0504D"/>
            </w:tcBorders>
          </w:tcPr>
          <w:p w:rsidR="0097454B" w:rsidRDefault="00764783">
            <w:pPr>
              <w:spacing w:before="40"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#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out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tients</w:t>
            </w:r>
          </w:p>
        </w:tc>
      </w:tr>
      <w:tr w:rsidR="0097454B">
        <w:trPr>
          <w:trHeight w:hRule="exact" w:val="469"/>
        </w:trPr>
        <w:tc>
          <w:tcPr>
            <w:tcW w:w="1951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1275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4" w:after="0" w:line="240" w:lineRule="auto"/>
              <w:ind w:left="36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2012</w:t>
            </w:r>
          </w:p>
        </w:tc>
        <w:tc>
          <w:tcPr>
            <w:tcW w:w="1277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4"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2013</w:t>
            </w:r>
          </w:p>
        </w:tc>
        <w:tc>
          <w:tcPr>
            <w:tcW w:w="1560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4" w:after="0" w:line="240" w:lineRule="auto"/>
              <w:ind w:left="50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2014</w:t>
            </w:r>
          </w:p>
        </w:tc>
        <w:tc>
          <w:tcPr>
            <w:tcW w:w="991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4" w:after="0" w:line="240" w:lineRule="auto"/>
              <w:ind w:left="22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2012</w:t>
            </w:r>
          </w:p>
        </w:tc>
        <w:tc>
          <w:tcPr>
            <w:tcW w:w="994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4" w:after="0" w:line="240" w:lineRule="auto"/>
              <w:ind w:left="22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2013</w:t>
            </w:r>
          </w:p>
        </w:tc>
        <w:tc>
          <w:tcPr>
            <w:tcW w:w="1133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4"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2014</w:t>
            </w:r>
          </w:p>
        </w:tc>
      </w:tr>
      <w:tr w:rsidR="0097454B">
        <w:trPr>
          <w:trHeight w:hRule="exact" w:val="458"/>
        </w:trPr>
        <w:tc>
          <w:tcPr>
            <w:tcW w:w="19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7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Bac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Kan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0" w:after="0" w:line="240" w:lineRule="auto"/>
              <w:ind w:left="457" w:right="43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82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0" w:after="0" w:line="240" w:lineRule="auto"/>
              <w:ind w:left="392" w:right="37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262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0" w:after="0" w:line="240" w:lineRule="auto"/>
              <w:ind w:left="534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371</w:t>
            </w:r>
          </w:p>
        </w:tc>
        <w:tc>
          <w:tcPr>
            <w:tcW w:w="99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0" w:after="0" w:line="240" w:lineRule="auto"/>
              <w:ind w:left="380" w:right="36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</w:t>
            </w:r>
          </w:p>
        </w:tc>
        <w:tc>
          <w:tcPr>
            <w:tcW w:w="9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0" w:after="0" w:line="240" w:lineRule="auto"/>
              <w:ind w:left="315" w:right="3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24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0" w:after="0" w:line="240" w:lineRule="auto"/>
              <w:ind w:left="384" w:right="36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86</w:t>
            </w:r>
          </w:p>
        </w:tc>
      </w:tr>
      <w:tr w:rsidR="0097454B">
        <w:trPr>
          <w:trHeight w:hRule="exact" w:val="458"/>
        </w:trPr>
        <w:tc>
          <w:tcPr>
            <w:tcW w:w="19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9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2" w:after="0" w:line="240" w:lineRule="auto"/>
              <w:ind w:left="392" w:right="37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121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2" w:after="0" w:line="240" w:lineRule="auto"/>
              <w:ind w:left="392" w:right="37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288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2" w:after="0" w:line="240" w:lineRule="auto"/>
              <w:ind w:left="534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418</w:t>
            </w:r>
          </w:p>
        </w:tc>
        <w:tc>
          <w:tcPr>
            <w:tcW w:w="99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2" w:after="0" w:line="240" w:lineRule="auto"/>
              <w:ind w:left="380" w:right="36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</w:t>
            </w:r>
          </w:p>
        </w:tc>
        <w:tc>
          <w:tcPr>
            <w:tcW w:w="9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2" w:after="0" w:line="240" w:lineRule="auto"/>
              <w:ind w:left="315" w:right="3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26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2" w:after="0" w:line="240" w:lineRule="auto"/>
              <w:ind w:left="384" w:right="36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96</w:t>
            </w:r>
          </w:p>
        </w:tc>
      </w:tr>
      <w:tr w:rsidR="0097454B">
        <w:trPr>
          <w:trHeight w:hRule="exact" w:val="461"/>
        </w:trPr>
        <w:tc>
          <w:tcPr>
            <w:tcW w:w="19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9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Quang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2" w:after="0" w:line="240" w:lineRule="auto"/>
              <w:ind w:left="459" w:right="43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11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2" w:after="0" w:line="240" w:lineRule="auto"/>
              <w:ind w:left="534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186</w:t>
            </w:r>
          </w:p>
        </w:tc>
        <w:tc>
          <w:tcPr>
            <w:tcW w:w="99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9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2" w:after="0" w:line="240" w:lineRule="auto"/>
              <w:ind w:left="380" w:right="36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0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2" w:after="0" w:line="240" w:lineRule="auto"/>
              <w:ind w:left="384" w:right="36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16</w:t>
            </w:r>
          </w:p>
        </w:tc>
      </w:tr>
      <w:tr w:rsidR="0097454B">
        <w:trPr>
          <w:trHeight w:hRule="exact" w:val="458"/>
        </w:trPr>
        <w:tc>
          <w:tcPr>
            <w:tcW w:w="19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7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An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/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/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0" w:after="0" w:line="240" w:lineRule="auto"/>
              <w:ind w:left="534" w:right="5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202</w:t>
            </w:r>
          </w:p>
        </w:tc>
        <w:tc>
          <w:tcPr>
            <w:tcW w:w="99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97454B"/>
        </w:tc>
        <w:tc>
          <w:tcPr>
            <w:tcW w:w="9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0" w:after="0" w:line="240" w:lineRule="auto"/>
              <w:ind w:left="380" w:right="36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0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30" w:after="0" w:line="240" w:lineRule="auto"/>
              <w:ind w:left="449" w:right="4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9</w:t>
            </w:r>
          </w:p>
        </w:tc>
      </w:tr>
      <w:tr w:rsidR="0097454B">
        <w:trPr>
          <w:trHeight w:hRule="exact" w:val="458"/>
        </w:trPr>
        <w:tc>
          <w:tcPr>
            <w:tcW w:w="19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7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Total</w:t>
            </w:r>
          </w:p>
        </w:tc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7" w:after="0" w:line="240" w:lineRule="auto"/>
              <w:ind w:left="392" w:right="37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sz w:val="26"/>
                <w:szCs w:val="26"/>
              </w:rPr>
              <w:t>203</w:t>
            </w:r>
          </w:p>
        </w:tc>
        <w:tc>
          <w:tcPr>
            <w:tcW w:w="12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7" w:after="0" w:line="240" w:lineRule="auto"/>
              <w:ind w:left="392" w:right="37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sz w:val="26"/>
                <w:szCs w:val="26"/>
              </w:rPr>
              <w:t>561</w:t>
            </w:r>
          </w:p>
        </w:tc>
        <w:tc>
          <w:tcPr>
            <w:tcW w:w="15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7" w:after="0" w:line="240" w:lineRule="auto"/>
              <w:ind w:left="47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1.177</w:t>
            </w:r>
          </w:p>
        </w:tc>
        <w:tc>
          <w:tcPr>
            <w:tcW w:w="99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7" w:after="0" w:line="240" w:lineRule="auto"/>
              <w:ind w:left="380" w:right="36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sz w:val="26"/>
                <w:szCs w:val="26"/>
              </w:rPr>
              <w:t>2</w:t>
            </w:r>
          </w:p>
        </w:tc>
        <w:tc>
          <w:tcPr>
            <w:tcW w:w="9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7" w:after="0" w:line="240" w:lineRule="auto"/>
              <w:ind w:left="315" w:right="3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sz w:val="26"/>
                <w:szCs w:val="26"/>
              </w:rPr>
              <w:t>50</w:t>
            </w:r>
          </w:p>
        </w:tc>
        <w:tc>
          <w:tcPr>
            <w:tcW w:w="11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37" w:after="0" w:line="240" w:lineRule="auto"/>
              <w:ind w:left="35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207</w:t>
            </w:r>
          </w:p>
        </w:tc>
      </w:tr>
    </w:tbl>
    <w:p w:rsidR="0097454B" w:rsidRDefault="0097454B">
      <w:pPr>
        <w:spacing w:before="9" w:after="0" w:line="130" w:lineRule="exact"/>
        <w:rPr>
          <w:sz w:val="13"/>
          <w:szCs w:val="13"/>
        </w:rPr>
      </w:pPr>
    </w:p>
    <w:p w:rsidR="006C6E50" w:rsidRDefault="006C6E50" w:rsidP="006C6E50">
      <w:pPr>
        <w:spacing w:before="61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the</w:t>
      </w:r>
      <w:r w:rsidR="00764783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end</w:t>
      </w:r>
      <w:r w:rsidR="00764783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of</w:t>
      </w:r>
      <w:r w:rsidR="00764783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2014,</w:t>
      </w:r>
      <w:r w:rsidR="00764783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as</w:t>
      </w:r>
      <w:r w:rsidR="00764783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y</w:t>
      </w:r>
      <w:r w:rsidR="00764783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as</w:t>
      </w:r>
      <w:r w:rsidR="00764783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1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,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177</w:t>
      </w:r>
      <w:r w:rsidR="00764783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p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ents</w:t>
      </w:r>
      <w:r w:rsidR="00764783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were</w:t>
      </w:r>
      <w:r w:rsidR="00764783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being</w:t>
      </w:r>
      <w:r w:rsidR="00764783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treat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d</w:t>
      </w:r>
      <w:r w:rsidR="00764783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at</w:t>
      </w:r>
      <w:r w:rsidR="00764783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8</w:t>
      </w:r>
      <w:r w:rsidR="00764783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MMT</w:t>
      </w:r>
      <w:r w:rsidRPr="006C6E5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clinics.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z w:val="26"/>
          <w:szCs w:val="26"/>
        </w:rPr>
        <w:t>otal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ber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-out pat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ents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207.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neral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drop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rcentage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was</w:t>
      </w:r>
    </w:p>
    <w:p w:rsidR="006C6E50" w:rsidRDefault="006C6E50" w:rsidP="006C6E50">
      <w:pPr>
        <w:tabs>
          <w:tab w:val="left" w:pos="940"/>
        </w:tabs>
        <w:spacing w:before="61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15%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ắc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Kạn: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8,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z w:val="26"/>
          <w:szCs w:val="26"/>
        </w:rPr>
        <w:t>%;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Bình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8,7%;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ê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7,9%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Long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>%)</w:t>
      </w:r>
    </w:p>
    <w:p w:rsidR="006C6E50" w:rsidRDefault="006C6E50" w:rsidP="006C6E50">
      <w:pPr>
        <w:spacing w:before="61" w:after="0" w:line="293" w:lineRule="exact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respective</w:t>
      </w:r>
      <w:r>
        <w:rPr>
          <w:rFonts w:ascii="Times New Roman" w:eastAsia="Times New Roman" w:hAnsi="Times New Roman" w:cs="Times New Roman"/>
          <w:spacing w:val="4"/>
          <w:position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position w:val="-1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.</w:t>
      </w:r>
    </w:p>
    <w:p w:rsidR="0097454B" w:rsidRDefault="0097454B">
      <w:pPr>
        <w:spacing w:before="26"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</w:p>
    <w:p w:rsidR="0097454B" w:rsidRDefault="0097454B">
      <w:pPr>
        <w:spacing w:before="2" w:after="0" w:line="140" w:lineRule="exact"/>
        <w:rPr>
          <w:sz w:val="14"/>
          <w:szCs w:val="14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/>
        <w:sectPr w:rsidR="0097454B" w:rsidSect="00E25314">
          <w:footerReference w:type="default" r:id="rId61"/>
          <w:pgSz w:w="11920" w:h="16840"/>
          <w:pgMar w:top="820" w:right="580" w:bottom="1000" w:left="1480" w:header="592" w:footer="818" w:gutter="0"/>
          <w:pgNumType w:start="17"/>
          <w:cols w:space="720"/>
        </w:sectPr>
      </w:pPr>
    </w:p>
    <w:p w:rsidR="0097454B" w:rsidRDefault="00764783">
      <w:pPr>
        <w:spacing w:before="33" w:after="0" w:line="240" w:lineRule="auto"/>
        <w:ind w:left="291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5A9AD88" wp14:editId="5972FDFE">
                <wp:simplePos x="0" y="0"/>
                <wp:positionH relativeFrom="page">
                  <wp:posOffset>1508760</wp:posOffset>
                </wp:positionH>
                <wp:positionV relativeFrom="paragraph">
                  <wp:posOffset>92075</wp:posOffset>
                </wp:positionV>
                <wp:extent cx="4198620" cy="2880360"/>
                <wp:effectExtent l="3810" t="6350" r="7620" b="8890"/>
                <wp:wrapNone/>
                <wp:docPr id="363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8620" cy="2880360"/>
                          <a:chOff x="2376" y="145"/>
                          <a:chExt cx="6613" cy="4536"/>
                        </a:xfrm>
                      </wpg:grpSpPr>
                      <pic:pic xmlns:pic="http://schemas.openxmlformats.org/drawingml/2006/picture">
                        <pic:nvPicPr>
                          <pic:cNvPr id="36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3428"/>
                            <a:ext cx="5815" cy="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152"/>
                            <a:ext cx="5815" cy="40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8" y="3440"/>
                            <a:ext cx="5717" cy="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8" y="152"/>
                            <a:ext cx="5717" cy="3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8" name="Group 211"/>
                        <wpg:cNvGrpSpPr>
                          <a:grpSpLocks/>
                        </wpg:cNvGrpSpPr>
                        <wpg:grpSpPr bwMode="auto">
                          <a:xfrm>
                            <a:off x="2443" y="152"/>
                            <a:ext cx="2" cy="4133"/>
                            <a:chOff x="2443" y="152"/>
                            <a:chExt cx="2" cy="4133"/>
                          </a:xfrm>
                        </wpg:grpSpPr>
                        <wps:wsp>
                          <wps:cNvPr id="369" name="Freeform 212"/>
                          <wps:cNvSpPr>
                            <a:spLocks/>
                          </wps:cNvSpPr>
                          <wps:spPr bwMode="auto">
                            <a:xfrm>
                              <a:off x="2443" y="152"/>
                              <a:ext cx="2" cy="4133"/>
                            </a:xfrm>
                            <a:custGeom>
                              <a:avLst/>
                              <a:gdLst>
                                <a:gd name="T0" fmla="+- 0 152 152"/>
                                <a:gd name="T1" fmla="*/ 152 h 4133"/>
                                <a:gd name="T2" fmla="+- 0 4285 152"/>
                                <a:gd name="T3" fmla="*/ 4285 h 4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33">
                                  <a:moveTo>
                                    <a:pt x="0" y="0"/>
                                  </a:moveTo>
                                  <a:lnTo>
                                    <a:pt x="0" y="413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209"/>
                        <wpg:cNvGrpSpPr>
                          <a:grpSpLocks/>
                        </wpg:cNvGrpSpPr>
                        <wpg:grpSpPr bwMode="auto">
                          <a:xfrm>
                            <a:off x="2383" y="4227"/>
                            <a:ext cx="6516" cy="2"/>
                            <a:chOff x="2383" y="4227"/>
                            <a:chExt cx="6516" cy="2"/>
                          </a:xfrm>
                        </wpg:grpSpPr>
                        <wps:wsp>
                          <wps:cNvPr id="371" name="Freeform 210"/>
                          <wps:cNvSpPr>
                            <a:spLocks/>
                          </wps:cNvSpPr>
                          <wps:spPr bwMode="auto">
                            <a:xfrm>
                              <a:off x="2383" y="4227"/>
                              <a:ext cx="6516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6516"/>
                                <a:gd name="T2" fmla="+- 0 8899 2383"/>
                                <a:gd name="T3" fmla="*/ T2 w 6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6">
                                  <a:moveTo>
                                    <a:pt x="0" y="0"/>
                                  </a:moveTo>
                                  <a:lnTo>
                                    <a:pt x="65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07"/>
                        <wpg:cNvGrpSpPr>
                          <a:grpSpLocks/>
                        </wpg:cNvGrpSpPr>
                        <wpg:grpSpPr bwMode="auto">
                          <a:xfrm>
                            <a:off x="2383" y="3819"/>
                            <a:ext cx="60" cy="2"/>
                            <a:chOff x="2383" y="3819"/>
                            <a:chExt cx="60" cy="2"/>
                          </a:xfrm>
                        </wpg:grpSpPr>
                        <wps:wsp>
                          <wps:cNvPr id="373" name="Freeform 208"/>
                          <wps:cNvSpPr>
                            <a:spLocks/>
                          </wps:cNvSpPr>
                          <wps:spPr bwMode="auto">
                            <a:xfrm>
                              <a:off x="2383" y="3819"/>
                              <a:ext cx="60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60"/>
                                <a:gd name="T2" fmla="+- 0 2443 2383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205"/>
                        <wpg:cNvGrpSpPr>
                          <a:grpSpLocks/>
                        </wpg:cNvGrpSpPr>
                        <wpg:grpSpPr bwMode="auto">
                          <a:xfrm>
                            <a:off x="2383" y="3411"/>
                            <a:ext cx="60" cy="2"/>
                            <a:chOff x="2383" y="3411"/>
                            <a:chExt cx="60" cy="2"/>
                          </a:xfrm>
                        </wpg:grpSpPr>
                        <wps:wsp>
                          <wps:cNvPr id="375" name="Freeform 206"/>
                          <wps:cNvSpPr>
                            <a:spLocks/>
                          </wps:cNvSpPr>
                          <wps:spPr bwMode="auto">
                            <a:xfrm>
                              <a:off x="2383" y="3411"/>
                              <a:ext cx="60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60"/>
                                <a:gd name="T2" fmla="+- 0 2443 2383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03"/>
                        <wpg:cNvGrpSpPr>
                          <a:grpSpLocks/>
                        </wpg:cNvGrpSpPr>
                        <wpg:grpSpPr bwMode="auto">
                          <a:xfrm>
                            <a:off x="2383" y="3003"/>
                            <a:ext cx="60" cy="2"/>
                            <a:chOff x="2383" y="3003"/>
                            <a:chExt cx="60" cy="2"/>
                          </a:xfrm>
                        </wpg:grpSpPr>
                        <wps:wsp>
                          <wps:cNvPr id="377" name="Freeform 204"/>
                          <wps:cNvSpPr>
                            <a:spLocks/>
                          </wps:cNvSpPr>
                          <wps:spPr bwMode="auto">
                            <a:xfrm>
                              <a:off x="2383" y="3003"/>
                              <a:ext cx="60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60"/>
                                <a:gd name="T2" fmla="+- 0 2443 2383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01"/>
                        <wpg:cNvGrpSpPr>
                          <a:grpSpLocks/>
                        </wpg:cNvGrpSpPr>
                        <wpg:grpSpPr bwMode="auto">
                          <a:xfrm>
                            <a:off x="2383" y="2598"/>
                            <a:ext cx="60" cy="2"/>
                            <a:chOff x="2383" y="2598"/>
                            <a:chExt cx="60" cy="2"/>
                          </a:xfrm>
                        </wpg:grpSpPr>
                        <wps:wsp>
                          <wps:cNvPr id="379" name="Freeform 202"/>
                          <wps:cNvSpPr>
                            <a:spLocks/>
                          </wps:cNvSpPr>
                          <wps:spPr bwMode="auto">
                            <a:xfrm>
                              <a:off x="2383" y="2598"/>
                              <a:ext cx="60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60"/>
                                <a:gd name="T2" fmla="+- 0 2443 2383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99"/>
                        <wpg:cNvGrpSpPr>
                          <a:grpSpLocks/>
                        </wpg:cNvGrpSpPr>
                        <wpg:grpSpPr bwMode="auto">
                          <a:xfrm>
                            <a:off x="2383" y="2190"/>
                            <a:ext cx="60" cy="2"/>
                            <a:chOff x="2383" y="2190"/>
                            <a:chExt cx="60" cy="2"/>
                          </a:xfrm>
                        </wpg:grpSpPr>
                        <wps:wsp>
                          <wps:cNvPr id="381" name="Freeform 200"/>
                          <wps:cNvSpPr>
                            <a:spLocks/>
                          </wps:cNvSpPr>
                          <wps:spPr bwMode="auto">
                            <a:xfrm>
                              <a:off x="2383" y="2190"/>
                              <a:ext cx="60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60"/>
                                <a:gd name="T2" fmla="+- 0 2443 2383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97"/>
                        <wpg:cNvGrpSpPr>
                          <a:grpSpLocks/>
                        </wpg:cNvGrpSpPr>
                        <wpg:grpSpPr bwMode="auto">
                          <a:xfrm>
                            <a:off x="2383" y="1782"/>
                            <a:ext cx="60" cy="2"/>
                            <a:chOff x="2383" y="1782"/>
                            <a:chExt cx="60" cy="2"/>
                          </a:xfrm>
                        </wpg:grpSpPr>
                        <wps:wsp>
                          <wps:cNvPr id="383" name="Freeform 198"/>
                          <wps:cNvSpPr>
                            <a:spLocks/>
                          </wps:cNvSpPr>
                          <wps:spPr bwMode="auto">
                            <a:xfrm>
                              <a:off x="2383" y="1782"/>
                              <a:ext cx="60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60"/>
                                <a:gd name="T2" fmla="+- 0 2443 2383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95"/>
                        <wpg:cNvGrpSpPr>
                          <a:grpSpLocks/>
                        </wpg:cNvGrpSpPr>
                        <wpg:grpSpPr bwMode="auto">
                          <a:xfrm>
                            <a:off x="2383" y="1374"/>
                            <a:ext cx="60" cy="2"/>
                            <a:chOff x="2383" y="1374"/>
                            <a:chExt cx="60" cy="2"/>
                          </a:xfrm>
                        </wpg:grpSpPr>
                        <wps:wsp>
                          <wps:cNvPr id="385" name="Freeform 196"/>
                          <wps:cNvSpPr>
                            <a:spLocks/>
                          </wps:cNvSpPr>
                          <wps:spPr bwMode="auto">
                            <a:xfrm>
                              <a:off x="2383" y="1374"/>
                              <a:ext cx="60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60"/>
                                <a:gd name="T2" fmla="+- 0 2443 2383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93"/>
                        <wpg:cNvGrpSpPr>
                          <a:grpSpLocks/>
                        </wpg:cNvGrpSpPr>
                        <wpg:grpSpPr bwMode="auto">
                          <a:xfrm>
                            <a:off x="2383" y="968"/>
                            <a:ext cx="60" cy="2"/>
                            <a:chOff x="2383" y="968"/>
                            <a:chExt cx="60" cy="2"/>
                          </a:xfrm>
                        </wpg:grpSpPr>
                        <wps:wsp>
                          <wps:cNvPr id="387" name="Freeform 194"/>
                          <wps:cNvSpPr>
                            <a:spLocks/>
                          </wps:cNvSpPr>
                          <wps:spPr bwMode="auto">
                            <a:xfrm>
                              <a:off x="2383" y="968"/>
                              <a:ext cx="60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60"/>
                                <a:gd name="T2" fmla="+- 0 2443 2383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91"/>
                        <wpg:cNvGrpSpPr>
                          <a:grpSpLocks/>
                        </wpg:cNvGrpSpPr>
                        <wpg:grpSpPr bwMode="auto">
                          <a:xfrm>
                            <a:off x="2383" y="560"/>
                            <a:ext cx="60" cy="2"/>
                            <a:chOff x="2383" y="560"/>
                            <a:chExt cx="60" cy="2"/>
                          </a:xfrm>
                        </wpg:grpSpPr>
                        <wps:wsp>
                          <wps:cNvPr id="389" name="Freeform 192"/>
                          <wps:cNvSpPr>
                            <a:spLocks/>
                          </wps:cNvSpPr>
                          <wps:spPr bwMode="auto">
                            <a:xfrm>
                              <a:off x="2383" y="560"/>
                              <a:ext cx="60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60"/>
                                <a:gd name="T2" fmla="+- 0 2443 2383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89"/>
                        <wpg:cNvGrpSpPr>
                          <a:grpSpLocks/>
                        </wpg:cNvGrpSpPr>
                        <wpg:grpSpPr bwMode="auto">
                          <a:xfrm>
                            <a:off x="2383" y="152"/>
                            <a:ext cx="60" cy="2"/>
                            <a:chOff x="2383" y="152"/>
                            <a:chExt cx="60" cy="2"/>
                          </a:xfrm>
                        </wpg:grpSpPr>
                        <wps:wsp>
                          <wps:cNvPr id="391" name="Freeform 190"/>
                          <wps:cNvSpPr>
                            <a:spLocks/>
                          </wps:cNvSpPr>
                          <wps:spPr bwMode="auto">
                            <a:xfrm>
                              <a:off x="2383" y="152"/>
                              <a:ext cx="60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60"/>
                                <a:gd name="T2" fmla="+- 0 2443 2383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87"/>
                        <wpg:cNvGrpSpPr>
                          <a:grpSpLocks/>
                        </wpg:cNvGrpSpPr>
                        <wpg:grpSpPr bwMode="auto">
                          <a:xfrm>
                            <a:off x="3734" y="4227"/>
                            <a:ext cx="2" cy="58"/>
                            <a:chOff x="3734" y="4227"/>
                            <a:chExt cx="2" cy="58"/>
                          </a:xfrm>
                        </wpg:grpSpPr>
                        <wps:wsp>
                          <wps:cNvPr id="393" name="Freeform 188"/>
                          <wps:cNvSpPr>
                            <a:spLocks/>
                          </wps:cNvSpPr>
                          <wps:spPr bwMode="auto">
                            <a:xfrm>
                              <a:off x="3734" y="4227"/>
                              <a:ext cx="2" cy="58"/>
                            </a:xfrm>
                            <a:custGeom>
                              <a:avLst/>
                              <a:gdLst>
                                <a:gd name="T0" fmla="+- 0 4227 4227"/>
                                <a:gd name="T1" fmla="*/ 4227 h 58"/>
                                <a:gd name="T2" fmla="+- 0 4285 4227"/>
                                <a:gd name="T3" fmla="*/ 4285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85"/>
                        <wpg:cNvGrpSpPr>
                          <a:grpSpLocks/>
                        </wpg:cNvGrpSpPr>
                        <wpg:grpSpPr bwMode="auto">
                          <a:xfrm>
                            <a:off x="5026" y="4227"/>
                            <a:ext cx="2" cy="58"/>
                            <a:chOff x="5026" y="4227"/>
                            <a:chExt cx="2" cy="58"/>
                          </a:xfrm>
                        </wpg:grpSpPr>
                        <wps:wsp>
                          <wps:cNvPr id="395" name="Freeform 186"/>
                          <wps:cNvSpPr>
                            <a:spLocks/>
                          </wps:cNvSpPr>
                          <wps:spPr bwMode="auto">
                            <a:xfrm>
                              <a:off x="5026" y="4227"/>
                              <a:ext cx="2" cy="58"/>
                            </a:xfrm>
                            <a:custGeom>
                              <a:avLst/>
                              <a:gdLst>
                                <a:gd name="T0" fmla="+- 0 4227 4227"/>
                                <a:gd name="T1" fmla="*/ 4227 h 58"/>
                                <a:gd name="T2" fmla="+- 0 4285 4227"/>
                                <a:gd name="T3" fmla="*/ 4285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83"/>
                        <wpg:cNvGrpSpPr>
                          <a:grpSpLocks/>
                        </wpg:cNvGrpSpPr>
                        <wpg:grpSpPr bwMode="auto">
                          <a:xfrm>
                            <a:off x="6317" y="4227"/>
                            <a:ext cx="2" cy="58"/>
                            <a:chOff x="6317" y="4227"/>
                            <a:chExt cx="2" cy="58"/>
                          </a:xfrm>
                        </wpg:grpSpPr>
                        <wps:wsp>
                          <wps:cNvPr id="397" name="Freeform 184"/>
                          <wps:cNvSpPr>
                            <a:spLocks/>
                          </wps:cNvSpPr>
                          <wps:spPr bwMode="auto">
                            <a:xfrm>
                              <a:off x="6317" y="4227"/>
                              <a:ext cx="2" cy="58"/>
                            </a:xfrm>
                            <a:custGeom>
                              <a:avLst/>
                              <a:gdLst>
                                <a:gd name="T0" fmla="+- 0 4227 4227"/>
                                <a:gd name="T1" fmla="*/ 4227 h 58"/>
                                <a:gd name="T2" fmla="+- 0 4285 4227"/>
                                <a:gd name="T3" fmla="*/ 4285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81"/>
                        <wpg:cNvGrpSpPr>
                          <a:grpSpLocks/>
                        </wpg:cNvGrpSpPr>
                        <wpg:grpSpPr bwMode="auto">
                          <a:xfrm>
                            <a:off x="7608" y="4227"/>
                            <a:ext cx="2" cy="58"/>
                            <a:chOff x="7608" y="4227"/>
                            <a:chExt cx="2" cy="58"/>
                          </a:xfrm>
                        </wpg:grpSpPr>
                        <wps:wsp>
                          <wps:cNvPr id="399" name="Freeform 182"/>
                          <wps:cNvSpPr>
                            <a:spLocks/>
                          </wps:cNvSpPr>
                          <wps:spPr bwMode="auto">
                            <a:xfrm>
                              <a:off x="7608" y="4227"/>
                              <a:ext cx="2" cy="58"/>
                            </a:xfrm>
                            <a:custGeom>
                              <a:avLst/>
                              <a:gdLst>
                                <a:gd name="T0" fmla="+- 0 4227 4227"/>
                                <a:gd name="T1" fmla="*/ 4227 h 58"/>
                                <a:gd name="T2" fmla="+- 0 4285 4227"/>
                                <a:gd name="T3" fmla="*/ 4285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74"/>
                        <wpg:cNvGrpSpPr>
                          <a:grpSpLocks/>
                        </wpg:cNvGrpSpPr>
                        <wpg:grpSpPr bwMode="auto">
                          <a:xfrm>
                            <a:off x="8899" y="4227"/>
                            <a:ext cx="2" cy="58"/>
                            <a:chOff x="8899" y="4227"/>
                            <a:chExt cx="2" cy="58"/>
                          </a:xfrm>
                        </wpg:grpSpPr>
                        <wps:wsp>
                          <wps:cNvPr id="401" name="Freeform 180"/>
                          <wps:cNvSpPr>
                            <a:spLocks/>
                          </wps:cNvSpPr>
                          <wps:spPr bwMode="auto">
                            <a:xfrm>
                              <a:off x="8899" y="4227"/>
                              <a:ext cx="2" cy="58"/>
                            </a:xfrm>
                            <a:custGeom>
                              <a:avLst/>
                              <a:gdLst>
                                <a:gd name="T0" fmla="+- 0 4227 4227"/>
                                <a:gd name="T1" fmla="*/ 4227 h 58"/>
                                <a:gd name="T2" fmla="+- 0 4285 4227"/>
                                <a:gd name="T3" fmla="*/ 4285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2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4" y="3371"/>
                              <a:ext cx="250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3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5" y="3378"/>
                              <a:ext cx="250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4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6" y="3815"/>
                              <a:ext cx="250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5" name="Picture 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8" y="3963"/>
                              <a:ext cx="250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6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29" y="3529"/>
                              <a:ext cx="250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7" name="Group 167"/>
                        <wpg:cNvGrpSpPr>
                          <a:grpSpLocks/>
                        </wpg:cNvGrpSpPr>
                        <wpg:grpSpPr bwMode="auto">
                          <a:xfrm>
                            <a:off x="3089" y="3459"/>
                            <a:ext cx="5165" cy="593"/>
                            <a:chOff x="3089" y="3459"/>
                            <a:chExt cx="5165" cy="593"/>
                          </a:xfrm>
                        </wpg:grpSpPr>
                        <wps:wsp>
                          <wps:cNvPr id="408" name="Freeform 173"/>
                          <wps:cNvSpPr>
                            <a:spLocks/>
                          </wps:cNvSpPr>
                          <wps:spPr bwMode="auto">
                            <a:xfrm>
                              <a:off x="3089" y="3459"/>
                              <a:ext cx="5165" cy="593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5165"/>
                                <a:gd name="T2" fmla="+- 0 3459 3459"/>
                                <a:gd name="T3" fmla="*/ 3459 h 593"/>
                                <a:gd name="T4" fmla="+- 0 4380 3089"/>
                                <a:gd name="T5" fmla="*/ T4 w 5165"/>
                                <a:gd name="T6" fmla="+- 0 3467 3459"/>
                                <a:gd name="T7" fmla="*/ 3467 h 593"/>
                                <a:gd name="T8" fmla="+- 0 5671 3089"/>
                                <a:gd name="T9" fmla="*/ T8 w 5165"/>
                                <a:gd name="T10" fmla="+- 0 3903 3459"/>
                                <a:gd name="T11" fmla="*/ 3903 h 593"/>
                                <a:gd name="T12" fmla="+- 0 6962 3089"/>
                                <a:gd name="T13" fmla="*/ T12 w 5165"/>
                                <a:gd name="T14" fmla="+- 0 4052 3459"/>
                                <a:gd name="T15" fmla="*/ 4052 h 593"/>
                                <a:gd name="T16" fmla="+- 0 8254 3089"/>
                                <a:gd name="T17" fmla="*/ T16 w 5165"/>
                                <a:gd name="T18" fmla="+- 0 3618 3459"/>
                                <a:gd name="T19" fmla="*/ 3618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5" h="593">
                                  <a:moveTo>
                                    <a:pt x="0" y="0"/>
                                  </a:moveTo>
                                  <a:lnTo>
                                    <a:pt x="1291" y="8"/>
                                  </a:lnTo>
                                  <a:lnTo>
                                    <a:pt x="2582" y="444"/>
                                  </a:lnTo>
                                  <a:lnTo>
                                    <a:pt x="3873" y="593"/>
                                  </a:lnTo>
                                  <a:lnTo>
                                    <a:pt x="5165" y="159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9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4" y="3385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0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6" y="339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1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97" y="3829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2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88" y="3978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3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79" y="3543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4" name="Group 165"/>
                        <wpg:cNvGrpSpPr>
                          <a:grpSpLocks/>
                        </wpg:cNvGrpSpPr>
                        <wpg:grpSpPr bwMode="auto">
                          <a:xfrm>
                            <a:off x="7859" y="4309"/>
                            <a:ext cx="1122" cy="364"/>
                            <a:chOff x="7859" y="4309"/>
                            <a:chExt cx="1122" cy="364"/>
                          </a:xfrm>
                        </wpg:grpSpPr>
                        <wps:wsp>
                          <wps:cNvPr id="415" name="Freeform 166"/>
                          <wps:cNvSpPr>
                            <a:spLocks/>
                          </wps:cNvSpPr>
                          <wps:spPr bwMode="auto">
                            <a:xfrm>
                              <a:off x="7859" y="4309"/>
                              <a:ext cx="1122" cy="364"/>
                            </a:xfrm>
                            <a:custGeom>
                              <a:avLst/>
                              <a:gdLst>
                                <a:gd name="T0" fmla="+- 0 7859 7859"/>
                                <a:gd name="T1" fmla="*/ T0 w 1122"/>
                                <a:gd name="T2" fmla="+- 0 4673 4309"/>
                                <a:gd name="T3" fmla="*/ 4673 h 364"/>
                                <a:gd name="T4" fmla="+- 0 8981 7859"/>
                                <a:gd name="T5" fmla="*/ T4 w 1122"/>
                                <a:gd name="T6" fmla="+- 0 4673 4309"/>
                                <a:gd name="T7" fmla="*/ 4673 h 364"/>
                                <a:gd name="T8" fmla="+- 0 8981 7859"/>
                                <a:gd name="T9" fmla="*/ T8 w 1122"/>
                                <a:gd name="T10" fmla="+- 0 4309 4309"/>
                                <a:gd name="T11" fmla="*/ 4309 h 364"/>
                                <a:gd name="T12" fmla="+- 0 7859 7859"/>
                                <a:gd name="T13" fmla="*/ T12 w 1122"/>
                                <a:gd name="T14" fmla="+- 0 4309 4309"/>
                                <a:gd name="T15" fmla="*/ 4309 h 364"/>
                                <a:gd name="T16" fmla="+- 0 7859 7859"/>
                                <a:gd name="T17" fmla="*/ T16 w 1122"/>
                                <a:gd name="T18" fmla="+- 0 4673 4309"/>
                                <a:gd name="T19" fmla="*/ 4673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" h="364">
                                  <a:moveTo>
                                    <a:pt x="0" y="364"/>
                                  </a:moveTo>
                                  <a:lnTo>
                                    <a:pt x="1122" y="364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63"/>
                        <wpg:cNvGrpSpPr>
                          <a:grpSpLocks/>
                        </wpg:cNvGrpSpPr>
                        <wpg:grpSpPr bwMode="auto">
                          <a:xfrm>
                            <a:off x="7859" y="4309"/>
                            <a:ext cx="1122" cy="364"/>
                            <a:chOff x="7859" y="4309"/>
                            <a:chExt cx="1122" cy="364"/>
                          </a:xfrm>
                        </wpg:grpSpPr>
                        <wps:wsp>
                          <wps:cNvPr id="417" name="Freeform 164"/>
                          <wps:cNvSpPr>
                            <a:spLocks/>
                          </wps:cNvSpPr>
                          <wps:spPr bwMode="auto">
                            <a:xfrm>
                              <a:off x="7859" y="4309"/>
                              <a:ext cx="1122" cy="364"/>
                            </a:xfrm>
                            <a:custGeom>
                              <a:avLst/>
                              <a:gdLst>
                                <a:gd name="T0" fmla="+- 0 7859 7859"/>
                                <a:gd name="T1" fmla="*/ T0 w 1122"/>
                                <a:gd name="T2" fmla="+- 0 4673 4309"/>
                                <a:gd name="T3" fmla="*/ 4673 h 364"/>
                                <a:gd name="T4" fmla="+- 0 8981 7859"/>
                                <a:gd name="T5" fmla="*/ T4 w 1122"/>
                                <a:gd name="T6" fmla="+- 0 4673 4309"/>
                                <a:gd name="T7" fmla="*/ 4673 h 364"/>
                                <a:gd name="T8" fmla="+- 0 8981 7859"/>
                                <a:gd name="T9" fmla="*/ T8 w 1122"/>
                                <a:gd name="T10" fmla="+- 0 4309 4309"/>
                                <a:gd name="T11" fmla="*/ 4309 h 364"/>
                                <a:gd name="T12" fmla="+- 0 7859 7859"/>
                                <a:gd name="T13" fmla="*/ T12 w 1122"/>
                                <a:gd name="T14" fmla="+- 0 4309 4309"/>
                                <a:gd name="T15" fmla="*/ 4309 h 364"/>
                                <a:gd name="T16" fmla="+- 0 7859 7859"/>
                                <a:gd name="T17" fmla="*/ T16 w 1122"/>
                                <a:gd name="T18" fmla="+- 0 4673 4309"/>
                                <a:gd name="T19" fmla="*/ 4673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" h="364">
                                  <a:moveTo>
                                    <a:pt x="0" y="364"/>
                                  </a:moveTo>
                                  <a:lnTo>
                                    <a:pt x="1122" y="364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118.8pt;margin-top:7.25pt;width:330.6pt;height:226.8pt;z-index:-5105;mso-position-horizontal-relative:page" coordorigin="2376,145" coordsize="6613,4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">
                <v:shape id="Picture 216" o:spid="_x0000_s1027" type="#_x0000_t75" style="position:absolute;left:2762;top:3428;width:5815;height: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6vqvEAAAA3AAAAA8AAABkcnMvZG93bnJldi54bWxEj0+LwjAUxO+C3yE8wYtoqitVq1GWlQVh&#10;D+IfEG+P5tkWm5fSRK3f3ggLHoeZ+Q2zWDWmFHeqXWFZwXAQgSBOrS44U3A8/PanIJxH1lhaJgVP&#10;crBatlsLTLR98I7ue5+JAGGXoILc+yqR0qU5GXQDWxEH72Jrgz7IOpO6xkeAm1KOoiiWBgsOCzlW&#10;9JNTet3fjIKot51sYvk05z9pT06vZ+OemSnV7TTfcxCeGv8J/7c3WsFXPIb3mXA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6vqvEAAAA3AAAAA8AAAAAAAAAAAAAAAAA&#10;nwIAAGRycy9kb3ducmV2LnhtbFBLBQYAAAAABAAEAPcAAACQAwAAAAA=&#10;">
                  <v:imagedata r:id="rId69" o:title=""/>
                </v:shape>
                <v:shape id="Picture 215" o:spid="_x0000_s1028" type="#_x0000_t75" style="position:absolute;left:2762;top:152;width:5815;height:4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mvVHFAAAA3AAAAA8AAABkcnMvZG93bnJldi54bWxEj9FqwkAURN+F/sNyC77pptUaia4iglSK&#10;0Fb9gJvsNUmbvRt2t5r69a5Q6OMwM2eY+bIzjTiT87VlBU/DBARxYXXNpYLjYTOYgvABWWNjmRT8&#10;kofl4qE3x0zbC3/SeR9KESHsM1RQhdBmUvqiIoN+aFvi6J2sMxiidKXUDi8Rbhr5nCQTabDmuFBh&#10;S+uKiu/9j1Ewzt9279ej+7KrPGCafKSv2ORK9R+71QxEoC78h//aW61gNHmB+5l4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Zr1RxQAAANwAAAAPAAAAAAAAAAAAAAAA&#10;AJ8CAABkcnMvZG93bnJldi54bWxQSwUGAAAAAAQABAD3AAAAkQMAAAAA&#10;">
                  <v:imagedata r:id="rId70" o:title=""/>
                </v:shape>
                <v:shape id="Picture 214" o:spid="_x0000_s1029" type="#_x0000_t75" style="position:absolute;left:2808;top:3440;width:5717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AWe3EAAAA3AAAAA8AAABkcnMvZG93bnJldi54bWxEj0FLAzEUhO9C/0N4gjebrcIi26ZFWgU9&#10;VOm2vT82z83i5mVJXtvtvzeC4HGYmW+YxWr0vTpTTF1gA7NpAYq4Cbbj1sBh/3r/BCoJssU+MBm4&#10;UoLVcnKzwMqGC+/oXEurMoRThQacyFBpnRpHHtM0DMTZ+wrRo2QZW20jXjLc9/qhKErtseO84HCg&#10;taPmuz55Ax9bqdcn93793L3oQzzGbdjMxJi72/F5DkpolP/wX/vNGngsS/g9k4+AX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AWe3EAAAA3AAAAA8AAAAAAAAAAAAAAAAA&#10;nwIAAGRycy9kb3ducmV2LnhtbFBLBQYAAAAABAAEAPcAAACQAwAAAAA=&#10;">
                  <v:imagedata r:id="rId71" o:title=""/>
                </v:shape>
                <v:shape id="Picture 213" o:spid="_x0000_s1030" type="#_x0000_t75" style="position:absolute;left:2808;top:152;width:5717;height:3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OJ3vEAAAA3AAAAA8AAABkcnMvZG93bnJldi54bWxEj09rwkAUxO8Fv8PyhF6KbqxFJbqKBFq8&#10;Gv+cH9lnsiT7NmS3Ju2n7wpCj8PM/IbZ7AbbiDt13jhWMJsmIIgLpw2XCs6nz8kKhA/IGhvHpOCH&#10;POy2o5cNptr1fKR7HkoRIexTVFCF0KZS+qIii37qWuLo3VxnMUTZlVJ32Ee4beR7kiykRcNxocKW&#10;soqKOv+2kXL4qH9tlmdfq2ufvc3cxdTmotTreNivQQQawn/42T5oBfPFEh5n4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OJ3vEAAAA3AAAAA8AAAAAAAAAAAAAAAAA&#10;nwIAAGRycy9kb3ducmV2LnhtbFBLBQYAAAAABAAEAPcAAACQAwAAAAA=&#10;">
                  <v:imagedata r:id="rId72" o:title=""/>
                </v:shape>
                <v:group id="Group 211" o:spid="_x0000_s1031" style="position:absolute;left:2443;top:152;width:2;height:4133" coordorigin="2443,152" coordsize="2,4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212" o:spid="_x0000_s1032" style="position:absolute;left:2443;top:152;width:2;height:4133;visibility:visible;mso-wrap-style:square;v-text-anchor:top" coordsize="2,4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C9cYA&#10;AADcAAAADwAAAGRycy9kb3ducmV2LnhtbESPT2vCQBTE70K/w/IKvdWNClpjNlKFFnso0vgHvD2y&#10;r9lg9m3IbjX99l2h4HGYmd8w2bK3jbhQ52vHCkbDBARx6XTNlYL97u35BYQPyBobx6Tglzws84dB&#10;hql2V/6iSxEqESHsU1RgQmhTKX1pyKIfupY4et+usxii7CqpO7xGuG3kOEmm0mLNccFgS2tD5bn4&#10;sQpK83nYnt3kdODNhxyvRscZ9e9KPT32rwsQgfpwD/+3N1rBZDqH2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OC9cYAAADcAAAADwAAAAAAAAAAAAAAAACYAgAAZHJz&#10;L2Rvd25yZXYueG1sUEsFBgAAAAAEAAQA9QAAAIsDAAAAAA==&#10;" path="m,l,4133e" filled="f" strokecolor="#858585" strokeweight=".72pt">
                    <v:path arrowok="t" o:connecttype="custom" o:connectlocs="0,152;0,4285" o:connectangles="0,0"/>
                  </v:shape>
                </v:group>
                <v:group id="Group 209" o:spid="_x0000_s1033" style="position:absolute;left:2383;top:4227;width:6516;height:2" coordorigin="2383,4227" coordsize="6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210" o:spid="_x0000_s1034" style="position:absolute;left:2383;top:4227;width:6516;height:2;visibility:visible;mso-wrap-style:square;v-text-anchor:top" coordsize="6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ZtcMA&#10;AADcAAAADwAAAGRycy9kb3ducmV2LnhtbESPQWsCMRSE74L/ITyht5pVqcrWKCoUvNaqvT42r5ut&#10;m5c1iZr++6ZQ8DjMzDfMYpVsK27kQ+NYwWhYgCCunG64VnD4eHuegwgRWWPrmBT8UIDVst9bYKnd&#10;nd/pto+1yBAOJSowMXallKEyZDEMXUecvS/nLcYsfS21x3uG21aOi2IqLTacFwx2tDVUnfdXq+DU&#10;HC+7yct85s/pc/rtik1KtVHqaZDWryAipfgI/7d3WsFkNoK/M/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rZtcMAAADcAAAADwAAAAAAAAAAAAAAAACYAgAAZHJzL2Rv&#10;d25yZXYueG1sUEsFBgAAAAAEAAQA9QAAAIgDAAAAAA==&#10;" path="m,l6516,e" filled="f" strokecolor="#858585" strokeweight=".72pt">
                    <v:path arrowok="t" o:connecttype="custom" o:connectlocs="0,0;6516,0" o:connectangles="0,0"/>
                  </v:shape>
                </v:group>
                <v:group id="Group 207" o:spid="_x0000_s1035" style="position:absolute;left:2383;top:3819;width:60;height:2" coordorigin="2383,3819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208" o:spid="_x0000_s1036" style="position:absolute;left:2383;top:3819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u5sQA&#10;AADcAAAADwAAAGRycy9kb3ducmV2LnhtbESPQUsDMRSE74L/ITyhN5vV0tpdm12kUFA8uYr1+Nw8&#10;k+DmZdnEdv33Rij0OMzMN8ymmXwvDjRGF1jBzbwAQdwF7dgoeHvdXa9BxISssQ9MCn4pQlNfXmyw&#10;0uHIL3RokxEZwrFCBTaloZIydpY8xnkYiLP3FUaPKcvRSD3iMcN9L2+LYiU9Os4LFgfaWuq+2x+v&#10;4N2VH7vPp6GNZu/KUNqleealUrOr6eEeRKIpncOn9qNWsLhbwP+ZfAR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O7ub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205" o:spid="_x0000_s1037" style="position:absolute;left:2383;top:3411;width:60;height:2" coordorigin="2383,3411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206" o:spid="_x0000_s1038" style="position:absolute;left:2383;top:3411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vTCcQA&#10;AADcAAAADwAAAGRycy9kb3ducmV2LnhtbESPQUsDMRSE70L/Q3hCbzarZbW7bVqKUFA8uUrb4+vm&#10;mQQ3L8smtuu/N4LgcZiZb5jVZvSdONMQXWAFt7MCBHEbtGOj4P1td7MAEROyxi4wKfimCJv15GqF&#10;tQ4XfqVzk4zIEI41KrAp9bWUsbXkMc5CT5y9jzB4TFkORuoBLxnuO3lXFPfSo+O8YLGnR0vtZ/Pl&#10;FexdddydnvsmmoOrQmVL88KlUtPrcbsEkWhM/+G/9pNWMH8o4fdMP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r0wn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203" o:spid="_x0000_s1039" style="position:absolute;left:2383;top:3003;width:60;height:2" coordorigin="2383,3003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204" o:spid="_x0000_s1040" style="position:absolute;left:2383;top:3003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o5cUA&#10;AADcAAAADwAAAGRycy9kb3ducmV2LnhtbESPQUsDMRSE70L/Q3hCbzarpba7bVqKUFA8uUrb4+vm&#10;mQQ3L8smtuu/N4LQ4zAz3zCrzeBbcaY+usAK7icFCOImaMdGwcf77m4BIiZkjW1gUvBDETbr0c0K&#10;Kx0u/EbnOhmRIRwrVGBT6iopY2PJY5yEjjh7n6H3mLLsjdQ9XjLct/KhKB6lR8d5wWJHT5aar/rb&#10;K9i78rg7vXR1NAdXhtLOzCvPlBrfDtsliERDuob/289awXQ+h78z+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ejlxQAAANwAAAAPAAAAAAAAAAAAAAAAAJgCAABkcnMv&#10;ZG93bnJldi54bWxQSwUGAAAAAAQABAD1AAAAigMAAAAA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201" o:spid="_x0000_s1041" style="position:absolute;left:2383;top:2598;width:60;height:2" coordorigin="2383,2598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202" o:spid="_x0000_s1042" style="position:absolute;left:2383;top:2598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ZDMQA&#10;AADcAAAADwAAAGRycy9kb3ducmV2LnhtbESPQUsDMRSE74L/IbxCbzbbllZ3bVqkUKh4chX1+Ny8&#10;JqGbl2WTtuu/N0LB4zAz3zCrzeBbcaY+usAKppMCBHETtGOj4P1td/cAIiZkjW1gUvBDETbr25sV&#10;Vjpc+JXOdTIiQzhWqMCm1FVSxsaSxzgJHXH2DqH3mLLsjdQ9XjLct3JWFEvp0XFesNjR1lJzrE9e&#10;wYcrv3bfz10dzacrQ2kX5oUXSo1Hw9MjiERD+g9f23utYH5fwt+Zf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m2Qz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199" o:spid="_x0000_s1043" style="position:absolute;left:2383;top:2190;width:60;height:2" coordorigin="2383,2190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200" o:spid="_x0000_s1044" style="position:absolute;left:2383;top:2190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lLcQA&#10;AADcAAAADwAAAGRycy9kb3ducmV2LnhtbESPQWsCMRSE7wX/Q3iCt5q1YnFXo4ggKD11LW2Pz81r&#10;Erp5WTapbv99Uyj0OMzMN8x6O/hWXKmPLrCC2bQAQdwE7dgoeDkf7pcgYkLW2AYmBd8UYbsZ3a2x&#10;0uHGz3StkxEZwrFCBTalrpIyNpY8xmnoiLP3EXqPKcveSN3jLcN9Kx+K4lF6dJwXLHa0t9R81l9e&#10;wasr3w+XU1dH8+bKUNqFeeKFUpPxsFuBSDSk//Bf+6gVzJcz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FpS3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197" o:spid="_x0000_s1045" style="position:absolute;left:2383;top:1782;width:60;height:2" coordorigin="2383,1782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198" o:spid="_x0000_s1046" style="position:absolute;left:2383;top:1782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ewcQA&#10;AADcAAAADwAAAGRycy9kb3ducmV2LnhtbESPQWsCMRSE7wX/Q3gFbzXbisVdjSIFQempq9gen5vX&#10;JHTzsmyibv99Uyj0OMzMN8xyPfhWXKmPLrCCx0kBgrgJ2rFRcDxsH+YgYkLW2AYmBd8UYb0a3S2x&#10;0uHGb3StkxEZwrFCBTalrpIyNpY8xknoiLP3GXqPKcveSN3jLcN9K5+K4ll6dJwXLHb0Yqn5qi9e&#10;wcmVH9vzvqujeXdlKO3MvPJMqfH9sFmASDSk//Bfe6cVTOdT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nsH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195" o:spid="_x0000_s1047" style="position:absolute;left:2383;top:1374;width:60;height:2" coordorigin="2383,1374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196" o:spid="_x0000_s1048" style="position:absolute;left:2383;top:1374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6jLsQA&#10;AADcAAAADwAAAGRycy9kb3ducmV2LnhtbESPQUsDMRSE74L/ITzBm81aWelumxYRCoqnrtL2+Lp5&#10;TYKbl2WTtuu/bwTB4zAz3zCL1eg7caYhusAKHicFCOI2aMdGwdfn+mEGIiZkjV1gUvBDEVbL25sF&#10;1jpceEPnJhmRIRxrVGBT6mspY2vJY5yEnjh7xzB4TFkORuoBLxnuOzktimfp0XFesNjTq6X2uzl5&#10;BVtX7deH976JZueqUNnSfHCp1P3d+DIHkWhM/+G/9ptW8DQr4fdMP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+oy7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193" o:spid="_x0000_s1049" style="position:absolute;left:2383;top:968;width:60;height:2" coordorigin="2383,968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194" o:spid="_x0000_s1050" style="position:absolute;left:2383;top:968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YwsUA&#10;AADcAAAADwAAAGRycy9kb3ducmV2LnhtbESPQUsDMRSE7wX/Q3iCtzZrpdpdmxYpFCyeuort8bl5&#10;JsHNy7KJ7fbfm4LQ4zAz3zCL1eBbcaQ+usAK7icFCOImaMdGwcf7ZjwHEROyxjYwKThThNXyZrTA&#10;SocT7+hYJyMyhGOFCmxKXSVlbCx5jJPQEWfvO/QeU5a9kbrHU4b7Vk6L4lF6dJwXLHa0ttT81L9e&#10;wacrD5uvbVdHs3dlKO3MvPFMqbvb4eUZRKIhXcP/7Vet4GH+BJcz+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JjCxQAAANwAAAAPAAAAAAAAAAAAAAAAAJgCAABkcnMv&#10;ZG93bnJldi54bWxQSwUGAAAAAAQABAD1AAAAigMAAAAA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191" o:spid="_x0000_s1051" style="position:absolute;left:2383;top:560;width:60;height:2" coordorigin="2383,560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192" o:spid="_x0000_s1052" style="position:absolute;left:2383;top:560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pK8QA&#10;AADcAAAADwAAAGRycy9kb3ducmV2LnhtbESPQWsCMRSE7wX/Q3hCb5qtRXG3RhFBaOnJVdoeXzev&#10;SejmZdlE3f57Uyj0OMzMN8xqM/hWXKiPLrCCh2kBgrgJ2rFRcDruJ0sQMSFrbAOTgh+KsFmP7lZY&#10;6XDlA13qZESGcKxQgU2pq6SMjSWPcRo64ux9hd5jyrI3Uvd4zXDfyllRLKRHx3nBYkc7S813ffYK&#10;3lz5sf986epo3l0ZSjs3rzxX6n48bJ9AJBrSf/iv/awVPC5L+D2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qSv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189" o:spid="_x0000_s1053" style="position:absolute;left:2383;top:152;width:60;height:2" coordorigin="2383,152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190" o:spid="_x0000_s1054" style="position:absolute;left:2383;top:152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z8MQA&#10;AADcAAAADwAAAGRycy9kb3ducmV2LnhtbESPQWsCMRSE74X+h/AKvWlWi9LdGkUEocWTq7Q9vm5e&#10;k9DNy7KJuv57Uyj0OMzMN8xiNfhWnKmPLrCCybgAQdwE7dgoOB62o2cQMSFrbAOTgitFWC3v7xZY&#10;6XDhPZ3rZESGcKxQgU2pq6SMjSWPcRw64ux9h95jyrI3Uvd4yXDfymlRzKVHx3nBYkcbS81PffIK&#10;3l35uf166+poPlwZSjszO54p9fgwrF9AJBrSf/iv/aoVPJUT+D2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M/D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187" o:spid="_x0000_s1055" style="position:absolute;left:3734;top:4227;width:2;height:58" coordorigin="3734,4227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188" o:spid="_x0000_s1056" style="position:absolute;left:3734;top:4227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3O8MA&#10;AADcAAAADwAAAGRycy9kb3ducmV2LnhtbESPT4vCMBTE7wt+h/AEL4umKoh2jSJaZfWm7u750bz+&#10;wealNFHrt98IgsdhZn7DzJetqcSNGldaVjAcRCCIU6tLzhX8nLf9KQjnkTVWlknBgxwsF52POcba&#10;3vlIt5PPRYCwi1FB4X0dS+nSggy6ga2Jg5fZxqAPssmlbvAe4KaSoyiaSIMlh4UCa1oXlF5OV6NA&#10;2s0xObSfLrkk2XRvZrtfk/0p1eu2qy8Qnlr/Dr/a31rBeDaG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3O8MAAADcAAAADwAAAAAAAAAAAAAAAACYAgAAZHJzL2Rv&#10;d25yZXYueG1sUEsFBgAAAAAEAAQA9QAAAIgDAAAAAA==&#10;" path="m,l,58e" filled="f" strokecolor="#858585" strokeweight=".72pt">
                    <v:path arrowok="t" o:connecttype="custom" o:connectlocs="0,4227;0,4285" o:connectangles="0,0"/>
                  </v:shape>
                </v:group>
                <v:group id="Group 185" o:spid="_x0000_s1057" style="position:absolute;left:5026;top:4227;width:2;height:58" coordorigin="5026,4227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186" o:spid="_x0000_s1058" style="position:absolute;left:5026;top:4227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K1MUA&#10;AADcAAAADwAAAGRycy9kb3ducmV2LnhtbESPS2vDMBCE74H8B7GFXkostyUhdqOE0Lqlyc15nRdr&#10;/SDWylhq4v77KlDIcZiZb5jFajCtuFDvGssKnqMYBHFhdcOVgsP+czIH4TyyxtYyKfglB6vleLTA&#10;VNsr53TZ+UoECLsUFdTed6mUrqjJoItsRxy80vYGfZB9JXWP1wA3rXyJ45k02HBYqLGj95qK8+7H&#10;KJD2I8+2w5PLzlk535jk62jKk1KPD8P6DYSnwd/D/+1vreA1mcLt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YrUxQAAANwAAAAPAAAAAAAAAAAAAAAAAJgCAABkcnMv&#10;ZG93bnJldi54bWxQSwUGAAAAAAQABAD1AAAAigMAAAAA&#10;" path="m,l,58e" filled="f" strokecolor="#858585" strokeweight=".72pt">
                    <v:path arrowok="t" o:connecttype="custom" o:connectlocs="0,4227;0,4285" o:connectangles="0,0"/>
                  </v:shape>
                </v:group>
                <v:group id="Group 183" o:spid="_x0000_s1059" style="position:absolute;left:6317;top:4227;width:2;height:58" coordorigin="6317,4227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184" o:spid="_x0000_s1060" style="position:absolute;left:6317;top:4227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xOMUA&#10;AADcAAAADwAAAGRycy9kb3ducmV2LnhtbESPS2vDMBCE74H8B7GFXkost4UkdqOE0Lqlyc15nRdr&#10;/SDWylhq4v77KlDIcZiZb5jFajCtuFDvGssKnqMYBHFhdcOVgsP+czIH4TyyxtYyKfglB6vleLTA&#10;VNsr53TZ+UoECLsUFdTed6mUrqjJoItsRxy80vYGfZB9JXWP1wA3rXyJ46k02HBYqLGj95qK8+7H&#10;KJD2I8+2w5PLzlk535jk62jKk1KPD8P6DYSnwd/D/+1vreA1mcHt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7E4xQAAANwAAAAPAAAAAAAAAAAAAAAAAJgCAABkcnMv&#10;ZG93bnJldi54bWxQSwUGAAAAAAQABAD1AAAAigMAAAAA&#10;" path="m,l,58e" filled="f" strokecolor="#858585" strokeweight=".72pt">
                    <v:path arrowok="t" o:connecttype="custom" o:connectlocs="0,4227;0,4285" o:connectangles="0,0"/>
                  </v:shape>
                </v:group>
                <v:group id="Group 181" o:spid="_x0000_s1061" style="position:absolute;left:7608;top:4227;width:2;height:58" coordorigin="7608,4227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182" o:spid="_x0000_s1062" style="position:absolute;left:7608;top:4227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A0cQA&#10;AADcAAAADwAAAGRycy9kb3ducmV2LnhtbESPT2vCQBTE74V+h+UJXkrd1IKY6CqlRrHeotXzI/vy&#10;B7NvQ3bV9Nu7BcHjMDO/YebL3jTiSp2rLSv4GEUgiHOray4V/B7W71MQziNrbCyTgj9ysFy8vswx&#10;0fbGGV33vhQBwi5BBZX3bSKlyysy6Ea2JQ5eYTuDPsiulLrDW4CbRo6jaCIN1hwWKmzpu6L8vL8Y&#10;BdKusnTXv7n0nBbTHxNvjqY4KTUc9F8zEJ56/ww/2lut4DOO4f9MO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QgNHEAAAA3AAAAA8AAAAAAAAAAAAAAAAAmAIAAGRycy9k&#10;b3ducmV2LnhtbFBLBQYAAAAABAAEAPUAAACJAwAAAAA=&#10;" path="m,l,58e" filled="f" strokecolor="#858585" strokeweight=".72pt">
                    <v:path arrowok="t" o:connecttype="custom" o:connectlocs="0,4227;0,4285" o:connectangles="0,0"/>
                  </v:shape>
                </v:group>
                <v:group id="Group 174" o:spid="_x0000_s1063" style="position:absolute;left:8899;top:4227;width:2;height:58" coordorigin="8899,4227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180" o:spid="_x0000_s1064" style="position:absolute;left:8899;top:4227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bUNcQA&#10;AADcAAAADwAAAGRycy9kb3ducmV2LnhtbESPS2vDMBCE74X+B7GFXkoju5SQOlFMSN3S5JbnebHW&#10;D2KtjKXa7r+vAoEch5n5hlmko2lET52rLSuIJxEI4tzqmksFx8PX6wyE88gaG8uk4I8cpMvHhwUm&#10;2g68o37vSxEg7BJUUHnfJlK6vCKDbmJb4uAVtjPog+xKqTscAtw08i2KptJgzWGhwpbWFeWX/a9R&#10;IO3nLtuOLy67ZMVsYz6+T6Y4K/X8NK7mIDyN/h6+tX+0gvcohuu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1DXEAAAA3AAAAA8AAAAAAAAAAAAAAAAAmAIAAGRycy9k&#10;b3ducmV2LnhtbFBLBQYAAAAABAAEAPUAAACJAwAAAAA=&#10;" path="m,l,58e" filled="f" strokecolor="#858585" strokeweight=".72pt">
                    <v:path arrowok="t" o:connecttype="custom" o:connectlocs="0,4227;0,4285" o:connectangles="0,0"/>
                  </v:shape>
                  <v:shape id="Picture 179" o:spid="_x0000_s1065" type="#_x0000_t75" style="position:absolute;left:2964;top:3371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8CxfFAAAA3AAAAA8AAABkcnMvZG93bnJldi54bWxEj0FrAjEUhO9C/0N4hV5Es0qRujVKKVg8&#10;9KL2oLfn5nWzunlZkqi7/94IgsdhZr5hZovW1uJCPlSOFYyGGQjiwumKSwV/2+XgA0SIyBprx6Sg&#10;owCL+Utvhrl2V17TZRNLkSAcclRgYmxyKUNhyGIYuoY4ef/OW4xJ+lJqj9cEt7UcZ9lEWqw4LRhs&#10;6NtQcdqcrQJcF7uVOXeV/+m64+9hu59yf6/U22v79QkiUhuf4Ud7pRW8Z2O4n0lH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fAsXxQAAANwAAAAPAAAAAAAAAAAAAAAA&#10;AJ8CAABkcnMvZG93bnJldi54bWxQSwUGAAAAAAQABAD3AAAAkQMAAAAA&#10;">
                    <v:imagedata r:id="rId73" o:title=""/>
                  </v:shape>
                  <v:shape id="Picture 178" o:spid="_x0000_s1066" type="#_x0000_t75" style="position:absolute;left:4255;top:3378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wrozFAAAA3AAAAA8AAABkcnMvZG93bnJldi54bWxEj0FrAjEUhO+C/yG8Qi+i2bZSdDWKFFo8&#10;eFF70Ntz87rZdvOyJFF3/30jCB6HmfmGmS9bW4sL+VA5VvAyykAQF05XXCr43n8OJyBCRNZYOyYF&#10;HQVYLvq9OebaXXlLl10sRYJwyFGBibHJpQyFIYth5Bri5P04bzEm6UupPV4T3NbyNcvepcWK04LB&#10;hj4MFX+7s1WA2+KwNueu8l9d97s57Y9THhyVen5qVzMQkdr4CN/ba61gnL3B7Uw6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MK6MxQAAANwAAAAPAAAAAAAAAAAAAAAA&#10;AJ8CAABkcnMvZG93bnJldi54bWxQSwUGAAAAAAQABAD3AAAAkQMAAAAA&#10;">
                    <v:imagedata r:id="rId73" o:title=""/>
                  </v:shape>
                  <v:shape id="Picture 177" o:spid="_x0000_s1067" type="#_x0000_t75" style="position:absolute;left:5546;top:3815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ZNvjFAAAA3AAAAA8AAABkcnMvZG93bnJldi54bWxEj09rAjEUxO+FfofwCr0UzVak6GqUUqh4&#10;6MU/B709N8/N6uZlSaLufnsjFDwOM/MbZjpvbS2u5EPlWMFnPwNBXDhdcalgu/ntjUCEiKyxdkwK&#10;Ogown72+TDHX7sYruq5jKRKEQ44KTIxNLmUoDFkMfdcQJ+/ovMWYpC+l9nhLcFvLQZZ9SYsVpwWD&#10;Df0YKs7ri1WAq2K3NJeu8ouuO/0dNvsxf+yVen9rvycgIrXxGf5vL7WCYTaEx5l0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2Tb4xQAAANwAAAAPAAAAAAAAAAAAAAAA&#10;AJ8CAABkcnMvZG93bnJldi54bWxQSwUGAAAAAAQABAD3AAAAkQMAAAAA&#10;">
                    <v:imagedata r:id="rId73" o:title=""/>
                  </v:shape>
                  <v:shape id="Picture 176" o:spid="_x0000_s1068" type="#_x0000_t75" style="position:absolute;left:6838;top:3963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Vk2PFAAAA3AAAAA8AAABkcnMvZG93bnJldi54bWxEj0FrAjEUhO+C/yG8Qi+i2ZZadDWKFFo8&#10;eFF70Ntz87rZdvOyJFF3/30jCB6HmfmGmS9bW4sL+VA5VvAyykAQF05XXCr43n8OJyBCRNZYOyYF&#10;HQVYLvq9OebaXXlLl10sRYJwyFGBibHJpQyFIYth5Bri5P04bzEm6UupPV4T3NbyNcvepcWK04LB&#10;hj4MFX+7s1WA2+KwNueu8l9d97s57Y9THhyVen5qVzMQkdr4CN/ba63gLRvD7Uw6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lZNjxQAAANwAAAAPAAAAAAAAAAAAAAAA&#10;AJ8CAABkcnMvZG93bnJldi54bWxQSwUGAAAAAAQABAD3AAAAkQMAAAAA&#10;">
                    <v:imagedata r:id="rId73" o:title=""/>
                  </v:shape>
                  <v:shape id="Picture 175" o:spid="_x0000_s1069" type="#_x0000_t75" style="position:absolute;left:8129;top:3529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HDRTFAAAA3AAAAA8AAABkcnMvZG93bnJldi54bWxEj09rAjEUxO+FfofwCr0UzbaI6GqUUmjx&#10;0It/Dnp7bp6b1c3LkkTd/fZGEDwOM/MbZjpvbS0u5EPlWMFnPwNBXDhdcalgs/7tjUCEiKyxdkwK&#10;Ogown72+TDHX7spLuqxiKRKEQ44KTIxNLmUoDFkMfdcQJ+/gvMWYpC+l9nhNcFvLrywbSosVpwWD&#10;Df0YKk6rs1WAy2K7MOeu8n9dd/zfr3dj/tgp9f7Wfk9ARGrjM/xoL7SCQTaE+5l0B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Rw0UxQAAANwAAAAPAAAAAAAAAAAAAAAA&#10;AJ8CAABkcnMvZG93bnJldi54bWxQSwUGAAAAAAQABAD3AAAAkQMAAAAA&#10;">
                    <v:imagedata r:id="rId73" o:title=""/>
                  </v:shape>
                </v:group>
                <v:group id="Group 167" o:spid="_x0000_s1070" style="position:absolute;left:3089;top:3459;width:5165;height:593" coordorigin="3089,3459" coordsize="5165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173" o:spid="_x0000_s1071" style="position:absolute;left:3089;top:3459;width:5165;height:593;visibility:visible;mso-wrap-style:square;v-text-anchor:top" coordsize="5165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9wcAA&#10;AADcAAAADwAAAGRycy9kb3ducmV2LnhtbERPy2oCMRTdF/yHcIXuamIpIqNRShmhrsR3l5fJdTJ0&#10;cjMkUce/N4tCl4fzni9714obhdh41jAeKRDElTcN1xoO+9XbFERMyAZbz6ThQRGWi8HLHAvj77yl&#10;2y7VIodwLFCDTakrpIyVJYdx5DvizF18cJgyDLU0Ae853LXyXamJdNhwbrDY0Zel6nd3dRo2l/JU&#10;pnNYT46uPaufx/bgS6v167D/nIFI1Kd/8Z/722j4UHltPpOP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P9wcAAAADcAAAADwAAAAAAAAAAAAAAAACYAgAAZHJzL2Rvd25y&#10;ZXYueG1sUEsFBgAAAAAEAAQA9QAAAIUDAAAAAA==&#10;" path="m,l1291,8,2582,444,3873,593,5165,159e" filled="f" strokecolor="red" strokeweight="1.44pt">
                    <v:path arrowok="t" o:connecttype="custom" o:connectlocs="0,3459;1291,3467;2582,3903;3873,4052;5165,3618" o:connectangles="0,0,0,0,0"/>
                  </v:shape>
                  <v:shape id="Picture 172" o:spid="_x0000_s1072" type="#_x0000_t75" style="position:absolute;left:3014;top:3385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Hi+DGAAAA3AAAAA8AAABkcnMvZG93bnJldi54bWxEj0FrwkAUhO8F/8PyhF5K3W0J0kZXESHQ&#10;Q6EYe/D4yD6TaPbtkt2atL++Kwgeh5n5hlmuR9uJC/WhdazhZaZAEFfOtFxr+N4Xz28gQkQ22Dkm&#10;Db8UYL2aPCwxN27gHV3KWIsE4ZCjhiZGn0sZqoYshpnzxMk7ut5iTLKvpelxSHDbyVel5tJiy2mh&#10;QU/bhqpz+WM1nEr/FLuinRd//jAcBpV9fmVO68fpuFmAiDTGe/jW/jAaMvUO1zPpCM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0eL4MYAAADcAAAADwAAAAAAAAAAAAAA&#10;AACfAgAAZHJzL2Rvd25yZXYueG1sUEsFBgAAAAAEAAQA9wAAAJIDAAAAAA==&#10;">
                    <v:imagedata r:id="rId74" o:title=""/>
                  </v:shape>
                  <v:shape id="Picture 171" o:spid="_x0000_s1073" type="#_x0000_t75" style="position:absolute;left:4306;top:3392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ktKDBAAAA3AAAAA8AAABkcnMvZG93bnJldi54bWxET02LwjAQvS/4H8IIe1k0dSki1SgiFPaw&#10;sFg9eByasa02k9BEW/31m4Pg8fG+V5vBtOJOnW8sK5hNExDEpdUNVwqOh3yyAOEDssbWMil4kIfN&#10;evSxwkzbnvd0L0IlYgj7DBXUIbhMSl/WZNBPrSOO3Nl2BkOEXSV1h30MN638TpK5NNhwbKjR0a6m&#10;8lrcjIJL4b5Cmzfz/OlO/alP0t+/1Cr1OR62SxCBhvAWv9w/WkE6i/PjmXgE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ktKDBAAAA3AAAAA8AAAAAAAAAAAAAAAAAnwIA&#10;AGRycy9kb3ducmV2LnhtbFBLBQYAAAAABAAEAPcAAACNAwAAAAA=&#10;">
                    <v:imagedata r:id="rId74" o:title=""/>
                  </v:shape>
                  <v:shape id="Picture 170" o:spid="_x0000_s1074" type="#_x0000_t75" style="position:absolute;left:5597;top:3829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94S7DAAAA3AAAAA8AAABkcnMvZG93bnJldi54bWxEj8tqwzAQRfeF/IOYQjclkR1KCa6VkBQK&#10;iemmjj9gsKaWqTUylvzI31eBQpeXcx/c/LDYTkw0+NaxgnSTgCCunW65UVBdP9Y7ED4ga+wck4Ib&#10;eTjsVw85ZtrN/EVTGRoRS9hnqMCE0GdS+tqQRb9xPXFk326wGKIcGqkHnGO57eQ2SV6lxZbjgsGe&#10;3g3VP+VoFYzVUvQTFuXn88UXJ3mL+GiUenpcjm8gAi3h3/yXPmsFL2kK9zPxCM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3hLsMAAADcAAAADwAAAAAAAAAAAAAAAACf&#10;AgAAZHJzL2Rvd25yZXYueG1sUEsFBgAAAAAEAAQA9wAAAI8DAAAAAA==&#10;">
                    <v:imagedata r:id="rId75" o:title=""/>
                  </v:shape>
                  <v:shape id="Picture 169" o:spid="_x0000_s1075" type="#_x0000_t75" style="position:absolute;left:6888;top:3978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vf1nDAAAA3AAAAA8AAABkcnMvZG93bnJldi54bWxEj99qgzAUxu8Le4dwBrspM1ZGGc60dIPB&#10;Kr2p8wEO5szIzImY1OrbL4VBLz9+3x++Yj/bXkw0+s6xgk2SgiBunO64VVB/fz6/gvABWWPvmBQs&#10;5GG/e1gVmGt35TNNVWhFLGGfowITwpBL6RtDFn3iBuLIftxoMUQ5tlKPeI3ltpdZmm6lxY7jgsGB&#10;Pgw1v9XFKrjUczlMWFan9dGX73KJ+GCUenqcD28gAs3hbv5Pf2kFL5sMbmfiEZC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+9/WcMAAADcAAAADwAAAAAAAAAAAAAAAACf&#10;AgAAZHJzL2Rvd25yZXYueG1sUEsFBgAAAAAEAAQA9wAAAI8DAAAAAA==&#10;">
                    <v:imagedata r:id="rId75" o:title=""/>
                  </v:shape>
                  <v:shape id="Picture 168" o:spid="_x0000_s1076" type="#_x0000_t75" style="position:absolute;left:8179;top:3543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j2sLDAAAA3AAAAA8AAABkcnMvZG93bnJldi54bWxEj99qwjAUxu8HvkM4gjfDproxRjWKCoIr&#10;u1nXBzg0Z01Zc1KSWOvbL4PBLj9+3x++7X6yvRjJh86xglWWgyBunO64VVB/npevIEJE1tg7JgV3&#10;CrDfzR62WGh34w8aq9iKVMKhQAUmxqGQMjSGLIbMDcSJfTlvMSbpW6k93lK57eU6z1+kxY7TgsGB&#10;Toaa7+pqFVzrqRxGLKv3x7dQHuU94YNRajGfDhsQkab4b/5LX7SC59UT/J5JR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PawsMAAADcAAAADwAAAAAAAAAAAAAAAACf&#10;AgAAZHJzL2Rvd25yZXYueG1sUEsFBgAAAAAEAAQA9wAAAI8DAAAAAA==&#10;">
                    <v:imagedata r:id="rId75" o:title=""/>
                  </v:shape>
                </v:group>
                <v:group id="Group 165" o:spid="_x0000_s1077" style="position:absolute;left:7859;top:4309;width:1122;height:364" coordorigin="7859,4309" coordsize="1122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166" o:spid="_x0000_s1078" style="position:absolute;left:7859;top:4309;width:1122;height:364;visibility:visible;mso-wrap-style:square;v-text-anchor:top" coordsize="1122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BtsUA&#10;AADcAAAADwAAAGRycy9kb3ducmV2LnhtbESP0WrCQBRE3wv9h+UW+iK6UVspqatEoVooFBr9gEv2&#10;NgnN3g27axL9elcQ+jjMnBlmuR5MIzpyvrasYDpJQBAXVtdcKjgePsZvIHxA1thYJgVn8rBePT4s&#10;MdW25x/q8lCKWMI+RQVVCG0qpS8qMugntiWO3q91BkOUrpTaYR/LTSNnSbKQBmuOCxW2tK2o+MtP&#10;RsHLpZ3vbWbyUd9kmy75dsN596XU89OQvYMINIT/8J3+1JGbvsL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wG2xQAAANwAAAAPAAAAAAAAAAAAAAAAAJgCAABkcnMv&#10;ZG93bnJldi54bWxQSwUGAAAAAAQABAD1AAAAigMAAAAA&#10;" path="m,364r1122,l1122,,,,,364e" stroked="f">
                    <v:path arrowok="t" o:connecttype="custom" o:connectlocs="0,4673;1122,4673;1122,4309;0,4309;0,4673" o:connectangles="0,0,0,0,0"/>
                  </v:shape>
                </v:group>
                <v:group id="Group 163" o:spid="_x0000_s1079" style="position:absolute;left:7859;top:4309;width:1122;height:364" coordorigin="7859,4309" coordsize="1122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164" o:spid="_x0000_s1080" style="position:absolute;left:7859;top:4309;width:1122;height:364;visibility:visible;mso-wrap-style:square;v-text-anchor:top" coordsize="1122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VYsYA&#10;AADcAAAADwAAAGRycy9kb3ducmV2LnhtbESPQWvCQBSE74X+h+UVvNVNxKpEN6EU1B5b66Hentln&#10;EpN9G7LbJP333YLgcZiZb5hNNppG9NS5yrKCeBqBIM6trrhQcPzaPq9AOI+ssbFMCn7JQZY+Pmww&#10;0XbgT+oPvhABwi5BBaX3bSKly0sy6Ka2JQ7exXYGfZBdIXWHQ4CbRs6iaCENVhwWSmzpraS8PvwY&#10;BbthuT/Wp3Mvd7P5y/V7xePHaa/U5Gl8XYPwNPp7+NZ+1wrm8RL+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OVYsYAAADcAAAADwAAAAAAAAAAAAAAAACYAgAAZHJz&#10;L2Rvd25yZXYueG1sUEsFBgAAAAAEAAQA9QAAAIsDAAAAAA==&#10;" path="m,364r1122,l1122,,,,,364xe" filled="f" strokecolor="white">
                    <v:path arrowok="t" o:connecttype="custom" o:connectlocs="0,4673;1122,4673;1122,4309;0,4309;0,467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100%</w:t>
      </w:r>
    </w:p>
    <w:p w:rsidR="0097454B" w:rsidRDefault="0097454B">
      <w:pPr>
        <w:spacing w:before="8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392" w:right="-5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90%</w:t>
      </w:r>
    </w:p>
    <w:p w:rsidR="0097454B" w:rsidRDefault="0097454B">
      <w:pPr>
        <w:spacing w:before="8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392" w:right="-5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80%</w:t>
      </w:r>
    </w:p>
    <w:p w:rsidR="0097454B" w:rsidRDefault="0097454B">
      <w:pPr>
        <w:spacing w:before="7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392" w:right="-5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70%</w:t>
      </w:r>
    </w:p>
    <w:p w:rsidR="0097454B" w:rsidRDefault="0097454B">
      <w:pPr>
        <w:spacing w:before="8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392" w:right="-5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60%</w:t>
      </w:r>
    </w:p>
    <w:p w:rsidR="0097454B" w:rsidRDefault="0097454B">
      <w:pPr>
        <w:spacing w:before="7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392" w:right="-5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50%</w:t>
      </w:r>
    </w:p>
    <w:p w:rsidR="0097454B" w:rsidRDefault="0097454B">
      <w:pPr>
        <w:spacing w:before="7" w:after="0" w:line="170" w:lineRule="exact"/>
        <w:rPr>
          <w:sz w:val="17"/>
          <w:szCs w:val="17"/>
        </w:rPr>
      </w:pPr>
    </w:p>
    <w:p w:rsidR="0097454B" w:rsidRDefault="00764783">
      <w:pPr>
        <w:spacing w:after="0" w:line="226" w:lineRule="exact"/>
        <w:ind w:left="392" w:right="-5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40%</w:t>
      </w:r>
    </w:p>
    <w:p w:rsidR="0097454B" w:rsidRDefault="00764783">
      <w:pPr>
        <w:spacing w:after="0" w:line="200" w:lineRule="exact"/>
        <w:rPr>
          <w:sz w:val="20"/>
          <w:szCs w:val="20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6" w:after="0" w:line="280" w:lineRule="exact"/>
        <w:rPr>
          <w:sz w:val="28"/>
          <w:szCs w:val="28"/>
        </w:rPr>
      </w:pPr>
    </w:p>
    <w:p w:rsidR="0097454B" w:rsidRDefault="00764783">
      <w:pPr>
        <w:tabs>
          <w:tab w:val="left" w:pos="1280"/>
        </w:tabs>
        <w:spacing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37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418</w:t>
      </w:r>
    </w:p>
    <w:p w:rsidR="0097454B" w:rsidRDefault="00764783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tabs>
          <w:tab w:val="left" w:pos="1280"/>
        </w:tabs>
        <w:spacing w:after="0" w:line="240" w:lineRule="auto"/>
        <w:ind w:right="-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7"/>
          <w:sz w:val="20"/>
          <w:szCs w:val="20"/>
        </w:rPr>
        <w:t>202</w:t>
      </w:r>
    </w:p>
    <w:p w:rsidR="0097454B" w:rsidRDefault="00764783">
      <w:pPr>
        <w:spacing w:before="2" w:after="0" w:line="170" w:lineRule="exact"/>
        <w:rPr>
          <w:sz w:val="17"/>
          <w:szCs w:val="17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</w:p>
    <w:p w:rsidR="0097454B" w:rsidRDefault="00764783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75" w:lineRule="auto"/>
        <w:ind w:left="172" w:right="3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B86CCF8" wp14:editId="6D721BCF">
                <wp:simplePos x="0" y="0"/>
                <wp:positionH relativeFrom="page">
                  <wp:posOffset>6052185</wp:posOffset>
                </wp:positionH>
                <wp:positionV relativeFrom="paragraph">
                  <wp:posOffset>364490</wp:posOffset>
                </wp:positionV>
                <wp:extent cx="1049655" cy="394335"/>
                <wp:effectExtent l="3810" t="2540" r="3810" b="3175"/>
                <wp:wrapNone/>
                <wp:docPr id="362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after="0" w:line="227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iều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trị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46" type="#_x0000_t202" style="position:absolute;left:0;text-align:left;margin-left:476.55pt;margin-top:28.7pt;width:82.65pt;height:31.05pt;z-index:-51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/7sgIAALUFAAAOAAAAZHJzL2Uyb0RvYy54bWysVG1vmzAQ/j5p/8Hyd8pLgAZ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" filled="f" stroked="f">
                <v:textbox inset="0,0,0,0">
                  <w:txbxContent>
                    <w:p w:rsidR="007F0665" w:rsidRDefault="007F0665">
                      <w:pPr>
                        <w:spacing w:after="0" w:line="227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đ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trị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ts tre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ted</w:t>
      </w:r>
    </w:p>
    <w:p w:rsidR="0097454B" w:rsidRDefault="0097454B">
      <w:pPr>
        <w:spacing w:before="6" w:after="0" w:line="170" w:lineRule="exact"/>
        <w:rPr>
          <w:sz w:val="17"/>
          <w:szCs w:val="17"/>
        </w:rPr>
      </w:pPr>
    </w:p>
    <w:p w:rsidR="0097454B" w:rsidRDefault="00764783">
      <w:pPr>
        <w:spacing w:after="0" w:line="275" w:lineRule="auto"/>
        <w:ind w:left="172" w:right="3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A1CC9C" wp14:editId="5333529D">
                <wp:simplePos x="0" y="0"/>
                <wp:positionH relativeFrom="page">
                  <wp:posOffset>6052185</wp:posOffset>
                </wp:positionH>
                <wp:positionV relativeFrom="paragraph">
                  <wp:posOffset>-462280</wp:posOffset>
                </wp:positionV>
                <wp:extent cx="992505" cy="414020"/>
                <wp:effectExtent l="3810" t="4445" r="3810" b="635"/>
                <wp:wrapNone/>
                <wp:docPr id="36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F0665" w:rsidRDefault="007F0665">
                            <w:pPr>
                              <w:spacing w:before="19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F0665" w:rsidRDefault="007F0665">
                            <w:pPr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Số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/n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iện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47" type="#_x0000_t202" style="position:absolute;left:0;text-align:left;margin-left:476.55pt;margin-top:-36.4pt;width:78.15pt;height:32.6pt;z-index:-51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" filled="f" stroked="f">
                <v:textbox inset="0,0,0,0">
                  <w:txbxContent>
                    <w:p w:rsidR="007F0665" w:rsidRDefault="007F066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7F0665" w:rsidRDefault="007F0665">
                      <w:pPr>
                        <w:spacing w:before="19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7F0665" w:rsidRDefault="007F0665">
                      <w:pPr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/n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iện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F537FC" wp14:editId="4471AE6A">
                <wp:simplePos x="0" y="0"/>
                <wp:positionH relativeFrom="page">
                  <wp:posOffset>6052185</wp:posOffset>
                </wp:positionH>
                <wp:positionV relativeFrom="paragraph">
                  <wp:posOffset>342265</wp:posOffset>
                </wp:positionV>
                <wp:extent cx="1049655" cy="407035"/>
                <wp:effectExtent l="3810" t="0" r="3810" b="3175"/>
                <wp:wrapNone/>
                <wp:docPr id="36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after="0" w:line="20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Số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  <w:p w:rsidR="007F0665" w:rsidRDefault="007F0665">
                            <w:pPr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ân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trị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48" type="#_x0000_t202" style="position:absolute;left:0;text-align:left;margin-left:476.55pt;margin-top:26.95pt;width:82.65pt;height:32.05pt;z-index:-51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LewswIAALU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" filled="f" stroked="f">
                <v:textbox inset="0,0,0,0">
                  <w:txbxContent>
                    <w:p w:rsidR="007F0665" w:rsidRDefault="007F0665">
                      <w:pPr>
                        <w:spacing w:after="0" w:line="20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h</w:t>
                      </w:r>
                    </w:p>
                    <w:p w:rsidR="007F0665" w:rsidRDefault="007F0665">
                      <w:pPr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nh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trị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</w:p>
    <w:p w:rsidR="0097454B" w:rsidRDefault="0097454B">
      <w:pPr>
        <w:spacing w:before="3" w:after="0" w:line="160" w:lineRule="exact"/>
        <w:rPr>
          <w:sz w:val="16"/>
          <w:szCs w:val="16"/>
        </w:rPr>
      </w:pPr>
    </w:p>
    <w:p w:rsidR="0097454B" w:rsidRDefault="00764783">
      <w:pPr>
        <w:spacing w:after="0" w:line="275" w:lineRule="auto"/>
        <w:ind w:left="172" w:right="3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</w:p>
    <w:p w:rsidR="0097454B" w:rsidRDefault="006C6E50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Drop out rate</w:t>
      </w:r>
      <w:r w:rsidR="00764783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83CF9B0" wp14:editId="3643C555">
                <wp:simplePos x="0" y="0"/>
                <wp:positionH relativeFrom="page">
                  <wp:posOffset>5769610</wp:posOffset>
                </wp:positionH>
                <wp:positionV relativeFrom="paragraph">
                  <wp:posOffset>-1318895</wp:posOffset>
                </wp:positionV>
                <wp:extent cx="1336675" cy="1225550"/>
                <wp:effectExtent l="0" t="5080" r="8890" b="7620"/>
                <wp:wrapNone/>
                <wp:docPr id="34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6675" cy="1225550"/>
                          <a:chOff x="9086" y="-2077"/>
                          <a:chExt cx="2105" cy="1930"/>
                        </a:xfrm>
                      </wpg:grpSpPr>
                      <pic:pic xmlns:pic="http://schemas.openxmlformats.org/drawingml/2006/picture">
                        <pic:nvPicPr>
                          <pic:cNvPr id="34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6" y="-1603"/>
                            <a:ext cx="418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7" name="Group 156"/>
                        <wpg:cNvGrpSpPr>
                          <a:grpSpLocks/>
                        </wpg:cNvGrpSpPr>
                        <wpg:grpSpPr bwMode="auto">
                          <a:xfrm>
                            <a:off x="9548" y="-2063"/>
                            <a:ext cx="1546" cy="652"/>
                            <a:chOff x="9548" y="-2063"/>
                            <a:chExt cx="1546" cy="652"/>
                          </a:xfrm>
                        </wpg:grpSpPr>
                        <wps:wsp>
                          <wps:cNvPr id="348" name="Freeform 157"/>
                          <wps:cNvSpPr>
                            <a:spLocks/>
                          </wps:cNvSpPr>
                          <wps:spPr bwMode="auto">
                            <a:xfrm>
                              <a:off x="9548" y="-2063"/>
                              <a:ext cx="1546" cy="652"/>
                            </a:xfrm>
                            <a:custGeom>
                              <a:avLst/>
                              <a:gdLst>
                                <a:gd name="T0" fmla="+- 0 9548 9548"/>
                                <a:gd name="T1" fmla="*/ T0 w 1546"/>
                                <a:gd name="T2" fmla="+- 0 -1411 -2063"/>
                                <a:gd name="T3" fmla="*/ -1411 h 652"/>
                                <a:gd name="T4" fmla="+- 0 11094 9548"/>
                                <a:gd name="T5" fmla="*/ T4 w 1546"/>
                                <a:gd name="T6" fmla="+- 0 -1411 -2063"/>
                                <a:gd name="T7" fmla="*/ -1411 h 652"/>
                                <a:gd name="T8" fmla="+- 0 11094 9548"/>
                                <a:gd name="T9" fmla="*/ T8 w 1546"/>
                                <a:gd name="T10" fmla="+- 0 -2063 -2063"/>
                                <a:gd name="T11" fmla="*/ -2063 h 652"/>
                                <a:gd name="T12" fmla="+- 0 9548 9548"/>
                                <a:gd name="T13" fmla="*/ T12 w 1546"/>
                                <a:gd name="T14" fmla="+- 0 -2063 -2063"/>
                                <a:gd name="T15" fmla="*/ -2063 h 652"/>
                                <a:gd name="T16" fmla="+- 0 9548 9548"/>
                                <a:gd name="T17" fmla="*/ T16 w 1546"/>
                                <a:gd name="T18" fmla="+- 0 -1411 -2063"/>
                                <a:gd name="T19" fmla="*/ -1411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6" h="652">
                                  <a:moveTo>
                                    <a:pt x="0" y="652"/>
                                  </a:moveTo>
                                  <a:lnTo>
                                    <a:pt x="1546" y="652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54"/>
                        <wpg:cNvGrpSpPr>
                          <a:grpSpLocks/>
                        </wpg:cNvGrpSpPr>
                        <wpg:grpSpPr bwMode="auto">
                          <a:xfrm>
                            <a:off x="9548" y="-2063"/>
                            <a:ext cx="1546" cy="652"/>
                            <a:chOff x="9548" y="-2063"/>
                            <a:chExt cx="1546" cy="652"/>
                          </a:xfrm>
                        </wpg:grpSpPr>
                        <wps:wsp>
                          <wps:cNvPr id="350" name="Freeform 155"/>
                          <wps:cNvSpPr>
                            <a:spLocks/>
                          </wps:cNvSpPr>
                          <wps:spPr bwMode="auto">
                            <a:xfrm>
                              <a:off x="9548" y="-2063"/>
                              <a:ext cx="1546" cy="652"/>
                            </a:xfrm>
                            <a:custGeom>
                              <a:avLst/>
                              <a:gdLst>
                                <a:gd name="T0" fmla="+- 0 9548 9548"/>
                                <a:gd name="T1" fmla="*/ T0 w 1546"/>
                                <a:gd name="T2" fmla="+- 0 -1411 -2063"/>
                                <a:gd name="T3" fmla="*/ -1411 h 652"/>
                                <a:gd name="T4" fmla="+- 0 11094 9548"/>
                                <a:gd name="T5" fmla="*/ T4 w 1546"/>
                                <a:gd name="T6" fmla="+- 0 -1411 -2063"/>
                                <a:gd name="T7" fmla="*/ -1411 h 652"/>
                                <a:gd name="T8" fmla="+- 0 11094 9548"/>
                                <a:gd name="T9" fmla="*/ T8 w 1546"/>
                                <a:gd name="T10" fmla="+- 0 -2063 -2063"/>
                                <a:gd name="T11" fmla="*/ -2063 h 652"/>
                                <a:gd name="T12" fmla="+- 0 9548 9548"/>
                                <a:gd name="T13" fmla="*/ T12 w 1546"/>
                                <a:gd name="T14" fmla="+- 0 -2063 -2063"/>
                                <a:gd name="T15" fmla="*/ -2063 h 652"/>
                                <a:gd name="T16" fmla="+- 0 9548 9548"/>
                                <a:gd name="T17" fmla="*/ T16 w 1546"/>
                                <a:gd name="T18" fmla="+- 0 -1411 -2063"/>
                                <a:gd name="T19" fmla="*/ -1411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6" h="652">
                                  <a:moveTo>
                                    <a:pt x="0" y="652"/>
                                  </a:moveTo>
                                  <a:lnTo>
                                    <a:pt x="1546" y="652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52"/>
                        <wpg:cNvGrpSpPr>
                          <a:grpSpLocks/>
                        </wpg:cNvGrpSpPr>
                        <wpg:grpSpPr bwMode="auto">
                          <a:xfrm>
                            <a:off x="9548" y="-1411"/>
                            <a:ext cx="1636" cy="621"/>
                            <a:chOff x="9548" y="-1411"/>
                            <a:chExt cx="1636" cy="621"/>
                          </a:xfrm>
                        </wpg:grpSpPr>
                        <wps:wsp>
                          <wps:cNvPr id="352" name="Freeform 153"/>
                          <wps:cNvSpPr>
                            <a:spLocks/>
                          </wps:cNvSpPr>
                          <wps:spPr bwMode="auto">
                            <a:xfrm>
                              <a:off x="9548" y="-1411"/>
                              <a:ext cx="1636" cy="621"/>
                            </a:xfrm>
                            <a:custGeom>
                              <a:avLst/>
                              <a:gdLst>
                                <a:gd name="T0" fmla="+- 0 9548 9548"/>
                                <a:gd name="T1" fmla="*/ T0 w 1636"/>
                                <a:gd name="T2" fmla="+- 0 -790 -1411"/>
                                <a:gd name="T3" fmla="*/ -790 h 621"/>
                                <a:gd name="T4" fmla="+- 0 11184 9548"/>
                                <a:gd name="T5" fmla="*/ T4 w 1636"/>
                                <a:gd name="T6" fmla="+- 0 -790 -1411"/>
                                <a:gd name="T7" fmla="*/ -790 h 621"/>
                                <a:gd name="T8" fmla="+- 0 11184 9548"/>
                                <a:gd name="T9" fmla="*/ T8 w 1636"/>
                                <a:gd name="T10" fmla="+- 0 -1411 -1411"/>
                                <a:gd name="T11" fmla="*/ -1411 h 621"/>
                                <a:gd name="T12" fmla="+- 0 9548 9548"/>
                                <a:gd name="T13" fmla="*/ T12 w 1636"/>
                                <a:gd name="T14" fmla="+- 0 -1411 -1411"/>
                                <a:gd name="T15" fmla="*/ -1411 h 621"/>
                                <a:gd name="T16" fmla="+- 0 9548 9548"/>
                                <a:gd name="T17" fmla="*/ T16 w 1636"/>
                                <a:gd name="T18" fmla="+- 0 -790 -1411"/>
                                <a:gd name="T19" fmla="*/ -790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6" h="621">
                                  <a:moveTo>
                                    <a:pt x="0" y="621"/>
                                  </a:moveTo>
                                  <a:lnTo>
                                    <a:pt x="1636" y="621"/>
                                  </a:lnTo>
                                  <a:lnTo>
                                    <a:pt x="1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49"/>
                        <wpg:cNvGrpSpPr>
                          <a:grpSpLocks/>
                        </wpg:cNvGrpSpPr>
                        <wpg:grpSpPr bwMode="auto">
                          <a:xfrm>
                            <a:off x="9548" y="-1411"/>
                            <a:ext cx="1636" cy="621"/>
                            <a:chOff x="9548" y="-1411"/>
                            <a:chExt cx="1636" cy="621"/>
                          </a:xfrm>
                        </wpg:grpSpPr>
                        <wps:wsp>
                          <wps:cNvPr id="354" name="Freeform 151"/>
                          <wps:cNvSpPr>
                            <a:spLocks/>
                          </wps:cNvSpPr>
                          <wps:spPr bwMode="auto">
                            <a:xfrm>
                              <a:off x="9548" y="-1411"/>
                              <a:ext cx="1636" cy="621"/>
                            </a:xfrm>
                            <a:custGeom>
                              <a:avLst/>
                              <a:gdLst>
                                <a:gd name="T0" fmla="+- 0 9548 9548"/>
                                <a:gd name="T1" fmla="*/ T0 w 1636"/>
                                <a:gd name="T2" fmla="+- 0 -790 -1411"/>
                                <a:gd name="T3" fmla="*/ -790 h 621"/>
                                <a:gd name="T4" fmla="+- 0 11184 9548"/>
                                <a:gd name="T5" fmla="*/ T4 w 1636"/>
                                <a:gd name="T6" fmla="+- 0 -790 -1411"/>
                                <a:gd name="T7" fmla="*/ -790 h 621"/>
                                <a:gd name="T8" fmla="+- 0 11184 9548"/>
                                <a:gd name="T9" fmla="*/ T8 w 1636"/>
                                <a:gd name="T10" fmla="+- 0 -1411 -1411"/>
                                <a:gd name="T11" fmla="*/ -1411 h 621"/>
                                <a:gd name="T12" fmla="+- 0 9548 9548"/>
                                <a:gd name="T13" fmla="*/ T12 w 1636"/>
                                <a:gd name="T14" fmla="+- 0 -1411 -1411"/>
                                <a:gd name="T15" fmla="*/ -1411 h 621"/>
                                <a:gd name="T16" fmla="+- 0 9548 9548"/>
                                <a:gd name="T17" fmla="*/ T16 w 1636"/>
                                <a:gd name="T18" fmla="+- 0 -790 -1411"/>
                                <a:gd name="T19" fmla="*/ -790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6" h="621">
                                  <a:moveTo>
                                    <a:pt x="0" y="621"/>
                                  </a:moveTo>
                                  <a:lnTo>
                                    <a:pt x="1636" y="621"/>
                                  </a:lnTo>
                                  <a:lnTo>
                                    <a:pt x="1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5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86" y="-782"/>
                              <a:ext cx="418" cy="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6" name="Group 147"/>
                        <wpg:cNvGrpSpPr>
                          <a:grpSpLocks/>
                        </wpg:cNvGrpSpPr>
                        <wpg:grpSpPr bwMode="auto">
                          <a:xfrm>
                            <a:off x="9548" y="-776"/>
                            <a:ext cx="1636" cy="621"/>
                            <a:chOff x="9548" y="-776"/>
                            <a:chExt cx="1636" cy="621"/>
                          </a:xfrm>
                        </wpg:grpSpPr>
                        <wps:wsp>
                          <wps:cNvPr id="357" name="Freeform 148"/>
                          <wps:cNvSpPr>
                            <a:spLocks/>
                          </wps:cNvSpPr>
                          <wps:spPr bwMode="auto">
                            <a:xfrm>
                              <a:off x="9548" y="-776"/>
                              <a:ext cx="1636" cy="621"/>
                            </a:xfrm>
                            <a:custGeom>
                              <a:avLst/>
                              <a:gdLst>
                                <a:gd name="T0" fmla="+- 0 9548 9548"/>
                                <a:gd name="T1" fmla="*/ T0 w 1636"/>
                                <a:gd name="T2" fmla="+- 0 -155 -776"/>
                                <a:gd name="T3" fmla="*/ -155 h 621"/>
                                <a:gd name="T4" fmla="+- 0 11184 9548"/>
                                <a:gd name="T5" fmla="*/ T4 w 1636"/>
                                <a:gd name="T6" fmla="+- 0 -155 -776"/>
                                <a:gd name="T7" fmla="*/ -155 h 621"/>
                                <a:gd name="T8" fmla="+- 0 11184 9548"/>
                                <a:gd name="T9" fmla="*/ T8 w 1636"/>
                                <a:gd name="T10" fmla="+- 0 -776 -776"/>
                                <a:gd name="T11" fmla="*/ -776 h 621"/>
                                <a:gd name="T12" fmla="+- 0 9548 9548"/>
                                <a:gd name="T13" fmla="*/ T12 w 1636"/>
                                <a:gd name="T14" fmla="+- 0 -776 -776"/>
                                <a:gd name="T15" fmla="*/ -776 h 621"/>
                                <a:gd name="T16" fmla="+- 0 9548 9548"/>
                                <a:gd name="T17" fmla="*/ T16 w 1636"/>
                                <a:gd name="T18" fmla="+- 0 -155 -776"/>
                                <a:gd name="T19" fmla="*/ -155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6" h="621">
                                  <a:moveTo>
                                    <a:pt x="0" y="621"/>
                                  </a:moveTo>
                                  <a:lnTo>
                                    <a:pt x="1636" y="621"/>
                                  </a:lnTo>
                                  <a:lnTo>
                                    <a:pt x="1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45"/>
                        <wpg:cNvGrpSpPr>
                          <a:grpSpLocks/>
                        </wpg:cNvGrpSpPr>
                        <wpg:grpSpPr bwMode="auto">
                          <a:xfrm>
                            <a:off x="9548" y="-776"/>
                            <a:ext cx="1636" cy="621"/>
                            <a:chOff x="9548" y="-776"/>
                            <a:chExt cx="1636" cy="621"/>
                          </a:xfrm>
                        </wpg:grpSpPr>
                        <wps:wsp>
                          <wps:cNvPr id="359" name="Freeform 146"/>
                          <wps:cNvSpPr>
                            <a:spLocks/>
                          </wps:cNvSpPr>
                          <wps:spPr bwMode="auto">
                            <a:xfrm>
                              <a:off x="9548" y="-776"/>
                              <a:ext cx="1636" cy="621"/>
                            </a:xfrm>
                            <a:custGeom>
                              <a:avLst/>
                              <a:gdLst>
                                <a:gd name="T0" fmla="+- 0 9548 9548"/>
                                <a:gd name="T1" fmla="*/ T0 w 1636"/>
                                <a:gd name="T2" fmla="+- 0 -155 -776"/>
                                <a:gd name="T3" fmla="*/ -155 h 621"/>
                                <a:gd name="T4" fmla="+- 0 11184 9548"/>
                                <a:gd name="T5" fmla="*/ T4 w 1636"/>
                                <a:gd name="T6" fmla="+- 0 -155 -776"/>
                                <a:gd name="T7" fmla="*/ -155 h 621"/>
                                <a:gd name="T8" fmla="+- 0 11184 9548"/>
                                <a:gd name="T9" fmla="*/ T8 w 1636"/>
                                <a:gd name="T10" fmla="+- 0 -776 -776"/>
                                <a:gd name="T11" fmla="*/ -776 h 621"/>
                                <a:gd name="T12" fmla="+- 0 9548 9548"/>
                                <a:gd name="T13" fmla="*/ T12 w 1636"/>
                                <a:gd name="T14" fmla="+- 0 -776 -776"/>
                                <a:gd name="T15" fmla="*/ -776 h 621"/>
                                <a:gd name="T16" fmla="+- 0 9548 9548"/>
                                <a:gd name="T17" fmla="*/ T16 w 1636"/>
                                <a:gd name="T18" fmla="+- 0 -155 -776"/>
                                <a:gd name="T19" fmla="*/ -155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6" h="621">
                                  <a:moveTo>
                                    <a:pt x="0" y="621"/>
                                  </a:moveTo>
                                  <a:lnTo>
                                    <a:pt x="1636" y="621"/>
                                  </a:lnTo>
                                  <a:lnTo>
                                    <a:pt x="1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454.3pt;margin-top:-103.85pt;width:105.25pt;height:96.5pt;z-index:-5104;mso-position-horizontal-relative:page" coordorigin="9086,-2077" coordsize="2105,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">
                <v:shape id="Picture 158" o:spid="_x0000_s1027" type="#_x0000_t75" style="position:absolute;left:9086;top:-1603;width:418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M+aLAAAAA3AAAAA8AAABkcnMvZG93bnJldi54bWxEj9GKwjAURN8X/IdwBd/W1FWqVKPIouy+&#10;Wv2AS3Jti81NbVJt/36zIPg4zMwZZrPrbS0e1PrKsYLZNAFBrJ2puFBwOR8/VyB8QDZYOyYFA3nY&#10;bUcfG8yMe/KJHnkoRISwz1BBGUKTSel1SRb91DXE0bu61mKIsi2kafEZ4baWX0mSSosVx4USG/ou&#10;Sd/yzipY3gdv8rTv7HDQttad4f2PUWoy7vdrEIH68A6/2r9GwXyRwv+ZeAT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wz5osAAAADcAAAADwAAAAAAAAAAAAAAAACfAgAA&#10;ZHJzL2Rvd25yZXYueG1sUEsFBgAAAAAEAAQA9wAAAIwDAAAAAA==&#10;">
                  <v:imagedata r:id="rId78" o:title=""/>
                </v:shape>
                <v:group id="Group 156" o:spid="_x0000_s1028" style="position:absolute;left:9548;top:-2063;width:1546;height:652" coordorigin="9548,-2063" coordsize="1546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157" o:spid="_x0000_s1029" style="position:absolute;left:9548;top:-2063;width:1546;height:652;visibility:visible;mso-wrap-style:square;v-text-anchor:top" coordsize="1546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9CcIA&#10;AADcAAAADwAAAGRycy9kb3ducmV2LnhtbERPy2oCMRTdC/2HcAV3mrGKyGiU0iKKFHxit5fJ7czQ&#10;yc2YRJ369WYhuDyc93TemEpcyfnSsoJ+LwFBnFldcq7geFh0xyB8QNZYWSYF/+RhPntrTTHV9sY7&#10;uu5DLmII+xQVFCHUqZQ+K8ig79maOHK/1hkMEbpcaoe3GG4q+Z4kI2mw5NhQYE2fBWV/+4tR8DUw&#10;i9Xa/Ry+87E8b+5yezLLrVKddvMxARGoCS/x073SCgbDuDaeiU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v0JwgAAANwAAAAPAAAAAAAAAAAAAAAAAJgCAABkcnMvZG93&#10;bnJldi54bWxQSwUGAAAAAAQABAD1AAAAhwMAAAAA&#10;" path="m,652r1546,l1546,,,,,652e" stroked="f">
                    <v:path arrowok="t" o:connecttype="custom" o:connectlocs="0,-1411;1546,-1411;1546,-2063;0,-2063;0,-1411" o:connectangles="0,0,0,0,0"/>
                  </v:shape>
                </v:group>
                <v:group id="Group 154" o:spid="_x0000_s1030" style="position:absolute;left:9548;top:-2063;width:1546;height:652" coordorigin="9548,-2063" coordsize="1546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155" o:spid="_x0000_s1031" style="position:absolute;left:9548;top:-2063;width:1546;height:652;visibility:visible;mso-wrap-style:square;v-text-anchor:top" coordsize="1546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7M0cIA&#10;AADcAAAADwAAAGRycy9kb3ducmV2LnhtbERPXWvCMBR9F/wP4Qq+aapjTqpRRBDG2Ap1k+3x0lzb&#10;anNTkmi7f788CHs8nO/1tjeNuJPztWUFs2kCgriwuuZSwdfnYbIE4QOyxsYyKfglD9vNcLDGVNuO&#10;c7ofQyliCPsUFVQhtKmUvqjIoJ/aljhyZ+sMhghdKbXDLoabRs6TZCEN1hwbKmxpX1FxPd6Mgg/6&#10;Pu+z953Dl7x7o8vPqciuB6XGo363AhGoD//ih/tVK3h6jvP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szRwgAAANwAAAAPAAAAAAAAAAAAAAAAAJgCAABkcnMvZG93&#10;bnJldi54bWxQSwUGAAAAAAQABAD1AAAAhwMAAAAA&#10;" path="m,652r1546,l1546,,,,,652xe" filled="f" strokecolor="white">
                    <v:path arrowok="t" o:connecttype="custom" o:connectlocs="0,-1411;1546,-1411;1546,-2063;0,-2063;0,-1411" o:connectangles="0,0,0,0,0"/>
                  </v:shape>
                </v:group>
                <v:group id="Group 152" o:spid="_x0000_s1032" style="position:absolute;left:9548;top:-1411;width:1636;height:621" coordorigin="9548,-1411" coordsize="1636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53" o:spid="_x0000_s1033" style="position:absolute;left:9548;top:-1411;width:1636;height:621;visibility:visible;mso-wrap-style:square;v-text-anchor:top" coordsize="1636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+hsUA&#10;AADcAAAADwAAAGRycy9kb3ducmV2LnhtbESPS2sCMRSF94X+h3AL3RTNOKUiU6OoRajUjQ8Qd5fJ&#10;dTJ0chMmUaf99aZQcHk4j48znna2ERdqQ+1YwaCfgSAuna65UrDfLXsjECEia2wck4IfCjCdPD6M&#10;sdDuyhu6bGMl0giHAhWYGH0hZSgNWQx954mTd3KtxZhkW0nd4jWN20bmWTaUFmtOBIOeFobK7+3Z&#10;Knj5Wvnl+bc+rTeJzIfcHD/8XKnnp272DiJSF+/h//anVvD6lsPfmXQ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v6GxQAAANwAAAAPAAAAAAAAAAAAAAAAAJgCAABkcnMv&#10;ZG93bnJldi54bWxQSwUGAAAAAAQABAD1AAAAigMAAAAA&#10;" path="m,621r1636,l1636,,,,,621e" stroked="f">
                    <v:path arrowok="t" o:connecttype="custom" o:connectlocs="0,-790;1636,-790;1636,-1411;0,-1411;0,-790" o:connectangles="0,0,0,0,0"/>
                  </v:shape>
                </v:group>
                <v:group id="Group 149" o:spid="_x0000_s1034" style="position:absolute;left:9548;top:-1411;width:1636;height:621" coordorigin="9548,-1411" coordsize="1636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151" o:spid="_x0000_s1035" style="position:absolute;left:9548;top:-1411;width:1636;height:621;visibility:visible;mso-wrap-style:square;v-text-anchor:top" coordsize="1636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sDscA&#10;AADcAAAADwAAAGRycy9kb3ducmV2LnhtbESPT2vCQBTE70K/w/IKvenGVkuJrqGUiqF48U/r9ZF9&#10;JiHZt2l2m6Tf3hUEj8PM/IZZJoOpRUetKy0rmE4iEMSZ1SXnCo6H9fgNhPPIGmvLpOCfHCSrh9ES&#10;Y2173lG397kIEHYxKii8b2IpXVaQQTexDXHwzrY16INsc6lb7APc1PI5il6lwZLDQoENfRSUVfs/&#10;oyD92px/Pjddtt7+HuX3bHcaDtVJqafH4X0BwtPg7+FbO9UKXuYzuJ4JR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ybA7HAAAA3AAAAA8AAAAAAAAAAAAAAAAAmAIAAGRy&#10;cy9kb3ducmV2LnhtbFBLBQYAAAAABAAEAPUAAACMAwAAAAA=&#10;" path="m,621r1636,l1636,,,,,621xe" filled="f" strokecolor="white">
                    <v:path arrowok="t" o:connecttype="custom" o:connectlocs="0,-790;1636,-790;1636,-1411;0,-1411;0,-790" o:connectangles="0,0,0,0,0"/>
                  </v:shape>
                  <v:shape id="Picture 150" o:spid="_x0000_s1036" type="#_x0000_t75" style="position:absolute;left:9086;top:-782;width:418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1ID7DAAAA3AAAAA8AAABkcnMvZG93bnJldi54bWxEj0FLAzEUhO+C/yE8oTebtaUia9MilkLB&#10;U2upHp+b524weVmS1+76740geBxm5htmuR6DVxdK2UU2cDetQBE30TpuDRxft7cPoLIgW/SRycA3&#10;ZVivrq+WWNs48J4uB2lVgXCu0UAn0tda56ajgHkae+LifcYUUIpMrbYJhwIPXs+q6l4HdFwWOuzp&#10;uaPm63AOBqSJ4vdpGE8vG8u7D+/e2ndnzORmfHoEJTTKf/ivvbMG5osF/J4pR0C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UgPsMAAADcAAAADwAAAAAAAAAAAAAAAACf&#10;AgAAZHJzL2Rvd25yZXYueG1sUEsFBgAAAAAEAAQA9wAAAI8DAAAAAA==&#10;">
                    <v:imagedata r:id="rId79" o:title=""/>
                  </v:shape>
                </v:group>
                <v:group id="Group 147" o:spid="_x0000_s1037" style="position:absolute;left:9548;top:-776;width:1636;height:621" coordorigin="9548,-776" coordsize="1636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148" o:spid="_x0000_s1038" style="position:absolute;left:9548;top:-776;width:1636;height:621;visibility:visible;mso-wrap-style:square;v-text-anchor:top" coordsize="1636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VdHsUA&#10;AADcAAAADwAAAGRycy9kb3ducmV2LnhtbESPS2sCMRSF94X+h3AFN1IzVfpgNEpbERTdaAvi7jK5&#10;ToZObsIk6uivNwWhy8N5fJzxtLW1OFETKscKnvsZCOLC6YpLBT/f86d3ECEia6wdk4ILBZhOHh/G&#10;mGt35g2dtrEUaYRDjgpMjD6XMhSGLIa+88TJO7jGYkyyKaVu8JzGbS0HWfYqLVacCAY9fRkqfrdH&#10;q6C3Wvr58Vod1ptE5t3A7Gf+U6lup/0YgYjUxv/wvb3QCoYvb/B3Jh0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V0exQAAANwAAAAPAAAAAAAAAAAAAAAAAJgCAABkcnMv&#10;ZG93bnJldi54bWxQSwUGAAAAAAQABAD1AAAAigMAAAAA&#10;" path="m,621r1636,l1636,,,,,621e" stroked="f">
                    <v:path arrowok="t" o:connecttype="custom" o:connectlocs="0,-155;1636,-155;1636,-776;0,-776;0,-155" o:connectangles="0,0,0,0,0"/>
                  </v:shape>
                </v:group>
                <v:group id="Group 145" o:spid="_x0000_s1039" style="position:absolute;left:9548;top:-776;width:1636;height:621" coordorigin="9548,-776" coordsize="1636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146" o:spid="_x0000_s1040" style="position:absolute;left:9548;top:-776;width:1636;height:621;visibility:visible;mso-wrap-style:square;v-text-anchor:top" coordsize="1636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DkMYA&#10;AADcAAAADwAAAGRycy9kb3ducmV2LnhtbESPQWvCQBSE70L/w/IKvemmVksbXaVIRSlejKm5PrLP&#10;JJh9m2bXmP77bkHwOMzMN8x82ZtadNS6yrKC51EEgji3uuJCQXpYD99AOI+ssbZMCn7JwXLxMJhj&#10;rO2V99QlvhABwi5GBaX3TSyly0sy6Ea2IQ7eybYGfZBtIXWL1wA3tRxH0as0WHFYKLGhVUn5ObkY&#10;Bduvzen4ueny9e4nld+TfdYfzplST4/9xwyEp97fw7f2Vit4mb7D/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PDkMYAAADcAAAADwAAAAAAAAAAAAAAAACYAgAAZHJz&#10;L2Rvd25yZXYueG1sUEsFBgAAAAAEAAQA9QAAAIsDAAAAAA==&#10;" path="m,621r1636,l1636,,,,,621xe" filled="f" strokecolor="white">
                    <v:path arrowok="t" o:connecttype="custom" o:connectlocs="0,-155;1636,-155;1636,-776;0,-776;0,-155" o:connectangles="0,0,0,0,0"/>
                  </v:shape>
                </v:group>
                <w10:wrap anchorx="page"/>
              </v:group>
            </w:pict>
          </mc:Fallback>
        </mc:AlternateContent>
      </w:r>
      <w:r w:rsidR="00764783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0F61309" wp14:editId="5B453335">
                <wp:simplePos x="0" y="0"/>
                <wp:positionH relativeFrom="page">
                  <wp:posOffset>5772785</wp:posOffset>
                </wp:positionH>
                <wp:positionV relativeFrom="paragraph">
                  <wp:posOffset>20320</wp:posOffset>
                </wp:positionV>
                <wp:extent cx="262255" cy="95885"/>
                <wp:effectExtent l="635" t="1270" r="3810" b="0"/>
                <wp:wrapNone/>
                <wp:docPr id="34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95885"/>
                          <a:chOff x="9091" y="32"/>
                          <a:chExt cx="413" cy="151"/>
                        </a:xfrm>
                      </wpg:grpSpPr>
                      <wpg:grpSp>
                        <wpg:cNvPr id="342" name="Group 141"/>
                        <wpg:cNvGrpSpPr>
                          <a:grpSpLocks/>
                        </wpg:cNvGrpSpPr>
                        <wpg:grpSpPr bwMode="auto">
                          <a:xfrm>
                            <a:off x="9106" y="116"/>
                            <a:ext cx="384" cy="2"/>
                            <a:chOff x="9106" y="116"/>
                            <a:chExt cx="384" cy="2"/>
                          </a:xfrm>
                        </wpg:grpSpPr>
                        <wps:wsp>
                          <wps:cNvPr id="343" name="Freeform 143"/>
                          <wps:cNvSpPr>
                            <a:spLocks/>
                          </wps:cNvSpPr>
                          <wps:spPr bwMode="auto">
                            <a:xfrm>
                              <a:off x="9106" y="116"/>
                              <a:ext cx="384" cy="2"/>
                            </a:xfrm>
                            <a:custGeom>
                              <a:avLst/>
                              <a:gdLst>
                                <a:gd name="T0" fmla="+- 0 9106 9106"/>
                                <a:gd name="T1" fmla="*/ T0 w 384"/>
                                <a:gd name="T2" fmla="+- 0 9490 9106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09" y="32"/>
                              <a:ext cx="166" cy="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454.55pt;margin-top:1.6pt;width:20.65pt;height:7.55pt;z-index:-5103;mso-position-horizontal-relative:page" coordorigin="9091,32" coordsize="413,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">
                <v:group id="Group 141" o:spid="_x0000_s1027" style="position:absolute;left:9106;top:116;width:384;height:2" coordorigin="9106,116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43" o:spid="_x0000_s1028" style="position:absolute;left:9106;top:116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r5scA&#10;AADcAAAADwAAAGRycy9kb3ducmV2LnhtbESPT2vCQBTE74LfYXkFL9Jsqm2R6CrSWmi9FP+gHp/Z&#10;1ySYfRuzq6Z+erdQ8DjMzG+Y0aQxpThT7QrLCp6iGARxanXBmYL16uNxAMJ5ZI2lZVLwSw4m43Zr&#10;hIm2F17QeekzESDsElSQe18lUro0J4MushVx8H5sbdAHWWdS13gJcFPKXhy/SoMFh4UcK3rLKT0s&#10;T0ZBl2cvZvv1Pp9/n444s1Ozv+42SnUemukQhKfG38P/7U+toP/ch78z4QjI8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Ka+bHAAAA3AAAAA8AAAAAAAAAAAAAAAAAmAIAAGRy&#10;cy9kb3ducmV2LnhtbFBLBQYAAAAABAAEAPUAAACMAwAAAAA=&#10;" path="m,l384,e" filled="f" strokecolor="red" strokeweight="1.44pt">
                    <v:path arrowok="t" o:connecttype="custom" o:connectlocs="0,0;384,0" o:connectangles="0,0"/>
                  </v:shape>
                  <v:shape id="Picture 142" o:spid="_x0000_s1029" type="#_x0000_t75" style="position:absolute;left:9209;top:32;width:16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rm63EAAAA3AAAAA8AAABkcnMvZG93bnJldi54bWxEj09rwkAUxO+C32F5Qm/Npq2IRlcpLQVP&#10;VWPA6yP78sdm36bZbZJ++65Q8DjMzG+YzW40jeipc7VlBU9RDII4t7rmUkF2/nhcgnAeWWNjmRT8&#10;koPddjrZYKLtwCfqU1+KAGGXoILK+zaR0uUVGXSRbYmDV9jOoA+yK6XucAhw08jnOF5IgzWHhQpb&#10;eqso/0p/jILrQWZ9Xez7Y/u9urynTMNnQ0o9zMbXNQhPo7+H/9t7reBlPofbmXA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rm63EAAAA3AAAAA8AAAAAAAAAAAAAAAAA&#10;nwIAAGRycy9kb3ducmV2LnhtbFBLBQYAAAAABAAEAPcAAACQAwAAAAA=&#10;">
                    <v:imagedata r:id="rId81" o:title=""/>
                  </v:shape>
                </v:group>
                <w10:wrap anchorx="page"/>
              </v:group>
            </w:pict>
          </mc:Fallback>
        </mc:AlternateConten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5" w:space="720" w:equalWidth="0">
            <w:col w:w="796" w:space="662"/>
            <w:col w:w="1594" w:space="988"/>
            <w:col w:w="1594" w:space="911"/>
            <w:col w:w="452" w:space="1053"/>
            <w:col w:w="1810"/>
          </w:cols>
        </w:sectPr>
      </w:pPr>
    </w:p>
    <w:p w:rsidR="0097454B" w:rsidRDefault="0097454B">
      <w:pPr>
        <w:spacing w:before="8" w:after="0" w:line="140" w:lineRule="exact"/>
        <w:rPr>
          <w:sz w:val="14"/>
          <w:szCs w:val="14"/>
        </w:rPr>
      </w:pP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764783">
      <w:pPr>
        <w:spacing w:before="33" w:after="0" w:line="240" w:lineRule="auto"/>
        <w:ind w:left="392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30%</w:t>
      </w:r>
    </w:p>
    <w:p w:rsidR="0097454B" w:rsidRDefault="0097454B">
      <w:pPr>
        <w:spacing w:before="8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392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20%</w:t>
      </w:r>
    </w:p>
    <w:p w:rsidR="0097454B" w:rsidRDefault="0097454B">
      <w:pPr>
        <w:spacing w:before="7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392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10%</w:t>
      </w:r>
    </w:p>
    <w:p w:rsidR="0097454B" w:rsidRDefault="0097454B">
      <w:pPr>
        <w:spacing w:before="8" w:after="0" w:line="170" w:lineRule="exact"/>
        <w:rPr>
          <w:sz w:val="17"/>
          <w:szCs w:val="17"/>
        </w:rPr>
      </w:pPr>
    </w:p>
    <w:p w:rsidR="0097454B" w:rsidRDefault="00764783">
      <w:pPr>
        <w:spacing w:after="0" w:line="226" w:lineRule="exact"/>
        <w:ind w:left="492" w:right="-5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0%</w:t>
      </w:r>
    </w:p>
    <w:p w:rsidR="0097454B" w:rsidRDefault="00764783">
      <w:pPr>
        <w:spacing w:before="9" w:after="0" w:line="280" w:lineRule="exact"/>
        <w:rPr>
          <w:sz w:val="28"/>
          <w:szCs w:val="28"/>
        </w:rPr>
      </w:pPr>
      <w:r>
        <w:br w:type="column"/>
      </w:r>
    </w:p>
    <w:p w:rsidR="0097454B" w:rsidRDefault="00764783">
      <w:pPr>
        <w:tabs>
          <w:tab w:val="left" w:pos="1620"/>
        </w:tabs>
        <w:spacing w:after="0" w:line="240" w:lineRule="auto"/>
        <w:ind w:left="370" w:right="-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974707"/>
          <w:spacing w:val="1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i/>
          <w:color w:val="974707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color w:val="974707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i/>
          <w:color w:val="974707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i/>
          <w:color w:val="974707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974707"/>
          <w:spacing w:val="1"/>
          <w:position w:val="-10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i/>
          <w:color w:val="974707"/>
          <w:position w:val="-1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color w:val="974707"/>
          <w:spacing w:val="1"/>
          <w:position w:val="-1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i/>
          <w:color w:val="974707"/>
          <w:position w:val="-10"/>
          <w:sz w:val="20"/>
          <w:szCs w:val="20"/>
        </w:rPr>
        <w:t>%</w:t>
      </w:r>
    </w:p>
    <w:p w:rsidR="0097454B" w:rsidRDefault="0097454B">
      <w:pPr>
        <w:spacing w:before="2" w:after="0" w:line="260" w:lineRule="exact"/>
        <w:rPr>
          <w:sz w:val="26"/>
          <w:szCs w:val="26"/>
        </w:rPr>
      </w:pPr>
    </w:p>
    <w:p w:rsidR="0097454B" w:rsidRDefault="00764783">
      <w:pPr>
        <w:tabs>
          <w:tab w:val="left" w:pos="12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96</w:t>
      </w:r>
    </w:p>
    <w:p w:rsidR="0097454B" w:rsidRDefault="00764783">
      <w:pPr>
        <w:spacing w:before="6" w:after="0" w:line="150" w:lineRule="exact"/>
        <w:rPr>
          <w:sz w:val="15"/>
          <w:szCs w:val="15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tabs>
          <w:tab w:val="left" w:pos="1620"/>
        </w:tabs>
        <w:spacing w:after="0" w:line="240" w:lineRule="auto"/>
        <w:ind w:left="350" w:right="-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974707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i/>
          <w:color w:val="974707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color w:val="974707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i/>
          <w:color w:val="974707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i/>
          <w:color w:val="974707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974707"/>
          <w:spacing w:val="1"/>
          <w:position w:val="-6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i/>
          <w:color w:val="974707"/>
          <w:position w:val="-6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color w:val="974707"/>
          <w:spacing w:val="1"/>
          <w:position w:val="-6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i/>
          <w:color w:val="974707"/>
          <w:position w:val="-6"/>
          <w:sz w:val="20"/>
          <w:szCs w:val="20"/>
        </w:rPr>
        <w:t>%</w:t>
      </w:r>
    </w:p>
    <w:p w:rsidR="0097454B" w:rsidRDefault="00764783">
      <w:pPr>
        <w:tabs>
          <w:tab w:val="left" w:pos="1340"/>
        </w:tabs>
        <w:spacing w:before="54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8CA6A86" wp14:editId="58654A3B">
                <wp:simplePos x="0" y="0"/>
                <wp:positionH relativeFrom="page">
                  <wp:posOffset>4990465</wp:posOffset>
                </wp:positionH>
                <wp:positionV relativeFrom="paragraph">
                  <wp:posOffset>260985</wp:posOffset>
                </wp:positionV>
                <wp:extent cx="712470" cy="231140"/>
                <wp:effectExtent l="0" t="3810" r="2540" b="3175"/>
                <wp:wrapNone/>
                <wp:docPr id="34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38" w:after="0" w:line="240" w:lineRule="auto"/>
                              <w:ind w:left="71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ổ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49" type="#_x0000_t202" style="position:absolute;margin-left:392.95pt;margin-top:20.55pt;width:56.1pt;height:18.2pt;z-index:-51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260sg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" filled="f" stroked="f">
                <v:textbox inset="0,0,0,0">
                  <w:txbxContent>
                    <w:p w:rsidR="007F0665" w:rsidRDefault="007F0665">
                      <w:pPr>
                        <w:spacing w:before="38" w:after="0" w:line="240" w:lineRule="auto"/>
                        <w:ind w:left="71" w:right="-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9</w:t>
      </w:r>
    </w:p>
    <w:p w:rsidR="0097454B" w:rsidRDefault="00764783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207</w:t>
      </w:r>
    </w:p>
    <w:p w:rsidR="0097454B" w:rsidRDefault="00764783">
      <w:pPr>
        <w:spacing w:after="0" w:line="200" w:lineRule="exact"/>
        <w:rPr>
          <w:sz w:val="20"/>
          <w:szCs w:val="20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2"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974707"/>
          <w:spacing w:val="1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i/>
          <w:color w:val="974707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color w:val="974707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i/>
          <w:color w:val="974707"/>
          <w:sz w:val="20"/>
          <w:szCs w:val="20"/>
        </w:rPr>
        <w:t>%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5" w:space="720" w:equalWidth="0">
            <w:col w:w="796" w:space="713"/>
            <w:col w:w="2139" w:space="443"/>
            <w:col w:w="2039" w:space="493"/>
            <w:col w:w="303" w:space="95"/>
            <w:col w:w="2839"/>
          </w:cols>
        </w:sectPr>
      </w:pPr>
    </w:p>
    <w:p w:rsidR="0097454B" w:rsidRDefault="00764783">
      <w:pPr>
        <w:tabs>
          <w:tab w:val="left" w:pos="2500"/>
          <w:tab w:val="left" w:pos="3640"/>
          <w:tab w:val="left" w:pos="5120"/>
        </w:tabs>
        <w:spacing w:before="13" w:after="0" w:line="240" w:lineRule="auto"/>
        <w:ind w:left="1264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ắc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Kạn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ò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ên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</w:p>
    <w:p w:rsidR="0097454B" w:rsidRDefault="00764783">
      <w:pPr>
        <w:spacing w:before="52" w:after="0" w:line="226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tal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2" w:space="720" w:equalWidth="0">
            <w:col w:w="5839" w:space="693"/>
            <w:col w:w="3328"/>
          </w:cols>
        </w:sect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7" w:after="0" w:line="240" w:lineRule="exact"/>
        <w:rPr>
          <w:sz w:val="24"/>
          <w:szCs w:val="24"/>
        </w:rPr>
      </w:pPr>
    </w:p>
    <w:p w:rsidR="0097454B" w:rsidRDefault="00764783">
      <w:pPr>
        <w:spacing w:before="26" w:after="0" w:line="288" w:lineRule="auto"/>
        <w:ind w:left="3381" w:right="1621" w:hanging="175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Graph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4: 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patients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being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ated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MMT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inics acc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ula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ugh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ears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97454B">
      <w:pPr>
        <w:spacing w:before="15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Objective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thick" w:color="000000"/>
        </w:rPr>
        <w:t>2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rehens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ve</w:t>
      </w:r>
      <w:r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rvice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pac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age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FSWs</w:t>
      </w:r>
    </w:p>
    <w:p w:rsidR="0097454B" w:rsidRDefault="00764783">
      <w:pPr>
        <w:spacing w:before="61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Referral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service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93" w:lineRule="exact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0DD9213" wp14:editId="0F39B82D">
                <wp:simplePos x="0" y="0"/>
                <wp:positionH relativeFrom="page">
                  <wp:posOffset>1734185</wp:posOffset>
                </wp:positionH>
                <wp:positionV relativeFrom="paragraph">
                  <wp:posOffset>601980</wp:posOffset>
                </wp:positionV>
                <wp:extent cx="5327650" cy="70485"/>
                <wp:effectExtent l="0" t="0" r="0" b="0"/>
                <wp:wrapNone/>
                <wp:docPr id="33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0" cy="70485"/>
                          <a:chOff x="2731" y="948"/>
                          <a:chExt cx="8390" cy="111"/>
                        </a:xfrm>
                      </wpg:grpSpPr>
                      <wpg:grpSp>
                        <wpg:cNvPr id="336" name="Group 137"/>
                        <wpg:cNvGrpSpPr>
                          <a:grpSpLocks/>
                        </wpg:cNvGrpSpPr>
                        <wpg:grpSpPr bwMode="auto">
                          <a:xfrm>
                            <a:off x="2739" y="956"/>
                            <a:ext cx="4518" cy="96"/>
                            <a:chOff x="2739" y="956"/>
                            <a:chExt cx="4518" cy="96"/>
                          </a:xfrm>
                        </wpg:grpSpPr>
                        <wps:wsp>
                          <wps:cNvPr id="337" name="Freeform 138"/>
                          <wps:cNvSpPr>
                            <a:spLocks/>
                          </wps:cNvSpPr>
                          <wps:spPr bwMode="auto">
                            <a:xfrm>
                              <a:off x="2739" y="956"/>
                              <a:ext cx="4518" cy="96"/>
                            </a:xfrm>
                            <a:custGeom>
                              <a:avLst/>
                              <a:gdLst>
                                <a:gd name="T0" fmla="+- 0 2739 2739"/>
                                <a:gd name="T1" fmla="*/ T0 w 4518"/>
                                <a:gd name="T2" fmla="+- 0 1052 956"/>
                                <a:gd name="T3" fmla="*/ 1052 h 96"/>
                                <a:gd name="T4" fmla="+- 0 7257 2739"/>
                                <a:gd name="T5" fmla="*/ T4 w 4518"/>
                                <a:gd name="T6" fmla="+- 0 1052 956"/>
                                <a:gd name="T7" fmla="*/ 1052 h 96"/>
                                <a:gd name="T8" fmla="+- 0 7257 2739"/>
                                <a:gd name="T9" fmla="*/ T8 w 4518"/>
                                <a:gd name="T10" fmla="+- 0 956 956"/>
                                <a:gd name="T11" fmla="*/ 956 h 96"/>
                                <a:gd name="T12" fmla="+- 0 2739 2739"/>
                                <a:gd name="T13" fmla="*/ T12 w 4518"/>
                                <a:gd name="T14" fmla="+- 0 956 956"/>
                                <a:gd name="T15" fmla="*/ 956 h 96"/>
                                <a:gd name="T16" fmla="+- 0 2739 2739"/>
                                <a:gd name="T17" fmla="*/ T16 w 4518"/>
                                <a:gd name="T18" fmla="+- 0 1052 956"/>
                                <a:gd name="T19" fmla="*/ 105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8" h="96">
                                  <a:moveTo>
                                    <a:pt x="0" y="96"/>
                                  </a:moveTo>
                                  <a:lnTo>
                                    <a:pt x="4518" y="96"/>
                                  </a:lnTo>
                                  <a:lnTo>
                                    <a:pt x="45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35"/>
                        <wpg:cNvGrpSpPr>
                          <a:grpSpLocks/>
                        </wpg:cNvGrpSpPr>
                        <wpg:grpSpPr bwMode="auto">
                          <a:xfrm>
                            <a:off x="7254" y="956"/>
                            <a:ext cx="3860" cy="96"/>
                            <a:chOff x="7254" y="956"/>
                            <a:chExt cx="3860" cy="96"/>
                          </a:xfrm>
                        </wpg:grpSpPr>
                        <wps:wsp>
                          <wps:cNvPr id="339" name="Freeform 136"/>
                          <wps:cNvSpPr>
                            <a:spLocks/>
                          </wps:cNvSpPr>
                          <wps:spPr bwMode="auto">
                            <a:xfrm>
                              <a:off x="7254" y="956"/>
                              <a:ext cx="3860" cy="96"/>
                            </a:xfrm>
                            <a:custGeom>
                              <a:avLst/>
                              <a:gdLst>
                                <a:gd name="T0" fmla="+- 0 7254 7254"/>
                                <a:gd name="T1" fmla="*/ T0 w 3860"/>
                                <a:gd name="T2" fmla="+- 0 1052 956"/>
                                <a:gd name="T3" fmla="*/ 1052 h 96"/>
                                <a:gd name="T4" fmla="+- 0 11114 7254"/>
                                <a:gd name="T5" fmla="*/ T4 w 3860"/>
                                <a:gd name="T6" fmla="+- 0 1052 956"/>
                                <a:gd name="T7" fmla="*/ 1052 h 96"/>
                                <a:gd name="T8" fmla="+- 0 11114 7254"/>
                                <a:gd name="T9" fmla="*/ T8 w 3860"/>
                                <a:gd name="T10" fmla="+- 0 956 956"/>
                                <a:gd name="T11" fmla="*/ 956 h 96"/>
                                <a:gd name="T12" fmla="+- 0 7254 7254"/>
                                <a:gd name="T13" fmla="*/ T12 w 3860"/>
                                <a:gd name="T14" fmla="+- 0 956 956"/>
                                <a:gd name="T15" fmla="*/ 956 h 96"/>
                                <a:gd name="T16" fmla="+- 0 7254 7254"/>
                                <a:gd name="T17" fmla="*/ T16 w 3860"/>
                                <a:gd name="T18" fmla="+- 0 1052 956"/>
                                <a:gd name="T19" fmla="*/ 105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0" h="96">
                                  <a:moveTo>
                                    <a:pt x="0" y="96"/>
                                  </a:moveTo>
                                  <a:lnTo>
                                    <a:pt x="3860" y="96"/>
                                  </a:lnTo>
                                  <a:lnTo>
                                    <a:pt x="3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136.55pt;margin-top:47.4pt;width:419.5pt;height:5.55pt;z-index:-5102;mso-position-horizontal-relative:page" coordorigin="2731,948" coordsize="839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">
                <v:group id="Group 137" o:spid="_x0000_s1027" style="position:absolute;left:2739;top:956;width:4518;height:96" coordorigin="2739,956" coordsize="4518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138" o:spid="_x0000_s1028" style="position:absolute;left:2739;top:956;width:4518;height:96;visibility:visible;mso-wrap-style:square;v-text-anchor:top" coordsize="451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M7sQA&#10;AADcAAAADwAAAGRycy9kb3ducmV2LnhtbESPQWsCMRSE7wX/Q3iCt5q1C21ZjSKCKIVKq168PTbP&#10;zermZUlS3f33jVDocZiZb5jZorONuJEPtWMFk3EGgrh0uuZKwfGwfn4HESKyxsYxKegpwGI+eJph&#10;od2dv+m2j5VIEA4FKjAxtoWUoTRkMYxdS5y8s/MWY5K+ktrjPcFtI1+y7FVarDktGGxpZai87n+s&#10;gt3R8MeX95f8FOSkv4TNJ/UbpUbDbjkFEamL/+G/9lYryPM3eJx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zO7EAAAA3AAAAA8AAAAAAAAAAAAAAAAAmAIAAGRycy9k&#10;b3ducmV2LnhtbFBLBQYAAAAABAAEAPUAAACJAwAAAAA=&#10;" path="m,96r4518,l4518,,,,,96e" fillcolor="#f9be8f" stroked="f">
                    <v:path arrowok="t" o:connecttype="custom" o:connectlocs="0,1052;4518,1052;4518,956;0,956;0,1052" o:connectangles="0,0,0,0,0"/>
                  </v:shape>
                </v:group>
                <v:group id="Group 135" o:spid="_x0000_s1029" style="position:absolute;left:7254;top:956;width:3860;height:96" coordorigin="7254,956" coordsize="386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136" o:spid="_x0000_s1030" style="position:absolute;left:7254;top:956;width:3860;height:96;visibility:visible;mso-wrap-style:square;v-text-anchor:top" coordsize="386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VmsUA&#10;AADcAAAADwAAAGRycy9kb3ducmV2LnhtbESPQWvCQBSE7wX/w/KE3upGxVKjq0ih0FyKTXLo8Zl9&#10;JsHs2yW7jcm/7xYKPQ4z8w2zP46mEwP1vrWsYLlIQBBXVrdcKyiLt6cXED4ga+wsk4KJPBwPs4c9&#10;ptre+ZOGPNQiQtinqKAJwaVS+qohg35hHXH0rrY3GKLsa6l7vEe46eQqSZ6lwZbjQoOOXhuqbvm3&#10;UWA+yuLS6dx9bTK3ybbnYTWdB6Ue5+NpByLQGP7Df+13rWC93sLvmXg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tWaxQAAANwAAAAPAAAAAAAAAAAAAAAAAJgCAABkcnMv&#10;ZG93bnJldi54bWxQSwUGAAAAAAQABAD1AAAAigMAAAAA&#10;" path="m,96r3860,l3860,,,,,96e" fillcolor="#f9be8f" stroked="f">
                    <v:path arrowok="t" o:connecttype="custom" o:connectlocs="0,1052;3860,1052;3860,956;0,956;0,105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Table</w:t>
      </w:r>
      <w:r>
        <w:rPr>
          <w:rFonts w:ascii="Times New Roman" w:eastAsia="Times New Roman" w:hAnsi="Times New Roman" w:cs="Times New Roman"/>
          <w:b/>
          <w:bCs/>
          <w:i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utco</w:t>
      </w:r>
      <w:r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0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referral</w:t>
      </w:r>
      <w:r>
        <w:rPr>
          <w:rFonts w:ascii="Times New Roman" w:eastAsia="Times New Roman" w:hAnsi="Times New Roman" w:cs="Times New Roman"/>
          <w:b/>
          <w:bCs/>
          <w:i/>
          <w:spacing w:val="-8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acti</w:t>
      </w:r>
      <w:r>
        <w:rPr>
          <w:rFonts w:ascii="Times New Roman" w:eastAsia="Times New Roman" w:hAnsi="Times New Roman" w:cs="Times New Roman"/>
          <w:b/>
          <w:bCs/>
          <w:i/>
          <w:spacing w:val="3"/>
          <w:position w:val="-1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ities</w:t>
      </w:r>
    </w:p>
    <w:p w:rsidR="0097454B" w:rsidRDefault="0097454B">
      <w:pPr>
        <w:spacing w:before="6" w:after="0" w:line="180" w:lineRule="exact"/>
        <w:rPr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5"/>
        <w:gridCol w:w="8385"/>
      </w:tblGrid>
      <w:tr w:rsidR="0097454B">
        <w:trPr>
          <w:trHeight w:hRule="exact" w:val="466"/>
        </w:trPr>
        <w:tc>
          <w:tcPr>
            <w:tcW w:w="9530" w:type="dxa"/>
            <w:gridSpan w:val="2"/>
            <w:tcBorders>
              <w:top w:val="single" w:sz="8" w:space="0" w:color="F8AF74"/>
              <w:left w:val="single" w:sz="8" w:space="0" w:color="F8AF74"/>
              <w:bottom w:val="nil"/>
              <w:right w:val="single" w:sz="8" w:space="0" w:color="F8AF74"/>
            </w:tcBorders>
            <w:shd w:val="clear" w:color="auto" w:fill="F9BE8F"/>
          </w:tcPr>
          <w:p w:rsidR="0097454B" w:rsidRDefault="00764783">
            <w:pPr>
              <w:tabs>
                <w:tab w:val="left" w:pos="5820"/>
              </w:tabs>
              <w:spacing w:before="97" w:after="0" w:line="240" w:lineRule="auto"/>
              <w:ind w:left="154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ab/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TB</w:t>
            </w:r>
          </w:p>
        </w:tc>
      </w:tr>
      <w:tr w:rsidR="0097454B">
        <w:trPr>
          <w:trHeight w:hRule="exact" w:val="106"/>
        </w:trPr>
        <w:tc>
          <w:tcPr>
            <w:tcW w:w="1145" w:type="dxa"/>
            <w:vMerge w:val="restart"/>
            <w:tcBorders>
              <w:top w:val="nil"/>
              <w:left w:val="single" w:sz="8" w:space="0" w:color="F8AF74"/>
              <w:right w:val="nil"/>
            </w:tcBorders>
            <w:shd w:val="clear" w:color="auto" w:fill="F9BE8F"/>
          </w:tcPr>
          <w:p w:rsidR="0097454B" w:rsidRDefault="00764783">
            <w:pPr>
              <w:spacing w:before="9"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ă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</w:t>
            </w:r>
          </w:p>
        </w:tc>
        <w:tc>
          <w:tcPr>
            <w:tcW w:w="8385" w:type="dxa"/>
            <w:tcBorders>
              <w:top w:val="nil"/>
              <w:left w:val="nil"/>
              <w:bottom w:val="single" w:sz="8" w:space="0" w:color="F8AF74"/>
              <w:right w:val="single" w:sz="8" w:space="0" w:color="F8AF74"/>
            </w:tcBorders>
          </w:tcPr>
          <w:p w:rsidR="0097454B" w:rsidRDefault="0097454B"/>
        </w:tc>
      </w:tr>
      <w:tr w:rsidR="0097454B">
        <w:trPr>
          <w:trHeight w:hRule="exact" w:val="738"/>
        </w:trPr>
        <w:tc>
          <w:tcPr>
            <w:tcW w:w="1145" w:type="dxa"/>
            <w:vMerge/>
            <w:tcBorders>
              <w:left w:val="single" w:sz="8" w:space="0" w:color="F8AF74"/>
              <w:bottom w:val="single" w:sz="8" w:space="0" w:color="F8AF74"/>
              <w:right w:val="nil"/>
            </w:tcBorders>
            <w:shd w:val="clear" w:color="auto" w:fill="F9BE8F"/>
          </w:tcPr>
          <w:p w:rsidR="0097454B" w:rsidRDefault="0097454B"/>
        </w:tc>
        <w:tc>
          <w:tcPr>
            <w:tcW w:w="8385" w:type="dxa"/>
            <w:tcBorders>
              <w:top w:val="single" w:sz="8" w:space="0" w:color="F8AF74"/>
              <w:left w:val="nil"/>
              <w:bottom w:val="single" w:sz="8" w:space="0" w:color="F8AF74"/>
              <w:right w:val="single" w:sz="8" w:space="0" w:color="F8AF74"/>
            </w:tcBorders>
            <w:shd w:val="clear" w:color="auto" w:fill="FCE3D0"/>
          </w:tcPr>
          <w:p w:rsidR="0097454B" w:rsidRDefault="00764783">
            <w:pPr>
              <w:tabs>
                <w:tab w:val="left" w:pos="7400"/>
              </w:tabs>
              <w:spacing w:after="0" w:line="249" w:lineRule="exact"/>
              <w:ind w:left="3539" w:right="3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2"/>
                <w:position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</w:rPr>
              <w:t>of</w:t>
            </w:r>
            <w:r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</w:rPr>
              <w:tab/>
              <w:t>%</w:t>
            </w:r>
            <w:r>
              <w:rPr>
                <w:rFonts w:ascii="Times New Roman" w:eastAsia="Times New Roman" w:hAnsi="Times New Roman" w:cs="Times New Roman"/>
                <w:spacing w:val="-2"/>
                <w:position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position w:val="-4"/>
                <w:sz w:val="26"/>
                <w:szCs w:val="26"/>
              </w:rPr>
              <w:t>of</w:t>
            </w:r>
          </w:p>
          <w:p w:rsidR="0097454B" w:rsidRDefault="00764783">
            <w:pPr>
              <w:tabs>
                <w:tab w:val="left" w:pos="1800"/>
                <w:tab w:val="left" w:pos="4620"/>
                <w:tab w:val="left" w:pos="5700"/>
              </w:tabs>
              <w:spacing w:after="0" w:line="179" w:lineRule="exact"/>
              <w:ind w:left="40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26"/>
                <w:szCs w:val="26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2"/>
                <w:position w:val="-2"/>
                <w:sz w:val="26"/>
                <w:szCs w:val="26"/>
              </w:rPr>
              <w:t>f</w:t>
            </w:r>
            <w:r>
              <w:rPr>
                <w:rFonts w:ascii="Times New Roman" w:eastAsia="Times New Roman" w:hAnsi="Times New Roman" w:cs="Times New Roman"/>
                <w:position w:val="-2"/>
                <w:sz w:val="26"/>
                <w:szCs w:val="26"/>
              </w:rPr>
              <w:t>erral</w:t>
            </w:r>
            <w:r>
              <w:rPr>
                <w:rFonts w:ascii="Times New Roman" w:eastAsia="Times New Roman" w:hAnsi="Times New Roman" w:cs="Times New Roman"/>
                <w:position w:val="-2"/>
                <w:sz w:val="26"/>
                <w:szCs w:val="26"/>
              </w:rPr>
              <w:tab/>
              <w:t>Acceptance</w:t>
            </w:r>
            <w:r>
              <w:rPr>
                <w:rFonts w:ascii="Times New Roman" w:eastAsia="Times New Roman" w:hAnsi="Times New Roman" w:cs="Times New Roman"/>
                <w:position w:val="-2"/>
                <w:sz w:val="26"/>
                <w:szCs w:val="26"/>
              </w:rPr>
              <w:tab/>
              <w:t>Re</w:t>
            </w:r>
            <w:r>
              <w:rPr>
                <w:rFonts w:ascii="Times New Roman" w:eastAsia="Times New Roman" w:hAnsi="Times New Roman" w:cs="Times New Roman"/>
                <w:spacing w:val="2"/>
                <w:position w:val="-2"/>
                <w:sz w:val="26"/>
                <w:szCs w:val="26"/>
              </w:rPr>
              <w:t>f</w:t>
            </w:r>
            <w:r>
              <w:rPr>
                <w:rFonts w:ascii="Times New Roman" w:eastAsia="Times New Roman" w:hAnsi="Times New Roman" w:cs="Times New Roman"/>
                <w:position w:val="-2"/>
                <w:sz w:val="26"/>
                <w:szCs w:val="26"/>
              </w:rPr>
              <w:t>erral</w:t>
            </w:r>
            <w:r>
              <w:rPr>
                <w:rFonts w:ascii="Times New Roman" w:eastAsia="Times New Roman" w:hAnsi="Times New Roman" w:cs="Times New Roman"/>
                <w:position w:val="-2"/>
                <w:sz w:val="26"/>
                <w:szCs w:val="26"/>
              </w:rPr>
              <w:tab/>
              <w:t>Acceptance</w:t>
            </w:r>
          </w:p>
          <w:p w:rsidR="0097454B" w:rsidRDefault="00764783">
            <w:pPr>
              <w:tabs>
                <w:tab w:val="left" w:pos="7080"/>
              </w:tabs>
              <w:spacing w:after="0" w:line="222" w:lineRule="exact"/>
              <w:ind w:left="3228" w:right="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6"/>
                <w:szCs w:val="26"/>
              </w:rPr>
              <w:t>acceptance</w:t>
            </w:r>
            <w:r>
              <w:rPr>
                <w:rFonts w:ascii="Times New Roman" w:eastAsia="Times New Roman" w:hAnsi="Times New Roman" w:cs="Times New Roman"/>
                <w:position w:val="1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w w:val="99"/>
                <w:position w:val="1"/>
                <w:sz w:val="26"/>
                <w:szCs w:val="26"/>
              </w:rPr>
              <w:t>acceptance</w:t>
            </w:r>
          </w:p>
        </w:tc>
      </w:tr>
      <w:tr w:rsidR="0097454B">
        <w:trPr>
          <w:trHeight w:hRule="exact" w:val="389"/>
        </w:trPr>
        <w:tc>
          <w:tcPr>
            <w:tcW w:w="9530" w:type="dxa"/>
            <w:gridSpan w:val="2"/>
            <w:tcBorders>
              <w:top w:val="single" w:sz="8" w:space="0" w:color="F8AF74"/>
              <w:left w:val="single" w:sz="8" w:space="0" w:color="F8AF74"/>
              <w:bottom w:val="single" w:sz="9" w:space="0" w:color="FCE3D0"/>
              <w:right w:val="single" w:sz="8" w:space="0" w:color="F8AF74"/>
            </w:tcBorders>
          </w:tcPr>
          <w:p w:rsidR="0097454B" w:rsidRDefault="00764783">
            <w:pPr>
              <w:tabs>
                <w:tab w:val="left" w:pos="1760"/>
                <w:tab w:val="left" w:pos="3400"/>
                <w:tab w:val="left" w:pos="4720"/>
                <w:tab w:val="left" w:pos="6060"/>
                <w:tab w:val="left" w:pos="7300"/>
                <w:tab w:val="left" w:pos="8580"/>
              </w:tabs>
              <w:spacing w:after="0" w:line="298" w:lineRule="exact"/>
              <w:ind w:left="30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94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>9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%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33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%</w:t>
            </w:r>
          </w:p>
        </w:tc>
      </w:tr>
      <w:tr w:rsidR="0097454B">
        <w:trPr>
          <w:trHeight w:hRule="exact" w:val="400"/>
        </w:trPr>
        <w:tc>
          <w:tcPr>
            <w:tcW w:w="9530" w:type="dxa"/>
            <w:gridSpan w:val="2"/>
            <w:tcBorders>
              <w:top w:val="single" w:sz="9" w:space="0" w:color="FCE3D0"/>
              <w:left w:val="single" w:sz="8" w:space="0" w:color="F8AF74"/>
              <w:bottom w:val="single" w:sz="9" w:space="0" w:color="FCE3D0"/>
              <w:right w:val="single" w:sz="8" w:space="0" w:color="F8AF74"/>
            </w:tcBorders>
            <w:shd w:val="clear" w:color="auto" w:fill="FCE3D0"/>
          </w:tcPr>
          <w:p w:rsidR="0097454B" w:rsidRDefault="00764783">
            <w:pPr>
              <w:tabs>
                <w:tab w:val="left" w:pos="1760"/>
                <w:tab w:val="left" w:pos="3340"/>
                <w:tab w:val="left" w:pos="4720"/>
                <w:tab w:val="left" w:pos="5980"/>
                <w:tab w:val="left" w:pos="7240"/>
                <w:tab w:val="left" w:pos="8580"/>
              </w:tabs>
              <w:spacing w:after="0" w:line="308" w:lineRule="exact"/>
              <w:ind w:left="30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6"/>
                <w:szCs w:val="26"/>
              </w:rPr>
              <w:t>2012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122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%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171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%</w:t>
            </w:r>
          </w:p>
        </w:tc>
      </w:tr>
      <w:tr w:rsidR="0097454B">
        <w:trPr>
          <w:trHeight w:hRule="exact" w:val="451"/>
        </w:trPr>
        <w:tc>
          <w:tcPr>
            <w:tcW w:w="9530" w:type="dxa"/>
            <w:gridSpan w:val="2"/>
            <w:tcBorders>
              <w:top w:val="single" w:sz="9" w:space="0" w:color="FCE3D0"/>
              <w:left w:val="single" w:sz="8" w:space="0" w:color="F8AF74"/>
              <w:bottom w:val="single" w:sz="8" w:space="0" w:color="F8AF74"/>
              <w:right w:val="single" w:sz="8" w:space="0" w:color="F8AF74"/>
            </w:tcBorders>
          </w:tcPr>
          <w:p w:rsidR="0097454B" w:rsidRDefault="00764783">
            <w:pPr>
              <w:tabs>
                <w:tab w:val="left" w:pos="1760"/>
                <w:tab w:val="left" w:pos="3340"/>
                <w:tab w:val="left" w:pos="4720"/>
                <w:tab w:val="left" w:pos="5980"/>
                <w:tab w:val="left" w:pos="7300"/>
                <w:tab w:val="left" w:pos="8580"/>
              </w:tabs>
              <w:spacing w:before="24" w:after="0" w:line="240" w:lineRule="auto"/>
              <w:ind w:left="30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2013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26"/>
                <w:szCs w:val="26"/>
              </w:rPr>
              <w:t>249</w:t>
            </w:r>
            <w:r>
              <w:rPr>
                <w:rFonts w:ascii="Times New Roman" w:eastAsia="Times New Roman" w:hAnsi="Times New Roman" w:cs="Times New Roman"/>
                <w:position w:val="1"/>
                <w:sz w:val="26"/>
                <w:szCs w:val="26"/>
              </w:rPr>
              <w:tab/>
              <w:t>101</w:t>
            </w:r>
            <w:r>
              <w:rPr>
                <w:rFonts w:ascii="Times New Roman" w:eastAsia="Times New Roman" w:hAnsi="Times New Roman" w:cs="Times New Roman"/>
                <w:position w:val="1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5"/>
                <w:position w:val="1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6"/>
                <w:szCs w:val="26"/>
              </w:rPr>
              <w:t>%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26"/>
                <w:szCs w:val="26"/>
              </w:rPr>
              <w:t>103</w:t>
            </w:r>
            <w:r>
              <w:rPr>
                <w:rFonts w:ascii="Times New Roman" w:eastAsia="Times New Roman" w:hAnsi="Times New Roman" w:cs="Times New Roman"/>
                <w:position w:val="1"/>
                <w:sz w:val="26"/>
                <w:szCs w:val="26"/>
              </w:rPr>
              <w:tab/>
              <w:t>69</w:t>
            </w:r>
            <w:r>
              <w:rPr>
                <w:rFonts w:ascii="Times New Roman" w:eastAsia="Times New Roman" w:hAnsi="Times New Roman" w:cs="Times New Roman"/>
                <w:position w:val="1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spacing w:val="5"/>
                <w:position w:val="1"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6"/>
                <w:szCs w:val="26"/>
              </w:rPr>
              <w:t>%</w:t>
            </w:r>
          </w:p>
        </w:tc>
      </w:tr>
      <w:tr w:rsidR="0097454B">
        <w:trPr>
          <w:trHeight w:hRule="exact" w:val="398"/>
        </w:trPr>
        <w:tc>
          <w:tcPr>
            <w:tcW w:w="9530" w:type="dxa"/>
            <w:gridSpan w:val="2"/>
            <w:tcBorders>
              <w:top w:val="single" w:sz="8" w:space="0" w:color="F8AF74"/>
              <w:left w:val="single" w:sz="8" w:space="0" w:color="F8AF74"/>
              <w:bottom w:val="single" w:sz="8" w:space="0" w:color="F8AF74"/>
              <w:right w:val="single" w:sz="8" w:space="0" w:color="F8AF74"/>
            </w:tcBorders>
            <w:shd w:val="clear" w:color="auto" w:fill="FCE3D0"/>
          </w:tcPr>
          <w:p w:rsidR="0097454B" w:rsidRDefault="00764783">
            <w:pPr>
              <w:tabs>
                <w:tab w:val="left" w:pos="1760"/>
                <w:tab w:val="left" w:pos="3400"/>
                <w:tab w:val="left" w:pos="4720"/>
                <w:tab w:val="left" w:pos="6060"/>
                <w:tab w:val="left" w:pos="7380"/>
                <w:tab w:val="left" w:pos="8580"/>
              </w:tabs>
              <w:spacing w:after="0" w:line="307" w:lineRule="exact"/>
              <w:ind w:left="30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6"/>
                <w:szCs w:val="26"/>
              </w:rPr>
              <w:t>2014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36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%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%</w:t>
            </w:r>
          </w:p>
        </w:tc>
      </w:tr>
      <w:tr w:rsidR="0097454B">
        <w:trPr>
          <w:trHeight w:hRule="exact" w:val="437"/>
        </w:trPr>
        <w:tc>
          <w:tcPr>
            <w:tcW w:w="9530" w:type="dxa"/>
            <w:gridSpan w:val="2"/>
            <w:tcBorders>
              <w:top w:val="single" w:sz="8" w:space="0" w:color="F8AF74"/>
              <w:left w:val="single" w:sz="8" w:space="0" w:color="F8AF74"/>
              <w:bottom w:val="single" w:sz="8" w:space="0" w:color="F8AF74"/>
              <w:right w:val="single" w:sz="8" w:space="0" w:color="F8AF74"/>
            </w:tcBorders>
          </w:tcPr>
          <w:p w:rsidR="0097454B" w:rsidRDefault="00764783">
            <w:pPr>
              <w:tabs>
                <w:tab w:val="left" w:pos="1760"/>
                <w:tab w:val="left" w:pos="3340"/>
                <w:tab w:val="left" w:pos="4720"/>
                <w:tab w:val="left" w:pos="5980"/>
                <w:tab w:val="left" w:pos="7240"/>
                <w:tab w:val="left" w:pos="8580"/>
              </w:tabs>
              <w:spacing w:before="22" w:after="0" w:line="240" w:lineRule="auto"/>
              <w:ind w:left="26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Total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26"/>
                <w:szCs w:val="26"/>
              </w:rPr>
              <w:t>727</w:t>
            </w:r>
            <w:r>
              <w:rPr>
                <w:rFonts w:ascii="Times New Roman" w:eastAsia="Times New Roman" w:hAnsi="Times New Roman" w:cs="Times New Roman"/>
                <w:position w:val="1"/>
                <w:sz w:val="26"/>
                <w:szCs w:val="26"/>
              </w:rPr>
              <w:tab/>
              <w:t>353</w:t>
            </w:r>
            <w:r>
              <w:rPr>
                <w:rFonts w:ascii="Times New Roman" w:eastAsia="Times New Roman" w:hAnsi="Times New Roman" w:cs="Times New Roman"/>
                <w:position w:val="1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5"/>
                <w:position w:val="1"/>
                <w:sz w:val="26"/>
                <w:szCs w:val="26"/>
              </w:rPr>
              <w:t>9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6"/>
                <w:szCs w:val="26"/>
              </w:rPr>
              <w:t>%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26"/>
                <w:szCs w:val="26"/>
              </w:rPr>
              <w:t>371</w:t>
            </w:r>
            <w:r>
              <w:rPr>
                <w:rFonts w:ascii="Times New Roman" w:eastAsia="Times New Roman" w:hAnsi="Times New Roman" w:cs="Times New Roman"/>
                <w:position w:val="1"/>
                <w:sz w:val="26"/>
                <w:szCs w:val="26"/>
              </w:rPr>
              <w:tab/>
              <w:t>281</w:t>
            </w:r>
            <w:r>
              <w:rPr>
                <w:rFonts w:ascii="Times New Roman" w:eastAsia="Times New Roman" w:hAnsi="Times New Roman" w:cs="Times New Roman"/>
                <w:position w:val="1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spacing w:val="5"/>
                <w:position w:val="1"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6"/>
                <w:szCs w:val="26"/>
              </w:rPr>
              <w:t>%</w:t>
            </w:r>
          </w:p>
        </w:tc>
      </w:tr>
    </w:tbl>
    <w:p w:rsidR="0097454B" w:rsidRDefault="0097454B">
      <w:pPr>
        <w:spacing w:before="1" w:after="0" w:line="110" w:lineRule="exact"/>
        <w:rPr>
          <w:sz w:val="11"/>
          <w:szCs w:val="11"/>
        </w:rPr>
      </w:pPr>
    </w:p>
    <w:p w:rsidR="0097454B" w:rsidRDefault="007F0665">
      <w:pPr>
        <w:spacing w:after="0" w:line="288" w:lineRule="auto"/>
        <w:ind w:left="222" w:right="206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enable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avorable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ef</w:t>
      </w:r>
      <w:r>
        <w:rPr>
          <w:rFonts w:ascii="Times New Roman" w:eastAsia="Times New Roman" w:hAnsi="Times New Roman" w:cs="Times New Roman"/>
          <w:sz w:val="26"/>
          <w:szCs w:val="26"/>
        </w:rPr>
        <w:t>erral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cial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MUs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z w:val="26"/>
          <w:szCs w:val="26"/>
        </w:rPr>
        <w:t>ems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built up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erral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echa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m between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ork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OWs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portive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vices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 HIV/AIDS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ntrol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VCT,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 clinic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TB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clinic;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rchangeable ser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ices through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introducto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 sh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et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erral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sheet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p 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erred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client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anag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easier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ise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erral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succes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ly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764783">
      <w:pPr>
        <w:spacing w:before="8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Hepatit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 test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Hepatit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  vaccinati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nt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93" w:lineRule="exact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Table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7: Result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vaccina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b/>
          <w:bCs/>
          <w:spacing w:val="-1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CV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testi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ucted</w:t>
      </w:r>
      <w:r>
        <w:rPr>
          <w:rFonts w:ascii="Times New Roman" w:eastAsia="Times New Roman" w:hAnsi="Times New Roman" w:cs="Times New Roman"/>
          <w:b/>
          <w:bCs/>
          <w:spacing w:val="-9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province</w:t>
      </w:r>
    </w:p>
    <w:p w:rsidR="0097454B" w:rsidRDefault="0097454B">
      <w:pPr>
        <w:spacing w:before="4" w:after="0" w:line="180" w:lineRule="exact"/>
        <w:rPr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5"/>
        <w:gridCol w:w="1418"/>
        <w:gridCol w:w="1450"/>
        <w:gridCol w:w="1519"/>
        <w:gridCol w:w="1419"/>
        <w:gridCol w:w="1315"/>
      </w:tblGrid>
      <w:tr w:rsidR="0097454B">
        <w:trPr>
          <w:trHeight w:hRule="exact" w:val="1019"/>
        </w:trPr>
        <w:tc>
          <w:tcPr>
            <w:tcW w:w="2235" w:type="dxa"/>
            <w:tcBorders>
              <w:top w:val="single" w:sz="8" w:space="0" w:color="F79546"/>
              <w:left w:val="single" w:sz="8" w:space="0" w:color="F79546"/>
              <w:bottom w:val="single" w:sz="19" w:space="0" w:color="F79546"/>
              <w:right w:val="single" w:sz="8" w:space="0" w:color="F79546"/>
            </w:tcBorders>
          </w:tcPr>
          <w:p w:rsidR="0097454B" w:rsidRDefault="0097454B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63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Subjects</w:t>
            </w:r>
          </w:p>
        </w:tc>
        <w:tc>
          <w:tcPr>
            <w:tcW w:w="1418" w:type="dxa"/>
            <w:tcBorders>
              <w:top w:val="single" w:sz="8" w:space="0" w:color="F79546"/>
              <w:left w:val="single" w:sz="8" w:space="0" w:color="F79546"/>
              <w:bottom w:val="single" w:sz="19" w:space="0" w:color="F79546"/>
              <w:right w:val="single" w:sz="8" w:space="0" w:color="F79546"/>
            </w:tcBorders>
          </w:tcPr>
          <w:p w:rsidR="0097454B" w:rsidRDefault="0097454B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97454B" w:rsidRDefault="00764783">
            <w:pPr>
              <w:spacing w:after="0" w:line="240" w:lineRule="auto"/>
              <w:ind w:left="4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HBV</w:t>
            </w:r>
          </w:p>
          <w:p w:rsidR="0097454B" w:rsidRDefault="00764783">
            <w:pPr>
              <w:spacing w:before="30" w:after="0" w:line="240" w:lineRule="auto"/>
              <w:ind w:left="32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testing</w:t>
            </w:r>
          </w:p>
        </w:tc>
        <w:tc>
          <w:tcPr>
            <w:tcW w:w="1450" w:type="dxa"/>
            <w:tcBorders>
              <w:top w:val="single" w:sz="8" w:space="0" w:color="F79546"/>
              <w:left w:val="single" w:sz="8" w:space="0" w:color="F79546"/>
              <w:bottom w:val="single" w:sz="19" w:space="0" w:color="F79546"/>
              <w:right w:val="single" w:sz="8" w:space="0" w:color="F79546"/>
            </w:tcBorders>
          </w:tcPr>
          <w:p w:rsidR="0097454B" w:rsidRDefault="00764783">
            <w:pPr>
              <w:spacing w:before="1" w:after="0" w:line="264" w:lineRule="auto"/>
              <w:ind w:left="197" w:right="1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Result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HBV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) testing</w:t>
            </w:r>
          </w:p>
        </w:tc>
        <w:tc>
          <w:tcPr>
            <w:tcW w:w="1519" w:type="dxa"/>
            <w:tcBorders>
              <w:top w:val="single" w:sz="8" w:space="0" w:color="F79546"/>
              <w:left w:val="single" w:sz="8" w:space="0" w:color="F79546"/>
              <w:bottom w:val="single" w:sz="19" w:space="0" w:color="F79546"/>
              <w:right w:val="single" w:sz="8" w:space="0" w:color="F79546"/>
            </w:tcBorders>
          </w:tcPr>
          <w:p w:rsidR="0097454B" w:rsidRDefault="0097454B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97454B" w:rsidRDefault="00764783">
            <w:pPr>
              <w:spacing w:after="0" w:line="240" w:lineRule="auto"/>
              <w:ind w:left="425" w:right="40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HBV</w:t>
            </w:r>
          </w:p>
          <w:p w:rsidR="0097454B" w:rsidRDefault="00764783">
            <w:pPr>
              <w:spacing w:before="30" w:after="0" w:line="240" w:lineRule="auto"/>
              <w:ind w:left="72" w:righ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vaccinati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n</w:t>
            </w:r>
          </w:p>
        </w:tc>
        <w:tc>
          <w:tcPr>
            <w:tcW w:w="1419" w:type="dxa"/>
            <w:tcBorders>
              <w:top w:val="single" w:sz="8" w:space="0" w:color="F79546"/>
              <w:left w:val="single" w:sz="8" w:space="0" w:color="F79546"/>
              <w:bottom w:val="single" w:sz="19" w:space="0" w:color="F79546"/>
              <w:right w:val="single" w:sz="8" w:space="0" w:color="F79546"/>
            </w:tcBorders>
          </w:tcPr>
          <w:p w:rsidR="0097454B" w:rsidRDefault="0097454B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97454B" w:rsidRDefault="00764783">
            <w:pPr>
              <w:spacing w:after="0" w:line="240" w:lineRule="auto"/>
              <w:ind w:left="40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HCV</w:t>
            </w:r>
          </w:p>
          <w:p w:rsidR="0097454B" w:rsidRDefault="00764783">
            <w:pPr>
              <w:spacing w:before="30" w:after="0" w:line="240" w:lineRule="auto"/>
              <w:ind w:left="33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testing</w:t>
            </w:r>
          </w:p>
        </w:tc>
        <w:tc>
          <w:tcPr>
            <w:tcW w:w="1315" w:type="dxa"/>
            <w:tcBorders>
              <w:top w:val="single" w:sz="8" w:space="0" w:color="F79546"/>
              <w:left w:val="single" w:sz="8" w:space="0" w:color="F79546"/>
              <w:bottom w:val="single" w:sz="19" w:space="0" w:color="F79546"/>
              <w:right w:val="single" w:sz="8" w:space="0" w:color="F79546"/>
            </w:tcBorders>
          </w:tcPr>
          <w:p w:rsidR="0097454B" w:rsidRDefault="00764783">
            <w:pPr>
              <w:spacing w:before="1" w:after="0" w:line="264" w:lineRule="auto"/>
              <w:ind w:left="130" w:right="1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Result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HCV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) testing</w:t>
            </w:r>
          </w:p>
        </w:tc>
      </w:tr>
      <w:tr w:rsidR="0097454B">
        <w:trPr>
          <w:trHeight w:hRule="exact" w:val="1019"/>
        </w:trPr>
        <w:tc>
          <w:tcPr>
            <w:tcW w:w="2235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1" w:after="0" w:line="264" w:lineRule="auto"/>
              <w:ind w:left="97" w:right="4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 based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and collabora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ors</w:t>
            </w:r>
          </w:p>
        </w:tc>
        <w:tc>
          <w:tcPr>
            <w:tcW w:w="1418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461" w:right="44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161</w:t>
            </w:r>
          </w:p>
        </w:tc>
        <w:tc>
          <w:tcPr>
            <w:tcW w:w="1450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1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(11,2%)</w:t>
            </w:r>
          </w:p>
        </w:tc>
        <w:tc>
          <w:tcPr>
            <w:tcW w:w="1519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514" w:right="49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143</w:t>
            </w:r>
          </w:p>
        </w:tc>
        <w:tc>
          <w:tcPr>
            <w:tcW w:w="1419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528" w:right="51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66</w:t>
            </w:r>
          </w:p>
        </w:tc>
        <w:tc>
          <w:tcPr>
            <w:tcW w:w="1315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97454B" w:rsidRDefault="00764783">
            <w:pPr>
              <w:spacing w:after="0" w:line="264" w:lineRule="auto"/>
              <w:ind w:left="225" w:right="144" w:firstLine="29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 (33,3%)</w:t>
            </w:r>
          </w:p>
        </w:tc>
      </w:tr>
      <w:tr w:rsidR="0097454B">
        <w:trPr>
          <w:trHeight w:hRule="exact" w:val="680"/>
        </w:trPr>
        <w:tc>
          <w:tcPr>
            <w:tcW w:w="2235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97454B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97454B" w:rsidRDefault="00764783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IDUs</w:t>
            </w:r>
          </w:p>
        </w:tc>
        <w:tc>
          <w:tcPr>
            <w:tcW w:w="1418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97454B"/>
        </w:tc>
        <w:tc>
          <w:tcPr>
            <w:tcW w:w="1450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97454B"/>
        </w:tc>
        <w:tc>
          <w:tcPr>
            <w:tcW w:w="1519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97454B"/>
        </w:tc>
        <w:tc>
          <w:tcPr>
            <w:tcW w:w="1419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97454B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97454B" w:rsidRDefault="00764783">
            <w:pPr>
              <w:spacing w:after="0" w:line="240" w:lineRule="auto"/>
              <w:ind w:left="464" w:right="4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621</w:t>
            </w:r>
          </w:p>
        </w:tc>
        <w:tc>
          <w:tcPr>
            <w:tcW w:w="1315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after="0" w:line="295" w:lineRule="exact"/>
              <w:ind w:left="398" w:right="38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271</w:t>
            </w:r>
          </w:p>
          <w:p w:rsidR="0097454B" w:rsidRDefault="00764783">
            <w:pPr>
              <w:spacing w:before="30" w:after="0" w:line="240" w:lineRule="auto"/>
              <w:ind w:left="250" w:right="2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(44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%)</w:t>
            </w:r>
          </w:p>
        </w:tc>
      </w:tr>
      <w:tr w:rsidR="0097454B">
        <w:trPr>
          <w:trHeight w:hRule="exact" w:val="677"/>
        </w:trPr>
        <w:tc>
          <w:tcPr>
            <w:tcW w:w="2235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ates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nd</w:t>
            </w:r>
          </w:p>
          <w:p w:rsidR="0097454B" w:rsidRDefault="00764783">
            <w:pPr>
              <w:spacing w:before="30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staffs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06 center</w:t>
            </w:r>
          </w:p>
        </w:tc>
        <w:tc>
          <w:tcPr>
            <w:tcW w:w="1418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97454B" w:rsidRDefault="00764783">
            <w:pPr>
              <w:spacing w:after="0" w:line="240" w:lineRule="auto"/>
              <w:ind w:left="461" w:right="44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284</w:t>
            </w:r>
          </w:p>
        </w:tc>
        <w:tc>
          <w:tcPr>
            <w:tcW w:w="1450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97454B" w:rsidRDefault="00764783">
            <w:pPr>
              <w:spacing w:after="0" w:line="240" w:lineRule="auto"/>
              <w:ind w:left="1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72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(25,4%)</w:t>
            </w:r>
          </w:p>
        </w:tc>
        <w:tc>
          <w:tcPr>
            <w:tcW w:w="1519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97454B" w:rsidRDefault="00764783">
            <w:pPr>
              <w:spacing w:after="0" w:line="240" w:lineRule="auto"/>
              <w:ind w:left="502" w:right="4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212</w:t>
            </w:r>
          </w:p>
        </w:tc>
        <w:tc>
          <w:tcPr>
            <w:tcW w:w="1419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/>
        </w:tc>
        <w:tc>
          <w:tcPr>
            <w:tcW w:w="1315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/>
        </w:tc>
      </w:tr>
      <w:tr w:rsidR="0097454B" w:rsidTr="001D2744">
        <w:trPr>
          <w:trHeight w:hRule="exact" w:val="1490"/>
        </w:trPr>
        <w:tc>
          <w:tcPr>
            <w:tcW w:w="2235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6C6E50">
            <w:pPr>
              <w:spacing w:before="1" w:after="0" w:line="264" w:lineRule="auto"/>
              <w:ind w:left="97" w:right="2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IDUs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 w:rsidR="0076478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superviso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</w:t>
            </w:r>
            <w:r w:rsidR="00764783">
              <w:rPr>
                <w:rFonts w:ascii="Times New Roman" w:eastAsia="Times New Roman" w:hAnsi="Times New Roman" w:cs="Times New Roman"/>
                <w:b/>
                <w:bCs/>
                <w:spacing w:val="-13"/>
                <w:sz w:val="26"/>
                <w:szCs w:val="26"/>
              </w:rPr>
              <w:t xml:space="preserve"> </w:t>
            </w:r>
            <w:r w:rsidR="0076478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at detention</w:t>
            </w:r>
            <w:r w:rsidR="00764783"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 w:rsidR="0076478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center</w:t>
            </w:r>
          </w:p>
        </w:tc>
        <w:tc>
          <w:tcPr>
            <w:tcW w:w="1418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97454B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461" w:right="44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179</w:t>
            </w:r>
          </w:p>
        </w:tc>
        <w:tc>
          <w:tcPr>
            <w:tcW w:w="1450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97454B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1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(10,1%)</w:t>
            </w:r>
          </w:p>
        </w:tc>
        <w:tc>
          <w:tcPr>
            <w:tcW w:w="1519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97454B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513" w:right="49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161</w:t>
            </w:r>
          </w:p>
        </w:tc>
        <w:tc>
          <w:tcPr>
            <w:tcW w:w="1419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97454B"/>
        </w:tc>
        <w:tc>
          <w:tcPr>
            <w:tcW w:w="1315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97454B"/>
        </w:tc>
      </w:tr>
      <w:tr w:rsidR="0097454B">
        <w:trPr>
          <w:trHeight w:hRule="exact" w:val="679"/>
        </w:trPr>
        <w:tc>
          <w:tcPr>
            <w:tcW w:w="2235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97454B" w:rsidRDefault="00764783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Total</w:t>
            </w:r>
          </w:p>
        </w:tc>
        <w:tc>
          <w:tcPr>
            <w:tcW w:w="1418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97454B" w:rsidRDefault="00764783">
            <w:pPr>
              <w:spacing w:after="0" w:line="240" w:lineRule="auto"/>
              <w:ind w:left="461" w:right="44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sz w:val="26"/>
                <w:szCs w:val="26"/>
              </w:rPr>
              <w:t>624</w:t>
            </w:r>
          </w:p>
        </w:tc>
        <w:tc>
          <w:tcPr>
            <w:tcW w:w="1450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3" w:after="0" w:line="264" w:lineRule="auto"/>
              <w:ind w:left="289" w:right="232" w:firstLine="2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108 (17,3%)</w:t>
            </w:r>
          </w:p>
        </w:tc>
        <w:tc>
          <w:tcPr>
            <w:tcW w:w="1519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97454B" w:rsidRDefault="00764783">
            <w:pPr>
              <w:spacing w:after="0" w:line="240" w:lineRule="auto"/>
              <w:ind w:left="514" w:right="49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sz w:val="26"/>
                <w:szCs w:val="26"/>
              </w:rPr>
              <w:t>516</w:t>
            </w:r>
          </w:p>
        </w:tc>
        <w:tc>
          <w:tcPr>
            <w:tcW w:w="1419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97454B" w:rsidRDefault="00764783">
            <w:pPr>
              <w:spacing w:after="0" w:line="240" w:lineRule="auto"/>
              <w:ind w:left="464" w:right="4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sz w:val="26"/>
                <w:szCs w:val="26"/>
              </w:rPr>
              <w:t>687</w:t>
            </w:r>
          </w:p>
        </w:tc>
        <w:tc>
          <w:tcPr>
            <w:tcW w:w="1315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3" w:after="0" w:line="264" w:lineRule="auto"/>
              <w:ind w:left="333" w:right="251" w:firstLine="11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293 (42,6)</w:t>
            </w:r>
          </w:p>
        </w:tc>
      </w:tr>
    </w:tbl>
    <w:p w:rsidR="0097454B" w:rsidRDefault="0097454B">
      <w:pPr>
        <w:spacing w:before="6" w:after="0" w:line="200" w:lineRule="exact"/>
        <w:rPr>
          <w:sz w:val="20"/>
          <w:szCs w:val="20"/>
        </w:rPr>
      </w:pPr>
    </w:p>
    <w:p w:rsidR="0097454B" w:rsidRDefault="00764783">
      <w:pPr>
        <w:spacing w:before="26" w:after="0" w:line="288" w:lineRule="auto"/>
        <w:ind w:left="222" w:right="208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During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wo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ears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2012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2013,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00</w:t>
      </w:r>
      <w:r>
        <w:rPr>
          <w:rFonts w:ascii="Times New Roman" w:eastAsia="Times New Roman" w:hAnsi="Times New Roman" w:cs="Times New Roman"/>
          <w:sz w:val="26"/>
          <w:szCs w:val="26"/>
        </w:rPr>
        <w:t>%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collabo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ators 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need received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Hepatit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vaccination 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nt.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result,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161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 given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43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eople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accinate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after="0"/>
        <w:jc w:val="both"/>
        <w:sectPr w:rsidR="0097454B">
          <w:pgSz w:w="11920" w:h="16840"/>
          <w:pgMar w:top="820" w:right="580" w:bottom="1000" w:left="1480" w:header="592" w:footer="818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88" w:lineRule="auto"/>
        <w:ind w:left="222" w:right="208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Since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HCV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nted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cases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HCV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(+)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raise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awar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ness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evention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mong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high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risk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tal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ven testing,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621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DUs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(account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90%).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ber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HCV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(+)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cases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293 people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(acco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nting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43%),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271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ositive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ults,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accoun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</w:p>
    <w:p w:rsidR="0097454B" w:rsidRDefault="00764783">
      <w:pPr>
        <w:spacing w:after="0" w:line="288" w:lineRule="auto"/>
        <w:ind w:left="222" w:right="20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44%.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esults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much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lower,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 the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ect’s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put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aluation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ult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ch was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75%.</w:t>
      </w:r>
    </w:p>
    <w:p w:rsidR="0097454B" w:rsidRDefault="0097454B">
      <w:pPr>
        <w:spacing w:before="10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214" w:firstLine="78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 as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HBV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(+)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Q</w:t>
      </w:r>
      <w:r>
        <w:rPr>
          <w:rFonts w:ascii="Times New Roman" w:eastAsia="Times New Roman" w:hAnsi="Times New Roman" w:cs="Times New Roman"/>
          <w:sz w:val="26"/>
          <w:szCs w:val="26"/>
        </w:rPr>
        <w:t>uang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gi</w:t>
      </w:r>
      <w:r>
        <w:rPr>
          <w:rFonts w:ascii="Times New Roman" w:eastAsia="Times New Roman" w:hAnsi="Times New Roman" w:cs="Times New Roman"/>
          <w:sz w:val="26"/>
          <w:szCs w:val="26"/>
        </w:rPr>
        <w:t>ven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ment 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unded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ect.</w:t>
      </w:r>
    </w:p>
    <w:p w:rsidR="0097454B" w:rsidRDefault="0097454B">
      <w:pPr>
        <w:spacing w:before="7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1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Objective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3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IV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vention for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mates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nters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det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ntion centers</w:t>
      </w:r>
    </w:p>
    <w:p w:rsidR="0097454B" w:rsidRDefault="0097454B">
      <w:pPr>
        <w:spacing w:after="0" w:line="120" w:lineRule="exact"/>
        <w:rPr>
          <w:sz w:val="12"/>
          <w:szCs w:val="12"/>
        </w:rPr>
      </w:pPr>
    </w:p>
    <w:p w:rsidR="006C6E50" w:rsidRDefault="00764783" w:rsidP="001D2744">
      <w:pPr>
        <w:spacing w:after="0" w:line="240" w:lineRule="auto"/>
        <w:ind w:left="222" w:right="149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Centers,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="002B62EF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off-center </w:t>
      </w:r>
      <w:r w:rsidR="006C6E50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sites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As</w:t>
      </w:r>
      <w:r>
        <w:rPr>
          <w:rFonts w:ascii="Times New Roman" w:eastAsia="Times New Roman" w:hAnsi="Times New Roman" w:cs="Times New Roman"/>
          <w:spacing w:val="32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25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as</w:t>
      </w:r>
      <w:r>
        <w:rPr>
          <w:rFonts w:ascii="Times New Roman" w:eastAsia="Times New Roman" w:hAnsi="Times New Roman" w:cs="Times New Roman"/>
          <w:spacing w:val="33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4,192</w:t>
      </w:r>
      <w:r>
        <w:rPr>
          <w:rFonts w:ascii="Times New Roman" w:eastAsia="Times New Roman" w:hAnsi="Times New Roman" w:cs="Times New Roman"/>
          <w:spacing w:val="30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24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we</w:t>
      </w:r>
      <w:r>
        <w:rPr>
          <w:rFonts w:ascii="Times New Roman" w:eastAsia="Times New Roman" w:hAnsi="Times New Roman" w:cs="Times New Roman"/>
          <w:spacing w:val="2"/>
          <w:sz w:val="26"/>
          <w:szCs w:val="26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7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recei</w:t>
      </w:r>
      <w:r>
        <w:rPr>
          <w:rFonts w:ascii="Times New Roman" w:eastAsia="Times New Roman" w:hAnsi="Times New Roman" w:cs="Times New Roman"/>
          <w:spacing w:val="3"/>
          <w:sz w:val="26"/>
          <w:szCs w:val="26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ed</w:t>
      </w:r>
      <w:r>
        <w:rPr>
          <w:rFonts w:ascii="Times New Roman" w:eastAsia="Times New Roman" w:hAnsi="Times New Roman" w:cs="Times New Roman"/>
          <w:spacing w:val="24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ervices</w:t>
      </w:r>
      <w:r>
        <w:rPr>
          <w:rFonts w:ascii="Times New Roman" w:eastAsia="Times New Roman" w:hAnsi="Times New Roman" w:cs="Times New Roman"/>
          <w:spacing w:val="25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ovided</w:t>
      </w:r>
      <w:r>
        <w:rPr>
          <w:rFonts w:ascii="Times New Roman" w:eastAsia="Times New Roman" w:hAnsi="Times New Roman" w:cs="Times New Roman"/>
          <w:spacing w:val="26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  <w:u w:val="single" w:color="000000"/>
        </w:rPr>
        <w:t>b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26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  <w:u w:val="single" w:color="000000"/>
        </w:rPr>
        <w:t>th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9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Project</w:t>
      </w:r>
      <w:r>
        <w:rPr>
          <w:rFonts w:ascii="Times New Roman" w:eastAsia="Times New Roman" w:hAnsi="Times New Roman" w:cs="Times New Roman"/>
          <w:spacing w:val="28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  <w:u w:val="single" w:color="000000"/>
        </w:rPr>
        <w:t>f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rom</w:t>
      </w:r>
    </w:p>
    <w:p w:rsidR="0097454B" w:rsidRDefault="00764783">
      <w:pPr>
        <w:spacing w:before="58" w:after="0" w:line="240" w:lineRule="auto"/>
        <w:ind w:left="222" w:right="522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2010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to</w:t>
      </w:r>
      <w:r>
        <w:rPr>
          <w:rFonts w:ascii="Times New Roman" w:eastAsia="Times New Roman" w:hAnsi="Times New Roman" w:cs="Times New Roman"/>
          <w:spacing w:val="-3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  <w:u w:val="single" w:color="000000"/>
        </w:rPr>
        <w:t>0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13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in</w:t>
      </w:r>
      <w:r>
        <w:rPr>
          <w:rFonts w:ascii="Times New Roman" w:eastAsia="Times New Roman" w:hAnsi="Times New Roman" w:cs="Times New Roman"/>
          <w:spacing w:val="-3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  <w:u w:val="single" w:color="000000"/>
        </w:rPr>
        <w:t>0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6</w:t>
      </w:r>
      <w:r>
        <w:rPr>
          <w:rFonts w:ascii="Times New Roman" w:eastAsia="Times New Roman" w:hAnsi="Times New Roman" w:cs="Times New Roman"/>
          <w:spacing w:val="-3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ce</w:t>
      </w:r>
      <w:r>
        <w:rPr>
          <w:rFonts w:ascii="Times New Roman" w:eastAsia="Times New Roman" w:hAnsi="Times New Roman" w:cs="Times New Roman"/>
          <w:spacing w:val="2"/>
          <w:sz w:val="26"/>
          <w:szCs w:val="26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ters,</w:t>
      </w:r>
      <w:r>
        <w:rPr>
          <w:rFonts w:ascii="Times New Roman" w:eastAsia="Times New Roman" w:hAnsi="Times New Roman" w:cs="Times New Roman"/>
          <w:spacing w:val="-9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06</w:t>
      </w:r>
      <w:r>
        <w:rPr>
          <w:rFonts w:ascii="Times New Roman" w:eastAsia="Times New Roman" w:hAnsi="Times New Roman" w:cs="Times New Roman"/>
          <w:spacing w:val="-3"/>
          <w:sz w:val="26"/>
          <w:szCs w:val="26"/>
          <w:u w:val="single" w:color="000000"/>
        </w:rPr>
        <w:t xml:space="preserve"> </w:t>
      </w:r>
      <w:r w:rsidR="002B62EF"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off-center sites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.</w:t>
      </w:r>
    </w:p>
    <w:p w:rsidR="0097454B" w:rsidRDefault="0097454B">
      <w:pPr>
        <w:spacing w:before="8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637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1.1.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unication</w:t>
      </w:r>
      <w:r>
        <w:rPr>
          <w:rFonts w:ascii="Times New Roman" w:eastAsia="Times New Roman" w:hAnsi="Times New Roman" w:cs="Times New Roman"/>
          <w:b/>
          <w:bCs/>
          <w:i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activities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 w:rsidP="002B62EF">
      <w:pPr>
        <w:spacing w:after="0" w:line="288" w:lineRule="auto"/>
        <w:ind w:left="222" w:right="205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During 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irst 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three 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rs 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project 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n,  the 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work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PEs remained stab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e.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verage,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each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>aged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conduct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group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tings 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2,2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all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roup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eeti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gs were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organized 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update 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HIV/AID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ug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related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during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2010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2012. Since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13,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ere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ort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unding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ain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twork and  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direct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nication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tivi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wever,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vities</w:t>
      </w:r>
      <w:r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oing</w:t>
      </w:r>
      <w:r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06 centers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Son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oa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inh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province).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otal</w:t>
      </w:r>
      <w:r w:rsidR="002B62E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796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eeti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ere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rganized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above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centers.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Besides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group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ting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betwe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tes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orators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cted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planned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2013 with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150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meeting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2013,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05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518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sessions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ws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reading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IV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/AIDS,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rug 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ent/d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toxi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n, </w:t>
      </w:r>
      <w:r w:rsidR="002B62EF">
        <w:rPr>
          <w:rFonts w:ascii="Times New Roman" w:eastAsia="Times New Roman" w:hAnsi="Times New Roman" w:cs="Times New Roman"/>
          <w:sz w:val="26"/>
          <w:szCs w:val="26"/>
        </w:rPr>
        <w:t>ex</w:t>
      </w:r>
      <w:r w:rsidR="002B62EF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2B62EF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2B62EF">
        <w:rPr>
          <w:rFonts w:ascii="Times New Roman" w:eastAsia="Times New Roman" w:hAnsi="Times New Roman" w:cs="Times New Roman"/>
          <w:sz w:val="26"/>
          <w:szCs w:val="26"/>
        </w:rPr>
        <w:t>pla</w:t>
      </w:r>
      <w:r w:rsidR="002B62EF"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 w:rsidR="002B62EF"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ns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stories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living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 HIV/AIDS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lou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-speaker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te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Centers</w:t>
      </w:r>
      <w:r w:rsidR="002B62EF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and off-center sites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326 sessions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hout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2B62EF"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617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ons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nts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 HIV/AID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du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erventi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vention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ated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 curricul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er.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1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Organized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quarter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etings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mat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s’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ilies.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hose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ings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ocused on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-i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gration,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easur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ection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relapse prevention.</w:t>
      </w:r>
    </w:p>
    <w:p w:rsidR="0097454B" w:rsidRDefault="0097454B">
      <w:pPr>
        <w:spacing w:before="3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06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buted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11,0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mmunicat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oc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sz w:val="26"/>
          <w:szCs w:val="26"/>
        </w:rPr>
        <w:t>AIDS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”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gazine 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copies 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nmates. 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All 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ication 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oc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 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agaz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nes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ere available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ation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ers,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raise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wareness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share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kno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ledge on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DS,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AIDS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ention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control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  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 in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 count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after="0"/>
        <w:jc w:val="both"/>
        <w:sectPr w:rsidR="0097454B" w:rsidSect="00E25314">
          <w:footerReference w:type="default" r:id="rId82"/>
          <w:pgSz w:w="11920" w:h="16840"/>
          <w:pgMar w:top="820" w:right="580" w:bottom="860" w:left="1480" w:header="592" w:footer="661" w:gutter="0"/>
          <w:pgNumType w:start="19"/>
          <w:cols w:space="720"/>
        </w:sectPr>
      </w:pPr>
    </w:p>
    <w:p w:rsidR="0097454B" w:rsidRDefault="0097454B">
      <w:pPr>
        <w:spacing w:before="15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1.2.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nseling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servi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centers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those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need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counsel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will register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superinten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 and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registered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will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 sent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unseli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section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arra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 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counseling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sess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appoin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ment.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3,066 individual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unseli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sessions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V/A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DS,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detoxi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ication 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chosoc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al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 organized. 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sides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314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roup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nseling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sessions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new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ted. In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2013,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there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unding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rt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ounsellors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rs,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but project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llaborat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remained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spo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sibilities well,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showed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strong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menting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ure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nabi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1.3.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Provi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of </w:t>
      </w:r>
      <w:r w:rsidR="006C6E50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harm reduction commodities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prevention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atitis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93" w:lineRule="exact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Table</w:t>
      </w:r>
      <w:r>
        <w:rPr>
          <w:rFonts w:ascii="Times New Roman" w:eastAsia="Times New Roman" w:hAnsi="Times New Roman" w:cs="Times New Roman"/>
          <w:b/>
          <w:bCs/>
          <w:i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8: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sult</w:t>
      </w:r>
      <w:r>
        <w:rPr>
          <w:rFonts w:ascii="Times New Roman" w:eastAsia="Times New Roman" w:hAnsi="Times New Roman" w:cs="Times New Roman"/>
          <w:b/>
          <w:bCs/>
          <w:i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of dist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ibution</w:t>
      </w:r>
      <w:r>
        <w:rPr>
          <w:rFonts w:ascii="Times New Roman" w:eastAsia="Times New Roman" w:hAnsi="Times New Roman" w:cs="Times New Roman"/>
          <w:b/>
          <w:bCs/>
          <w:i/>
          <w:spacing w:val="-1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 xml:space="preserve">of </w:t>
      </w:r>
      <w:r w:rsidR="006C6E50"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harm reduction commodities</w:t>
      </w:r>
      <w:r>
        <w:rPr>
          <w:rFonts w:ascii="Times New Roman" w:eastAsia="Times New Roman" w:hAnsi="Times New Roman" w:cs="Times New Roman"/>
          <w:b/>
          <w:bCs/>
          <w:i/>
          <w:spacing w:val="-1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preven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b/>
          <w:bCs/>
          <w:i/>
          <w:spacing w:val="-11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of H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8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4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V</w:t>
      </w:r>
    </w:p>
    <w:p w:rsidR="0097454B" w:rsidRDefault="0097454B">
      <w:pPr>
        <w:spacing w:before="6" w:after="0" w:line="60" w:lineRule="exact"/>
        <w:rPr>
          <w:sz w:val="6"/>
          <w:szCs w:val="6"/>
        </w:r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850"/>
        <w:gridCol w:w="852"/>
        <w:gridCol w:w="850"/>
        <w:gridCol w:w="850"/>
        <w:gridCol w:w="850"/>
        <w:gridCol w:w="737"/>
        <w:gridCol w:w="867"/>
        <w:gridCol w:w="931"/>
        <w:gridCol w:w="833"/>
      </w:tblGrid>
      <w:tr w:rsidR="0097454B">
        <w:trPr>
          <w:trHeight w:hRule="exact" w:val="810"/>
        </w:trPr>
        <w:tc>
          <w:tcPr>
            <w:tcW w:w="1810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97454B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97454B" w:rsidRDefault="00764783">
            <w:pPr>
              <w:spacing w:after="0" w:line="240" w:lineRule="auto"/>
              <w:ind w:left="607" w:right="59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Unit</w:t>
            </w:r>
          </w:p>
        </w:tc>
        <w:tc>
          <w:tcPr>
            <w:tcW w:w="2552" w:type="dxa"/>
            <w:gridSpan w:val="3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single" w:sz="8" w:space="0" w:color="C0504D"/>
            </w:tcBorders>
          </w:tcPr>
          <w:p w:rsidR="0097454B" w:rsidRDefault="00764783">
            <w:pPr>
              <w:spacing w:before="61" w:after="0" w:line="264" w:lineRule="auto"/>
              <w:ind w:left="772" w:right="352" w:hanging="3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#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distr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buted cond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2436" w:type="dxa"/>
            <w:gridSpan w:val="3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single" w:sz="8" w:space="0" w:color="C0504D"/>
            </w:tcBorders>
          </w:tcPr>
          <w:p w:rsidR="0097454B" w:rsidRDefault="00764783">
            <w:pPr>
              <w:spacing w:before="61" w:after="0" w:line="264" w:lineRule="auto"/>
              <w:ind w:left="484" w:right="294" w:hanging="13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#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distr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buted toothbr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shes</w:t>
            </w:r>
          </w:p>
        </w:tc>
        <w:tc>
          <w:tcPr>
            <w:tcW w:w="2631" w:type="dxa"/>
            <w:gridSpan w:val="3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single" w:sz="8" w:space="0" w:color="C0504D"/>
            </w:tcBorders>
          </w:tcPr>
          <w:p w:rsidR="0097454B" w:rsidRDefault="00764783">
            <w:pPr>
              <w:spacing w:before="61" w:after="0" w:line="264" w:lineRule="auto"/>
              <w:ind w:left="952" w:right="390" w:hanging="4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#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distr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buted razors</w:t>
            </w:r>
          </w:p>
        </w:tc>
      </w:tr>
      <w:tr w:rsidR="0097454B">
        <w:trPr>
          <w:trHeight w:hRule="exact" w:val="481"/>
        </w:trPr>
        <w:tc>
          <w:tcPr>
            <w:tcW w:w="1810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850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15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2011</w:t>
            </w:r>
          </w:p>
        </w:tc>
        <w:tc>
          <w:tcPr>
            <w:tcW w:w="852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15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2012</w:t>
            </w:r>
          </w:p>
        </w:tc>
        <w:tc>
          <w:tcPr>
            <w:tcW w:w="850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15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2013</w:t>
            </w:r>
          </w:p>
        </w:tc>
        <w:tc>
          <w:tcPr>
            <w:tcW w:w="850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15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2011</w:t>
            </w:r>
          </w:p>
        </w:tc>
        <w:tc>
          <w:tcPr>
            <w:tcW w:w="850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15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2012</w:t>
            </w:r>
          </w:p>
        </w:tc>
        <w:tc>
          <w:tcPr>
            <w:tcW w:w="737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2013</w:t>
            </w:r>
          </w:p>
        </w:tc>
        <w:tc>
          <w:tcPr>
            <w:tcW w:w="867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2011</w:t>
            </w:r>
          </w:p>
        </w:tc>
        <w:tc>
          <w:tcPr>
            <w:tcW w:w="931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2012</w:t>
            </w:r>
          </w:p>
        </w:tc>
        <w:tc>
          <w:tcPr>
            <w:tcW w:w="833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14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2013</w:t>
            </w:r>
          </w:p>
        </w:tc>
      </w:tr>
      <w:tr w:rsidR="0097454B">
        <w:trPr>
          <w:trHeight w:hRule="exact" w:val="468"/>
        </w:trPr>
        <w:tc>
          <w:tcPr>
            <w:tcW w:w="18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Bac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Kan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950</w:t>
            </w:r>
          </w:p>
        </w:tc>
        <w:tc>
          <w:tcPr>
            <w:tcW w:w="85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258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350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15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3369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12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1.077</w:t>
            </w:r>
          </w:p>
        </w:tc>
        <w:tc>
          <w:tcPr>
            <w:tcW w:w="73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630</w:t>
            </w:r>
          </w:p>
        </w:tc>
        <w:tc>
          <w:tcPr>
            <w:tcW w:w="86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9600</w:t>
            </w:r>
          </w:p>
        </w:tc>
        <w:tc>
          <w:tcPr>
            <w:tcW w:w="93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9.111</w:t>
            </w:r>
          </w:p>
        </w:tc>
        <w:tc>
          <w:tcPr>
            <w:tcW w:w="8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2.806</w:t>
            </w:r>
          </w:p>
        </w:tc>
      </w:tr>
      <w:tr w:rsidR="0097454B">
        <w:trPr>
          <w:trHeight w:hRule="exact" w:val="470"/>
        </w:trPr>
        <w:tc>
          <w:tcPr>
            <w:tcW w:w="18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3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nh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6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954</w:t>
            </w:r>
          </w:p>
        </w:tc>
        <w:tc>
          <w:tcPr>
            <w:tcW w:w="85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6" w:after="0" w:line="240" w:lineRule="auto"/>
              <w:ind w:left="12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1.969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6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1.560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6" w:after="0" w:line="240" w:lineRule="auto"/>
              <w:ind w:left="15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2721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6" w:after="0" w:line="240" w:lineRule="auto"/>
              <w:ind w:left="12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3.438</w:t>
            </w:r>
          </w:p>
        </w:tc>
        <w:tc>
          <w:tcPr>
            <w:tcW w:w="73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6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580</w:t>
            </w:r>
          </w:p>
        </w:tc>
        <w:tc>
          <w:tcPr>
            <w:tcW w:w="86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6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2830</w:t>
            </w:r>
          </w:p>
        </w:tc>
        <w:tc>
          <w:tcPr>
            <w:tcW w:w="93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6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18.860</w:t>
            </w:r>
          </w:p>
        </w:tc>
        <w:tc>
          <w:tcPr>
            <w:tcW w:w="8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56" w:after="0" w:line="240" w:lineRule="auto"/>
              <w:ind w:left="300" w:right="28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0</w:t>
            </w:r>
          </w:p>
        </w:tc>
      </w:tr>
      <w:tr w:rsidR="0097454B">
        <w:trPr>
          <w:trHeight w:hRule="exact" w:val="468"/>
        </w:trPr>
        <w:tc>
          <w:tcPr>
            <w:tcW w:w="18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Quang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1526</w:t>
            </w:r>
          </w:p>
        </w:tc>
        <w:tc>
          <w:tcPr>
            <w:tcW w:w="85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1.064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961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1500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692</w:t>
            </w:r>
          </w:p>
        </w:tc>
        <w:tc>
          <w:tcPr>
            <w:tcW w:w="73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570</w:t>
            </w:r>
          </w:p>
        </w:tc>
        <w:tc>
          <w:tcPr>
            <w:tcW w:w="86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1500</w:t>
            </w:r>
          </w:p>
        </w:tc>
        <w:tc>
          <w:tcPr>
            <w:tcW w:w="93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4.692</w:t>
            </w:r>
          </w:p>
        </w:tc>
        <w:tc>
          <w:tcPr>
            <w:tcW w:w="8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before="54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1520</w:t>
            </w:r>
          </w:p>
        </w:tc>
      </w:tr>
      <w:tr w:rsidR="0097454B">
        <w:trPr>
          <w:trHeight w:hRule="exact" w:val="471"/>
        </w:trPr>
        <w:tc>
          <w:tcPr>
            <w:tcW w:w="18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Total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15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3430</w:t>
            </w:r>
          </w:p>
        </w:tc>
        <w:tc>
          <w:tcPr>
            <w:tcW w:w="85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15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3291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15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2871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15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7590</w:t>
            </w:r>
          </w:p>
        </w:tc>
        <w:tc>
          <w:tcPr>
            <w:tcW w:w="8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15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5207</w:t>
            </w:r>
          </w:p>
        </w:tc>
        <w:tc>
          <w:tcPr>
            <w:tcW w:w="73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1780</w:t>
            </w:r>
          </w:p>
        </w:tc>
        <w:tc>
          <w:tcPr>
            <w:tcW w:w="86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13930</w:t>
            </w:r>
          </w:p>
        </w:tc>
        <w:tc>
          <w:tcPr>
            <w:tcW w:w="93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1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32663</w:t>
            </w:r>
          </w:p>
        </w:tc>
        <w:tc>
          <w:tcPr>
            <w:tcW w:w="8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1" w:after="0" w:line="240" w:lineRule="auto"/>
              <w:ind w:left="14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4326</w:t>
            </w:r>
          </w:p>
        </w:tc>
      </w:tr>
    </w:tbl>
    <w:p w:rsidR="0097454B" w:rsidRDefault="0097454B">
      <w:pPr>
        <w:spacing w:before="1" w:after="0" w:line="110" w:lineRule="exact"/>
        <w:rPr>
          <w:sz w:val="11"/>
          <w:szCs w:val="11"/>
        </w:rPr>
      </w:pPr>
    </w:p>
    <w:p w:rsidR="0097454B" w:rsidRDefault="00764783">
      <w:pPr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hrough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erences,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ksho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ngs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oca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SEP</w:t>
      </w:r>
    </w:p>
    <w:p w:rsidR="0097454B" w:rsidRDefault="00764783">
      <w:pPr>
        <w:spacing w:before="58" w:after="0" w:line="288" w:lineRule="auto"/>
        <w:ind w:left="222" w:right="21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MOLISA 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jection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sion of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brica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ts 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three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rovinces. 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1,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there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boxes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dining areas,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ms 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7440C7">
        <w:rPr>
          <w:rFonts w:ascii="Times New Roman" w:eastAsia="Times New Roman" w:hAnsi="Times New Roman" w:cs="Times New Roman"/>
          <w:spacing w:val="2"/>
          <w:sz w:val="26"/>
          <w:szCs w:val="26"/>
        </w:rPr>
        <w:t>06 center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areas.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ntil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2013,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9,529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</w:p>
    <w:p w:rsidR="0097454B" w:rsidRDefault="00764783">
      <w:pPr>
        <w:spacing w:before="3" w:after="0" w:line="240" w:lineRule="auto"/>
        <w:ind w:left="222" w:right="809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“taken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aw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”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5" w:firstLine="78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vision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s,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ut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also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avoid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cross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hepatitis, Project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ided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-brushes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month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razors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eve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week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ates.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al</w:t>
      </w:r>
    </w:p>
    <w:p w:rsidR="0097454B" w:rsidRDefault="00764783">
      <w:pPr>
        <w:spacing w:after="0" w:line="240" w:lineRule="auto"/>
        <w:ind w:left="222" w:right="239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50,919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raz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4,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z w:val="26"/>
          <w:szCs w:val="26"/>
        </w:rPr>
        <w:t>77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tooth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z w:val="26"/>
          <w:szCs w:val="26"/>
        </w:rPr>
        <w:t>brushes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distribut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mates.</w:t>
      </w:r>
    </w:p>
    <w:p w:rsidR="0097454B" w:rsidRDefault="0097454B">
      <w:pPr>
        <w:spacing w:before="8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291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1.4.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Exa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ination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treat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diseases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6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ation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vice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OIs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la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oration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le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STI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treat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2,8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3 episodes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s.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601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1.5.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vaccin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testi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12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 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 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vention 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HBV 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ection 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ong 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direct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nagers,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2013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ported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ding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HBV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vaccin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ing.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given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ting,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wh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ple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va</w:t>
      </w:r>
      <w:r w:rsidR="006C6E50"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cination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after="0" w:line="130" w:lineRule="exact"/>
        <w:rPr>
          <w:sz w:val="13"/>
          <w:szCs w:val="13"/>
        </w:rPr>
      </w:pPr>
    </w:p>
    <w:p w:rsidR="0097454B" w:rsidRDefault="0097454B">
      <w:pPr>
        <w:spacing w:after="0"/>
        <w:jc w:val="both"/>
        <w:sectPr w:rsidR="0097454B">
          <w:pgSz w:w="11920" w:h="16840"/>
          <w:pgMar w:top="820" w:right="580" w:bottom="860" w:left="1480" w:header="592" w:footer="661" w:gutter="0"/>
          <w:cols w:space="720"/>
        </w:sectPr>
      </w:pPr>
    </w:p>
    <w:p w:rsidR="00422312" w:rsidRPr="00422312" w:rsidRDefault="00422312" w:rsidP="00E25314">
      <w:pPr>
        <w:spacing w:before="26" w:after="0" w:line="289" w:lineRule="auto"/>
        <w:ind w:left="222" w:right="212" w:firstLine="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22312">
        <w:rPr>
          <w:rFonts w:ascii="Times New Roman" w:eastAsia="Times New Roman" w:hAnsi="Times New Roman" w:cs="Times New Roman"/>
          <w:b/>
          <w:bCs/>
          <w:sz w:val="26"/>
          <w:szCs w:val="26"/>
        </w:rPr>
        <w:t>2. In detention center</w:t>
      </w:r>
    </w:p>
    <w:p w:rsidR="0097454B" w:rsidRDefault="00764783">
      <w:pPr>
        <w:spacing w:before="26" w:after="0" w:line="289" w:lineRule="auto"/>
        <w:ind w:left="222" w:right="212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,551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inmates</w:t>
      </w:r>
      <w:r w:rsidR="006C6E50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got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ess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ntion centers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13.</w:t>
      </w:r>
    </w:p>
    <w:p w:rsidR="0097454B" w:rsidRDefault="0097454B">
      <w:pPr>
        <w:spacing w:before="7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2.1.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unication</w:t>
      </w:r>
      <w:r>
        <w:rPr>
          <w:rFonts w:ascii="Times New Roman" w:eastAsia="Times New Roman" w:hAnsi="Times New Roman" w:cs="Times New Roman"/>
          <w:b/>
          <w:bCs/>
          <w:i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activities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8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Due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pical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char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ristics 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Public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securi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or,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conduct personal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mmunicat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on, thus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ld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rough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direct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nicatio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 183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ge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mmunicati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sessions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5,935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220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nicat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sess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through loudspeaker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contents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HRI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eneral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closed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tings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icular.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07" w:firstLine="58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Dist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ibuted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ation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erials  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sz w:val="26"/>
          <w:szCs w:val="26"/>
        </w:rPr>
        <w:t>AI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”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gazine 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opies 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nmates 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keep 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 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updated 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with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ctivi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ies 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 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S prevention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rol.</w:t>
      </w:r>
    </w:p>
    <w:p w:rsidR="0097454B" w:rsidRDefault="0097454B">
      <w:pPr>
        <w:spacing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2.2.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nselli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servi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Individual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counse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z w:val="26"/>
          <w:szCs w:val="26"/>
        </w:rPr>
        <w:t>93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new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mitted to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enters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coveri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such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IV/AIDS,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hosocial 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port. Organized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56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counseling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sessio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469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-t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es when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needed.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procedure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registrat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cted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ers.</w:t>
      </w:r>
    </w:p>
    <w:p w:rsidR="0097454B" w:rsidRDefault="0097454B">
      <w:pPr>
        <w:spacing w:before="8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2.3.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Provi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of </w:t>
      </w:r>
      <w:r w:rsidR="006C6E50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harm reduction commodities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prevention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atitis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6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During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2012,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rovinces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uppor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procure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harm reduction commodities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 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V,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HCV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harm reduction commodities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2 were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uous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ided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3.</w:t>
      </w:r>
    </w:p>
    <w:p w:rsidR="0097454B" w:rsidRDefault="0097454B">
      <w:pPr>
        <w:spacing w:before="8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Table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9: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utco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Provision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harm reduction commodities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eventi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IV</w:t>
      </w:r>
    </w:p>
    <w:p w:rsidR="0097454B" w:rsidRDefault="00764783">
      <w:pPr>
        <w:spacing w:before="61" w:after="0" w:line="293" w:lineRule="exact"/>
        <w:ind w:left="1194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b/>
          <w:bCs/>
          <w:i/>
          <w:spacing w:val="-4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atitis</w:t>
      </w:r>
      <w:r>
        <w:rPr>
          <w:rFonts w:ascii="Times New Roman" w:eastAsia="Times New Roman" w:hAnsi="Times New Roman" w:cs="Times New Roman"/>
          <w:b/>
          <w:bCs/>
          <w:i/>
          <w:spacing w:val="-8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B,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C</w:t>
      </w:r>
    </w:p>
    <w:p w:rsidR="0097454B" w:rsidRDefault="0097454B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2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3"/>
        <w:gridCol w:w="1133"/>
        <w:gridCol w:w="1135"/>
        <w:gridCol w:w="860"/>
        <w:gridCol w:w="274"/>
        <w:gridCol w:w="1262"/>
        <w:gridCol w:w="1136"/>
        <w:gridCol w:w="725"/>
        <w:gridCol w:w="240"/>
        <w:gridCol w:w="310"/>
      </w:tblGrid>
      <w:tr w:rsidR="0097454B">
        <w:trPr>
          <w:trHeight w:hRule="exact" w:val="914"/>
        </w:trPr>
        <w:tc>
          <w:tcPr>
            <w:tcW w:w="2283" w:type="dxa"/>
            <w:tcBorders>
              <w:top w:val="single" w:sz="8" w:space="0" w:color="F79546"/>
              <w:left w:val="single" w:sz="8" w:space="0" w:color="F79546"/>
              <w:bottom w:val="nil"/>
              <w:right w:val="single" w:sz="8" w:space="0" w:color="F79546"/>
            </w:tcBorders>
          </w:tcPr>
          <w:p w:rsidR="0097454B" w:rsidRDefault="0097454B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845" w:right="82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Unit</w:t>
            </w:r>
          </w:p>
        </w:tc>
        <w:tc>
          <w:tcPr>
            <w:tcW w:w="3128" w:type="dxa"/>
            <w:gridSpan w:val="3"/>
            <w:tcBorders>
              <w:top w:val="single" w:sz="8" w:space="0" w:color="F79546"/>
              <w:left w:val="single" w:sz="8" w:space="0" w:color="F79546"/>
              <w:bottom w:val="single" w:sz="19" w:space="0" w:color="F79546"/>
              <w:right w:val="nil"/>
            </w:tcBorders>
          </w:tcPr>
          <w:p w:rsidR="0097454B" w:rsidRDefault="0097454B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97454B" w:rsidRDefault="00764783">
            <w:pPr>
              <w:spacing w:after="0" w:line="298" w:lineRule="exact"/>
              <w:ind w:left="1259" w:right="146" w:hanging="7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#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distr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buted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oot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 brushes</w:t>
            </w:r>
          </w:p>
        </w:tc>
        <w:tc>
          <w:tcPr>
            <w:tcW w:w="274" w:type="dxa"/>
            <w:tcBorders>
              <w:top w:val="single" w:sz="8" w:space="0" w:color="F79546"/>
              <w:left w:val="nil"/>
              <w:bottom w:val="single" w:sz="19" w:space="0" w:color="F79546"/>
              <w:right w:val="single" w:sz="8" w:space="0" w:color="F79546"/>
            </w:tcBorders>
          </w:tcPr>
          <w:p w:rsidR="0097454B" w:rsidRDefault="0097454B"/>
        </w:tc>
        <w:tc>
          <w:tcPr>
            <w:tcW w:w="3123" w:type="dxa"/>
            <w:gridSpan w:val="3"/>
            <w:tcBorders>
              <w:top w:val="single" w:sz="8" w:space="0" w:color="F79546"/>
              <w:left w:val="single" w:sz="8" w:space="0" w:color="F79546"/>
              <w:bottom w:val="single" w:sz="19" w:space="0" w:color="F79546"/>
              <w:right w:val="nil"/>
            </w:tcBorders>
          </w:tcPr>
          <w:p w:rsidR="0097454B" w:rsidRDefault="00764783">
            <w:pPr>
              <w:spacing w:before="61" w:after="0" w:line="240" w:lineRule="auto"/>
              <w:ind w:left="587" w:right="-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#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distr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buted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azo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240" w:type="dxa"/>
            <w:tcBorders>
              <w:top w:val="single" w:sz="8" w:space="0" w:color="F79546"/>
              <w:left w:val="nil"/>
              <w:bottom w:val="single" w:sz="19" w:space="0" w:color="F79546"/>
              <w:right w:val="nil"/>
            </w:tcBorders>
          </w:tcPr>
          <w:p w:rsidR="0097454B" w:rsidRDefault="0097454B"/>
        </w:tc>
        <w:tc>
          <w:tcPr>
            <w:tcW w:w="310" w:type="dxa"/>
            <w:tcBorders>
              <w:top w:val="single" w:sz="8" w:space="0" w:color="F79546"/>
              <w:left w:val="nil"/>
              <w:bottom w:val="single" w:sz="19" w:space="0" w:color="F79546"/>
              <w:right w:val="single" w:sz="8" w:space="0" w:color="F79546"/>
            </w:tcBorders>
          </w:tcPr>
          <w:p w:rsidR="0097454B" w:rsidRDefault="0097454B"/>
        </w:tc>
      </w:tr>
      <w:tr w:rsidR="0097454B">
        <w:trPr>
          <w:trHeight w:hRule="exact" w:val="482"/>
        </w:trPr>
        <w:tc>
          <w:tcPr>
            <w:tcW w:w="2283" w:type="dxa"/>
            <w:tcBorders>
              <w:top w:val="nil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97454B"/>
        </w:tc>
        <w:tc>
          <w:tcPr>
            <w:tcW w:w="1133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8"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2011</w:t>
            </w:r>
          </w:p>
        </w:tc>
        <w:tc>
          <w:tcPr>
            <w:tcW w:w="1135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8"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2012</w:t>
            </w:r>
          </w:p>
        </w:tc>
        <w:tc>
          <w:tcPr>
            <w:tcW w:w="860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nil"/>
            </w:tcBorders>
            <w:shd w:val="clear" w:color="auto" w:fill="FCE3D0"/>
          </w:tcPr>
          <w:p w:rsidR="0097454B" w:rsidRDefault="00764783">
            <w:pPr>
              <w:spacing w:before="58" w:after="0" w:line="240" w:lineRule="auto"/>
              <w:ind w:left="295" w:right="-4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2013</w:t>
            </w:r>
          </w:p>
        </w:tc>
        <w:tc>
          <w:tcPr>
            <w:tcW w:w="274" w:type="dxa"/>
            <w:tcBorders>
              <w:top w:val="single" w:sz="19" w:space="0" w:color="F79546"/>
              <w:left w:val="nil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/>
        </w:tc>
        <w:tc>
          <w:tcPr>
            <w:tcW w:w="1262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8" w:after="0" w:line="240" w:lineRule="auto"/>
              <w:ind w:left="3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2011</w:t>
            </w:r>
          </w:p>
        </w:tc>
        <w:tc>
          <w:tcPr>
            <w:tcW w:w="1136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8" w:after="0" w:line="240" w:lineRule="auto"/>
              <w:ind w:left="2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2012</w:t>
            </w:r>
          </w:p>
        </w:tc>
        <w:tc>
          <w:tcPr>
            <w:tcW w:w="965" w:type="dxa"/>
            <w:gridSpan w:val="2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nil"/>
            </w:tcBorders>
            <w:shd w:val="clear" w:color="auto" w:fill="FCE3D0"/>
          </w:tcPr>
          <w:p w:rsidR="0097454B" w:rsidRDefault="00764783">
            <w:pPr>
              <w:spacing w:before="58" w:after="0" w:line="240" w:lineRule="auto"/>
              <w:ind w:left="299" w:right="-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20130</w:t>
            </w:r>
          </w:p>
        </w:tc>
        <w:tc>
          <w:tcPr>
            <w:tcW w:w="310" w:type="dxa"/>
            <w:tcBorders>
              <w:top w:val="single" w:sz="19" w:space="0" w:color="F79546"/>
              <w:left w:val="nil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/>
        </w:tc>
      </w:tr>
      <w:tr w:rsidR="0097454B">
        <w:trPr>
          <w:trHeight w:hRule="exact" w:val="485"/>
        </w:trPr>
        <w:tc>
          <w:tcPr>
            <w:tcW w:w="228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before="59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Bac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Kan</w:t>
            </w:r>
          </w:p>
        </w:tc>
        <w:tc>
          <w:tcPr>
            <w:tcW w:w="113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before="52" w:after="0" w:line="240" w:lineRule="auto"/>
              <w:ind w:left="4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3.731</w:t>
            </w:r>
          </w:p>
        </w:tc>
        <w:tc>
          <w:tcPr>
            <w:tcW w:w="1135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before="52" w:after="0" w:line="240" w:lineRule="auto"/>
              <w:ind w:left="4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1.695</w:t>
            </w:r>
          </w:p>
        </w:tc>
        <w:tc>
          <w:tcPr>
            <w:tcW w:w="860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nil"/>
            </w:tcBorders>
          </w:tcPr>
          <w:p w:rsidR="0097454B" w:rsidRDefault="0097454B"/>
        </w:tc>
        <w:tc>
          <w:tcPr>
            <w:tcW w:w="274" w:type="dxa"/>
            <w:tcBorders>
              <w:top w:val="single" w:sz="8" w:space="0" w:color="F79546"/>
              <w:left w:val="nil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before="52" w:after="0" w:line="240" w:lineRule="auto"/>
              <w:ind w:left="3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62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before="52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2.099</w:t>
            </w:r>
          </w:p>
        </w:tc>
        <w:tc>
          <w:tcPr>
            <w:tcW w:w="1136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before="52" w:after="0" w:line="240" w:lineRule="auto"/>
              <w:ind w:left="30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10.235</w:t>
            </w:r>
          </w:p>
        </w:tc>
        <w:tc>
          <w:tcPr>
            <w:tcW w:w="725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nil"/>
            </w:tcBorders>
          </w:tcPr>
          <w:p w:rsidR="0097454B" w:rsidRDefault="0097454B"/>
        </w:tc>
        <w:tc>
          <w:tcPr>
            <w:tcW w:w="240" w:type="dxa"/>
            <w:tcBorders>
              <w:top w:val="single" w:sz="8" w:space="0" w:color="F79546"/>
              <w:left w:val="nil"/>
              <w:bottom w:val="single" w:sz="8" w:space="0" w:color="F79546"/>
              <w:right w:val="nil"/>
            </w:tcBorders>
          </w:tcPr>
          <w:p w:rsidR="0097454B" w:rsidRDefault="0097454B"/>
        </w:tc>
        <w:tc>
          <w:tcPr>
            <w:tcW w:w="310" w:type="dxa"/>
            <w:tcBorders>
              <w:top w:val="single" w:sz="8" w:space="0" w:color="F79546"/>
              <w:left w:val="nil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before="52" w:after="0" w:line="240" w:lineRule="auto"/>
              <w:ind w:left="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97454B">
        <w:trPr>
          <w:trHeight w:hRule="exact" w:val="482"/>
        </w:trPr>
        <w:tc>
          <w:tcPr>
            <w:tcW w:w="228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8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</w:t>
            </w:r>
          </w:p>
        </w:tc>
        <w:tc>
          <w:tcPr>
            <w:tcW w:w="113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1" w:after="0" w:line="240" w:lineRule="auto"/>
              <w:ind w:left="4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2.332</w:t>
            </w:r>
          </w:p>
        </w:tc>
        <w:tc>
          <w:tcPr>
            <w:tcW w:w="1135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1" w:after="0" w:line="240" w:lineRule="auto"/>
              <w:ind w:left="4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2.123</w:t>
            </w:r>
          </w:p>
        </w:tc>
        <w:tc>
          <w:tcPr>
            <w:tcW w:w="860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nil"/>
            </w:tcBorders>
            <w:shd w:val="clear" w:color="auto" w:fill="FCE3D0"/>
          </w:tcPr>
          <w:p w:rsidR="0097454B" w:rsidRDefault="0097454B"/>
        </w:tc>
        <w:tc>
          <w:tcPr>
            <w:tcW w:w="274" w:type="dxa"/>
            <w:tcBorders>
              <w:top w:val="single" w:sz="8" w:space="0" w:color="F79546"/>
              <w:left w:val="nil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1" w:after="0" w:line="240" w:lineRule="auto"/>
              <w:ind w:left="3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62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1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2.633</w:t>
            </w:r>
          </w:p>
        </w:tc>
        <w:tc>
          <w:tcPr>
            <w:tcW w:w="1136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1" w:after="0" w:line="240" w:lineRule="auto"/>
              <w:ind w:left="4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7.050</w:t>
            </w:r>
          </w:p>
        </w:tc>
        <w:tc>
          <w:tcPr>
            <w:tcW w:w="1274" w:type="dxa"/>
            <w:gridSpan w:val="3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1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3.452</w:t>
            </w:r>
          </w:p>
        </w:tc>
      </w:tr>
      <w:tr w:rsidR="0097454B">
        <w:trPr>
          <w:trHeight w:hRule="exact" w:val="485"/>
        </w:trPr>
        <w:tc>
          <w:tcPr>
            <w:tcW w:w="228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Quang</w:t>
            </w:r>
          </w:p>
        </w:tc>
        <w:tc>
          <w:tcPr>
            <w:tcW w:w="113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before="54" w:after="0" w:line="240" w:lineRule="auto"/>
              <w:ind w:left="4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3.850</w:t>
            </w:r>
          </w:p>
        </w:tc>
        <w:tc>
          <w:tcPr>
            <w:tcW w:w="1135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before="54" w:after="0" w:line="240" w:lineRule="auto"/>
              <w:ind w:left="62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557</w:t>
            </w:r>
          </w:p>
        </w:tc>
        <w:tc>
          <w:tcPr>
            <w:tcW w:w="1133" w:type="dxa"/>
            <w:gridSpan w:val="2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before="54" w:after="0" w:line="240" w:lineRule="auto"/>
              <w:ind w:left="62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600</w:t>
            </w:r>
          </w:p>
        </w:tc>
        <w:tc>
          <w:tcPr>
            <w:tcW w:w="1262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before="54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3.850</w:t>
            </w:r>
          </w:p>
        </w:tc>
        <w:tc>
          <w:tcPr>
            <w:tcW w:w="1136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before="54" w:after="0" w:line="240" w:lineRule="auto"/>
              <w:ind w:left="4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4.899</w:t>
            </w:r>
          </w:p>
        </w:tc>
        <w:tc>
          <w:tcPr>
            <w:tcW w:w="725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nil"/>
            </w:tcBorders>
          </w:tcPr>
          <w:p w:rsidR="0097454B" w:rsidRDefault="0097454B"/>
        </w:tc>
        <w:tc>
          <w:tcPr>
            <w:tcW w:w="549" w:type="dxa"/>
            <w:gridSpan w:val="2"/>
            <w:tcBorders>
              <w:top w:val="single" w:sz="8" w:space="0" w:color="F79546"/>
              <w:left w:val="nil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before="54" w:after="0" w:line="240" w:lineRule="auto"/>
              <w:ind w:left="5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97454B">
        <w:trPr>
          <w:trHeight w:hRule="exact" w:val="485"/>
        </w:trPr>
        <w:tc>
          <w:tcPr>
            <w:tcW w:w="228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8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provinc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13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1" w:after="0" w:line="240" w:lineRule="auto"/>
              <w:ind w:left="4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9.913</w:t>
            </w:r>
          </w:p>
        </w:tc>
        <w:tc>
          <w:tcPr>
            <w:tcW w:w="1135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1" w:after="0" w:line="240" w:lineRule="auto"/>
              <w:ind w:left="4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4.375</w:t>
            </w:r>
          </w:p>
        </w:tc>
        <w:tc>
          <w:tcPr>
            <w:tcW w:w="1133" w:type="dxa"/>
            <w:gridSpan w:val="2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1" w:after="0" w:line="240" w:lineRule="auto"/>
              <w:ind w:left="62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600</w:t>
            </w:r>
          </w:p>
        </w:tc>
        <w:tc>
          <w:tcPr>
            <w:tcW w:w="1262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1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8.582</w:t>
            </w:r>
          </w:p>
        </w:tc>
        <w:tc>
          <w:tcPr>
            <w:tcW w:w="1136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1" w:after="0" w:line="240" w:lineRule="auto"/>
              <w:ind w:left="30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22.184</w:t>
            </w:r>
          </w:p>
        </w:tc>
        <w:tc>
          <w:tcPr>
            <w:tcW w:w="1274" w:type="dxa"/>
            <w:gridSpan w:val="3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51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3.552</w:t>
            </w:r>
          </w:p>
        </w:tc>
      </w:tr>
    </w:tbl>
    <w:p w:rsidR="006C6E50" w:rsidRDefault="00764783" w:rsidP="006C6E50">
      <w:pPr>
        <w:spacing w:before="90"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Due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law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ations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harm reduction commodities</w:t>
      </w:r>
      <w:r w:rsidR="006C6E50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llowed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brou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ht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nto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detention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 xml:space="preserve"> centers,</w:t>
      </w:r>
      <w:r w:rsidR="006C6E50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cond</w:t>
      </w:r>
      <w:r w:rsidR="006C6E50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ms</w:t>
      </w:r>
      <w:r w:rsidR="006C6E50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 xml:space="preserve">are </w:t>
      </w:r>
      <w:r w:rsidR="006C6E50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 xml:space="preserve">used </w:t>
      </w:r>
      <w:r w:rsidR="006C6E5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r w:rsidR="006C6E50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”hap</w:t>
      </w:r>
      <w:r w:rsidR="006C6E50">
        <w:rPr>
          <w:rFonts w:ascii="Times New Roman" w:eastAsia="Times New Roman" w:hAnsi="Times New Roman" w:cs="Times New Roman"/>
          <w:spacing w:val="4"/>
          <w:sz w:val="26"/>
          <w:szCs w:val="26"/>
        </w:rPr>
        <w:t>p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y</w:t>
      </w:r>
      <w:r w:rsidR="006C6E50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r</w:t>
      </w:r>
      <w:r w:rsidR="006C6E50">
        <w:rPr>
          <w:rFonts w:ascii="Times New Roman" w:eastAsia="Times New Roman" w:hAnsi="Times New Roman" w:cs="Times New Roman"/>
          <w:spacing w:val="2"/>
          <w:sz w:val="26"/>
          <w:szCs w:val="26"/>
        </w:rPr>
        <w:t>oo</w:t>
      </w:r>
      <w:r w:rsidR="006C6E50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 xml:space="preserve">”  </w:t>
      </w:r>
      <w:r w:rsidR="006C6E50"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 xml:space="preserve">or </w:t>
      </w:r>
      <w:r w:rsidR="006C6E50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on</w:t>
      </w:r>
      <w:r w:rsidR="006C6E50"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y</w:t>
      </w:r>
      <w:r w:rsidR="006C6E50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w</w:t>
      </w:r>
      <w:r w:rsidR="006C6E50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 xml:space="preserve">ll </w:t>
      </w:r>
      <w:r w:rsidR="006C6E50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6C6E50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per</w:t>
      </w:r>
      <w:r w:rsidR="006C6E50"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or</w:t>
      </w:r>
      <w:r w:rsidR="006C6E50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ed</w:t>
      </w:r>
      <w:r w:rsidR="006C6E50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i</w:t>
      </w:r>
      <w:r w:rsidR="006C6E50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6C6E50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6C6E50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tes</w:t>
      </w:r>
      <w:r w:rsidR="006C6E50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in detention</w:t>
      </w:r>
      <w:r w:rsidR="006C6E50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c</w:t>
      </w:r>
      <w:r w:rsidR="006C6E50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nter.</w:t>
      </w:r>
      <w:r w:rsidR="006C6E50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As</w:t>
      </w:r>
      <w:r w:rsidR="006C6E5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ma</w:t>
      </w:r>
      <w:r w:rsidR="006C6E50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y</w:t>
      </w:r>
      <w:r w:rsidR="006C6E50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as</w:t>
      </w:r>
      <w:r w:rsidR="006C6E5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1.3</w:t>
      </w:r>
      <w:r w:rsidR="006C6E50"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6</w:t>
      </w:r>
      <w:r w:rsidR="006C6E50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cond</w:t>
      </w:r>
      <w:r w:rsidR="006C6E50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ms</w:t>
      </w:r>
      <w:r w:rsidR="006C6E50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are</w:t>
      </w:r>
      <w:r w:rsidR="006C6E5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sz w:val="26"/>
          <w:szCs w:val="26"/>
        </w:rPr>
        <w:t>used.</w:t>
      </w:r>
    </w:p>
    <w:p w:rsidR="006C6E50" w:rsidRDefault="006C6E50" w:rsidP="006C6E50">
      <w:pPr>
        <w:spacing w:after="0" w:line="120" w:lineRule="exact"/>
        <w:rPr>
          <w:sz w:val="12"/>
          <w:szCs w:val="12"/>
        </w:rPr>
      </w:pPr>
    </w:p>
    <w:p w:rsidR="0097454B" w:rsidRDefault="0097454B">
      <w:pPr>
        <w:spacing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06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ilar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ter,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toot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-br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shes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razors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 periodical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ucte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4.888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z w:val="26"/>
          <w:szCs w:val="26"/>
        </w:rPr>
        <w:t>-brushes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34.3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razors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 detention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nters.</w:t>
      </w:r>
    </w:p>
    <w:p w:rsidR="0097454B" w:rsidRDefault="0097454B">
      <w:pPr>
        <w:spacing w:after="0"/>
        <w:jc w:val="both"/>
        <w:sectPr w:rsidR="0097454B" w:rsidSect="00E25314">
          <w:footerReference w:type="default" r:id="rId83"/>
          <w:pgSz w:w="11920" w:h="16840"/>
          <w:pgMar w:top="820" w:right="580" w:bottom="960" w:left="1480" w:header="592" w:footer="778" w:gutter="0"/>
          <w:pgNumType w:start="21"/>
          <w:cols w:space="720"/>
        </w:sectPr>
      </w:pPr>
    </w:p>
    <w:p w:rsidR="0097454B" w:rsidRDefault="0097454B">
      <w:pPr>
        <w:spacing w:before="2" w:after="0" w:line="170" w:lineRule="exact"/>
        <w:rPr>
          <w:sz w:val="17"/>
          <w:szCs w:val="17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before="19" w:after="0" w:line="240" w:lineRule="exact"/>
        <w:ind w:left="354" w:right="-2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45B3E96" wp14:editId="2B7CC8BA">
                <wp:simplePos x="0" y="0"/>
                <wp:positionH relativeFrom="page">
                  <wp:posOffset>1557655</wp:posOffset>
                </wp:positionH>
                <wp:positionV relativeFrom="paragraph">
                  <wp:posOffset>92710</wp:posOffset>
                </wp:positionV>
                <wp:extent cx="3755390" cy="2153285"/>
                <wp:effectExtent l="5080" t="6985" r="1905" b="1905"/>
                <wp:wrapNone/>
                <wp:docPr id="30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5390" cy="2153285"/>
                          <a:chOff x="2453" y="146"/>
                          <a:chExt cx="5914" cy="3391"/>
                        </a:xfrm>
                      </wpg:grpSpPr>
                      <pic:pic xmlns:pic="http://schemas.openxmlformats.org/drawingml/2006/picture">
                        <pic:nvPicPr>
                          <pic:cNvPr id="30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" y="2613"/>
                            <a:ext cx="3886" cy="8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" y="623"/>
                            <a:ext cx="3886" cy="2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7" name="Group 130"/>
                        <wpg:cNvGrpSpPr>
                          <a:grpSpLocks/>
                        </wpg:cNvGrpSpPr>
                        <wpg:grpSpPr bwMode="auto">
                          <a:xfrm>
                            <a:off x="3148" y="2662"/>
                            <a:ext cx="833" cy="805"/>
                            <a:chOff x="3148" y="2662"/>
                            <a:chExt cx="833" cy="805"/>
                          </a:xfrm>
                        </wpg:grpSpPr>
                        <wps:wsp>
                          <wps:cNvPr id="308" name="Freeform 131"/>
                          <wps:cNvSpPr>
                            <a:spLocks/>
                          </wps:cNvSpPr>
                          <wps:spPr bwMode="auto">
                            <a:xfrm>
                              <a:off x="3148" y="2662"/>
                              <a:ext cx="833" cy="805"/>
                            </a:xfrm>
                            <a:custGeom>
                              <a:avLst/>
                              <a:gdLst>
                                <a:gd name="T0" fmla="+- 0 3981 3148"/>
                                <a:gd name="T1" fmla="*/ T0 w 833"/>
                                <a:gd name="T2" fmla="+- 0 2662 2662"/>
                                <a:gd name="T3" fmla="*/ 2662 h 805"/>
                                <a:gd name="T4" fmla="+- 0 3148 3148"/>
                                <a:gd name="T5" fmla="*/ T4 w 833"/>
                                <a:gd name="T6" fmla="+- 0 2662 2662"/>
                                <a:gd name="T7" fmla="*/ 2662 h 805"/>
                                <a:gd name="T8" fmla="+- 0 3148 3148"/>
                                <a:gd name="T9" fmla="*/ T8 w 833"/>
                                <a:gd name="T10" fmla="+- 0 3467 2662"/>
                                <a:gd name="T11" fmla="*/ 3467 h 805"/>
                                <a:gd name="T12" fmla="+- 0 3981 3148"/>
                                <a:gd name="T13" fmla="*/ T12 w 833"/>
                                <a:gd name="T14" fmla="+- 0 3467 2662"/>
                                <a:gd name="T15" fmla="*/ 3467 h 805"/>
                                <a:gd name="T16" fmla="+- 0 3981 3148"/>
                                <a:gd name="T17" fmla="*/ T16 w 833"/>
                                <a:gd name="T18" fmla="+- 0 2662 2662"/>
                                <a:gd name="T19" fmla="*/ 2662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" h="805">
                                  <a:moveTo>
                                    <a:pt x="8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5"/>
                                  </a:lnTo>
                                  <a:lnTo>
                                    <a:pt x="833" y="805"/>
                                  </a:lnTo>
                                  <a:lnTo>
                                    <a:pt x="833" y="0"/>
                                  </a:lnTo>
                                </a:path>
                              </a:pathLst>
                            </a:custGeom>
                            <a:solidFill>
                              <a:srgbClr val="8E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28"/>
                        <wpg:cNvGrpSpPr>
                          <a:grpSpLocks/>
                        </wpg:cNvGrpSpPr>
                        <wpg:grpSpPr bwMode="auto">
                          <a:xfrm>
                            <a:off x="6067" y="2645"/>
                            <a:ext cx="833" cy="822"/>
                            <a:chOff x="6067" y="2645"/>
                            <a:chExt cx="833" cy="822"/>
                          </a:xfrm>
                        </wpg:grpSpPr>
                        <wps:wsp>
                          <wps:cNvPr id="310" name="Freeform 129"/>
                          <wps:cNvSpPr>
                            <a:spLocks/>
                          </wps:cNvSpPr>
                          <wps:spPr bwMode="auto">
                            <a:xfrm>
                              <a:off x="6067" y="2645"/>
                              <a:ext cx="833" cy="822"/>
                            </a:xfrm>
                            <a:custGeom>
                              <a:avLst/>
                              <a:gdLst>
                                <a:gd name="T0" fmla="+- 0 6899 6067"/>
                                <a:gd name="T1" fmla="*/ T0 w 833"/>
                                <a:gd name="T2" fmla="+- 0 2645 2645"/>
                                <a:gd name="T3" fmla="*/ 2645 h 822"/>
                                <a:gd name="T4" fmla="+- 0 6067 6067"/>
                                <a:gd name="T5" fmla="*/ T4 w 833"/>
                                <a:gd name="T6" fmla="+- 0 2645 2645"/>
                                <a:gd name="T7" fmla="*/ 2645 h 822"/>
                                <a:gd name="T8" fmla="+- 0 6067 6067"/>
                                <a:gd name="T9" fmla="*/ T8 w 833"/>
                                <a:gd name="T10" fmla="+- 0 3467 2645"/>
                                <a:gd name="T11" fmla="*/ 3467 h 822"/>
                                <a:gd name="T12" fmla="+- 0 6899 6067"/>
                                <a:gd name="T13" fmla="*/ T12 w 833"/>
                                <a:gd name="T14" fmla="+- 0 3467 2645"/>
                                <a:gd name="T15" fmla="*/ 3467 h 822"/>
                                <a:gd name="T16" fmla="+- 0 6899 6067"/>
                                <a:gd name="T17" fmla="*/ T16 w 833"/>
                                <a:gd name="T18" fmla="+- 0 2645 2645"/>
                                <a:gd name="T19" fmla="*/ 2645 h 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" h="822">
                                  <a:moveTo>
                                    <a:pt x="8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2"/>
                                  </a:lnTo>
                                  <a:lnTo>
                                    <a:pt x="832" y="822"/>
                                  </a:lnTo>
                                  <a:lnTo>
                                    <a:pt x="832" y="0"/>
                                  </a:lnTo>
                                </a:path>
                              </a:pathLst>
                            </a:custGeom>
                            <a:solidFill>
                              <a:srgbClr val="8E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26"/>
                        <wpg:cNvGrpSpPr>
                          <a:grpSpLocks/>
                        </wpg:cNvGrpSpPr>
                        <wpg:grpSpPr bwMode="auto">
                          <a:xfrm>
                            <a:off x="3981" y="656"/>
                            <a:ext cx="835" cy="2812"/>
                            <a:chOff x="3981" y="656"/>
                            <a:chExt cx="835" cy="2812"/>
                          </a:xfrm>
                        </wpg:grpSpPr>
                        <wps:wsp>
                          <wps:cNvPr id="312" name="Freeform 127"/>
                          <wps:cNvSpPr>
                            <a:spLocks/>
                          </wps:cNvSpPr>
                          <wps:spPr bwMode="auto">
                            <a:xfrm>
                              <a:off x="3981" y="656"/>
                              <a:ext cx="835" cy="2812"/>
                            </a:xfrm>
                            <a:custGeom>
                              <a:avLst/>
                              <a:gdLst>
                                <a:gd name="T0" fmla="+- 0 4816 3981"/>
                                <a:gd name="T1" fmla="*/ T0 w 835"/>
                                <a:gd name="T2" fmla="+- 0 656 656"/>
                                <a:gd name="T3" fmla="*/ 656 h 2812"/>
                                <a:gd name="T4" fmla="+- 0 3981 3981"/>
                                <a:gd name="T5" fmla="*/ T4 w 835"/>
                                <a:gd name="T6" fmla="+- 0 656 656"/>
                                <a:gd name="T7" fmla="*/ 656 h 2812"/>
                                <a:gd name="T8" fmla="+- 0 3981 3981"/>
                                <a:gd name="T9" fmla="*/ T8 w 835"/>
                                <a:gd name="T10" fmla="+- 0 3467 656"/>
                                <a:gd name="T11" fmla="*/ 3467 h 2812"/>
                                <a:gd name="T12" fmla="+- 0 4816 3981"/>
                                <a:gd name="T13" fmla="*/ T12 w 835"/>
                                <a:gd name="T14" fmla="+- 0 3467 656"/>
                                <a:gd name="T15" fmla="*/ 3467 h 2812"/>
                                <a:gd name="T16" fmla="+- 0 4816 3981"/>
                                <a:gd name="T17" fmla="*/ T16 w 835"/>
                                <a:gd name="T18" fmla="+- 0 656 656"/>
                                <a:gd name="T19" fmla="*/ 656 h 2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" h="2812">
                                  <a:moveTo>
                                    <a:pt x="8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11"/>
                                  </a:lnTo>
                                  <a:lnTo>
                                    <a:pt x="835" y="2811"/>
                                  </a:ln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solidFill>
                              <a:srgbClr val="F9C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24"/>
                        <wpg:cNvGrpSpPr>
                          <a:grpSpLocks/>
                        </wpg:cNvGrpSpPr>
                        <wpg:grpSpPr bwMode="auto">
                          <a:xfrm>
                            <a:off x="6899" y="1572"/>
                            <a:ext cx="833" cy="1895"/>
                            <a:chOff x="6899" y="1572"/>
                            <a:chExt cx="833" cy="1895"/>
                          </a:xfrm>
                        </wpg:grpSpPr>
                        <wps:wsp>
                          <wps:cNvPr id="314" name="Freeform 125"/>
                          <wps:cNvSpPr>
                            <a:spLocks/>
                          </wps:cNvSpPr>
                          <wps:spPr bwMode="auto">
                            <a:xfrm>
                              <a:off x="6899" y="1572"/>
                              <a:ext cx="833" cy="1895"/>
                            </a:xfrm>
                            <a:custGeom>
                              <a:avLst/>
                              <a:gdLst>
                                <a:gd name="T0" fmla="+- 0 7732 6899"/>
                                <a:gd name="T1" fmla="*/ T0 w 833"/>
                                <a:gd name="T2" fmla="+- 0 1572 1572"/>
                                <a:gd name="T3" fmla="*/ 1572 h 1895"/>
                                <a:gd name="T4" fmla="+- 0 6899 6899"/>
                                <a:gd name="T5" fmla="*/ T4 w 833"/>
                                <a:gd name="T6" fmla="+- 0 1572 1572"/>
                                <a:gd name="T7" fmla="*/ 1572 h 1895"/>
                                <a:gd name="T8" fmla="+- 0 6899 6899"/>
                                <a:gd name="T9" fmla="*/ T8 w 833"/>
                                <a:gd name="T10" fmla="+- 0 3467 1572"/>
                                <a:gd name="T11" fmla="*/ 3467 h 1895"/>
                                <a:gd name="T12" fmla="+- 0 7732 6899"/>
                                <a:gd name="T13" fmla="*/ T12 w 833"/>
                                <a:gd name="T14" fmla="+- 0 3467 1572"/>
                                <a:gd name="T15" fmla="*/ 3467 h 1895"/>
                                <a:gd name="T16" fmla="+- 0 7732 6899"/>
                                <a:gd name="T17" fmla="*/ T16 w 833"/>
                                <a:gd name="T18" fmla="+- 0 1572 1572"/>
                                <a:gd name="T19" fmla="*/ 1572 h 1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" h="1895">
                                  <a:moveTo>
                                    <a:pt x="8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95"/>
                                  </a:lnTo>
                                  <a:lnTo>
                                    <a:pt x="833" y="1895"/>
                                  </a:lnTo>
                                  <a:lnTo>
                                    <a:pt x="833" y="0"/>
                                  </a:lnTo>
                                </a:path>
                              </a:pathLst>
                            </a:custGeom>
                            <a:solidFill>
                              <a:srgbClr val="F9C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22"/>
                        <wpg:cNvGrpSpPr>
                          <a:grpSpLocks/>
                        </wpg:cNvGrpSpPr>
                        <wpg:grpSpPr bwMode="auto">
                          <a:xfrm>
                            <a:off x="2525" y="153"/>
                            <a:ext cx="2" cy="3377"/>
                            <a:chOff x="2525" y="153"/>
                            <a:chExt cx="2" cy="3377"/>
                          </a:xfrm>
                        </wpg:grpSpPr>
                        <wps:wsp>
                          <wps:cNvPr id="316" name="Freeform 123"/>
                          <wps:cNvSpPr>
                            <a:spLocks/>
                          </wps:cNvSpPr>
                          <wps:spPr bwMode="auto">
                            <a:xfrm>
                              <a:off x="2525" y="153"/>
                              <a:ext cx="2" cy="3377"/>
                            </a:xfrm>
                            <a:custGeom>
                              <a:avLst/>
                              <a:gdLst>
                                <a:gd name="T0" fmla="+- 0 153 153"/>
                                <a:gd name="T1" fmla="*/ 153 h 3377"/>
                                <a:gd name="T2" fmla="+- 0 3530 153"/>
                                <a:gd name="T3" fmla="*/ 3530 h 3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77">
                                  <a:moveTo>
                                    <a:pt x="0" y="0"/>
                                  </a:moveTo>
                                  <a:lnTo>
                                    <a:pt x="0" y="337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20"/>
                        <wpg:cNvGrpSpPr>
                          <a:grpSpLocks/>
                        </wpg:cNvGrpSpPr>
                        <wpg:grpSpPr bwMode="auto">
                          <a:xfrm>
                            <a:off x="2460" y="3465"/>
                            <a:ext cx="5899" cy="2"/>
                            <a:chOff x="2460" y="3465"/>
                            <a:chExt cx="5899" cy="2"/>
                          </a:xfrm>
                        </wpg:grpSpPr>
                        <wps:wsp>
                          <wps:cNvPr id="318" name="Freeform 121"/>
                          <wps:cNvSpPr>
                            <a:spLocks/>
                          </wps:cNvSpPr>
                          <wps:spPr bwMode="auto">
                            <a:xfrm>
                              <a:off x="2460" y="3465"/>
                              <a:ext cx="5899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5899"/>
                                <a:gd name="T2" fmla="+- 0 8359 2460"/>
                                <a:gd name="T3" fmla="*/ T2 w 58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99">
                                  <a:moveTo>
                                    <a:pt x="0" y="0"/>
                                  </a:moveTo>
                                  <a:lnTo>
                                    <a:pt x="58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18"/>
                        <wpg:cNvGrpSpPr>
                          <a:grpSpLocks/>
                        </wpg:cNvGrpSpPr>
                        <wpg:grpSpPr bwMode="auto">
                          <a:xfrm>
                            <a:off x="2460" y="2913"/>
                            <a:ext cx="65" cy="2"/>
                            <a:chOff x="2460" y="2913"/>
                            <a:chExt cx="65" cy="2"/>
                          </a:xfrm>
                        </wpg:grpSpPr>
                        <wps:wsp>
                          <wps:cNvPr id="320" name="Freeform 119"/>
                          <wps:cNvSpPr>
                            <a:spLocks/>
                          </wps:cNvSpPr>
                          <wps:spPr bwMode="auto">
                            <a:xfrm>
                              <a:off x="2460" y="2913"/>
                              <a:ext cx="65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65"/>
                                <a:gd name="T2" fmla="+- 0 2525 2460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16"/>
                        <wpg:cNvGrpSpPr>
                          <a:grpSpLocks/>
                        </wpg:cNvGrpSpPr>
                        <wpg:grpSpPr bwMode="auto">
                          <a:xfrm>
                            <a:off x="2460" y="2361"/>
                            <a:ext cx="65" cy="2"/>
                            <a:chOff x="2460" y="2361"/>
                            <a:chExt cx="65" cy="2"/>
                          </a:xfrm>
                        </wpg:grpSpPr>
                        <wps:wsp>
                          <wps:cNvPr id="322" name="Freeform 117"/>
                          <wps:cNvSpPr>
                            <a:spLocks/>
                          </wps:cNvSpPr>
                          <wps:spPr bwMode="auto">
                            <a:xfrm>
                              <a:off x="2460" y="2361"/>
                              <a:ext cx="65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65"/>
                                <a:gd name="T2" fmla="+- 0 2525 2460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14"/>
                        <wpg:cNvGrpSpPr>
                          <a:grpSpLocks/>
                        </wpg:cNvGrpSpPr>
                        <wpg:grpSpPr bwMode="auto">
                          <a:xfrm>
                            <a:off x="2460" y="1809"/>
                            <a:ext cx="65" cy="2"/>
                            <a:chOff x="2460" y="1809"/>
                            <a:chExt cx="65" cy="2"/>
                          </a:xfrm>
                        </wpg:grpSpPr>
                        <wps:wsp>
                          <wps:cNvPr id="324" name="Freeform 115"/>
                          <wps:cNvSpPr>
                            <a:spLocks/>
                          </wps:cNvSpPr>
                          <wps:spPr bwMode="auto">
                            <a:xfrm>
                              <a:off x="2460" y="1809"/>
                              <a:ext cx="65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65"/>
                                <a:gd name="T2" fmla="+- 0 2525 2460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12"/>
                        <wpg:cNvGrpSpPr>
                          <a:grpSpLocks/>
                        </wpg:cNvGrpSpPr>
                        <wpg:grpSpPr bwMode="auto">
                          <a:xfrm>
                            <a:off x="2460" y="1257"/>
                            <a:ext cx="65" cy="2"/>
                            <a:chOff x="2460" y="1257"/>
                            <a:chExt cx="65" cy="2"/>
                          </a:xfrm>
                        </wpg:grpSpPr>
                        <wps:wsp>
                          <wps:cNvPr id="326" name="Freeform 113"/>
                          <wps:cNvSpPr>
                            <a:spLocks/>
                          </wps:cNvSpPr>
                          <wps:spPr bwMode="auto">
                            <a:xfrm>
                              <a:off x="2460" y="1257"/>
                              <a:ext cx="65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65"/>
                                <a:gd name="T2" fmla="+- 0 2525 2460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10"/>
                        <wpg:cNvGrpSpPr>
                          <a:grpSpLocks/>
                        </wpg:cNvGrpSpPr>
                        <wpg:grpSpPr bwMode="auto">
                          <a:xfrm>
                            <a:off x="2460" y="705"/>
                            <a:ext cx="65" cy="2"/>
                            <a:chOff x="2460" y="705"/>
                            <a:chExt cx="65" cy="2"/>
                          </a:xfrm>
                        </wpg:grpSpPr>
                        <wps:wsp>
                          <wps:cNvPr id="328" name="Freeform 111"/>
                          <wps:cNvSpPr>
                            <a:spLocks/>
                          </wps:cNvSpPr>
                          <wps:spPr bwMode="auto">
                            <a:xfrm>
                              <a:off x="2460" y="705"/>
                              <a:ext cx="65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65"/>
                                <a:gd name="T2" fmla="+- 0 2525 2460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08"/>
                        <wpg:cNvGrpSpPr>
                          <a:grpSpLocks/>
                        </wpg:cNvGrpSpPr>
                        <wpg:grpSpPr bwMode="auto">
                          <a:xfrm>
                            <a:off x="2460" y="153"/>
                            <a:ext cx="65" cy="2"/>
                            <a:chOff x="2460" y="153"/>
                            <a:chExt cx="65" cy="2"/>
                          </a:xfrm>
                        </wpg:grpSpPr>
                        <wps:wsp>
                          <wps:cNvPr id="330" name="Freeform 109"/>
                          <wps:cNvSpPr>
                            <a:spLocks/>
                          </wps:cNvSpPr>
                          <wps:spPr bwMode="auto">
                            <a:xfrm>
                              <a:off x="2460" y="153"/>
                              <a:ext cx="65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65"/>
                                <a:gd name="T2" fmla="+- 0 2525 2460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06"/>
                        <wpg:cNvGrpSpPr>
                          <a:grpSpLocks/>
                        </wpg:cNvGrpSpPr>
                        <wpg:grpSpPr bwMode="auto">
                          <a:xfrm>
                            <a:off x="5441" y="3465"/>
                            <a:ext cx="2" cy="65"/>
                            <a:chOff x="5441" y="3465"/>
                            <a:chExt cx="2" cy="65"/>
                          </a:xfrm>
                        </wpg:grpSpPr>
                        <wps:wsp>
                          <wps:cNvPr id="332" name="Freeform 107"/>
                          <wps:cNvSpPr>
                            <a:spLocks/>
                          </wps:cNvSpPr>
                          <wps:spPr bwMode="auto">
                            <a:xfrm>
                              <a:off x="5441" y="3465"/>
                              <a:ext cx="2" cy="65"/>
                            </a:xfrm>
                            <a:custGeom>
                              <a:avLst/>
                              <a:gdLst>
                                <a:gd name="T0" fmla="+- 0 3465 3465"/>
                                <a:gd name="T1" fmla="*/ 3465 h 65"/>
                                <a:gd name="T2" fmla="+- 0 3530 3465"/>
                                <a:gd name="T3" fmla="*/ 3530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04"/>
                        <wpg:cNvGrpSpPr>
                          <a:grpSpLocks/>
                        </wpg:cNvGrpSpPr>
                        <wpg:grpSpPr bwMode="auto">
                          <a:xfrm>
                            <a:off x="8359" y="3465"/>
                            <a:ext cx="2" cy="65"/>
                            <a:chOff x="8359" y="3465"/>
                            <a:chExt cx="2" cy="65"/>
                          </a:xfrm>
                        </wpg:grpSpPr>
                        <wps:wsp>
                          <wps:cNvPr id="334" name="Freeform 105"/>
                          <wps:cNvSpPr>
                            <a:spLocks/>
                          </wps:cNvSpPr>
                          <wps:spPr bwMode="auto">
                            <a:xfrm>
                              <a:off x="8359" y="3465"/>
                              <a:ext cx="2" cy="65"/>
                            </a:xfrm>
                            <a:custGeom>
                              <a:avLst/>
                              <a:gdLst>
                                <a:gd name="T0" fmla="+- 0 3465 3465"/>
                                <a:gd name="T1" fmla="*/ 3465 h 65"/>
                                <a:gd name="T2" fmla="+- 0 3530 3465"/>
                                <a:gd name="T3" fmla="*/ 3530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122.65pt;margin-top:7.3pt;width:295.7pt;height:169.55pt;z-index:-5097;mso-position-horizontal-relative:page" coordorigin="2453,146" coordsize="5914,3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">
                <v:shape id="Picture 133" o:spid="_x0000_s1027" type="#_x0000_t75" style="position:absolute;left:3082;top:2613;width:3886;height: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lpFTBAAAA3AAAAA8AAABkcnMvZG93bnJldi54bWxEj82qwjAUhPeC7xCO4E5TFaVWo6gguLvo&#10;vRt3h+bYFpuT0sT+vL25ILgcZuYbZrvvTCkaql1hWcFsGoEgTq0uOFPw93uexCCcR9ZYWiYFPTnY&#10;74aDLSbatnyl5uYzESDsElSQe18lUro0J4Nuaivi4D1sbdAHWWdS19gGuCnlPIpW0mDBYSHHik45&#10;pc/byyhYnxZxs5w/TH+k9if2ve3c3So1HnWHDQhPnf+GP+2LVrCIlvB/JhwBuX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lpFTBAAAA3AAAAA8AAAAAAAAAAAAAAAAAnwIA&#10;AGRycy9kb3ducmV2LnhtbFBLBQYAAAAABAAEAPcAAACNAwAAAAA=&#10;">
                  <v:imagedata r:id="rId86" o:title=""/>
                </v:shape>
                <v:shape id="Picture 132" o:spid="_x0000_s1028" type="#_x0000_t75" style="position:absolute;left:3914;top:623;width:3886;height:2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Q3LDAAAA3AAAAA8AAABkcnMvZG93bnJldi54bWxEj1FrwjAUhd8H+w/hDnybSTsQV40iYkFQ&#10;H3T+gEtz15Y1NyXJbP33Rhjs8XDO+Q5nuR5tJ27kQ+tYQzZVIIgrZ1quNVy/yvc5iBCRDXaOScOd&#10;AqxXry9LLIwb+Ey3S6xFgnAoUEMTY19IGaqGLIap64mT9+28xZikr6XxOCS47WSu1ExabDktNNjT&#10;tqHq5/JrNezyuhxxr7IyP33OfXbc0MEMWk/exs0CRKQx/of/2nuj4UPN4HkmHQ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mZDcsMAAADcAAAADwAAAAAAAAAAAAAAAACf&#10;AgAAZHJzL2Rvd25yZXYueG1sUEsFBgAAAAAEAAQA9wAAAI8DAAAAAA==&#10;">
                  <v:imagedata r:id="rId87" o:title=""/>
                </v:shape>
                <v:group id="Group 130" o:spid="_x0000_s1029" style="position:absolute;left:3148;top:2662;width:833;height:805" coordorigin="3148,2662" coordsize="833,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31" o:spid="_x0000_s1030" style="position:absolute;left:3148;top:2662;width:833;height:805;visibility:visible;mso-wrap-style:square;v-text-anchor:top" coordsize="833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EXMAA&#10;AADcAAAADwAAAGRycy9kb3ducmV2LnhtbERPy2oCMRTdF/oP4RbcaWKFIlOjSEHoojD4QLeXyW0y&#10;OLmZTtIx/r1ZFLo8nPdqk30nRhpiG1jDfKZAEDfBtGw1nI676RJETMgGu8Ck4U4RNuvnpxVWJtx4&#10;T+MhWVFCOFaowaXUV1LGxpHHOAs9ceG+w+AxFThYaQa8lXDfyVel3qTHlkuDw54+HDXXw6/XUF/q&#10;+Xm0jussf3ZmYd2XOmetJy95+w4iUU7/4j/3p9GwUGVtOVOO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rEXMAAAADcAAAADwAAAAAAAAAAAAAAAACYAgAAZHJzL2Rvd25y&#10;ZXYueG1sUEsFBgAAAAAEAAQA9QAAAIUDAAAAAA==&#10;" path="m833,l,,,805r833,l833,e" fillcolor="#8eb4e2" stroked="f">
                    <v:path arrowok="t" o:connecttype="custom" o:connectlocs="833,2662;0,2662;0,3467;833,3467;833,2662" o:connectangles="0,0,0,0,0"/>
                  </v:shape>
                </v:group>
                <v:group id="Group 128" o:spid="_x0000_s1031" style="position:absolute;left:6067;top:2645;width:833;height:822" coordorigin="6067,2645" coordsize="833,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29" o:spid="_x0000_s1032" style="position:absolute;left:6067;top:2645;width:833;height:822;visibility:visible;mso-wrap-style:square;v-text-anchor:top" coordsize="833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DZMEA&#10;AADcAAAADwAAAGRycy9kb3ducmV2LnhtbERPTWvCQBC9C/0PyxR6040NlBJdRQstQnpRS/U4ZMck&#10;mJ0N2U2M/75zEHp8vO/lenSNGqgLtWcD81kCirjwtubSwM/xc/oOKkRki41nMnCnAOvV02SJmfU3&#10;3tNwiKWSEA4ZGqhibDOtQ1GRwzDzLbFwF985jAK7UtsObxLuGv2aJG/aYc3SUGFLHxUV10PvDKQ4&#10;9PnXvegv+W9+Tu33abtL2ZiX53GzABVpjP/ih3tnxTeX+XJGjo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Og2TBAAAA3AAAAA8AAAAAAAAAAAAAAAAAmAIAAGRycy9kb3du&#10;cmV2LnhtbFBLBQYAAAAABAAEAPUAAACGAwAAAAA=&#10;" path="m832,l,,,822r832,l832,e" fillcolor="#8eb4e2" stroked="f">
                    <v:path arrowok="t" o:connecttype="custom" o:connectlocs="832,2645;0,2645;0,3467;832,3467;832,2645" o:connectangles="0,0,0,0,0"/>
                  </v:shape>
                </v:group>
                <v:group id="Group 126" o:spid="_x0000_s1033" style="position:absolute;left:3981;top:656;width:835;height:2812" coordorigin="3981,656" coordsize="835,2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27" o:spid="_x0000_s1034" style="position:absolute;left:3981;top:656;width:835;height:2812;visibility:visible;mso-wrap-style:square;v-text-anchor:top" coordsize="835,2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EMMcA&#10;AADcAAAADwAAAGRycy9kb3ducmV2LnhtbESPT2vCQBTE74V+h+UVvBTdaKmENKuUUsVDD/Xv+Zl9&#10;TdJm36bZjUY/vSsIHoeZ+Q2TTjtTiQM1rrSsYDiIQBBnVpecK9isZ/0YhPPIGivLpOBEDqaTx4cU&#10;E22PvKTDyuciQNglqKDwvk6kdFlBBt3A1sTB+7GNQR9kk0vd4DHATSVHUTSWBksOCwXW9FFQ9rdq&#10;jYL19nO/y87t9nX2/z3m+Hduv56NUr2n7v0NhKfO38O39kIreBmO4HomHA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LhDDHAAAA3AAAAA8AAAAAAAAAAAAAAAAAmAIAAGRy&#10;cy9kb3ducmV2LnhtbFBLBQYAAAAABAAEAPUAAACMAwAAAAA=&#10;" path="m835,l,,,2811r835,l835,e" fillcolor="#f9c090" stroked="f">
                    <v:path arrowok="t" o:connecttype="custom" o:connectlocs="835,656;0,656;0,3467;835,3467;835,656" o:connectangles="0,0,0,0,0"/>
                  </v:shape>
                </v:group>
                <v:group id="Group 124" o:spid="_x0000_s1035" style="position:absolute;left:6899;top:1572;width:833;height:1895" coordorigin="6899,1572" coordsize="833,1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25" o:spid="_x0000_s1036" style="position:absolute;left:6899;top:1572;width:833;height:1895;visibility:visible;mso-wrap-style:square;v-text-anchor:top" coordsize="833,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OUccA&#10;AADcAAAADwAAAGRycy9kb3ducmV2LnhtbESPQWvCQBSE70L/w/IKvYhubKUpqavYFEEoHhoVenxk&#10;X5Ng9m3MbpP4792C4HGYmW+YxWowteiodZVlBbNpBII4t7riQsFhv5m8gXAeWWNtmRRcyMFq+TBa&#10;YKJtz9/UZb4QAcIuQQWl900ipctLMuimtiEO3q9tDfog20LqFvsAN7V8jqJXabDisFBiQ2lJ+Sn7&#10;Mwrin3rbjIuvnfnw6Seezpt+HB+Venoc1u8gPA3+Hr61t1rBy2wO/2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kTlHHAAAA3AAAAA8AAAAAAAAAAAAAAAAAmAIAAGRy&#10;cy9kb3ducmV2LnhtbFBLBQYAAAAABAAEAPUAAACMAwAAAAA=&#10;" path="m833,l,,,1895r833,l833,e" fillcolor="#f9c090" stroked="f">
                    <v:path arrowok="t" o:connecttype="custom" o:connectlocs="833,1572;0,1572;0,3467;833,3467;833,1572" o:connectangles="0,0,0,0,0"/>
                  </v:shape>
                </v:group>
                <v:group id="Group 122" o:spid="_x0000_s1037" style="position:absolute;left:2525;top:153;width:2;height:3377" coordorigin="2525,153" coordsize="2,3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23" o:spid="_x0000_s1038" style="position:absolute;left:2525;top:153;width:2;height:3377;visibility:visible;mso-wrap-style:square;v-text-anchor:top" coordsize="2,3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jicQA&#10;AADcAAAADwAAAGRycy9kb3ducmV2LnhtbESPQWsCMRSE70L/Q3iF3mp2lapsjaJCQbQXte35dfPc&#10;LN28hE10t//eFAoeh5n5hpkve9uIK7WhdqwgH2YgiEuna64UfJzenmcgQkTW2DgmBb8UYLl4GMyx&#10;0K7jA12PsRIJwqFABSZGX0gZSkMWw9B54uSdXWsxJtlWUrfYJbht5CjLJtJizWnBoKeNofLneLEK&#10;fPc93n/l9GmmtHs/z3Z+XdsXpZ4e+9UriEh9vIf/21utYJxP4O9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244nEAAAA3AAAAA8AAAAAAAAAAAAAAAAAmAIAAGRycy9k&#10;b3ducmV2LnhtbFBLBQYAAAAABAAEAPUAAACJAwAAAAA=&#10;" path="m,l,3377e" filled="f" strokecolor="#858585" strokeweight=".72pt">
                    <v:path arrowok="t" o:connecttype="custom" o:connectlocs="0,153;0,3530" o:connectangles="0,0"/>
                  </v:shape>
                </v:group>
                <v:group id="Group 120" o:spid="_x0000_s1039" style="position:absolute;left:2460;top:3465;width:5899;height:2" coordorigin="2460,3465" coordsize="58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21" o:spid="_x0000_s1040" style="position:absolute;left:2460;top:3465;width:5899;height:2;visibility:visible;mso-wrap-style:square;v-text-anchor:top" coordsize="58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51sQA&#10;AADcAAAADwAAAGRycy9kb3ducmV2LnhtbERP3WrCMBS+F3yHcITdzdQNptSm4gZKUcf8e4Bjc2zr&#10;mpPSRO329MvFwMuP7z+ZdaYWN2pdZVnBaBiBIM6trrhQcDwsnicgnEfWWFsmBT/kYJb2ewnG2t55&#10;R7e9L0QIYRejgtL7JpbS5SUZdEPbEAfubFuDPsC2kLrFewg3tXyJojdpsOLQUGJDHyXl3/urUZCt&#10;P99Xp/GX3ly263q52/yOXXZR6mnQzacgPHX+If53Z1rB6yisDWfCEZ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IudbEAAAA3AAAAA8AAAAAAAAAAAAAAAAAmAIAAGRycy9k&#10;b3ducmV2LnhtbFBLBQYAAAAABAAEAPUAAACJAwAAAAA=&#10;" path="m,l5899,e" filled="f" strokecolor="#858585" strokeweight=".72pt">
                    <v:path arrowok="t" o:connecttype="custom" o:connectlocs="0,0;5899,0" o:connectangles="0,0"/>
                  </v:shape>
                </v:group>
                <v:group id="Group 118" o:spid="_x0000_s1041" style="position:absolute;left:2460;top:2913;width:65;height:2" coordorigin="2460,2913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19" o:spid="_x0000_s1042" style="position:absolute;left:2460;top:2913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Q3cIA&#10;AADcAAAADwAAAGRycy9kb3ducmV2LnhtbERPz2vCMBS+C/4P4Qm7abpuuFGbFh0MBC+zKwNvj+bZ&#10;ljUvJUm1+++Xw2DHj+93Xs5mEDdyvres4HGTgCBurO65VVB/vq9fQfiArHGwTAp+yENZLBc5Ztre&#10;+Uy3KrQihrDPUEEXwphJ6ZuODPqNHYkjd7XOYIjQtVI7vMdwM8g0SbbSYM+xocOR3jpqvqvJKLjq&#10;rzDV9PJx9M+Xw2lITz2SU+phNe93IALN4V/85z5qBU9pnB/PxCM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h1DdwgAAANwAAAAPAAAAAAAAAAAAAAAAAJgCAABkcnMvZG93&#10;bnJldi54bWxQSwUGAAAAAAQABAD1AAAAhwMAAAAA&#10;" path="m,l65,e" filled="f" strokecolor="#858585" strokeweight=".72pt">
                    <v:path arrowok="t" o:connecttype="custom" o:connectlocs="0,0;65,0" o:connectangles="0,0"/>
                  </v:shape>
                </v:group>
                <v:group id="Group 116" o:spid="_x0000_s1043" style="position:absolute;left:2460;top:2361;width:65;height:2" coordorigin="2460,2361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17" o:spid="_x0000_s1044" style="position:absolute;left:2460;top:2361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rMcQA&#10;AADcAAAADwAAAGRycy9kb3ducmV2LnhtbESPT2vCQBTE7wW/w/IEb3VjLLWkrmILQsBLqyL09sg+&#10;k9Ds27C7+eO37xYEj8PM/IZZb0fTiJ6cry0rWMwTEMSF1TWXCs6n/fMbCB+QNTaWScGNPGw3k6c1&#10;ZtoO/E39MZQiQthnqKAKoc2k9EVFBv3ctsTRu1pnMETpSqkdDhFuGpkmyas0WHNcqLClz4qK32Nn&#10;FFz1JXRnWn3l/uXn49CkhxrJKTWbjrt3EIHG8Ajf27lWsExT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azHEAAAA3AAAAA8AAAAAAAAAAAAAAAAAmAIAAGRycy9k&#10;b3ducmV2LnhtbFBLBQYAAAAABAAEAPUAAACJAwAAAAA=&#10;" path="m,l65,e" filled="f" strokecolor="#858585" strokeweight=".72pt">
                    <v:path arrowok="t" o:connecttype="custom" o:connectlocs="0,0;65,0" o:connectangles="0,0"/>
                  </v:shape>
                </v:group>
                <v:group id="Group 114" o:spid="_x0000_s1045" style="position:absolute;left:2460;top:1809;width:65;height:2" coordorigin="2460,1809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15" o:spid="_x0000_s1046" style="position:absolute;left:2460;top:1809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W3sQA&#10;AADcAAAADwAAAGRycy9kb3ducmV2LnhtbESPT2vCQBTE7wW/w/IEb3XTKK2k2QQtFAQvrRWht0f2&#10;5Q/Nvg27q8Zv7xYEj8PM/IbJy9H04kzOd5YVvMwTEMSV1R03Cg4/n88rED4ga+wtk4IreSiLyVOO&#10;mbYX/qbzPjQiQthnqKANYcik9FVLBv3cDsTRq60zGKJ0jdQOLxFuepkmyas02HFcaHGgj5aqv/3J&#10;KKj1MZwO9Pa19cvfza5Pdx2SU2o2HdfvIAKN4RG+t7dawSJdwv+Ze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8Vt7EAAAA3AAAAA8AAAAAAAAAAAAAAAAAmAIAAGRycy9k&#10;b3ducmV2LnhtbFBLBQYAAAAABAAEAPUAAACJAwAAAAA=&#10;" path="m,l65,e" filled="f" strokecolor="#858585" strokeweight=".72pt">
                    <v:path arrowok="t" o:connecttype="custom" o:connectlocs="0,0;65,0" o:connectangles="0,0"/>
                  </v:shape>
                </v:group>
                <v:group id="Group 112" o:spid="_x0000_s1047" style="position:absolute;left:2460;top:1257;width:65;height:2" coordorigin="2460,1257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113" o:spid="_x0000_s1048" style="position:absolute;left:2460;top:1257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tMsUA&#10;AADcAAAADwAAAGRycy9kb3ducmV2LnhtbESPzWrDMBCE74W8g9hAbrVcJyTFtRLaQiGQS+qYQm+L&#10;tf6h1spISuK+fRUI9DjMzDdMsZvMIC7kfG9ZwVOSgiCure65VVCdPh6fQfiArHGwTAp+ycNuO3so&#10;MNf2yp90KUMrIoR9jgq6EMZcSl93ZNAndiSOXmOdwRCla6V2eI1wM8gsTdfSYM9xocOR3juqf8qz&#10;UdDor3CuaHPc+9X322HIDj2SU2oxn15fQASawn/43t5rBctsDb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m0yxQAAANwAAAAPAAAAAAAAAAAAAAAAAJgCAABkcnMv&#10;ZG93bnJldi54bWxQSwUGAAAAAAQABAD1AAAAigMAAAAA&#10;" path="m,l65,e" filled="f" strokecolor="#858585" strokeweight=".72pt">
                    <v:path arrowok="t" o:connecttype="custom" o:connectlocs="0,0;65,0" o:connectangles="0,0"/>
                  </v:shape>
                </v:group>
                <v:group id="Group 110" o:spid="_x0000_s1049" style="position:absolute;left:2460;top:705;width:65;height:2" coordorigin="2460,705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11" o:spid="_x0000_s1050" style="position:absolute;left:2460;top:705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c28IA&#10;AADcAAAADwAAAGRycy9kb3ducmV2LnhtbERPz2vCMBS+C/4P4Qm7abpuuFGbFh0MBC+zKwNvj+bZ&#10;ljUvJUm1+++Xw2DHj+93Xs5mEDdyvres4HGTgCBurO65VVB/vq9fQfiArHGwTAp+yENZLBc5Ztre&#10;+Uy3KrQihrDPUEEXwphJ6ZuODPqNHYkjd7XOYIjQtVI7vMdwM8g0SbbSYM+xocOR3jpqvqvJKLjq&#10;rzDV9PJx9M+Xw2lITz2SU+phNe93IALN4V/85z5qBU9pXBvPxCM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8VzbwgAAANwAAAAPAAAAAAAAAAAAAAAAAJgCAABkcnMvZG93&#10;bnJldi54bWxQSwUGAAAAAAQABAD1AAAAhwMAAAAA&#10;" path="m,l65,e" filled="f" strokecolor="#858585" strokeweight=".72pt">
                    <v:path arrowok="t" o:connecttype="custom" o:connectlocs="0,0;65,0" o:connectangles="0,0"/>
                  </v:shape>
                </v:group>
                <v:group id="Group 108" o:spid="_x0000_s1051" style="position:absolute;left:2460;top:153;width:65;height:2" coordorigin="2460,153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109" o:spid="_x0000_s1052" style="position:absolute;left:2460;top:153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7GAMIA&#10;AADcAAAADwAAAGRycy9kb3ducmV2LnhtbERPyWrDMBC9F/IPYgq91XKTkhTHskkLhUAujWMCvQ3W&#10;eCHWyEhK4v59dSj0+Hh7Xs5mFDdyfrCs4CVJQRA3Vg/cKahPn89vIHxA1jhaJgU/5KEsFg85Ztre&#10;+Ui3KnQihrDPUEEfwpRJ6ZueDPrETsSRa60zGCJ0ndQO7zHcjHKZpmtpcODY0ONEHz01l+pqFLT6&#10;HK41bb72/vX7/TAuDwOSU+rpcd5tQQSaw7/4z73XClarOD+eiUd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sYAwgAAANwAAAAPAAAAAAAAAAAAAAAAAJgCAABkcnMvZG93&#10;bnJldi54bWxQSwUGAAAAAAQABAD1AAAAhwMAAAAA&#10;" path="m,l65,e" filled="f" strokecolor="#858585" strokeweight=".72pt">
                    <v:path arrowok="t" o:connecttype="custom" o:connectlocs="0,0;65,0" o:connectangles="0,0"/>
                  </v:shape>
                </v:group>
                <v:group id="Group 106" o:spid="_x0000_s1053" style="position:absolute;left:5441;top:3465;width:2;height:65" coordorigin="5441,3465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107" o:spid="_x0000_s1054" style="position:absolute;left:5441;top:346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TjMUA&#10;AADcAAAADwAAAGRycy9kb3ducmV2LnhtbESP0WrCQBRE3wv+w3KFvhTdmJQaoquIUCyFPpjmAy7Z&#10;axLM3g27q4l/3y0U+jjMzBlmu59ML+7kfGdZwWqZgCCure64UVB9vy9yED4ga+wtk4IHedjvZk9b&#10;LLQd+Uz3MjQiQtgXqKANYSik9HVLBv3SDsTRu1hnMETpGqkdjhFuepkmyZs02HFcaHGgY0v1tbwZ&#10;Bebz4DqZTy/lisezfV1f9emrUup5Ph02IAJN4T/81/7QCrIshd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xOMxQAAANwAAAAPAAAAAAAAAAAAAAAAAJgCAABkcnMv&#10;ZG93bnJldi54bWxQSwUGAAAAAAQABAD1AAAAigMAAAAA&#10;" path="m,l,65e" filled="f" strokecolor="#858585" strokeweight=".72pt">
                    <v:path arrowok="t" o:connecttype="custom" o:connectlocs="0,3465;0,3530" o:connectangles="0,0"/>
                  </v:shape>
                </v:group>
                <v:group id="Group 104" o:spid="_x0000_s1055" style="position:absolute;left:8359;top:3465;width:2;height:65" coordorigin="8359,3465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05" o:spid="_x0000_s1056" style="position:absolute;left:8359;top:346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uY8UA&#10;AADcAAAADwAAAGRycy9kb3ducmV2LnhtbESP0WrCQBRE3wv+w3IFX4pubEIN0VVEKC2FPpjmAy7Z&#10;axLM3g27q4l/3y0U+jjMzBlmd5hML+7kfGdZwXqVgCCure64UVB9vy1zED4ga+wtk4IHeTjsZ087&#10;LLQd+Uz3MjQiQtgXqKANYSik9HVLBv3KDsTRu1hnMETpGqkdjhFuevmSJK/SYMdxocWBTi3V1/Jm&#10;FJjPo+tkPj2Xax7PNttc9ftXpdRiPh23IAJN4T/81/7QCtI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i5jxQAAANwAAAAPAAAAAAAAAAAAAAAAAJgCAABkcnMv&#10;ZG93bnJldi54bWxQSwUGAAAAAAQABAD1AAAAigMAAAAA&#10;" path="m,l,65e" filled="f" strokecolor="#858585" strokeweight=".72pt">
                    <v:path arrowok="t" o:connecttype="custom" o:connectlocs="0,3465;0,353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0"/>
          <w:szCs w:val="20"/>
        </w:rPr>
        <w:t>60000</w:t>
      </w:r>
    </w:p>
    <w:p w:rsidR="0097454B" w:rsidRDefault="0097454B">
      <w:pPr>
        <w:spacing w:before="13" w:after="0" w:line="280" w:lineRule="exact"/>
        <w:rPr>
          <w:sz w:val="28"/>
          <w:szCs w:val="28"/>
        </w:rPr>
      </w:pPr>
    </w:p>
    <w:p w:rsidR="0097454B" w:rsidRDefault="0097454B">
      <w:pPr>
        <w:spacing w:after="0"/>
        <w:sectPr w:rsidR="0097454B">
          <w:pgSz w:w="11920" w:h="16840"/>
          <w:pgMar w:top="820" w:right="580" w:bottom="960" w:left="1480" w:header="592" w:footer="778" w:gutter="0"/>
          <w:cols w:space="720"/>
        </w:sectPr>
      </w:pPr>
    </w:p>
    <w:p w:rsidR="0097454B" w:rsidRDefault="00764783">
      <w:pPr>
        <w:spacing w:before="19" w:after="0" w:line="240" w:lineRule="auto"/>
        <w:ind w:left="354" w:right="-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50000</w:t>
      </w:r>
    </w:p>
    <w:p w:rsidR="0097454B" w:rsidRDefault="0097454B">
      <w:pPr>
        <w:spacing w:before="8" w:after="0" w:line="100" w:lineRule="exact"/>
        <w:rPr>
          <w:sz w:val="10"/>
          <w:szCs w:val="1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exact"/>
        <w:ind w:left="354" w:right="-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40000</w:t>
      </w:r>
    </w:p>
    <w:p w:rsidR="0097454B" w:rsidRDefault="00764783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97454B" w:rsidRDefault="00764783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50919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2" w:space="720" w:equalWidth="0">
            <w:col w:w="858" w:space="1810"/>
            <w:col w:w="7192"/>
          </w:cols>
        </w:sectPr>
      </w:pPr>
    </w:p>
    <w:p w:rsidR="0097454B" w:rsidRDefault="0097454B">
      <w:pPr>
        <w:spacing w:before="5" w:after="0" w:line="260" w:lineRule="exact"/>
        <w:rPr>
          <w:sz w:val="26"/>
          <w:szCs w:val="26"/>
        </w:rPr>
      </w:pP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764783">
      <w:pPr>
        <w:spacing w:before="47" w:after="0" w:line="240" w:lineRule="auto"/>
        <w:ind w:left="354" w:right="-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30000</w:t>
      </w:r>
    </w:p>
    <w:p w:rsidR="0097454B" w:rsidRDefault="00764783">
      <w:pPr>
        <w:spacing w:before="33"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34318</w:t>
      </w:r>
    </w:p>
    <w:p w:rsidR="0097454B" w:rsidRDefault="00764783">
      <w:pPr>
        <w:spacing w:before="87" w:after="0" w:line="226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es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3" w:space="720" w:equalWidth="0">
            <w:col w:w="858" w:space="4728"/>
            <w:col w:w="505" w:space="1405"/>
            <w:col w:w="2364"/>
          </w:cols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764783">
      <w:pPr>
        <w:spacing w:before="19" w:after="0" w:line="240" w:lineRule="auto"/>
        <w:ind w:left="354" w:right="-7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D2D3EF1" wp14:editId="7BD4864E">
                <wp:simplePos x="0" y="0"/>
                <wp:positionH relativeFrom="page">
                  <wp:posOffset>5601970</wp:posOffset>
                </wp:positionH>
                <wp:positionV relativeFrom="paragraph">
                  <wp:posOffset>-363220</wp:posOffset>
                </wp:positionV>
                <wp:extent cx="1116965" cy="401320"/>
                <wp:effectExtent l="1270" t="0" r="0" b="0"/>
                <wp:wrapNone/>
                <wp:docPr id="30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96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78" w:after="0" w:line="240" w:lineRule="auto"/>
                              <w:ind w:left="30" w:right="-7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àn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ả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đ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á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ă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50" type="#_x0000_t202" style="position:absolute;left:0;text-align:left;margin-left:441.1pt;margin-top:-28.6pt;width:87.95pt;height:31.6pt;z-index:-5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zntgIAALUFAAAOAAAAZHJzL2Uyb0RvYy54bWysVNuOmzAQfa/Uf7D8zmIIYQN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" filled="f" stroked="f">
                <v:textbox inset="0,0,0,0">
                  <w:txbxContent>
                    <w:p w:rsidR="007F0665" w:rsidRDefault="007F0665">
                      <w:pPr>
                        <w:spacing w:before="78" w:after="0" w:line="240" w:lineRule="auto"/>
                        <w:ind w:left="30" w:right="-7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àn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ả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đ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á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ă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sz w:val="20"/>
          <w:szCs w:val="20"/>
        </w:rPr>
        <w:t>20000</w:t>
      </w:r>
    </w:p>
    <w:p w:rsidR="0097454B" w:rsidRDefault="00764783">
      <w:pPr>
        <w:spacing w:before="42" w:after="0" w:line="249" w:lineRule="exact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z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s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2" w:space="720" w:equalWidth="0">
            <w:col w:w="858" w:space="6683"/>
            <w:col w:w="2319"/>
          </w:cols>
        </w:sectPr>
      </w:pPr>
    </w:p>
    <w:p w:rsidR="0097454B" w:rsidRDefault="0097454B">
      <w:pPr>
        <w:spacing w:before="15" w:after="0" w:line="200" w:lineRule="exact"/>
        <w:rPr>
          <w:sz w:val="20"/>
          <w:szCs w:val="20"/>
        </w:rPr>
      </w:pP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764783">
      <w:pPr>
        <w:spacing w:before="66" w:after="0" w:line="240" w:lineRule="exact"/>
        <w:ind w:left="354" w:right="-7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331479D" wp14:editId="34950D74">
                <wp:simplePos x="0" y="0"/>
                <wp:positionH relativeFrom="page">
                  <wp:posOffset>5621020</wp:posOffset>
                </wp:positionH>
                <wp:positionV relativeFrom="paragraph">
                  <wp:posOffset>-341630</wp:posOffset>
                </wp:positionV>
                <wp:extent cx="847090" cy="250190"/>
                <wp:effectExtent l="1270" t="1270" r="0" b="0"/>
                <wp:wrapNone/>
                <wp:docPr id="30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59" w:after="0" w:line="240" w:lineRule="auto"/>
                              <w:ind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Dao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cạo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râu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51" type="#_x0000_t202" style="position:absolute;left:0;text-align:left;margin-left:442.6pt;margin-top:-26.9pt;width:66.7pt;height:19.7pt;z-index:-5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" filled="f" stroked="f">
                <v:textbox inset="0,0,0,0">
                  <w:txbxContent>
                    <w:p w:rsidR="007F0665" w:rsidRDefault="007F0665">
                      <w:pPr>
                        <w:spacing w:before="59" w:after="0" w:line="240" w:lineRule="auto"/>
                        <w:ind w:right="-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Dao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cạo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râu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531F68D" wp14:editId="78CC7023">
                <wp:simplePos x="0" y="0"/>
                <wp:positionH relativeFrom="page">
                  <wp:posOffset>5515610</wp:posOffset>
                </wp:positionH>
                <wp:positionV relativeFrom="paragraph">
                  <wp:posOffset>-688975</wp:posOffset>
                </wp:positionV>
                <wp:extent cx="1208405" cy="602615"/>
                <wp:effectExtent l="0" t="6350" r="635" b="635"/>
                <wp:wrapNone/>
                <wp:docPr id="28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602615"/>
                          <a:chOff x="8686" y="-1085"/>
                          <a:chExt cx="1903" cy="949"/>
                        </a:xfrm>
                      </wpg:grpSpPr>
                      <wpg:grpSp>
                        <wpg:cNvPr id="290" name="Group 99"/>
                        <wpg:cNvGrpSpPr>
                          <a:grpSpLocks/>
                        </wpg:cNvGrpSpPr>
                        <wpg:grpSpPr bwMode="auto">
                          <a:xfrm>
                            <a:off x="8693" y="-923"/>
                            <a:ext cx="113" cy="113"/>
                            <a:chOff x="8693" y="-923"/>
                            <a:chExt cx="113" cy="113"/>
                          </a:xfrm>
                        </wpg:grpSpPr>
                        <wps:wsp>
                          <wps:cNvPr id="291" name="Freeform 100"/>
                          <wps:cNvSpPr>
                            <a:spLocks/>
                          </wps:cNvSpPr>
                          <wps:spPr bwMode="auto">
                            <a:xfrm>
                              <a:off x="8693" y="-923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8693 8693"/>
                                <a:gd name="T1" fmla="*/ T0 w 113"/>
                                <a:gd name="T2" fmla="+- 0 -811 -923"/>
                                <a:gd name="T3" fmla="*/ -811 h 113"/>
                                <a:gd name="T4" fmla="+- 0 8806 8693"/>
                                <a:gd name="T5" fmla="*/ T4 w 113"/>
                                <a:gd name="T6" fmla="+- 0 -811 -923"/>
                                <a:gd name="T7" fmla="*/ -811 h 113"/>
                                <a:gd name="T8" fmla="+- 0 8806 8693"/>
                                <a:gd name="T9" fmla="*/ T8 w 113"/>
                                <a:gd name="T10" fmla="+- 0 -923 -923"/>
                                <a:gd name="T11" fmla="*/ -923 h 113"/>
                                <a:gd name="T12" fmla="+- 0 8693 8693"/>
                                <a:gd name="T13" fmla="*/ T12 w 113"/>
                                <a:gd name="T14" fmla="+- 0 -923 -923"/>
                                <a:gd name="T15" fmla="*/ -923 h 113"/>
                                <a:gd name="T16" fmla="+- 0 8693 8693"/>
                                <a:gd name="T17" fmla="*/ T16 w 113"/>
                                <a:gd name="T18" fmla="+- 0 -811 -923"/>
                                <a:gd name="T19" fmla="*/ -81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2"/>
                                  </a:moveTo>
                                  <a:lnTo>
                                    <a:pt x="113" y="112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solidFill>
                              <a:srgbClr val="8E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97"/>
                        <wpg:cNvGrpSpPr>
                          <a:grpSpLocks/>
                        </wpg:cNvGrpSpPr>
                        <wpg:grpSpPr bwMode="auto">
                          <a:xfrm>
                            <a:off x="8822" y="-1078"/>
                            <a:ext cx="1759" cy="632"/>
                            <a:chOff x="8822" y="-1078"/>
                            <a:chExt cx="1759" cy="632"/>
                          </a:xfrm>
                        </wpg:grpSpPr>
                        <wps:wsp>
                          <wps:cNvPr id="293" name="Freeform 98"/>
                          <wps:cNvSpPr>
                            <a:spLocks/>
                          </wps:cNvSpPr>
                          <wps:spPr bwMode="auto">
                            <a:xfrm>
                              <a:off x="8822" y="-1078"/>
                              <a:ext cx="1759" cy="632"/>
                            </a:xfrm>
                            <a:custGeom>
                              <a:avLst/>
                              <a:gdLst>
                                <a:gd name="T0" fmla="+- 0 8822 8822"/>
                                <a:gd name="T1" fmla="*/ T0 w 1759"/>
                                <a:gd name="T2" fmla="+- 0 -446 -1078"/>
                                <a:gd name="T3" fmla="*/ -446 h 632"/>
                                <a:gd name="T4" fmla="+- 0 10581 8822"/>
                                <a:gd name="T5" fmla="*/ T4 w 1759"/>
                                <a:gd name="T6" fmla="+- 0 -446 -1078"/>
                                <a:gd name="T7" fmla="*/ -446 h 632"/>
                                <a:gd name="T8" fmla="+- 0 10581 8822"/>
                                <a:gd name="T9" fmla="*/ T8 w 1759"/>
                                <a:gd name="T10" fmla="+- 0 -1078 -1078"/>
                                <a:gd name="T11" fmla="*/ -1078 h 632"/>
                                <a:gd name="T12" fmla="+- 0 8822 8822"/>
                                <a:gd name="T13" fmla="*/ T12 w 1759"/>
                                <a:gd name="T14" fmla="+- 0 -1078 -1078"/>
                                <a:gd name="T15" fmla="*/ -1078 h 632"/>
                                <a:gd name="T16" fmla="+- 0 8822 8822"/>
                                <a:gd name="T17" fmla="*/ T16 w 1759"/>
                                <a:gd name="T18" fmla="+- 0 -446 -1078"/>
                                <a:gd name="T19" fmla="*/ -446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9" h="632">
                                  <a:moveTo>
                                    <a:pt x="0" y="632"/>
                                  </a:moveTo>
                                  <a:lnTo>
                                    <a:pt x="1759" y="632"/>
                                  </a:lnTo>
                                  <a:lnTo>
                                    <a:pt x="17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95"/>
                        <wpg:cNvGrpSpPr>
                          <a:grpSpLocks/>
                        </wpg:cNvGrpSpPr>
                        <wpg:grpSpPr bwMode="auto">
                          <a:xfrm>
                            <a:off x="8822" y="-1078"/>
                            <a:ext cx="1759" cy="632"/>
                            <a:chOff x="8822" y="-1078"/>
                            <a:chExt cx="1759" cy="632"/>
                          </a:xfrm>
                        </wpg:grpSpPr>
                        <wps:wsp>
                          <wps:cNvPr id="295" name="Freeform 96"/>
                          <wps:cNvSpPr>
                            <a:spLocks/>
                          </wps:cNvSpPr>
                          <wps:spPr bwMode="auto">
                            <a:xfrm>
                              <a:off x="8822" y="-1078"/>
                              <a:ext cx="1759" cy="632"/>
                            </a:xfrm>
                            <a:custGeom>
                              <a:avLst/>
                              <a:gdLst>
                                <a:gd name="T0" fmla="+- 0 8822 8822"/>
                                <a:gd name="T1" fmla="*/ T0 w 1759"/>
                                <a:gd name="T2" fmla="+- 0 -446 -1078"/>
                                <a:gd name="T3" fmla="*/ -446 h 632"/>
                                <a:gd name="T4" fmla="+- 0 10581 8822"/>
                                <a:gd name="T5" fmla="*/ T4 w 1759"/>
                                <a:gd name="T6" fmla="+- 0 -446 -1078"/>
                                <a:gd name="T7" fmla="*/ -446 h 632"/>
                                <a:gd name="T8" fmla="+- 0 10581 8822"/>
                                <a:gd name="T9" fmla="*/ T8 w 1759"/>
                                <a:gd name="T10" fmla="+- 0 -1078 -1078"/>
                                <a:gd name="T11" fmla="*/ -1078 h 632"/>
                                <a:gd name="T12" fmla="+- 0 8822 8822"/>
                                <a:gd name="T13" fmla="*/ T12 w 1759"/>
                                <a:gd name="T14" fmla="+- 0 -1078 -1078"/>
                                <a:gd name="T15" fmla="*/ -1078 h 632"/>
                                <a:gd name="T16" fmla="+- 0 8822 8822"/>
                                <a:gd name="T17" fmla="*/ T16 w 1759"/>
                                <a:gd name="T18" fmla="+- 0 -446 -1078"/>
                                <a:gd name="T19" fmla="*/ -446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9" h="632">
                                  <a:moveTo>
                                    <a:pt x="0" y="632"/>
                                  </a:moveTo>
                                  <a:lnTo>
                                    <a:pt x="1759" y="632"/>
                                  </a:lnTo>
                                  <a:lnTo>
                                    <a:pt x="17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93"/>
                        <wpg:cNvGrpSpPr>
                          <a:grpSpLocks/>
                        </wpg:cNvGrpSpPr>
                        <wpg:grpSpPr bwMode="auto">
                          <a:xfrm>
                            <a:off x="8693" y="-400"/>
                            <a:ext cx="113" cy="110"/>
                            <a:chOff x="8693" y="-400"/>
                            <a:chExt cx="113" cy="110"/>
                          </a:xfrm>
                        </wpg:grpSpPr>
                        <wps:wsp>
                          <wps:cNvPr id="297" name="Freeform 94"/>
                          <wps:cNvSpPr>
                            <a:spLocks/>
                          </wps:cNvSpPr>
                          <wps:spPr bwMode="auto">
                            <a:xfrm>
                              <a:off x="8693" y="-400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8693 8693"/>
                                <a:gd name="T1" fmla="*/ T0 w 113"/>
                                <a:gd name="T2" fmla="+- 0 -290 -400"/>
                                <a:gd name="T3" fmla="*/ -290 h 110"/>
                                <a:gd name="T4" fmla="+- 0 8806 8693"/>
                                <a:gd name="T5" fmla="*/ T4 w 113"/>
                                <a:gd name="T6" fmla="+- 0 -290 -400"/>
                                <a:gd name="T7" fmla="*/ -290 h 110"/>
                                <a:gd name="T8" fmla="+- 0 8806 8693"/>
                                <a:gd name="T9" fmla="*/ T8 w 113"/>
                                <a:gd name="T10" fmla="+- 0 -400 -400"/>
                                <a:gd name="T11" fmla="*/ -400 h 110"/>
                                <a:gd name="T12" fmla="+- 0 8693 8693"/>
                                <a:gd name="T13" fmla="*/ T12 w 113"/>
                                <a:gd name="T14" fmla="+- 0 -400 -400"/>
                                <a:gd name="T15" fmla="*/ -400 h 110"/>
                                <a:gd name="T16" fmla="+- 0 8693 8693"/>
                                <a:gd name="T17" fmla="*/ T16 w 113"/>
                                <a:gd name="T18" fmla="+- 0 -290 -400"/>
                                <a:gd name="T19" fmla="*/ -29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0" y="110"/>
                                  </a:moveTo>
                                  <a:lnTo>
                                    <a:pt x="113" y="11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solidFill>
                              <a:srgbClr val="F9C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91"/>
                        <wpg:cNvGrpSpPr>
                          <a:grpSpLocks/>
                        </wpg:cNvGrpSpPr>
                        <wpg:grpSpPr bwMode="auto">
                          <a:xfrm>
                            <a:off x="8867" y="-538"/>
                            <a:ext cx="1319" cy="394"/>
                            <a:chOff x="8867" y="-538"/>
                            <a:chExt cx="1319" cy="394"/>
                          </a:xfrm>
                        </wpg:grpSpPr>
                        <wps:wsp>
                          <wps:cNvPr id="299" name="Freeform 92"/>
                          <wps:cNvSpPr>
                            <a:spLocks/>
                          </wps:cNvSpPr>
                          <wps:spPr bwMode="auto">
                            <a:xfrm>
                              <a:off x="8867" y="-538"/>
                              <a:ext cx="1319" cy="394"/>
                            </a:xfrm>
                            <a:custGeom>
                              <a:avLst/>
                              <a:gdLst>
                                <a:gd name="T0" fmla="+- 0 8867 8867"/>
                                <a:gd name="T1" fmla="*/ T0 w 1319"/>
                                <a:gd name="T2" fmla="+- 0 -144 -538"/>
                                <a:gd name="T3" fmla="*/ -144 h 394"/>
                                <a:gd name="T4" fmla="+- 0 10186 8867"/>
                                <a:gd name="T5" fmla="*/ T4 w 1319"/>
                                <a:gd name="T6" fmla="+- 0 -144 -538"/>
                                <a:gd name="T7" fmla="*/ -144 h 394"/>
                                <a:gd name="T8" fmla="+- 0 10186 8867"/>
                                <a:gd name="T9" fmla="*/ T8 w 1319"/>
                                <a:gd name="T10" fmla="+- 0 -538 -538"/>
                                <a:gd name="T11" fmla="*/ -538 h 394"/>
                                <a:gd name="T12" fmla="+- 0 8867 8867"/>
                                <a:gd name="T13" fmla="*/ T12 w 1319"/>
                                <a:gd name="T14" fmla="+- 0 -538 -538"/>
                                <a:gd name="T15" fmla="*/ -538 h 394"/>
                                <a:gd name="T16" fmla="+- 0 8867 8867"/>
                                <a:gd name="T17" fmla="*/ T16 w 1319"/>
                                <a:gd name="T18" fmla="+- 0 -144 -538"/>
                                <a:gd name="T19" fmla="*/ -144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9" h="394">
                                  <a:moveTo>
                                    <a:pt x="0" y="394"/>
                                  </a:moveTo>
                                  <a:lnTo>
                                    <a:pt x="1319" y="394"/>
                                  </a:lnTo>
                                  <a:lnTo>
                                    <a:pt x="13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89"/>
                        <wpg:cNvGrpSpPr>
                          <a:grpSpLocks/>
                        </wpg:cNvGrpSpPr>
                        <wpg:grpSpPr bwMode="auto">
                          <a:xfrm>
                            <a:off x="8867" y="-538"/>
                            <a:ext cx="1319" cy="394"/>
                            <a:chOff x="8867" y="-538"/>
                            <a:chExt cx="1319" cy="394"/>
                          </a:xfrm>
                        </wpg:grpSpPr>
                        <wps:wsp>
                          <wps:cNvPr id="301" name="Freeform 90"/>
                          <wps:cNvSpPr>
                            <a:spLocks/>
                          </wps:cNvSpPr>
                          <wps:spPr bwMode="auto">
                            <a:xfrm>
                              <a:off x="8867" y="-538"/>
                              <a:ext cx="1319" cy="394"/>
                            </a:xfrm>
                            <a:custGeom>
                              <a:avLst/>
                              <a:gdLst>
                                <a:gd name="T0" fmla="+- 0 8867 8867"/>
                                <a:gd name="T1" fmla="*/ T0 w 1319"/>
                                <a:gd name="T2" fmla="+- 0 -144 -538"/>
                                <a:gd name="T3" fmla="*/ -144 h 394"/>
                                <a:gd name="T4" fmla="+- 0 10186 8867"/>
                                <a:gd name="T5" fmla="*/ T4 w 1319"/>
                                <a:gd name="T6" fmla="+- 0 -144 -538"/>
                                <a:gd name="T7" fmla="*/ -144 h 394"/>
                                <a:gd name="T8" fmla="+- 0 10186 8867"/>
                                <a:gd name="T9" fmla="*/ T8 w 1319"/>
                                <a:gd name="T10" fmla="+- 0 -538 -538"/>
                                <a:gd name="T11" fmla="*/ -538 h 394"/>
                                <a:gd name="T12" fmla="+- 0 8867 8867"/>
                                <a:gd name="T13" fmla="*/ T12 w 1319"/>
                                <a:gd name="T14" fmla="+- 0 -538 -538"/>
                                <a:gd name="T15" fmla="*/ -538 h 394"/>
                                <a:gd name="T16" fmla="+- 0 8867 8867"/>
                                <a:gd name="T17" fmla="*/ T16 w 1319"/>
                                <a:gd name="T18" fmla="+- 0 -144 -538"/>
                                <a:gd name="T19" fmla="*/ -144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9" h="394">
                                  <a:moveTo>
                                    <a:pt x="0" y="394"/>
                                  </a:moveTo>
                                  <a:lnTo>
                                    <a:pt x="1319" y="394"/>
                                  </a:lnTo>
                                  <a:lnTo>
                                    <a:pt x="13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434.3pt;margin-top:-54.25pt;width:95.15pt;height:47.45pt;z-index:-5096;mso-position-horizontal-relative:page" coordorigin="8686,-1085" coordsize="1903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">
                <v:group id="Group 99" o:spid="_x0000_s1027" style="position:absolute;left:8693;top:-923;width:113;height:113" coordorigin="8693,-923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100" o:spid="_x0000_s1028" style="position:absolute;left:8693;top:-923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2T/8QA&#10;AADcAAAADwAAAGRycy9kb3ducmV2LnhtbESPzW7CMBCE75V4B2srcSs2OSCaYhAqQkLlwt8DLPHm&#10;p8TrJHZJ+vY1ElKPo5n5RrNYDbYWd+p85VjDdKJAEGfOVFxouJy3b3MQPiAbrB2Thl/ysFqOXhaY&#10;Gtfzke6nUIgIYZ+ihjKEJpXSZyVZ9BPXEEcvd53FEGVXSNNhH+G2lolSM2mx4rhQYkOfJWW304/V&#10;sOH8MLTXfqbafO/zNlHz76+L1uPXYf0BItAQ/sPP9s5oSN6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Nk//EAAAA3AAAAA8AAAAAAAAAAAAAAAAAmAIAAGRycy9k&#10;b3ducmV2LnhtbFBLBQYAAAAABAAEAPUAAACJAwAAAAA=&#10;" path="m,112r113,l113,,,,,112e" fillcolor="#8eb4e2" stroked="f">
                    <v:path arrowok="t" o:connecttype="custom" o:connectlocs="0,-811;113,-811;113,-923;0,-923;0,-811" o:connectangles="0,0,0,0,0"/>
                  </v:shape>
                </v:group>
                <v:group id="Group 97" o:spid="_x0000_s1029" style="position:absolute;left:8822;top:-1078;width:1759;height:632" coordorigin="8822,-1078" coordsize="1759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98" o:spid="_x0000_s1030" style="position:absolute;left:8822;top:-1078;width:1759;height:632;visibility:visible;mso-wrap-style:square;v-text-anchor:top" coordsize="1759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2KMcA&#10;AADcAAAADwAAAGRycy9kb3ducmV2LnhtbESPwW7CMBBE70j9B2uReiMOIKCkMYhCqQoqB0g/YBtv&#10;k4h4HcUuhL+vK1XiOJqZN5p02ZlaXKh1lWUFwygGQZxbXXGh4DPbDp5AOI+ssbZMCm7kYLl46KWY&#10;aHvlI11OvhABwi5BBaX3TSKly0sy6CLbEAfv27YGfZBtIXWL1wA3tRzF8VQarDgslNjQuqT8fPox&#10;Csbz1/Pbbveis1X9tT7sb5uPyWyj1GO/Wz2D8NT5e/i//a4VjOZj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htijHAAAA3AAAAA8AAAAAAAAAAAAAAAAAmAIAAGRy&#10;cy9kb3ducmV2LnhtbFBLBQYAAAAABAAEAPUAAACMAwAAAAA=&#10;" path="m,632r1759,l1759,,,,,632e" stroked="f">
                    <v:path arrowok="t" o:connecttype="custom" o:connectlocs="0,-446;1759,-446;1759,-1078;0,-1078;0,-446" o:connectangles="0,0,0,0,0"/>
                  </v:shape>
                </v:group>
                <v:group id="Group 95" o:spid="_x0000_s1031" style="position:absolute;left:8822;top:-1078;width:1759;height:632" coordorigin="8822,-1078" coordsize="1759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96" o:spid="_x0000_s1032" style="position:absolute;left:8822;top:-1078;width:1759;height:632;visibility:visible;mso-wrap-style:square;v-text-anchor:top" coordsize="1759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RvsYA&#10;AADcAAAADwAAAGRycy9kb3ducmV2LnhtbESP3WrCQBSE7wu+w3IEb4puKqRqdJVSEFSs4A/i5SF7&#10;TGKzZ0N21fj2rlDo5TAz3zCTWWNKcaPaFZYVfPQiEMSp1QVnCg77eXcIwnlkjaVlUvAgB7Np622C&#10;ibZ33tJt5zMRIOwSVJB7XyVSujQng65nK+LgnW1t0AdZZ1LXeA9wU8p+FH1KgwWHhRwr+s4p/d1d&#10;jYJBxJf16v0YD5anw3oT/9i5Lk9KddrN1xiEp8b/h//aC62gP4rhdSYc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bRvsYAAADcAAAADwAAAAAAAAAAAAAAAACYAgAAZHJz&#10;L2Rvd25yZXYueG1sUEsFBgAAAAAEAAQA9QAAAIsDAAAAAA==&#10;" path="m,632r1759,l1759,,,,,632xe" filled="f" strokecolor="white">
                    <v:path arrowok="t" o:connecttype="custom" o:connectlocs="0,-446;1759,-446;1759,-1078;0,-1078;0,-446" o:connectangles="0,0,0,0,0"/>
                  </v:shape>
                </v:group>
                <v:group id="Group 93" o:spid="_x0000_s1033" style="position:absolute;left:8693;top:-400;width:113;height:110" coordorigin="8693,-400" coordsize="113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94" o:spid="_x0000_s1034" style="position:absolute;left:8693;top:-400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yGsUA&#10;AADcAAAADwAAAGRycy9kb3ducmV2LnhtbESPT2sCMRTE74V+h/AK3jSrB21XoyzS4h8oqFW8PjbP&#10;zeLmZdlEXf30TUHocZiZ3zCTWWsrcaXGl44V9HsJCOLc6ZILBfufr+47CB+QNVaOScGdPMymry8T&#10;TLW78Zauu1CICGGfogITQp1K6XNDFn3P1cTRO7nGYoiyKaRu8BbhtpKDJBlKiyXHBYM1zQ3l593F&#10;Kljr0codj/Psc2Me35mhxdofWKnOW5uNQQRqw3/42V5qBYOPE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XIaxQAAANwAAAAPAAAAAAAAAAAAAAAAAJgCAABkcnMv&#10;ZG93bnJldi54bWxQSwUGAAAAAAQABAD1AAAAigMAAAAA&#10;" path="m,110r113,l113,,,,,110e" fillcolor="#f9c090" stroked="f">
                    <v:path arrowok="t" o:connecttype="custom" o:connectlocs="0,-290;113,-290;113,-400;0,-400;0,-290" o:connectangles="0,0,0,0,0"/>
                  </v:shape>
                </v:group>
                <v:group id="Group 91" o:spid="_x0000_s1035" style="position:absolute;left:8867;top:-538;width:1319;height:394" coordorigin="8867,-538" coordsize="1319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92" o:spid="_x0000_s1036" style="position:absolute;left:8867;top:-538;width:1319;height:394;visibility:visible;mso-wrap-style:square;v-text-anchor:top" coordsize="131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0dsUA&#10;AADcAAAADwAAAGRycy9kb3ducmV2LnhtbESPT4vCMBTE78J+h/AEL7KmiitrNcoiKu5J/IfXR/NM&#10;i81LaaLWb79ZEDwOM/MbZjpvbCnuVPvCsYJ+LwFBnDldsFFwPKw+v0H4gKyxdEwKnuRhPvtoTTHV&#10;7sE7uu+DERHCPkUFeQhVKqXPcrLoe64ijt7F1RZDlLWRusZHhNtSDpJkJC0WHBdyrGiRU3bd36yC&#10;YnhebvpNtTbdpylPv6PL8OuwVarTbn4mIAI14R1+tTdawWA8hv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fR2xQAAANwAAAAPAAAAAAAAAAAAAAAAAJgCAABkcnMv&#10;ZG93bnJldi54bWxQSwUGAAAAAAQABAD1AAAAigMAAAAA&#10;" path="m,394r1319,l1319,,,,,394e" stroked="f">
                    <v:path arrowok="t" o:connecttype="custom" o:connectlocs="0,-144;1319,-144;1319,-538;0,-538;0,-144" o:connectangles="0,0,0,0,0"/>
                  </v:shape>
                </v:group>
                <v:group id="Group 89" o:spid="_x0000_s1037" style="position:absolute;left:8867;top:-538;width:1319;height:394" coordorigin="8867,-538" coordsize="1319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90" o:spid="_x0000_s1038" style="position:absolute;left:8867;top:-538;width:1319;height:394;visibility:visible;mso-wrap-style:square;v-text-anchor:top" coordsize="131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+88YA&#10;AADcAAAADwAAAGRycy9kb3ducmV2LnhtbESPUUvDMBSF3wf+h3CFvQyXbMqmddlQoTAQxlaFvV6a&#10;a1NsbkoT2/rvF0HY4+Gc8x3OZje6RvTUhdqzhsVcgSAuvam50vD5kd89gggR2WDjmTT8UoDd9may&#10;wcz4gU/UF7ESCcIhQw02xjaTMpSWHIa5b4mT9+U7hzHJrpKmwyHBXSOXSq2kw5rTgsWW3iyV38WP&#10;05Cv1ezp4X02rOxwPh36c/5aHButp7fjyzOISGO8hv/be6PhXi3g70w6AnJ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D+88YAAADcAAAADwAAAAAAAAAAAAAAAACYAgAAZHJz&#10;L2Rvd25yZXYueG1sUEsFBgAAAAAEAAQA9QAAAIsDAAAAAA==&#10;" path="m,394r1319,l1319,,,,,394xe" filled="f" strokecolor="white">
                    <v:path arrowok="t" o:connecttype="custom" o:connectlocs="0,-144;1319,-144;1319,-538;0,-538;0,-14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0"/>
          <w:szCs w:val="20"/>
        </w:rPr>
        <w:t>10000</w:t>
      </w:r>
    </w:p>
    <w:p w:rsidR="0097454B" w:rsidRDefault="00764783">
      <w:pPr>
        <w:tabs>
          <w:tab w:val="left" w:pos="2900"/>
        </w:tabs>
        <w:spacing w:before="16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t>14577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position w:val="2"/>
          <w:sz w:val="20"/>
          <w:szCs w:val="20"/>
        </w:rPr>
        <w:t>14888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2" w:space="720" w:equalWidth="0">
            <w:col w:w="858" w:space="976"/>
            <w:col w:w="8026"/>
          </w:cols>
        </w:sectPr>
      </w:pPr>
    </w:p>
    <w:p w:rsidR="0097454B" w:rsidRDefault="0097454B">
      <w:pPr>
        <w:spacing w:before="13" w:after="0" w:line="280" w:lineRule="exact"/>
        <w:rPr>
          <w:sz w:val="28"/>
          <w:szCs w:val="28"/>
        </w:rPr>
      </w:pPr>
    </w:p>
    <w:p w:rsidR="0097454B" w:rsidRDefault="00764783">
      <w:pPr>
        <w:spacing w:before="19" w:after="0" w:line="240" w:lineRule="auto"/>
        <w:ind w:left="758" w:right="-2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5F6E4A7" wp14:editId="7BAEB0C2">
                <wp:simplePos x="0" y="0"/>
                <wp:positionH relativeFrom="page">
                  <wp:posOffset>2002155</wp:posOffset>
                </wp:positionH>
                <wp:positionV relativeFrom="paragraph">
                  <wp:posOffset>175895</wp:posOffset>
                </wp:positionV>
                <wp:extent cx="1010285" cy="338455"/>
                <wp:effectExtent l="1905" t="4445" r="0" b="0"/>
                <wp:wrapNone/>
                <wp:docPr id="2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2" w:after="0" w:line="240" w:lineRule="auto"/>
                              <w:ind w:left="596" w:right="511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TT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0"/>
                                <w:szCs w:val="20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2" type="#_x0000_t202" style="position:absolute;left:0;text-align:left;margin-left:157.65pt;margin-top:13.85pt;width:79.55pt;height:26.65pt;z-index:-5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i/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" filled="f" stroked="f">
                <v:textbox inset="0,0,0,0">
                  <w:txbxContent>
                    <w:p w:rsidR="007F0665" w:rsidRDefault="007F0665">
                      <w:pPr>
                        <w:spacing w:before="2" w:after="0" w:line="240" w:lineRule="auto"/>
                        <w:ind w:left="596" w:right="51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0"/>
                          <w:szCs w:val="20"/>
                        </w:rPr>
                        <w:t>TT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0"/>
                          <w:szCs w:val="20"/>
                        </w:rPr>
                        <w:t>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7BFF75D" wp14:editId="1A81926A">
                <wp:simplePos x="0" y="0"/>
                <wp:positionH relativeFrom="page">
                  <wp:posOffset>3801745</wp:posOffset>
                </wp:positionH>
                <wp:positionV relativeFrom="paragraph">
                  <wp:posOffset>175895</wp:posOffset>
                </wp:positionV>
                <wp:extent cx="1318895" cy="338455"/>
                <wp:effectExtent l="1270" t="4445" r="3810" b="0"/>
                <wp:wrapNone/>
                <wp:docPr id="28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2" w:after="0" w:line="240" w:lineRule="auto"/>
                              <w:ind w:left="719" w:right="95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TTG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3" type="#_x0000_t202" style="position:absolute;left:0;text-align:left;margin-left:299.35pt;margin-top:13.85pt;width:103.85pt;height:26.65pt;z-index:-50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59P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" filled="f" stroked="f">
                <v:textbox inset="0,0,0,0">
                  <w:txbxContent>
                    <w:p w:rsidR="007F0665" w:rsidRDefault="007F0665">
                      <w:pPr>
                        <w:spacing w:before="2" w:after="0" w:line="240" w:lineRule="auto"/>
                        <w:ind w:left="719" w:right="952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0"/>
                          <w:szCs w:val="20"/>
                        </w:rPr>
                        <w:t>TTG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7DAA813" wp14:editId="1A6ECA41">
                <wp:simplePos x="0" y="0"/>
                <wp:positionH relativeFrom="page">
                  <wp:posOffset>1997075</wp:posOffset>
                </wp:positionH>
                <wp:positionV relativeFrom="paragraph">
                  <wp:posOffset>170815</wp:posOffset>
                </wp:positionV>
                <wp:extent cx="1019810" cy="347980"/>
                <wp:effectExtent l="6350" t="8890" r="2540" b="5080"/>
                <wp:wrapNone/>
                <wp:docPr id="2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810" cy="347980"/>
                          <a:chOff x="3145" y="269"/>
                          <a:chExt cx="1606" cy="548"/>
                        </a:xfrm>
                      </wpg:grpSpPr>
                      <wpg:grpSp>
                        <wpg:cNvPr id="283" name="Group 84"/>
                        <wpg:cNvGrpSpPr>
                          <a:grpSpLocks/>
                        </wpg:cNvGrpSpPr>
                        <wpg:grpSpPr bwMode="auto">
                          <a:xfrm>
                            <a:off x="3153" y="277"/>
                            <a:ext cx="1591" cy="533"/>
                            <a:chOff x="3153" y="277"/>
                            <a:chExt cx="1591" cy="533"/>
                          </a:xfrm>
                        </wpg:grpSpPr>
                        <wps:wsp>
                          <wps:cNvPr id="284" name="Freeform 85"/>
                          <wps:cNvSpPr>
                            <a:spLocks/>
                          </wps:cNvSpPr>
                          <wps:spPr bwMode="auto">
                            <a:xfrm>
                              <a:off x="3153" y="277"/>
                              <a:ext cx="1591" cy="533"/>
                            </a:xfrm>
                            <a:custGeom>
                              <a:avLst/>
                              <a:gdLst>
                                <a:gd name="T0" fmla="+- 0 3153 3153"/>
                                <a:gd name="T1" fmla="*/ T0 w 1591"/>
                                <a:gd name="T2" fmla="+- 0 810 277"/>
                                <a:gd name="T3" fmla="*/ 810 h 533"/>
                                <a:gd name="T4" fmla="+- 0 4744 3153"/>
                                <a:gd name="T5" fmla="*/ T4 w 1591"/>
                                <a:gd name="T6" fmla="+- 0 810 277"/>
                                <a:gd name="T7" fmla="*/ 810 h 533"/>
                                <a:gd name="T8" fmla="+- 0 4744 3153"/>
                                <a:gd name="T9" fmla="*/ T8 w 1591"/>
                                <a:gd name="T10" fmla="+- 0 277 277"/>
                                <a:gd name="T11" fmla="*/ 277 h 533"/>
                                <a:gd name="T12" fmla="+- 0 3153 3153"/>
                                <a:gd name="T13" fmla="*/ T12 w 1591"/>
                                <a:gd name="T14" fmla="+- 0 277 277"/>
                                <a:gd name="T15" fmla="*/ 277 h 533"/>
                                <a:gd name="T16" fmla="+- 0 3153 3153"/>
                                <a:gd name="T17" fmla="*/ T16 w 1591"/>
                                <a:gd name="T18" fmla="+- 0 810 277"/>
                                <a:gd name="T19" fmla="*/ 810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1" h="533">
                                  <a:moveTo>
                                    <a:pt x="0" y="533"/>
                                  </a:moveTo>
                                  <a:lnTo>
                                    <a:pt x="1591" y="533"/>
                                  </a:lnTo>
                                  <a:lnTo>
                                    <a:pt x="1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82"/>
                        <wpg:cNvGrpSpPr>
                          <a:grpSpLocks/>
                        </wpg:cNvGrpSpPr>
                        <wpg:grpSpPr bwMode="auto">
                          <a:xfrm>
                            <a:off x="3153" y="277"/>
                            <a:ext cx="1591" cy="533"/>
                            <a:chOff x="3153" y="277"/>
                            <a:chExt cx="1591" cy="533"/>
                          </a:xfrm>
                        </wpg:grpSpPr>
                        <wps:wsp>
                          <wps:cNvPr id="286" name="Freeform 83"/>
                          <wps:cNvSpPr>
                            <a:spLocks/>
                          </wps:cNvSpPr>
                          <wps:spPr bwMode="auto">
                            <a:xfrm>
                              <a:off x="3153" y="277"/>
                              <a:ext cx="1591" cy="533"/>
                            </a:xfrm>
                            <a:custGeom>
                              <a:avLst/>
                              <a:gdLst>
                                <a:gd name="T0" fmla="+- 0 3153 3153"/>
                                <a:gd name="T1" fmla="*/ T0 w 1591"/>
                                <a:gd name="T2" fmla="+- 0 810 277"/>
                                <a:gd name="T3" fmla="*/ 810 h 533"/>
                                <a:gd name="T4" fmla="+- 0 4744 3153"/>
                                <a:gd name="T5" fmla="*/ T4 w 1591"/>
                                <a:gd name="T6" fmla="+- 0 810 277"/>
                                <a:gd name="T7" fmla="*/ 810 h 533"/>
                                <a:gd name="T8" fmla="+- 0 4744 3153"/>
                                <a:gd name="T9" fmla="*/ T8 w 1591"/>
                                <a:gd name="T10" fmla="+- 0 277 277"/>
                                <a:gd name="T11" fmla="*/ 277 h 533"/>
                                <a:gd name="T12" fmla="+- 0 3153 3153"/>
                                <a:gd name="T13" fmla="*/ T12 w 1591"/>
                                <a:gd name="T14" fmla="+- 0 277 277"/>
                                <a:gd name="T15" fmla="*/ 277 h 533"/>
                                <a:gd name="T16" fmla="+- 0 3153 3153"/>
                                <a:gd name="T17" fmla="*/ T16 w 1591"/>
                                <a:gd name="T18" fmla="+- 0 810 277"/>
                                <a:gd name="T19" fmla="*/ 810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1" h="533">
                                  <a:moveTo>
                                    <a:pt x="0" y="533"/>
                                  </a:moveTo>
                                  <a:lnTo>
                                    <a:pt x="1591" y="533"/>
                                  </a:lnTo>
                                  <a:lnTo>
                                    <a:pt x="1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157.25pt;margin-top:13.45pt;width:80.3pt;height:27.4pt;z-index:-5095;mso-position-horizontal-relative:page" coordorigin="3145,269" coordsize="1606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">
                <v:group id="Group 84" o:spid="_x0000_s1027" style="position:absolute;left:3153;top:277;width:1591;height:533" coordorigin="3153,277" coordsize="1591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85" o:spid="_x0000_s1028" style="position:absolute;left:3153;top:277;width:1591;height:533;visibility:visible;mso-wrap-style:square;v-text-anchor:top" coordsize="1591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TW8UA&#10;AADcAAAADwAAAGRycy9kb3ducmV2LnhtbESP3WrCQBSE7wt9h+UI3tWNUkRSN2KLluBN26QPcMye&#10;/Njs2ZBdk/j2bqHQy2FmvmG2u8m0YqDeNZYVLBcRCOLC6oYrBd/58WkDwnlkja1lUnAjB7vk8WGL&#10;sbYjf9GQ+UoECLsYFdTed7GUrqjJoFvYjjh4pe0N+iD7SuoexwA3rVxF0VoabDgs1NjRW03FT3Y1&#10;Ci7lR3tye9l8Xm/28H626SvmqVLz2bR/AeFp8v/hv3aqFaw2z/B7JhwB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RNbxQAAANwAAAAPAAAAAAAAAAAAAAAAAJgCAABkcnMv&#10;ZG93bnJldi54bWxQSwUGAAAAAAQABAD1AAAAigMAAAAA&#10;" path="m,533r1591,l1591,,,,,533e" stroked="f">
                    <v:path arrowok="t" o:connecttype="custom" o:connectlocs="0,810;1591,810;1591,277;0,277;0,810" o:connectangles="0,0,0,0,0"/>
                  </v:shape>
                </v:group>
                <v:group id="Group 82" o:spid="_x0000_s1029" style="position:absolute;left:3153;top:277;width:1591;height:533" coordorigin="3153,277" coordsize="1591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83" o:spid="_x0000_s1030" style="position:absolute;left:3153;top:277;width:1591;height:533;visibility:visible;mso-wrap-style:square;v-text-anchor:top" coordsize="1591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MAMYA&#10;AADcAAAADwAAAGRycy9kb3ducmV2LnhtbESPT2vCQBTE7wW/w/IEb82mWkWiq6igeMnBP7UeX7PP&#10;JJh9G7JrTL99t1DocZiZ3zDzZWcq0VLjSssK3qIYBHFmdcm5gvNp+zoF4TyyxsoyKfgmB8tF72WO&#10;ibZPPlB79LkIEHYJKii8rxMpXVaQQRfZmjh4N9sY9EE2udQNPgPcVHIYxxNpsOSwUGBNm4Ky+/Fh&#10;FHx9fvh4NR6t7W230df0/ZK26UWpQb9bzUB46vx/+K+91wqG0wn8ng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QMAMYAAADcAAAADwAAAAAAAAAAAAAAAACYAgAAZHJz&#10;L2Rvd25yZXYueG1sUEsFBgAAAAAEAAQA9QAAAIsDAAAAAA==&#10;" path="m,533r1591,l1591,,,,,533xe" filled="f" strokecolor="white">
                    <v:path arrowok="t" o:connecttype="custom" o:connectlocs="0,810;1591,810;1591,277;0,277;0,81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2751E1ED" wp14:editId="0B55116D">
                <wp:simplePos x="0" y="0"/>
                <wp:positionH relativeFrom="page">
                  <wp:posOffset>3797300</wp:posOffset>
                </wp:positionH>
                <wp:positionV relativeFrom="paragraph">
                  <wp:posOffset>170815</wp:posOffset>
                </wp:positionV>
                <wp:extent cx="1328420" cy="347980"/>
                <wp:effectExtent l="6350" t="8890" r="8255" b="5080"/>
                <wp:wrapNone/>
                <wp:docPr id="27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8420" cy="347980"/>
                          <a:chOff x="5980" y="269"/>
                          <a:chExt cx="2092" cy="548"/>
                        </a:xfrm>
                      </wpg:grpSpPr>
                      <wpg:grpSp>
                        <wpg:cNvPr id="278" name="Group 79"/>
                        <wpg:cNvGrpSpPr>
                          <a:grpSpLocks/>
                        </wpg:cNvGrpSpPr>
                        <wpg:grpSpPr bwMode="auto">
                          <a:xfrm>
                            <a:off x="5987" y="277"/>
                            <a:ext cx="2077" cy="533"/>
                            <a:chOff x="5987" y="277"/>
                            <a:chExt cx="2077" cy="533"/>
                          </a:xfrm>
                        </wpg:grpSpPr>
                        <wps:wsp>
                          <wps:cNvPr id="279" name="Freeform 80"/>
                          <wps:cNvSpPr>
                            <a:spLocks/>
                          </wps:cNvSpPr>
                          <wps:spPr bwMode="auto">
                            <a:xfrm>
                              <a:off x="5987" y="277"/>
                              <a:ext cx="2077" cy="533"/>
                            </a:xfrm>
                            <a:custGeom>
                              <a:avLst/>
                              <a:gdLst>
                                <a:gd name="T0" fmla="+- 0 5987 5987"/>
                                <a:gd name="T1" fmla="*/ T0 w 2077"/>
                                <a:gd name="T2" fmla="+- 0 810 277"/>
                                <a:gd name="T3" fmla="*/ 810 h 533"/>
                                <a:gd name="T4" fmla="+- 0 8064 5987"/>
                                <a:gd name="T5" fmla="*/ T4 w 2077"/>
                                <a:gd name="T6" fmla="+- 0 810 277"/>
                                <a:gd name="T7" fmla="*/ 810 h 533"/>
                                <a:gd name="T8" fmla="+- 0 8064 5987"/>
                                <a:gd name="T9" fmla="*/ T8 w 2077"/>
                                <a:gd name="T10" fmla="+- 0 277 277"/>
                                <a:gd name="T11" fmla="*/ 277 h 533"/>
                                <a:gd name="T12" fmla="+- 0 5987 5987"/>
                                <a:gd name="T13" fmla="*/ T12 w 2077"/>
                                <a:gd name="T14" fmla="+- 0 277 277"/>
                                <a:gd name="T15" fmla="*/ 277 h 533"/>
                                <a:gd name="T16" fmla="+- 0 5987 5987"/>
                                <a:gd name="T17" fmla="*/ T16 w 2077"/>
                                <a:gd name="T18" fmla="+- 0 810 277"/>
                                <a:gd name="T19" fmla="*/ 810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7" h="533">
                                  <a:moveTo>
                                    <a:pt x="0" y="533"/>
                                  </a:moveTo>
                                  <a:lnTo>
                                    <a:pt x="2077" y="533"/>
                                  </a:lnTo>
                                  <a:lnTo>
                                    <a:pt x="20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77"/>
                        <wpg:cNvGrpSpPr>
                          <a:grpSpLocks/>
                        </wpg:cNvGrpSpPr>
                        <wpg:grpSpPr bwMode="auto">
                          <a:xfrm>
                            <a:off x="5987" y="277"/>
                            <a:ext cx="2077" cy="533"/>
                            <a:chOff x="5987" y="277"/>
                            <a:chExt cx="2077" cy="533"/>
                          </a:xfrm>
                        </wpg:grpSpPr>
                        <wps:wsp>
                          <wps:cNvPr id="281" name="Freeform 78"/>
                          <wps:cNvSpPr>
                            <a:spLocks/>
                          </wps:cNvSpPr>
                          <wps:spPr bwMode="auto">
                            <a:xfrm>
                              <a:off x="5987" y="277"/>
                              <a:ext cx="2077" cy="533"/>
                            </a:xfrm>
                            <a:custGeom>
                              <a:avLst/>
                              <a:gdLst>
                                <a:gd name="T0" fmla="+- 0 5987 5987"/>
                                <a:gd name="T1" fmla="*/ T0 w 2077"/>
                                <a:gd name="T2" fmla="+- 0 810 277"/>
                                <a:gd name="T3" fmla="*/ 810 h 533"/>
                                <a:gd name="T4" fmla="+- 0 8064 5987"/>
                                <a:gd name="T5" fmla="*/ T4 w 2077"/>
                                <a:gd name="T6" fmla="+- 0 810 277"/>
                                <a:gd name="T7" fmla="*/ 810 h 533"/>
                                <a:gd name="T8" fmla="+- 0 8064 5987"/>
                                <a:gd name="T9" fmla="*/ T8 w 2077"/>
                                <a:gd name="T10" fmla="+- 0 277 277"/>
                                <a:gd name="T11" fmla="*/ 277 h 533"/>
                                <a:gd name="T12" fmla="+- 0 5987 5987"/>
                                <a:gd name="T13" fmla="*/ T12 w 2077"/>
                                <a:gd name="T14" fmla="+- 0 277 277"/>
                                <a:gd name="T15" fmla="*/ 277 h 533"/>
                                <a:gd name="T16" fmla="+- 0 5987 5987"/>
                                <a:gd name="T17" fmla="*/ T16 w 2077"/>
                                <a:gd name="T18" fmla="+- 0 810 277"/>
                                <a:gd name="T19" fmla="*/ 810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7" h="533">
                                  <a:moveTo>
                                    <a:pt x="0" y="533"/>
                                  </a:moveTo>
                                  <a:lnTo>
                                    <a:pt x="2077" y="533"/>
                                  </a:lnTo>
                                  <a:lnTo>
                                    <a:pt x="20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299pt;margin-top:13.45pt;width:104.6pt;height:27.4pt;z-index:-5094;mso-position-horizontal-relative:page" coordorigin="5980,269" coordsize="2092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">
                <v:group id="Group 79" o:spid="_x0000_s1027" style="position:absolute;left:5987;top:277;width:2077;height:533" coordorigin="5987,277" coordsize="2077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80" o:spid="_x0000_s1028" style="position:absolute;left:5987;top:277;width:2077;height:533;visibility:visible;mso-wrap-style:square;v-text-anchor:top" coordsize="207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8rsUA&#10;AADcAAAADwAAAGRycy9kb3ducmV2LnhtbESPW4vCMBSE3xf8D+Es+LJouiJeukZxFWHxzRv7emjO&#10;tsXmpCTRVn+9WRB8HGbmG2a2aE0lruR8aVnBZz8BQZxZXXKu4HjY9CYgfEDWWFkmBTfysJh33maY&#10;atvwjq77kIsIYZ+igiKEOpXSZwUZ9H1bE0fvzzqDIUqXS+2wiXBTyUGSjKTBkuNCgTWtCsrO+4tR&#10;cJp+/H6TXm83J3TD84Sb+3ibK9V9b5dfIAK14RV+tn+0gsF4Cv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ryuxQAAANwAAAAPAAAAAAAAAAAAAAAAAJgCAABkcnMv&#10;ZG93bnJldi54bWxQSwUGAAAAAAQABAD1AAAAigMAAAAA&#10;" path="m,533r2077,l2077,,,,,533e" stroked="f">
                    <v:path arrowok="t" o:connecttype="custom" o:connectlocs="0,810;2077,810;2077,277;0,277;0,810" o:connectangles="0,0,0,0,0"/>
                  </v:shape>
                </v:group>
                <v:group id="Group 77" o:spid="_x0000_s1029" style="position:absolute;left:5987;top:277;width:2077;height:533" coordorigin="5987,277" coordsize="2077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78" o:spid="_x0000_s1030" style="position:absolute;left:5987;top:277;width:2077;height:533;visibility:visible;mso-wrap-style:square;v-text-anchor:top" coordsize="207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tjcQA&#10;AADcAAAADwAAAGRycy9kb3ducmV2LnhtbESPQYvCMBSE74L/ITzBm6aKuKXbVBZR8OJBq7seH83b&#10;tmzzUpqo9d8bQdjjMDPfMOmqN424Uedqywpm0wgEcWF1zaWCU76dxCCcR9bYWCYFD3KwyoaDFBNt&#10;73yg29GXIkDYJaig8r5NpHRFRQbd1LbEwfu1nUEfZFdK3eE9wE0j51G0lAZrDgsVtrSuqPg7Xo2C&#10;759+ES/350tZ5Juz9tHuIz9dlBqP+q9PEJ56/x9+t3dawTyewetMOAIy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LY3EAAAA3AAAAA8AAAAAAAAAAAAAAAAAmAIAAGRycy9k&#10;b3ducmV2LnhtbFBLBQYAAAAABAAEAPUAAACJAwAAAAA=&#10;" path="m,533r2077,l2077,,,,,533xe" filled="f" strokecolor="white">
                    <v:path arrowok="t" o:connecttype="custom" o:connectlocs="0,810;2077,810;2077,277;0,277;0,81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97454B" w:rsidRDefault="00764783">
      <w:pPr>
        <w:tabs>
          <w:tab w:val="left" w:pos="4660"/>
        </w:tabs>
        <w:spacing w:before="88" w:after="0" w:line="249" w:lineRule="exact"/>
        <w:ind w:left="206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06 ce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-1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ti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ce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s</w:t>
      </w:r>
    </w:p>
    <w:p w:rsidR="0097454B" w:rsidRDefault="0097454B">
      <w:pPr>
        <w:spacing w:before="9" w:after="0" w:line="200" w:lineRule="exact"/>
        <w:rPr>
          <w:sz w:val="20"/>
          <w:szCs w:val="20"/>
        </w:rPr>
      </w:pPr>
    </w:p>
    <w:p w:rsidR="0097454B" w:rsidRDefault="00764783">
      <w:pPr>
        <w:spacing w:before="26" w:after="0" w:line="287" w:lineRule="auto"/>
        <w:ind w:left="720" w:right="75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Diagram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6: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ber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distribu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too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-br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shes</w:t>
      </w:r>
      <w:r>
        <w:rPr>
          <w:rFonts w:ascii="Times New Roman" w:eastAsia="Times New Roman" w:hAnsi="Times New Roman" w:cs="Times New Roman"/>
          <w:b/>
          <w:bCs/>
          <w:i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razors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enters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9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99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w w:val="99"/>
          <w:sz w:val="26"/>
          <w:szCs w:val="26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detention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9"/>
          <w:sz w:val="26"/>
          <w:szCs w:val="26"/>
        </w:rPr>
        <w:t>centers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2"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2.4.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Exa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ination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treat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OIs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TIs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Provided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nation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ment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2.3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mat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-t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mes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such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OIs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as:</w:t>
      </w:r>
    </w:p>
    <w:p w:rsidR="0097454B" w:rsidRDefault="00764783">
      <w:pPr>
        <w:spacing w:before="58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skin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ection,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ever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 cold,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STIs</w:t>
      </w:r>
    </w:p>
    <w:p w:rsidR="0097454B" w:rsidRDefault="0097454B">
      <w:pPr>
        <w:spacing w:before="9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2.5.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Testi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vacc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nation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 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11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PPMUs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oa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ang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ll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boration with detention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enters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naged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cial Publ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provided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esting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vaccination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Hepati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mates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s.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179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 given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161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received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accination.</w:t>
      </w:r>
    </w:p>
    <w:p w:rsidR="0097454B" w:rsidRDefault="0097454B">
      <w:pPr>
        <w:spacing w:before="8" w:after="0" w:line="240" w:lineRule="exact"/>
        <w:rPr>
          <w:sz w:val="24"/>
          <w:szCs w:val="24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Objective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u w:val="thick" w:color="000000"/>
        </w:rPr>
        <w:t>4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even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relapse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upport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mmu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ty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-integration</w:t>
      </w:r>
      <w:r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</w:p>
    <w:p w:rsidR="0097454B" w:rsidRDefault="00764783">
      <w:pPr>
        <w:spacing w:before="58" w:after="0" w:line="293" w:lineRule="exact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IDUs.</w:t>
      </w:r>
    </w:p>
    <w:p w:rsidR="0097454B" w:rsidRDefault="0097454B">
      <w:pPr>
        <w:spacing w:before="4" w:after="0" w:line="150" w:lineRule="exact"/>
        <w:rPr>
          <w:sz w:val="15"/>
          <w:szCs w:val="15"/>
        </w:rPr>
      </w:pPr>
    </w:p>
    <w:p w:rsidR="0097454B" w:rsidRDefault="00764783">
      <w:pPr>
        <w:spacing w:before="26" w:after="0" w:line="288" w:lineRule="auto"/>
        <w:ind w:left="222" w:right="203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Micro-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redit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pil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Châu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ì</w:t>
      </w:r>
      <w:r>
        <w:rPr>
          <w:rFonts w:ascii="Times New Roman" w:eastAsia="Times New Roman" w:hAnsi="Times New Roman" w:cs="Times New Roman"/>
          <w:sz w:val="26"/>
          <w:szCs w:val="26"/>
        </w:rPr>
        <w:t>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since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1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24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scal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ber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Till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12/20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3,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total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199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z w:val="26"/>
          <w:szCs w:val="26"/>
        </w:rPr>
        <w:t>- IDUs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got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loan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ắc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Kạn: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54,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Bì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nh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74,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ên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>g: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71)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whom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 people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nts.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total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tal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loan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one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nine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hundred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 nine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nine </w:t>
      </w:r>
      <w:r w:rsidR="007F0665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illi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n V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08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ch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duction,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all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busin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ising poult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ee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ting,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31/1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/2013,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according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orts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erent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units, except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cases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risk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(including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dead,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01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arres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ut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the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her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ed to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nother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),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roduct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trading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still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 develo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t. Mon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borro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ers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ests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 required.</w:t>
      </w:r>
    </w:p>
    <w:p w:rsidR="0097454B" w:rsidRDefault="0097454B">
      <w:pPr>
        <w:spacing w:after="0"/>
        <w:jc w:val="both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88" w:lineRule="auto"/>
        <w:ind w:left="222" w:right="21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 201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requ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sted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Donor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icro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a</w:t>
      </w:r>
      <w:r>
        <w:rPr>
          <w:rFonts w:ascii="Times New Roman" w:eastAsia="Times New Roman" w:hAnsi="Times New Roman" w:cs="Times New Roman"/>
          <w:sz w:val="26"/>
          <w:szCs w:val="26"/>
        </w:rPr>
        <w:t>t 31/1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/2104, Project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one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billion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even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ive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illion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VND,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achieving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%.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collected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mount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 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ommended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new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MMT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clinics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inces.</w:t>
      </w:r>
    </w:p>
    <w:p w:rsidR="0097454B" w:rsidRDefault="0097454B">
      <w:pPr>
        <w:spacing w:after="0" w:line="130" w:lineRule="exact"/>
        <w:rPr>
          <w:sz w:val="13"/>
          <w:szCs w:val="13"/>
        </w:rPr>
      </w:pPr>
    </w:p>
    <w:p w:rsidR="0097454B" w:rsidRDefault="00764783">
      <w:pPr>
        <w:spacing w:after="0" w:line="293" w:lineRule="exact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Table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10: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Outc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b/>
          <w:bCs/>
          <w:spacing w:val="-10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of impl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tation</w:t>
      </w:r>
      <w:r>
        <w:rPr>
          <w:rFonts w:ascii="Times New Roman" w:eastAsia="Times New Roman" w:hAnsi="Times New Roman" w:cs="Times New Roman"/>
          <w:b/>
          <w:bCs/>
          <w:spacing w:val="-15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credit</w:t>
      </w:r>
    </w:p>
    <w:p w:rsidR="0097454B" w:rsidRDefault="0097454B">
      <w:pPr>
        <w:spacing w:before="4" w:after="0" w:line="60" w:lineRule="exact"/>
        <w:rPr>
          <w:sz w:val="6"/>
          <w:szCs w:val="6"/>
        </w:r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1553"/>
        <w:gridCol w:w="1841"/>
        <w:gridCol w:w="1709"/>
        <w:gridCol w:w="1843"/>
      </w:tblGrid>
      <w:tr w:rsidR="0097454B">
        <w:trPr>
          <w:trHeight w:hRule="exact" w:val="752"/>
        </w:trPr>
        <w:tc>
          <w:tcPr>
            <w:tcW w:w="2377" w:type="dxa"/>
            <w:tcBorders>
              <w:top w:val="single" w:sz="8" w:space="0" w:color="F79546"/>
              <w:left w:val="single" w:sz="8" w:space="0" w:color="F79546"/>
              <w:bottom w:val="single" w:sz="19" w:space="0" w:color="F79546"/>
              <w:right w:val="single" w:sz="8" w:space="0" w:color="F79546"/>
            </w:tcBorders>
          </w:tcPr>
          <w:p w:rsidR="0097454B" w:rsidRDefault="0097454B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97454B" w:rsidRDefault="00764783">
            <w:pPr>
              <w:spacing w:after="0" w:line="240" w:lineRule="auto"/>
              <w:ind w:left="891" w:right="87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Unit</w:t>
            </w:r>
          </w:p>
        </w:tc>
        <w:tc>
          <w:tcPr>
            <w:tcW w:w="1553" w:type="dxa"/>
            <w:tcBorders>
              <w:top w:val="single" w:sz="8" w:space="0" w:color="F79546"/>
              <w:left w:val="single" w:sz="8" w:space="0" w:color="F79546"/>
              <w:bottom w:val="single" w:sz="19" w:space="0" w:color="F79546"/>
              <w:right w:val="single" w:sz="8" w:space="0" w:color="F79546"/>
            </w:tcBorders>
          </w:tcPr>
          <w:p w:rsidR="0097454B" w:rsidRDefault="00764783">
            <w:pPr>
              <w:spacing w:before="1" w:after="0" w:line="287" w:lineRule="auto"/>
              <w:ind w:left="189" w:right="122" w:firstLine="3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#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of borro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ers</w:t>
            </w:r>
          </w:p>
        </w:tc>
        <w:tc>
          <w:tcPr>
            <w:tcW w:w="1841" w:type="dxa"/>
            <w:tcBorders>
              <w:top w:val="single" w:sz="8" w:space="0" w:color="F79546"/>
              <w:left w:val="single" w:sz="8" w:space="0" w:color="F79546"/>
              <w:bottom w:val="single" w:sz="19" w:space="0" w:color="F79546"/>
              <w:right w:val="single" w:sz="8" w:space="0" w:color="F79546"/>
            </w:tcBorders>
          </w:tcPr>
          <w:p w:rsidR="0097454B" w:rsidRDefault="00764783">
            <w:pPr>
              <w:spacing w:before="1" w:after="0" w:line="287" w:lineRule="auto"/>
              <w:ind w:left="621" w:right="252" w:hanging="3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Amount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of loans</w:t>
            </w:r>
          </w:p>
        </w:tc>
        <w:tc>
          <w:tcPr>
            <w:tcW w:w="1709" w:type="dxa"/>
            <w:tcBorders>
              <w:top w:val="single" w:sz="8" w:space="0" w:color="F79546"/>
              <w:left w:val="single" w:sz="8" w:space="0" w:color="F79546"/>
              <w:bottom w:val="single" w:sz="19" w:space="0" w:color="F79546"/>
              <w:right w:val="single" w:sz="8" w:space="0" w:color="F79546"/>
            </w:tcBorders>
          </w:tcPr>
          <w:p w:rsidR="0097454B" w:rsidRDefault="00764783">
            <w:pPr>
              <w:spacing w:before="1" w:after="0" w:line="287" w:lineRule="auto"/>
              <w:ind w:left="414" w:right="263" w:hanging="9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Collected amount</w:t>
            </w:r>
          </w:p>
        </w:tc>
        <w:tc>
          <w:tcPr>
            <w:tcW w:w="1843" w:type="dxa"/>
            <w:tcBorders>
              <w:top w:val="single" w:sz="8" w:space="0" w:color="F79546"/>
              <w:left w:val="single" w:sz="8" w:space="0" w:color="F79546"/>
              <w:bottom w:val="single" w:sz="19" w:space="0" w:color="F79546"/>
              <w:right w:val="single" w:sz="8" w:space="0" w:color="F79546"/>
            </w:tcBorders>
          </w:tcPr>
          <w:p w:rsidR="0097454B" w:rsidRDefault="00764783">
            <w:pPr>
              <w:spacing w:before="1" w:after="0" w:line="287" w:lineRule="auto"/>
              <w:ind w:left="107" w:right="42" w:firstLine="5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Percentage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of collected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ans</w:t>
            </w:r>
          </w:p>
        </w:tc>
      </w:tr>
      <w:tr w:rsidR="0097454B">
        <w:trPr>
          <w:trHeight w:hRule="exact" w:val="748"/>
        </w:trPr>
        <w:tc>
          <w:tcPr>
            <w:tcW w:w="2377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after="0" w:line="298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DSEP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u,</w:t>
            </w:r>
          </w:p>
          <w:p w:rsidR="0097454B" w:rsidRDefault="00764783">
            <w:pPr>
              <w:spacing w:before="58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h)</w:t>
            </w:r>
          </w:p>
        </w:tc>
        <w:tc>
          <w:tcPr>
            <w:tcW w:w="1553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97454B" w:rsidRDefault="00764783">
            <w:pPr>
              <w:spacing w:after="0" w:line="240" w:lineRule="auto"/>
              <w:ind w:left="596" w:right="57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24</w:t>
            </w:r>
          </w:p>
        </w:tc>
        <w:tc>
          <w:tcPr>
            <w:tcW w:w="1841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97454B" w:rsidRDefault="00764783">
            <w:pPr>
              <w:spacing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250.000.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709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97454B" w:rsidRDefault="00764783">
            <w:pPr>
              <w:spacing w:after="0" w:line="240" w:lineRule="auto"/>
              <w:ind w:left="737" w:right="7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0</w:t>
            </w:r>
          </w:p>
        </w:tc>
        <w:tc>
          <w:tcPr>
            <w:tcW w:w="1843" w:type="dxa"/>
            <w:tcBorders>
              <w:top w:val="single" w:sz="19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97454B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97454B" w:rsidRDefault="00764783">
            <w:pPr>
              <w:spacing w:after="0" w:line="240" w:lineRule="auto"/>
              <w:ind w:left="686" w:right="66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0%</w:t>
            </w:r>
          </w:p>
        </w:tc>
      </w:tr>
      <w:tr w:rsidR="0097454B">
        <w:trPr>
          <w:trHeight w:hRule="exact" w:val="379"/>
        </w:trPr>
        <w:tc>
          <w:tcPr>
            <w:tcW w:w="2377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before="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Bac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Kan</w:t>
            </w:r>
          </w:p>
        </w:tc>
        <w:tc>
          <w:tcPr>
            <w:tcW w:w="155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after="0" w:line="293" w:lineRule="exact"/>
              <w:ind w:left="596" w:right="57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54</w:t>
            </w:r>
          </w:p>
        </w:tc>
        <w:tc>
          <w:tcPr>
            <w:tcW w:w="1841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after="0" w:line="293" w:lineRule="exact"/>
              <w:ind w:left="2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540.000.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709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after="0" w:line="293" w:lineRule="exact"/>
              <w:ind w:left="19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305.000.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after="0" w:line="293" w:lineRule="exact"/>
              <w:ind w:left="57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56,5%</w:t>
            </w:r>
          </w:p>
        </w:tc>
      </w:tr>
      <w:tr w:rsidR="0097454B">
        <w:trPr>
          <w:trHeight w:hRule="exact" w:val="380"/>
        </w:trPr>
        <w:tc>
          <w:tcPr>
            <w:tcW w:w="2377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before="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nh</w:t>
            </w:r>
          </w:p>
        </w:tc>
        <w:tc>
          <w:tcPr>
            <w:tcW w:w="155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after="0" w:line="293" w:lineRule="exact"/>
              <w:ind w:left="596" w:right="57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50</w:t>
            </w:r>
          </w:p>
        </w:tc>
        <w:tc>
          <w:tcPr>
            <w:tcW w:w="1841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after="0" w:line="293" w:lineRule="exact"/>
              <w:ind w:left="2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500.000.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709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after="0" w:line="293" w:lineRule="exact"/>
              <w:ind w:left="19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400.000.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after="0" w:line="293" w:lineRule="exact"/>
              <w:ind w:left="57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80,0%</w:t>
            </w:r>
          </w:p>
        </w:tc>
      </w:tr>
      <w:tr w:rsidR="0097454B">
        <w:trPr>
          <w:trHeight w:hRule="exact" w:val="379"/>
        </w:trPr>
        <w:tc>
          <w:tcPr>
            <w:tcW w:w="2377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after="0" w:line="298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Quang</w:t>
            </w:r>
          </w:p>
        </w:tc>
        <w:tc>
          <w:tcPr>
            <w:tcW w:w="155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after="0" w:line="290" w:lineRule="exact"/>
              <w:ind w:left="596" w:right="57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71</w:t>
            </w:r>
          </w:p>
        </w:tc>
        <w:tc>
          <w:tcPr>
            <w:tcW w:w="1841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after="0" w:line="290" w:lineRule="exact"/>
              <w:ind w:left="2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700.000.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709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after="0" w:line="290" w:lineRule="exact"/>
              <w:ind w:left="19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370.000.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97454B" w:rsidRDefault="00764783">
            <w:pPr>
              <w:spacing w:after="0" w:line="290" w:lineRule="exact"/>
              <w:ind w:left="57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52,9%</w:t>
            </w:r>
          </w:p>
        </w:tc>
      </w:tr>
      <w:tr w:rsidR="0097454B">
        <w:trPr>
          <w:trHeight w:hRule="exact" w:val="379"/>
        </w:trPr>
        <w:tc>
          <w:tcPr>
            <w:tcW w:w="2377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after="0" w:line="298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Total</w:t>
            </w:r>
          </w:p>
        </w:tc>
        <w:tc>
          <w:tcPr>
            <w:tcW w:w="155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after="0" w:line="298" w:lineRule="exact"/>
              <w:ind w:left="531" w:right="51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199</w:t>
            </w:r>
          </w:p>
        </w:tc>
        <w:tc>
          <w:tcPr>
            <w:tcW w:w="1841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after="0" w:line="298" w:lineRule="exact"/>
              <w:ind w:left="32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1.990.00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1709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after="0" w:line="298" w:lineRule="exact"/>
              <w:ind w:left="32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1.075.000</w:t>
            </w:r>
          </w:p>
        </w:tc>
        <w:tc>
          <w:tcPr>
            <w:tcW w:w="1843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97454B" w:rsidRDefault="00764783">
            <w:pPr>
              <w:spacing w:after="0" w:line="298" w:lineRule="exact"/>
              <w:ind w:left="55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54,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%</w:t>
            </w:r>
          </w:p>
        </w:tc>
      </w:tr>
    </w:tbl>
    <w:p w:rsidR="0097454B" w:rsidRDefault="0097454B">
      <w:pPr>
        <w:spacing w:before="9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20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Objective</w:t>
      </w:r>
      <w:r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thick" w:color="000000"/>
        </w:rPr>
        <w:t>5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Cap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building</w:t>
      </w:r>
      <w:r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aff</w:t>
      </w:r>
      <w:r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health,</w:t>
      </w:r>
      <w:r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bo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vali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-social af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airs,</w:t>
      </w:r>
      <w:r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nd public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urity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sector</w:t>
      </w:r>
    </w:p>
    <w:p w:rsidR="0097454B" w:rsidRDefault="0097454B">
      <w:pPr>
        <w:spacing w:before="3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204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During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ears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ject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tation,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PMUs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borati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relevant units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nized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38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1.139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perso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-t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s.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courses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ncentrated on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basic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knowle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ge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HIV/AIDS, 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njection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practic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sex,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cation skills,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outrea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prevention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 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overdose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collaborators and PEs.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Objective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u w:val="thick" w:color="000000"/>
        </w:rPr>
        <w:t>6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M&amp;E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reporti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roje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ntation</w:t>
      </w:r>
      <w:r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vities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5" w:firstLine="78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Three-lev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 supe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sion (pro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incial,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istr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mmunal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el)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 strict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ducted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egulated.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arter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PMUs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aborat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relevant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its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conduct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erviso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isits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oj</w:t>
      </w:r>
      <w:r>
        <w:rPr>
          <w:rFonts w:ascii="Times New Roman" w:eastAsia="Times New Roman" w:hAnsi="Times New Roman" w:cs="Times New Roman"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ict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Month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collabora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oup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ach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ct/ci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superv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sed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each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ollabora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arge of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wards.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each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ator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took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respons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bili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toring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 activi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/ward leve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Oper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ch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mecha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>93 superviso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sits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 xml:space="preserve"> were conducted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roject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ivities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rs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detention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s.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chnical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ssistan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coordi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ation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units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solving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probl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ms 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ovided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rocess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ject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on. 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eriodic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l/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outine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ting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="00DD34A3">
        <w:rPr>
          <w:rFonts w:ascii="Times New Roman" w:eastAsia="Times New Roman" w:hAnsi="Times New Roman" w:cs="Times New Roman"/>
          <w:spacing w:val="2"/>
          <w:sz w:val="26"/>
          <w:szCs w:val="26"/>
        </w:rPr>
        <w:t>ad-hoc</w:t>
      </w:r>
      <w:r w:rsidR="00DD34A3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reporti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required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project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 xml:space="preserve"> were conducted during the life of the project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LTS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TRAL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EL</w:t>
      </w:r>
    </w:p>
    <w:p w:rsidR="0097454B" w:rsidRDefault="00764783">
      <w:pPr>
        <w:spacing w:before="58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Results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activ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i</w:t>
      </w:r>
      <w:r w:rsidR="00DD34A3">
        <w:rPr>
          <w:rFonts w:ascii="Times New Roman" w:eastAsia="Times New Roman" w:hAnsi="Times New Roman" w:cs="Times New Roman"/>
          <w:b/>
          <w:bCs/>
          <w:sz w:val="26"/>
          <w:szCs w:val="26"/>
        </w:rPr>
        <w:t>ties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stry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alids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cial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affairs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(Moli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a)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1.1.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Tec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nical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sist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nce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activit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</w:t>
      </w:r>
    </w:p>
    <w:p w:rsidR="0097454B" w:rsidRDefault="0097454B">
      <w:pPr>
        <w:spacing w:before="2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14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DSEP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evelop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uments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lated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iding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mentation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 approved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nor:</w:t>
      </w:r>
    </w:p>
    <w:p w:rsidR="0097454B" w:rsidRDefault="0097454B">
      <w:pPr>
        <w:spacing w:after="0"/>
        <w:jc w:val="both"/>
        <w:sectPr w:rsidR="0097454B">
          <w:pgSz w:w="11920" w:h="16840"/>
          <w:pgMar w:top="820" w:right="580" w:bottom="960" w:left="1480" w:header="592" w:footer="778" w:gutter="0"/>
          <w:cols w:space="720"/>
        </w:sectPr>
      </w:pPr>
    </w:p>
    <w:p w:rsidR="0097454B" w:rsidRDefault="00764783">
      <w:pPr>
        <w:tabs>
          <w:tab w:val="left" w:pos="940"/>
        </w:tabs>
        <w:spacing w:before="29" w:after="0" w:line="240" w:lineRule="auto"/>
        <w:ind w:left="58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Guidance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tation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HRI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prevention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s;</w:t>
      </w:r>
    </w:p>
    <w:p w:rsidR="0097454B" w:rsidRDefault="0097454B">
      <w:pPr>
        <w:spacing w:before="9" w:after="0" w:line="190" w:lineRule="exact"/>
        <w:rPr>
          <w:sz w:val="19"/>
          <w:szCs w:val="19"/>
        </w:rPr>
      </w:pPr>
    </w:p>
    <w:p w:rsidR="0097454B" w:rsidRDefault="00764783">
      <w:pPr>
        <w:tabs>
          <w:tab w:val="left" w:pos="940"/>
        </w:tabs>
        <w:spacing w:after="0" w:line="240" w:lineRule="auto"/>
        <w:ind w:left="58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Designed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aining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erial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BCC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ainers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terials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</w:p>
    <w:p w:rsidR="0097454B" w:rsidRDefault="00764783">
      <w:pPr>
        <w:spacing w:before="58"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BCC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centers;</w:t>
      </w:r>
    </w:p>
    <w:p w:rsidR="0097454B" w:rsidRDefault="0097454B">
      <w:pPr>
        <w:spacing w:before="9" w:after="0" w:line="190" w:lineRule="exact"/>
        <w:rPr>
          <w:sz w:val="19"/>
          <w:szCs w:val="19"/>
        </w:rPr>
      </w:pPr>
    </w:p>
    <w:p w:rsidR="0097454B" w:rsidRDefault="00764783">
      <w:pPr>
        <w:tabs>
          <w:tab w:val="left" w:pos="940"/>
        </w:tabs>
        <w:spacing w:after="0" w:line="286" w:lineRule="auto"/>
        <w:ind w:left="942" w:right="213" w:hanging="3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Guidance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ntation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micro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redit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odel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dividuals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who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pleted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detoxi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7454B" w:rsidRDefault="0097454B">
      <w:pPr>
        <w:spacing w:before="1" w:after="0" w:line="140" w:lineRule="exact"/>
        <w:rPr>
          <w:sz w:val="14"/>
          <w:szCs w:val="14"/>
        </w:rPr>
      </w:pPr>
    </w:p>
    <w:p w:rsidR="0097454B" w:rsidRDefault="00764783">
      <w:pPr>
        <w:tabs>
          <w:tab w:val="left" w:pos="940"/>
        </w:tabs>
        <w:spacing w:after="0" w:line="288" w:lineRule="auto"/>
        <w:ind w:left="942" w:right="210" w:hanging="3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DYMO Symbols" w:eastAsia="DYMO Symbols" w:hAnsi="DYMO Symbols" w:cs="DYMO Symbols"/>
          <w:sz w:val="26"/>
          <w:szCs w:val="26"/>
        </w:rPr>
        <w:t></w:t>
      </w:r>
      <w:r>
        <w:rPr>
          <w:rFonts w:ascii="DYMO Symbols" w:eastAsia="DYMO Symbols" w:hAnsi="DYMO Symbols" w:cs="DYMO Symbols"/>
          <w:spacing w:val="-45"/>
          <w:sz w:val="26"/>
          <w:szCs w:val="26"/>
        </w:rPr>
        <w:t xml:space="preserve"> </w:t>
      </w:r>
      <w:r>
        <w:rPr>
          <w:rFonts w:ascii="DYMO Symbols" w:eastAsia="DYMO Symbols" w:hAnsi="DYMO Symbols" w:cs="DYMO Symbols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oting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el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Prevention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rehensi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care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buse 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sers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mmunes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Mai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hau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istric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nce.</w:t>
      </w:r>
    </w:p>
    <w:p w:rsidR="0097454B" w:rsidRDefault="0097454B">
      <w:pPr>
        <w:spacing w:after="0" w:line="120" w:lineRule="exact"/>
        <w:rPr>
          <w:sz w:val="12"/>
          <w:szCs w:val="12"/>
        </w:rPr>
      </w:pPr>
    </w:p>
    <w:p w:rsidR="0097454B" w:rsidRDefault="00764783">
      <w:pPr>
        <w:spacing w:after="0" w:line="287" w:lineRule="auto"/>
        <w:ind w:left="222" w:right="208" w:firstLine="7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educti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conducted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ers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line with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regulati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="00DD34A3"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uidance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EP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CPMU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ll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ateria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s on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BCC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trainers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ective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tools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used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ters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count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4" w:after="0" w:line="120" w:lineRule="exact"/>
        <w:rPr>
          <w:sz w:val="12"/>
          <w:szCs w:val="12"/>
        </w:rPr>
      </w:pPr>
    </w:p>
    <w:p w:rsidR="0097454B" w:rsidRDefault="00764783">
      <w:pPr>
        <w:spacing w:after="0" w:line="287" w:lineRule="auto"/>
        <w:ind w:left="222" w:right="206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Model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icro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credit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piloted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Chau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strict, Hoa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gave loans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24 borro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ers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mount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250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llion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2011.</w:t>
      </w:r>
    </w:p>
    <w:p w:rsidR="0097454B" w:rsidRDefault="0097454B">
      <w:pPr>
        <w:spacing w:before="2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1.2.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Hepa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itis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cinati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8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2012,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21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mates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inh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ers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had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 vaccinated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gainst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atitis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first-time vaccination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ow</w:t>
      </w:r>
      <w:r>
        <w:rPr>
          <w:rFonts w:ascii="Times New Roman" w:eastAsia="Times New Roman" w:hAnsi="Times New Roman" w:cs="Times New Roman"/>
          <w:sz w:val="26"/>
          <w:szCs w:val="26"/>
        </w:rPr>
        <w:t>ever,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DD34A3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subsequent follow-up vaccination were not carried out (second and third vaccination) 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SA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nent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ved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DSEP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erred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cash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lities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8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1.3.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Cap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city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Buildi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7" w:lineRule="auto"/>
        <w:ind w:left="222" w:right="205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MOLISA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bor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relevant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ts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held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34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urses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958 individua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s includ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s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labo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invalids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social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airs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erent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levels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HRI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ntion;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rainers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C; provided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basic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dvanced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ucation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ntion. 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ough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hese courses,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l</w:t>
      </w:r>
      <w:r>
        <w:rPr>
          <w:rFonts w:ascii="Times New Roman" w:eastAsia="Times New Roman" w:hAnsi="Times New Roman" w:cs="Times New Roman"/>
          <w:sz w:val="26"/>
          <w:szCs w:val="26"/>
        </w:rPr>
        <w:t>earners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z w:val="26"/>
          <w:szCs w:val="26"/>
        </w:rPr>
        <w:t>uipped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adequate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k</w:t>
      </w:r>
      <w:r>
        <w:rPr>
          <w:rFonts w:ascii="Times New Roman" w:eastAsia="Times New Roman" w:hAnsi="Times New Roman" w:cs="Times New Roman"/>
          <w:sz w:val="26"/>
          <w:szCs w:val="26"/>
        </w:rPr>
        <w:t>nowle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ge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skil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onduct 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ities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te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4" w:after="0" w:line="120" w:lineRule="exact"/>
        <w:rPr>
          <w:sz w:val="12"/>
          <w:szCs w:val="12"/>
        </w:rPr>
      </w:pPr>
    </w:p>
    <w:p w:rsidR="0097454B" w:rsidRDefault="00764783">
      <w:pPr>
        <w:spacing w:after="0" w:line="287" w:lineRule="auto"/>
        <w:ind w:left="222" w:right="212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1,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DSEP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held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stu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ur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share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z w:val="26"/>
          <w:szCs w:val="26"/>
        </w:rPr>
        <w:t>periences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tation of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HRI activi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ies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clos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ings 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Austral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leaders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DSE</w:t>
      </w:r>
      <w:r>
        <w:rPr>
          <w:rFonts w:ascii="Times New Roman" w:eastAsia="Times New Roman" w:hAnsi="Times New Roman" w:cs="Times New Roman"/>
          <w:spacing w:val="-29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, DOLISA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 06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ente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vinces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 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bers.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rnt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lessons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en applied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develop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nnual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w</w:t>
      </w:r>
      <w:r w:rsidR="007F0665">
        <w:rPr>
          <w:rFonts w:ascii="Times New Roman" w:eastAsia="Times New Roman" w:hAnsi="Times New Roman" w:cs="Times New Roman"/>
          <w:spacing w:val="-1"/>
          <w:sz w:val="26"/>
          <w:szCs w:val="26"/>
        </w:rPr>
        <w:t>o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r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k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plans</w:t>
      </w:r>
      <w:r w:rsidR="007F0665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, 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uidance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 xml:space="preserve"> and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ction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echnical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vities.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1.4.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Resea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luation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88" w:lineRule="auto"/>
        <w:ind w:left="222" w:right="205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Collaborated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evant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units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develop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propos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assess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ent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 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vocational 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g 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ent 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project 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inces 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 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evaluation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2012.</w:t>
      </w:r>
    </w:p>
    <w:p w:rsidR="0097454B" w:rsidRDefault="0097454B">
      <w:pPr>
        <w:spacing w:before="3" w:after="0" w:line="120" w:lineRule="exact"/>
        <w:rPr>
          <w:sz w:val="12"/>
          <w:szCs w:val="12"/>
        </w:rPr>
      </w:pPr>
    </w:p>
    <w:p w:rsidR="0097454B" w:rsidRDefault="00764783">
      <w:pPr>
        <w:spacing w:after="0" w:line="264" w:lineRule="auto"/>
        <w:ind w:left="222" w:right="212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--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 xml:space="preserve">Consolidated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distributed</w:t>
      </w:r>
      <w:r w:rsidR="00DD34A3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xperi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nces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 the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model “Prevention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rehensive care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abuse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users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Mai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Chau district,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ince”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ke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prepar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 xml:space="preserve"> possible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DD34A3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scale-up 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in the future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after="0"/>
        <w:jc w:val="both"/>
        <w:sectPr w:rsidR="0097454B">
          <w:pgSz w:w="11920" w:h="16840"/>
          <w:pgMar w:top="820" w:right="580" w:bottom="960" w:left="1480" w:header="592" w:footer="778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88" w:lineRule="auto"/>
        <w:ind w:left="222" w:right="211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Coordinat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MU to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mpleted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research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report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sz w:val="26"/>
          <w:szCs w:val="26"/>
        </w:rPr>
        <w:t>Prev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lence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risk of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HIV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ection, hepatitis B,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hepatitis C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/, 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ates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rison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z w:val="26"/>
          <w:szCs w:val="26"/>
        </w:rPr>
        <w:t>tention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rs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ovinces,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Bac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Kan,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nh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"(resear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 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sed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setting)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LISA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omponent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send 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MU.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624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1.5.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Moni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oring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eporting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370" w:firstLine="84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SEP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 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ocal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point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organize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perviso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isits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hnical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orts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HRI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prevention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06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centers,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pilot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del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preh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care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users,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micro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credit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ties 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ensure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hese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SEP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g</w:t>
      </w:r>
      <w:r w:rsidR="00DD34A3">
        <w:rPr>
          <w:rFonts w:ascii="Times New Roman" w:eastAsia="Times New Roman" w:hAnsi="Times New Roman" w:cs="Times New Roman"/>
          <w:spacing w:val="1"/>
          <w:sz w:val="26"/>
          <w:szCs w:val="26"/>
        </w:rPr>
        <w:t>u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idan</w:t>
      </w:r>
      <w:r w:rsidR="00DD34A3"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6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Supervi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ed prog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ess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research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ation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urv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y on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vocat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onal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raining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and,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ensure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ures of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da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ollecti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rdance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 guidance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requir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esearch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posal.</w:t>
      </w:r>
    </w:p>
    <w:p w:rsidR="0097454B" w:rsidRDefault="0097454B">
      <w:pPr>
        <w:spacing w:before="4"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tored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centers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ng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rial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set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CC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 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</w:p>
    <w:p w:rsidR="0097454B" w:rsidRDefault="00764783">
      <w:pPr>
        <w:spacing w:before="61" w:after="0" w:line="240" w:lineRule="auto"/>
        <w:ind w:left="222" w:right="46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prevention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s/.</w:t>
      </w:r>
    </w:p>
    <w:p w:rsidR="0097454B" w:rsidRDefault="0097454B">
      <w:pPr>
        <w:spacing w:after="0" w:line="260" w:lineRule="exact"/>
        <w:rPr>
          <w:sz w:val="26"/>
          <w:szCs w:val="26"/>
        </w:rPr>
      </w:pPr>
    </w:p>
    <w:p w:rsidR="0097454B" w:rsidRDefault="00764783">
      <w:pPr>
        <w:spacing w:after="0" w:line="289" w:lineRule="auto"/>
        <w:ind w:left="222" w:right="21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 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nical 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vised 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ation 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vocational training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ug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users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post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xi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ication indivi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uals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nces 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ro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credit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l.</w:t>
      </w:r>
    </w:p>
    <w:p w:rsidR="0097454B" w:rsidRDefault="0097454B">
      <w:pPr>
        <w:spacing w:before="8" w:after="0" w:line="140" w:lineRule="exact"/>
        <w:rPr>
          <w:sz w:val="14"/>
          <w:szCs w:val="14"/>
        </w:rPr>
      </w:pPr>
    </w:p>
    <w:p w:rsidR="0097454B" w:rsidRDefault="00764783">
      <w:pPr>
        <w:spacing w:after="0" w:line="288" w:lineRule="auto"/>
        <w:ind w:left="222" w:right="212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art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cipa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rsectoral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rviso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 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sits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z w:val="26"/>
          <w:szCs w:val="26"/>
        </w:rPr>
        <w:t>mmuni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closed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ett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CPMU.</w:t>
      </w:r>
    </w:p>
    <w:p w:rsidR="0097454B" w:rsidRDefault="00764783">
      <w:pPr>
        <w:spacing w:before="79"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Collected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data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reported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iodical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extrao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dinari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required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</w:p>
    <w:p w:rsidR="0097454B" w:rsidRDefault="00764783">
      <w:pPr>
        <w:spacing w:before="61" w:after="0" w:line="240" w:lineRule="auto"/>
        <w:ind w:left="222" w:right="76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CPMU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dono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8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87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MPS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222" w:right="531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2.1.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tivities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et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ien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pris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7" w:lineRule="auto"/>
        <w:ind w:left="222" w:right="208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et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ien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son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acti</w:t>
      </w:r>
      <w:r w:rsidR="00DD34A3"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ities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harm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intervention 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10/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1. Altho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gh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irst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me,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ported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echnic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tance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 MPS,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par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Education,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Rehabil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ntegration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(C86)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CPMU,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got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uraging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ults,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542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a)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unication</w:t>
      </w:r>
      <w:r>
        <w:rPr>
          <w:rFonts w:ascii="Times New Roman" w:eastAsia="Times New Roman" w:hAnsi="Times New Roman" w:cs="Times New Roman"/>
          <w:b/>
          <w:bCs/>
          <w:i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pre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ention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228D0" w:rsidRDefault="00764783" w:rsidP="009228D0">
      <w:pPr>
        <w:spacing w:before="44" w:after="0" w:line="240" w:lineRule="auto"/>
        <w:ind w:left="222" w:right="21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ucted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205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mmunicat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ions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 xml:space="preserve">accounts to 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 xml:space="preserve"> contacts to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 xml:space="preserve"> integrated</w:t>
      </w:r>
      <w:r w:rsidR="009228D0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87</w:t>
      </w:r>
      <w:r w:rsidR="009228D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direct</w:t>
      </w:r>
      <w:r w:rsidR="009228D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c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mmunicat</w:t>
      </w:r>
      <w:r w:rsidR="009228D0"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on</w:t>
      </w:r>
      <w:r w:rsidR="009228D0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ses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ions</w:t>
      </w:r>
      <w:r w:rsidR="009228D0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nto</w:t>
      </w:r>
      <w:r w:rsidR="009228D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the</w:t>
      </w:r>
      <w:r w:rsidR="009228D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c</w:t>
      </w:r>
      <w:r w:rsidR="009228D0">
        <w:rPr>
          <w:rFonts w:ascii="Times New Roman" w:eastAsia="Times New Roman" w:hAnsi="Times New Roman" w:cs="Times New Roman"/>
          <w:spacing w:val="1"/>
          <w:sz w:val="26"/>
          <w:szCs w:val="26"/>
        </w:rPr>
        <w:t>u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rricul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m,</w:t>
      </w:r>
      <w:r w:rsidR="009228D0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of which</w:t>
      </w:r>
      <w:r w:rsidR="009228D0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48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sessi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ns</w:t>
      </w:r>
      <w:r w:rsidR="009228D0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or 1621</w:t>
      </w:r>
      <w:r w:rsidR="009228D0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new</w:t>
      </w:r>
      <w:r w:rsidR="009228D0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pri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oners</w:t>
      </w:r>
      <w:r w:rsidR="009228D0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nd</w:t>
      </w:r>
      <w:r w:rsidR="009228D0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39</w:t>
      </w:r>
      <w:r w:rsidR="009228D0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sessio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s</w:t>
      </w:r>
      <w:r w:rsidR="009228D0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or</w:t>
      </w:r>
      <w:r w:rsidR="009228D0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1.760</w:t>
      </w:r>
      <w:r w:rsidR="009228D0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prisoners</w:t>
      </w:r>
      <w:r w:rsidR="009228D0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ho</w:t>
      </w:r>
      <w:r w:rsidR="009228D0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we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e</w:t>
      </w:r>
      <w:r w:rsidR="009228D0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about</w:t>
      </w:r>
      <w:r w:rsidR="009228D0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to</w:t>
      </w:r>
      <w:r w:rsidR="009228D0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c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9228D0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pl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 xml:space="preserve">te their jail </w:t>
      </w:r>
      <w:r w:rsidR="009228D0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te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 w:rsidR="009228D0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 xml:space="preserve">s. </w:t>
      </w:r>
      <w:r w:rsidR="009228D0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C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mmunicat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 xml:space="preserve">on </w:t>
      </w:r>
      <w:r w:rsidR="009228D0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conten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 w:rsidR="009228D0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 xml:space="preserve">are </w:t>
      </w:r>
      <w:r w:rsidR="009228D0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 xml:space="preserve">about </w:t>
      </w:r>
      <w:r w:rsidR="009228D0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 xml:space="preserve">drugs, </w:t>
      </w:r>
      <w:r w:rsidR="009228D0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 xml:space="preserve">HIV/AIDS </w:t>
      </w:r>
      <w:r w:rsidR="009228D0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 xml:space="preserve">nd </w:t>
      </w:r>
      <w:r w:rsidR="009228D0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HIV prevention;</w:t>
      </w:r>
      <w:r w:rsidR="009228D0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enc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urag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9228D0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nt and</w:t>
      </w:r>
      <w:r w:rsidR="009228D0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rais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ng</w:t>
      </w:r>
      <w:r w:rsidR="009228D0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wa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eness</w:t>
      </w:r>
      <w:r w:rsidR="009228D0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of</w:t>
      </w:r>
      <w:r w:rsidR="009228D0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pris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ners</w:t>
      </w:r>
      <w:r w:rsidR="009228D0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on</w:t>
      </w:r>
      <w:r w:rsidR="009228D0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a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e</w:t>
      </w:r>
      <w:r w:rsidR="009228D0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behavior</w:t>
      </w:r>
      <w:r w:rsidR="009228D0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pr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cti</w:t>
      </w:r>
      <w:r w:rsidR="009228D0">
        <w:rPr>
          <w:rFonts w:ascii="Times New Roman" w:eastAsia="Times New Roman" w:hAnsi="Times New Roman" w:cs="Times New Roman"/>
          <w:spacing w:val="8"/>
          <w:sz w:val="26"/>
          <w:szCs w:val="26"/>
        </w:rPr>
        <w:t>c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e and</w:t>
      </w:r>
      <w:r w:rsidR="009228D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protect</w:t>
      </w:r>
      <w:r w:rsidR="009228D0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h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9228D0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elves</w:t>
      </w:r>
      <w:r w:rsidR="009228D0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via</w:t>
      </w:r>
      <w:r w:rsidR="009228D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loud-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pea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k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er</w:t>
      </w:r>
      <w:r w:rsidR="009228D0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pacing w:val="5"/>
          <w:sz w:val="26"/>
          <w:szCs w:val="26"/>
        </w:rPr>
        <w:t>s</w:t>
      </w:r>
      <w:r w:rsidR="009228D0"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st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9228D0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s.</w:t>
      </w:r>
    </w:p>
    <w:p w:rsidR="0097454B" w:rsidRDefault="0097454B" w:rsidP="001D2744">
      <w:pPr>
        <w:spacing w:before="46" w:after="0" w:line="275" w:lineRule="auto"/>
        <w:ind w:left="222" w:right="205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7454B" w:rsidRDefault="0097454B">
      <w:pPr>
        <w:spacing w:after="0"/>
        <w:jc w:val="both"/>
        <w:sectPr w:rsidR="0097454B">
          <w:pgSz w:w="11920" w:h="16840"/>
          <w:pgMar w:top="820" w:right="580" w:bottom="960" w:left="1480" w:header="592" w:footer="778" w:gutter="0"/>
          <w:cols w:space="720"/>
        </w:sectPr>
      </w:pPr>
    </w:p>
    <w:p w:rsidR="0097454B" w:rsidRDefault="00B82826">
      <w:pPr>
        <w:spacing w:before="52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 w:rsidRPr="00B8282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82826">
        <w:rPr>
          <w:rFonts w:ascii="Times New Roman" w:eastAsia="Times New Roman" w:hAnsi="Times New Roman" w:cs="Times New Roman"/>
          <w:sz w:val="26"/>
          <w:szCs w:val="26"/>
        </w:rPr>
        <w:br/>
        <w:t xml:space="preserve">-    </w:t>
      </w:r>
      <w:r w:rsidR="00E25314" w:rsidRPr="00B82826">
        <w:rPr>
          <w:rFonts w:ascii="Times New Roman" w:eastAsia="Times New Roman" w:hAnsi="Times New Roman" w:cs="Times New Roman"/>
          <w:sz w:val="26"/>
          <w:szCs w:val="26"/>
        </w:rPr>
        <w:t>Distrib</w:t>
      </w:r>
      <w:r w:rsidR="00E25314" w:rsidRPr="00B82826"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 w:rsidR="00E25314" w:rsidRPr="00B82826">
        <w:rPr>
          <w:rFonts w:ascii="Times New Roman" w:eastAsia="Times New Roman" w:hAnsi="Times New Roman" w:cs="Times New Roman"/>
          <w:sz w:val="26"/>
          <w:szCs w:val="26"/>
        </w:rPr>
        <w:t>ted 37</w:t>
      </w:r>
      <w:r w:rsidR="00E25314" w:rsidRPr="00B82826">
        <w:rPr>
          <w:rFonts w:ascii="Times New Roman" w:eastAsia="Times New Roman" w:hAnsi="Times New Roman" w:cs="Times New Roman"/>
          <w:spacing w:val="2"/>
          <w:sz w:val="26"/>
          <w:szCs w:val="26"/>
        </w:rPr>
        <w:t>,</w:t>
      </w:r>
      <w:r w:rsidR="00E25314" w:rsidRPr="00B82826">
        <w:rPr>
          <w:rFonts w:ascii="Times New Roman" w:eastAsia="Times New Roman" w:hAnsi="Times New Roman" w:cs="Times New Roman"/>
          <w:sz w:val="26"/>
          <w:szCs w:val="26"/>
        </w:rPr>
        <w:t>3</w:t>
      </w:r>
      <w:r w:rsidR="00E25314" w:rsidRPr="00B82826"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 w:rsidR="00E25314" w:rsidRPr="00B82826">
        <w:rPr>
          <w:rFonts w:ascii="Times New Roman" w:eastAsia="Times New Roman" w:hAnsi="Times New Roman" w:cs="Times New Roman"/>
          <w:sz w:val="26"/>
          <w:szCs w:val="26"/>
        </w:rPr>
        <w:t>0 copies of “ AIDS &amp; the C</w:t>
      </w:r>
      <w:r w:rsidR="00E25314" w:rsidRPr="00B82826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E25314" w:rsidRPr="00B82826">
        <w:rPr>
          <w:rFonts w:ascii="Times New Roman" w:eastAsia="Times New Roman" w:hAnsi="Times New Roman" w:cs="Times New Roman"/>
          <w:sz w:val="26"/>
          <w:szCs w:val="26"/>
        </w:rPr>
        <w:t>m</w:t>
      </w:r>
      <w:r w:rsidR="00E25314" w:rsidRPr="00B82826"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 w:rsidR="00E25314" w:rsidRPr="00B82826">
        <w:rPr>
          <w:rFonts w:ascii="Times New Roman" w:eastAsia="Times New Roman" w:hAnsi="Times New Roman" w:cs="Times New Roman"/>
          <w:sz w:val="26"/>
          <w:szCs w:val="26"/>
        </w:rPr>
        <w:t>un</w:t>
      </w:r>
      <w:r w:rsidR="00E25314" w:rsidRPr="00B82826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E25314" w:rsidRPr="00B82826"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 w:rsidR="00E25314" w:rsidRPr="00B82826">
        <w:rPr>
          <w:rFonts w:ascii="Times New Roman" w:eastAsia="Times New Roman" w:hAnsi="Times New Roman" w:cs="Times New Roman"/>
          <w:sz w:val="26"/>
          <w:szCs w:val="26"/>
        </w:rPr>
        <w:t xml:space="preserve">y” </w:t>
      </w:r>
      <w:r w:rsidR="00E25314" w:rsidRPr="00B82826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E25314" w:rsidRPr="00B82826">
        <w:rPr>
          <w:rFonts w:ascii="Times New Roman" w:eastAsia="Times New Roman" w:hAnsi="Times New Roman" w:cs="Times New Roman"/>
          <w:sz w:val="26"/>
          <w:szCs w:val="26"/>
        </w:rPr>
        <w:t>a</w:t>
      </w:r>
      <w:r w:rsidR="00E25314" w:rsidRPr="00B82826"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 w:rsidR="00E25314" w:rsidRPr="00B82826">
        <w:rPr>
          <w:rFonts w:ascii="Times New Roman" w:eastAsia="Times New Roman" w:hAnsi="Times New Roman" w:cs="Times New Roman"/>
          <w:sz w:val="26"/>
          <w:szCs w:val="26"/>
        </w:rPr>
        <w:t>azi</w:t>
      </w:r>
      <w:r w:rsidR="00E25314" w:rsidRPr="00B82826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E25314" w:rsidRPr="00B82826">
        <w:rPr>
          <w:rFonts w:ascii="Times New Roman" w:eastAsia="Times New Roman" w:hAnsi="Times New Roman" w:cs="Times New Roman"/>
          <w:sz w:val="26"/>
          <w:szCs w:val="26"/>
        </w:rPr>
        <w:t>e as</w:t>
      </w:r>
      <w:r w:rsidRPr="00B8282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c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unic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tion</w:t>
      </w:r>
      <w:r w:rsidR="00764783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and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p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opaganda</w:t>
      </w:r>
      <w:r w:rsidR="00764783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materials</w:t>
      </w:r>
      <w:r w:rsidR="00764783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w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ich</w:t>
      </w:r>
      <w:r w:rsidR="00764783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are</w:t>
      </w:r>
      <w:r w:rsidR="00764783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avail</w:t>
      </w:r>
      <w:r w:rsidR="00764783"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ble</w:t>
      </w:r>
      <w:r w:rsidR="00764783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at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c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mmunicat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on</w:t>
      </w:r>
      <w:r w:rsidR="00764783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corne</w:t>
      </w:r>
      <w:r w:rsidR="00764783"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s.</w:t>
      </w:r>
    </w:p>
    <w:p w:rsidR="0097454B" w:rsidRDefault="0097454B">
      <w:pPr>
        <w:spacing w:before="4" w:after="0" w:line="160" w:lineRule="exact"/>
        <w:rPr>
          <w:sz w:val="16"/>
          <w:szCs w:val="16"/>
        </w:rPr>
      </w:pPr>
    </w:p>
    <w:p w:rsidR="0097454B" w:rsidRDefault="00764783" w:rsidP="00B82826">
      <w:pPr>
        <w:spacing w:after="0" w:line="240" w:lineRule="auto"/>
        <w:ind w:left="1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B8282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 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DD34A3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advertisement </w:t>
      </w:r>
      <w:r>
        <w:rPr>
          <w:rFonts w:ascii="Times New Roman" w:eastAsia="Times New Roman" w:hAnsi="Times New Roman" w:cs="Times New Roman"/>
          <w:sz w:val="26"/>
          <w:szCs w:val="26"/>
        </w:rPr>
        <w:t>pa</w:t>
      </w:r>
      <w:r w:rsidR="00DD34A3">
        <w:rPr>
          <w:rFonts w:ascii="Times New Roman" w:eastAsia="Times New Roman" w:hAnsi="Times New Roman" w:cs="Times New Roman"/>
          <w:sz w:val="26"/>
          <w:szCs w:val="26"/>
        </w:rPr>
        <w:t>nels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ourage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="00DD34A3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good </w:t>
      </w:r>
      <w:r>
        <w:rPr>
          <w:rFonts w:ascii="Times New Roman" w:eastAsia="Times New Roman" w:hAnsi="Times New Roman" w:cs="Times New Roman"/>
          <w:sz w:val="26"/>
          <w:szCs w:val="26"/>
        </w:rPr>
        <w:t>beh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viour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det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ntion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s.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b)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Coun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eling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AIDS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13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04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seling 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rent areas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 health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well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trained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VCT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certi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icated in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ordance with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MOH regulation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05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Counseling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vided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2.962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episodes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04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nseling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ms (100%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prisoners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Counsell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a</w:t>
      </w:r>
      <w:r>
        <w:rPr>
          <w:rFonts w:ascii="Times New Roman" w:eastAsia="Times New Roman" w:hAnsi="Times New Roman" w:cs="Times New Roman"/>
          <w:sz w:val="26"/>
          <w:szCs w:val="26"/>
        </w:rPr>
        <w:t>ctivi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ensures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lun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 and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idential principles.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DD34A3">
        <w:rPr>
          <w:rFonts w:ascii="Times New Roman" w:eastAsia="Times New Roman" w:hAnsi="Times New Roman" w:cs="Times New Roman"/>
          <w:spacing w:val="-10"/>
          <w:sz w:val="26"/>
          <w:szCs w:val="26"/>
        </w:rPr>
        <w:t>By</w:t>
      </w:r>
      <w:r w:rsidR="00DD34A3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2013,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650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 who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tered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took HIV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tests,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wh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41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risoners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(+)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testing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lts.</w:t>
      </w:r>
    </w:p>
    <w:p w:rsidR="0097454B" w:rsidRDefault="0097454B">
      <w:pPr>
        <w:spacing w:before="8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c)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Exa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ination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eat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STIs,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OIs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11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100% 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soners 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who 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have 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mpt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ms 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STIs 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were 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 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nation 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ugs.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 as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2.355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 xml:space="preserve"> contacts to inmates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ded 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th 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ment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STIs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s.</w:t>
      </w:r>
    </w:p>
    <w:p w:rsidR="0097454B" w:rsidRDefault="0097454B">
      <w:pPr>
        <w:spacing w:before="8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d)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Provisi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dities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revent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of 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6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patitis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228D0" w:rsidRDefault="00764783" w:rsidP="009228D0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Distributed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54.6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h-brushes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z w:val="26"/>
          <w:szCs w:val="26"/>
        </w:rPr>
        <w:t>.786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azors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inmates</w:t>
      </w:r>
      <w:r w:rsidR="009228D0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prevention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 xml:space="preserve"> HIV</w:t>
      </w:r>
      <w:r w:rsidR="009228D0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and</w:t>
      </w:r>
      <w:r w:rsidR="009228D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h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patitis.</w:t>
      </w:r>
    </w:p>
    <w:p w:rsidR="0097454B" w:rsidRDefault="0097454B">
      <w:pPr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</w:p>
    <w:p w:rsidR="0097454B" w:rsidRDefault="0097454B">
      <w:pPr>
        <w:spacing w:before="8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e)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Hepatit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sting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4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inati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6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During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rs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-201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>,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om</w:t>
      </w:r>
      <w:r>
        <w:rPr>
          <w:rFonts w:ascii="Times New Roman" w:eastAsia="Times New Roman" w:hAnsi="Times New Roman" w:cs="Times New Roman"/>
          <w:sz w:val="26"/>
          <w:szCs w:val="26"/>
        </w:rPr>
        <w:t>pleted 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patitis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2.122 sta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prisoners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 Hepatitis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vacc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shot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hot 3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>780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individ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als as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ance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ect.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87" w:lineRule="auto"/>
        <w:ind w:left="222" w:right="21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2.2.</w:t>
      </w:r>
      <w:r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Capacity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build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staffs</w:t>
      </w:r>
      <w:r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ind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iv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iduals</w:t>
      </w:r>
      <w:r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inv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lved</w:t>
      </w:r>
      <w:r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into</w:t>
      </w:r>
      <w:r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activiti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 the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Public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Secur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ty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sector</w:t>
      </w:r>
    </w:p>
    <w:p w:rsidR="0097454B" w:rsidRDefault="0097454B">
      <w:pPr>
        <w:spacing w:before="7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20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(H50)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tm</w:t>
      </w:r>
      <w:r>
        <w:rPr>
          <w:rFonts w:ascii="Times New Roman" w:eastAsia="Times New Roman" w:hAnsi="Times New Roman" w:cs="Times New Roman"/>
          <w:sz w:val="26"/>
          <w:szCs w:val="26"/>
        </w:rPr>
        <w:t>ent 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Correc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ion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Reintegrat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6) 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–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MPS 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held 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50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ining 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ses 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 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868 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istrati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 sta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orces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prevention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rict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el;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s within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sector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working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ntion centers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provinces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 northern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s; 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network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ho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involv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 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mmunica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activities.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F0665">
      <w:pPr>
        <w:spacing w:after="0" w:line="288" w:lineRule="auto"/>
        <w:ind w:left="222" w:right="206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2010,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gan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zed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tour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experiences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ntation of HRI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 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sed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ings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Austra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lead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 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Gener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 Depar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Police,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Standing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ice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Drugs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inal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Control,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Quyet Tien prison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etention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enters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vinces.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Learnt</w:t>
      </w:r>
      <w:r w:rsidR="0076478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lesso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s</w:t>
      </w:r>
      <w:r w:rsidR="00764783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are</w:t>
      </w:r>
      <w:r w:rsidR="00764783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gain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d</w:t>
      </w:r>
      <w:r w:rsidR="00764783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r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the stu</w:t>
      </w:r>
      <w:r w:rsidR="00764783">
        <w:rPr>
          <w:rFonts w:ascii="Times New Roman" w:eastAsia="Times New Roman" w:hAnsi="Times New Roman" w:cs="Times New Roman"/>
          <w:spacing w:val="4"/>
          <w:sz w:val="26"/>
          <w:szCs w:val="26"/>
        </w:rPr>
        <w:t>d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y</w:t>
      </w:r>
      <w:r w:rsidR="00764783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tour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to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be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plied</w:t>
      </w:r>
      <w:r w:rsidR="00764783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to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direct</w:t>
      </w:r>
      <w:r w:rsidR="00764783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d</w:t>
      </w:r>
      <w:r w:rsidR="00764783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orient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te</w:t>
      </w:r>
      <w:r w:rsidR="00764783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impl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ent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tion</w:t>
      </w:r>
      <w:r w:rsidR="00764783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 w:rsidR="00764783">
        <w:rPr>
          <w:rFonts w:ascii="Times New Roman" w:eastAsia="Times New Roman" w:hAnsi="Times New Roman" w:cs="Times New Roman"/>
          <w:spacing w:val="4"/>
          <w:sz w:val="26"/>
          <w:szCs w:val="26"/>
        </w:rPr>
        <w:t>p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ro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ect</w:t>
      </w:r>
      <w:r w:rsidR="00764783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activitie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BE645A" w:rsidRDefault="00764783" w:rsidP="00BE645A">
      <w:pPr>
        <w:spacing w:before="76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2.3.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Resea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luation</w:t>
      </w:r>
      <w:r w:rsidR="00BE645A">
        <w:rPr>
          <w:rFonts w:ascii="Times New Roman" w:eastAsia="Times New Roman" w:hAnsi="Times New Roman" w:cs="Times New Roman"/>
          <w:b/>
          <w:bCs/>
          <w:sz w:val="26"/>
          <w:szCs w:val="26"/>
        </w:rPr>
        <w:br/>
      </w:r>
      <w:r w:rsidR="00BE645A">
        <w:rPr>
          <w:rFonts w:ascii="Times New Roman" w:eastAsia="Times New Roman" w:hAnsi="Times New Roman" w:cs="Times New Roman"/>
          <w:sz w:val="26"/>
          <w:szCs w:val="26"/>
        </w:rPr>
        <w:t xml:space="preserve">   Coordinat</w:t>
      </w:r>
      <w:r w:rsidR="00BE645A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d</w:t>
      </w:r>
      <w:r w:rsidR="00BE645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with</w:t>
      </w:r>
      <w:r w:rsidR="00BE645A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CP</w:t>
      </w:r>
      <w:r w:rsidR="00BE645A"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U to</w:t>
      </w:r>
      <w:r w:rsidR="00BE645A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complete</w:t>
      </w:r>
      <w:r w:rsidR="00BE645A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the</w:t>
      </w:r>
      <w:r w:rsidR="00BE645A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res</w:t>
      </w:r>
      <w:r w:rsidR="00BE645A"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arch</w:t>
      </w:r>
      <w:r w:rsidR="00BE645A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"Prevalen</w:t>
      </w:r>
      <w:r w:rsidR="00BE645A"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e</w:t>
      </w:r>
      <w:r w:rsidR="00BE645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and</w:t>
      </w:r>
      <w:r w:rsidR="00BE645A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r</w:t>
      </w:r>
      <w:r w:rsidR="00BE645A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sk</w:t>
      </w:r>
      <w:r w:rsidR="00BE645A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of</w:t>
      </w:r>
      <w:r w:rsidR="00BE645A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HIV</w:t>
      </w:r>
      <w:r w:rsidR="00BE645A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in</w:t>
      </w:r>
      <w:r w:rsidR="00BE645A"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 w:rsidR="00BE645A">
        <w:rPr>
          <w:rFonts w:ascii="Times New Roman" w:eastAsia="Times New Roman" w:hAnsi="Times New Roman" w:cs="Times New Roman"/>
          <w:sz w:val="26"/>
          <w:szCs w:val="26"/>
        </w:rPr>
        <w:t>ection,</w:t>
      </w:r>
    </w:p>
    <w:p w:rsidR="0097454B" w:rsidRDefault="00764783">
      <w:pPr>
        <w:spacing w:before="67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hepatitis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B,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patitis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among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tes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Centers,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inmates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on/</w:t>
      </w:r>
    </w:p>
    <w:p w:rsidR="0097454B" w:rsidRDefault="00764783">
      <w:pPr>
        <w:spacing w:before="58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detention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nters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3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rovinces,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"</w:t>
      </w:r>
    </w:p>
    <w:p w:rsidR="0097454B" w:rsidRDefault="0097454B">
      <w:pPr>
        <w:spacing w:before="8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2.4.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Moni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oring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eporting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87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gani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z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rviso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visits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streng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ities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</w:p>
    <w:p w:rsidR="0097454B" w:rsidRDefault="00764783">
      <w:pPr>
        <w:spacing w:before="30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tien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prison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raining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ocal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point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units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PS.</w:t>
      </w:r>
    </w:p>
    <w:p w:rsidR="0097454B" w:rsidRDefault="0097454B">
      <w:pPr>
        <w:spacing w:before="3"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Collected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ata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z w:val="26"/>
          <w:szCs w:val="26"/>
        </w:rPr>
        <w:t>vities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mented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MPS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mponent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 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ise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</w:p>
    <w:p w:rsidR="0097454B" w:rsidRDefault="00764783">
      <w:pPr>
        <w:spacing w:before="61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CPMU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releva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its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requi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ed.</w:t>
      </w:r>
    </w:p>
    <w:p w:rsidR="0097454B" w:rsidRDefault="0097454B">
      <w:pPr>
        <w:spacing w:before="15" w:after="0" w:line="240" w:lineRule="exact"/>
        <w:rPr>
          <w:sz w:val="24"/>
          <w:szCs w:val="24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CPMU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OH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3.1.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Creat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fav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rab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enviro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ment</w:t>
      </w:r>
      <w:r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entat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 proj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activities</w:t>
      </w:r>
    </w:p>
    <w:p w:rsidR="0097454B" w:rsidRDefault="0097454B">
      <w:pPr>
        <w:spacing w:before="4" w:after="0" w:line="220" w:lineRule="exact"/>
      </w:pPr>
    </w:p>
    <w:p w:rsidR="0097454B" w:rsidRDefault="00764783">
      <w:pPr>
        <w:spacing w:after="0" w:line="288" w:lineRule="auto"/>
        <w:ind w:left="222" w:right="205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irst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on, Collabora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ed with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CPVCC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pu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arization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ducati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rganize a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orks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op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Role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popularizat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ucation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sector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harm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prevention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audience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working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popularizati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ducation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 project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nces.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pleti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workshop,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pulariza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Educat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staff had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clearer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underst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>ding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ectiveness 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harm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reducti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tervention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vities 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AIDS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ve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hown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 of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764783">
      <w:pPr>
        <w:spacing w:before="69" w:after="0" w:line="288" w:lineRule="auto"/>
        <w:ind w:left="222" w:right="20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z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orksh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ps on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reduc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sed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ngs, workshop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guida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tation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Methadone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workshop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review result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month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of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done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experiences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uring 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es.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/>
        <w:ind w:left="222" w:right="20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Establish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01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z w:val="26"/>
          <w:szCs w:val="26"/>
        </w:rPr>
        <w:t>hi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ition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onal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ress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ears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 HIV/AIDS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vention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control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="008D6A78">
        <w:rPr>
          <w:rFonts w:ascii="Times New Roman" w:eastAsia="Times New Roman" w:hAnsi="Times New Roman" w:cs="Times New Roman"/>
          <w:sz w:val="26"/>
          <w:szCs w:val="26"/>
        </w:rPr>
        <w:t>Viet Nam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1"/>
          <w:position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position w:val="12"/>
          <w:sz w:val="17"/>
          <w:szCs w:val="17"/>
        </w:rPr>
        <w:t xml:space="preserve">h </w:t>
      </w:r>
      <w:r>
        <w:rPr>
          <w:rFonts w:ascii="Times New Roman" w:eastAsia="Times New Roman" w:hAnsi="Times New Roman" w:cs="Times New Roman"/>
          <w:spacing w:val="14"/>
          <w:position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ional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cienti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erence 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DS,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nse to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ld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month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 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HIV/AIDS prevention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rol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8D6A78">
        <w:rPr>
          <w:rFonts w:ascii="Times New Roman" w:eastAsia="Times New Roman" w:hAnsi="Times New Roman" w:cs="Times New Roman"/>
          <w:sz w:val="26"/>
          <w:szCs w:val="26"/>
        </w:rPr>
        <w:t>Viet Nam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5" w:after="0" w:line="130" w:lineRule="exact"/>
        <w:rPr>
          <w:sz w:val="13"/>
          <w:szCs w:val="13"/>
        </w:rPr>
      </w:pPr>
    </w:p>
    <w:p w:rsidR="0097454B" w:rsidRDefault="00764783">
      <w:pPr>
        <w:spacing w:after="0" w:line="288" w:lineRule="auto"/>
        <w:ind w:left="222" w:right="211" w:firstLine="60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Supported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lized pages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sz w:val="26"/>
          <w:szCs w:val="26"/>
        </w:rPr>
        <w:t>AIDS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” magazi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hare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am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ARP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 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AIDS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Vie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aders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count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6" w:after="0" w:line="170" w:lineRule="exact"/>
        <w:rPr>
          <w:sz w:val="17"/>
          <w:szCs w:val="17"/>
        </w:rPr>
      </w:pPr>
    </w:p>
    <w:p w:rsidR="0097454B" w:rsidRDefault="00764783" w:rsidP="00B87BE1">
      <w:pPr>
        <w:spacing w:after="0" w:line="288" w:lineRule="auto"/>
        <w:ind w:left="222" w:right="20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Design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d</w:t>
      </w:r>
      <w:r w:rsidR="00B87BE1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I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C</w:t>
      </w:r>
      <w:r w:rsidR="00B87BE1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a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e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ials</w:t>
      </w:r>
      <w:r w:rsidR="00B87BE1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inc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uding</w:t>
      </w:r>
      <w:r w:rsidR="00B87BE1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02</w:t>
      </w:r>
      <w:r w:rsidR="00B87BE1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bro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hures</w:t>
      </w:r>
      <w:r w:rsidR="00B87BE1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a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d</w:t>
      </w:r>
      <w:r w:rsidR="00B87BE1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04</w:t>
      </w:r>
      <w:r w:rsidR="00B87BE1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lea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lets</w:t>
      </w:r>
      <w:r w:rsidR="00B87BE1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appropriate</w:t>
      </w:r>
      <w:r w:rsidR="00B87BE1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to dif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erent</w:t>
      </w:r>
      <w:r w:rsidR="00B87BE1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groups suppo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ting</w:t>
      </w:r>
      <w:r w:rsidR="00B87BE1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the</w:t>
      </w:r>
      <w:r w:rsidR="00B87BE1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project c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mm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ni</w:t>
      </w:r>
      <w:r w:rsidR="00B87BE1"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y</w:t>
      </w:r>
      <w:r w:rsidR="00B87BE1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utreach</w:t>
      </w:r>
      <w:r w:rsidR="00B87BE1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activ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ties,</w:t>
      </w:r>
      <w:r w:rsidR="00B87BE1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dif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erent</w:t>
      </w:r>
      <w:r w:rsidR="00B87BE1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groups in the</w:t>
      </w:r>
      <w:r w:rsidR="00B87BE1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c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mmuni</w:t>
      </w:r>
      <w:r w:rsidR="00B87BE1"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 w:rsidR="00B87BE1"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, activi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ti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es</w:t>
      </w:r>
      <w:r w:rsidR="00B87BE1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in</w:t>
      </w:r>
      <w:r w:rsidR="00B87BE1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Hoa</w:t>
      </w:r>
      <w:r w:rsidR="00B87BE1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en</w:t>
      </w:r>
      <w:r w:rsidR="00B87BE1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cl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bs</w:t>
      </w:r>
      <w:r w:rsidR="00B87BE1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as</w:t>
      </w:r>
      <w:r w:rsidR="00B87BE1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well</w:t>
      </w:r>
      <w:r w:rsidR="00B87BE1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s</w:t>
      </w:r>
      <w:r w:rsidR="00B87BE1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in</w:t>
      </w:r>
      <w:r w:rsidR="00B87BE1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the</w:t>
      </w:r>
      <w:r w:rsidR="00B87BE1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losed</w:t>
      </w:r>
      <w:r w:rsidR="00B87BE1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ettings.</w:t>
      </w:r>
      <w:r w:rsidR="00B87BE1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Design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d</w:t>
      </w:r>
      <w:r w:rsidR="00B87BE1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5 dif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 xml:space="preserve">erent 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B87BE1"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es</w:t>
      </w:r>
      <w:r w:rsidR="00B87BE1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of</w:t>
      </w:r>
      <w:r w:rsidR="00B87BE1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post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rs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on</w:t>
      </w:r>
      <w:r w:rsidR="00B87BE1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cont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nts to</w:t>
      </w:r>
      <w:r w:rsidR="00B87BE1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e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co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rage</w:t>
      </w:r>
      <w:r w:rsidR="00B87BE1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the</w:t>
      </w:r>
      <w:r w:rsidR="00B87BE1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use</w:t>
      </w:r>
      <w:r w:rsidR="00B87BE1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of</w:t>
      </w:r>
      <w:r w:rsidR="00B87BE1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clean</w:t>
      </w:r>
      <w:r w:rsidR="00B87BE1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&amp;S</w:t>
      </w:r>
      <w:r w:rsidR="00B87BE1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while</w:t>
      </w:r>
      <w:r w:rsidR="00B87BE1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njectin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g,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br/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br/>
      </w:r>
      <w:r w:rsidR="00B87BE1">
        <w:rPr>
          <w:rFonts w:ascii="Times New Roman" w:eastAsia="Times New Roman" w:hAnsi="Times New Roman" w:cs="Times New Roman"/>
          <w:sz w:val="26"/>
          <w:szCs w:val="26"/>
        </w:rPr>
        <w:t xml:space="preserve"> the</w:t>
      </w:r>
      <w:r w:rsidR="00B87BE1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use</w:t>
      </w:r>
      <w:r w:rsidR="00B87BE1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of</w:t>
      </w:r>
      <w:r w:rsidR="00B87BE1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cond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ms</w:t>
      </w:r>
      <w:r w:rsidR="00B87BE1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hile</w:t>
      </w:r>
      <w:r w:rsidR="00B87BE1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hav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ng</w:t>
      </w:r>
      <w:r w:rsidR="00B87BE1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s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x</w:t>
      </w:r>
      <w:r w:rsidR="00B87BE1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a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d</w:t>
      </w:r>
      <w:r w:rsidR="00B87BE1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in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roduction of</w:t>
      </w:r>
      <w:r w:rsidR="00B87BE1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VCT</w:t>
      </w:r>
      <w:r w:rsidR="00B87BE1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ser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ices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and</w:t>
      </w:r>
      <w:r w:rsidR="00B87BE1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Met</w:t>
      </w:r>
      <w:r w:rsidR="00B87BE1"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 w:rsidR="00B87BE1">
        <w:rPr>
          <w:rFonts w:ascii="Times New Roman" w:eastAsia="Times New Roman" w:hAnsi="Times New Roman" w:cs="Times New Roman"/>
          <w:sz w:val="26"/>
          <w:szCs w:val="26"/>
        </w:rPr>
        <w:t>adone</w:t>
      </w:r>
      <w:r w:rsidR="00B87BE1">
        <w:rPr>
          <w:rFonts w:ascii="Times New Roman" w:eastAsia="Times New Roman" w:hAnsi="Times New Roman" w:cs="Times New Roman"/>
          <w:b/>
          <w:bCs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26"/>
          <w:szCs w:val="26"/>
        </w:rPr>
        <w:t>Maintenance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Thera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-sti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iscr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towa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ds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IDUs.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ance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inance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ued.</w:t>
      </w:r>
    </w:p>
    <w:p w:rsidR="0097454B" w:rsidRDefault="0097454B">
      <w:pPr>
        <w:spacing w:before="2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Provided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technical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pports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PPM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losed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need.</w:t>
      </w:r>
    </w:p>
    <w:p w:rsidR="0097454B" w:rsidRDefault="0097454B">
      <w:pPr>
        <w:spacing w:after="0"/>
        <w:sectPr w:rsidR="0097454B">
          <w:headerReference w:type="default" r:id="rId88"/>
          <w:footerReference w:type="default" r:id="rId89"/>
          <w:pgSz w:w="11920" w:h="16840"/>
          <w:pgMar w:top="1400" w:right="580" w:bottom="840" w:left="1480" w:header="592" w:footer="646" w:gutter="0"/>
          <w:pgNumType w:start="26"/>
          <w:cols w:space="720"/>
        </w:sectPr>
      </w:pPr>
    </w:p>
    <w:p w:rsidR="0097454B" w:rsidRDefault="0097454B">
      <w:pPr>
        <w:spacing w:before="15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3.2.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Stre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gthen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capacity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ficers/staff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7" w:lineRule="auto"/>
        <w:ind w:left="222" w:right="207" w:firstLine="97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During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010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2014,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26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rses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 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held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CPMU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atten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874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es.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urses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ocu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oll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ws:</w:t>
      </w:r>
    </w:p>
    <w:p w:rsidR="0097454B" w:rsidRDefault="0097454B">
      <w:pPr>
        <w:spacing w:before="5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1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 cou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technical cont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support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vinces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such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basic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nced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education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TOT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provincial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level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 outreach,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CT,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basic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ning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ethadone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intenan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hera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1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courses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planning,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ision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valuat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on,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inance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tenderi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g.</w:t>
      </w:r>
    </w:p>
    <w:p w:rsidR="0097454B" w:rsidRDefault="0097454B">
      <w:pPr>
        <w:spacing w:before="10" w:after="0" w:line="110" w:lineRule="exact"/>
        <w:rPr>
          <w:sz w:val="11"/>
          <w:szCs w:val="11"/>
        </w:rPr>
      </w:pPr>
    </w:p>
    <w:p w:rsidR="0097454B" w:rsidRDefault="00764783">
      <w:pPr>
        <w:spacing w:after="0" w:line="289" w:lineRule="auto"/>
        <w:ind w:left="222" w:right="209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CPMU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held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tu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hare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xper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enc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 of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HRI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vities including:</w:t>
      </w:r>
    </w:p>
    <w:p w:rsidR="0097454B" w:rsidRDefault="0097454B">
      <w:pPr>
        <w:spacing w:before="9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205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Conducted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-coun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tour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Huu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ghi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(Friendsh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p)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Club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z w:val="26"/>
          <w:szCs w:val="26"/>
        </w:rPr>
        <w:t>uang Ninh province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sharing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z w:val="26"/>
          <w:szCs w:val="26"/>
        </w:rPr>
        <w:t>perience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HR 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vities;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tours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oa province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sharing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xperience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outrea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stu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Hai Phong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sharing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riences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79" w:lineRule="auto"/>
        <w:ind w:left="222" w:right="20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  Conducted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sharing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experi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nces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HRI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Europe;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stu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y tour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riences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z w:val="26"/>
          <w:szCs w:val="26"/>
        </w:rPr>
        <w:t>ation 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sia; delegation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pacing w:val="1"/>
          <w:position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position w:val="12"/>
          <w:sz w:val="17"/>
          <w:szCs w:val="17"/>
        </w:rPr>
        <w:t xml:space="preserve">h   </w:t>
      </w:r>
      <w:r>
        <w:rPr>
          <w:rFonts w:ascii="Times New Roman" w:eastAsia="Times New Roman" w:hAnsi="Times New Roman" w:cs="Times New Roman"/>
          <w:spacing w:val="23"/>
          <w:position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11</w:t>
      </w:r>
      <w:r>
        <w:rPr>
          <w:rFonts w:ascii="Times New Roman" w:eastAsia="Times New Roman" w:hAnsi="Times New Roman" w:cs="Times New Roman"/>
          <w:spacing w:val="1"/>
          <w:position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position w:val="12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31"/>
          <w:position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ICAAP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erence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san,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South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Bangkok,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iland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spective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egation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partic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pate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Global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S 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erence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Aust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a.</w:t>
      </w:r>
    </w:p>
    <w:p w:rsidR="0097454B" w:rsidRDefault="0097454B">
      <w:pPr>
        <w:spacing w:before="4" w:after="0" w:line="130" w:lineRule="exact"/>
        <w:rPr>
          <w:sz w:val="13"/>
          <w:szCs w:val="13"/>
        </w:rPr>
      </w:pPr>
    </w:p>
    <w:p w:rsidR="0097454B" w:rsidRDefault="00764783">
      <w:pPr>
        <w:tabs>
          <w:tab w:val="left" w:pos="1280"/>
        </w:tabs>
        <w:spacing w:after="0" w:line="240" w:lineRule="auto"/>
        <w:ind w:left="9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Organized 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 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share 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experienc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on 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outreach 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es 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 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</w:p>
    <w:p w:rsidR="0097454B" w:rsidRDefault="00764783">
      <w:pPr>
        <w:spacing w:before="58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prevention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3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ovinces.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87" w:lineRule="auto"/>
        <w:ind w:left="222" w:right="203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Held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op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ance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quali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ectiveness 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Lotus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Club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 order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ove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vice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tion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ment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mmon diseases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especial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inn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2014,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MU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eld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orkshop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ensure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stabili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and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ntain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ter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d.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3.3.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Resea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luation</w:t>
      </w:r>
    </w:p>
    <w:p w:rsidR="0097454B" w:rsidRDefault="0097454B">
      <w:pPr>
        <w:spacing w:before="2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205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2009,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ducted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stu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apid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ss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Respo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(RAR)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 drug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IDS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z w:val="26"/>
          <w:szCs w:val="26"/>
        </w:rPr>
        <w:t>sectoral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laboration 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z w:val="26"/>
          <w:szCs w:val="26"/>
        </w:rPr>
        <w:t>duction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provinces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ìn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ên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ắc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Kạn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cr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ate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develop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 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vities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provinces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sharing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mong provinces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projects,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internat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onal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ganizations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V/A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DS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prevention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ield 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risk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aviours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attitude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mong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Us.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10" w:firstLine="78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2010,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mpleted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cros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-se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tional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stu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preval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nce,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epatitis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B,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 among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data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apid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ment 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Response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z w:val="26"/>
          <w:szCs w:val="26"/>
        </w:rPr>
        <w:t>RAR)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 situational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use,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ctoral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ol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laboration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 reduction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ivities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Bìn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ên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ang,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ắ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Kạn.</w:t>
      </w:r>
    </w:p>
    <w:p w:rsidR="0097454B" w:rsidRDefault="0097454B">
      <w:pPr>
        <w:spacing w:after="0"/>
        <w:jc w:val="both"/>
        <w:sectPr w:rsidR="0097454B">
          <w:headerReference w:type="default" r:id="rId90"/>
          <w:pgSz w:w="11920" w:h="16840"/>
          <w:pgMar w:top="820" w:right="580" w:bottom="840" w:left="1480" w:header="592" w:footer="646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88" w:lineRule="auto"/>
        <w:ind w:left="222" w:right="208" w:firstLine="7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2012,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 is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ding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develop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ordin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evant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nits 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OLISA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lete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Proposal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“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 xml:space="preserve"> Prevalence and risk ò HIV, Hepatitis B and C in 06 Centers and prison and detention centers in Hoa Binh, Tuyen Quang and Bac Kan”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4,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inal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report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leted 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MU organized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erence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minate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stu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ith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participat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 of representati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PS,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ISA,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-coun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national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z w:val="26"/>
          <w:szCs w:val="26"/>
        </w:rPr>
        <w:t>perts.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203" w:firstLine="7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12,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orated with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ool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Public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inalize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-te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 review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am 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RP 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ject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sent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Australian Embassy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approval.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Ju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4,</w:t>
      </w:r>
    </w:p>
    <w:p w:rsidR="0097454B" w:rsidRDefault="00764783">
      <w:pPr>
        <w:spacing w:after="0" w:line="288" w:lineRule="auto"/>
        <w:ind w:left="222" w:right="20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2013,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pacing w:val="2"/>
          <w:sz w:val="26"/>
          <w:szCs w:val="26"/>
        </w:rPr>
        <w:t>Australia</w:t>
      </w:r>
      <w:r w:rsidR="009228D0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sent 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object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tter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agre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 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results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-t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z w:val="26"/>
          <w:szCs w:val="26"/>
        </w:rPr>
        <w:t>m review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t.</w:t>
      </w:r>
    </w:p>
    <w:p w:rsidR="0097454B" w:rsidRDefault="0097454B">
      <w:pPr>
        <w:spacing w:before="10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208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2014,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worked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nal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itute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gi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iolo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y in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pletion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Resear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sz w:val="26"/>
          <w:szCs w:val="26"/>
        </w:rPr>
        <w:t>assessi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ec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iveness 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harm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duction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ntion 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2010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2013”.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3.4.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Moni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oring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valuation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(M&amp;E)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385" w:lineRule="auto"/>
        <w:ind w:left="222" w:right="3483" w:firstLine="6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Enhanc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nito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eva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uation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) For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irst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ear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mentatio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PMU:</w:t>
      </w:r>
    </w:p>
    <w:p w:rsidR="0097454B" w:rsidRDefault="00764783">
      <w:pPr>
        <w:spacing w:before="5" w:after="0" w:line="288" w:lineRule="auto"/>
        <w:ind w:left="222" w:right="206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pleted 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cator 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set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orms 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llect 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data 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ct 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s. Indicators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requir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Donor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accord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ational indicator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set.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Reporti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indica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ors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lected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adequate</w:t>
      </w:r>
      <w:r w:rsidR="009228D0"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project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ivities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ording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jectives.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edures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eriod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report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nit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ring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pervisi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n.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87" w:lineRule="auto"/>
        <w:ind w:left="222" w:right="207" w:firstLine="64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ordinat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ith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ulation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vices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(P</w:t>
      </w:r>
      <w:r>
        <w:rPr>
          <w:rFonts w:ascii="Times New Roman" w:eastAsia="Times New Roman" w:hAnsi="Times New Roman" w:cs="Times New Roman"/>
          <w:sz w:val="26"/>
          <w:szCs w:val="26"/>
        </w:rPr>
        <w:t>SI),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 chosen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Australia</w:t>
      </w:r>
      <w:r w:rsidR="009228D0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enhance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cap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HAARP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countries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articipa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rials,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orms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 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ct:</w:t>
      </w:r>
    </w:p>
    <w:p w:rsidR="0097454B" w:rsidRDefault="0097454B">
      <w:pPr>
        <w:spacing w:before="4" w:after="0" w:line="120" w:lineRule="exact"/>
        <w:rPr>
          <w:sz w:val="12"/>
          <w:szCs w:val="12"/>
        </w:rPr>
      </w:pPr>
    </w:p>
    <w:p w:rsidR="0097454B" w:rsidRDefault="00764783">
      <w:pPr>
        <w:spacing w:after="0" w:line="287" w:lineRule="auto"/>
        <w:ind w:left="222" w:right="209" w:firstLine="45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ordinat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 to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uild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ndicator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fr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work,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toolkit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PSI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ve construc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ive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ework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M&amp;E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ewo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SI.</w:t>
      </w:r>
    </w:p>
    <w:p w:rsidR="0097454B" w:rsidRDefault="0097454B">
      <w:pPr>
        <w:spacing w:before="5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676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orati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 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with 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PSI 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nize 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training 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urse 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on 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use 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Unique</w:t>
      </w:r>
    </w:p>
    <w:p w:rsidR="0097454B" w:rsidRDefault="007F0665">
      <w:pPr>
        <w:spacing w:before="44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Identif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cation</w:t>
      </w:r>
      <w:r w:rsidR="00764783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-1"/>
          <w:sz w:val="26"/>
          <w:szCs w:val="26"/>
        </w:rPr>
        <w:t>C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</w:t>
      </w:r>
      <w:r w:rsidR="00764783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in Bac</w:t>
      </w:r>
      <w:r w:rsidR="00764783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Kan,</w:t>
      </w:r>
      <w:r w:rsidR="00764783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Hoa</w:t>
      </w:r>
      <w:r w:rsidR="00764783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Bi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h</w:t>
      </w:r>
      <w:r w:rsidR="00764783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pacing w:val="4"/>
          <w:sz w:val="26"/>
          <w:szCs w:val="26"/>
        </w:rPr>
        <w:t>n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d</w:t>
      </w:r>
      <w:r w:rsidR="00764783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</w:t>
      </w:r>
      <w:r w:rsidR="00764783"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 w:rsidR="00764783"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en</w:t>
      </w:r>
      <w:r w:rsidR="00764783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Q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uang</w:t>
      </w:r>
      <w:r w:rsidR="00764783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pr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vi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ces.</w:t>
      </w:r>
    </w:p>
    <w:p w:rsidR="0097454B" w:rsidRDefault="0097454B">
      <w:pPr>
        <w:spacing w:before="4" w:after="0" w:line="160" w:lineRule="exact"/>
        <w:rPr>
          <w:sz w:val="16"/>
          <w:szCs w:val="16"/>
        </w:rPr>
      </w:pPr>
    </w:p>
    <w:p w:rsidR="0097454B" w:rsidRDefault="00764783">
      <w:pPr>
        <w:spacing w:after="0"/>
        <w:ind w:left="222" w:right="207" w:firstLine="45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orted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articipated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ieldwo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learn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ss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gather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record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keep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rting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ward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provincial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level,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elping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iden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ps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 &amp;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 a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tiviti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AARP project.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74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 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kshops 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share 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rts 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 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take 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nts 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rom 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localitie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7454B" w:rsidRDefault="00764783">
      <w:pPr>
        <w:spacing w:before="44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workshop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denti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real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situati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M&amp;E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vities,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ps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shortc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mings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</w:p>
    <w:p w:rsidR="0097454B" w:rsidRDefault="0097454B">
      <w:pPr>
        <w:spacing w:after="0"/>
        <w:sectPr w:rsidR="0097454B" w:rsidSect="003360B6">
          <w:footerReference w:type="default" r:id="rId91"/>
          <w:pgSz w:w="11920" w:h="16840"/>
          <w:pgMar w:top="820" w:right="580" w:bottom="960" w:left="1480" w:header="592" w:footer="766" w:gutter="0"/>
          <w:pgNumType w:start="3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40" w:lineRule="auto"/>
        <w:ind w:left="222" w:right="2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solutions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ncing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this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ivi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me.</w:t>
      </w:r>
    </w:p>
    <w:p w:rsidR="0097454B" w:rsidRDefault="0097454B">
      <w:pPr>
        <w:spacing w:before="7" w:after="0" w:line="100" w:lineRule="exact"/>
        <w:rPr>
          <w:sz w:val="10"/>
          <w:szCs w:val="10"/>
        </w:rPr>
      </w:pPr>
    </w:p>
    <w:p w:rsidR="0097454B" w:rsidRDefault="00764783">
      <w:pPr>
        <w:spacing w:after="0"/>
        <w:ind w:left="222" w:right="212" w:firstLine="5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2014,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MU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continued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coord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 with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PSI’s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expert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conduct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review report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learnt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less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i</w:t>
      </w:r>
      <w:r w:rsidR="007F0665"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pl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7F0665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ent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ow</w:t>
      </w:r>
      <w:r>
        <w:rPr>
          <w:rFonts w:ascii="Times New Roman" w:eastAsia="Times New Roman" w:hAnsi="Times New Roman" w:cs="Times New Roman"/>
          <w:sz w:val="26"/>
          <w:szCs w:val="26"/>
        </w:rPr>
        <w:t>ever,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now,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this activi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has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SI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reason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postpone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CPMU althou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PMU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sent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icial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letter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PSI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equest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progress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orting.</w:t>
      </w:r>
    </w:p>
    <w:p w:rsidR="0097454B" w:rsidRDefault="00764783">
      <w:pPr>
        <w:spacing w:before="68" w:after="0" w:line="240" w:lineRule="auto"/>
        <w:ind w:left="222" w:right="641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b)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Monito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porting</w:t>
      </w:r>
    </w:p>
    <w:p w:rsidR="0097454B" w:rsidRDefault="00764783">
      <w:pPr>
        <w:spacing w:before="97" w:after="0"/>
        <w:ind w:left="222" w:right="20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During 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5 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ears 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project 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tation, 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MU 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zed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85 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viso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ssions,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ed 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hnical ass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stance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sses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 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ess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ting the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ovinces;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nitori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inancial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a</w:t>
      </w:r>
      <w:r>
        <w:rPr>
          <w:rFonts w:ascii="Times New Roman" w:eastAsia="Times New Roman" w:hAnsi="Times New Roman" w:cs="Times New Roman"/>
          <w:sz w:val="26"/>
          <w:szCs w:val="26"/>
        </w:rPr>
        <w:t>ctivities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eviewi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account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settl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; supervisi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ormance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research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aluation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ocalitie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7F0665">
      <w:pPr>
        <w:spacing w:before="61" w:after="0"/>
        <w:ind w:left="222" w:right="206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zed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jo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sz w:val="26"/>
          <w:szCs w:val="26"/>
        </w:rPr>
        <w:t>perviso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nitoring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ation of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 reduction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tion activities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nh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Quang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participati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repres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ntativ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DS</w:t>
      </w:r>
      <w:r>
        <w:rPr>
          <w:rFonts w:ascii="Times New Roman" w:eastAsia="Times New Roman" w:hAnsi="Times New Roman" w:cs="Times New Roman"/>
          <w:sz w:val="26"/>
          <w:szCs w:val="26"/>
        </w:rPr>
        <w:t>EP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SA,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OD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MPS;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HP,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 consul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 Australia,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U.</w:t>
      </w:r>
    </w:p>
    <w:p w:rsidR="0097454B" w:rsidRDefault="00764783">
      <w:pPr>
        <w:spacing w:before="60" w:after="0" w:line="240" w:lineRule="auto"/>
        <w:ind w:left="80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dical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reports 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extr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ordina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 as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scribed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MOH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</w:p>
    <w:p w:rsidR="0097454B" w:rsidRDefault="00764783">
      <w:pPr>
        <w:spacing w:before="44" w:after="0" w:line="240" w:lineRule="auto"/>
        <w:ind w:left="222" w:right="883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Donor.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222" w:right="29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3.5.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Fin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ncial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manag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procu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nderi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</w:t>
      </w:r>
    </w:p>
    <w:p w:rsidR="0097454B" w:rsidRDefault="00764783">
      <w:pPr>
        <w:spacing w:before="97" w:after="0" w:line="288" w:lineRule="auto"/>
        <w:ind w:left="222" w:right="215" w:firstLine="58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PMU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nual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count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settl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 of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project;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hired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 independent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audit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all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inancial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ities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ol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the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crib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onor.</w:t>
      </w:r>
    </w:p>
    <w:p w:rsidR="0097454B" w:rsidRDefault="00764783">
      <w:pPr>
        <w:spacing w:before="60" w:after="0" w:line="288" w:lineRule="auto"/>
        <w:ind w:left="222" w:right="207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-   Developed</w:t>
      </w:r>
      <w:r>
        <w:rPr>
          <w:rFonts w:ascii="Times New Roman" w:eastAsia="Times New Roman" w:hAnsi="Times New Roman" w:cs="Times New Roman"/>
          <w:color w:val="212121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12121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sued</w:t>
      </w:r>
      <w:r>
        <w:rPr>
          <w:rFonts w:ascii="Times New Roman" w:eastAsia="Times New Roman" w:hAnsi="Times New Roman" w:cs="Times New Roman"/>
          <w:color w:val="212121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12121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color w:val="212121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cost</w:t>
      </w:r>
      <w:r>
        <w:rPr>
          <w:rFonts w:ascii="Times New Roman" w:eastAsia="Times New Roman" w:hAnsi="Times New Roman" w:cs="Times New Roman"/>
          <w:color w:val="212121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no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12121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Finan</w:t>
      </w:r>
      <w:r>
        <w:rPr>
          <w:rFonts w:ascii="Times New Roman" w:eastAsia="Times New Roman" w:hAnsi="Times New Roman" w:cs="Times New Roman"/>
          <w:color w:val="212121"/>
          <w:spacing w:val="4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ial</w:t>
      </w:r>
      <w:r>
        <w:rPr>
          <w:rFonts w:ascii="Times New Roman" w:eastAsia="Times New Roman" w:hAnsi="Times New Roman" w:cs="Times New Roman"/>
          <w:color w:val="212121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nual</w:t>
      </w:r>
      <w:r>
        <w:rPr>
          <w:rFonts w:ascii="Times New Roman" w:eastAsia="Times New Roman" w:hAnsi="Times New Roman" w:cs="Times New Roman"/>
          <w:color w:val="212121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Operation; investigat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perio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ical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udget</w:t>
      </w:r>
      <w:r>
        <w:rPr>
          <w:rFonts w:ascii="Times New Roman" w:eastAsia="Times New Roman" w:hAnsi="Times New Roman" w:cs="Times New Roman"/>
          <w:color w:val="212121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disbur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12121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, asset</w:t>
      </w:r>
      <w:r>
        <w:rPr>
          <w:rFonts w:ascii="Times New Roman" w:eastAsia="Times New Roman" w:hAnsi="Times New Roman" w:cs="Times New Roman"/>
          <w:color w:val="212121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nag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12121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t,</w:t>
      </w:r>
      <w:r>
        <w:rPr>
          <w:rFonts w:ascii="Times New Roman" w:eastAsia="Times New Roman" w:hAnsi="Times New Roman" w:cs="Times New Roman"/>
          <w:color w:val="212121"/>
          <w:spacing w:val="1"/>
          <w:sz w:val="26"/>
          <w:szCs w:val="26"/>
        </w:rPr>
        <w:t xml:space="preserve"> </w:t>
      </w:r>
      <w:r w:rsidR="006C6E50">
        <w:rPr>
          <w:rFonts w:ascii="Times New Roman" w:eastAsia="Times New Roman" w:hAnsi="Times New Roman" w:cs="Times New Roman"/>
          <w:color w:val="212121"/>
          <w:sz w:val="26"/>
          <w:szCs w:val="26"/>
        </w:rPr>
        <w:t>harm reduction commodities</w:t>
      </w:r>
      <w:r>
        <w:rPr>
          <w:rFonts w:ascii="Times New Roman" w:eastAsia="Times New Roman" w:hAnsi="Times New Roman" w:cs="Times New Roman"/>
          <w:color w:val="212121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color w:val="212121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proj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ct provinces.</w:t>
      </w:r>
    </w:p>
    <w:p w:rsidR="0097454B" w:rsidRDefault="00764783">
      <w:pPr>
        <w:spacing w:before="63" w:after="0" w:line="288" w:lineRule="auto"/>
        <w:ind w:left="222" w:right="206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212121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Strict</w:t>
      </w:r>
      <w:r>
        <w:rPr>
          <w:rFonts w:ascii="Times New Roman" w:eastAsia="Times New Roman" w:hAnsi="Times New Roman" w:cs="Times New Roman"/>
          <w:color w:val="212121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color w:val="212121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mented regulations of</w:t>
      </w:r>
      <w:r>
        <w:rPr>
          <w:rFonts w:ascii="Times New Roman" w:eastAsia="Times New Roman" w:hAnsi="Times New Roman" w:cs="Times New Roman"/>
          <w:color w:val="212121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Gove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rn</w:t>
      </w:r>
      <w:r>
        <w:rPr>
          <w:rFonts w:ascii="Times New Roman" w:eastAsia="Times New Roman" w:hAnsi="Times New Roman" w:cs="Times New Roman"/>
          <w:color w:val="212121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ent on</w:t>
      </w:r>
      <w:r>
        <w:rPr>
          <w:rFonts w:ascii="Times New Roman" w:eastAsia="Times New Roman" w:hAnsi="Times New Roman" w:cs="Times New Roman"/>
          <w:color w:val="212121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pproval</w:t>
      </w:r>
      <w:r>
        <w:rPr>
          <w:rFonts w:ascii="Times New Roman" w:eastAsia="Times New Roman" w:hAnsi="Times New Roman" w:cs="Times New Roman"/>
          <w:color w:val="212121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or tendering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plans</w:t>
      </w:r>
      <w:r>
        <w:rPr>
          <w:rFonts w:ascii="Times New Roman" w:eastAsia="Times New Roman" w:hAnsi="Times New Roman" w:cs="Times New Roman"/>
          <w:color w:val="212121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color w:val="212121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bidding</w:t>
      </w:r>
      <w:r>
        <w:rPr>
          <w:rFonts w:ascii="Times New Roman" w:eastAsia="Times New Roman" w:hAnsi="Times New Roman" w:cs="Times New Roman"/>
          <w:color w:val="212121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color w:val="212121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N&amp;S</w:t>
      </w:r>
      <w:r>
        <w:rPr>
          <w:rFonts w:ascii="Times New Roman" w:eastAsia="Times New Roman" w:hAnsi="Times New Roman" w:cs="Times New Roman"/>
          <w:color w:val="212121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12121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color w:val="212121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selec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tants to</w:t>
      </w:r>
      <w:r>
        <w:rPr>
          <w:rFonts w:ascii="Times New Roman" w:eastAsia="Times New Roman" w:hAnsi="Times New Roman" w:cs="Times New Roman"/>
          <w:color w:val="212121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devel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 technical</w:t>
      </w:r>
      <w:r>
        <w:rPr>
          <w:rFonts w:ascii="Times New Roman" w:eastAsia="Times New Roman" w:hAnsi="Times New Roman" w:cs="Times New Roman"/>
          <w:color w:val="212121"/>
          <w:spacing w:val="5"/>
          <w:sz w:val="26"/>
          <w:szCs w:val="26"/>
        </w:rPr>
        <w:t xml:space="preserve"> </w:t>
      </w:r>
      <w:r w:rsidR="00424AFB">
        <w:rPr>
          <w:rFonts w:ascii="Times New Roman" w:eastAsia="Times New Roman" w:hAnsi="Times New Roman" w:cs="Times New Roman"/>
          <w:color w:val="212121"/>
          <w:sz w:val="26"/>
          <w:szCs w:val="26"/>
        </w:rPr>
        <w:t>gu</w:t>
      </w:r>
      <w:r w:rsidR="00424AFB"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i</w:t>
      </w:r>
      <w:r w:rsidR="00424AFB">
        <w:rPr>
          <w:rFonts w:ascii="Times New Roman" w:eastAsia="Times New Roman" w:hAnsi="Times New Roman" w:cs="Times New Roman"/>
          <w:color w:val="212121"/>
          <w:sz w:val="26"/>
          <w:szCs w:val="26"/>
        </w:rPr>
        <w:t>dance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ommunica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ion </w:t>
      </w:r>
      <w:r>
        <w:rPr>
          <w:rFonts w:ascii="Times New Roman" w:eastAsia="Times New Roman" w:hAnsi="Times New Roman" w:cs="Times New Roman"/>
          <w:color w:val="212121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ate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ia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s,</w:t>
      </w:r>
      <w:r>
        <w:rPr>
          <w:rFonts w:ascii="Times New Roman" w:eastAsia="Times New Roman" w:hAnsi="Times New Roman" w:cs="Times New Roman"/>
          <w:color w:val="212121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poster</w:t>
      </w:r>
      <w:r>
        <w:rPr>
          <w:rFonts w:ascii="Times New Roman" w:eastAsia="Times New Roman" w:hAnsi="Times New Roman" w:cs="Times New Roman"/>
          <w:color w:val="212121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212121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dvertise</w:t>
      </w:r>
      <w:r>
        <w:rPr>
          <w:rFonts w:ascii="Times New Roman" w:eastAsia="Times New Roman" w:hAnsi="Times New Roman" w:cs="Times New Roman"/>
          <w:color w:val="212121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roject</w:t>
      </w:r>
      <w:r>
        <w:rPr>
          <w:rFonts w:ascii="Times New Roman" w:eastAsia="Times New Roman" w:hAnsi="Times New Roman" w:cs="Times New Roman"/>
          <w:color w:val="212121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activit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color w:val="212121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and experts</w:t>
      </w:r>
      <w:r>
        <w:rPr>
          <w:rFonts w:ascii="Times New Roman" w:eastAsia="Times New Roman" w:hAnsi="Times New Roman" w:cs="Times New Roman"/>
          <w:color w:val="212121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invol</w:t>
      </w:r>
      <w:r>
        <w:rPr>
          <w:rFonts w:ascii="Times New Roman" w:eastAsia="Times New Roman" w:hAnsi="Times New Roman" w:cs="Times New Roman"/>
          <w:color w:val="212121"/>
          <w:spacing w:val="-1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color w:val="212121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color w:val="212121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color w:val="212121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researches</w:t>
      </w:r>
      <w:r>
        <w:rPr>
          <w:rFonts w:ascii="Times New Roman" w:eastAsia="Times New Roman" w:hAnsi="Times New Roman" w:cs="Times New Roman"/>
          <w:color w:val="212121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color w:val="212121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212121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12121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2014,</w:t>
      </w:r>
      <w:r>
        <w:rPr>
          <w:rFonts w:ascii="Times New Roman" w:eastAsia="Times New Roman" w:hAnsi="Times New Roman" w:cs="Times New Roman"/>
          <w:color w:val="212121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CPMU</w:t>
      </w:r>
      <w:r>
        <w:rPr>
          <w:rFonts w:ascii="Times New Roman" w:eastAsia="Times New Roman" w:hAnsi="Times New Roman" w:cs="Times New Roman"/>
          <w:color w:val="212121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ccess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ul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y con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ucted d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color w:val="212121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estic</w:t>
      </w:r>
      <w:r>
        <w:rPr>
          <w:rFonts w:ascii="Times New Roman" w:eastAsia="Times New Roman" w:hAnsi="Times New Roman" w:cs="Times New Roman"/>
          <w:color w:val="212121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bidding</w:t>
      </w:r>
      <w:r>
        <w:rPr>
          <w:rFonts w:ascii="Times New Roman" w:eastAsia="Times New Roman" w:hAnsi="Times New Roman" w:cs="Times New Roman"/>
          <w:color w:val="212121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color w:val="212121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purchasing</w:t>
      </w:r>
      <w:r>
        <w:rPr>
          <w:rFonts w:ascii="Times New Roman" w:eastAsia="Times New Roman" w:hAnsi="Times New Roman" w:cs="Times New Roman"/>
          <w:color w:val="212121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3,333</w:t>
      </w:r>
      <w:r>
        <w:rPr>
          <w:rFonts w:ascii="Times New Roman" w:eastAsia="Times New Roman" w:hAnsi="Times New Roman" w:cs="Times New Roman"/>
          <w:color w:val="212121"/>
          <w:spacing w:val="9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color w:val="212121"/>
          <w:sz w:val="26"/>
          <w:szCs w:val="26"/>
        </w:rPr>
        <w:t>liters</w:t>
      </w:r>
      <w:r>
        <w:rPr>
          <w:rFonts w:ascii="Times New Roman" w:eastAsia="Times New Roman" w:hAnsi="Times New Roman" w:cs="Times New Roman"/>
          <w:color w:val="212121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12121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Methadone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ug</w:t>
      </w:r>
      <w:r>
        <w:rPr>
          <w:rFonts w:ascii="Times New Roman" w:eastAsia="Times New Roman" w:hAnsi="Times New Roman" w:cs="Times New Roman"/>
          <w:color w:val="212121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color w:val="212121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procur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ment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color w:val="212121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34 p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color w:val="212121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ps</w:t>
      </w:r>
      <w:r>
        <w:rPr>
          <w:rFonts w:ascii="Times New Roman" w:eastAsia="Times New Roman" w:hAnsi="Times New Roman" w:cs="Times New Roman"/>
          <w:color w:val="212121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to provide</w:t>
      </w:r>
      <w:r>
        <w:rPr>
          <w:rFonts w:ascii="Times New Roman" w:eastAsia="Times New Roman" w:hAnsi="Times New Roman" w:cs="Times New Roman"/>
          <w:color w:val="212121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12</w:t>
      </w:r>
      <w:r>
        <w:rPr>
          <w:rFonts w:ascii="Times New Roman" w:eastAsia="Times New Roman" w:hAnsi="Times New Roman" w:cs="Times New Roman"/>
          <w:color w:val="212121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ethadone</w:t>
      </w:r>
      <w:r>
        <w:rPr>
          <w:rFonts w:ascii="Times New Roman" w:eastAsia="Times New Roman" w:hAnsi="Times New Roman" w:cs="Times New Roman"/>
          <w:color w:val="212121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cl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nics</w:t>
      </w:r>
      <w:r>
        <w:rPr>
          <w:rFonts w:ascii="Times New Roman" w:eastAsia="Times New Roman" w:hAnsi="Times New Roman" w:cs="Times New Roman"/>
          <w:color w:val="212121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ppo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color w:val="212121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color w:val="212121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12121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roject.</w:t>
      </w:r>
    </w:p>
    <w:p w:rsidR="0097454B" w:rsidRDefault="00764783">
      <w:pPr>
        <w:spacing w:before="63" w:after="0" w:line="287" w:lineRule="auto"/>
        <w:ind w:left="222" w:right="21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color w:val="212121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color w:val="212121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well bu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get trans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color w:val="212121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color w:val="212121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color w:val="212121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impl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12121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enting</w:t>
      </w:r>
      <w:r>
        <w:rPr>
          <w:rFonts w:ascii="Times New Roman" w:eastAsia="Times New Roman" w:hAnsi="Times New Roman" w:cs="Times New Roman"/>
          <w:color w:val="212121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units</w:t>
      </w:r>
      <w:r>
        <w:rPr>
          <w:rFonts w:ascii="Times New Roman" w:eastAsia="Times New Roman" w:hAnsi="Times New Roman" w:cs="Times New Roman"/>
          <w:color w:val="212121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212121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ure</w:t>
      </w:r>
      <w:r>
        <w:rPr>
          <w:rFonts w:ascii="Times New Roman" w:eastAsia="Times New Roman" w:hAnsi="Times New Roman" w:cs="Times New Roman"/>
          <w:color w:val="212121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have </w:t>
      </w:r>
      <w:r w:rsidR="00424AFB">
        <w:rPr>
          <w:rFonts w:ascii="Times New Roman" w:eastAsia="Times New Roman" w:hAnsi="Times New Roman" w:cs="Times New Roman"/>
          <w:color w:val="212121"/>
          <w:sz w:val="26"/>
          <w:szCs w:val="26"/>
        </w:rPr>
        <w:t>adequate</w:t>
      </w:r>
      <w:r>
        <w:rPr>
          <w:rFonts w:ascii="Times New Roman" w:eastAsia="Times New Roman" w:hAnsi="Times New Roman" w:cs="Times New Roman"/>
          <w:color w:val="212121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unding</w:t>
      </w:r>
      <w:r>
        <w:rPr>
          <w:rFonts w:ascii="Times New Roman" w:eastAsia="Times New Roman" w:hAnsi="Times New Roman" w:cs="Times New Roman"/>
          <w:color w:val="212121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color w:val="212121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color w:val="212121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color w:val="212121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mentat</w:t>
      </w:r>
      <w:r>
        <w:rPr>
          <w:rFonts w:ascii="Times New Roman" w:eastAsia="Times New Roman" w:hAnsi="Times New Roman" w:cs="Times New Roman"/>
          <w:color w:val="212121"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n.</w:t>
      </w:r>
    </w:p>
    <w:p w:rsidR="0097454B" w:rsidRDefault="00764783">
      <w:pPr>
        <w:spacing w:before="64" w:after="0" w:line="288" w:lineRule="auto"/>
        <w:ind w:left="222" w:right="207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color w:val="FF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l-organi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z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color w:val="212121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super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iso</w:t>
      </w:r>
      <w:r>
        <w:rPr>
          <w:rFonts w:ascii="Times New Roman" w:eastAsia="Times New Roman" w:hAnsi="Times New Roman" w:cs="Times New Roman"/>
          <w:color w:val="212121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color w:val="212121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visits  </w:t>
      </w:r>
      <w:r>
        <w:rPr>
          <w:rFonts w:ascii="Times New Roman" w:eastAsia="Times New Roman" w:hAnsi="Times New Roman" w:cs="Times New Roman"/>
          <w:color w:val="212121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color w:val="212121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inan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color w:val="212121"/>
          <w:spacing w:val="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212121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account</w:t>
      </w:r>
      <w:r>
        <w:rPr>
          <w:rFonts w:ascii="Times New Roman" w:eastAsia="Times New Roman" w:hAnsi="Times New Roman" w:cs="Times New Roman"/>
          <w:color w:val="212121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settl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ment</w:t>
      </w:r>
      <w:r>
        <w:rPr>
          <w:rFonts w:ascii="Times New Roman" w:eastAsia="Times New Roman" w:hAnsi="Times New Roman" w:cs="Times New Roman"/>
          <w:color w:val="212121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12121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annual contract</w:t>
      </w:r>
      <w:r>
        <w:rPr>
          <w:rFonts w:ascii="Times New Roman" w:eastAsia="Times New Roman" w:hAnsi="Times New Roman" w:cs="Times New Roman"/>
          <w:color w:val="212121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quidat</w:t>
      </w:r>
      <w:r>
        <w:rPr>
          <w:rFonts w:ascii="Times New Roman" w:eastAsia="Times New Roman" w:hAnsi="Times New Roman" w:cs="Times New Roman"/>
          <w:color w:val="212121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color w:val="212121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color w:val="212121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par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icipat</w:t>
      </w:r>
      <w:r>
        <w:rPr>
          <w:rFonts w:ascii="Times New Roman" w:eastAsia="Times New Roman" w:hAnsi="Times New Roman" w:cs="Times New Roman"/>
          <w:color w:val="212121"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12121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rep</w:t>
      </w:r>
      <w:r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esent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tives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12121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Author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color w:val="212121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y of HIV/AIDS</w:t>
      </w:r>
      <w:r>
        <w:rPr>
          <w:rFonts w:ascii="Times New Roman" w:eastAsia="Times New Roman" w:hAnsi="Times New Roman" w:cs="Times New Roman"/>
          <w:color w:val="212121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Cont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ol</w:t>
      </w:r>
      <w:r>
        <w:rPr>
          <w:rFonts w:ascii="Times New Roman" w:eastAsia="Times New Roman" w:hAnsi="Times New Roman" w:cs="Times New Roman"/>
          <w:color w:val="212121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12121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Depar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color w:val="212121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color w:val="212121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of Finan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12121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12121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Plan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ing.</w:t>
      </w:r>
    </w:p>
    <w:p w:rsidR="0097454B" w:rsidRDefault="00764783">
      <w:pPr>
        <w:spacing w:before="61" w:after="0" w:line="288" w:lineRule="auto"/>
        <w:ind w:left="222" w:right="21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  Organized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ings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guide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nits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procedur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handle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 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-up.</w:t>
      </w:r>
    </w:p>
    <w:p w:rsidR="0097454B" w:rsidRDefault="00764783">
      <w:pPr>
        <w:spacing w:before="60" w:after="0" w:line="288" w:lineRule="auto"/>
        <w:ind w:left="222" w:right="21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Hired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ual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dent audit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prescr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bed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adhere rec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tions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dit.</w:t>
      </w:r>
    </w:p>
    <w:p w:rsidR="0097454B" w:rsidRDefault="00764783">
      <w:pPr>
        <w:tabs>
          <w:tab w:val="left" w:pos="1280"/>
        </w:tabs>
        <w:spacing w:before="60" w:after="0" w:line="240" w:lineRule="auto"/>
        <w:ind w:left="9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annu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inancial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ts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mit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senior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manag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evels.</w:t>
      </w:r>
    </w:p>
    <w:p w:rsidR="0097454B" w:rsidRDefault="0097454B">
      <w:pPr>
        <w:spacing w:after="0"/>
        <w:sectPr w:rsidR="0097454B">
          <w:pgSz w:w="11920" w:h="16840"/>
          <w:pgMar w:top="820" w:right="580" w:bottom="920" w:left="1480" w:header="592" w:footer="766" w:gutter="0"/>
          <w:cols w:space="720"/>
        </w:sectPr>
      </w:pPr>
    </w:p>
    <w:p w:rsidR="0097454B" w:rsidRPr="00C55753" w:rsidRDefault="00C55753">
      <w:pPr>
        <w:spacing w:after="0" w:line="200" w:lineRule="exact"/>
      </w:pPr>
      <w:r>
        <w:rPr>
          <w:rFonts w:ascii="Times New Roman" w:eastAsia="Times New Roman" w:hAnsi="Times New Roman" w:cs="Times New Roman"/>
          <w:b/>
          <w:bCs/>
          <w:position w:val="-1"/>
        </w:rPr>
        <w:br/>
      </w:r>
      <w:r w:rsidRPr="00C55753">
        <w:rPr>
          <w:rFonts w:ascii="Times New Roman" w:eastAsia="Times New Roman" w:hAnsi="Times New Roman" w:cs="Times New Roman"/>
          <w:b/>
          <w:bCs/>
          <w:position w:val="-1"/>
        </w:rPr>
        <w:t>III.</w:t>
      </w:r>
      <w:r w:rsidRPr="00C55753">
        <w:rPr>
          <w:rFonts w:ascii="Times New Roman" w:eastAsia="Times New Roman" w:hAnsi="Times New Roman" w:cs="Times New Roman"/>
          <w:b/>
          <w:bCs/>
          <w:spacing w:val="-4"/>
          <w:position w:val="-1"/>
        </w:rPr>
        <w:t xml:space="preserve"> </w:t>
      </w:r>
      <w:r w:rsidRPr="00C55753">
        <w:rPr>
          <w:rFonts w:ascii="Times New Roman" w:eastAsia="Times New Roman" w:hAnsi="Times New Roman" w:cs="Times New Roman"/>
          <w:b/>
          <w:bCs/>
          <w:position w:val="-1"/>
        </w:rPr>
        <w:t>FIN</w:t>
      </w:r>
      <w:r w:rsidRPr="00C55753">
        <w:rPr>
          <w:rFonts w:ascii="Times New Roman" w:eastAsia="Times New Roman" w:hAnsi="Times New Roman" w:cs="Times New Roman"/>
          <w:b/>
          <w:bCs/>
          <w:spacing w:val="2"/>
          <w:position w:val="-1"/>
        </w:rPr>
        <w:t>A</w:t>
      </w:r>
      <w:r w:rsidRPr="00C55753">
        <w:rPr>
          <w:rFonts w:ascii="Times New Roman" w:eastAsia="Times New Roman" w:hAnsi="Times New Roman" w:cs="Times New Roman"/>
          <w:b/>
          <w:bCs/>
          <w:position w:val="-1"/>
        </w:rPr>
        <w:t>NCI</w:t>
      </w:r>
      <w:r w:rsidRPr="00C55753">
        <w:rPr>
          <w:rFonts w:ascii="Times New Roman" w:eastAsia="Times New Roman" w:hAnsi="Times New Roman" w:cs="Times New Roman"/>
          <w:b/>
          <w:bCs/>
          <w:spacing w:val="2"/>
          <w:position w:val="-1"/>
        </w:rPr>
        <w:t>A</w:t>
      </w:r>
      <w:r w:rsidRPr="00C55753">
        <w:rPr>
          <w:rFonts w:ascii="Times New Roman" w:eastAsia="Times New Roman" w:hAnsi="Times New Roman" w:cs="Times New Roman"/>
          <w:b/>
          <w:bCs/>
          <w:position w:val="-1"/>
        </w:rPr>
        <w:t>L</w:t>
      </w:r>
      <w:r w:rsidRPr="00C55753">
        <w:rPr>
          <w:rFonts w:ascii="Times New Roman" w:eastAsia="Times New Roman" w:hAnsi="Times New Roman" w:cs="Times New Roman"/>
          <w:b/>
          <w:bCs/>
          <w:spacing w:val="-15"/>
          <w:position w:val="-1"/>
        </w:rPr>
        <w:t xml:space="preserve"> </w:t>
      </w:r>
      <w:r w:rsidRPr="00C55753">
        <w:rPr>
          <w:rFonts w:ascii="Times New Roman" w:eastAsia="Times New Roman" w:hAnsi="Times New Roman" w:cs="Times New Roman"/>
          <w:b/>
          <w:bCs/>
          <w:position w:val="-1"/>
        </w:rPr>
        <w:t>S</w:t>
      </w:r>
      <w:r w:rsidRPr="00C55753">
        <w:rPr>
          <w:rFonts w:ascii="Times New Roman" w:eastAsia="Times New Roman" w:hAnsi="Times New Roman" w:cs="Times New Roman"/>
          <w:b/>
          <w:bCs/>
          <w:spacing w:val="2"/>
          <w:position w:val="-1"/>
        </w:rPr>
        <w:t>T</w:t>
      </w:r>
      <w:r w:rsidRPr="00C55753">
        <w:rPr>
          <w:rFonts w:ascii="Times New Roman" w:eastAsia="Times New Roman" w:hAnsi="Times New Roman" w:cs="Times New Roman"/>
          <w:b/>
          <w:bCs/>
          <w:position w:val="-1"/>
        </w:rPr>
        <w:t>ATEM</w:t>
      </w:r>
      <w:r w:rsidRPr="00C55753">
        <w:rPr>
          <w:rFonts w:ascii="Times New Roman" w:eastAsia="Times New Roman" w:hAnsi="Times New Roman" w:cs="Times New Roman"/>
          <w:b/>
          <w:bCs/>
          <w:spacing w:val="2"/>
          <w:position w:val="-1"/>
        </w:rPr>
        <w:t>E</w:t>
      </w:r>
      <w:r w:rsidRPr="00C55753">
        <w:rPr>
          <w:rFonts w:ascii="Times New Roman" w:eastAsia="Times New Roman" w:hAnsi="Times New Roman" w:cs="Times New Roman"/>
          <w:b/>
          <w:bCs/>
          <w:position w:val="-1"/>
        </w:rPr>
        <w:t>NTS</w:t>
      </w:r>
    </w:p>
    <w:tbl>
      <w:tblPr>
        <w:tblpPr w:leftFromText="180" w:rightFromText="180" w:vertAnchor="text" w:horzAnchor="margin" w:tblpY="192"/>
        <w:tblW w:w="146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8"/>
        <w:gridCol w:w="621"/>
        <w:gridCol w:w="1550"/>
        <w:gridCol w:w="1762"/>
        <w:gridCol w:w="1291"/>
        <w:gridCol w:w="422"/>
        <w:gridCol w:w="1238"/>
        <w:gridCol w:w="404"/>
        <w:gridCol w:w="1282"/>
        <w:gridCol w:w="420"/>
        <w:gridCol w:w="1276"/>
        <w:gridCol w:w="418"/>
        <w:gridCol w:w="1269"/>
        <w:gridCol w:w="417"/>
        <w:gridCol w:w="1338"/>
        <w:gridCol w:w="229"/>
      </w:tblGrid>
      <w:tr w:rsidR="00C55753" w:rsidTr="00C55753">
        <w:trPr>
          <w:trHeight w:hRule="exact" w:val="443"/>
        </w:trPr>
        <w:tc>
          <w:tcPr>
            <w:tcW w:w="14615" w:type="dxa"/>
            <w:gridSpan w:val="16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82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A. ODA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</w:tr>
      <w:tr w:rsidR="00C55753" w:rsidTr="00C55753">
        <w:trPr>
          <w:trHeight w:hRule="exact" w:val="560"/>
        </w:trPr>
        <w:tc>
          <w:tcPr>
            <w:tcW w:w="678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C55753" w:rsidRDefault="00C55753" w:rsidP="00C55753">
            <w:pPr>
              <w:spacing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621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EED2D2"/>
          </w:tcPr>
          <w:p w:rsidR="00C55753" w:rsidRDefault="00C55753" w:rsidP="00C55753"/>
        </w:tc>
        <w:tc>
          <w:tcPr>
            <w:tcW w:w="1550" w:type="dxa"/>
            <w:tcBorders>
              <w:top w:val="single" w:sz="19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C55753" w:rsidRDefault="00C55753" w:rsidP="00C55753">
            <w:pPr>
              <w:spacing w:after="0" w:line="240" w:lineRule="auto"/>
              <w:ind w:left="7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1762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C55753" w:rsidRDefault="00C55753" w:rsidP="00C55753">
            <w:pPr>
              <w:spacing w:after="0" w:line="240" w:lineRule="auto"/>
              <w:ind w:left="602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</w:tc>
        <w:tc>
          <w:tcPr>
            <w:tcW w:w="1291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EED2D2"/>
          </w:tcPr>
          <w:p w:rsidR="00C55753" w:rsidRDefault="00C55753" w:rsidP="00C5575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C55753" w:rsidRDefault="00C55753" w:rsidP="00C55753">
            <w:pPr>
              <w:spacing w:after="0" w:line="240" w:lineRule="auto"/>
              <w:ind w:left="6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422" w:type="dxa"/>
            <w:tcBorders>
              <w:top w:val="single" w:sz="19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/>
        </w:tc>
        <w:tc>
          <w:tcPr>
            <w:tcW w:w="1238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EED2D2"/>
          </w:tcPr>
          <w:p w:rsidR="00C55753" w:rsidRDefault="00C55753" w:rsidP="00C5575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C55753" w:rsidRDefault="00C55753" w:rsidP="00C55753">
            <w:pPr>
              <w:spacing w:after="0" w:line="240" w:lineRule="auto"/>
              <w:ind w:left="6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404" w:type="dxa"/>
            <w:tcBorders>
              <w:top w:val="single" w:sz="19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/>
        </w:tc>
        <w:tc>
          <w:tcPr>
            <w:tcW w:w="1282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EED2D2"/>
          </w:tcPr>
          <w:p w:rsidR="00C55753" w:rsidRDefault="00C55753" w:rsidP="00C5575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C55753" w:rsidRDefault="00C55753" w:rsidP="00C55753">
            <w:pPr>
              <w:spacing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420" w:type="dxa"/>
            <w:tcBorders>
              <w:top w:val="single" w:sz="19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/>
        </w:tc>
        <w:tc>
          <w:tcPr>
            <w:tcW w:w="1276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EED2D2"/>
          </w:tcPr>
          <w:p w:rsidR="00C55753" w:rsidRDefault="00C55753" w:rsidP="00C5575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C55753" w:rsidRDefault="00C55753" w:rsidP="00C55753">
            <w:pPr>
              <w:spacing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418" w:type="dxa"/>
            <w:tcBorders>
              <w:top w:val="single" w:sz="19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/>
        </w:tc>
        <w:tc>
          <w:tcPr>
            <w:tcW w:w="1269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EED2D2"/>
          </w:tcPr>
          <w:p w:rsidR="00C55753" w:rsidRDefault="00C55753" w:rsidP="00C5575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C55753" w:rsidRDefault="00C55753" w:rsidP="00C55753">
            <w:pPr>
              <w:spacing w:after="0" w:line="240" w:lineRule="auto"/>
              <w:ind w:left="6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417" w:type="dxa"/>
            <w:tcBorders>
              <w:top w:val="single" w:sz="19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/>
        </w:tc>
        <w:tc>
          <w:tcPr>
            <w:tcW w:w="1338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EED2D2"/>
          </w:tcPr>
          <w:p w:rsidR="00C55753" w:rsidRDefault="00C55753" w:rsidP="00C55753">
            <w:pPr>
              <w:spacing w:after="0" w:line="272" w:lineRule="exact"/>
              <w:ind w:left="520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  <w:p w:rsidR="00C55753" w:rsidRDefault="00C55753" w:rsidP="00C55753">
            <w:pPr>
              <w:spacing w:after="0" w:line="240" w:lineRule="auto"/>
              <w:ind w:left="19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8" w:type="dxa"/>
            <w:tcBorders>
              <w:top w:val="single" w:sz="19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/>
        </w:tc>
      </w:tr>
      <w:tr w:rsidR="00C55753" w:rsidTr="00C55753">
        <w:trPr>
          <w:trHeight w:hRule="exact" w:val="358"/>
        </w:trPr>
        <w:tc>
          <w:tcPr>
            <w:tcW w:w="6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1" w:after="0" w:line="240" w:lineRule="auto"/>
              <w:ind w:left="259"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17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OMES</w:t>
            </w:r>
          </w:p>
        </w:tc>
        <w:tc>
          <w:tcPr>
            <w:tcW w:w="17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1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137.281.439.591</w:t>
            </w:r>
          </w:p>
        </w:tc>
        <w:tc>
          <w:tcPr>
            <w:tcW w:w="17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1"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35.848.685.069</w:t>
            </w:r>
          </w:p>
        </w:tc>
        <w:tc>
          <w:tcPr>
            <w:tcW w:w="164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31.720.506.049</w:t>
            </w:r>
          </w:p>
        </w:tc>
        <w:tc>
          <w:tcPr>
            <w:tcW w:w="170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1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55.754.890.624</w:t>
            </w:r>
          </w:p>
        </w:tc>
        <w:tc>
          <w:tcPr>
            <w:tcW w:w="169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1" w:after="0" w:line="240" w:lineRule="auto"/>
              <w:ind w:left="45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254.981.899</w:t>
            </w:r>
          </w:p>
        </w:tc>
        <w:tc>
          <w:tcPr>
            <w:tcW w:w="1686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1" w:after="0" w:line="240" w:lineRule="auto"/>
              <w:ind w:left="1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11.385.040.170</w:t>
            </w:r>
          </w:p>
        </w:tc>
        <w:tc>
          <w:tcPr>
            <w:tcW w:w="1566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1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2.318.662.401</w:t>
            </w:r>
          </w:p>
        </w:tc>
      </w:tr>
      <w:tr w:rsidR="00C55753" w:rsidTr="00C55753">
        <w:trPr>
          <w:trHeight w:hRule="exact" w:val="482"/>
        </w:trPr>
        <w:tc>
          <w:tcPr>
            <w:tcW w:w="6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94" w:after="0" w:line="240" w:lineRule="auto"/>
              <w:ind w:left="244" w:right="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217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89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Funds from donor</w:t>
            </w:r>
          </w:p>
        </w:tc>
        <w:tc>
          <w:tcPr>
            <w:tcW w:w="17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89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137.067.282.825</w:t>
            </w:r>
          </w:p>
        </w:tc>
        <w:tc>
          <w:tcPr>
            <w:tcW w:w="17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89"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35.116.937.640</w:t>
            </w:r>
          </w:p>
        </w:tc>
        <w:tc>
          <w:tcPr>
            <w:tcW w:w="164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89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30.579.435.495</w:t>
            </w:r>
          </w:p>
        </w:tc>
        <w:tc>
          <w:tcPr>
            <w:tcW w:w="170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89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55.321.167.488</w:t>
            </w:r>
          </w:p>
        </w:tc>
        <w:tc>
          <w:tcPr>
            <w:tcW w:w="169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89" w:after="0" w:line="240" w:lineRule="auto"/>
              <w:ind w:left="45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112.487.452</w:t>
            </w:r>
          </w:p>
        </w:tc>
        <w:tc>
          <w:tcPr>
            <w:tcW w:w="1686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89" w:after="0" w:line="240" w:lineRule="auto"/>
              <w:ind w:left="1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13.619.918.970</w:t>
            </w:r>
          </w:p>
        </w:tc>
        <w:tc>
          <w:tcPr>
            <w:tcW w:w="1566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89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2.317.335.780</w:t>
            </w:r>
          </w:p>
        </w:tc>
      </w:tr>
      <w:tr w:rsidR="00C55753" w:rsidTr="00C55753">
        <w:trPr>
          <w:trHeight w:hRule="exact" w:val="393"/>
        </w:trPr>
        <w:tc>
          <w:tcPr>
            <w:tcW w:w="678" w:type="dxa"/>
            <w:tcBorders>
              <w:top w:val="single" w:sz="8" w:space="0" w:color="C0504D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32" w:after="0" w:line="240" w:lineRule="auto"/>
              <w:ind w:left="244" w:right="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2171" w:type="dxa"/>
            <w:gridSpan w:val="2"/>
            <w:tcBorders>
              <w:top w:val="single" w:sz="8" w:space="0" w:color="C0504D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ome</w:t>
            </w:r>
          </w:p>
        </w:tc>
        <w:tc>
          <w:tcPr>
            <w:tcW w:w="1762" w:type="dxa"/>
            <w:tcBorders>
              <w:top w:val="single" w:sz="8" w:space="0" w:color="C0504D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34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2.531.492.546</w:t>
            </w:r>
          </w:p>
        </w:tc>
        <w:tc>
          <w:tcPr>
            <w:tcW w:w="1713" w:type="dxa"/>
            <w:gridSpan w:val="2"/>
            <w:tcBorders>
              <w:top w:val="single" w:sz="8" w:space="0" w:color="C0504D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731.747.429</w:t>
            </w:r>
          </w:p>
        </w:tc>
        <w:tc>
          <w:tcPr>
            <w:tcW w:w="1641" w:type="dxa"/>
            <w:gridSpan w:val="2"/>
            <w:tcBorders>
              <w:top w:val="single" w:sz="8" w:space="0" w:color="C0504D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1.141.070.554</w:t>
            </w:r>
          </w:p>
        </w:tc>
        <w:tc>
          <w:tcPr>
            <w:tcW w:w="1702" w:type="dxa"/>
            <w:gridSpan w:val="2"/>
            <w:tcBorders>
              <w:top w:val="single" w:sz="8" w:space="0" w:color="C0504D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433.723.136</w:t>
            </w:r>
          </w:p>
        </w:tc>
        <w:tc>
          <w:tcPr>
            <w:tcW w:w="1694" w:type="dxa"/>
            <w:gridSpan w:val="2"/>
            <w:tcBorders>
              <w:top w:val="single" w:sz="8" w:space="0" w:color="C0504D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45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142.494.447</w:t>
            </w:r>
          </w:p>
        </w:tc>
        <w:tc>
          <w:tcPr>
            <w:tcW w:w="1686" w:type="dxa"/>
            <w:gridSpan w:val="2"/>
            <w:tcBorders>
              <w:top w:val="single" w:sz="8" w:space="0" w:color="C0504D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5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82.456.980</w:t>
            </w:r>
          </w:p>
        </w:tc>
        <w:tc>
          <w:tcPr>
            <w:tcW w:w="1566" w:type="dxa"/>
            <w:gridSpan w:val="2"/>
            <w:tcBorders>
              <w:top w:val="single" w:sz="8" w:space="0" w:color="C0504D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5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1.326.621</w:t>
            </w:r>
          </w:p>
        </w:tc>
      </w:tr>
      <w:tr w:rsidR="00C55753" w:rsidTr="00C55753">
        <w:trPr>
          <w:trHeight w:hRule="exact" w:val="322"/>
        </w:trPr>
        <w:tc>
          <w:tcPr>
            <w:tcW w:w="678" w:type="dxa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6" w:after="0" w:line="240" w:lineRule="auto"/>
              <w:ind w:left="211"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171" w:type="dxa"/>
            <w:gridSpan w:val="2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6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ENTS</w:t>
            </w:r>
          </w:p>
        </w:tc>
        <w:tc>
          <w:tcPr>
            <w:tcW w:w="1762" w:type="dxa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6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135.069.614.988</w:t>
            </w:r>
          </w:p>
        </w:tc>
        <w:tc>
          <w:tcPr>
            <w:tcW w:w="1713" w:type="dxa"/>
            <w:gridSpan w:val="2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6"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11.083.432.457</w:t>
            </w:r>
          </w:p>
        </w:tc>
        <w:tc>
          <w:tcPr>
            <w:tcW w:w="1641" w:type="dxa"/>
            <w:gridSpan w:val="2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6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29.041.895.905</w:t>
            </w:r>
          </w:p>
        </w:tc>
        <w:tc>
          <w:tcPr>
            <w:tcW w:w="1702" w:type="dxa"/>
            <w:gridSpan w:val="2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6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40.337.514.648</w:t>
            </w:r>
          </w:p>
        </w:tc>
        <w:tc>
          <w:tcPr>
            <w:tcW w:w="1694" w:type="dxa"/>
            <w:gridSpan w:val="2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6" w:after="0" w:line="240" w:lineRule="auto"/>
              <w:ind w:left="15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28.945.443.421</w:t>
            </w:r>
          </w:p>
        </w:tc>
        <w:tc>
          <w:tcPr>
            <w:tcW w:w="1686" w:type="dxa"/>
            <w:gridSpan w:val="2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6" w:after="0" w:line="240" w:lineRule="auto"/>
              <w:ind w:left="1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21.664.253.705</w:t>
            </w:r>
          </w:p>
        </w:tc>
        <w:tc>
          <w:tcPr>
            <w:tcW w:w="1566" w:type="dxa"/>
            <w:gridSpan w:val="2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6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3.997.074.852</w:t>
            </w:r>
          </w:p>
        </w:tc>
      </w:tr>
      <w:tr w:rsidR="00C55753" w:rsidTr="00C55753">
        <w:trPr>
          <w:trHeight w:hRule="exact" w:val="393"/>
        </w:trPr>
        <w:tc>
          <w:tcPr>
            <w:tcW w:w="678" w:type="dxa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41" w:after="0" w:line="240" w:lineRule="auto"/>
              <w:ind w:left="244" w:right="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2171" w:type="dxa"/>
            <w:gridSpan w:val="2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</w:t>
            </w:r>
          </w:p>
        </w:tc>
        <w:tc>
          <w:tcPr>
            <w:tcW w:w="1762" w:type="dxa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22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12.405.591.099</w:t>
            </w:r>
          </w:p>
        </w:tc>
        <w:tc>
          <w:tcPr>
            <w:tcW w:w="1713" w:type="dxa"/>
            <w:gridSpan w:val="2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1.767.102.068</w:t>
            </w:r>
          </w:p>
        </w:tc>
        <w:tc>
          <w:tcPr>
            <w:tcW w:w="1641" w:type="dxa"/>
            <w:gridSpan w:val="2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3.479.028.572</w:t>
            </w:r>
          </w:p>
        </w:tc>
        <w:tc>
          <w:tcPr>
            <w:tcW w:w="1702" w:type="dxa"/>
            <w:gridSpan w:val="2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6.617.319.093</w:t>
            </w:r>
          </w:p>
        </w:tc>
        <w:tc>
          <w:tcPr>
            <w:tcW w:w="1694" w:type="dxa"/>
            <w:gridSpan w:val="2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45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542.141.366</w:t>
            </w:r>
          </w:p>
        </w:tc>
        <w:tc>
          <w:tcPr>
            <w:tcW w:w="1269" w:type="dxa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nil"/>
            </w:tcBorders>
          </w:tcPr>
          <w:p w:rsidR="00C55753" w:rsidRDefault="00C55753" w:rsidP="00C55753"/>
        </w:tc>
        <w:tc>
          <w:tcPr>
            <w:tcW w:w="417" w:type="dxa"/>
            <w:tcBorders>
              <w:top w:val="single" w:sz="14" w:space="0" w:color="EED2D2"/>
              <w:left w:val="nil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2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338" w:type="dxa"/>
            <w:tcBorders>
              <w:top w:val="single" w:sz="14" w:space="0" w:color="EED2D2"/>
              <w:left w:val="single" w:sz="8" w:space="0" w:color="C0504D"/>
              <w:bottom w:val="single" w:sz="14" w:space="0" w:color="EED2D2"/>
              <w:right w:val="nil"/>
            </w:tcBorders>
          </w:tcPr>
          <w:p w:rsidR="00C55753" w:rsidRDefault="00C55753" w:rsidP="00C55753"/>
        </w:tc>
        <w:tc>
          <w:tcPr>
            <w:tcW w:w="228" w:type="dxa"/>
            <w:tcBorders>
              <w:top w:val="single" w:sz="14" w:space="0" w:color="EED2D2"/>
              <w:left w:val="nil"/>
              <w:bottom w:val="single" w:sz="14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C55753" w:rsidTr="00C55753">
        <w:trPr>
          <w:trHeight w:hRule="exact" w:val="324"/>
        </w:trPr>
        <w:tc>
          <w:tcPr>
            <w:tcW w:w="678" w:type="dxa"/>
            <w:tcBorders>
              <w:top w:val="single" w:sz="14" w:space="0" w:color="EED2D2"/>
              <w:left w:val="single" w:sz="8" w:space="0" w:color="C0504D"/>
              <w:bottom w:val="single" w:sz="15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6" w:after="0" w:line="240" w:lineRule="auto"/>
              <w:ind w:left="244" w:right="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21" w:type="dxa"/>
            <w:tcBorders>
              <w:top w:val="single" w:sz="14" w:space="0" w:color="EED2D2"/>
              <w:left w:val="single" w:sz="8" w:space="0" w:color="C0504D"/>
              <w:bottom w:val="single" w:sz="15" w:space="0" w:color="EED2D2"/>
              <w:right w:val="nil"/>
            </w:tcBorders>
            <w:shd w:val="clear" w:color="auto" w:fill="EED2D2"/>
          </w:tcPr>
          <w:p w:rsidR="00C55753" w:rsidRDefault="00C55753" w:rsidP="00C55753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PS</w:t>
            </w:r>
          </w:p>
        </w:tc>
        <w:tc>
          <w:tcPr>
            <w:tcW w:w="1550" w:type="dxa"/>
            <w:tcBorders>
              <w:top w:val="single" w:sz="14" w:space="0" w:color="EED2D2"/>
              <w:left w:val="nil"/>
              <w:bottom w:val="single" w:sz="15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/>
        </w:tc>
        <w:tc>
          <w:tcPr>
            <w:tcW w:w="1762" w:type="dxa"/>
            <w:tcBorders>
              <w:top w:val="single" w:sz="14" w:space="0" w:color="EED2D2"/>
              <w:left w:val="single" w:sz="8" w:space="0" w:color="C0504D"/>
              <w:bottom w:val="single" w:sz="15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" w:after="0" w:line="240" w:lineRule="auto"/>
              <w:ind w:left="22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13.249.946.023</w:t>
            </w:r>
          </w:p>
        </w:tc>
        <w:tc>
          <w:tcPr>
            <w:tcW w:w="1713" w:type="dxa"/>
            <w:gridSpan w:val="2"/>
            <w:tcBorders>
              <w:top w:val="single" w:sz="14" w:space="0" w:color="EED2D2"/>
              <w:left w:val="single" w:sz="8" w:space="0" w:color="C0504D"/>
              <w:bottom w:val="single" w:sz="15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"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1.458.837.865</w:t>
            </w:r>
          </w:p>
        </w:tc>
        <w:tc>
          <w:tcPr>
            <w:tcW w:w="1641" w:type="dxa"/>
            <w:gridSpan w:val="2"/>
            <w:tcBorders>
              <w:top w:val="single" w:sz="14" w:space="0" w:color="EED2D2"/>
              <w:left w:val="single" w:sz="8" w:space="0" w:color="C0504D"/>
              <w:bottom w:val="single" w:sz="15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3.159.238.689</w:t>
            </w:r>
          </w:p>
        </w:tc>
        <w:tc>
          <w:tcPr>
            <w:tcW w:w="1702" w:type="dxa"/>
            <w:gridSpan w:val="2"/>
            <w:tcBorders>
              <w:top w:val="single" w:sz="14" w:space="0" w:color="EED2D2"/>
              <w:left w:val="single" w:sz="8" w:space="0" w:color="C0504D"/>
              <w:bottom w:val="single" w:sz="15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" w:after="0" w:line="240" w:lineRule="auto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5.754.418.524</w:t>
            </w:r>
          </w:p>
        </w:tc>
        <w:tc>
          <w:tcPr>
            <w:tcW w:w="1694" w:type="dxa"/>
            <w:gridSpan w:val="2"/>
            <w:tcBorders>
              <w:top w:val="single" w:sz="14" w:space="0" w:color="EED2D2"/>
              <w:left w:val="single" w:sz="8" w:space="0" w:color="C0504D"/>
              <w:bottom w:val="single" w:sz="15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" w:after="0" w:line="240" w:lineRule="auto"/>
              <w:ind w:left="27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2.877.450.945</w:t>
            </w:r>
          </w:p>
        </w:tc>
        <w:tc>
          <w:tcPr>
            <w:tcW w:w="1269" w:type="dxa"/>
            <w:tcBorders>
              <w:top w:val="single" w:sz="14" w:space="0" w:color="EED2D2"/>
              <w:left w:val="single" w:sz="8" w:space="0" w:color="C0504D"/>
              <w:bottom w:val="single" w:sz="15" w:space="0" w:color="EED2D2"/>
              <w:right w:val="nil"/>
            </w:tcBorders>
            <w:shd w:val="clear" w:color="auto" w:fill="EED2D2"/>
          </w:tcPr>
          <w:p w:rsidR="00C55753" w:rsidRDefault="00C55753" w:rsidP="00C55753"/>
        </w:tc>
        <w:tc>
          <w:tcPr>
            <w:tcW w:w="417" w:type="dxa"/>
            <w:tcBorders>
              <w:top w:val="single" w:sz="14" w:space="0" w:color="EED2D2"/>
              <w:left w:val="nil"/>
              <w:bottom w:val="single" w:sz="15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" w:after="0" w:line="240" w:lineRule="auto"/>
              <w:ind w:left="2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338" w:type="dxa"/>
            <w:tcBorders>
              <w:top w:val="single" w:sz="14" w:space="0" w:color="EED2D2"/>
              <w:left w:val="single" w:sz="8" w:space="0" w:color="C0504D"/>
              <w:bottom w:val="single" w:sz="15" w:space="0" w:color="EED2D2"/>
              <w:right w:val="nil"/>
            </w:tcBorders>
            <w:shd w:val="clear" w:color="auto" w:fill="EED2D2"/>
          </w:tcPr>
          <w:p w:rsidR="00C55753" w:rsidRDefault="00C55753" w:rsidP="00C55753"/>
        </w:tc>
        <w:tc>
          <w:tcPr>
            <w:tcW w:w="228" w:type="dxa"/>
            <w:tcBorders>
              <w:top w:val="single" w:sz="14" w:space="0" w:color="EED2D2"/>
              <w:left w:val="nil"/>
              <w:bottom w:val="single" w:sz="15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" w:after="0" w:line="240" w:lineRule="auto"/>
              <w:ind w:left="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C55753" w:rsidTr="00C55753">
        <w:trPr>
          <w:trHeight w:hRule="exact" w:val="358"/>
        </w:trPr>
        <w:tc>
          <w:tcPr>
            <w:tcW w:w="678" w:type="dxa"/>
            <w:tcBorders>
              <w:top w:val="single" w:sz="15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9" w:after="0" w:line="240" w:lineRule="auto"/>
              <w:ind w:left="244" w:right="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2171" w:type="dxa"/>
            <w:gridSpan w:val="2"/>
            <w:tcBorders>
              <w:top w:val="single" w:sz="15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4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Hoà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ình pro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ince</w:t>
            </w:r>
          </w:p>
        </w:tc>
        <w:tc>
          <w:tcPr>
            <w:tcW w:w="1762" w:type="dxa"/>
            <w:tcBorders>
              <w:top w:val="single" w:sz="15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4" w:after="0" w:line="240" w:lineRule="auto"/>
              <w:ind w:left="22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23.524.403.443</w:t>
            </w:r>
          </w:p>
        </w:tc>
        <w:tc>
          <w:tcPr>
            <w:tcW w:w="1713" w:type="dxa"/>
            <w:gridSpan w:val="2"/>
            <w:tcBorders>
              <w:top w:val="single" w:sz="15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4"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1.177.062.474</w:t>
            </w:r>
          </w:p>
        </w:tc>
        <w:tc>
          <w:tcPr>
            <w:tcW w:w="1641" w:type="dxa"/>
            <w:gridSpan w:val="2"/>
            <w:tcBorders>
              <w:top w:val="single" w:sz="15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4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4.977.579.674</w:t>
            </w:r>
          </w:p>
        </w:tc>
        <w:tc>
          <w:tcPr>
            <w:tcW w:w="1702" w:type="dxa"/>
            <w:gridSpan w:val="2"/>
            <w:tcBorders>
              <w:top w:val="single" w:sz="15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4" w:after="0" w:line="240" w:lineRule="auto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7.600.822.833</w:t>
            </w:r>
          </w:p>
        </w:tc>
        <w:tc>
          <w:tcPr>
            <w:tcW w:w="1694" w:type="dxa"/>
            <w:gridSpan w:val="2"/>
            <w:tcBorders>
              <w:top w:val="single" w:sz="15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4" w:after="0" w:line="240" w:lineRule="auto"/>
              <w:ind w:left="27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5.483.009.394</w:t>
            </w:r>
          </w:p>
        </w:tc>
        <w:tc>
          <w:tcPr>
            <w:tcW w:w="1686" w:type="dxa"/>
            <w:gridSpan w:val="2"/>
            <w:tcBorders>
              <w:top w:val="single" w:sz="15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4" w:after="0" w:line="240" w:lineRule="auto"/>
              <w:ind w:left="2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3.255.572.745</w:t>
            </w:r>
          </w:p>
        </w:tc>
        <w:tc>
          <w:tcPr>
            <w:tcW w:w="1566" w:type="dxa"/>
            <w:gridSpan w:val="2"/>
            <w:tcBorders>
              <w:top w:val="single" w:sz="15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4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1.030.356.323</w:t>
            </w:r>
          </w:p>
        </w:tc>
      </w:tr>
      <w:tr w:rsidR="00C55753" w:rsidTr="00C55753">
        <w:trPr>
          <w:trHeight w:hRule="exact" w:val="560"/>
        </w:trPr>
        <w:tc>
          <w:tcPr>
            <w:tcW w:w="6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C55753" w:rsidRDefault="00C55753" w:rsidP="00C55753">
            <w:pPr>
              <w:spacing w:after="0" w:line="240" w:lineRule="auto"/>
              <w:ind w:left="244" w:right="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217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after="0" w:line="267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yê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 Quang</w:t>
            </w:r>
          </w:p>
          <w:p w:rsidR="00C55753" w:rsidRDefault="00C55753" w:rsidP="00C55753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provin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</w:t>
            </w:r>
          </w:p>
        </w:tc>
        <w:tc>
          <w:tcPr>
            <w:tcW w:w="17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55753" w:rsidRDefault="00C55753" w:rsidP="00C55753">
            <w:pPr>
              <w:spacing w:after="0" w:line="240" w:lineRule="auto"/>
              <w:ind w:left="22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17.995.636.654</w:t>
            </w:r>
          </w:p>
        </w:tc>
        <w:tc>
          <w:tcPr>
            <w:tcW w:w="17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55753" w:rsidRDefault="00C55753" w:rsidP="00C55753">
            <w:pPr>
              <w:spacing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786.972.818</w:t>
            </w:r>
          </w:p>
        </w:tc>
        <w:tc>
          <w:tcPr>
            <w:tcW w:w="164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55753" w:rsidRDefault="00C55753" w:rsidP="00C55753">
            <w:pPr>
              <w:spacing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3.308.547.887</w:t>
            </w:r>
          </w:p>
        </w:tc>
        <w:tc>
          <w:tcPr>
            <w:tcW w:w="170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55753" w:rsidRDefault="00C55753" w:rsidP="00C55753">
            <w:pPr>
              <w:spacing w:after="0" w:line="240" w:lineRule="auto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3.867.898.341</w:t>
            </w:r>
          </w:p>
        </w:tc>
        <w:tc>
          <w:tcPr>
            <w:tcW w:w="169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55753" w:rsidRDefault="00C55753" w:rsidP="00C55753">
            <w:pPr>
              <w:spacing w:after="0" w:line="240" w:lineRule="auto"/>
              <w:ind w:left="27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4.404.079.135</w:t>
            </w:r>
          </w:p>
        </w:tc>
        <w:tc>
          <w:tcPr>
            <w:tcW w:w="1686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55753" w:rsidRDefault="00C55753" w:rsidP="00C55753">
            <w:pPr>
              <w:spacing w:after="0" w:line="240" w:lineRule="auto"/>
              <w:ind w:left="2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5.324.250.847</w:t>
            </w:r>
          </w:p>
        </w:tc>
        <w:tc>
          <w:tcPr>
            <w:tcW w:w="1566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55753" w:rsidRDefault="00C55753" w:rsidP="00C55753">
            <w:pPr>
              <w:spacing w:after="0" w:line="240" w:lineRule="auto"/>
              <w:ind w:left="3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303.887.626</w:t>
            </w:r>
          </w:p>
        </w:tc>
      </w:tr>
      <w:tr w:rsidR="00C55753" w:rsidTr="00C55753">
        <w:trPr>
          <w:trHeight w:hRule="exact" w:val="393"/>
        </w:trPr>
        <w:tc>
          <w:tcPr>
            <w:tcW w:w="678" w:type="dxa"/>
            <w:tcBorders>
              <w:top w:val="single" w:sz="8" w:space="0" w:color="C0504D"/>
              <w:left w:val="single" w:sz="8" w:space="0" w:color="C0504D"/>
              <w:bottom w:val="single" w:sz="15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31" w:after="0" w:line="240" w:lineRule="auto"/>
              <w:ind w:left="244" w:right="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2171" w:type="dxa"/>
            <w:gridSpan w:val="2"/>
            <w:tcBorders>
              <w:top w:val="single" w:sz="8" w:space="0" w:color="C0504D"/>
              <w:left w:val="single" w:sz="8" w:space="0" w:color="C0504D"/>
              <w:bottom w:val="single" w:sz="15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Bắc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Kạn pro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ince</w:t>
            </w:r>
          </w:p>
        </w:tc>
        <w:tc>
          <w:tcPr>
            <w:tcW w:w="1762" w:type="dxa"/>
            <w:tcBorders>
              <w:top w:val="single" w:sz="8" w:space="0" w:color="C0504D"/>
              <w:left w:val="single" w:sz="8" w:space="0" w:color="C0504D"/>
              <w:bottom w:val="single" w:sz="15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22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21.057.565.740</w:t>
            </w:r>
          </w:p>
        </w:tc>
        <w:tc>
          <w:tcPr>
            <w:tcW w:w="1713" w:type="dxa"/>
            <w:gridSpan w:val="2"/>
            <w:tcBorders>
              <w:top w:val="single" w:sz="8" w:space="0" w:color="C0504D"/>
              <w:left w:val="single" w:sz="8" w:space="0" w:color="C0504D"/>
              <w:bottom w:val="single" w:sz="15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1.084.674.852</w:t>
            </w:r>
          </w:p>
        </w:tc>
        <w:tc>
          <w:tcPr>
            <w:tcW w:w="1641" w:type="dxa"/>
            <w:gridSpan w:val="2"/>
            <w:tcBorders>
              <w:top w:val="single" w:sz="8" w:space="0" w:color="C0504D"/>
              <w:left w:val="single" w:sz="8" w:space="0" w:color="C0504D"/>
              <w:bottom w:val="single" w:sz="15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4.473.992.710</w:t>
            </w:r>
          </w:p>
        </w:tc>
        <w:tc>
          <w:tcPr>
            <w:tcW w:w="1702" w:type="dxa"/>
            <w:gridSpan w:val="2"/>
            <w:tcBorders>
              <w:top w:val="single" w:sz="8" w:space="0" w:color="C0504D"/>
              <w:left w:val="single" w:sz="8" w:space="0" w:color="C0504D"/>
              <w:bottom w:val="single" w:sz="15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6.641.514.658</w:t>
            </w:r>
          </w:p>
        </w:tc>
        <w:tc>
          <w:tcPr>
            <w:tcW w:w="1694" w:type="dxa"/>
            <w:gridSpan w:val="2"/>
            <w:tcBorders>
              <w:top w:val="single" w:sz="8" w:space="0" w:color="C0504D"/>
              <w:left w:val="single" w:sz="8" w:space="0" w:color="C0504D"/>
              <w:bottom w:val="single" w:sz="15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27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4.637.212.867</w:t>
            </w:r>
          </w:p>
        </w:tc>
        <w:tc>
          <w:tcPr>
            <w:tcW w:w="1686" w:type="dxa"/>
            <w:gridSpan w:val="2"/>
            <w:tcBorders>
              <w:top w:val="single" w:sz="8" w:space="0" w:color="C0504D"/>
              <w:left w:val="single" w:sz="8" w:space="0" w:color="C0504D"/>
              <w:bottom w:val="single" w:sz="15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2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3.427.371.563</w:t>
            </w:r>
          </w:p>
        </w:tc>
        <w:tc>
          <w:tcPr>
            <w:tcW w:w="1566" w:type="dxa"/>
            <w:gridSpan w:val="2"/>
            <w:tcBorders>
              <w:top w:val="single" w:sz="8" w:space="0" w:color="C0504D"/>
              <w:left w:val="single" w:sz="8" w:space="0" w:color="C0504D"/>
              <w:bottom w:val="single" w:sz="15" w:space="0" w:color="EED2D2"/>
              <w:right w:val="single" w:sz="8" w:space="0" w:color="C0504D"/>
            </w:tcBorders>
          </w:tcPr>
          <w:p w:rsidR="00C55753" w:rsidRDefault="00C55753" w:rsidP="00C55753">
            <w:pPr>
              <w:spacing w:before="27" w:after="0" w:line="240" w:lineRule="auto"/>
              <w:ind w:left="3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792.799.090</w:t>
            </w:r>
          </w:p>
        </w:tc>
      </w:tr>
      <w:tr w:rsidR="00C55753" w:rsidTr="00C55753">
        <w:trPr>
          <w:trHeight w:hRule="exact" w:val="322"/>
        </w:trPr>
        <w:tc>
          <w:tcPr>
            <w:tcW w:w="678" w:type="dxa"/>
            <w:tcBorders>
              <w:top w:val="single" w:sz="15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5" w:after="0" w:line="240" w:lineRule="auto"/>
              <w:ind w:left="244" w:right="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2171" w:type="dxa"/>
            <w:gridSpan w:val="2"/>
            <w:tcBorders>
              <w:top w:val="single" w:sz="15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ong An pro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ince</w:t>
            </w:r>
          </w:p>
        </w:tc>
        <w:tc>
          <w:tcPr>
            <w:tcW w:w="1762" w:type="dxa"/>
            <w:tcBorders>
              <w:top w:val="single" w:sz="15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after="0" w:line="240" w:lineRule="auto"/>
              <w:ind w:left="34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2.260.117.201</w:t>
            </w:r>
          </w:p>
        </w:tc>
        <w:tc>
          <w:tcPr>
            <w:tcW w:w="1291" w:type="dxa"/>
            <w:tcBorders>
              <w:top w:val="single" w:sz="15" w:space="0" w:color="EED2D2"/>
              <w:left w:val="single" w:sz="8" w:space="0" w:color="C0504D"/>
              <w:bottom w:val="single" w:sz="14" w:space="0" w:color="EED2D2"/>
              <w:right w:val="nil"/>
            </w:tcBorders>
            <w:shd w:val="clear" w:color="auto" w:fill="EED2D2"/>
          </w:tcPr>
          <w:p w:rsidR="00C55753" w:rsidRDefault="00C55753" w:rsidP="00C55753"/>
        </w:tc>
        <w:tc>
          <w:tcPr>
            <w:tcW w:w="422" w:type="dxa"/>
            <w:tcBorders>
              <w:top w:val="single" w:sz="15" w:space="0" w:color="EED2D2"/>
              <w:left w:val="nil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238" w:type="dxa"/>
            <w:tcBorders>
              <w:top w:val="single" w:sz="15" w:space="0" w:color="EED2D2"/>
              <w:left w:val="single" w:sz="8" w:space="0" w:color="C0504D"/>
              <w:bottom w:val="single" w:sz="14" w:space="0" w:color="EED2D2"/>
              <w:right w:val="nil"/>
            </w:tcBorders>
            <w:shd w:val="clear" w:color="auto" w:fill="EED2D2"/>
          </w:tcPr>
          <w:p w:rsidR="00C55753" w:rsidRDefault="00C55753" w:rsidP="00C55753"/>
        </w:tc>
        <w:tc>
          <w:tcPr>
            <w:tcW w:w="404" w:type="dxa"/>
            <w:tcBorders>
              <w:top w:val="single" w:sz="15" w:space="0" w:color="EED2D2"/>
              <w:left w:val="nil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single" w:sz="15" w:space="0" w:color="EED2D2"/>
              <w:left w:val="single" w:sz="8" w:space="0" w:color="C0504D"/>
              <w:bottom w:val="single" w:sz="14" w:space="0" w:color="EED2D2"/>
              <w:right w:val="nil"/>
            </w:tcBorders>
            <w:shd w:val="clear" w:color="auto" w:fill="EED2D2"/>
          </w:tcPr>
          <w:p w:rsidR="00C55753" w:rsidRDefault="00C55753" w:rsidP="00C55753"/>
        </w:tc>
        <w:tc>
          <w:tcPr>
            <w:tcW w:w="420" w:type="dxa"/>
            <w:tcBorders>
              <w:top w:val="single" w:sz="15" w:space="0" w:color="EED2D2"/>
              <w:left w:val="nil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15" w:space="0" w:color="EED2D2"/>
              <w:left w:val="single" w:sz="8" w:space="0" w:color="C0504D"/>
              <w:bottom w:val="single" w:sz="14" w:space="0" w:color="EED2D2"/>
              <w:right w:val="nil"/>
            </w:tcBorders>
            <w:shd w:val="clear" w:color="auto" w:fill="EED2D2"/>
          </w:tcPr>
          <w:p w:rsidR="00C55753" w:rsidRDefault="00C55753" w:rsidP="00C55753"/>
        </w:tc>
        <w:tc>
          <w:tcPr>
            <w:tcW w:w="418" w:type="dxa"/>
            <w:tcBorders>
              <w:top w:val="single" w:sz="15" w:space="0" w:color="EED2D2"/>
              <w:left w:val="nil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686" w:type="dxa"/>
            <w:gridSpan w:val="2"/>
            <w:tcBorders>
              <w:top w:val="single" w:sz="15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after="0" w:line="240" w:lineRule="auto"/>
              <w:ind w:left="2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1.968.924.381</w:t>
            </w:r>
          </w:p>
        </w:tc>
        <w:tc>
          <w:tcPr>
            <w:tcW w:w="1566" w:type="dxa"/>
            <w:gridSpan w:val="2"/>
            <w:tcBorders>
              <w:top w:val="single" w:sz="15" w:space="0" w:color="EED2D2"/>
              <w:left w:val="single" w:sz="8" w:space="0" w:color="C0504D"/>
              <w:bottom w:val="single" w:sz="14" w:space="0" w:color="EED2D2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after="0" w:line="240" w:lineRule="auto"/>
              <w:ind w:left="3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291.192.820</w:t>
            </w:r>
          </w:p>
        </w:tc>
      </w:tr>
      <w:tr w:rsidR="00C55753" w:rsidTr="00C55753">
        <w:trPr>
          <w:trHeight w:hRule="exact" w:val="358"/>
        </w:trPr>
        <w:tc>
          <w:tcPr>
            <w:tcW w:w="678" w:type="dxa"/>
            <w:tcBorders>
              <w:top w:val="single" w:sz="14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41" w:after="0" w:line="240" w:lineRule="auto"/>
              <w:ind w:left="244" w:right="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2171" w:type="dxa"/>
            <w:gridSpan w:val="2"/>
            <w:tcBorders>
              <w:top w:val="single" w:sz="14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CP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</w:t>
            </w:r>
          </w:p>
        </w:tc>
        <w:tc>
          <w:tcPr>
            <w:tcW w:w="1762" w:type="dxa"/>
            <w:tcBorders>
              <w:top w:val="single" w:sz="14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22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44.576.354.828</w:t>
            </w:r>
          </w:p>
        </w:tc>
        <w:tc>
          <w:tcPr>
            <w:tcW w:w="1713" w:type="dxa"/>
            <w:gridSpan w:val="2"/>
            <w:tcBorders>
              <w:top w:val="single" w:sz="14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4.808.782.380</w:t>
            </w:r>
          </w:p>
        </w:tc>
        <w:tc>
          <w:tcPr>
            <w:tcW w:w="1641" w:type="dxa"/>
            <w:gridSpan w:val="2"/>
            <w:tcBorders>
              <w:top w:val="single" w:sz="14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9.643.508.373</w:t>
            </w:r>
          </w:p>
        </w:tc>
        <w:tc>
          <w:tcPr>
            <w:tcW w:w="1702" w:type="dxa"/>
            <w:gridSpan w:val="2"/>
            <w:tcBorders>
              <w:top w:val="single" w:sz="14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9.855.541.199</w:t>
            </w:r>
          </w:p>
        </w:tc>
        <w:tc>
          <w:tcPr>
            <w:tcW w:w="1694" w:type="dxa"/>
            <w:gridSpan w:val="2"/>
            <w:tcBorders>
              <w:top w:val="single" w:sz="14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15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11.001.549.714</w:t>
            </w:r>
          </w:p>
        </w:tc>
        <w:tc>
          <w:tcPr>
            <w:tcW w:w="1686" w:type="dxa"/>
            <w:gridSpan w:val="2"/>
            <w:tcBorders>
              <w:top w:val="single" w:sz="14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2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7.688.134.169</w:t>
            </w:r>
          </w:p>
        </w:tc>
        <w:tc>
          <w:tcPr>
            <w:tcW w:w="1566" w:type="dxa"/>
            <w:gridSpan w:val="2"/>
            <w:tcBorders>
              <w:top w:val="single" w:sz="14" w:space="0" w:color="EED2D2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36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1.578.838.993</w:t>
            </w:r>
          </w:p>
        </w:tc>
      </w:tr>
      <w:tr w:rsidR="00C55753" w:rsidTr="00C55753">
        <w:trPr>
          <w:trHeight w:hRule="exact" w:val="834"/>
        </w:trPr>
        <w:tc>
          <w:tcPr>
            <w:tcW w:w="6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C55753" w:rsidRDefault="00C55753" w:rsidP="00C55753">
            <w:pPr>
              <w:spacing w:after="0" w:line="240" w:lineRule="auto"/>
              <w:ind w:left="2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217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" w:after="0" w:line="276" w:lineRule="exact"/>
              <w:ind w:left="100" w:right="7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 EX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 LO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7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C55753" w:rsidRDefault="00C55753" w:rsidP="00C55753">
            <w:pPr>
              <w:spacing w:after="0" w:line="240" w:lineRule="auto"/>
              <w:ind w:left="2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1.288.151.224</w:t>
            </w:r>
          </w:p>
        </w:tc>
        <w:tc>
          <w:tcPr>
            <w:tcW w:w="17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C55753" w:rsidRDefault="00C55753" w:rsidP="00C55753">
            <w:pPr>
              <w:spacing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3.323.602.255</w:t>
            </w:r>
          </w:p>
        </w:tc>
        <w:tc>
          <w:tcPr>
            <w:tcW w:w="164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C55753" w:rsidRDefault="00C55753" w:rsidP="00C55753">
            <w:pPr>
              <w:spacing w:after="0" w:line="240" w:lineRule="auto"/>
              <w:ind w:left="14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1.295.581.000</w:t>
            </w:r>
          </w:p>
        </w:tc>
        <w:tc>
          <w:tcPr>
            <w:tcW w:w="170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C55753" w:rsidRDefault="00C55753" w:rsidP="00C55753">
            <w:pPr>
              <w:spacing w:after="0" w:line="240" w:lineRule="auto"/>
              <w:ind w:left="38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770.951.354</w:t>
            </w:r>
          </w:p>
        </w:tc>
        <w:tc>
          <w:tcPr>
            <w:tcW w:w="169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C55753" w:rsidRDefault="00C55753" w:rsidP="00C55753">
            <w:pPr>
              <w:spacing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1.879.405.000</w:t>
            </w:r>
          </w:p>
        </w:tc>
        <w:tc>
          <w:tcPr>
            <w:tcW w:w="1686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C55753" w:rsidRDefault="00C55753" w:rsidP="00C55753">
            <w:pPr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665.816.125</w:t>
            </w:r>
          </w:p>
        </w:tc>
        <w:tc>
          <w:tcPr>
            <w:tcW w:w="13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EED2D2"/>
          </w:tcPr>
          <w:p w:rsidR="00C55753" w:rsidRDefault="00C55753" w:rsidP="00C55753"/>
        </w:tc>
        <w:tc>
          <w:tcPr>
            <w:tcW w:w="22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C55753" w:rsidRDefault="00C55753" w:rsidP="00C55753">
            <w:pPr>
              <w:spacing w:after="0" w:line="240" w:lineRule="auto"/>
              <w:ind w:left="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C55753" w:rsidTr="00C55753">
        <w:trPr>
          <w:trHeight w:hRule="exact" w:val="831"/>
        </w:trPr>
        <w:tc>
          <w:tcPr>
            <w:tcW w:w="6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C55753" w:rsidRDefault="00C55753" w:rsidP="00C55753">
            <w:pPr>
              <w:spacing w:after="0" w:line="240" w:lineRule="auto"/>
              <w:ind w:left="2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217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after="0" w:line="272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LUS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</w:p>
          <w:p w:rsidR="00C55753" w:rsidRDefault="00C55753" w:rsidP="00C55753">
            <w:pPr>
              <w:spacing w:after="0" w:line="240" w:lineRule="auto"/>
              <w:ind w:left="100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RECEI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OVER DIS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ENTS</w:t>
            </w:r>
          </w:p>
        </w:tc>
        <w:tc>
          <w:tcPr>
            <w:tcW w:w="17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C55753" w:rsidRDefault="00C55753" w:rsidP="00C55753">
            <w:pPr>
              <w:spacing w:after="0" w:line="240" w:lineRule="auto"/>
              <w:ind w:left="52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925.000.000</w:t>
            </w:r>
          </w:p>
        </w:tc>
        <w:tc>
          <w:tcPr>
            <w:tcW w:w="17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C55753" w:rsidRDefault="00C55753" w:rsidP="00C55753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28.088.854.867</w:t>
            </w:r>
          </w:p>
        </w:tc>
        <w:tc>
          <w:tcPr>
            <w:tcW w:w="164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C55753" w:rsidRDefault="00C55753" w:rsidP="00C55753">
            <w:pPr>
              <w:spacing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1.383.029.144</w:t>
            </w:r>
          </w:p>
        </w:tc>
        <w:tc>
          <w:tcPr>
            <w:tcW w:w="170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C55753" w:rsidRDefault="00C55753" w:rsidP="00C55753">
            <w:pPr>
              <w:spacing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14.646.424.622</w:t>
            </w:r>
          </w:p>
        </w:tc>
        <w:tc>
          <w:tcPr>
            <w:tcW w:w="169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55753" w:rsidRDefault="00C55753" w:rsidP="00C55753">
            <w:pPr>
              <w:spacing w:after="0" w:line="240" w:lineRule="auto"/>
              <w:ind w:righ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C55753" w:rsidRDefault="00C55753" w:rsidP="00C55753">
            <w:pPr>
              <w:spacing w:after="0" w:line="240" w:lineRule="auto"/>
              <w:ind w:right="7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30.569.866.522</w:t>
            </w:r>
          </w:p>
        </w:tc>
        <w:tc>
          <w:tcPr>
            <w:tcW w:w="1686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55753" w:rsidRDefault="00C55753" w:rsidP="00C55753">
            <w:pPr>
              <w:spacing w:after="0" w:line="240" w:lineRule="auto"/>
              <w:ind w:righ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C55753" w:rsidRDefault="00C55753" w:rsidP="00C55753">
            <w:pPr>
              <w:spacing w:after="0" w:line="240" w:lineRule="auto"/>
              <w:ind w:righ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10.945.029.660</w:t>
            </w:r>
          </w:p>
        </w:tc>
        <w:tc>
          <w:tcPr>
            <w:tcW w:w="1566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55753" w:rsidRDefault="00C55753" w:rsidP="00C55753">
            <w:pPr>
              <w:spacing w:after="0" w:line="240" w:lineRule="auto"/>
              <w:ind w:righ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C55753" w:rsidRDefault="00C55753" w:rsidP="00C55753">
            <w:pPr>
              <w:spacing w:after="0" w:line="240" w:lineRule="auto"/>
              <w:ind w:righ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1.678.412.451</w:t>
            </w:r>
          </w:p>
        </w:tc>
      </w:tr>
      <w:tr w:rsidR="00C55753" w:rsidTr="00C55753">
        <w:trPr>
          <w:trHeight w:hRule="exact" w:val="561"/>
        </w:trPr>
        <w:tc>
          <w:tcPr>
            <w:tcW w:w="6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/>
        </w:tc>
        <w:tc>
          <w:tcPr>
            <w:tcW w:w="217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after="0" w:line="272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</w:t>
            </w:r>
          </w:p>
          <w:p w:rsidR="00C55753" w:rsidRDefault="00C55753" w:rsidP="00C55753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aya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les</w:t>
            </w:r>
          </w:p>
        </w:tc>
        <w:tc>
          <w:tcPr>
            <w:tcW w:w="17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55753" w:rsidRDefault="00C55753" w:rsidP="00C55753">
            <w:pPr>
              <w:spacing w:after="0" w:line="240" w:lineRule="auto"/>
              <w:ind w:left="52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925.000.000</w:t>
            </w:r>
          </w:p>
        </w:tc>
        <w:tc>
          <w:tcPr>
            <w:tcW w:w="9775" w:type="dxa"/>
            <w:gridSpan w:val="11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EED2D2"/>
          </w:tcPr>
          <w:p w:rsidR="00C55753" w:rsidRDefault="00C55753" w:rsidP="00C55753">
            <w:pPr>
              <w:spacing w:after="0" w:line="268" w:lineRule="exact"/>
              <w:ind w:left="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inh: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100.000.000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D, T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Q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33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.000.000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D,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n: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245.000.000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C55753" w:rsidRDefault="00C55753" w:rsidP="00C55753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Molisa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 dis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t): 250.000.000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22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/>
        </w:tc>
      </w:tr>
      <w:tr w:rsidR="00C55753" w:rsidTr="00C55753">
        <w:trPr>
          <w:trHeight w:hRule="exact" w:val="399"/>
        </w:trPr>
        <w:tc>
          <w:tcPr>
            <w:tcW w:w="14615" w:type="dxa"/>
            <w:gridSpan w:val="16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5753" w:rsidRDefault="00C55753" w:rsidP="00C55753">
            <w:pPr>
              <w:spacing w:before="5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B. COU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</w:tr>
      <w:tr w:rsidR="00C55753" w:rsidTr="00C55753">
        <w:trPr>
          <w:trHeight w:hRule="exact" w:val="697"/>
        </w:trPr>
        <w:tc>
          <w:tcPr>
            <w:tcW w:w="6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C55753" w:rsidRDefault="00C55753" w:rsidP="00C55753">
            <w:pPr>
              <w:spacing w:after="0" w:line="240" w:lineRule="auto"/>
              <w:ind w:left="259"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17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C55753" w:rsidRDefault="00C55753" w:rsidP="00C55753">
            <w:pPr>
              <w:spacing w:after="0" w:line="240" w:lineRule="auto"/>
              <w:ind w:left="9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7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C55753" w:rsidRDefault="00C55753" w:rsidP="00C55753">
            <w:pPr>
              <w:spacing w:after="0" w:line="240" w:lineRule="auto"/>
              <w:ind w:left="3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4.521.704.935</w:t>
            </w:r>
          </w:p>
        </w:tc>
        <w:tc>
          <w:tcPr>
            <w:tcW w:w="17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C55753" w:rsidRDefault="00C55753" w:rsidP="00C55753">
            <w:pPr>
              <w:spacing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1.309.997.783</w:t>
            </w:r>
          </w:p>
        </w:tc>
        <w:tc>
          <w:tcPr>
            <w:tcW w:w="164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C55753" w:rsidRDefault="00C55753" w:rsidP="00C55753">
            <w:pPr>
              <w:spacing w:after="0" w:line="240" w:lineRule="auto"/>
              <w:ind w:left="2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1.130.000.000</w:t>
            </w:r>
          </w:p>
        </w:tc>
        <w:tc>
          <w:tcPr>
            <w:tcW w:w="170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C55753" w:rsidRDefault="00C55753" w:rsidP="00C55753">
            <w:pPr>
              <w:spacing w:after="0" w:line="240" w:lineRule="auto"/>
              <w:ind w:left="28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1.065.000.000</w:t>
            </w:r>
          </w:p>
        </w:tc>
        <w:tc>
          <w:tcPr>
            <w:tcW w:w="169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C55753" w:rsidRDefault="00C55753" w:rsidP="00C55753">
            <w:pPr>
              <w:spacing w:after="0" w:line="240" w:lineRule="auto"/>
              <w:ind w:left="45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745.707.152</w:t>
            </w:r>
          </w:p>
        </w:tc>
        <w:tc>
          <w:tcPr>
            <w:tcW w:w="1686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C55753" w:rsidRDefault="00C55753" w:rsidP="00C55753">
            <w:pPr>
              <w:spacing w:after="0" w:line="240" w:lineRule="auto"/>
              <w:ind w:left="4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271.000.000</w:t>
            </w:r>
          </w:p>
        </w:tc>
        <w:tc>
          <w:tcPr>
            <w:tcW w:w="13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EED2D2"/>
          </w:tcPr>
          <w:p w:rsidR="00C55753" w:rsidRDefault="00C55753" w:rsidP="00C55753"/>
        </w:tc>
        <w:tc>
          <w:tcPr>
            <w:tcW w:w="22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C55753" w:rsidRDefault="00C55753" w:rsidP="00C55753"/>
        </w:tc>
      </w:tr>
    </w:tbl>
    <w:p w:rsidR="0097454B" w:rsidRDefault="0097454B" w:rsidP="0033075E">
      <w:pPr>
        <w:spacing w:before="26" w:after="0" w:line="293" w:lineRule="exact"/>
        <w:ind w:left="213" w:right="-20"/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</w:pPr>
    </w:p>
    <w:p w:rsidR="0033075E" w:rsidRDefault="00F85BAA" w:rsidP="00C55753">
      <w:pPr>
        <w:pBdr>
          <w:bottom w:val="single" w:sz="4" w:space="1" w:color="auto"/>
        </w:pBdr>
        <w:spacing w:before="26" w:after="0" w:line="293" w:lineRule="exact"/>
        <w:ind w:left="213" w:right="-20"/>
        <w:jc w:val="right"/>
        <w:rPr>
          <w:sz w:val="26"/>
          <w:szCs w:val="26"/>
        </w:rPr>
        <w:sectPr w:rsidR="0033075E" w:rsidSect="00C55753">
          <w:footerReference w:type="default" r:id="rId92"/>
          <w:pgSz w:w="16840" w:h="11920" w:orient="landscape"/>
          <w:pgMar w:top="1003" w:right="1823" w:bottom="580" w:left="940" w:header="0" w:footer="742" w:gutter="0"/>
          <w:cols w:space="720"/>
          <w:docGrid w:linePitch="299"/>
        </w:sectPr>
      </w:pPr>
      <w:r>
        <w:rPr>
          <w:b/>
          <w:bCs/>
          <w:sz w:val="26"/>
          <w:szCs w:val="26"/>
        </w:rPr>
        <w:t>_____________________________________________</w:t>
      </w:r>
      <w:r w:rsidRPr="00F85BAA">
        <w:rPr>
          <w:b/>
          <w:bCs/>
          <w:color w:val="FFFFFF" w:themeColor="background1"/>
          <w:sz w:val="26"/>
          <w:szCs w:val="26"/>
        </w:rPr>
        <w:t>_</w:t>
      </w:r>
      <w:r w:rsidR="00C55753" w:rsidRPr="00F85BAA">
        <w:rPr>
          <w:color w:val="FFFFFF" w:themeColor="background1"/>
          <w:sz w:val="26"/>
          <w:szCs w:val="26"/>
          <w:shd w:val="clear" w:color="auto" w:fill="C0504D" w:themeFill="accent2"/>
        </w:rPr>
        <w:t>32</w:t>
      </w:r>
      <w:r w:rsidRPr="00F85BAA">
        <w:rPr>
          <w:color w:val="FFFFFF" w:themeColor="background1"/>
          <w:sz w:val="26"/>
          <w:szCs w:val="26"/>
          <w:shd w:val="clear" w:color="auto" w:fill="C0504D" w:themeFill="accent2"/>
        </w:rPr>
        <w:t xml:space="preserve">    </w:t>
      </w:r>
      <w:r w:rsidR="00C55753">
        <w:rPr>
          <w:sz w:val="26"/>
          <w:szCs w:val="26"/>
        </w:rPr>
        <w:br/>
      </w:r>
    </w:p>
    <w:p w:rsidR="0097454B" w:rsidRPr="00F24530" w:rsidRDefault="00F24530" w:rsidP="00F24530">
      <w:pPr>
        <w:spacing w:before="26" w:after="0" w:line="293" w:lineRule="exact"/>
        <w:ind w:left="213" w:right="-20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b/>
          <w:bCs/>
          <w:sz w:val="26"/>
          <w:szCs w:val="26"/>
        </w:rPr>
        <w:t>V.</w:t>
      </w:r>
      <w:r w:rsidR="00764783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b/>
          <w:bCs/>
          <w:sz w:val="26"/>
          <w:szCs w:val="26"/>
        </w:rPr>
        <w:t>AD</w:t>
      </w:r>
      <w:r w:rsidR="00764783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V</w:t>
      </w:r>
      <w:r w:rsidR="00764783">
        <w:rPr>
          <w:rFonts w:ascii="Times New Roman" w:eastAsia="Times New Roman" w:hAnsi="Times New Roman" w:cs="Times New Roman"/>
          <w:b/>
          <w:bCs/>
          <w:sz w:val="26"/>
          <w:szCs w:val="26"/>
        </w:rPr>
        <w:t>ANT</w:t>
      </w:r>
      <w:r w:rsidR="00764783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b/>
          <w:bCs/>
          <w:sz w:val="26"/>
          <w:szCs w:val="26"/>
        </w:rPr>
        <w:t>GES,</w:t>
      </w:r>
      <w:r w:rsidR="00764783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b/>
          <w:bCs/>
          <w:sz w:val="26"/>
          <w:szCs w:val="26"/>
        </w:rPr>
        <w:t>DISAD</w:t>
      </w:r>
      <w:r w:rsidR="00764783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V</w:t>
      </w:r>
      <w:r w:rsidR="00764783">
        <w:rPr>
          <w:rFonts w:ascii="Times New Roman" w:eastAsia="Times New Roman" w:hAnsi="Times New Roman" w:cs="Times New Roman"/>
          <w:b/>
          <w:bCs/>
          <w:sz w:val="26"/>
          <w:szCs w:val="26"/>
        </w:rPr>
        <w:t>ANT</w:t>
      </w:r>
      <w:r w:rsidR="00764783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b/>
          <w:bCs/>
          <w:sz w:val="26"/>
          <w:szCs w:val="26"/>
        </w:rPr>
        <w:t>GES</w:t>
      </w:r>
      <w:r w:rsidR="00764783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 w:rsidR="00764783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b/>
          <w:bCs/>
          <w:sz w:val="26"/>
          <w:szCs w:val="26"/>
        </w:rPr>
        <w:t>PROJ</w:t>
      </w:r>
      <w:r w:rsidR="00764783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 w:rsidR="00764783">
        <w:rPr>
          <w:rFonts w:ascii="Times New Roman" w:eastAsia="Times New Roman" w:hAnsi="Times New Roman" w:cs="Times New Roman"/>
          <w:b/>
          <w:bCs/>
          <w:sz w:val="26"/>
          <w:szCs w:val="26"/>
        </w:rPr>
        <w:t>CT</w:t>
      </w:r>
      <w:r w:rsidR="00764783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b/>
          <w:bCs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b/>
          <w:bCs/>
          <w:sz w:val="26"/>
          <w:szCs w:val="26"/>
        </w:rPr>
        <w:t>PL</w:t>
      </w:r>
      <w:r w:rsidR="00764783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 w:rsidR="00764783">
        <w:rPr>
          <w:rFonts w:ascii="Times New Roman" w:eastAsia="Times New Roman" w:hAnsi="Times New Roman" w:cs="Times New Roman"/>
          <w:b/>
          <w:bCs/>
          <w:sz w:val="26"/>
          <w:szCs w:val="26"/>
        </w:rPr>
        <w:t>MENT</w:t>
      </w:r>
      <w:r w:rsidR="00764783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b/>
          <w:bCs/>
          <w:sz w:val="26"/>
          <w:szCs w:val="26"/>
        </w:rPr>
        <w:t>TION</w:t>
      </w:r>
    </w:p>
    <w:p w:rsidR="0097454B" w:rsidRDefault="00764783">
      <w:pPr>
        <w:spacing w:before="61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ADV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NTA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489" w:firstLine="71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b/>
          <w:bCs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nning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preparat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 going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operati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support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consent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eaders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MOH,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MPS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MOLISA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03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ial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ple’s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itte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vinces.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88" w:lineRule="auto"/>
        <w:ind w:left="222" w:right="493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  During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ject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mentation,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ose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ation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MU,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PPMUs, TA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ps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2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minist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Donor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led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tatio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Besid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s,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tor,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MOLISA,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relevant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 unions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provincial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level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gras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-roots level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roject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nces,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 locali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tributed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success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during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e.</w:t>
      </w:r>
    </w:p>
    <w:p w:rsidR="0097454B" w:rsidRDefault="0097454B">
      <w:pPr>
        <w:spacing w:before="2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86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Despite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ject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ntation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tle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experienc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rst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, Project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e,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siastic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icated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k.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hus,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ities 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radual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utine.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especial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the network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ve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initial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experi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nced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organizing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activi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obtain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encouragi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 outc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="00424AFB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ent</w:t>
      </w:r>
      <w:r w:rsidR="00424AFB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oned.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97454B" w:rsidRDefault="0097454B">
      <w:pPr>
        <w:spacing w:before="8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DISA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VAN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AG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</w:p>
    <w:p w:rsidR="0097454B" w:rsidRDefault="0097454B">
      <w:pPr>
        <w:spacing w:before="7" w:after="0" w:line="220" w:lineRule="exact"/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2.1.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ncial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leve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:rsidR="0097454B" w:rsidRDefault="0097454B">
      <w:pPr>
        <w:spacing w:before="9" w:after="0" w:line="120" w:lineRule="exact"/>
        <w:rPr>
          <w:sz w:val="12"/>
          <w:szCs w:val="12"/>
        </w:rPr>
      </w:pPr>
    </w:p>
    <w:p w:rsidR="0097454B" w:rsidRDefault="00764783">
      <w:pPr>
        <w:spacing w:after="0" w:line="287" w:lineRule="auto"/>
        <w:ind w:left="222" w:right="488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  This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irst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unded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ented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Bắc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Kạn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ên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ang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s, 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irst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HRI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òa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Bì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ovince,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f have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inad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quate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rience in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devel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ping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ork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nducting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</w:p>
    <w:p w:rsidR="0097454B" w:rsidRDefault="0097454B">
      <w:pPr>
        <w:spacing w:before="4" w:after="0" w:line="120" w:lineRule="exact"/>
        <w:rPr>
          <w:sz w:val="12"/>
          <w:szCs w:val="12"/>
        </w:rPr>
      </w:pPr>
    </w:p>
    <w:p w:rsidR="0097454B" w:rsidRDefault="00764783">
      <w:pPr>
        <w:spacing w:after="0" w:line="287" w:lineRule="auto"/>
        <w:ind w:left="222" w:right="492" w:firstLine="71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racteristics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the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roj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z w:val="26"/>
          <w:szCs w:val="26"/>
        </w:rPr>
        <w:t>mounta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z w:val="26"/>
          <w:szCs w:val="26"/>
        </w:rPr>
        <w:t>ous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vinces,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ethnic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ori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),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rse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capaci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though improved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during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cent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ears,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ll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ed;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vinces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there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change 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personn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l.</w:t>
      </w:r>
    </w:p>
    <w:p w:rsidR="0097454B" w:rsidRDefault="0097454B">
      <w:pPr>
        <w:spacing w:before="7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495" w:firstLine="71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Multi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its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got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lved 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mentatio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there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ore,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ensure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planned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and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nical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z w:val="26"/>
          <w:szCs w:val="26"/>
        </w:rPr>
        <w:t>ui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onse,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ere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should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close coordina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ectors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ose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764783">
      <w:pPr>
        <w:spacing w:before="69" w:after="0" w:line="288" w:lineRule="auto"/>
        <w:ind w:left="222" w:right="494" w:firstLine="58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Majori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educato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sers,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onal lev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poor health,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and high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 xml:space="preserve"> turn-over rate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there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quali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activity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od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 expected,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pecial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regard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data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ting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ort.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91" w:firstLine="51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Harm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reduc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interventi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carried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diverse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enviro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nts. This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 operation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ich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ew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 w:rsidR="00424AFB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particul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 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enters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irst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e.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Thus,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dequa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 experience, kno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ledge 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skil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with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iculties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irst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ear.</w:t>
      </w:r>
    </w:p>
    <w:p w:rsidR="0097454B" w:rsidRDefault="0097454B">
      <w:pPr>
        <w:spacing w:after="0"/>
        <w:jc w:val="both"/>
        <w:sectPr w:rsidR="0097454B" w:rsidSect="0033075E">
          <w:pgSz w:w="11920" w:h="16840"/>
          <w:pgMar w:top="1823" w:right="580" w:bottom="940" w:left="1480" w:header="0" w:footer="742" w:gutter="0"/>
          <w:cols w:space="720"/>
          <w:docGrid w:linePitch="299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89" w:lineRule="auto"/>
        <w:ind w:left="222" w:right="494" w:firstLine="45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TIs 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are 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nted 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l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end 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2012 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due 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inad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quate 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atolo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ical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ected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targets.</w:t>
      </w:r>
    </w:p>
    <w:p w:rsidR="0097454B" w:rsidRDefault="0097454B">
      <w:pPr>
        <w:spacing w:before="7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2.2.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tral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lev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l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488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Minist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Public 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uri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nits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units) being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involved 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-t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 bas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essional and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technical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port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prisons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/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detention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 xml:space="preserve"> centers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ited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 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supervisi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reduc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erv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ntion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ities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Tien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 provinces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cted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regular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z w:val="26"/>
          <w:szCs w:val="26"/>
        </w:rPr>
        <w:t>dance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9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vities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lemented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ponent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SA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plicated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uch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micro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credit,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voca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develop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guidance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or project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ation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took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oo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me,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ecting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ance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 activiti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 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localitie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87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  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bers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Technical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ort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roup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-t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icipants thus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essional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pport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</w:p>
    <w:p w:rsidR="0097454B" w:rsidRDefault="0097454B">
      <w:pPr>
        <w:spacing w:before="10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486" w:firstLine="71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procedure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developing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proving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nnual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rk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l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plicated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e-</w:t>
      </w:r>
      <w:r>
        <w:rPr>
          <w:rFonts w:ascii="Times New Roman" w:eastAsia="Times New Roman" w:hAnsi="Times New Roman" w:cs="Times New Roman"/>
          <w:sz w:val="26"/>
          <w:szCs w:val="26"/>
        </w:rPr>
        <w:t>cons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was  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approved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(b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ugust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10, April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11,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rch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01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 end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leadi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nsibili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contrac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 being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sign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late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ing units,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ecting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progress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tion.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013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onent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MOLISA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ved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so </w:t>
      </w:r>
      <w:r>
        <w:rPr>
          <w:rFonts w:ascii="Times New Roman" w:eastAsia="Times New Roman" w:hAnsi="Times New Roman" w:cs="Times New Roman"/>
          <w:sz w:val="26"/>
          <w:szCs w:val="26"/>
        </w:rPr>
        <w:t>late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great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fecting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rvisi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activiti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hnic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assist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 of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duction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interven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="00424AFB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06 Centers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ell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icr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redit activi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0"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EFF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CTIV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NESS</w:t>
      </w:r>
      <w:r>
        <w:rPr>
          <w:rFonts w:ascii="Times New Roman" w:eastAsia="Times New Roman" w:hAnsi="Times New Roman" w:cs="Times New Roman"/>
          <w:b/>
          <w:bCs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EVAL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ACT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Effectiv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ness</w:t>
      </w:r>
    </w:p>
    <w:p w:rsidR="0097454B" w:rsidRDefault="00764783">
      <w:pPr>
        <w:spacing w:before="61" w:after="0" w:line="287" w:lineRule="auto"/>
        <w:ind w:left="222" w:right="48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1.1.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vities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outr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educt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rventi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IV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ention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mmunity</w:t>
      </w:r>
    </w:p>
    <w:p w:rsidR="0097454B" w:rsidRDefault="0097454B">
      <w:pPr>
        <w:spacing w:before="8" w:after="0" w:line="110" w:lineRule="exact"/>
        <w:rPr>
          <w:sz w:val="11"/>
          <w:szCs w:val="11"/>
        </w:rPr>
      </w:pPr>
    </w:p>
    <w:p w:rsidR="0097454B" w:rsidRDefault="00764783">
      <w:pPr>
        <w:spacing w:after="0" w:line="287" w:lineRule="auto"/>
        <w:ind w:left="222" w:right="494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chron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ntation of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communi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based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reduc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invention services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uding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CC,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uidance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N&amp;S,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 and especial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adone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mpa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 with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ment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VCT, STI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ation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seen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kable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ectiveness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ollows: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93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Enhance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knowle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ge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IDS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control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rovince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: Bac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inh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iew result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601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reveals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79%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IDUs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tial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AIDS.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perce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Bac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n,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 Binh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ua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listed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95,0%,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77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>6%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z w:val="26"/>
          <w:szCs w:val="26"/>
        </w:rPr>
        <w:t>4,5%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respec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ive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</w:p>
    <w:p w:rsidR="0097454B" w:rsidRDefault="00764783">
      <w:pPr>
        <w:spacing w:after="0" w:line="295" w:lineRule="exact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position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nsidera</w:t>
      </w:r>
      <w:r>
        <w:rPr>
          <w:rFonts w:ascii="Times New Roman" w:eastAsia="Times New Roman" w:hAnsi="Times New Roman" w:cs="Times New Roman"/>
          <w:spacing w:val="2"/>
          <w:position w:val="-1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4"/>
          <w:position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high</w:t>
      </w:r>
      <w:r>
        <w:rPr>
          <w:rFonts w:ascii="Times New Roman" w:eastAsia="Times New Roman" w:hAnsi="Times New Roman" w:cs="Times New Roman"/>
          <w:spacing w:val="-5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position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3"/>
          <w:position w:val="-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position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red</w:t>
      </w:r>
      <w:r>
        <w:rPr>
          <w:rFonts w:ascii="Times New Roman" w:eastAsia="Times New Roman" w:hAnsi="Times New Roman" w:cs="Times New Roman"/>
          <w:spacing w:val="-10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position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ral</w:t>
      </w:r>
      <w:r>
        <w:rPr>
          <w:rFonts w:ascii="Times New Roman" w:eastAsia="Times New Roman" w:hAnsi="Times New Roman" w:cs="Times New Roman"/>
          <w:spacing w:val="-8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situati</w:t>
      </w:r>
      <w:r>
        <w:rPr>
          <w:rFonts w:ascii="Times New Roman" w:eastAsia="Times New Roman" w:hAnsi="Times New Roman" w:cs="Times New Roman"/>
          <w:spacing w:val="2"/>
          <w:position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6"/>
          <w:position w:val="-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"/>
          <w:position w:val="1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.</w:t>
      </w:r>
    </w:p>
    <w:p w:rsidR="0097454B" w:rsidRDefault="0097454B">
      <w:pPr>
        <w:spacing w:before="2" w:after="0" w:line="190" w:lineRule="exact"/>
        <w:rPr>
          <w:sz w:val="19"/>
          <w:szCs w:val="19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before="44" w:after="0" w:line="240" w:lineRule="auto"/>
        <w:ind w:left="222" w:right="-20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0E86344" wp14:editId="3E34ED76">
                <wp:simplePos x="0" y="0"/>
                <wp:positionH relativeFrom="page">
                  <wp:posOffset>1080770</wp:posOffset>
                </wp:positionH>
                <wp:positionV relativeFrom="paragraph">
                  <wp:posOffset>-31115</wp:posOffset>
                </wp:positionV>
                <wp:extent cx="1828800" cy="1270"/>
                <wp:effectExtent l="13970" t="6985" r="14605" b="10795"/>
                <wp:wrapNone/>
                <wp:docPr id="2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702" y="-49"/>
                          <a:chExt cx="2880" cy="2"/>
                        </a:xfrm>
                      </wpg:grpSpPr>
                      <wps:wsp>
                        <wps:cNvPr id="259" name="Freeform 58"/>
                        <wps:cNvSpPr>
                          <a:spLocks/>
                        </wps:cNvSpPr>
                        <wps:spPr bwMode="auto">
                          <a:xfrm>
                            <a:off x="1702" y="-49"/>
                            <a:ext cx="2880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85.1pt;margin-top:-2.45pt;width:2in;height:.1pt;z-index:-5092;mso-position-horizontal-relative:page" coordorigin="1702,-49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">
                <v:shape id="Freeform 58" o:spid="_x0000_s1027" style="position:absolute;left:1702;top:-4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hBsYA&#10;AADcAAAADwAAAGRycy9kb3ducmV2LnhtbESPQWvCQBSE74X+h+UJvdWNUkuNrlIKgkgRkip6fGSf&#10;STD7Nt1dY+qv7xaEHoeZ+YaZL3vTiI6cry0rGA0TEMSF1TWXCnZfq+c3ED4ga2wsk4If8rBcPD7M&#10;MdX2yhl1eShFhLBPUUEVQptK6YuKDPqhbYmjd7LOYIjSlVI7vEa4aeQ4SV6lwZrjQoUtfVRUnPOL&#10;UbD//lzp/sXf3HGy3mSHTLp82yn1NOjfZyAC9eE/fG+vtYLxZA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GhBsYAAADcAAAADwAAAAAAAAAAAAAAAACYAgAAZHJz&#10;L2Rvd25yZXYueG1sUEsFBgAAAAAEAAQA9QAAAIs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w w:val="92"/>
        </w:rPr>
        <w:t>Eva</w:t>
      </w:r>
      <w:r>
        <w:rPr>
          <w:rFonts w:ascii="Arial" w:eastAsia="Arial" w:hAnsi="Arial" w:cs="Arial"/>
          <w:spacing w:val="1"/>
          <w:w w:val="92"/>
        </w:rPr>
        <w:t>l</w:t>
      </w:r>
      <w:r>
        <w:rPr>
          <w:rFonts w:ascii="Arial" w:eastAsia="Arial" w:hAnsi="Arial" w:cs="Arial"/>
          <w:spacing w:val="-2"/>
          <w:w w:val="90"/>
        </w:rPr>
        <w:t>u</w:t>
      </w:r>
      <w:r>
        <w:rPr>
          <w:rFonts w:ascii="Arial" w:eastAsia="Arial" w:hAnsi="Arial" w:cs="Arial"/>
          <w:w w:val="86"/>
        </w:rPr>
        <w:t>a</w:t>
      </w:r>
      <w:r>
        <w:rPr>
          <w:rFonts w:ascii="Arial" w:eastAsia="Arial" w:hAnsi="Arial" w:cs="Arial"/>
          <w:spacing w:val="-1"/>
          <w:w w:val="86"/>
        </w:rPr>
        <w:t>t</w:t>
      </w:r>
      <w:r>
        <w:rPr>
          <w:rFonts w:ascii="Arial" w:eastAsia="Arial" w:hAnsi="Arial" w:cs="Arial"/>
          <w:spacing w:val="1"/>
          <w:w w:val="125"/>
        </w:rPr>
        <w:t>i</w:t>
      </w:r>
      <w:r>
        <w:rPr>
          <w:rFonts w:ascii="Arial" w:eastAsia="Arial" w:hAnsi="Arial" w:cs="Arial"/>
          <w:w w:val="89"/>
        </w:rPr>
        <w:t>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  <w:w w:val="88"/>
        </w:rPr>
        <w:t>o</w:t>
      </w:r>
      <w:r>
        <w:rPr>
          <w:rFonts w:ascii="Arial" w:eastAsia="Arial" w:hAnsi="Arial" w:cs="Arial"/>
          <w:w w:val="88"/>
        </w:rPr>
        <w:t>n</w:t>
      </w:r>
      <w:r>
        <w:rPr>
          <w:rFonts w:ascii="Arial" w:eastAsia="Arial" w:hAnsi="Arial" w:cs="Arial"/>
          <w:spacing w:val="4"/>
          <w:w w:val="88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spacing w:val="1"/>
          <w:w w:val="120"/>
        </w:rPr>
        <w:t>f</w:t>
      </w:r>
      <w:r>
        <w:rPr>
          <w:rFonts w:ascii="Arial" w:eastAsia="Arial" w:hAnsi="Arial" w:cs="Arial"/>
          <w:spacing w:val="-2"/>
          <w:w w:val="120"/>
        </w:rPr>
        <w:t>f</w:t>
      </w:r>
      <w:r>
        <w:rPr>
          <w:rFonts w:ascii="Arial" w:eastAsia="Arial" w:hAnsi="Arial" w:cs="Arial"/>
          <w:w w:val="84"/>
        </w:rPr>
        <w:t>e</w:t>
      </w:r>
      <w:r>
        <w:rPr>
          <w:rFonts w:ascii="Arial" w:eastAsia="Arial" w:hAnsi="Arial" w:cs="Arial"/>
          <w:spacing w:val="1"/>
          <w:w w:val="84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  <w:w w:val="125"/>
        </w:rPr>
        <w:t>i</w:t>
      </w:r>
      <w:r>
        <w:rPr>
          <w:rFonts w:ascii="Arial" w:eastAsia="Arial" w:hAnsi="Arial" w:cs="Arial"/>
          <w:spacing w:val="-2"/>
          <w:w w:val="93"/>
        </w:rPr>
        <w:t>v</w:t>
      </w:r>
      <w:r>
        <w:rPr>
          <w:rFonts w:ascii="Arial" w:eastAsia="Arial" w:hAnsi="Arial" w:cs="Arial"/>
          <w:w w:val="83"/>
        </w:rPr>
        <w:t>en</w:t>
      </w:r>
      <w:r>
        <w:rPr>
          <w:rFonts w:ascii="Arial" w:eastAsia="Arial" w:hAnsi="Arial" w:cs="Arial"/>
          <w:spacing w:val="1"/>
          <w:w w:val="83"/>
        </w:rPr>
        <w:t>e</w:t>
      </w:r>
      <w:r>
        <w:rPr>
          <w:rFonts w:ascii="Arial" w:eastAsia="Arial" w:hAnsi="Arial" w:cs="Arial"/>
          <w:spacing w:val="-2"/>
          <w:w w:val="78"/>
        </w:rPr>
        <w:t>s</w:t>
      </w:r>
      <w:r>
        <w:rPr>
          <w:rFonts w:ascii="Arial" w:eastAsia="Arial" w:hAnsi="Arial" w:cs="Arial"/>
          <w:w w:val="78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85"/>
        </w:rPr>
        <w:t>h</w:t>
      </w:r>
      <w:r>
        <w:rPr>
          <w:rFonts w:ascii="Arial" w:eastAsia="Arial" w:hAnsi="Arial" w:cs="Arial"/>
          <w:spacing w:val="-2"/>
          <w:w w:val="85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  <w:w w:val="93"/>
        </w:rPr>
        <w:t>m</w:t>
      </w:r>
      <w:r w:rsidR="00424AFB">
        <w:rPr>
          <w:rFonts w:ascii="Arial" w:eastAsia="Arial" w:hAnsi="Arial" w:cs="Arial"/>
          <w:spacing w:val="-1"/>
          <w:w w:val="9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w w:val="86"/>
        </w:rPr>
        <w:t>ed</w:t>
      </w:r>
      <w:r>
        <w:rPr>
          <w:rFonts w:ascii="Arial" w:eastAsia="Arial" w:hAnsi="Arial" w:cs="Arial"/>
          <w:spacing w:val="-2"/>
          <w:w w:val="86"/>
        </w:rPr>
        <w:t>u</w:t>
      </w:r>
      <w:r>
        <w:rPr>
          <w:rFonts w:ascii="Arial" w:eastAsia="Arial" w:hAnsi="Arial" w:cs="Arial"/>
          <w:w w:val="93"/>
        </w:rPr>
        <w:t>c</w:t>
      </w:r>
      <w:r>
        <w:rPr>
          <w:rFonts w:ascii="Arial" w:eastAsia="Arial" w:hAnsi="Arial" w:cs="Arial"/>
          <w:spacing w:val="-1"/>
          <w:w w:val="93"/>
        </w:rPr>
        <w:t>t</w:t>
      </w:r>
      <w:r>
        <w:rPr>
          <w:rFonts w:ascii="Arial" w:eastAsia="Arial" w:hAnsi="Arial" w:cs="Arial"/>
          <w:spacing w:val="1"/>
          <w:w w:val="125"/>
        </w:rPr>
        <w:t>i</w:t>
      </w:r>
      <w:r>
        <w:rPr>
          <w:rFonts w:ascii="Arial" w:eastAsia="Arial" w:hAnsi="Arial" w:cs="Arial"/>
          <w:w w:val="89"/>
        </w:rPr>
        <w:t>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  <w:w w:val="90"/>
        </w:rPr>
        <w:t>p</w:t>
      </w:r>
      <w:r>
        <w:rPr>
          <w:rFonts w:ascii="Arial" w:eastAsia="Arial" w:hAnsi="Arial" w:cs="Arial"/>
          <w:spacing w:val="1"/>
          <w:w w:val="90"/>
        </w:rPr>
        <w:t>r</w:t>
      </w:r>
      <w:r>
        <w:rPr>
          <w:rFonts w:ascii="Arial" w:eastAsia="Arial" w:hAnsi="Arial" w:cs="Arial"/>
          <w:w w:val="90"/>
        </w:rPr>
        <w:t>og</w:t>
      </w:r>
      <w:r>
        <w:rPr>
          <w:rFonts w:ascii="Arial" w:eastAsia="Arial" w:hAnsi="Arial" w:cs="Arial"/>
          <w:spacing w:val="-2"/>
          <w:w w:val="90"/>
        </w:rPr>
        <w:t>ra</w:t>
      </w:r>
      <w:r>
        <w:rPr>
          <w:rFonts w:ascii="Arial" w:eastAsia="Arial" w:hAnsi="Arial" w:cs="Arial"/>
          <w:w w:val="90"/>
        </w:rPr>
        <w:t>m</w:t>
      </w:r>
      <w:r>
        <w:rPr>
          <w:rFonts w:ascii="Arial" w:eastAsia="Arial" w:hAnsi="Arial" w:cs="Arial"/>
          <w:spacing w:val="4"/>
          <w:w w:val="9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2"/>
          <w:w w:val="88"/>
        </w:rPr>
        <w:t>pr</w:t>
      </w:r>
      <w:r>
        <w:rPr>
          <w:rFonts w:ascii="Arial" w:eastAsia="Arial" w:hAnsi="Arial" w:cs="Arial"/>
          <w:w w:val="88"/>
        </w:rPr>
        <w:t>e</w:t>
      </w:r>
      <w:r>
        <w:rPr>
          <w:rFonts w:ascii="Arial" w:eastAsia="Arial" w:hAnsi="Arial" w:cs="Arial"/>
          <w:spacing w:val="1"/>
          <w:w w:val="88"/>
        </w:rPr>
        <w:t>v</w:t>
      </w:r>
      <w:r>
        <w:rPr>
          <w:rFonts w:ascii="Arial" w:eastAsia="Arial" w:hAnsi="Arial" w:cs="Arial"/>
          <w:spacing w:val="-2"/>
          <w:w w:val="88"/>
        </w:rPr>
        <w:t>e</w:t>
      </w:r>
      <w:r>
        <w:rPr>
          <w:rFonts w:ascii="Arial" w:eastAsia="Arial" w:hAnsi="Arial" w:cs="Arial"/>
          <w:w w:val="88"/>
        </w:rPr>
        <w:t>nt</w:t>
      </w:r>
      <w:r>
        <w:rPr>
          <w:rFonts w:ascii="Arial" w:eastAsia="Arial" w:hAnsi="Arial" w:cs="Arial"/>
          <w:spacing w:val="4"/>
          <w:w w:val="88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17"/>
        </w:rPr>
        <w:t xml:space="preserve"> </w:t>
      </w:r>
      <w:r w:rsidR="00424AFB">
        <w:rPr>
          <w:rFonts w:ascii="Arial" w:eastAsia="Arial" w:hAnsi="Arial" w:cs="Arial"/>
          <w:w w:val="78"/>
        </w:rPr>
        <w:t>transmission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6"/>
        </w:rPr>
        <w:t>y</w:t>
      </w:r>
      <w:r>
        <w:rPr>
          <w:rFonts w:ascii="Arial" w:eastAsia="Arial" w:hAnsi="Arial" w:cs="Arial"/>
        </w:rPr>
        <w:t>,</w:t>
      </w:r>
    </w:p>
    <w:p w:rsidR="0097454B" w:rsidRDefault="00764783">
      <w:pPr>
        <w:spacing w:after="0" w:line="227" w:lineRule="exact"/>
        <w:ind w:left="2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2010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</w:p>
    <w:p w:rsidR="0097454B" w:rsidRDefault="0097454B">
      <w:pPr>
        <w:spacing w:after="0"/>
        <w:sectPr w:rsidR="0097454B">
          <w:pgSz w:w="11920" w:h="16840"/>
          <w:pgMar w:top="820" w:right="580" w:bottom="940" w:left="1480" w:header="0" w:footer="742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88" w:lineRule="auto"/>
        <w:ind w:left="222" w:right="487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NSP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z w:val="26"/>
          <w:szCs w:val="26"/>
        </w:rPr>
        <w:t>tributed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ction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proportion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N&amp;S among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IDUs.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 result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quick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response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towa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ds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DS 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z w:val="26"/>
          <w:szCs w:val="26"/>
        </w:rPr>
        <w:t>sectoral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boration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vities 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z w:val="26"/>
          <w:szCs w:val="26"/>
        </w:rPr>
        <w:t>an,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 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 (RAR)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2009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sharing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among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month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ore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evaluat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ormance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hest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oa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h province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52.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>%,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ollowed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Bac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rovince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40%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lowest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o</w:t>
      </w:r>
      <w:r>
        <w:rPr>
          <w:rFonts w:ascii="Times New Roman" w:eastAsia="Times New Roman" w:hAnsi="Times New Roman" w:cs="Times New Roman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35.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z w:val="26"/>
          <w:szCs w:val="26"/>
        </w:rPr>
        <w:t>%.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Till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perce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tage is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ow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Bac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5.0%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8.5%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ective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ver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siderab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</w:p>
    <w:p w:rsidR="0097454B" w:rsidRDefault="00764783">
      <w:pPr>
        <w:spacing w:after="0" w:line="300" w:lineRule="exact"/>
        <w:ind w:left="222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>%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position w:val="12"/>
          <w:sz w:val="17"/>
          <w:szCs w:val="17"/>
        </w:rPr>
        <w:t>3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87" w:lineRule="auto"/>
        <w:ind w:left="222" w:right="489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Since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14,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z w:val="26"/>
          <w:szCs w:val="26"/>
        </w:rPr>
        <w:t>e Maint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nance Thera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operated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 Bac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one clin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cs.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now,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here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ave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ne clinics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vinces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total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177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patie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ed,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 active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contrib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nce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rate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od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ections.</w:t>
      </w:r>
    </w:p>
    <w:p w:rsidR="0097454B" w:rsidRDefault="0097454B">
      <w:pPr>
        <w:spacing w:before="4" w:after="0" w:line="120" w:lineRule="exact"/>
        <w:rPr>
          <w:sz w:val="12"/>
          <w:szCs w:val="12"/>
        </w:rPr>
      </w:pPr>
    </w:p>
    <w:p w:rsidR="0097454B" w:rsidRDefault="00764783">
      <w:pPr>
        <w:tabs>
          <w:tab w:val="left" w:pos="1280"/>
        </w:tabs>
        <w:spacing w:after="0" w:line="240" w:lineRule="auto"/>
        <w:ind w:left="9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 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duction 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rvention 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helped 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tion 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</w:p>
    <w:p w:rsidR="0097454B" w:rsidRDefault="00764783">
      <w:pPr>
        <w:spacing w:before="58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prevalence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Bac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nces,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pared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</w:p>
    <w:p w:rsidR="0097454B" w:rsidRDefault="00764783">
      <w:pPr>
        <w:spacing w:before="25" w:after="0" w:line="329" w:lineRule="exact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position w:val="1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4"/>
          <w:position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result.</w:t>
      </w:r>
      <w:r>
        <w:rPr>
          <w:rFonts w:ascii="Times New Roman" w:eastAsia="Times New Roman" w:hAnsi="Times New Roman" w:cs="Times New Roman"/>
          <w:spacing w:val="-6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1"/>
          <w:position w:val="-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4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curr</w:t>
      </w:r>
      <w:r>
        <w:rPr>
          <w:rFonts w:ascii="Times New Roman" w:eastAsia="Times New Roman" w:hAnsi="Times New Roman" w:cs="Times New Roman"/>
          <w:spacing w:val="2"/>
          <w:position w:val="-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-7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position w:val="-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rcentage</w:t>
      </w:r>
      <w:r>
        <w:rPr>
          <w:rFonts w:ascii="Times New Roman" w:eastAsia="Times New Roman" w:hAnsi="Times New Roman" w:cs="Times New Roman"/>
          <w:spacing w:val="-11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2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5,4%,</w:t>
      </w:r>
      <w:r>
        <w:rPr>
          <w:rFonts w:ascii="Times New Roman" w:eastAsia="Times New Roman" w:hAnsi="Times New Roman" w:cs="Times New Roman"/>
          <w:spacing w:val="-7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2,</w:t>
      </w:r>
      <w:r>
        <w:rPr>
          <w:rFonts w:ascii="Times New Roman" w:eastAsia="Times New Roman" w:hAnsi="Times New Roman" w:cs="Times New Roman"/>
          <w:spacing w:val="2"/>
          <w:position w:val="-2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%</w:t>
      </w:r>
      <w:r>
        <w:rPr>
          <w:rFonts w:ascii="Times New Roman" w:eastAsia="Times New Roman" w:hAnsi="Times New Roman" w:cs="Times New Roman"/>
          <w:spacing w:val="-7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18,</w:t>
      </w:r>
      <w:r>
        <w:rPr>
          <w:rFonts w:ascii="Times New Roman" w:eastAsia="Times New Roman" w:hAnsi="Times New Roman" w:cs="Times New Roman"/>
          <w:spacing w:val="2"/>
          <w:position w:val="-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%</w:t>
      </w:r>
      <w:r>
        <w:rPr>
          <w:rFonts w:ascii="Times New Roman" w:eastAsia="Times New Roman" w:hAnsi="Times New Roman" w:cs="Times New Roman"/>
          <w:spacing w:val="-7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respe</w:t>
      </w:r>
      <w:r>
        <w:rPr>
          <w:rFonts w:ascii="Times New Roman" w:eastAsia="Times New Roman" w:hAnsi="Times New Roman" w:cs="Times New Roman"/>
          <w:spacing w:val="2"/>
          <w:position w:val="-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pacing w:val="2"/>
          <w:position w:val="-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position w:val="-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position w:val="-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position w:val="-2"/>
          <w:sz w:val="26"/>
          <w:szCs w:val="26"/>
        </w:rPr>
        <w:t>.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/>
        <w:sectPr w:rsidR="0097454B">
          <w:pgSz w:w="11920" w:h="16840"/>
          <w:pgMar w:top="820" w:right="580" w:bottom="940" w:left="1480" w:header="0" w:footer="742" w:gutter="0"/>
          <w:cols w:space="720"/>
        </w:sectPr>
      </w:pPr>
    </w:p>
    <w:p w:rsidR="0097454B" w:rsidRDefault="00764783">
      <w:pPr>
        <w:spacing w:before="33" w:after="0" w:line="240" w:lineRule="auto"/>
        <w:ind w:left="349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F86A5D5" wp14:editId="3B948750">
                <wp:simplePos x="0" y="0"/>
                <wp:positionH relativeFrom="page">
                  <wp:posOffset>1450975</wp:posOffset>
                </wp:positionH>
                <wp:positionV relativeFrom="paragraph">
                  <wp:posOffset>92710</wp:posOffset>
                </wp:positionV>
                <wp:extent cx="5260975" cy="3167380"/>
                <wp:effectExtent l="3175" t="6985" r="3175" b="6985"/>
                <wp:wrapNone/>
                <wp:docPr id="2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0975" cy="3167380"/>
                          <a:chOff x="2285" y="146"/>
                          <a:chExt cx="8285" cy="4988"/>
                        </a:xfrm>
                      </wpg:grpSpPr>
                      <pic:pic xmlns:pic="http://schemas.openxmlformats.org/drawingml/2006/picture">
                        <pic:nvPicPr>
                          <pic:cNvPr id="22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854"/>
                            <a:ext cx="6878" cy="3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0" y="2378"/>
                            <a:ext cx="6878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864"/>
                            <a:ext cx="6775" cy="3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2390"/>
                            <a:ext cx="6782" cy="2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51"/>
                        <wpg:cNvGrpSpPr>
                          <a:grpSpLocks/>
                        </wpg:cNvGrpSpPr>
                        <wpg:grpSpPr bwMode="auto">
                          <a:xfrm>
                            <a:off x="2352" y="154"/>
                            <a:ext cx="2" cy="4646"/>
                            <a:chOff x="2352" y="154"/>
                            <a:chExt cx="2" cy="4646"/>
                          </a:xfrm>
                        </wpg:grpSpPr>
                        <wps:wsp>
                          <wps:cNvPr id="233" name="Freeform 52"/>
                          <wps:cNvSpPr>
                            <a:spLocks/>
                          </wps:cNvSpPr>
                          <wps:spPr bwMode="auto">
                            <a:xfrm>
                              <a:off x="2352" y="154"/>
                              <a:ext cx="2" cy="4646"/>
                            </a:xfrm>
                            <a:custGeom>
                              <a:avLst/>
                              <a:gdLst>
                                <a:gd name="T0" fmla="+- 0 154 154"/>
                                <a:gd name="T1" fmla="*/ 154 h 4646"/>
                                <a:gd name="T2" fmla="+- 0 4800 154"/>
                                <a:gd name="T3" fmla="*/ 4800 h 4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46">
                                  <a:moveTo>
                                    <a:pt x="0" y="0"/>
                                  </a:moveTo>
                                  <a:lnTo>
                                    <a:pt x="0" y="464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49"/>
                        <wpg:cNvGrpSpPr>
                          <a:grpSpLocks/>
                        </wpg:cNvGrpSpPr>
                        <wpg:grpSpPr bwMode="auto">
                          <a:xfrm>
                            <a:off x="2292" y="4740"/>
                            <a:ext cx="8270" cy="2"/>
                            <a:chOff x="2292" y="4740"/>
                            <a:chExt cx="8270" cy="2"/>
                          </a:xfrm>
                        </wpg:grpSpPr>
                        <wps:wsp>
                          <wps:cNvPr id="235" name="Freeform 50"/>
                          <wps:cNvSpPr>
                            <a:spLocks/>
                          </wps:cNvSpPr>
                          <wps:spPr bwMode="auto">
                            <a:xfrm>
                              <a:off x="2292" y="4740"/>
                              <a:ext cx="8270" cy="2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8270"/>
                                <a:gd name="T2" fmla="+- 0 10562 2292"/>
                                <a:gd name="T3" fmla="*/ T2 w 8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70">
                                  <a:moveTo>
                                    <a:pt x="0" y="0"/>
                                  </a:moveTo>
                                  <a:lnTo>
                                    <a:pt x="827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47"/>
                        <wpg:cNvGrpSpPr>
                          <a:grpSpLocks/>
                        </wpg:cNvGrpSpPr>
                        <wpg:grpSpPr bwMode="auto">
                          <a:xfrm>
                            <a:off x="2292" y="3823"/>
                            <a:ext cx="60" cy="2"/>
                            <a:chOff x="2292" y="3823"/>
                            <a:chExt cx="60" cy="2"/>
                          </a:xfrm>
                        </wpg:grpSpPr>
                        <wps:wsp>
                          <wps:cNvPr id="237" name="Freeform 48"/>
                          <wps:cNvSpPr>
                            <a:spLocks/>
                          </wps:cNvSpPr>
                          <wps:spPr bwMode="auto">
                            <a:xfrm>
                              <a:off x="2292" y="3823"/>
                              <a:ext cx="60" cy="2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60"/>
                                <a:gd name="T2" fmla="+- 0 2352 2292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45"/>
                        <wpg:cNvGrpSpPr>
                          <a:grpSpLocks/>
                        </wpg:cNvGrpSpPr>
                        <wpg:grpSpPr bwMode="auto">
                          <a:xfrm>
                            <a:off x="2292" y="2904"/>
                            <a:ext cx="60" cy="2"/>
                            <a:chOff x="2292" y="2904"/>
                            <a:chExt cx="60" cy="2"/>
                          </a:xfrm>
                        </wpg:grpSpPr>
                        <wps:wsp>
                          <wps:cNvPr id="239" name="Freeform 46"/>
                          <wps:cNvSpPr>
                            <a:spLocks/>
                          </wps:cNvSpPr>
                          <wps:spPr bwMode="auto">
                            <a:xfrm>
                              <a:off x="2292" y="2904"/>
                              <a:ext cx="60" cy="2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60"/>
                                <a:gd name="T2" fmla="+- 0 2352 2292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43"/>
                        <wpg:cNvGrpSpPr>
                          <a:grpSpLocks/>
                        </wpg:cNvGrpSpPr>
                        <wpg:grpSpPr bwMode="auto">
                          <a:xfrm>
                            <a:off x="2292" y="1987"/>
                            <a:ext cx="60" cy="2"/>
                            <a:chOff x="2292" y="1987"/>
                            <a:chExt cx="60" cy="2"/>
                          </a:xfrm>
                        </wpg:grpSpPr>
                        <wps:wsp>
                          <wps:cNvPr id="241" name="Freeform 44"/>
                          <wps:cNvSpPr>
                            <a:spLocks/>
                          </wps:cNvSpPr>
                          <wps:spPr bwMode="auto">
                            <a:xfrm>
                              <a:off x="2292" y="1987"/>
                              <a:ext cx="60" cy="2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60"/>
                                <a:gd name="T2" fmla="+- 0 2352 2292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41"/>
                        <wpg:cNvGrpSpPr>
                          <a:grpSpLocks/>
                        </wpg:cNvGrpSpPr>
                        <wpg:grpSpPr bwMode="auto">
                          <a:xfrm>
                            <a:off x="2292" y="1070"/>
                            <a:ext cx="60" cy="2"/>
                            <a:chOff x="2292" y="1070"/>
                            <a:chExt cx="60" cy="2"/>
                          </a:xfrm>
                        </wpg:grpSpPr>
                        <wps:wsp>
                          <wps:cNvPr id="243" name="Freeform 42"/>
                          <wps:cNvSpPr>
                            <a:spLocks/>
                          </wps:cNvSpPr>
                          <wps:spPr bwMode="auto">
                            <a:xfrm>
                              <a:off x="2292" y="1070"/>
                              <a:ext cx="60" cy="2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60"/>
                                <a:gd name="T2" fmla="+- 0 2352 2292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39"/>
                        <wpg:cNvGrpSpPr>
                          <a:grpSpLocks/>
                        </wpg:cNvGrpSpPr>
                        <wpg:grpSpPr bwMode="auto">
                          <a:xfrm>
                            <a:off x="2292" y="154"/>
                            <a:ext cx="60" cy="2"/>
                            <a:chOff x="2292" y="154"/>
                            <a:chExt cx="60" cy="2"/>
                          </a:xfrm>
                        </wpg:grpSpPr>
                        <wps:wsp>
                          <wps:cNvPr id="245" name="Freeform 40"/>
                          <wps:cNvSpPr>
                            <a:spLocks/>
                          </wps:cNvSpPr>
                          <wps:spPr bwMode="auto">
                            <a:xfrm>
                              <a:off x="2292" y="154"/>
                              <a:ext cx="60" cy="2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60"/>
                                <a:gd name="T2" fmla="+- 0 2352 2292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37"/>
                        <wpg:cNvGrpSpPr>
                          <a:grpSpLocks/>
                        </wpg:cNvGrpSpPr>
                        <wpg:grpSpPr bwMode="auto">
                          <a:xfrm>
                            <a:off x="4404" y="4740"/>
                            <a:ext cx="2" cy="60"/>
                            <a:chOff x="4404" y="4740"/>
                            <a:chExt cx="2" cy="60"/>
                          </a:xfrm>
                        </wpg:grpSpPr>
                        <wps:wsp>
                          <wps:cNvPr id="247" name="Freeform 38"/>
                          <wps:cNvSpPr>
                            <a:spLocks/>
                          </wps:cNvSpPr>
                          <wps:spPr bwMode="auto">
                            <a:xfrm>
                              <a:off x="4404" y="4740"/>
                              <a:ext cx="2" cy="60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4740 h 60"/>
                                <a:gd name="T2" fmla="+- 0 4800 4740"/>
                                <a:gd name="T3" fmla="*/ 4800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35"/>
                        <wpg:cNvGrpSpPr>
                          <a:grpSpLocks/>
                        </wpg:cNvGrpSpPr>
                        <wpg:grpSpPr bwMode="auto">
                          <a:xfrm>
                            <a:off x="6456" y="4740"/>
                            <a:ext cx="2" cy="60"/>
                            <a:chOff x="6456" y="4740"/>
                            <a:chExt cx="2" cy="60"/>
                          </a:xfrm>
                        </wpg:grpSpPr>
                        <wps:wsp>
                          <wps:cNvPr id="249" name="Freeform 36"/>
                          <wps:cNvSpPr>
                            <a:spLocks/>
                          </wps:cNvSpPr>
                          <wps:spPr bwMode="auto">
                            <a:xfrm>
                              <a:off x="6456" y="4740"/>
                              <a:ext cx="2" cy="60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4740 h 60"/>
                                <a:gd name="T2" fmla="+- 0 4800 4740"/>
                                <a:gd name="T3" fmla="*/ 4800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33"/>
                        <wpg:cNvGrpSpPr>
                          <a:grpSpLocks/>
                        </wpg:cNvGrpSpPr>
                        <wpg:grpSpPr bwMode="auto">
                          <a:xfrm>
                            <a:off x="8510" y="4740"/>
                            <a:ext cx="2" cy="60"/>
                            <a:chOff x="8510" y="4740"/>
                            <a:chExt cx="2" cy="60"/>
                          </a:xfrm>
                        </wpg:grpSpPr>
                        <wps:wsp>
                          <wps:cNvPr id="251" name="Freeform 34"/>
                          <wps:cNvSpPr>
                            <a:spLocks/>
                          </wps:cNvSpPr>
                          <wps:spPr bwMode="auto">
                            <a:xfrm>
                              <a:off x="8510" y="4740"/>
                              <a:ext cx="2" cy="60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4740 h 60"/>
                                <a:gd name="T2" fmla="+- 0 4800 4740"/>
                                <a:gd name="T3" fmla="*/ 4800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31"/>
                        <wpg:cNvGrpSpPr>
                          <a:grpSpLocks/>
                        </wpg:cNvGrpSpPr>
                        <wpg:grpSpPr bwMode="auto">
                          <a:xfrm>
                            <a:off x="10562" y="4740"/>
                            <a:ext cx="2" cy="60"/>
                            <a:chOff x="10562" y="4740"/>
                            <a:chExt cx="2" cy="60"/>
                          </a:xfrm>
                        </wpg:grpSpPr>
                        <wps:wsp>
                          <wps:cNvPr id="253" name="Freeform 32"/>
                          <wps:cNvSpPr>
                            <a:spLocks/>
                          </wps:cNvSpPr>
                          <wps:spPr bwMode="auto">
                            <a:xfrm>
                              <a:off x="10562" y="4740"/>
                              <a:ext cx="2" cy="60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4740 h 60"/>
                                <a:gd name="T2" fmla="+- 0 4800 4740"/>
                                <a:gd name="T3" fmla="*/ 4800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9"/>
                        <wpg:cNvGrpSpPr>
                          <a:grpSpLocks/>
                        </wpg:cNvGrpSpPr>
                        <wpg:grpSpPr bwMode="auto">
                          <a:xfrm>
                            <a:off x="8625" y="4777"/>
                            <a:ext cx="1925" cy="349"/>
                            <a:chOff x="8625" y="4777"/>
                            <a:chExt cx="1925" cy="349"/>
                          </a:xfrm>
                        </wpg:grpSpPr>
                        <wps:wsp>
                          <wps:cNvPr id="255" name="Freeform 30"/>
                          <wps:cNvSpPr>
                            <a:spLocks/>
                          </wps:cNvSpPr>
                          <wps:spPr bwMode="auto">
                            <a:xfrm>
                              <a:off x="8625" y="4777"/>
                              <a:ext cx="1925" cy="349"/>
                            </a:xfrm>
                            <a:custGeom>
                              <a:avLst/>
                              <a:gdLst>
                                <a:gd name="T0" fmla="+- 0 8625 8625"/>
                                <a:gd name="T1" fmla="*/ T0 w 1925"/>
                                <a:gd name="T2" fmla="+- 0 5126 4777"/>
                                <a:gd name="T3" fmla="*/ 5126 h 349"/>
                                <a:gd name="T4" fmla="+- 0 10550 8625"/>
                                <a:gd name="T5" fmla="*/ T4 w 1925"/>
                                <a:gd name="T6" fmla="+- 0 5126 4777"/>
                                <a:gd name="T7" fmla="*/ 5126 h 349"/>
                                <a:gd name="T8" fmla="+- 0 10550 8625"/>
                                <a:gd name="T9" fmla="*/ T8 w 1925"/>
                                <a:gd name="T10" fmla="+- 0 4777 4777"/>
                                <a:gd name="T11" fmla="*/ 4777 h 349"/>
                                <a:gd name="T12" fmla="+- 0 8625 8625"/>
                                <a:gd name="T13" fmla="*/ T12 w 1925"/>
                                <a:gd name="T14" fmla="+- 0 4777 4777"/>
                                <a:gd name="T15" fmla="*/ 4777 h 349"/>
                                <a:gd name="T16" fmla="+- 0 8625 8625"/>
                                <a:gd name="T17" fmla="*/ T16 w 1925"/>
                                <a:gd name="T18" fmla="+- 0 5126 4777"/>
                                <a:gd name="T19" fmla="*/ 5126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5" h="349">
                                  <a:moveTo>
                                    <a:pt x="0" y="349"/>
                                  </a:moveTo>
                                  <a:lnTo>
                                    <a:pt x="1925" y="349"/>
                                  </a:lnTo>
                                  <a:lnTo>
                                    <a:pt x="19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7"/>
                        <wpg:cNvGrpSpPr>
                          <a:grpSpLocks/>
                        </wpg:cNvGrpSpPr>
                        <wpg:grpSpPr bwMode="auto">
                          <a:xfrm>
                            <a:off x="8625" y="4777"/>
                            <a:ext cx="1925" cy="349"/>
                            <a:chOff x="8625" y="4777"/>
                            <a:chExt cx="1925" cy="349"/>
                          </a:xfrm>
                        </wpg:grpSpPr>
                        <wps:wsp>
                          <wps:cNvPr id="257" name="Freeform 28"/>
                          <wps:cNvSpPr>
                            <a:spLocks/>
                          </wps:cNvSpPr>
                          <wps:spPr bwMode="auto">
                            <a:xfrm>
                              <a:off x="8625" y="4777"/>
                              <a:ext cx="1925" cy="349"/>
                            </a:xfrm>
                            <a:custGeom>
                              <a:avLst/>
                              <a:gdLst>
                                <a:gd name="T0" fmla="+- 0 8625 8625"/>
                                <a:gd name="T1" fmla="*/ T0 w 1925"/>
                                <a:gd name="T2" fmla="+- 0 5126 4777"/>
                                <a:gd name="T3" fmla="*/ 5126 h 349"/>
                                <a:gd name="T4" fmla="+- 0 10550 8625"/>
                                <a:gd name="T5" fmla="*/ T4 w 1925"/>
                                <a:gd name="T6" fmla="+- 0 5126 4777"/>
                                <a:gd name="T7" fmla="*/ 5126 h 349"/>
                                <a:gd name="T8" fmla="+- 0 10550 8625"/>
                                <a:gd name="T9" fmla="*/ T8 w 1925"/>
                                <a:gd name="T10" fmla="+- 0 4777 4777"/>
                                <a:gd name="T11" fmla="*/ 4777 h 349"/>
                                <a:gd name="T12" fmla="+- 0 8625 8625"/>
                                <a:gd name="T13" fmla="*/ T12 w 1925"/>
                                <a:gd name="T14" fmla="+- 0 4777 4777"/>
                                <a:gd name="T15" fmla="*/ 4777 h 349"/>
                                <a:gd name="T16" fmla="+- 0 8625 8625"/>
                                <a:gd name="T17" fmla="*/ T16 w 1925"/>
                                <a:gd name="T18" fmla="+- 0 5126 4777"/>
                                <a:gd name="T19" fmla="*/ 5126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5" h="349">
                                  <a:moveTo>
                                    <a:pt x="0" y="349"/>
                                  </a:moveTo>
                                  <a:lnTo>
                                    <a:pt x="1925" y="349"/>
                                  </a:lnTo>
                                  <a:lnTo>
                                    <a:pt x="19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14.25pt;margin-top:7.3pt;width:414.25pt;height:249.4pt;z-index:-5089;mso-position-horizontal-relative:page" coordorigin="2285,146" coordsize="8285,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">
                <v:shape id="Picture 56" o:spid="_x0000_s1027" type="#_x0000_t75" style="position:absolute;left:2724;top:854;width:687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6tnvBAAAA3AAAAA8AAABkcnMvZG93bnJldi54bWxET8uKwjAU3Q/4D+EK7sbUCiIdo4hi0aX1&#10;gbO7Nte22NyUJmr9+8liwOXhvGeLztTiSa2rLCsYDSMQxLnVFRcKjofN9xSE88gaa8uk4E0OFvPe&#10;1wwTbV+8p2fmCxFC2CWooPS+SaR0eUkG3dA2xIG72dagD7AtpG7xFcJNLeMomkiDFYeGEhtalZTf&#10;s4dRcNnu0jRbn3aX8/g3XV4fh9XxvFZq0O+WPyA8df4j/ndvtYI4DmvDmXAE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6tnvBAAAA3AAAAA8AAAAAAAAAAAAAAAAAnwIA&#10;AGRycy9kb3ducmV2LnhtbFBLBQYAAAAABAAEAPcAAACNAwAAAAA=&#10;">
                  <v:imagedata r:id="rId97" o:title=""/>
                </v:shape>
                <v:shape id="Picture 55" o:spid="_x0000_s1028" type="#_x0000_t75" style="position:absolute;left:3310;top:2378;width:6878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SQ3/GAAAA3AAAAA8AAABkcnMvZG93bnJldi54bWxEj0FrwkAUhO8F/8PyBC+lbpqDaHQVLQiK&#10;pFAt7fWZfSbR7NuQXU3sr+8WhB6HmfmGmS06U4kbNa60rOB1GIEgzqwuOVfweVi/jEE4j6yxskwK&#10;7uRgMe89zTDRtuUPuu19LgKEXYIKCu/rREqXFWTQDW1NHLyTbQz6IJtc6gbbADeVjKNoJA2WHBYK&#10;rOmtoOyyvxoF79WOjNcrl6ZZenxujz9f2++zUoN+t5yC8NT5//CjvdEK4ngCf2fC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JDf8YAAADcAAAADwAAAAAAAAAAAAAA&#10;AACfAgAAZHJzL2Rvd25yZXYueG1sUEsFBgAAAAAEAAQA9wAAAJIDAAAAAA==&#10;">
                  <v:imagedata r:id="rId98" o:title=""/>
                </v:shape>
                <v:shape id="Picture 54" o:spid="_x0000_s1029" type="#_x0000_t75" style="position:absolute;left:2772;top:864;width:6775;height:3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QRW7AAAAA3AAAAA8AAABkcnMvZG93bnJldi54bWxET81qAjEQvhd8hzCCl6LZtVJlNUopiKWn&#10;1vUBhmTcXdxM1iRq+vbNodDjx/e/2SXbizv50DlWUM4KEMTamY4bBad6P12BCBHZYO+YFPxQgN12&#10;9LTByrgHf9P9GBuRQzhUqKCNcaikDLoli2HmBuLMnZ23GDP0jTQeHznc9nJeFK/SYse5ocWB3lvS&#10;l+PNKrjWafF8WPhUhtrEr2XQ5afTSk3G6W0NIlKK/+I/94dRMH/J8/OZfATk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hBFbsAAAADcAAAADwAAAAAAAAAAAAAAAACfAgAA&#10;ZHJzL2Rvd25yZXYueG1sUEsFBgAAAAAEAAQA9wAAAIwDAAAAAA==&#10;">
                  <v:imagedata r:id="rId99" o:title=""/>
                </v:shape>
                <v:shape id="Picture 53" o:spid="_x0000_s1030" type="#_x0000_t75" style="position:absolute;left:3355;top:2390;width:6782;height:2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vVUvAAAAA3AAAAA8AAABkcnMvZG93bnJldi54bWxEj80KwjAQhO+C7xBW8KapCiLVKCIIHrz4&#10;i8e1Wdtqs6lN1Pr2RhA8DjPzDTOZ1aYQT6pcbllBrxuBIE6szjlVsN8tOyMQziNrLCyTgjc5mE2b&#10;jQnG2r54Q8+tT0WAsItRQeZ9GUvpkowMuq4tiYN3sZVBH2SVSl3hK8BNIftRNJQGcw4LGZa0yCi5&#10;bR9GgZ/f05Ozi8Nyfb6WBzwOE3lDpdqtej4G4an2//CvvdIK+oMefM+EIyC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9VS8AAAADcAAAADwAAAAAAAAAAAAAAAACfAgAA&#10;ZHJzL2Rvd25yZXYueG1sUEsFBgAAAAAEAAQA9wAAAIwDAAAAAA==&#10;">
                  <v:imagedata r:id="rId100" o:title=""/>
                </v:shape>
                <v:group id="Group 51" o:spid="_x0000_s1031" style="position:absolute;left:2352;top:154;width:2;height:4646" coordorigin="2352,154" coordsize="2,4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52" o:spid="_x0000_s1032" style="position:absolute;left:2352;top:154;width:2;height:4646;visibility:visible;mso-wrap-style:square;v-text-anchor:top" coordsize="2,4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lD8UA&#10;AADcAAAADwAAAGRycy9kb3ducmV2LnhtbESPT2vCQBTE74LfYXkFL1I3/mmR1FUkIO2tmKb3R/aZ&#10;Dcm+jdlV0376riD0OMzMb5jNbrCtuFLva8cK5rMEBHHpdM2VguLr8LwG4QOyxtYxKfghD7vteLTB&#10;VLsbH+mah0pECPsUFZgQulRKXxqy6GeuI47eyfUWQ5R9JXWPtwi3rVwkyau0WHNcMNhRZqhs8otV&#10;0BbNi/0MRZNNs/P3yrzn+vecKTV5GvZvIAIN4T/8aH9oBYvlEu5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2UPxQAAANwAAAAPAAAAAAAAAAAAAAAAAJgCAABkcnMv&#10;ZG93bnJldi54bWxQSwUGAAAAAAQABAD1AAAAigMAAAAA&#10;" path="m,l,4646e" filled="f" strokecolor="#858585" strokeweight=".72pt">
                    <v:path arrowok="t" o:connecttype="custom" o:connectlocs="0,154;0,4800" o:connectangles="0,0"/>
                  </v:shape>
                </v:group>
                <v:group id="Group 49" o:spid="_x0000_s1033" style="position:absolute;left:2292;top:4740;width:8270;height:2" coordorigin="2292,4740" coordsize="82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50" o:spid="_x0000_s1034" style="position:absolute;left:2292;top:4740;width:8270;height:2;visibility:visible;mso-wrap-style:square;v-text-anchor:top" coordsize="82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L68QA&#10;AADcAAAADwAAAGRycy9kb3ducmV2LnhtbESPT4vCMBTE78J+h/AWvGm6uopUoxRFEBYP/jm4t7fN&#10;sy3bvJQmavz2RhA8DjPzG2a2CKYWV2pdZVnBVz8BQZxbXXGh4HhY9yYgnEfWWFsmBXdysJh/dGaY&#10;anvjHV33vhARwi5FBaX3TSqly0sy6Pq2IY7e2bYGfZRtIXWLtwg3tRwkyVgarDgulNjQsqT8f38x&#10;Cn5XmRv/nX4Ox+9sg/V2HexEBqW6nyGbgvAU/Dv8am+0gsFwBM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S+vEAAAA3AAAAA8AAAAAAAAAAAAAAAAAmAIAAGRycy9k&#10;b3ducmV2LnhtbFBLBQYAAAAABAAEAPUAAACJAwAAAAA=&#10;" path="m,l8270,e" filled="f" strokecolor="#858585" strokeweight=".72pt">
                    <v:path arrowok="t" o:connecttype="custom" o:connectlocs="0,0;8270,0" o:connectangles="0,0"/>
                  </v:shape>
                </v:group>
                <v:group id="Group 47" o:spid="_x0000_s1035" style="position:absolute;left:2292;top:3823;width:60;height:2" coordorigin="2292,3823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48" o:spid="_x0000_s1036" style="position:absolute;left:2292;top:3823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5euMQA&#10;AADcAAAADwAAAGRycy9kb3ducmV2LnhtbESPQUsDMRSE74L/ITyhN5u1pdpdm11EKFQ8uYr1+Nw8&#10;k+DmZdmk7frvjSD0OMzMN8ymmXwvjjRGF1jBzbwAQdwF7dgoeHvdXq9BxISssQ9MCn4oQlNfXmyw&#10;0uHEL3RskxEZwrFCBTaloZIydpY8xnkYiLP3FUaPKcvRSD3iKcN9LxdFcSs9Os4LFgd6tNR9twev&#10;4N2VH9vPp6GNZu/KUNqVeeaVUrOr6eEeRKIpncP/7Z1WsFjewd+ZfARk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+Xrj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45" o:spid="_x0000_s1037" style="position:absolute;left:2292;top:2904;width:60;height:2" coordorigin="2292,2904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46" o:spid="_x0000_s1038" style="position:absolute;left:2292;top:2904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1vUcQA&#10;AADcAAAADwAAAGRycy9kb3ducmV2LnhtbESPQWsCMRSE7wX/Q3hCbzWrxdLdGkUEocWT29L2+Lp5&#10;TUI3L8sm6vrvjSD0OMzMN8xiNfhWHKmPLrCC6aQAQdwE7dgo+HjfPjyDiAlZYxuYFJwpwmo5ultg&#10;pcOJ93SskxEZwrFCBTalrpIyNpY8xknoiLP3G3qPKcveSN3jKcN9K2dF8SQ9Os4LFjvaWGr+6oNX&#10;8OnK7+3PW1dH8+XKUNq52fFcqfvxsH4BkWhI/+Fb+1UrmD2W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tb1H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43" o:spid="_x0000_s1039" style="position:absolute;left:2292;top:1987;width:60;height:2" coordorigin="2292,1987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44" o:spid="_x0000_s1040" style="position:absolute;left:2292;top:1987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QKsQA&#10;AADcAAAADwAAAGRycy9kb3ducmV2LnhtbESPQWsCMRSE74X+h/AKvdWsUkt3NUoRhJaeuhb1+Nw8&#10;k9DNy7KJuv33jSD0OMzMN8x8OfhWnKmPLrCC8agAQdwE7dgo+N6sn15BxISssQ1MCn4pwnJxfzfH&#10;SocLf9G5TkZkCMcKFdiUukrK2FjyGEehI87eMfQeU5a9kbrHS4b7Vk6K4kV6dJwXLHa0stT81Cev&#10;YOvK/frw0dXR7FwZSjs1nzxV6vFheJuBSDSk//Ct/a4VTJ7HcD2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dECr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41" o:spid="_x0000_s1041" style="position:absolute;left:2292;top:1070;width:60;height:2" coordorigin="2292,1070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42" o:spid="_x0000_s1042" style="position:absolute;left:2292;top:1070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rxsUA&#10;AADcAAAADwAAAGRycy9kb3ducmV2LnhtbESPQUsDMRSE7wX/Q3iCtzbbaqW7Ni0iFBRPrqXt8XXz&#10;TEI3L8smtuu/N4LQ4zAz3zDL9eBbcaY+usAKppMCBHETtGOjYPu5GS9AxISssQ1MCn4ownp1M1pi&#10;pcOFP+hcJyMyhGOFCmxKXSVlbCx5jJPQEWfvK/QeU5a9kbrHS4b7Vs6K4lF6dJwXLHb0Yqk51d9e&#10;wc6Vh83xrauj2bsylHZu3nmu1N3t8PwEItGQruH/9qtWMHu4h7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yvGxQAAANwAAAAPAAAAAAAAAAAAAAAAAJgCAABkcnMv&#10;ZG93bnJldi54bWxQSwUGAAAAAAQABAD1AAAAigMAAAAA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39" o:spid="_x0000_s1043" style="position:absolute;left:2292;top:154;width:60;height:2" coordorigin="2292,154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40" o:spid="_x0000_s1044" style="position:absolute;left:2292;top:154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WKcQA&#10;AADcAAAADwAAAGRycy9kb3ducmV2LnhtbESPQUsDMRSE7wX/Q3hCbzZrccXdNi0iFCw9uS3q8XXz&#10;TIKbl2UT2+2/N4LQ4zAz3zDL9eg7caIhusAK7mcFCOI2aMdGwWG/uXsCEROyxi4wKbhQhPXqZrLE&#10;Woczv9GpSUZkCMcaFdiU+lrK2FryGGehJ87eVxg8piwHI/WA5wz3nZwXxaP06DgvWOzpxVL73fx4&#10;Be+u+twct30TzYerQmVLs+NSqent+LwAkWhM1/B/+1UrmD+U8HcmH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mFinEAAAA3AAAAA8AAAAAAAAAAAAAAAAAmAIAAGRycy9k&#10;b3ducmV2LnhtbFBLBQYAAAAABAAEAPUAAACJAwAAAAA=&#10;" path="m,l60,e" filled="f" strokecolor="#858585" strokeweight=".72pt">
                    <v:path arrowok="t" o:connecttype="custom" o:connectlocs="0,0;60,0" o:connectangles="0,0"/>
                  </v:shape>
                </v:group>
                <v:group id="Group 37" o:spid="_x0000_s1045" style="position:absolute;left:4404;top:4740;width:2;height:60" coordorigin="4404,4740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38" o:spid="_x0000_s1046" style="position:absolute;left:4404;top:4740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nM8UA&#10;AADcAAAADwAAAGRycy9kb3ducmV2LnhtbESP3WoCMRSE7wu+QziCN1Kz/tCuW6OIUFAohVof4Lg5&#10;3V3cnCxJNNu3N0Khl8PMfMOsNr1pxY2cbywrmE4yEMSl1Q1XCk7f7885CB+QNbaWScEvedisB08r&#10;LLSN/EW3Y6hEgrAvUEEdQldI6cuaDPqJ7YiT92OdwZCkq6R2GBPctHKWZS/SYMNpocaOdjWVl+PV&#10;KCAZ92P3wfnSnOLunMfu8jk/KDUa9ts3EIH68B/+a++1gtniFR5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SczxQAAANwAAAAPAAAAAAAAAAAAAAAAAJgCAABkcnMv&#10;ZG93bnJldi54bWxQSwUGAAAAAAQABAD1AAAAigMAAAAA&#10;" path="m,l,60e" filled="f" strokecolor="#858585" strokeweight=".72pt">
                    <v:path arrowok="t" o:connecttype="custom" o:connectlocs="0,4740;0,4800" o:connectangles="0,0"/>
                  </v:shape>
                </v:group>
                <v:group id="Group 35" o:spid="_x0000_s1047" style="position:absolute;left:6456;top:4740;width:2;height:60" coordorigin="6456,4740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36" o:spid="_x0000_s1048" style="position:absolute;left:6456;top:4740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W2sQA&#10;AADcAAAADwAAAGRycy9kb3ducmV2LnhtbESPUWvCMBSF3wf+h3AHvoyZTmXUrlFEEBSGMOcPuDbX&#10;trS5KUlmun+/DAZ7PJxzvsMpN6PpxZ2cby0reJllIIgrq1uuFVw+9885CB+QNfaWScE3edisJw8l&#10;FtpG/qD7OdQiQdgXqKAJYSik9FVDBv3MDsTJu1lnMCTpaqkdxgQ3vZxn2as02HJaaHCgXUNVd/4y&#10;CkjGw5N753xlLnF3zePQnRZHpaaP4/YNRKAx/If/2getYL5cwe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6FtrEAAAA3AAAAA8AAAAAAAAAAAAAAAAAmAIAAGRycy9k&#10;b3ducmV2LnhtbFBLBQYAAAAABAAEAPUAAACJAwAAAAA=&#10;" path="m,l,60e" filled="f" strokecolor="#858585" strokeweight=".72pt">
                    <v:path arrowok="t" o:connecttype="custom" o:connectlocs="0,4740;0,4800" o:connectangles="0,0"/>
                  </v:shape>
                </v:group>
                <v:group id="Group 33" o:spid="_x0000_s1049" style="position:absolute;left:8510;top:4740;width:2;height:60" coordorigin="8510,4740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34" o:spid="_x0000_s1050" style="position:absolute;left:8510;top:4740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MAcQA&#10;AADcAAAADwAAAGRycy9kb3ducmV2LnhtbESP0WoCMRRE3wv9h3ALvhTNqrSsW6OIIChIoeoHXDe3&#10;u4ubmyWJZvv3jSD4OMzMGWa+7E0rbuR8Y1nBeJSBIC6tbrhScDpuhjkIH5A1tpZJwR95WC5eX+ZY&#10;aBv5h26HUIkEYV+ggjqErpDSlzUZ9CPbESfv1zqDIUlXSe0wJrhp5STLPqXBhtNCjR2tayovh6tR&#10;QDJu392e85k5xfU5j93le7pTavDWr75ABOrDM/xob7WCyccY7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VjAHEAAAA3AAAAA8AAAAAAAAAAAAAAAAAmAIAAGRycy9k&#10;b3ducmV2LnhtbFBLBQYAAAAABAAEAPUAAACJAwAAAAA=&#10;" path="m,l,60e" filled="f" strokecolor="#858585" strokeweight=".72pt">
                    <v:path arrowok="t" o:connecttype="custom" o:connectlocs="0,4740;0,4800" o:connectangles="0,0"/>
                  </v:shape>
                </v:group>
                <v:group id="Group 31" o:spid="_x0000_s1051" style="position:absolute;left:10562;top:4740;width:2;height:60" coordorigin="10562,4740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32" o:spid="_x0000_s1052" style="position:absolute;left:10562;top:4740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37cQA&#10;AADcAAAADwAAAGRycy9kb3ducmV2LnhtbESP0WoCMRRE3wv9h3ALfSmaVbGsq1FEKFgQoeoHXDfX&#10;3cXNzZKkZvv3jSD4OMzMGWax6k0rbuR8Y1nBaJiBIC6tbrhScDp+DXIQPiBrbC2Tgj/ysFq+viyw&#10;0DbyD90OoRIJwr5ABXUIXSGlL2sy6Ie2I07exTqDIUlXSe0wJrhp5TjLPqXBhtNCjR1taiqvh1+j&#10;gGTcfrgd5zNziptzHrvrfvKt1Ptbv56DCNSHZ/jR3moF4+kE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Lt+3EAAAA3AAAAA8AAAAAAAAAAAAAAAAAmAIAAGRycy9k&#10;b3ducmV2LnhtbFBLBQYAAAAABAAEAPUAAACJAwAAAAA=&#10;" path="m,l,60e" filled="f" strokecolor="#858585" strokeweight=".72pt">
                    <v:path arrowok="t" o:connecttype="custom" o:connectlocs="0,4740;0,4800" o:connectangles="0,0"/>
                  </v:shape>
                </v:group>
                <v:group id="Group 29" o:spid="_x0000_s1053" style="position:absolute;left:8625;top:4777;width:1925;height:349" coordorigin="8625,4777" coordsize="1925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30" o:spid="_x0000_s1054" style="position:absolute;left:8625;top:4777;width:1925;height:349;visibility:visible;mso-wrap-style:square;v-text-anchor:top" coordsize="1925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Ea8UA&#10;AADcAAAADwAAAGRycy9kb3ducmV2LnhtbESP0WrCQBRE34X+w3ILfaubChGJrhKktW3qi9EPuGav&#10;2WD2bshuY/r33ULBx2FmzjCrzWhbMVDvG8cKXqYJCOLK6YZrBafj2/MChA/IGlvHpOCHPGzWD5MV&#10;Ztrd+EBDGWoRIewzVGBC6DIpfWXIop+6jjh6F9dbDFH2tdQ93iLctnKWJHNpseG4YLCjraHqWn5b&#10;BV+LPM1NOL+Xr83nbrcv5tehKJR6ehzzJYhAY7iH/9sfWsEsTe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IRrxQAAANwAAAAPAAAAAAAAAAAAAAAAAJgCAABkcnMv&#10;ZG93bnJldi54bWxQSwUGAAAAAAQABAD1AAAAigMAAAAA&#10;" path="m,349r1925,l1925,,,,,349e" stroked="f">
                    <v:path arrowok="t" o:connecttype="custom" o:connectlocs="0,5126;1925,5126;1925,4777;0,4777;0,5126" o:connectangles="0,0,0,0,0"/>
                  </v:shape>
                </v:group>
                <v:group id="Group 27" o:spid="_x0000_s1055" style="position:absolute;left:8625;top:4777;width:1925;height:349" coordorigin="8625,4777" coordsize="1925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8" o:spid="_x0000_s1056" style="position:absolute;left:8625;top:4777;width:1925;height:349;visibility:visible;mso-wrap-style:square;v-text-anchor:top" coordsize="1925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VoMUA&#10;AADcAAAADwAAAGRycy9kb3ducmV2LnhtbESPT2vCQBTE70K/w/KEXsRsFJtKdJVSDAR6qi3k+si+&#10;/NHs2zS7mvTbdwuFHoeZ+Q2zP06mE3caXGtZwSqKQRCXVrdcK/j8yJZbEM4ja+wsk4JvcnA8PMz2&#10;mGo78jvdz74WAcIuRQWN930qpSsbMugi2xMHr7KDQR/kUEs94BjgppPrOE6kwZbDQoM9vTZUXs83&#10;o4BktUrqzJ42VbG5vGULa4qvXKnH+fSyA+Fp8v/hv3auFayfnuH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5WgxQAAANwAAAAPAAAAAAAAAAAAAAAAAJgCAABkcnMv&#10;ZG93bnJldi54bWxQSwUGAAAAAAQABAD1AAAAigMAAAAA&#10;" path="m,349r1925,l1925,,,,,349xe" filled="f" strokecolor="white">
                    <v:path arrowok="t" o:connecttype="custom" o:connectlocs="0,5126;1925,5126;1925,4777;0,4777;0,512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sz w:val="20"/>
          <w:szCs w:val="20"/>
        </w:rPr>
        <w:t>,0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8" w:after="0" w:line="280" w:lineRule="exact"/>
        <w:rPr>
          <w:sz w:val="28"/>
          <w:szCs w:val="28"/>
        </w:rPr>
      </w:pPr>
    </w:p>
    <w:p w:rsidR="0097454B" w:rsidRDefault="00764783">
      <w:pPr>
        <w:spacing w:after="0" w:line="226" w:lineRule="exact"/>
        <w:ind w:left="349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,0</w:t>
      </w:r>
    </w:p>
    <w:p w:rsidR="0097454B" w:rsidRDefault="00764783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,0</w:t>
      </w:r>
    </w:p>
    <w:p w:rsidR="0097454B" w:rsidRDefault="00764783">
      <w:pPr>
        <w:spacing w:after="0" w:line="200" w:lineRule="exact"/>
        <w:rPr>
          <w:sz w:val="20"/>
          <w:szCs w:val="20"/>
        </w:rPr>
      </w:pPr>
      <w:r>
        <w:br w:type="column"/>
      </w:r>
    </w:p>
    <w:p w:rsidR="0097454B" w:rsidRDefault="0097454B">
      <w:pPr>
        <w:spacing w:before="4" w:after="0" w:line="200" w:lineRule="exact"/>
        <w:rPr>
          <w:sz w:val="20"/>
          <w:szCs w:val="20"/>
        </w:rPr>
      </w:pPr>
    </w:p>
    <w:p w:rsidR="0097454B" w:rsidRDefault="00764783">
      <w:pPr>
        <w:tabs>
          <w:tab w:val="left" w:pos="1040"/>
        </w:tabs>
        <w:spacing w:after="0" w:line="240" w:lineRule="auto"/>
        <w:ind w:left="16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9744" behindDoc="1" locked="0" layoutInCell="1" allowOverlap="1" wp14:anchorId="4C17E4F9" wp14:editId="4BB80749">
            <wp:simplePos x="0" y="0"/>
            <wp:positionH relativeFrom="page">
              <wp:posOffset>3502025</wp:posOffset>
            </wp:positionH>
            <wp:positionV relativeFrom="paragraph">
              <wp:posOffset>27305</wp:posOffset>
            </wp:positionV>
            <wp:extent cx="86995" cy="86995"/>
            <wp:effectExtent l="0" t="0" r="8255" b="8255"/>
            <wp:wrapNone/>
            <wp:docPr id="2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8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80768" behindDoc="1" locked="0" layoutInCell="1" allowOverlap="1" wp14:anchorId="6DFC6BC2" wp14:editId="07BEF56E">
            <wp:simplePos x="0" y="0"/>
            <wp:positionH relativeFrom="page">
              <wp:posOffset>4069080</wp:posOffset>
            </wp:positionH>
            <wp:positionV relativeFrom="paragraph">
              <wp:posOffset>27305</wp:posOffset>
            </wp:positionV>
            <wp:extent cx="82550" cy="86995"/>
            <wp:effectExtent l="0" t="0" r="0" b="8255"/>
            <wp:wrapNone/>
            <wp:docPr id="2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8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200</w:t>
      </w:r>
      <w:r>
        <w:rPr>
          <w:rFonts w:ascii="Times New Roman" w:eastAsia="Times New Roman" w:hAnsi="Times New Roman" w:cs="Times New Roman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2013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3" w:space="720" w:equalWidth="0">
            <w:col w:w="700" w:space="727"/>
            <w:col w:w="351" w:space="2257"/>
            <w:col w:w="5825"/>
          </w:cols>
        </w:sect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5" w:after="0" w:line="280" w:lineRule="exact"/>
        <w:rPr>
          <w:sz w:val="28"/>
          <w:szCs w:val="28"/>
        </w:rPr>
      </w:pP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9" w:after="0" w:line="200" w:lineRule="exact"/>
        <w:rPr>
          <w:sz w:val="20"/>
          <w:szCs w:val="20"/>
        </w:rPr>
      </w:pPr>
    </w:p>
    <w:p w:rsidR="0097454B" w:rsidRDefault="00764783">
      <w:pPr>
        <w:spacing w:after="0" w:line="226" w:lineRule="exact"/>
        <w:ind w:right="-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1"/>
          <w:w w:val="99"/>
          <w:position w:val="-1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i/>
          <w:w w:val="99"/>
          <w:position w:val="-1"/>
          <w:sz w:val="20"/>
          <w:szCs w:val="20"/>
        </w:rPr>
        <w:t>,4</w:t>
      </w:r>
    </w:p>
    <w:p w:rsidR="0097454B" w:rsidRDefault="00764783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,9</w:t>
      </w:r>
    </w:p>
    <w:p w:rsidR="0097454B" w:rsidRDefault="00764783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29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,6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3" w:space="720" w:equalWidth="0">
            <w:col w:w="2365" w:space="1115"/>
            <w:col w:w="351" w:space="3755"/>
            <w:col w:w="2274"/>
          </w:cols>
        </w:sectPr>
      </w:pPr>
    </w:p>
    <w:p w:rsidR="0097454B" w:rsidRDefault="0097454B">
      <w:pPr>
        <w:spacing w:before="14" w:after="0" w:line="240" w:lineRule="exact"/>
        <w:rPr>
          <w:sz w:val="24"/>
          <w:szCs w:val="24"/>
        </w:rPr>
      </w:pP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97454B">
      <w:pPr>
        <w:spacing w:before="15" w:after="0" w:line="200" w:lineRule="exact"/>
        <w:rPr>
          <w:sz w:val="20"/>
          <w:szCs w:val="20"/>
        </w:rPr>
      </w:pPr>
    </w:p>
    <w:p w:rsidR="0097454B" w:rsidRDefault="00764783">
      <w:pPr>
        <w:spacing w:after="0" w:line="226" w:lineRule="exact"/>
        <w:ind w:left="349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,0</w:t>
      </w:r>
    </w:p>
    <w:p w:rsidR="0097454B" w:rsidRDefault="00764783">
      <w:pPr>
        <w:spacing w:before="33"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,8</w:t>
      </w:r>
    </w:p>
    <w:p w:rsidR="0097454B" w:rsidRDefault="00764783">
      <w:pPr>
        <w:spacing w:before="4" w:after="0" w:line="140" w:lineRule="exact"/>
        <w:rPr>
          <w:sz w:val="14"/>
          <w:szCs w:val="14"/>
        </w:rPr>
      </w:pPr>
      <w:r>
        <w:br w:type="column"/>
      </w:r>
    </w:p>
    <w:p w:rsidR="0097454B" w:rsidRDefault="00764783">
      <w:pPr>
        <w:tabs>
          <w:tab w:val="left" w:pos="204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1"/>
          <w:position w:val="-6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i/>
          <w:position w:val="-6"/>
          <w:sz w:val="20"/>
          <w:szCs w:val="20"/>
        </w:rPr>
        <w:t>,0</w:t>
      </w:r>
      <w:r>
        <w:rPr>
          <w:rFonts w:ascii="Times New Roman" w:eastAsia="Times New Roman" w:hAnsi="Times New Roman" w:cs="Times New Roman"/>
          <w:i/>
          <w:position w:val="-6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,6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3" w:space="720" w:equalWidth="0">
            <w:col w:w="700" w:space="4833"/>
            <w:col w:w="351" w:space="235"/>
            <w:col w:w="3741"/>
          </w:cols>
        </w:sectPr>
      </w:pPr>
    </w:p>
    <w:p w:rsidR="0097454B" w:rsidRDefault="0097454B">
      <w:pPr>
        <w:spacing w:before="9" w:after="0" w:line="220" w:lineRule="exact"/>
      </w:pPr>
    </w:p>
    <w:p w:rsidR="0097454B" w:rsidRDefault="00764783">
      <w:pPr>
        <w:spacing w:before="33" w:after="0" w:line="226" w:lineRule="exact"/>
        <w:ind w:left="4031" w:right="537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1"/>
          <w:w w:val="99"/>
          <w:position w:val="-1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i/>
          <w:w w:val="99"/>
          <w:position w:val="-1"/>
          <w:sz w:val="20"/>
          <w:szCs w:val="20"/>
        </w:rPr>
        <w:t>,5</w:t>
      </w:r>
    </w:p>
    <w:p w:rsidR="0097454B" w:rsidRDefault="0097454B">
      <w:pPr>
        <w:spacing w:after="0" w:line="170" w:lineRule="exact"/>
        <w:rPr>
          <w:sz w:val="17"/>
          <w:szCs w:val="17"/>
        </w:rPr>
      </w:pPr>
    </w:p>
    <w:p w:rsidR="0097454B" w:rsidRDefault="00764783">
      <w:pPr>
        <w:spacing w:before="33" w:after="0" w:line="226" w:lineRule="exact"/>
        <w:ind w:left="34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,0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8" w:after="0" w:line="240" w:lineRule="exact"/>
        <w:rPr>
          <w:sz w:val="24"/>
          <w:szCs w:val="24"/>
        </w:rPr>
      </w:pP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764783">
      <w:pPr>
        <w:spacing w:before="33" w:after="0" w:line="240" w:lineRule="auto"/>
        <w:ind w:left="449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,0</w:t>
      </w:r>
    </w:p>
    <w:p w:rsidR="0097454B" w:rsidRDefault="00764783">
      <w:pPr>
        <w:spacing w:before="13" w:after="0" w:line="260" w:lineRule="exact"/>
        <w:rPr>
          <w:sz w:val="26"/>
          <w:szCs w:val="26"/>
        </w:rPr>
      </w:pPr>
      <w:r>
        <w:br w:type="column"/>
      </w:r>
    </w:p>
    <w:p w:rsidR="0097454B" w:rsidRDefault="00764783">
      <w:pPr>
        <w:tabs>
          <w:tab w:val="left" w:pos="2000"/>
          <w:tab w:val="left" w:pos="3900"/>
        </w:tabs>
        <w:spacing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ắc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Kạn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ò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ên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</w:p>
    <w:p w:rsidR="0097454B" w:rsidRDefault="00764783">
      <w:pPr>
        <w:spacing w:before="6" w:after="0" w:line="260" w:lineRule="exact"/>
        <w:rPr>
          <w:sz w:val="26"/>
          <w:szCs w:val="26"/>
        </w:rPr>
      </w:pPr>
      <w:r>
        <w:br w:type="column"/>
      </w:r>
    </w:p>
    <w:p w:rsidR="0097454B" w:rsidRDefault="00764783">
      <w:pPr>
        <w:spacing w:after="0" w:line="249" w:lineRule="exact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 o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era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r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num="3" w:space="720" w:equalWidth="0">
            <w:col w:w="700" w:space="853"/>
            <w:col w:w="4996" w:space="749"/>
            <w:col w:w="2562"/>
          </w:cols>
        </w:sect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7" w:after="0" w:line="220" w:lineRule="exact"/>
      </w:pPr>
    </w:p>
    <w:p w:rsidR="0097454B" w:rsidRDefault="00764783">
      <w:pPr>
        <w:spacing w:before="26" w:after="0" w:line="240" w:lineRule="auto"/>
        <w:ind w:left="32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3DA2B7E" wp14:editId="23C352E6">
                <wp:simplePos x="0" y="0"/>
                <wp:positionH relativeFrom="page">
                  <wp:posOffset>5476875</wp:posOffset>
                </wp:positionH>
                <wp:positionV relativeFrom="paragraph">
                  <wp:posOffset>-483235</wp:posOffset>
                </wp:positionV>
                <wp:extent cx="1222375" cy="221615"/>
                <wp:effectExtent l="0" t="2540" r="0" b="4445"/>
                <wp:wrapNone/>
                <wp:docPr id="2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665" w:rsidRDefault="007F0665">
                            <w:pPr>
                              <w:spacing w:before="83" w:after="0" w:line="240" w:lineRule="auto"/>
                              <w:ind w:left="614" w:right="69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Chun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4" type="#_x0000_t202" style="position:absolute;left:0;text-align:left;margin-left:431.25pt;margin-top:-38.05pt;width:96.25pt;height:17.45pt;z-index:-50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" filled="f" stroked="f">
                <v:textbox inset="0,0,0,0">
                  <w:txbxContent>
                    <w:p w:rsidR="007F0665" w:rsidRDefault="007F0665">
                      <w:pPr>
                        <w:spacing w:before="83" w:after="0" w:line="240" w:lineRule="auto"/>
                        <w:ind w:left="614" w:right="694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0"/>
                          <w:szCs w:val="20"/>
                        </w:rPr>
                        <w:t>Chun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0"/>
                          <w:szCs w:val="20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Graph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6: 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arison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alence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ate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among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DUs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een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2009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2013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1" w:after="0" w:line="200" w:lineRule="exact"/>
        <w:rPr>
          <w:sz w:val="20"/>
          <w:szCs w:val="20"/>
        </w:rPr>
      </w:pPr>
    </w:p>
    <w:p w:rsidR="0097454B" w:rsidRDefault="00764783">
      <w:pPr>
        <w:spacing w:after="0" w:line="240" w:lineRule="auto"/>
        <w:ind w:left="9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Acc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pani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reach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activities,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client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eral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</w:p>
    <w:p w:rsidR="0097454B" w:rsidRDefault="00764783">
      <w:pPr>
        <w:spacing w:after="0" w:line="360" w:lineRule="atLeast"/>
        <w:ind w:left="222" w:right="49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VCT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TIs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ith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hensi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 service 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ackage 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on 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HIV/AIDS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ention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ontrol. 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Not 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nl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receiv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before="12" w:after="0" w:line="280" w:lineRule="exact"/>
        <w:rPr>
          <w:sz w:val="28"/>
          <w:szCs w:val="28"/>
        </w:rPr>
      </w:pPr>
    </w:p>
    <w:p w:rsidR="0097454B" w:rsidRDefault="00764783">
      <w:pPr>
        <w:spacing w:before="44" w:after="0" w:line="240" w:lineRule="auto"/>
        <w:ind w:left="2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74FF808" wp14:editId="71EB0067">
                <wp:simplePos x="0" y="0"/>
                <wp:positionH relativeFrom="page">
                  <wp:posOffset>1080770</wp:posOffset>
                </wp:positionH>
                <wp:positionV relativeFrom="paragraph">
                  <wp:posOffset>-22225</wp:posOffset>
                </wp:positionV>
                <wp:extent cx="1828800" cy="1270"/>
                <wp:effectExtent l="13970" t="6350" r="14605" b="11430"/>
                <wp:wrapNone/>
                <wp:docPr id="2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702" y="-35"/>
                          <a:chExt cx="2880" cy="2"/>
                        </a:xfrm>
                      </wpg:grpSpPr>
                      <wps:wsp>
                        <wps:cNvPr id="223" name="Freeform 22"/>
                        <wps:cNvSpPr>
                          <a:spLocks/>
                        </wps:cNvSpPr>
                        <wps:spPr bwMode="auto">
                          <a:xfrm>
                            <a:off x="1702" y="-35"/>
                            <a:ext cx="2880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85.1pt;margin-top:-1.75pt;width:2in;height:.1pt;z-index:-5090;mso-position-horizontal-relative:page" coordorigin="1702,-3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">
                <v:shape id="Freeform 22" o:spid="_x0000_s1027" style="position:absolute;left:1702;top:-3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/lkcYA&#10;AADcAAAADwAAAGRycy9kb3ducmV2LnhtbESPQWvCQBSE7wX/w/KE3urG1BaJrlIKgpQiJK3o8ZF9&#10;JsHs23R3G6O/vlso9DjMzDfMcj2YVvTkfGNZwXSSgCAurW64UvD5sXmYg/ABWWNrmRRcycN6Nbpb&#10;YqbthXPqi1CJCGGfoYI6hC6T0pc1GfQT2xFH72SdwRClq6R2eIlw08o0SZ6lwYbjQo0dvdZUnotv&#10;o2D/9b7Rw8zf3PFp+5YfcumKXa/U/Xh4WYAINIT/8F97qxWk6SP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/lkcYAAADcAAAADwAAAAAAAAAAAAAAAACYAgAAZHJz&#10;L2Rvd25yZXYueG1sUEsFBgAAAAAEAAQA9QAAAIs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200</w:t>
      </w:r>
      <w:r>
        <w:rPr>
          <w:rFonts w:ascii="Times New Roman" w:eastAsia="Times New Roman" w:hAnsi="Times New Roman" w:cs="Times New Roman"/>
          <w:sz w:val="20"/>
          <w:szCs w:val="20"/>
        </w:rPr>
        <w:t>9</w:t>
      </w:r>
    </w:p>
    <w:p w:rsidR="0097454B" w:rsidRDefault="0097454B">
      <w:pPr>
        <w:spacing w:after="0"/>
        <w:sectPr w:rsidR="0097454B">
          <w:type w:val="continuous"/>
          <w:pgSz w:w="11920" w:h="16840"/>
          <w:pgMar w:top="820" w:right="580" w:bottom="1000" w:left="1480" w:header="720" w:footer="720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89" w:lineRule="auto"/>
        <w:ind w:left="222" w:right="49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provision of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N&amp;S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s, but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ven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STIs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other 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inf</w:t>
      </w:r>
      <w:r w:rsidR="00424AFB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ctions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valence,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patitis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e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patients.</w:t>
      </w:r>
    </w:p>
    <w:p w:rsidR="0097454B" w:rsidRDefault="0097454B">
      <w:pPr>
        <w:spacing w:before="10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492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Methadone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Mainten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ce Thera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y (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ethad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ocal 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0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484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  In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these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ces,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ID</w:t>
      </w:r>
      <w:r>
        <w:rPr>
          <w:rFonts w:ascii="Times New Roman" w:eastAsia="Times New Roman" w:hAnsi="Times New Roman" w:cs="Times New Roman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scattered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icult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 hand,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areness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author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ties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mass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mbi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uous;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the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sectors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done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Poss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bi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one 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 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icult.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Moreover,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ng province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hre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-ph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se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etoxi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ication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el”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according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Decision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P</w:t>
      </w:r>
      <w:r w:rsidR="00424AFB"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ovincial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mmittee,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if</w:t>
      </w:r>
      <w:r>
        <w:rPr>
          <w:rFonts w:ascii="Times New Roman" w:eastAsia="Times New Roman" w:hAnsi="Times New Roman" w:cs="Times New Roman"/>
          <w:sz w:val="26"/>
          <w:szCs w:val="26"/>
        </w:rPr>
        <w:t>ical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hase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: detoxi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ication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treated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commune/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ard (w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thin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-45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s);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users gathered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06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7440C7">
        <w:rPr>
          <w:rFonts w:ascii="Times New Roman" w:eastAsia="Times New Roman" w:hAnsi="Times New Roman" w:cs="Times New Roman"/>
          <w:sz w:val="26"/>
          <w:szCs w:val="26"/>
        </w:rPr>
        <w:t>center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site</w:t>
      </w:r>
      <w:r w:rsidR="007440C7"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(w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thin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2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ars);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Phase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3: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drug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u</w:t>
      </w:r>
      <w:r>
        <w:rPr>
          <w:rFonts w:ascii="Times New Roman" w:eastAsia="Times New Roman" w:hAnsi="Times New Roman" w:cs="Times New Roman"/>
          <w:sz w:val="26"/>
          <w:szCs w:val="26"/>
        </w:rPr>
        <w:t>sers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uous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naged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ward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(within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01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ear).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users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et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-addicted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re,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reco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zed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ccess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ul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oxi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ication.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88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irst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ar,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MU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oration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ith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PPM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advoca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y workshops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tings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l/district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ward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 CPMU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 a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 organize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ours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ectiveness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done 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ders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authori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z w:val="26"/>
          <w:szCs w:val="26"/>
        </w:rPr>
        <w:t>es, health,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ublic securi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labour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nvalids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social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fairs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sectors.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During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poli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y advoca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icial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launc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since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ctober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</w:p>
    <w:p w:rsidR="0097454B" w:rsidRDefault="00764783">
      <w:pPr>
        <w:spacing w:after="0" w:line="288" w:lineRule="auto"/>
        <w:ind w:left="222" w:right="49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clinics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strong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onse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ovincial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lead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 Bac Kan town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 Hoa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n</w:t>
      </w:r>
      <w:r>
        <w:rPr>
          <w:rFonts w:ascii="Times New Roman" w:eastAsia="Times New Roman" w:hAnsi="Times New Roman" w:cs="Times New Roman"/>
          <w:sz w:val="26"/>
          <w:szCs w:val="26"/>
        </w:rPr>
        <w:t>ow,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Methadone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inics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alw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receiv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 strong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ocal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authorities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 speci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 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IDUs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l</w:t>
      </w:r>
      <w:r w:rsidR="00424AFB">
        <w:rPr>
          <w:rFonts w:ascii="Times New Roman" w:eastAsia="Times New Roman" w:hAnsi="Times New Roman" w:cs="Times New Roman"/>
          <w:spacing w:val="1"/>
          <w:sz w:val="26"/>
          <w:szCs w:val="26"/>
        </w:rPr>
        <w:t>o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calitie</w:t>
      </w:r>
      <w:r w:rsidR="00424AFB">
        <w:rPr>
          <w:rFonts w:ascii="Times New Roman" w:eastAsia="Times New Roman" w:hAnsi="Times New Roman" w:cs="Times New Roman"/>
          <w:spacing w:val="-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78" w:lineRule="auto"/>
        <w:ind w:left="222" w:right="487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31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ber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put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08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thadone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nics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 operation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1,177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individua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s were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received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 has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contribut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 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hance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nts,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stabilize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ient’s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lives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improve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ir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econ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situation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ain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cial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orde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1"/>
          <w:position w:val="12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3" w:after="0" w:line="130" w:lineRule="exact"/>
        <w:rPr>
          <w:sz w:val="13"/>
          <w:szCs w:val="13"/>
        </w:rPr>
      </w:pPr>
    </w:p>
    <w:p w:rsidR="0097454B" w:rsidRDefault="00764783">
      <w:pPr>
        <w:spacing w:after="0" w:line="288" w:lineRule="auto"/>
        <w:ind w:left="222" w:right="49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1.2.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 w:rsidR="00424AFB"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hav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oural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ange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mmunicati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 and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uct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interven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ion activities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clos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tings</w:t>
      </w:r>
    </w:p>
    <w:p w:rsidR="0097454B" w:rsidRDefault="0097454B">
      <w:pPr>
        <w:spacing w:before="3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488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>953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>10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oners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ssible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project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rvices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such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IEC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S,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rug,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 injec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z w:val="26"/>
          <w:szCs w:val="26"/>
        </w:rPr>
        <w:t>mates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ners who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need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being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diseases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got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received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Project. 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enters/, prisons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detenti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enters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stribut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1,0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29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>465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toot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</w:p>
    <w:p w:rsidR="0097454B" w:rsidRDefault="00764783">
      <w:pPr>
        <w:spacing w:before="3" w:after="0" w:line="293" w:lineRule="exact"/>
        <w:ind w:left="222" w:right="494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brushes</w:t>
      </w:r>
      <w:r>
        <w:rPr>
          <w:rFonts w:ascii="Times New Roman" w:eastAsia="Times New Roman" w:hAnsi="Times New Roman" w:cs="Times New Roman"/>
          <w:spacing w:val="-8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over</w:t>
      </w:r>
      <w:r>
        <w:rPr>
          <w:rFonts w:ascii="Times New Roman" w:eastAsia="Times New Roman" w:hAnsi="Times New Roman" w:cs="Times New Roman"/>
          <w:spacing w:val="-5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5,0</w:t>
      </w:r>
      <w:r>
        <w:rPr>
          <w:rFonts w:ascii="Times New Roman" w:eastAsia="Times New Roman" w:hAnsi="Times New Roman" w:cs="Times New Roman"/>
          <w:spacing w:val="2"/>
          <w:position w:val="-1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razors</w:t>
      </w:r>
      <w:r>
        <w:rPr>
          <w:rFonts w:ascii="Times New Roman" w:eastAsia="Times New Roman" w:hAnsi="Times New Roman" w:cs="Times New Roman"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3"/>
          <w:position w:val="-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pective</w:t>
      </w:r>
      <w:r>
        <w:rPr>
          <w:rFonts w:ascii="Times New Roman" w:eastAsia="Times New Roman" w:hAnsi="Times New Roman" w:cs="Times New Roman"/>
          <w:spacing w:val="5"/>
          <w:position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position w:val="-1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position w:val="-1"/>
          <w:sz w:val="26"/>
          <w:szCs w:val="26"/>
        </w:rPr>
        <w:t>.</w:t>
      </w:r>
    </w:p>
    <w:p w:rsidR="0097454B" w:rsidRDefault="0097454B">
      <w:pPr>
        <w:spacing w:before="2" w:after="0" w:line="100" w:lineRule="exact"/>
        <w:rPr>
          <w:sz w:val="10"/>
          <w:szCs w:val="1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before="44" w:after="0" w:line="240" w:lineRule="auto"/>
        <w:ind w:left="2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F7B63C8" wp14:editId="1BAFCCF2">
                <wp:simplePos x="0" y="0"/>
                <wp:positionH relativeFrom="page">
                  <wp:posOffset>1080770</wp:posOffset>
                </wp:positionH>
                <wp:positionV relativeFrom="paragraph">
                  <wp:posOffset>-22225</wp:posOffset>
                </wp:positionV>
                <wp:extent cx="1828800" cy="1270"/>
                <wp:effectExtent l="13970" t="6350" r="14605" b="11430"/>
                <wp:wrapNone/>
                <wp:docPr id="2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702" y="-35"/>
                          <a:chExt cx="2880" cy="2"/>
                        </a:xfrm>
                      </wpg:grpSpPr>
                      <wps:wsp>
                        <wps:cNvPr id="221" name="Freeform 20"/>
                        <wps:cNvSpPr>
                          <a:spLocks/>
                        </wps:cNvSpPr>
                        <wps:spPr bwMode="auto">
                          <a:xfrm>
                            <a:off x="1702" y="-35"/>
                            <a:ext cx="2880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85.1pt;margin-top:-1.75pt;width:2in;height:.1pt;z-index:-5086;mso-position-horizontal-relative:page" coordorigin="1702,-3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">
                <v:shape id="Freeform 20" o:spid="_x0000_s1027" style="position:absolute;left:1702;top:-3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efcUA&#10;AADcAAAADwAAAGRycy9kb3ducmV2LnhtbESPQWvCQBSE7wX/w/KE3urGUEWiq5SCIFKEpJX2+Mg+&#10;k9Ds23R3jam/3hUKPQ4z8w2z2gymFT0531hWMJ0kIIhLqxuuFHy8b58WIHxA1thaJgW/5GGzHj2s&#10;MNP2wjn1RahEhLDPUEEdQpdJ6cuaDPqJ7Yijd7LOYIjSVVI7vES4aWWaJHNpsOG4UGNHrzWV38XZ&#10;KDj+vG318Oyv7mu22+efuXTFoVfqcTy8LEEEGsJ/+K+90wrSdAr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d59xQAAANwAAAAPAAAAAAAAAAAAAAAAAJgCAABkcnMv&#10;ZG93bnJldi54bWxQSwUGAAAAAAQABAD1AAAAigMAAAAA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lts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 Ka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</w:p>
    <w:p w:rsidR="0097454B" w:rsidRDefault="0097454B">
      <w:pPr>
        <w:spacing w:after="0"/>
        <w:sectPr w:rsidR="0097454B">
          <w:pgSz w:w="11920" w:h="16840"/>
          <w:pgMar w:top="820" w:right="580" w:bottom="940" w:left="1480" w:header="0" w:footer="742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88" w:lineRule="auto"/>
        <w:ind w:left="222" w:right="49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stu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eport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osed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settings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2012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revealed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29.7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rcent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96.9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erc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prisoners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nce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 on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/AIDS. Thus,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od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z w:val="26"/>
          <w:szCs w:val="26"/>
        </w:rPr>
        <w:t>nowledge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matters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elated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DS,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special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tions on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sex,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injec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needles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es.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 as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z w:val="26"/>
          <w:szCs w:val="26"/>
        </w:rPr>
        <w:t>6 percent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ates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78.1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percent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prisoners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ovided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ling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sa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injection.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78" w:lineRule="auto"/>
        <w:ind w:left="222" w:right="484" w:firstLine="70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Since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011,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collab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ration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provided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 into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these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acilities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ough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establi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hing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ixed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boxes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-ea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place.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z w:val="26"/>
          <w:szCs w:val="26"/>
        </w:rPr>
        <w:t>4.3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f in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ound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where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rev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aled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 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stu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port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position w:val="12"/>
          <w:sz w:val="17"/>
          <w:szCs w:val="17"/>
        </w:rPr>
        <w:t>5</w:t>
      </w:r>
    </w:p>
    <w:p w:rsidR="0097454B" w:rsidRDefault="0097454B">
      <w:pPr>
        <w:spacing w:before="6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9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Since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2012,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tial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put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counseling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service in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06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centers/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Tien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prison,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 provinces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stablish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VCT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ms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ure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100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cent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inmates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eed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being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counsel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recei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counsel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testi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 with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regulat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s. This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onclud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014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icient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unding.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Never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heless,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 Q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prison 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ollaborati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ncial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Center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IDS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control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used their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own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udget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ctivi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7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mpacts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222" w:right="279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2.1.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pacts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ech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nism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policies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rug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detox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ficati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48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Through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-b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z w:val="26"/>
          <w:szCs w:val="26"/>
        </w:rPr>
        <w:t>ed 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tervention activi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ro</w:t>
      </w:r>
      <w:r>
        <w:rPr>
          <w:rFonts w:ascii="Times New Roman" w:eastAsia="Times New Roman" w:hAnsi="Times New Roman" w:cs="Times New Roman"/>
          <w:sz w:val="26"/>
          <w:szCs w:val="26"/>
        </w:rPr>
        <w:t>vided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500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s, distributed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one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lion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clean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till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end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4,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</w:p>
    <w:p w:rsidR="0097454B" w:rsidRDefault="00764783">
      <w:pPr>
        <w:spacing w:before="1" w:after="0" w:line="288" w:lineRule="auto"/>
        <w:ind w:left="222" w:right="48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Methadone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inics has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oper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 Quang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Duong 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stric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. It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mated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hat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Quang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will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opera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anot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Methadone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clinic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 Yen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Son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ict.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n,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ethadone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 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HRI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ontrib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ensure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social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ecuri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ng province,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hich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positive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pacts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oli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chang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towa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ds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cali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4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9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12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mber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3,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ang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itt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issued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Decision No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31/20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3/QĐ-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 to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aboli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sion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related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detox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if</w:t>
      </w:r>
      <w:r>
        <w:rPr>
          <w:rFonts w:ascii="Times New Roman" w:eastAsia="Times New Roman" w:hAnsi="Times New Roman" w:cs="Times New Roman"/>
          <w:sz w:val="26"/>
          <w:szCs w:val="26"/>
        </w:rPr>
        <w:t>ication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 Quang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ovince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(three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phase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detox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l).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 related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ug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ication, drug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addiction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nag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 Quang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ied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provisions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Law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arcotic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; Law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ministr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violat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handli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related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existi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laws.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change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ated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avorable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 on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al supports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users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provi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sier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interventi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ms,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especial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ethadone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ogr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93" w:lineRule="exact"/>
        <w:ind w:left="222" w:right="231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2.2.</w:t>
      </w:r>
      <w:r>
        <w:rPr>
          <w:rFonts w:ascii="Times New Roman" w:eastAsia="Times New Roman" w:hAnsi="Times New Roman" w:cs="Times New Roman"/>
          <w:b/>
          <w:bCs/>
          <w:i/>
          <w:spacing w:val="-4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pacts</w:t>
      </w:r>
      <w:r>
        <w:rPr>
          <w:rFonts w:ascii="Times New Roman" w:eastAsia="Times New Roman" w:hAnsi="Times New Roman" w:cs="Times New Roman"/>
          <w:b/>
          <w:bCs/>
          <w:i/>
          <w:spacing w:val="-9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IDS</w:t>
      </w:r>
      <w:r>
        <w:rPr>
          <w:rFonts w:ascii="Times New Roman" w:eastAsia="Times New Roman" w:hAnsi="Times New Roman" w:cs="Times New Roman"/>
          <w:b/>
          <w:bCs/>
          <w:i/>
          <w:spacing w:val="-1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prev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ntion</w:t>
      </w:r>
      <w:r>
        <w:rPr>
          <w:rFonts w:ascii="Times New Roman" w:eastAsia="Times New Roman" w:hAnsi="Times New Roman" w:cs="Times New Roman"/>
          <w:b/>
          <w:bCs/>
          <w:i/>
          <w:spacing w:val="-11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b/>
          <w:bCs/>
          <w:i/>
          <w:spacing w:val="-4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ntrol</w:t>
      </w:r>
      <w:r>
        <w:rPr>
          <w:rFonts w:ascii="Times New Roman" w:eastAsia="Times New Roman" w:hAnsi="Times New Roman" w:cs="Times New Roman"/>
          <w:b/>
          <w:bCs/>
          <w:i/>
          <w:spacing w:val="-8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losed</w:t>
      </w:r>
      <w:r>
        <w:rPr>
          <w:rFonts w:ascii="Times New Roman" w:eastAsia="Times New Roman" w:hAnsi="Times New Roman" w:cs="Times New Roman"/>
          <w:b/>
          <w:bCs/>
          <w:i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6"/>
          <w:szCs w:val="26"/>
        </w:rPr>
        <w:t>ttings</w:t>
      </w:r>
    </w:p>
    <w:p w:rsidR="0097454B" w:rsidRDefault="0097454B">
      <w:pPr>
        <w:spacing w:before="10" w:after="0" w:line="110" w:lineRule="exact"/>
        <w:rPr>
          <w:sz w:val="11"/>
          <w:szCs w:val="11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before="42" w:after="0" w:line="240" w:lineRule="auto"/>
        <w:ind w:left="2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425618DC" wp14:editId="7C048B8E">
                <wp:simplePos x="0" y="0"/>
                <wp:positionH relativeFrom="page">
                  <wp:posOffset>1080770</wp:posOffset>
                </wp:positionH>
                <wp:positionV relativeFrom="paragraph">
                  <wp:posOffset>-24765</wp:posOffset>
                </wp:positionV>
                <wp:extent cx="1828800" cy="1270"/>
                <wp:effectExtent l="13970" t="13335" r="14605" b="4445"/>
                <wp:wrapNone/>
                <wp:docPr id="2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702" y="-39"/>
                          <a:chExt cx="2880" cy="2"/>
                        </a:xfrm>
                      </wpg:grpSpPr>
                      <wps:wsp>
                        <wps:cNvPr id="219" name="Freeform 18"/>
                        <wps:cNvSpPr>
                          <a:spLocks/>
                        </wps:cNvSpPr>
                        <wps:spPr bwMode="auto">
                          <a:xfrm>
                            <a:off x="1702" y="-39"/>
                            <a:ext cx="2880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85.1pt;margin-top:-1.95pt;width:2in;height:.1pt;z-index:-5085;mso-position-horizontal-relative:page" coordorigin="1702,-39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">
                <v:shape id="Freeform 18" o:spid="_x0000_s1027" style="position:absolute;left:1702;top:-3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YxsYA&#10;AADcAAAADwAAAGRycy9kb3ducmV2LnhtbESPQWvCQBSE70L/w/IKvdWNUotGVxFBkFIKiYoeH9nX&#10;JDT7Nt3dxthf3y0IHoeZ+YZZrHrTiI6cry0rGA0TEMSF1TWXCg777fMUhA/IGhvLpOBKHlbLh8EC&#10;U20vnFGXh1JECPsUFVQhtKmUvqjIoB/aljh6n9YZDFG6UmqHlwg3jRwnyas0WHNcqLClTUXFV/5j&#10;FBy/37e6f/G/7jzZvWWnTLr8o1Pq6bFfz0EE6sM9fGvvtILxaAb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sYxsYAAADcAAAADwAAAAAAAAAAAAAAAACYAgAAZHJz&#10;L2Rvd25yZXYueG1sUEsFBgAAAAAEAAQA9QAAAIs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spacing w:val="19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V,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V,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7F0665">
        <w:rPr>
          <w:rFonts w:ascii="Times New Roman" w:eastAsia="Times New Roman" w:hAnsi="Times New Roman" w:cs="Times New Roman"/>
          <w:sz w:val="20"/>
          <w:szCs w:val="20"/>
        </w:rPr>
        <w:t>cl</w:t>
      </w:r>
      <w:r w:rsidR="007F0665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7F0665">
        <w:rPr>
          <w:rFonts w:ascii="Times New Roman" w:eastAsia="Times New Roman" w:hAnsi="Times New Roman" w:cs="Times New Roman"/>
          <w:spacing w:val="-1"/>
          <w:sz w:val="20"/>
          <w:szCs w:val="20"/>
        </w:rPr>
        <w:t>se s</w:t>
      </w:r>
      <w:r w:rsidR="007F0665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7F0665">
        <w:rPr>
          <w:rFonts w:ascii="Times New Roman" w:eastAsia="Times New Roman" w:hAnsi="Times New Roman" w:cs="Times New Roman"/>
          <w:sz w:val="20"/>
          <w:szCs w:val="20"/>
        </w:rPr>
        <w:t>tt</w:t>
      </w:r>
      <w:r w:rsidR="007F0665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7F0665"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</w:p>
    <w:p w:rsidR="0097454B" w:rsidRDefault="0097454B">
      <w:pPr>
        <w:spacing w:after="0"/>
        <w:sectPr w:rsidR="0097454B">
          <w:pgSz w:w="11920" w:h="16840"/>
          <w:pgMar w:top="820" w:right="580" w:bottom="940" w:left="1480" w:header="0" w:footer="742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424AFB">
      <w:pPr>
        <w:spacing w:before="26" w:after="0" w:line="288" w:lineRule="auto"/>
        <w:ind w:left="222" w:right="488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Succes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ful</w:t>
      </w:r>
      <w:r w:rsidR="00764783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impl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en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at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on of</w:t>
      </w:r>
      <w:r w:rsidR="00764783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harm</w:t>
      </w:r>
      <w:r w:rsidR="00764783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reduct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on</w:t>
      </w:r>
      <w:r w:rsidR="00764783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ntervention</w:t>
      </w:r>
      <w:r w:rsidR="0076478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tivities</w:t>
      </w:r>
      <w:r w:rsidR="00764783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n</w:t>
      </w:r>
      <w:r w:rsidR="00764783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3</w:t>
      </w:r>
      <w:r w:rsidR="00764783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proje</w:t>
      </w:r>
      <w:r w:rsidR="00764783">
        <w:rPr>
          <w:rFonts w:ascii="Times New Roman" w:eastAsia="Times New Roman" w:hAnsi="Times New Roman" w:cs="Times New Roman"/>
          <w:spacing w:val="7"/>
          <w:sz w:val="26"/>
          <w:szCs w:val="26"/>
        </w:rPr>
        <w:t>c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t provinces</w:t>
      </w:r>
      <w:r w:rsidR="00764783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and</w:t>
      </w:r>
      <w:r w:rsidR="00764783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in</w:t>
      </w:r>
      <w:r w:rsidR="00764783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c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os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d</w:t>
      </w:r>
      <w:r w:rsidR="00764783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setti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gs</w:t>
      </w:r>
      <w:r w:rsidR="00764783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in</w:t>
      </w:r>
      <w:r w:rsidR="00764783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peri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d</w:t>
      </w:r>
      <w:r w:rsidR="00764783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of</w:t>
      </w:r>
      <w:r w:rsidR="00764783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2010</w:t>
      </w:r>
      <w:r w:rsidR="00764783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764783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013</w:t>
      </w:r>
      <w:r w:rsidR="00764783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has</w:t>
      </w:r>
      <w:r w:rsidR="00764783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s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r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ng</w:t>
      </w:r>
      <w:r w:rsidR="00764783"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y</w:t>
      </w:r>
      <w:r w:rsidR="00764783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mpacted</w:t>
      </w:r>
      <w:r w:rsidR="00764783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on project</w:t>
      </w:r>
      <w:r w:rsidR="0076478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p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ovinces</w:t>
      </w:r>
      <w:r w:rsidR="00764783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and</w:t>
      </w:r>
      <w:r w:rsidR="00764783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public</w:t>
      </w:r>
      <w:r w:rsidR="0076478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ecuri</w:t>
      </w:r>
      <w:r w:rsidR="00764783"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y and</w:t>
      </w:r>
      <w:r w:rsidR="00764783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la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our,</w:t>
      </w:r>
      <w:r w:rsidR="00764783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inv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lids</w:t>
      </w:r>
      <w:r w:rsidR="00764783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and</w:t>
      </w:r>
      <w:r w:rsidR="00764783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soci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l</w:t>
      </w:r>
      <w:r w:rsidR="0076478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airs</w:t>
      </w:r>
      <w:r w:rsidR="0076478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sectors</w:t>
      </w:r>
      <w:r w:rsidR="0076478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ke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posi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ive</w:t>
      </w:r>
      <w:r w:rsidR="00764783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cha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ges</w:t>
      </w:r>
      <w:r w:rsidR="00764783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on</w:t>
      </w:r>
      <w:r w:rsidR="00764783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ha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m</w:t>
      </w:r>
      <w:r w:rsidR="00764783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re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uction</w:t>
      </w:r>
      <w:r w:rsidR="00764783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nt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rvention</w:t>
      </w:r>
      <w:r w:rsidR="00764783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ivates</w:t>
      </w:r>
      <w:r w:rsidR="00764783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n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l</w:t>
      </w:r>
      <w:r w:rsidR="00764783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calities</w:t>
      </w:r>
      <w:r w:rsidR="00764783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and</w:t>
      </w:r>
      <w:r w:rsidR="00764783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pacing w:val="6"/>
          <w:sz w:val="26"/>
          <w:szCs w:val="26"/>
        </w:rPr>
        <w:t>w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ithin its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expertise</w:t>
      </w:r>
      <w:r w:rsidR="00764783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as</w:t>
      </w:r>
      <w:r w:rsidR="00764783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wel</w:t>
      </w:r>
      <w:r w:rsidR="00764783">
        <w:rPr>
          <w:rFonts w:ascii="Times New Roman" w:eastAsia="Times New Roman" w:hAnsi="Times New Roman" w:cs="Times New Roman"/>
          <w:spacing w:val="3"/>
          <w:sz w:val="26"/>
          <w:szCs w:val="26"/>
        </w:rPr>
        <w:t>l</w:t>
      </w:r>
      <w:r w:rsidR="00764783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97454B" w:rsidRDefault="0097454B">
      <w:pPr>
        <w:spacing w:before="3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89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regard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HRI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ivities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een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chron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vice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z w:val="26"/>
          <w:szCs w:val="26"/>
        </w:rPr>
        <w:t>ages,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itive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ght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clear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ges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 proven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vocacies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ent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uthori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branches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nizatio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pecial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securi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labour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nvalids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al af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airs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sectors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-root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ial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evels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2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9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 of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IEC,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outreach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packages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 prevention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uted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nhance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capaci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involved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 project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es,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raise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awareness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authorities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pecial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in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et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s 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V/AIDS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eventi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drugs.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89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During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rs,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AIDS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reventi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ve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SP,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VCT,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TIs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especial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Methadone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aunched in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ovinc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 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ber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2 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z w:val="26"/>
          <w:szCs w:val="26"/>
        </w:rPr>
        <w:t>uang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ber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013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pective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),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ntri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ut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ensure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ial securi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ocalities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prove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patients.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June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3,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cr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inal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64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ases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27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cases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ared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period. Cr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inal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 xml:space="preserve"> related incidents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ated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ru</w:t>
      </w:r>
      <w:r>
        <w:rPr>
          <w:rFonts w:ascii="Times New Roman" w:eastAsia="Times New Roman" w:hAnsi="Times New Roman" w:cs="Times New Roman"/>
          <w:sz w:val="26"/>
          <w:szCs w:val="26"/>
        </w:rPr>
        <w:t>gs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decreases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51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ases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27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ated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hat Hoa 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 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 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ave 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 3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3 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billi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 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ND 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ile 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ivi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 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ith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one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200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IDUs.</w:t>
      </w:r>
    </w:p>
    <w:p w:rsidR="0097454B" w:rsidRDefault="0097454B">
      <w:pPr>
        <w:spacing w:before="8" w:after="0" w:line="240" w:lineRule="exact"/>
        <w:rPr>
          <w:sz w:val="24"/>
          <w:szCs w:val="24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VI.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ROJECT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49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 Provision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HRI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service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ka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ge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or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IDUs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initial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required project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ncentrate on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 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outreach,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 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hadone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 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inating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po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ting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vices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such as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nation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TIs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ection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eases. </w:t>
      </w:r>
      <w:r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der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 strengthen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ssible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possibili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towards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DUs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ide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unding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these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tioned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tivities,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PM</w:t>
      </w:r>
      <w:r>
        <w:rPr>
          <w:rFonts w:ascii="Times New Roman" w:eastAsia="Times New Roman" w:hAnsi="Times New Roman" w:cs="Times New Roman"/>
          <w:sz w:val="26"/>
          <w:szCs w:val="26"/>
        </w:rPr>
        <w:t>U reque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roject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ovinces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velop annual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kplan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 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ure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bili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ces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013,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93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Gradual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ans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 establi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luding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M</w:t>
      </w:r>
      <w:r w:rsidR="00424AFB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th</w:t>
      </w:r>
      <w:r w:rsidR="00424AFB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done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 state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clinics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aged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direct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agencies;</w:t>
      </w:r>
    </w:p>
    <w:p w:rsidR="0097454B" w:rsidRDefault="0097454B">
      <w:pPr>
        <w:spacing w:before="10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49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  Gradual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uce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supports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req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est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nces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replace contracted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unded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sala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available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age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cies.</w:t>
      </w:r>
    </w:p>
    <w:p w:rsidR="0097454B" w:rsidRDefault="0097454B">
      <w:pPr>
        <w:spacing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93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  Support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tech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ical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fs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state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agenc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attend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urses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replace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cted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s;</w:t>
      </w:r>
    </w:p>
    <w:p w:rsidR="0097454B" w:rsidRDefault="0097454B">
      <w:pPr>
        <w:spacing w:after="0"/>
        <w:jc w:val="both"/>
        <w:sectPr w:rsidR="0097454B">
          <w:pgSz w:w="11920" w:h="16840"/>
          <w:pgMar w:top="820" w:right="580" w:bottom="940" w:left="1480" w:header="0" w:footer="742" w:gutter="0"/>
          <w:cols w:space="720"/>
        </w:sectPr>
      </w:pPr>
    </w:p>
    <w:p w:rsidR="0097454B" w:rsidRDefault="00764783">
      <w:pPr>
        <w:spacing w:before="8" w:after="0" w:line="260" w:lineRule="exact"/>
        <w:rPr>
          <w:sz w:val="26"/>
          <w:szCs w:val="2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56ACC68" wp14:editId="7D309B5A">
                <wp:simplePos x="0" y="0"/>
                <wp:positionH relativeFrom="page">
                  <wp:posOffset>4591050</wp:posOffset>
                </wp:positionH>
                <wp:positionV relativeFrom="page">
                  <wp:posOffset>3585210</wp:posOffset>
                </wp:positionV>
                <wp:extent cx="2251075" cy="937260"/>
                <wp:effectExtent l="0" t="3810" r="6350" b="1905"/>
                <wp:wrapNone/>
                <wp:docPr id="20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937260"/>
                          <a:chOff x="7230" y="5646"/>
                          <a:chExt cx="3545" cy="1476"/>
                        </a:xfrm>
                      </wpg:grpSpPr>
                      <wpg:grpSp>
                        <wpg:cNvPr id="210" name="Group 15"/>
                        <wpg:cNvGrpSpPr>
                          <a:grpSpLocks/>
                        </wpg:cNvGrpSpPr>
                        <wpg:grpSpPr bwMode="auto">
                          <a:xfrm>
                            <a:off x="7240" y="5655"/>
                            <a:ext cx="3526" cy="720"/>
                            <a:chOff x="7240" y="5655"/>
                            <a:chExt cx="3526" cy="720"/>
                          </a:xfrm>
                        </wpg:grpSpPr>
                        <wps:wsp>
                          <wps:cNvPr id="211" name="Freeform 16"/>
                          <wps:cNvSpPr>
                            <a:spLocks/>
                          </wps:cNvSpPr>
                          <wps:spPr bwMode="auto">
                            <a:xfrm>
                              <a:off x="7240" y="5655"/>
                              <a:ext cx="3526" cy="720"/>
                            </a:xfrm>
                            <a:custGeom>
                              <a:avLst/>
                              <a:gdLst>
                                <a:gd name="T0" fmla="+- 0 7240 7240"/>
                                <a:gd name="T1" fmla="*/ T0 w 3526"/>
                                <a:gd name="T2" fmla="+- 0 5655 5655"/>
                                <a:gd name="T3" fmla="*/ 5655 h 720"/>
                                <a:gd name="T4" fmla="+- 0 10766 7240"/>
                                <a:gd name="T5" fmla="*/ T4 w 3526"/>
                                <a:gd name="T6" fmla="+- 0 6375 5655"/>
                                <a:gd name="T7" fmla="*/ 637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26" h="720">
                                  <a:moveTo>
                                    <a:pt x="0" y="0"/>
                                  </a:moveTo>
                                  <a:lnTo>
                                    <a:pt x="3526" y="72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3"/>
                        <wpg:cNvGrpSpPr>
                          <a:grpSpLocks/>
                        </wpg:cNvGrpSpPr>
                        <wpg:grpSpPr bwMode="auto">
                          <a:xfrm>
                            <a:off x="7240" y="5655"/>
                            <a:ext cx="3526" cy="720"/>
                            <a:chOff x="7240" y="5655"/>
                            <a:chExt cx="3526" cy="720"/>
                          </a:xfrm>
                        </wpg:grpSpPr>
                        <wps:wsp>
                          <wps:cNvPr id="213" name="Freeform 14"/>
                          <wps:cNvSpPr>
                            <a:spLocks/>
                          </wps:cNvSpPr>
                          <wps:spPr bwMode="auto">
                            <a:xfrm>
                              <a:off x="7240" y="5655"/>
                              <a:ext cx="3526" cy="720"/>
                            </a:xfrm>
                            <a:custGeom>
                              <a:avLst/>
                              <a:gdLst>
                                <a:gd name="T0" fmla="+- 0 10766 7240"/>
                                <a:gd name="T1" fmla="*/ T0 w 3526"/>
                                <a:gd name="T2" fmla="+- 0 5655 5655"/>
                                <a:gd name="T3" fmla="*/ 5655 h 720"/>
                                <a:gd name="T4" fmla="+- 0 7240 7240"/>
                                <a:gd name="T5" fmla="*/ T4 w 3526"/>
                                <a:gd name="T6" fmla="+- 0 6375 5655"/>
                                <a:gd name="T7" fmla="*/ 637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26" h="720">
                                  <a:moveTo>
                                    <a:pt x="3526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1"/>
                        <wpg:cNvGrpSpPr>
                          <a:grpSpLocks/>
                        </wpg:cNvGrpSpPr>
                        <wpg:grpSpPr bwMode="auto">
                          <a:xfrm>
                            <a:off x="7240" y="6395"/>
                            <a:ext cx="3526" cy="718"/>
                            <a:chOff x="7240" y="6395"/>
                            <a:chExt cx="3526" cy="718"/>
                          </a:xfrm>
                        </wpg:grpSpPr>
                        <wps:wsp>
                          <wps:cNvPr id="215" name="Freeform 12"/>
                          <wps:cNvSpPr>
                            <a:spLocks/>
                          </wps:cNvSpPr>
                          <wps:spPr bwMode="auto">
                            <a:xfrm>
                              <a:off x="7240" y="6395"/>
                              <a:ext cx="3526" cy="718"/>
                            </a:xfrm>
                            <a:custGeom>
                              <a:avLst/>
                              <a:gdLst>
                                <a:gd name="T0" fmla="+- 0 7240 7240"/>
                                <a:gd name="T1" fmla="*/ T0 w 3526"/>
                                <a:gd name="T2" fmla="+- 0 6395 6395"/>
                                <a:gd name="T3" fmla="*/ 6395 h 718"/>
                                <a:gd name="T4" fmla="+- 0 10766 7240"/>
                                <a:gd name="T5" fmla="*/ T4 w 3526"/>
                                <a:gd name="T6" fmla="+- 0 7112 6395"/>
                                <a:gd name="T7" fmla="*/ 7112 h 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26" h="718">
                                  <a:moveTo>
                                    <a:pt x="0" y="0"/>
                                  </a:moveTo>
                                  <a:lnTo>
                                    <a:pt x="3526" y="71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9"/>
                        <wpg:cNvGrpSpPr>
                          <a:grpSpLocks/>
                        </wpg:cNvGrpSpPr>
                        <wpg:grpSpPr bwMode="auto">
                          <a:xfrm>
                            <a:off x="7240" y="6395"/>
                            <a:ext cx="3526" cy="718"/>
                            <a:chOff x="7240" y="6395"/>
                            <a:chExt cx="3526" cy="718"/>
                          </a:xfrm>
                        </wpg:grpSpPr>
                        <wps:wsp>
                          <wps:cNvPr id="217" name="Freeform 10"/>
                          <wps:cNvSpPr>
                            <a:spLocks/>
                          </wps:cNvSpPr>
                          <wps:spPr bwMode="auto">
                            <a:xfrm>
                              <a:off x="7240" y="6395"/>
                              <a:ext cx="3526" cy="718"/>
                            </a:xfrm>
                            <a:custGeom>
                              <a:avLst/>
                              <a:gdLst>
                                <a:gd name="T0" fmla="+- 0 10766 7240"/>
                                <a:gd name="T1" fmla="*/ T0 w 3526"/>
                                <a:gd name="T2" fmla="+- 0 6395 6395"/>
                                <a:gd name="T3" fmla="*/ 6395 h 718"/>
                                <a:gd name="T4" fmla="+- 0 7240 7240"/>
                                <a:gd name="T5" fmla="*/ T4 w 3526"/>
                                <a:gd name="T6" fmla="+- 0 7112 6395"/>
                                <a:gd name="T7" fmla="*/ 7112 h 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26" h="718">
                                  <a:moveTo>
                                    <a:pt x="3526" y="0"/>
                                  </a:moveTo>
                                  <a:lnTo>
                                    <a:pt x="0" y="71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61.5pt;margin-top:282.3pt;width:177.25pt;height:73.8pt;z-index:-5084;mso-position-horizontal-relative:page;mso-position-vertical-relative:page" coordorigin="7230,5646" coordsize="3545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">
                <v:group id="Group 15" o:spid="_x0000_s1027" style="position:absolute;left:7240;top:5655;width:3526;height:720" coordorigin="7240,5655" coordsize="352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6" o:spid="_x0000_s1028" style="position:absolute;left:7240;top:5655;width:3526;height:720;visibility:visible;mso-wrap-style:square;v-text-anchor:top" coordsize="3526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oE8QA&#10;AADcAAAADwAAAGRycy9kb3ducmV2LnhtbESPQWvCQBSE70L/w/IKvekmUiSkrmILhd5aoyDeHtnX&#10;JHT3bdjdaPTXdwXB4zAz3zDL9WiNOJEPnWMF+SwDQVw73XGjYL/7nBYgQkTWaByTggsFWK+eJkss&#10;tTvzlk5VbESCcChRQRtjX0oZ6pYshpnriZP367zFmKRvpPZ4TnBr5DzLFtJix2mhxZ4+Wqr/qsEq&#10;kGbzPnS+6H+OV1PJw/D6XTROqZfncfMGItIYH+F7+0srmOc5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J6BPEAAAA3AAAAA8AAAAAAAAAAAAAAAAAmAIAAGRycy9k&#10;b3ducmV2LnhtbFBLBQYAAAAABAAEAPUAAACJAwAAAAA=&#10;" path="m,l3526,720e" filled="f" strokecolor="#c0504d" strokeweight=".96pt">
                    <v:path arrowok="t" o:connecttype="custom" o:connectlocs="0,5655;3526,6375" o:connectangles="0,0"/>
                  </v:shape>
                </v:group>
                <v:group id="Group 13" o:spid="_x0000_s1029" style="position:absolute;left:7240;top:5655;width:3526;height:720" coordorigin="7240,5655" coordsize="352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4" o:spid="_x0000_s1030" style="position:absolute;left:7240;top:5655;width:3526;height:720;visibility:visible;mso-wrap-style:square;v-text-anchor:top" coordsize="3526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T/8QA&#10;AADcAAAADwAAAGRycy9kb3ducmV2LnhtbESPQWvCQBSE74L/YXkFb2ajLRKiq2ih0FttWii9PbLP&#10;JHT3bdjdaOyvdwsFj8PMfMNsdqM14kw+dI4VLLIcBHHtdMeNgs+Pl3kBIkRkjcYxKbhSgN12Otlg&#10;qd2F3+lcxUYkCIcSFbQx9qWUoW7JYshcT5y8k/MWY5K+kdrjJcGtkcs8X0mLHaeFFnt6bqn+qQar&#10;QJr9Yeh80R+/f00lv4ant6JxSs0exv0aRKQx3sP/7VetYLl4hL8z6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0//EAAAA3AAAAA8AAAAAAAAAAAAAAAAAmAIAAGRycy9k&#10;b3ducmV2LnhtbFBLBQYAAAAABAAEAPUAAACJAwAAAAA=&#10;" path="m3526,l,720e" filled="f" strokecolor="#c0504d" strokeweight=".96pt">
                    <v:path arrowok="t" o:connecttype="custom" o:connectlocs="3526,5655;0,6375" o:connectangles="0,0"/>
                  </v:shape>
                </v:group>
                <v:group id="Group 11" o:spid="_x0000_s1031" style="position:absolute;left:7240;top:6395;width:3526;height:718" coordorigin="7240,6395" coordsize="3526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2" o:spid="_x0000_s1032" style="position:absolute;left:7240;top:6395;width:3526;height:718;visibility:visible;mso-wrap-style:square;v-text-anchor:top" coordsize="3526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dmsIA&#10;AADcAAAADwAAAGRycy9kb3ducmV2LnhtbESPT4vCMBTE7wv7HcJb8LamFRWpRpFlFwRP/qHnR/Ns&#10;ujYvJYlav70RBI/DzPyGWax624or+dA4VpAPMxDEldMN1wqOh7/vGYgQkTW2jknBnQKslp8fCyy0&#10;u/GOrvtYiwThUKACE2NXSBkqQxbD0HXEyTs5bzEm6WupPd4S3LZylGVTabHhtGCwox9D1Xl/sQrO&#10;Y2fNf78N2WVa+s32t1wf81KpwVe/noOI1Md3+NXeaAWjfAL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x2awgAAANwAAAAPAAAAAAAAAAAAAAAAAJgCAABkcnMvZG93&#10;bnJldi54bWxQSwUGAAAAAAQABAD1AAAAhwMAAAAA&#10;" path="m,l3526,717e" filled="f" strokecolor="#c0504d" strokeweight=".96pt">
                    <v:path arrowok="t" o:connecttype="custom" o:connectlocs="0,6395;3526,7112" o:connectangles="0,0"/>
                  </v:shape>
                </v:group>
                <v:group id="Group 9" o:spid="_x0000_s1033" style="position:absolute;left:7240;top:6395;width:3526;height:718" coordorigin="7240,6395" coordsize="3526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0" o:spid="_x0000_s1034" style="position:absolute;left:7240;top:6395;width:3526;height:718;visibility:visible;mso-wrap-style:square;v-text-anchor:top" coordsize="3526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mdsIA&#10;AADcAAAADwAAAGRycy9kb3ducmV2LnhtbESPQYvCMBSE7wv+h/CEva1pZXGlGkVEQfC0rvT8aJ5N&#10;tXkpSdT6782C4HGYmW+Y+bK3rbiRD41jBfkoA0FcOd1wreD4t/2agggRWWPrmBQ8KMByMfiYY6Hd&#10;nX/pdoi1SBAOBSowMXaFlKEyZDGMXEecvJPzFmOSvpba4z3BbSvHWTaRFhtOCwY7WhuqLoerVXD5&#10;dtac+33IrpPS7/abcnXMS6U+h/1qBiJSH9/hV3unFYzzH/g/k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SZ2wgAAANwAAAAPAAAAAAAAAAAAAAAAAJgCAABkcnMvZG93&#10;bnJldi54bWxQSwUGAAAAAAQABAD1AAAAhwMAAAAA&#10;" path="m3526,l,717e" filled="f" strokecolor="#c0504d" strokeweight=".96pt">
                    <v:path arrowok="t" o:connecttype="custom" o:connectlocs="3526,6395;0,711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7454B" w:rsidRDefault="00764783">
      <w:pPr>
        <w:spacing w:before="26" w:after="0" w:line="240" w:lineRule="auto"/>
        <w:ind w:left="9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idelines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procedures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ili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87" w:lineRule="auto"/>
        <w:ind w:left="222" w:right="49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By</w:t>
      </w:r>
      <w:r w:rsidR="00424AFB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end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2014,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ceased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undi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all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technical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ac</w:t>
      </w:r>
      <w:r w:rsidR="00424AFB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ivates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project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vinces.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08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ne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linics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05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 trans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erred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 availa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state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vinces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rong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itt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 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ain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ties,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93" w:lineRule="exact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Table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11: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Outc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b/>
          <w:bCs/>
          <w:spacing w:val="-11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transferal</w:t>
      </w:r>
      <w:r>
        <w:rPr>
          <w:rFonts w:ascii="Times New Roman" w:eastAsia="Times New Roman" w:hAnsi="Times New Roman" w:cs="Times New Roman"/>
          <w:b/>
          <w:bCs/>
          <w:spacing w:val="-9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activities</w:t>
      </w:r>
    </w:p>
    <w:p w:rsidR="0097454B" w:rsidRDefault="0097454B">
      <w:pPr>
        <w:spacing w:before="5" w:after="0" w:line="260" w:lineRule="exact"/>
        <w:rPr>
          <w:sz w:val="26"/>
          <w:szCs w:val="26"/>
        </w:r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3543"/>
        <w:gridCol w:w="3546"/>
      </w:tblGrid>
      <w:tr w:rsidR="0097454B">
        <w:trPr>
          <w:trHeight w:hRule="exact" w:val="757"/>
        </w:trPr>
        <w:tc>
          <w:tcPr>
            <w:tcW w:w="1985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44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Provinces</w:t>
            </w:r>
          </w:p>
        </w:tc>
        <w:tc>
          <w:tcPr>
            <w:tcW w:w="7089" w:type="dxa"/>
            <w:gridSpan w:val="2"/>
            <w:tcBorders>
              <w:top w:val="single" w:sz="8" w:space="0" w:color="C0504D"/>
              <w:left w:val="single" w:sz="8" w:space="0" w:color="C0504D"/>
              <w:bottom w:val="single" w:sz="19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8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Units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transfer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oje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activities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</w:t>
            </w:r>
          </w:p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continue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susta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nabili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for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activities</w:t>
            </w:r>
          </w:p>
        </w:tc>
      </w:tr>
      <w:tr w:rsidR="0097454B">
        <w:trPr>
          <w:trHeight w:hRule="exact" w:val="407"/>
        </w:trPr>
        <w:tc>
          <w:tcPr>
            <w:tcW w:w="1985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3543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" w:after="0" w:line="240" w:lineRule="auto"/>
              <w:ind w:left="75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Methad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clini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3545" w:type="dxa"/>
            <w:tcBorders>
              <w:top w:val="single" w:sz="19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before="6" w:after="0" w:line="240" w:lineRule="auto"/>
              <w:ind w:left="116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</w:t>
            </w:r>
          </w:p>
        </w:tc>
      </w:tr>
      <w:tr w:rsidR="0097454B">
        <w:trPr>
          <w:trHeight w:hRule="exact" w:val="744"/>
        </w:trPr>
        <w:tc>
          <w:tcPr>
            <w:tcW w:w="1985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Bắc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Kạn</w:t>
            </w:r>
          </w:p>
        </w:tc>
        <w:tc>
          <w:tcPr>
            <w:tcW w:w="35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8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Provincial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Center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f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or</w:t>
            </w:r>
          </w:p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HIV/AIDS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ol</w:t>
            </w:r>
          </w:p>
        </w:tc>
        <w:tc>
          <w:tcPr>
            <w:tcW w:w="35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7454B" w:rsidRDefault="00764783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Health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center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town</w:t>
            </w:r>
          </w:p>
        </w:tc>
      </w:tr>
      <w:tr w:rsidR="0097454B">
        <w:trPr>
          <w:trHeight w:hRule="exact" w:val="739"/>
        </w:trPr>
        <w:tc>
          <w:tcPr>
            <w:tcW w:w="1985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35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3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Health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center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Mới</w:t>
            </w:r>
          </w:p>
          <w:p w:rsidR="0097454B" w:rsidRDefault="00764783">
            <w:pPr>
              <w:spacing w:before="58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district</w:t>
            </w:r>
          </w:p>
        </w:tc>
        <w:tc>
          <w:tcPr>
            <w:tcW w:w="35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1DBDB"/>
          </w:tcPr>
          <w:p w:rsidR="0097454B" w:rsidRDefault="0097454B"/>
        </w:tc>
      </w:tr>
      <w:tr w:rsidR="0097454B">
        <w:trPr>
          <w:trHeight w:hRule="exact" w:val="737"/>
        </w:trPr>
        <w:tc>
          <w:tcPr>
            <w:tcW w:w="1985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Hòa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Bì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</w:t>
            </w:r>
          </w:p>
        </w:tc>
        <w:tc>
          <w:tcPr>
            <w:tcW w:w="35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Provincial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Center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f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or</w:t>
            </w:r>
          </w:p>
          <w:p w:rsidR="0097454B" w:rsidRDefault="00764783">
            <w:pPr>
              <w:spacing w:before="58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HIV/AIDS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ol</w:t>
            </w:r>
          </w:p>
        </w:tc>
        <w:tc>
          <w:tcPr>
            <w:tcW w:w="35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</w:tr>
      <w:tr w:rsidR="0097454B">
        <w:trPr>
          <w:trHeight w:hRule="exact" w:val="737"/>
        </w:trPr>
        <w:tc>
          <w:tcPr>
            <w:tcW w:w="1985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35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0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Health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center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hau</w:t>
            </w:r>
          </w:p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district</w:t>
            </w:r>
          </w:p>
        </w:tc>
        <w:tc>
          <w:tcPr>
            <w:tcW w:w="35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0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Health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center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hau</w:t>
            </w:r>
          </w:p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district</w:t>
            </w:r>
          </w:p>
        </w:tc>
      </w:tr>
      <w:tr w:rsidR="0097454B">
        <w:trPr>
          <w:trHeight w:hRule="exact" w:val="737"/>
        </w:trPr>
        <w:tc>
          <w:tcPr>
            <w:tcW w:w="1985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15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4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Quang</w:t>
            </w:r>
          </w:p>
        </w:tc>
        <w:tc>
          <w:tcPr>
            <w:tcW w:w="35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Health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center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Quang</w:t>
            </w:r>
          </w:p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</w:p>
        </w:tc>
        <w:tc>
          <w:tcPr>
            <w:tcW w:w="35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Provincial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Center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f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or</w:t>
            </w:r>
          </w:p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HIV/AIDS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ol</w:t>
            </w:r>
          </w:p>
        </w:tc>
      </w:tr>
      <w:tr w:rsidR="0097454B">
        <w:trPr>
          <w:trHeight w:hRule="exact" w:val="739"/>
        </w:trPr>
        <w:tc>
          <w:tcPr>
            <w:tcW w:w="1985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35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3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Health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center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D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uong</w:t>
            </w:r>
          </w:p>
          <w:p w:rsidR="0097454B" w:rsidRDefault="00764783">
            <w:pPr>
              <w:spacing w:before="58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district</w:t>
            </w:r>
          </w:p>
        </w:tc>
        <w:tc>
          <w:tcPr>
            <w:tcW w:w="35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3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Health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center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D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uong</w:t>
            </w:r>
          </w:p>
          <w:p w:rsidR="0097454B" w:rsidRDefault="00764783">
            <w:pPr>
              <w:spacing w:before="58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district</w:t>
            </w:r>
          </w:p>
        </w:tc>
      </w:tr>
      <w:tr w:rsidR="0097454B">
        <w:trPr>
          <w:trHeight w:hRule="exact" w:val="737"/>
        </w:trPr>
        <w:tc>
          <w:tcPr>
            <w:tcW w:w="1985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</w:tcPr>
          <w:p w:rsidR="0097454B" w:rsidRDefault="0097454B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97454B">
            <w:pPr>
              <w:spacing w:after="0" w:line="200" w:lineRule="exact"/>
              <w:rPr>
                <w:sz w:val="20"/>
                <w:szCs w:val="20"/>
              </w:rPr>
            </w:pPr>
          </w:p>
          <w:p w:rsidR="0097454B" w:rsidRDefault="00764783">
            <w:pPr>
              <w:spacing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</w:t>
            </w:r>
          </w:p>
        </w:tc>
        <w:tc>
          <w:tcPr>
            <w:tcW w:w="35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Health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center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iuoc</w:t>
            </w:r>
          </w:p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district</w:t>
            </w:r>
          </w:p>
        </w:tc>
        <w:tc>
          <w:tcPr>
            <w:tcW w:w="35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764783">
            <w:pPr>
              <w:spacing w:after="0" w:line="290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Health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center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iuoc</w:t>
            </w:r>
          </w:p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district</w:t>
            </w:r>
          </w:p>
        </w:tc>
      </w:tr>
      <w:tr w:rsidR="0097454B">
        <w:trPr>
          <w:trHeight w:hRule="exact" w:val="739"/>
        </w:trPr>
        <w:tc>
          <w:tcPr>
            <w:tcW w:w="1985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97454B" w:rsidRDefault="0097454B"/>
        </w:tc>
        <w:tc>
          <w:tcPr>
            <w:tcW w:w="35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:rsidR="0097454B" w:rsidRDefault="00764783">
            <w:pPr>
              <w:spacing w:after="0" w:line="290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General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spital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Đứ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Hòa</w:t>
            </w:r>
          </w:p>
          <w:p w:rsidR="0097454B" w:rsidRDefault="00764783">
            <w:pPr>
              <w:spacing w:before="61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district</w:t>
            </w:r>
          </w:p>
        </w:tc>
        <w:tc>
          <w:tcPr>
            <w:tcW w:w="35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1DBDB"/>
          </w:tcPr>
          <w:p w:rsidR="0097454B" w:rsidRDefault="0097454B"/>
        </w:tc>
      </w:tr>
    </w:tbl>
    <w:p w:rsidR="0097454B" w:rsidRDefault="0097454B">
      <w:pPr>
        <w:spacing w:after="0" w:line="130" w:lineRule="exact"/>
        <w:rPr>
          <w:sz w:val="13"/>
          <w:szCs w:val="13"/>
        </w:rPr>
      </w:pPr>
    </w:p>
    <w:p w:rsidR="0097454B" w:rsidRDefault="0097454B">
      <w:pPr>
        <w:spacing w:after="0" w:line="200" w:lineRule="exact"/>
        <w:rPr>
          <w:sz w:val="20"/>
          <w:szCs w:val="20"/>
        </w:rPr>
      </w:pPr>
    </w:p>
    <w:p w:rsidR="0097454B" w:rsidRDefault="00764783">
      <w:pPr>
        <w:spacing w:before="26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4CC4C946" wp14:editId="346A6CC1">
                <wp:simplePos x="0" y="0"/>
                <wp:positionH relativeFrom="page">
                  <wp:posOffset>4591050</wp:posOffset>
                </wp:positionH>
                <wp:positionV relativeFrom="paragraph">
                  <wp:posOffset>-685800</wp:posOffset>
                </wp:positionV>
                <wp:extent cx="2251075" cy="469265"/>
                <wp:effectExtent l="0" t="0" r="6350" b="6985"/>
                <wp:wrapNone/>
                <wp:docPr id="20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469265"/>
                          <a:chOff x="7230" y="-1080"/>
                          <a:chExt cx="3545" cy="739"/>
                        </a:xfrm>
                      </wpg:grpSpPr>
                      <wpg:grpSp>
                        <wpg:cNvPr id="205" name="Group 6"/>
                        <wpg:cNvGrpSpPr>
                          <a:grpSpLocks/>
                        </wpg:cNvGrpSpPr>
                        <wpg:grpSpPr bwMode="auto">
                          <a:xfrm>
                            <a:off x="7240" y="-1070"/>
                            <a:ext cx="3526" cy="720"/>
                            <a:chOff x="7240" y="-1070"/>
                            <a:chExt cx="3526" cy="720"/>
                          </a:xfrm>
                        </wpg:grpSpPr>
                        <wps:wsp>
                          <wps:cNvPr id="206" name="Freeform 7"/>
                          <wps:cNvSpPr>
                            <a:spLocks/>
                          </wps:cNvSpPr>
                          <wps:spPr bwMode="auto">
                            <a:xfrm>
                              <a:off x="7240" y="-1070"/>
                              <a:ext cx="3526" cy="720"/>
                            </a:xfrm>
                            <a:custGeom>
                              <a:avLst/>
                              <a:gdLst>
                                <a:gd name="T0" fmla="+- 0 7240 7240"/>
                                <a:gd name="T1" fmla="*/ T0 w 3526"/>
                                <a:gd name="T2" fmla="+- 0 -1070 -1070"/>
                                <a:gd name="T3" fmla="*/ -1070 h 720"/>
                                <a:gd name="T4" fmla="+- 0 10766 7240"/>
                                <a:gd name="T5" fmla="*/ T4 w 3526"/>
                                <a:gd name="T6" fmla="+- 0 -350 -1070"/>
                                <a:gd name="T7" fmla="*/ -350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26" h="720">
                                  <a:moveTo>
                                    <a:pt x="0" y="0"/>
                                  </a:moveTo>
                                  <a:lnTo>
                                    <a:pt x="3526" y="72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4"/>
                        <wpg:cNvGrpSpPr>
                          <a:grpSpLocks/>
                        </wpg:cNvGrpSpPr>
                        <wpg:grpSpPr bwMode="auto">
                          <a:xfrm>
                            <a:off x="7240" y="-1070"/>
                            <a:ext cx="3526" cy="720"/>
                            <a:chOff x="7240" y="-1070"/>
                            <a:chExt cx="3526" cy="720"/>
                          </a:xfrm>
                        </wpg:grpSpPr>
                        <wps:wsp>
                          <wps:cNvPr id="208" name="Freeform 5"/>
                          <wps:cNvSpPr>
                            <a:spLocks/>
                          </wps:cNvSpPr>
                          <wps:spPr bwMode="auto">
                            <a:xfrm>
                              <a:off x="7240" y="-1070"/>
                              <a:ext cx="3526" cy="720"/>
                            </a:xfrm>
                            <a:custGeom>
                              <a:avLst/>
                              <a:gdLst>
                                <a:gd name="T0" fmla="+- 0 10766 7240"/>
                                <a:gd name="T1" fmla="*/ T0 w 3526"/>
                                <a:gd name="T2" fmla="+- 0 -1070 -1070"/>
                                <a:gd name="T3" fmla="*/ -1070 h 720"/>
                                <a:gd name="T4" fmla="+- 0 7240 7240"/>
                                <a:gd name="T5" fmla="*/ T4 w 3526"/>
                                <a:gd name="T6" fmla="+- 0 -350 -1070"/>
                                <a:gd name="T7" fmla="*/ -350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26" h="720">
                                  <a:moveTo>
                                    <a:pt x="3526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61.5pt;margin-top:-54pt;width:177.25pt;height:36.95pt;z-index:-5083;mso-position-horizontal-relative:page" coordorigin="7230,-1080" coordsize="3545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">
                <v:group id="Group 6" o:spid="_x0000_s1027" style="position:absolute;left:7240;top:-1070;width:3526;height:720" coordorigin="7240,-1070" coordsize="352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7" o:spid="_x0000_s1028" style="position:absolute;left:7240;top:-1070;width:3526;height:720;visibility:visible;mso-wrap-style:square;v-text-anchor:top" coordsize="3526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musMA&#10;AADcAAAADwAAAGRycy9kb3ducmV2LnhtbESPQWsCMRSE70L/Q3iF3jRbKbKsRtGC4K11FcTbY/Pc&#10;XUxeliSr2/56Uyh4HGbmG2axGqwRN/KhdazgfZKBIK6cbrlWcDxsxzmIEJE1Gsek4IcCrJYvowUW&#10;2t15T7cy1iJBOBSooImxK6QMVUMWw8R1xMm7OG8xJulrqT3eE9waOc2ymbTYclposKPPhqpr2VsF&#10;0qw3fevz7vv8a0p56j++8top9fY6rOcgIg3xGf5v77SCaTaDvz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nmusMAAADcAAAADwAAAAAAAAAAAAAAAACYAgAAZHJzL2Rv&#10;d25yZXYueG1sUEsFBgAAAAAEAAQA9QAAAIgDAAAAAA==&#10;" path="m,l3526,720e" filled="f" strokecolor="#c0504d" strokeweight=".96pt">
                    <v:path arrowok="t" o:connecttype="custom" o:connectlocs="0,-1070;3526,-350" o:connectangles="0,0"/>
                  </v:shape>
                </v:group>
                <v:group id="Group 4" o:spid="_x0000_s1029" style="position:absolute;left:7240;top:-1070;width:3526;height:720" coordorigin="7240,-1070" coordsize="352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5" o:spid="_x0000_s1030" style="position:absolute;left:7240;top:-1070;width:3526;height:720;visibility:visible;mso-wrap-style:square;v-text-anchor:top" coordsize="3526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XU8EA&#10;AADcAAAADwAAAGRycy9kb3ducmV2LnhtbERPz2vCMBS+D/wfwhN2m6kio1RjqcJgN7dOEG+P5tkW&#10;k5eSpNrtr18Ogx0/vt/bcrJG3MmH3rGC5SIDQdw43XOr4PT19pKDCBFZo3FMCr4pQLmbPW2x0O7B&#10;n3SvYytSCIcCFXQxDoWUoenIYli4gThxV+ctxgR9K7XHRwq3Rq6y7FVa7Dk1dDjQoaPmVo9WgTTV&#10;fux9Pnxcfkwtz+P6mLdOqef5VG1ARJriv/jP/a4VrLK0Np1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q11PBAAAA3AAAAA8AAAAAAAAAAAAAAAAAmAIAAGRycy9kb3du&#10;cmV2LnhtbFBLBQYAAAAABAAEAPUAAACGAwAAAAA=&#10;" path="m3526,l,720e" filled="f" strokecolor="#c0504d" strokeweight=".96pt">
                    <v:path arrowok="t" o:connecttype="custom" o:connectlocs="3526,-1070;0,-35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VII.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ARNT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LES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ONS</w:t>
      </w:r>
    </w:p>
    <w:p w:rsidR="0097454B" w:rsidRDefault="0097454B">
      <w:pPr>
        <w:spacing w:before="2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ucc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ss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484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irst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uction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interventi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both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and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osed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(06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detention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center),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wi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vision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rehensi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 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sic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se</w:t>
      </w:r>
      <w:r w:rsidR="00424AFB"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vice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packages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based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three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ject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ces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 xml:space="preserve"> has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ctive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contrib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streng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intersec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oral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aboration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mong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th,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labour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 invalids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airs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blic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ri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</w:rPr>
        <w:t>AIDS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reventi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ol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cross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count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known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irst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count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 to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reduc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 interventi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activities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detention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prison.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Learnt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ss</w:t>
      </w:r>
      <w:r>
        <w:rPr>
          <w:rFonts w:ascii="Times New Roman" w:eastAsia="Times New Roman" w:hAnsi="Times New Roman" w:cs="Times New Roman"/>
          <w:sz w:val="26"/>
          <w:szCs w:val="26"/>
        </w:rPr>
        <w:t>ons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proven strong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nation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ithin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public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general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leaders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</w:p>
    <w:p w:rsidR="0097454B" w:rsidRDefault="0097454B">
      <w:pPr>
        <w:spacing w:after="0"/>
        <w:jc w:val="both"/>
        <w:sectPr w:rsidR="0097454B">
          <w:pgSz w:w="11920" w:h="16840"/>
          <w:pgMar w:top="820" w:right="580" w:bottom="940" w:left="1480" w:header="0" w:footer="742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et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Tien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prison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vincial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centers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rticu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ar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/AIDS</w:t>
      </w:r>
    </w:p>
    <w:p w:rsidR="0097454B" w:rsidRDefault="00764783">
      <w:pPr>
        <w:spacing w:before="61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control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Vietn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489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Methadone  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has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been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ear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northern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untain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us provi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obtained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sitive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results,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ibuted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changes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ial securi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 econ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mics,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especi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/AIDS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control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inces.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9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epatitis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vaccination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PEs,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sed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ates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centers,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detention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nters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prisons, which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light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point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 prove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international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underst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 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ates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prison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m’s closed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settings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lw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z w:val="26"/>
          <w:szCs w:val="26"/>
        </w:rPr>
        <w:t>otected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 rights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ights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alth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care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Gove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ent.</w:t>
      </w:r>
    </w:p>
    <w:p w:rsidR="0097454B" w:rsidRDefault="0097454B">
      <w:pPr>
        <w:spacing w:before="3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9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ave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irst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put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06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er/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ere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men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who have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sex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men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z w:val="26"/>
          <w:szCs w:val="26"/>
        </w:rPr>
        <w:t>MSM)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ere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ious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ot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mitted.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0,000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ms were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“taken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”,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however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ot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 to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t purposes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using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z w:val="26"/>
          <w:szCs w:val="26"/>
        </w:rPr>
        <w:t>ms,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but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z w:val="26"/>
          <w:szCs w:val="26"/>
        </w:rPr>
        <w:t>uld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seen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ms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 these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clos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settin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be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true.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86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  Up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now,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ppeared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="00424AFB">
        <w:rPr>
          <w:rFonts w:ascii="Times New Roman" w:eastAsia="Times New Roman" w:hAnsi="Times New Roman" w:cs="Times New Roman"/>
          <w:spacing w:val="2"/>
          <w:sz w:val="26"/>
          <w:szCs w:val="26"/>
        </w:rPr>
        <w:t>HAARP</w:t>
      </w:r>
      <w:r w:rsidR="00424AFB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DUs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z w:val="26"/>
          <w:szCs w:val="26"/>
        </w:rPr>
        <w:t>- IDUs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given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acturing 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business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oses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meanwhile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plicated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isk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3" w:after="0" w:line="120" w:lineRule="exact"/>
        <w:rPr>
          <w:sz w:val="12"/>
          <w:szCs w:val="12"/>
        </w:rPr>
      </w:pPr>
    </w:p>
    <w:p w:rsidR="0097454B" w:rsidRDefault="00764783">
      <w:pPr>
        <w:spacing w:after="0" w:line="287" w:lineRule="auto"/>
        <w:ind w:left="222" w:right="494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It 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is 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irst 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 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 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ed 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estic 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ding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 Methadone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procu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ment. Met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adone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ram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sed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internation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–te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sources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ODA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unds/progr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s.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piloting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step will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basis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ovinces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need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tivi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more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convenient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4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93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  The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ntribut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capaci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health, public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ri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our,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inval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social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airs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sectors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direc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planning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anizati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e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raise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warene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horities, residential 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es 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IDUs 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enable 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avourable 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enviro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ent 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 HIV/AIDS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control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rovinces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e.</w:t>
      </w:r>
    </w:p>
    <w:p w:rsidR="0097454B" w:rsidRDefault="0097454B">
      <w:pPr>
        <w:spacing w:before="8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uccess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ors</w:t>
      </w:r>
    </w:p>
    <w:p w:rsidR="0097454B" w:rsidRDefault="0097454B">
      <w:pPr>
        <w:spacing w:before="4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491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Consistent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dership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central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ocal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el;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strong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polit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cal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commi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 of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author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424AFB"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nthusiastic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partic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pation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sectors,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branches,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ganizati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ns 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pul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tive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ibuted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cce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s.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89" w:firstLine="78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ulat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nt, 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-sector coordina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both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entral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al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vels,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especia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sued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ortant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oc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and 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techn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cal 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idel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nes 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support 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ct 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es 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nting 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 activi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ies.</w:t>
      </w:r>
    </w:p>
    <w:p w:rsidR="0097454B" w:rsidRDefault="0097454B">
      <w:pPr>
        <w:spacing w:after="0"/>
        <w:jc w:val="both"/>
        <w:sectPr w:rsidR="0097454B">
          <w:pgSz w:w="11920" w:h="16840"/>
          <w:pgMar w:top="820" w:right="580" w:bottom="940" w:left="1480" w:header="0" w:footer="742" w:gutter="0"/>
          <w:cols w:space="720"/>
        </w:sectPr>
      </w:pPr>
    </w:p>
    <w:p w:rsidR="0097454B" w:rsidRDefault="00764783">
      <w:pPr>
        <w:spacing w:before="67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ensure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ectiveness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these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udg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ts.</w:t>
      </w:r>
    </w:p>
    <w:p w:rsidR="0097454B" w:rsidRDefault="0097454B">
      <w:pPr>
        <w:spacing w:before="6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Learnt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essons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.1.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at Hoa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(Lotus)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club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492" w:firstLine="78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Integrating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ce models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un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lth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acilities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z w:val="26"/>
          <w:szCs w:val="26"/>
        </w:rPr>
        <w:t>al,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 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decisi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actor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sz w:val="26"/>
          <w:szCs w:val="26"/>
        </w:rPr>
        <w:t>ain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ustain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bili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ces.</w:t>
      </w:r>
    </w:p>
    <w:p w:rsidR="0097454B" w:rsidRDefault="0097454B">
      <w:pPr>
        <w:spacing w:before="10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488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Lotus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ub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model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necessa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encourage target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nvolved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 inclu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ing IE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eetin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, entertai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 and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cul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ural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sport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even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natio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diseases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VCT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ice.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However, due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inadequate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rastructure, the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ect had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rent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venu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establish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clubs.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structure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mpli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ated,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ensur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 05 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s/club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get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ull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sala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whom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ude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01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doctor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charge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club,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thus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oo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icult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recruit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arrange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 source.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9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2013,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MU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z w:val="26"/>
          <w:szCs w:val="26"/>
        </w:rPr>
        <w:t>oject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vinces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realiz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ties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Lotus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club would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ective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to:</w:t>
      </w:r>
    </w:p>
    <w:p w:rsidR="0097454B" w:rsidRDefault="0097454B">
      <w:pPr>
        <w:spacing w:before="10" w:after="0" w:line="110" w:lineRule="exact"/>
        <w:rPr>
          <w:sz w:val="11"/>
          <w:szCs w:val="11"/>
        </w:rPr>
      </w:pPr>
    </w:p>
    <w:p w:rsidR="0097454B" w:rsidRDefault="00764783">
      <w:pPr>
        <w:spacing w:after="0" w:line="240" w:lineRule="auto"/>
        <w:ind w:left="9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High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ses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enting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e,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sala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ees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etc.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88" w:lineRule="auto"/>
        <w:ind w:left="222" w:right="49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Most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 clients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receive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VCT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(on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average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50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clients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 given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ice/cl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onth),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ficult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enter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ai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tiviti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 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sport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vents.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93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Sustainab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li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club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gh,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it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unable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its activi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ter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closin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0" w:after="0" w:line="110" w:lineRule="exact"/>
        <w:rPr>
          <w:sz w:val="11"/>
          <w:szCs w:val="11"/>
        </w:rPr>
      </w:pPr>
    </w:p>
    <w:p w:rsidR="0097454B" w:rsidRDefault="00764783">
      <w:pPr>
        <w:spacing w:after="0" w:line="240" w:lineRule="auto"/>
        <w:ind w:left="9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aining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urce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Lotus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club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nsiderab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icult.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88" w:lineRule="auto"/>
        <w:ind w:left="222" w:right="493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Thus,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ities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Lotus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Club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such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 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atment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on 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eases, 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meetings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sport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ve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decreas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 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kept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main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 VCT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since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13.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tus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club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model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as been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erred into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VCT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state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nics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 VCT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ef</w:t>
      </w:r>
      <w:r w:rsidR="00424AFB">
        <w:rPr>
          <w:rFonts w:ascii="Times New Roman" w:eastAsia="Times New Roman" w:hAnsi="Times New Roman" w:cs="Times New Roman"/>
          <w:spacing w:val="2"/>
          <w:sz w:val="26"/>
          <w:szCs w:val="26"/>
        </w:rPr>
        <w:t>fe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cti</w:t>
      </w:r>
      <w:r w:rsidR="00424AFB">
        <w:rPr>
          <w:rFonts w:ascii="Times New Roman" w:eastAsia="Times New Roman" w:hAnsi="Times New Roman" w:cs="Times New Roman"/>
          <w:spacing w:val="-2"/>
          <w:sz w:val="26"/>
          <w:szCs w:val="26"/>
        </w:rPr>
        <w:t>v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el</w:t>
      </w:r>
      <w:r w:rsidR="00424AFB">
        <w:rPr>
          <w:rFonts w:ascii="Times New Roman" w:eastAsia="Times New Roman" w:hAnsi="Times New Roman" w:cs="Times New Roman"/>
          <w:spacing w:val="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ake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budget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eci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re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m</w:t>
      </w:r>
      <w:r w:rsidR="007F0665">
        <w:rPr>
          <w:rFonts w:ascii="Times New Roman" w:eastAsia="Times New Roman" w:hAnsi="Times New Roman" w:cs="Times New Roman"/>
          <w:spacing w:val="-2"/>
          <w:sz w:val="26"/>
          <w:szCs w:val="26"/>
        </w:rPr>
        <w:t>a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i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sustainabi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this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tivi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3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85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>13,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Lotus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erred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VCT 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uated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State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nics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luding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CT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own,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Quang 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uong district 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alth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Mai Chai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ict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while, it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ossible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Lotus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club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to state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nics, 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 cou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tinue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clubs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n.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3.2.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STIs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exa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ination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treat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ent</w:t>
      </w:r>
    </w:p>
    <w:p w:rsidR="0097454B" w:rsidRDefault="0097454B">
      <w:pPr>
        <w:spacing w:after="0"/>
        <w:sectPr w:rsidR="0097454B">
          <w:headerReference w:type="default" r:id="rId103"/>
          <w:pgSz w:w="11920" w:h="16840"/>
          <w:pgMar w:top="1400" w:right="580" w:bottom="940" w:left="1480" w:header="592" w:footer="742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88" w:lineRule="auto"/>
        <w:ind w:left="222" w:right="491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ision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mprehe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sive serv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kage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 bene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iciaries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013,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PPM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gn</w:t>
      </w:r>
      <w:r>
        <w:rPr>
          <w:rFonts w:ascii="Times New Roman" w:eastAsia="Times New Roman" w:hAnsi="Times New Roman" w:cs="Times New Roman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iv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clinics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Depar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ent 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 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matolo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–  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vincial 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General 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Hosp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tal 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 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provide 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 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 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Kan,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en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sz w:val="26"/>
          <w:szCs w:val="26"/>
        </w:rPr>
        <w:t>ua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 provinces.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ith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ts,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unavail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bili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of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clinics,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 activi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enter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social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diseas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 prevention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rol.</w:t>
      </w:r>
    </w:p>
    <w:p w:rsidR="0097454B" w:rsidRDefault="0097454B">
      <w:pPr>
        <w:spacing w:before="3" w:after="0" w:line="120" w:lineRule="exact"/>
        <w:rPr>
          <w:sz w:val="12"/>
          <w:szCs w:val="12"/>
        </w:rPr>
      </w:pPr>
    </w:p>
    <w:p w:rsidR="0097454B" w:rsidRDefault="00764783">
      <w:pPr>
        <w:spacing w:after="0" w:line="287" w:lineRule="auto"/>
        <w:ind w:left="222" w:right="494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ter 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02 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ears 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operation, 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ave 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been 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reported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rom 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 provinces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ollows:</w:t>
      </w:r>
    </w:p>
    <w:p w:rsidR="0097454B" w:rsidRDefault="0097454B">
      <w:pPr>
        <w:spacing w:before="5" w:after="0" w:line="120" w:lineRule="exact"/>
        <w:rPr>
          <w:sz w:val="12"/>
          <w:szCs w:val="12"/>
        </w:rPr>
      </w:pPr>
    </w:p>
    <w:p w:rsidR="0097454B" w:rsidRDefault="00764783">
      <w:pPr>
        <w:spacing w:after="0" w:line="287" w:lineRule="auto"/>
        <w:ind w:left="222" w:right="49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 w:rsidR="00424AFB">
        <w:rPr>
          <w:rFonts w:ascii="Times New Roman" w:eastAsia="Times New Roman" w:hAnsi="Times New Roman" w:cs="Times New Roman"/>
          <w:spacing w:val="3"/>
          <w:sz w:val="26"/>
          <w:szCs w:val="26"/>
        </w:rPr>
        <w:t>Shortage of skilled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tor</w:t>
      </w:r>
      <w:r w:rsidR="00424AFB"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ecialized 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mato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thus 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it 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is 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icult 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4" w:after="0" w:line="120" w:lineRule="exact"/>
        <w:rPr>
          <w:sz w:val="12"/>
          <w:szCs w:val="12"/>
        </w:rPr>
      </w:pPr>
    </w:p>
    <w:p w:rsidR="0097454B" w:rsidRDefault="00764783">
      <w:pPr>
        <w:spacing w:after="0" w:line="287" w:lineRule="auto"/>
        <w:ind w:left="222" w:right="493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B71EAF">
        <w:rPr>
          <w:rFonts w:ascii="Times New Roman" w:eastAsia="Times New Roman" w:hAnsi="Times New Roman" w:cs="Times New Roman"/>
          <w:sz w:val="26"/>
          <w:szCs w:val="26"/>
        </w:rPr>
        <w:t>Limited opening hours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private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cs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nwhile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rare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arri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e state-run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lth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cs,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icult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roup.</w:t>
      </w:r>
    </w:p>
    <w:p w:rsidR="0097454B" w:rsidRDefault="0097454B">
      <w:pPr>
        <w:spacing w:before="5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9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icult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rti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nics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IDUs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live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rom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clinics.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493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Due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bove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tioned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matters,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n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 w:rsidR="007F0665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er</w:t>
      </w:r>
      <w:r w:rsidR="007F0665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of</w:t>
      </w:r>
      <w:r w:rsidR="007F0665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IDUs</w:t>
      </w:r>
      <w:r w:rsidR="007F0665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to</w:t>
      </w:r>
      <w:r w:rsidR="007F0665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cont</w:t>
      </w:r>
      <w:r w:rsidR="007F0665">
        <w:rPr>
          <w:rFonts w:ascii="Times New Roman" w:eastAsia="Times New Roman" w:hAnsi="Times New Roman" w:cs="Times New Roman"/>
          <w:spacing w:val="3"/>
          <w:sz w:val="26"/>
          <w:szCs w:val="26"/>
        </w:rPr>
        <w:t>r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acted</w:t>
      </w:r>
      <w:r w:rsidR="007F0665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ST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s clinics</w:t>
      </w:r>
      <w:r w:rsidR="007F0665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ew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hough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e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ion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sion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fo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ree of charge,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available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more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014.</w:t>
      </w:r>
    </w:p>
    <w:p w:rsidR="0097454B" w:rsidRDefault="0097454B">
      <w:pPr>
        <w:spacing w:before="4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89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ter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menting this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ARP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giv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me rec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tions/l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lesso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me  org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nizations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projec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how 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de STIs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>
        <w:rPr>
          <w:rFonts w:ascii="Times New Roman" w:eastAsia="Times New Roman" w:hAnsi="Times New Roman" w:cs="Times New Roman"/>
          <w:sz w:val="26"/>
          <w:szCs w:val="26"/>
        </w:rPr>
        <w:t>ectivel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shou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eva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uat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basic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matte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ollows:</w:t>
      </w:r>
    </w:p>
    <w:p w:rsidR="0097454B" w:rsidRDefault="0097454B">
      <w:pPr>
        <w:spacing w:before="1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95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Real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situation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cap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bili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ovisi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ices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z w:val="26"/>
          <w:szCs w:val="26"/>
        </w:rPr>
        <w:t>ovincial level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man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resources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sites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ision;</w:t>
      </w:r>
    </w:p>
    <w:p w:rsidR="0097454B" w:rsidRDefault="0097454B">
      <w:pPr>
        <w:spacing w:before="10" w:after="0" w:line="110" w:lineRule="exact"/>
        <w:rPr>
          <w:sz w:val="11"/>
          <w:szCs w:val="11"/>
        </w:rPr>
      </w:pPr>
    </w:p>
    <w:p w:rsidR="0097454B" w:rsidRDefault="00764783">
      <w:pPr>
        <w:spacing w:after="0" w:line="240" w:lineRule="auto"/>
        <w:ind w:left="9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STIs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sca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size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mmuni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si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</w:p>
    <w:p w:rsidR="0097454B" w:rsidRDefault="00764783">
      <w:pPr>
        <w:spacing w:before="61"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STIs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nation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rea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up.</w:t>
      </w:r>
    </w:p>
    <w:p w:rsidR="0097454B" w:rsidRDefault="0097454B">
      <w:pPr>
        <w:spacing w:before="9" w:after="0" w:line="170" w:lineRule="exact"/>
        <w:rPr>
          <w:sz w:val="17"/>
          <w:szCs w:val="17"/>
        </w:rPr>
      </w:pPr>
    </w:p>
    <w:p w:rsidR="0097454B" w:rsidRDefault="00764783">
      <w:pPr>
        <w:tabs>
          <w:tab w:val="left" w:pos="1280"/>
        </w:tabs>
        <w:spacing w:after="0" w:line="240" w:lineRule="auto"/>
        <w:ind w:left="9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Capable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accessi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ili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</w:p>
    <w:p w:rsidR="0097454B" w:rsidRDefault="0097454B">
      <w:pPr>
        <w:spacing w:before="9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3.3.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ocat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onal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raini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icro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cre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it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491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According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je</w:t>
      </w:r>
      <w:r>
        <w:rPr>
          <w:rFonts w:ascii="Times New Roman" w:eastAsia="Times New Roman" w:hAnsi="Times New Roman" w:cs="Times New Roman"/>
          <w:sz w:val="26"/>
          <w:szCs w:val="26"/>
        </w:rPr>
        <w:t>ct doc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vocati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giving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lo</w:t>
      </w:r>
      <w:r>
        <w:rPr>
          <w:rFonts w:ascii="Times New Roman" w:eastAsia="Times New Roman" w:hAnsi="Times New Roman" w:cs="Times New Roman"/>
          <w:sz w:val="26"/>
          <w:szCs w:val="26"/>
        </w:rPr>
        <w:t>ans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job creation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main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ctivi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 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DUs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ndivi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als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mpleted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pulso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detoxi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st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bilize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ir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ives,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ate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into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un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and prevent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re-ad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iction.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However,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 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ter 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pleting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ment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bene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iciaries,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="00B71EAF">
        <w:rPr>
          <w:rFonts w:ascii="Times New Roman" w:eastAsia="Times New Roman" w:hAnsi="Times New Roman" w:cs="Times New Roman"/>
          <w:spacing w:val="2"/>
          <w:sz w:val="26"/>
          <w:szCs w:val="26"/>
        </w:rPr>
        <w:t>by</w:t>
      </w:r>
      <w:r w:rsidR="00B71EAF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end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2012, this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evalu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ed.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budget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 activi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cut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wn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donor.</w:t>
      </w:r>
    </w:p>
    <w:p w:rsidR="0097454B" w:rsidRDefault="0097454B">
      <w:pPr>
        <w:spacing w:before="3" w:after="0" w:line="120" w:lineRule="exact"/>
        <w:rPr>
          <w:sz w:val="12"/>
          <w:szCs w:val="12"/>
        </w:rPr>
      </w:pPr>
    </w:p>
    <w:p w:rsidR="0097454B" w:rsidRDefault="00764783">
      <w:pPr>
        <w:spacing w:after="0" w:line="288" w:lineRule="auto"/>
        <w:ind w:left="222" w:right="488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Loan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pp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-detoxi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ication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indivi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uals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s the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pilo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Viet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am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high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risk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ps.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How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ver,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blis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guidan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e took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lot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e,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hich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led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epl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ment,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ear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2013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wh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le</w:t>
      </w:r>
    </w:p>
    <w:p w:rsidR="0097454B" w:rsidRDefault="0097454B">
      <w:pPr>
        <w:spacing w:after="0"/>
        <w:jc w:val="both"/>
        <w:sectPr w:rsidR="0097454B">
          <w:headerReference w:type="default" r:id="rId104"/>
          <w:pgSz w:w="11920" w:h="16840"/>
          <w:pgMar w:top="820" w:right="580" w:bottom="940" w:left="1480" w:header="592" w:footer="742" w:gutter="0"/>
          <w:cols w:space="720"/>
        </w:sectPr>
      </w:pPr>
    </w:p>
    <w:p w:rsidR="0097454B" w:rsidRDefault="0097454B">
      <w:pPr>
        <w:spacing w:before="8" w:after="0" w:line="260" w:lineRule="exact"/>
        <w:rPr>
          <w:sz w:val="26"/>
          <w:szCs w:val="26"/>
        </w:rPr>
      </w:pPr>
    </w:p>
    <w:p w:rsidR="0097454B" w:rsidRDefault="00764783">
      <w:pPr>
        <w:spacing w:before="26" w:after="0" w:line="288" w:lineRule="auto"/>
        <w:ind w:left="222" w:right="49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sz w:val="26"/>
          <w:szCs w:val="26"/>
        </w:rPr>
        <w:t>et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considera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cut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wn,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thus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e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ff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ectiveness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s not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expecte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ical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mited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oans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loan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hort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did not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eet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mands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manu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acturing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ess.</w:t>
      </w:r>
    </w:p>
    <w:p w:rsidR="0097454B" w:rsidRDefault="0097454B">
      <w:pPr>
        <w:spacing w:before="9" w:after="0" w:line="240" w:lineRule="exact"/>
        <w:rPr>
          <w:sz w:val="24"/>
          <w:szCs w:val="24"/>
        </w:rPr>
      </w:pPr>
    </w:p>
    <w:p w:rsidR="0097454B" w:rsidRDefault="00764783">
      <w:pPr>
        <w:spacing w:after="0" w:line="240" w:lineRule="auto"/>
        <w:ind w:left="287" w:right="45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. S</w:t>
      </w:r>
      <w:r>
        <w:rPr>
          <w:rFonts w:ascii="Times New Roman" w:eastAsia="Times New Roman" w:hAnsi="Times New Roman" w:cs="Times New Roman"/>
          <w:b/>
          <w:bCs/>
          <w:spacing w:val="-1"/>
        </w:rPr>
        <w:t>UGGE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</w:rPr>
        <w:t>AN</w:t>
      </w:r>
      <w:r>
        <w:rPr>
          <w:rFonts w:ascii="Times New Roman" w:eastAsia="Times New Roman" w:hAnsi="Times New Roman" w:cs="Times New Roman"/>
          <w:b/>
          <w:bCs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1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MM</w:t>
      </w:r>
      <w:r>
        <w:rPr>
          <w:rFonts w:ascii="Times New Roman" w:eastAsia="Times New Roman" w:hAnsi="Times New Roman" w:cs="Times New Roman"/>
          <w:b/>
          <w:bCs/>
          <w:spacing w:val="-1"/>
        </w:rPr>
        <w:t>ENDAT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97454B" w:rsidRDefault="0097454B">
      <w:pPr>
        <w:spacing w:after="0" w:line="170" w:lineRule="exact"/>
        <w:rPr>
          <w:sz w:val="17"/>
          <w:szCs w:val="17"/>
        </w:rPr>
      </w:pPr>
    </w:p>
    <w:p w:rsidR="0097454B" w:rsidRDefault="00764783">
      <w:pPr>
        <w:spacing w:after="0" w:line="240" w:lineRule="auto"/>
        <w:ind w:left="222" w:right="727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incial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evel</w:t>
      </w:r>
    </w:p>
    <w:p w:rsidR="0097454B" w:rsidRDefault="0097454B">
      <w:pPr>
        <w:spacing w:before="1" w:after="0" w:line="180" w:lineRule="exact"/>
        <w:rPr>
          <w:sz w:val="18"/>
          <w:szCs w:val="18"/>
        </w:rPr>
      </w:pPr>
    </w:p>
    <w:p w:rsidR="0097454B" w:rsidRDefault="00764783">
      <w:pPr>
        <w:spacing w:after="0" w:line="240" w:lineRule="auto"/>
        <w:ind w:left="222" w:right="599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1.1.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Prov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ncial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ople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mm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ittee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493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Direct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epar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ent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ocal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point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la</w:t>
      </w:r>
      <w:r>
        <w:rPr>
          <w:rFonts w:ascii="Times New Roman" w:eastAsia="Times New Roman" w:hAnsi="Times New Roman" w:cs="Times New Roman"/>
          <w:sz w:val="26"/>
          <w:szCs w:val="26"/>
        </w:rPr>
        <w:t>borate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 Depar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Internal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air, Depart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Planning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Finance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relev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nt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units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ensuring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stain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bili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 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activi</w:t>
      </w:r>
      <w:r w:rsidR="009228D0">
        <w:rPr>
          <w:rFonts w:ascii="Times New Roman" w:eastAsia="Times New Roman" w:hAnsi="Times New Roman" w:cs="Times New Roman"/>
          <w:spacing w:val="-1"/>
          <w:sz w:val="26"/>
          <w:szCs w:val="26"/>
        </w:rPr>
        <w:t>t</w:t>
      </w:r>
      <w:r w:rsidR="009228D0">
        <w:rPr>
          <w:rFonts w:ascii="Times New Roman" w:eastAsia="Times New Roman" w:hAnsi="Times New Roman" w:cs="Times New Roman"/>
          <w:sz w:val="26"/>
          <w:szCs w:val="26"/>
        </w:rPr>
        <w:t>ies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pr</w:t>
      </w:r>
      <w:r w:rsidR="007F0665"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oriti</w:t>
      </w:r>
      <w:r w:rsidR="007F0665">
        <w:rPr>
          <w:rFonts w:ascii="Times New Roman" w:eastAsia="Times New Roman" w:hAnsi="Times New Roman" w:cs="Times New Roman"/>
          <w:spacing w:val="-1"/>
          <w:sz w:val="26"/>
          <w:szCs w:val="26"/>
        </w:rPr>
        <w:t>z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resourc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one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ug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budget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ate Methadone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clinics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ing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e.</w:t>
      </w:r>
    </w:p>
    <w:p w:rsidR="0097454B" w:rsidRDefault="0097454B">
      <w:pPr>
        <w:spacing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177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1.2.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Heal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Dep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rt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incial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Cent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V/AIDS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Prev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ntion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489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Health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Depar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ment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ects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PPMU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z w:val="26"/>
          <w:szCs w:val="26"/>
        </w:rPr>
        <w:t>bo</w:t>
      </w:r>
      <w:r w:rsidR="00B71EAF"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dinates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 plan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ive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ensure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tainabili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454B" w:rsidRDefault="0097454B">
      <w:pPr>
        <w:spacing w:before="10" w:after="0" w:line="110" w:lineRule="exact"/>
        <w:rPr>
          <w:sz w:val="11"/>
          <w:szCs w:val="11"/>
        </w:rPr>
      </w:pPr>
    </w:p>
    <w:p w:rsidR="0097454B" w:rsidRDefault="00764783">
      <w:pPr>
        <w:spacing w:after="0" w:line="288" w:lineRule="auto"/>
        <w:ind w:left="222" w:right="493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PPMU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llaborat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sz w:val="26"/>
          <w:szCs w:val="26"/>
        </w:rPr>
        <w:t>ith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cial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nter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HIV/AIDS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tion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relevant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units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mp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ete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inal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report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close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line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regulations and report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PMU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rior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31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March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2015.</w:t>
      </w:r>
    </w:p>
    <w:p w:rsidR="0097454B" w:rsidRDefault="0097454B">
      <w:pPr>
        <w:spacing w:before="4" w:after="0" w:line="120" w:lineRule="exact"/>
        <w:rPr>
          <w:sz w:val="12"/>
          <w:szCs w:val="12"/>
        </w:rPr>
      </w:pPr>
    </w:p>
    <w:p w:rsidR="0097454B" w:rsidRDefault="00764783">
      <w:pPr>
        <w:spacing w:after="0" w:line="287" w:lineRule="auto"/>
        <w:ind w:left="222" w:right="49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Provincial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S Pr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shall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pons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ble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 impl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direct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io</w:t>
      </w:r>
      <w:r>
        <w:rPr>
          <w:rFonts w:ascii="Times New Roman" w:eastAsia="Times New Roman" w:hAnsi="Times New Roman" w:cs="Times New Roman"/>
          <w:sz w:val="26"/>
          <w:szCs w:val="26"/>
        </w:rPr>
        <w:t>ns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oni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oring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ivities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mented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vant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 sustain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ies  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ter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iving  the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er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report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upper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leve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s according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gul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tions.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nual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HIV/AIDS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ntion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control, of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arranges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get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Methadone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="00B71EAF">
        <w:rPr>
          <w:rFonts w:ascii="Times New Roman" w:eastAsia="Times New Roman" w:hAnsi="Times New Roman" w:cs="Times New Roman"/>
          <w:sz w:val="26"/>
          <w:szCs w:val="26"/>
        </w:rPr>
        <w:t>pr</w:t>
      </w:r>
      <w:r w:rsidR="00B71EAF"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 w:rsidR="00B71EAF">
        <w:rPr>
          <w:rFonts w:ascii="Times New Roman" w:eastAsia="Times New Roman" w:hAnsi="Times New Roman" w:cs="Times New Roman"/>
          <w:sz w:val="26"/>
          <w:szCs w:val="26"/>
        </w:rPr>
        <w:t>gr</w:t>
      </w:r>
      <w:r w:rsidR="00B71EAF"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 w:rsidR="00B71EAF"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VCT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ach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="007F0665">
        <w:rPr>
          <w:rFonts w:ascii="Times New Roman" w:eastAsia="Times New Roman" w:hAnsi="Times New Roman" w:cs="Times New Roman"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z w:val="26"/>
          <w:szCs w:val="26"/>
        </w:rPr>
        <w:t>g 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wer,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nses.</w:t>
      </w:r>
    </w:p>
    <w:p w:rsidR="0097454B" w:rsidRDefault="0097454B">
      <w:pPr>
        <w:spacing w:before="1" w:after="0" w:line="130" w:lineRule="exact"/>
        <w:rPr>
          <w:sz w:val="13"/>
          <w:szCs w:val="13"/>
        </w:rPr>
      </w:pPr>
    </w:p>
    <w:p w:rsidR="0097454B" w:rsidRDefault="00764783">
      <w:pPr>
        <w:spacing w:after="0" w:line="240" w:lineRule="auto"/>
        <w:ind w:left="222" w:right="761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cent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al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level</w:t>
      </w:r>
    </w:p>
    <w:p w:rsidR="0097454B" w:rsidRDefault="0097454B">
      <w:pPr>
        <w:spacing w:before="1" w:after="0" w:line="170" w:lineRule="exact"/>
        <w:rPr>
          <w:sz w:val="17"/>
          <w:szCs w:val="17"/>
        </w:rPr>
      </w:pPr>
    </w:p>
    <w:p w:rsidR="0097454B" w:rsidRDefault="00764783">
      <w:pPr>
        <w:spacing w:after="0" w:line="288" w:lineRule="auto"/>
        <w:ind w:left="222" w:right="494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VAAC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z w:val="26"/>
          <w:szCs w:val="26"/>
        </w:rPr>
        <w:t>nues su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>porting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inance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chnique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 HIV/AIDS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>evention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control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prov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nc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s,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ocuses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giving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assist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nces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Methadone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clin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cs.</w:t>
      </w:r>
    </w:p>
    <w:p w:rsidR="0097454B" w:rsidRDefault="0097454B">
      <w:pPr>
        <w:spacing w:before="8" w:after="0" w:line="120" w:lineRule="exact"/>
        <w:rPr>
          <w:sz w:val="12"/>
          <w:szCs w:val="12"/>
        </w:rPr>
      </w:pPr>
    </w:p>
    <w:p w:rsidR="0097454B" w:rsidRDefault="00764783">
      <w:pPr>
        <w:spacing w:after="0" w:line="240" w:lineRule="auto"/>
        <w:ind w:left="391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71DAF849" wp14:editId="7873EFFE">
            <wp:extent cx="3300095" cy="1757045"/>
            <wp:effectExtent l="0" t="0" r="0" b="0"/>
            <wp:docPr id="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54B">
      <w:pgSz w:w="11920" w:h="16840"/>
      <w:pgMar w:top="820" w:right="580" w:bottom="1000" w:left="1480" w:header="592" w:footer="7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665" w:rsidRDefault="007F0665">
      <w:pPr>
        <w:spacing w:after="0" w:line="240" w:lineRule="auto"/>
      </w:pPr>
      <w:r>
        <w:separator/>
      </w:r>
    </w:p>
  </w:endnote>
  <w:endnote w:type="continuationSeparator" w:id="0">
    <w:p w:rsidR="007F0665" w:rsidRDefault="007F0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YMO Symbols">
    <w:altName w:val="Arial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E7D" w:rsidRDefault="00A35E7D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1368" behindDoc="1" locked="0" layoutInCell="1" allowOverlap="1" wp14:anchorId="47D0AE18" wp14:editId="2BB39A3F">
              <wp:simplePos x="0" y="0"/>
              <wp:positionH relativeFrom="page">
                <wp:posOffset>1003935</wp:posOffset>
              </wp:positionH>
              <wp:positionV relativeFrom="page">
                <wp:posOffset>10045700</wp:posOffset>
              </wp:positionV>
              <wp:extent cx="6114415" cy="299720"/>
              <wp:effectExtent l="3810" t="0" r="635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4415" cy="299720"/>
                        <a:chOff x="1581" y="15820"/>
                        <a:chExt cx="9629" cy="472"/>
                      </a:xfrm>
                    </wpg:grpSpPr>
                    <wpg:grpSp>
                      <wpg:cNvPr id="43" name="Group 57"/>
                      <wpg:cNvGrpSpPr>
                        <a:grpSpLocks/>
                      </wpg:cNvGrpSpPr>
                      <wpg:grpSpPr bwMode="auto">
                        <a:xfrm>
                          <a:off x="10214" y="15858"/>
                          <a:ext cx="958" cy="76"/>
                          <a:chOff x="10214" y="15858"/>
                          <a:chExt cx="958" cy="76"/>
                        </a:xfrm>
                      </wpg:grpSpPr>
                      <wps:wsp>
                        <wps:cNvPr id="44" name="Freeform 58"/>
                        <wps:cNvSpPr>
                          <a:spLocks/>
                        </wps:cNvSpPr>
                        <wps:spPr bwMode="auto">
                          <a:xfrm>
                            <a:off x="10214" y="15858"/>
                            <a:ext cx="958" cy="76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935 15858"/>
                              <a:gd name="T3" fmla="*/ 15935 h 76"/>
                              <a:gd name="T4" fmla="+- 0 11172 10214"/>
                              <a:gd name="T5" fmla="*/ T4 w 958"/>
                              <a:gd name="T6" fmla="+- 0 15935 15858"/>
                              <a:gd name="T7" fmla="*/ 15935 h 76"/>
                              <a:gd name="T8" fmla="+- 0 11172 10214"/>
                              <a:gd name="T9" fmla="*/ T8 w 958"/>
                              <a:gd name="T10" fmla="+- 0 15858 15858"/>
                              <a:gd name="T11" fmla="*/ 15858 h 76"/>
                              <a:gd name="T12" fmla="+- 0 10214 10214"/>
                              <a:gd name="T13" fmla="*/ T12 w 958"/>
                              <a:gd name="T14" fmla="+- 0 15858 15858"/>
                              <a:gd name="T15" fmla="*/ 15858 h 76"/>
                              <a:gd name="T16" fmla="+- 0 10214 10214"/>
                              <a:gd name="T17" fmla="*/ T16 w 958"/>
                              <a:gd name="T18" fmla="+- 0 15935 15858"/>
                              <a:gd name="T19" fmla="*/ 1593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76">
                                <a:moveTo>
                                  <a:pt x="0" y="77"/>
                                </a:moveTo>
                                <a:lnTo>
                                  <a:pt x="958" y="77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55"/>
                      <wpg:cNvGrpSpPr>
                        <a:grpSpLocks/>
                      </wpg:cNvGrpSpPr>
                      <wpg:grpSpPr bwMode="auto">
                        <a:xfrm>
                          <a:off x="10214" y="15934"/>
                          <a:ext cx="115" cy="228"/>
                          <a:chOff x="10214" y="15934"/>
                          <a:chExt cx="115" cy="228"/>
                        </a:xfrm>
                      </wpg:grpSpPr>
                      <wps:wsp>
                        <wps:cNvPr id="46" name="Freeform 56"/>
                        <wps:cNvSpPr>
                          <a:spLocks/>
                        </wps:cNvSpPr>
                        <wps:spPr bwMode="auto">
                          <a:xfrm>
                            <a:off x="10214" y="15934"/>
                            <a:ext cx="115" cy="228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115"/>
                              <a:gd name="T2" fmla="+- 0 16162 15934"/>
                              <a:gd name="T3" fmla="*/ 16162 h 228"/>
                              <a:gd name="T4" fmla="+- 0 10329 10214"/>
                              <a:gd name="T5" fmla="*/ T4 w 115"/>
                              <a:gd name="T6" fmla="+- 0 16162 15934"/>
                              <a:gd name="T7" fmla="*/ 16162 h 228"/>
                              <a:gd name="T8" fmla="+- 0 10329 10214"/>
                              <a:gd name="T9" fmla="*/ T8 w 115"/>
                              <a:gd name="T10" fmla="+- 0 15934 15934"/>
                              <a:gd name="T11" fmla="*/ 15934 h 228"/>
                              <a:gd name="T12" fmla="+- 0 10214 10214"/>
                              <a:gd name="T13" fmla="*/ T12 w 115"/>
                              <a:gd name="T14" fmla="+- 0 15934 15934"/>
                              <a:gd name="T15" fmla="*/ 15934 h 228"/>
                              <a:gd name="T16" fmla="+- 0 10214 10214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5" y="228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" name="Group 53"/>
                      <wpg:cNvGrpSpPr>
                        <a:grpSpLocks/>
                      </wpg:cNvGrpSpPr>
                      <wpg:grpSpPr bwMode="auto">
                        <a:xfrm>
                          <a:off x="11056" y="15934"/>
                          <a:ext cx="115" cy="228"/>
                          <a:chOff x="11056" y="15934"/>
                          <a:chExt cx="115" cy="228"/>
                        </a:xfrm>
                      </wpg:grpSpPr>
                      <wps:wsp>
                        <wps:cNvPr id="48" name="Freeform 54"/>
                        <wps:cNvSpPr>
                          <a:spLocks/>
                        </wps:cNvSpPr>
                        <wps:spPr bwMode="auto">
                          <a:xfrm>
                            <a:off x="11056" y="15934"/>
                            <a:ext cx="115" cy="228"/>
                          </a:xfrm>
                          <a:custGeom>
                            <a:avLst/>
                            <a:gdLst>
                              <a:gd name="T0" fmla="+- 0 11056 11056"/>
                              <a:gd name="T1" fmla="*/ T0 w 115"/>
                              <a:gd name="T2" fmla="+- 0 16162 15934"/>
                              <a:gd name="T3" fmla="*/ 16162 h 228"/>
                              <a:gd name="T4" fmla="+- 0 11172 11056"/>
                              <a:gd name="T5" fmla="*/ T4 w 115"/>
                              <a:gd name="T6" fmla="+- 0 16162 15934"/>
                              <a:gd name="T7" fmla="*/ 16162 h 228"/>
                              <a:gd name="T8" fmla="+- 0 11172 11056"/>
                              <a:gd name="T9" fmla="*/ T8 w 115"/>
                              <a:gd name="T10" fmla="+- 0 15934 15934"/>
                              <a:gd name="T11" fmla="*/ 15934 h 228"/>
                              <a:gd name="T12" fmla="+- 0 11056 11056"/>
                              <a:gd name="T13" fmla="*/ T12 w 115"/>
                              <a:gd name="T14" fmla="+- 0 15934 15934"/>
                              <a:gd name="T15" fmla="*/ 15934 h 228"/>
                              <a:gd name="T16" fmla="+- 0 11056 11056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6" y="22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" name="Group 51"/>
                      <wpg:cNvGrpSpPr>
                        <a:grpSpLocks/>
                      </wpg:cNvGrpSpPr>
                      <wpg:grpSpPr bwMode="auto">
                        <a:xfrm>
                          <a:off x="10214" y="16162"/>
                          <a:ext cx="958" cy="120"/>
                          <a:chOff x="10214" y="16162"/>
                          <a:chExt cx="958" cy="120"/>
                        </a:xfrm>
                      </wpg:grpSpPr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10214" y="16162"/>
                            <a:ext cx="958" cy="120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6282 16162"/>
                              <a:gd name="T3" fmla="*/ 16282 h 120"/>
                              <a:gd name="T4" fmla="+- 0 11172 10214"/>
                              <a:gd name="T5" fmla="*/ T4 w 958"/>
                              <a:gd name="T6" fmla="+- 0 16282 16162"/>
                              <a:gd name="T7" fmla="*/ 16282 h 120"/>
                              <a:gd name="T8" fmla="+- 0 11172 10214"/>
                              <a:gd name="T9" fmla="*/ T8 w 958"/>
                              <a:gd name="T10" fmla="+- 0 16162 16162"/>
                              <a:gd name="T11" fmla="*/ 16162 h 120"/>
                              <a:gd name="T12" fmla="+- 0 10214 10214"/>
                              <a:gd name="T13" fmla="*/ T12 w 958"/>
                              <a:gd name="T14" fmla="+- 0 16162 16162"/>
                              <a:gd name="T15" fmla="*/ 16162 h 120"/>
                              <a:gd name="T16" fmla="+- 0 10214 10214"/>
                              <a:gd name="T17" fmla="*/ T16 w 958"/>
                              <a:gd name="T18" fmla="+- 0 16282 16162"/>
                              <a:gd name="T19" fmla="*/ 1628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0">
                                <a:moveTo>
                                  <a:pt x="0" y="120"/>
                                </a:moveTo>
                                <a:lnTo>
                                  <a:pt x="958" y="120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" name="Group 49"/>
                      <wpg:cNvGrpSpPr>
                        <a:grpSpLocks/>
                      </wpg:cNvGrpSpPr>
                      <wpg:grpSpPr bwMode="auto">
                        <a:xfrm>
                          <a:off x="10329" y="15934"/>
                          <a:ext cx="727" cy="228"/>
                          <a:chOff x="10329" y="15934"/>
                          <a:chExt cx="727" cy="228"/>
                        </a:xfrm>
                      </wpg:grpSpPr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10329" y="15934"/>
                            <a:ext cx="727" cy="228"/>
                          </a:xfrm>
                          <a:custGeom>
                            <a:avLst/>
                            <a:gdLst>
                              <a:gd name="T0" fmla="+- 0 10329 10329"/>
                              <a:gd name="T1" fmla="*/ T0 w 727"/>
                              <a:gd name="T2" fmla="+- 0 16162 15934"/>
                              <a:gd name="T3" fmla="*/ 16162 h 228"/>
                              <a:gd name="T4" fmla="+- 0 11056 10329"/>
                              <a:gd name="T5" fmla="*/ T4 w 727"/>
                              <a:gd name="T6" fmla="+- 0 16162 15934"/>
                              <a:gd name="T7" fmla="*/ 16162 h 228"/>
                              <a:gd name="T8" fmla="+- 0 11056 10329"/>
                              <a:gd name="T9" fmla="*/ T8 w 727"/>
                              <a:gd name="T10" fmla="+- 0 15934 15934"/>
                              <a:gd name="T11" fmla="*/ 15934 h 228"/>
                              <a:gd name="T12" fmla="+- 0 10329 10329"/>
                              <a:gd name="T13" fmla="*/ T12 w 727"/>
                              <a:gd name="T14" fmla="+- 0 15934 15934"/>
                              <a:gd name="T15" fmla="*/ 15934 h 228"/>
                              <a:gd name="T16" fmla="+- 0 10329 10329"/>
                              <a:gd name="T17" fmla="*/ T16 w 727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7" h="228">
                                <a:moveTo>
                                  <a:pt x="0" y="228"/>
                                </a:moveTo>
                                <a:lnTo>
                                  <a:pt x="727" y="228"/>
                                </a:lnTo>
                                <a:lnTo>
                                  <a:pt x="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" name="Group 47"/>
                      <wpg:cNvGrpSpPr>
                        <a:grpSpLocks/>
                      </wpg:cNvGrpSpPr>
                      <wpg:grpSpPr bwMode="auto">
                        <a:xfrm>
                          <a:off x="1587" y="15854"/>
                          <a:ext cx="8627" cy="2"/>
                          <a:chOff x="1587" y="15854"/>
                          <a:chExt cx="8627" cy="2"/>
                        </a:xfrm>
                      </wpg:grpSpPr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1587" y="15854"/>
                            <a:ext cx="8627" cy="2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8627"/>
                              <a:gd name="T2" fmla="+- 0 10214 1587"/>
                              <a:gd name="T3" fmla="*/ T2 w 8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27">
                                <a:moveTo>
                                  <a:pt x="0" y="0"/>
                                </a:moveTo>
                                <a:lnTo>
                                  <a:pt x="8627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" name="Group 45"/>
                      <wpg:cNvGrpSpPr>
                        <a:grpSpLocks/>
                      </wpg:cNvGrpSpPr>
                      <wpg:grpSpPr bwMode="auto">
                        <a:xfrm>
                          <a:off x="10214" y="15849"/>
                          <a:ext cx="958" cy="12"/>
                          <a:chOff x="10214" y="15849"/>
                          <a:chExt cx="958" cy="12"/>
                        </a:xfrm>
                      </wpg:grpSpPr>
                      <wps:wsp>
                        <wps:cNvPr id="56" name="Freeform 46"/>
                        <wps:cNvSpPr>
                          <a:spLocks/>
                        </wps:cNvSpPr>
                        <wps:spPr bwMode="auto">
                          <a:xfrm>
                            <a:off x="10214" y="15849"/>
                            <a:ext cx="958" cy="1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860 15849"/>
                              <a:gd name="T3" fmla="*/ 15860 h 12"/>
                              <a:gd name="T4" fmla="+- 0 11172 10214"/>
                              <a:gd name="T5" fmla="*/ T4 w 958"/>
                              <a:gd name="T6" fmla="+- 0 15860 15849"/>
                              <a:gd name="T7" fmla="*/ 15860 h 12"/>
                              <a:gd name="T8" fmla="+- 0 11172 10214"/>
                              <a:gd name="T9" fmla="*/ T8 w 958"/>
                              <a:gd name="T10" fmla="+- 0 15849 15849"/>
                              <a:gd name="T11" fmla="*/ 15849 h 12"/>
                              <a:gd name="T12" fmla="+- 0 10214 10214"/>
                              <a:gd name="T13" fmla="*/ T12 w 958"/>
                              <a:gd name="T14" fmla="+- 0 15849 15849"/>
                              <a:gd name="T15" fmla="*/ 15849 h 12"/>
                              <a:gd name="T16" fmla="+- 0 10214 10214"/>
                              <a:gd name="T17" fmla="*/ T16 w 958"/>
                              <a:gd name="T18" fmla="+- 0 15860 15849"/>
                              <a:gd name="T19" fmla="*/ 158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">
                                <a:moveTo>
                                  <a:pt x="0" y="11"/>
                                </a:moveTo>
                                <a:lnTo>
                                  <a:pt x="958" y="11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" name="Group 43"/>
                      <wpg:cNvGrpSpPr>
                        <a:grpSpLocks/>
                      </wpg:cNvGrpSpPr>
                      <wpg:grpSpPr bwMode="auto">
                        <a:xfrm>
                          <a:off x="10214" y="16246"/>
                          <a:ext cx="958" cy="2"/>
                          <a:chOff x="10214" y="16246"/>
                          <a:chExt cx="958" cy="2"/>
                        </a:xfrm>
                      </wpg:grpSpPr>
                      <wps:wsp>
                        <wps:cNvPr id="58" name="Freeform 44"/>
                        <wps:cNvSpPr>
                          <a:spLocks/>
                        </wps:cNvSpPr>
                        <wps:spPr bwMode="auto">
                          <a:xfrm>
                            <a:off x="10214" y="16246"/>
                            <a:ext cx="958" cy="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1172 10214"/>
                              <a:gd name="T3" fmla="*/ T2 w 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8">
                                <a:moveTo>
                                  <a:pt x="0" y="0"/>
                                </a:moveTo>
                                <a:lnTo>
                                  <a:pt x="958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79.05pt;margin-top:791pt;width:481.45pt;height:23.6pt;z-index:-5112;mso-position-horizontal-relative:page;mso-position-vertical-relative:page" coordorigin="1581,15820" coordsize="9629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">
              <v:group id="Group 57" o:spid="_x0000_s1027" style="position:absolute;left:10214;top:15858;width:958;height:76" coordorigin="10214,15858" coordsize="95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 id="Freeform 58" o:spid="_x0000_s1028" style="position:absolute;left:10214;top:15858;width:958;height:76;visibility:visible;mso-wrap-style:square;v-text-anchor:top" coordsize="95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8ksMA&#10;AADbAAAADwAAAGRycy9kb3ducmV2LnhtbESPT4vCMBTE78J+h/AWvGm6KiLVKMui4MWDf8A9vm2e&#10;bbfJS22i1m9vBMHjMDO/YWaL1hpxpcaXjhV89RMQxJnTJecKDvtVbwLCB2SNxjEpuJOHxfyjM8NU&#10;uxtv6boLuYgQ9ikqKEKoUyl9VpBF33c1cfROrrEYomxyqRu8Rbg1cpAkY2mx5LhQYE0/BWXV7mIV&#10;TP5+/40+VIjnY5UMpRnuN8ujUt3P9nsKIlAb3uFXe60VjEb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+8ksMAAADbAAAADwAAAAAAAAAAAAAAAACYAgAAZHJzL2Rv&#10;d25yZXYueG1sUEsFBgAAAAAEAAQA9QAAAIgDAAAAAA==&#10;" path="m,77r958,l958,,,,,77xe" fillcolor="#933634" stroked="f">
                  <v:path arrowok="t" o:connecttype="custom" o:connectlocs="0,15935;958,15935;958,15858;0,15858;0,15935" o:connectangles="0,0,0,0,0"/>
                </v:shape>
              </v:group>
              <v:group id="Group 55" o:spid="_x0000_s1029" style="position:absolute;left:10214;top:15934;width:115;height:228" coordorigin="10214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Freeform 56" o:spid="_x0000_s1030" style="position:absolute;left:10214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XKhcQA&#10;AADbAAAADwAAAGRycy9kb3ducmV2LnhtbESPQWvCQBSE7wX/w/IKvdVNi4QSXUMpNhYv1ijY4yP7&#10;zIZm34bsauK/dwsFj8PMfMMs8tG24kK9bxwreJkmIIgrpxuuFRz2n89vIHxA1tg6JgVX8pAvJw8L&#10;zLQbeEeXMtQiQthnqMCE0GVS+sqQRT91HXH0Tq63GKLsa6l7HCLctvI1SVJpseG4YLCjD0PVb3m2&#10;CsqNLZszrYrixwynbYvrtPs+KvX0OL7PQQQawz383/7SCmYp/H2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yoXEAAAA2wAAAA8AAAAAAAAAAAAAAAAAmAIAAGRycy9k&#10;b3ducmV2LnhtbFBLBQYAAAAABAAEAPUAAACJAwAAAAA=&#10;" path="m,228r115,l115,,,,,228e" fillcolor="#933634" stroked="f">
                  <v:path arrowok="t" o:connecttype="custom" o:connectlocs="0,16162;115,16162;115,15934;0,15934;0,16162" o:connectangles="0,0,0,0,0"/>
                </v:shape>
              </v:group>
              <v:group id="Group 53" o:spid="_x0000_s1031" style="position:absolute;left:11056;top:15934;width:115;height:228" coordorigin="11056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<v:shape id="Freeform 54" o:spid="_x0000_s1032" style="position:absolute;left:11056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7bMAA&#10;AADbAAAADwAAAGRycy9kb3ducmV2LnhtbERPTYvCMBC9C/sfwizsTdOVRaQaRWR1Fy9qFfQ4NGNT&#10;bCalibb+e3MQPD7e93Te2UrcqfGlYwXfgwQEce50yYWC42HVH4PwAVlj5ZgUPMjDfPbRm2KqXct7&#10;umehEDGEfYoKTAh1KqXPDVn0A1cTR+7iGoshwqaQusE2httKDpNkJC2WHBsM1rQ0lF+zm1WQbWxW&#10;3uh3vT6b9rKt8G9U705KfX12iwmIQF14i1/uf63gJ46NX+IPk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b7bMAAAADbAAAADwAAAAAAAAAAAAAAAACYAgAAZHJzL2Rvd25y&#10;ZXYueG1sUEsFBgAAAAAEAAQA9QAAAIUDAAAAAA==&#10;" path="m,228r116,l116,,,,,228e" fillcolor="#933634" stroked="f">
                  <v:path arrowok="t" o:connecttype="custom" o:connectlocs="0,16162;116,16162;116,15934;0,15934;0,16162" o:connectangles="0,0,0,0,0"/>
                </v:shape>
              </v:group>
              <v:group id="Group 51" o:spid="_x0000_s1033" style="position:absolute;left:10214;top:16162;width:958;height:120" coordorigin="10214,16162" coordsize="95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shape id="Freeform 52" o:spid="_x0000_s1034" style="position:absolute;left:10214;top:16162;width:958;height:120;visibility:visible;mso-wrap-style:square;v-text-anchor:top" coordsize="95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rdL0A&#10;AADbAAAADwAAAGRycy9kb3ducmV2LnhtbERPTYvCMBC9L/gfwgje1tQVRapRRFn0ahX1ODRjU20m&#10;pYla/705CB4f73u2aG0lHtT40rGCQT8BQZw7XXKh4LD//52A8AFZY+WYFLzIw2Le+Zlhqt2Td/TI&#10;QiFiCPsUFZgQ6lRKnxuy6PuuJo7cxTUWQ4RNIXWDzxhuK/mXJGNpseTYYLCmlaH8lt2tAsyz13Ct&#10;5dFIXg3oetq42/mkVK/bLqcgArXhK/64t1rBKK6PX+IPkPM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fTrdL0AAADbAAAADwAAAAAAAAAAAAAAAACYAgAAZHJzL2Rvd25yZXYu&#10;eG1sUEsFBgAAAAAEAAQA9QAAAIIDAAAAAA==&#10;" path="m,120r958,l958,,,,,120e" fillcolor="#933634" stroked="f">
                  <v:path arrowok="t" o:connecttype="custom" o:connectlocs="0,16282;958,16282;958,16162;0,16162;0,16282" o:connectangles="0,0,0,0,0"/>
                </v:shape>
              </v:group>
              <v:group id="Group 49" o:spid="_x0000_s1035" style="position:absolute;left:10329;top:15934;width:727;height:228" coordorigin="10329,15934" coordsize="727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shape id="Freeform 50" o:spid="_x0000_s1036" style="position:absolute;left:10329;top:15934;width:727;height:228;visibility:visible;mso-wrap-style:square;v-text-anchor:top" coordsize="72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Xa8QA&#10;AADbAAAADwAAAGRycy9kb3ducmV2LnhtbESPQWvCQBSE7wX/w/IEb3WjpVWiq4hS7KnQGMXjI/vM&#10;BrNvQ3bV5N93CwWPw8x8wyzXna3FnVpfOVYwGScgiAunKy4V5IfP1zkIH5A11o5JQU8e1qvByxJT&#10;7R78Q/cslCJC2KeowITQpFL6wpBFP3YNcfQurrUYomxLqVt8RLit5TRJPqTFiuOCwYa2hoprdrMK&#10;drvmbT+rzXGbJ9/nfHbqu/6cKTUadpsFiEBdeIb/219awfsU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Gl2vEAAAA2wAAAA8AAAAAAAAAAAAAAAAAmAIAAGRycy9k&#10;b3ducmV2LnhtbFBLBQYAAAAABAAEAPUAAACJAwAAAAA=&#10;" path="m,228r727,l727,,,,,228e" fillcolor="#933634" stroked="f">
                  <v:path arrowok="t" o:connecttype="custom" o:connectlocs="0,16162;727,16162;727,15934;0,15934;0,16162" o:connectangles="0,0,0,0,0"/>
                </v:shape>
              </v:group>
              <v:group id="Group 47" o:spid="_x0000_s1037" style="position:absolute;left:1587;top:15854;width:8627;height:2" coordorigin="1587,15854" coordsize="86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<v:shape id="Freeform 48" o:spid="_x0000_s1038" style="position:absolute;left:1587;top:15854;width:8627;height:2;visibility:visible;mso-wrap-style:square;v-text-anchor:top" coordsize="86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8F8IA&#10;AADbAAAADwAAAGRycy9kb3ducmV2LnhtbESPQWsCMRSE7wX/Q3hCbzXrUmVZjaIVqR676v2xed0s&#10;3byETarb/vpGEHocZuYbZrkebCeu1IfWsYLpJANBXDvdcqPgfNq/FCBCRNbYOSYFPxRgvRo9LbHU&#10;7sYfdK1iIxKEQ4kKTIy+lDLUhiyGifPEyft0vcWYZN9I3eMtwW0n8yybS4stpwWDnt4M1V/Vt1Vw&#10;LCrEzfHdn379rvD5ZZvPM6PU83jYLEBEGuJ/+NE+aAWzV7h/S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rwXwgAAANsAAAAPAAAAAAAAAAAAAAAAAJgCAABkcnMvZG93&#10;bnJldi54bWxQSwUGAAAAAAQABAD1AAAAhwMAAAAA&#10;" path="m,l8627,e" filled="f" strokeweight=".20464mm">
                  <v:path arrowok="t" o:connecttype="custom" o:connectlocs="0,0;8627,0" o:connectangles="0,0"/>
                </v:shape>
              </v:group>
              <v:group id="Group 45" o:spid="_x0000_s1039" style="position:absolute;left:10214;top:15849;width:958;height:12" coordorigin="10214,15849" coordsize="95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 id="Freeform 46" o:spid="_x0000_s1040" style="position:absolute;left:10214;top:15849;width:958;height:12;visibility:visible;mso-wrap-style:square;v-text-anchor:top" coordsize="9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BwcQA&#10;AADbAAAADwAAAGRycy9kb3ducmV2LnhtbESPQWvCQBSE7wX/w/IEb3Wj0JCmriKSFE8Fben5Nfvc&#10;RLNvQ3ZN0n/fLRR6HGbmG2azm2wrBup941jBapmAIK6cbtgo+HgvHzMQPiBrbB2Tgm/ysNvOHjaY&#10;azfyiYZzMCJC2OeooA6hy6X0VU0W/dJ1xNG7uN5iiLI3Uvc4Rrht5TpJUmmx4bhQY0eHmqrb+W4V&#10;FFn3ecqKt+fXrEnXQ3k1qy8clVrMp/0LiEBT+A//tY9awVMK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QcHEAAAA2wAAAA8AAAAAAAAAAAAAAAAAmAIAAGRycy9k&#10;b3ducmV2LnhtbFBLBQYAAAAABAAEAPUAAACJAwAAAAA=&#10;" path="m,11r958,l958,,,,,11xe" fillcolor="#c0504d" stroked="f">
                  <v:path arrowok="t" o:connecttype="custom" o:connectlocs="0,15860;958,15860;958,15849;0,15849;0,15860" o:connectangles="0,0,0,0,0"/>
                </v:shape>
              </v:group>
              <v:group id="Group 43" o:spid="_x0000_s1041" style="position:absolute;left:10214;top:16246;width:958;height:2" coordorigin="10214,16246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shape id="Freeform 44" o:spid="_x0000_s1042" style="position:absolute;left:10214;top:16246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rgb8A&#10;AADbAAAADwAAAGRycy9kb3ducmV2LnhtbERPTYvCMBC9C/sfwix409SC4lajLCuCHnXteh2asa02&#10;k9LEtvrrzUHY4+N9L9e9qURLjSstK5iMIxDEmdUl5wpOv9vRHITzyBory6TgQQ7Wq4/BEhNtOz5Q&#10;e/S5CCHsElRQeF8nUrqsIINubGviwF1sY9AH2ORSN9iFcFPJOIpm0mDJoaHAmn4Kym7Hu1Fw5b1N&#10;539fj36C5/YWu02a2adSw8/+ewHCU+//xW/3TiuYhrHhS/gB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J2uBvwAAANsAAAAPAAAAAAAAAAAAAAAAAJgCAABkcnMvZG93bnJl&#10;di54bWxQSwUGAAAAAAQABAD1AAAAhAMAAAAA&#10;" path="m,l958,e" filled="f" strokecolor="#933634" strokeweight="3.7pt">
                  <v:path arrowok="t" o:connecttype="custom" o:connectlocs="0,0;95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69" behindDoc="1" locked="0" layoutInCell="1" allowOverlap="1" wp14:anchorId="24314053" wp14:editId="107D770A">
              <wp:simplePos x="0" y="0"/>
              <wp:positionH relativeFrom="page">
                <wp:posOffset>6701155</wp:posOffset>
              </wp:positionH>
              <wp:positionV relativeFrom="page">
                <wp:posOffset>10117455</wp:posOffset>
              </wp:positionV>
              <wp:extent cx="179070" cy="151765"/>
              <wp:effectExtent l="0" t="1905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spacing w:after="0" w:line="22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778">
                            <w:rPr>
                              <w:rFonts w:ascii="Times New Roman" w:eastAsia="Times New Roman" w:hAnsi="Times New Roman" w:cs="Times New Roman"/>
                              <w:noProof/>
                              <w:color w:val="FFFFFF"/>
                              <w:sz w:val="20"/>
                              <w:szCs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68" type="#_x0000_t202" style="position:absolute;margin-left:527.65pt;margin-top:796.65pt;width:14.1pt;height:11.95pt;z-index:-5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" filled="f" stroked="f">
              <v:textbox inset="0,0,0,0">
                <w:txbxContent>
                  <w:p w:rsidR="007F0665" w:rsidRDefault="007F0665">
                    <w:pPr>
                      <w:spacing w:after="0" w:line="22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778">
                      <w:rPr>
                        <w:rFonts w:ascii="Times New Roman" w:eastAsia="Times New Roman" w:hAnsi="Times New Roman" w:cs="Times New Roman"/>
                        <w:noProof/>
                        <w:color w:val="FFFFFF"/>
                        <w:sz w:val="20"/>
                        <w:szCs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1371" behindDoc="1" locked="0" layoutInCell="1" allowOverlap="1" wp14:anchorId="1E5E1A43" wp14:editId="1B2250B6">
              <wp:simplePos x="0" y="0"/>
              <wp:positionH relativeFrom="page">
                <wp:posOffset>1003935</wp:posOffset>
              </wp:positionH>
              <wp:positionV relativeFrom="page">
                <wp:posOffset>10045700</wp:posOffset>
              </wp:positionV>
              <wp:extent cx="6114415" cy="299720"/>
              <wp:effectExtent l="3810" t="0" r="6350" b="0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4415" cy="299720"/>
                        <a:chOff x="1581" y="15820"/>
                        <a:chExt cx="9629" cy="472"/>
                      </a:xfrm>
                    </wpg:grpSpPr>
                    <wpg:grpSp>
                      <wpg:cNvPr id="24" name="Group 38"/>
                      <wpg:cNvGrpSpPr>
                        <a:grpSpLocks/>
                      </wpg:cNvGrpSpPr>
                      <wpg:grpSpPr bwMode="auto">
                        <a:xfrm>
                          <a:off x="10214" y="15858"/>
                          <a:ext cx="958" cy="76"/>
                          <a:chOff x="10214" y="15858"/>
                          <a:chExt cx="958" cy="76"/>
                        </a:xfrm>
                      </wpg:grpSpPr>
                      <wps:wsp>
                        <wps:cNvPr id="25" name="Freeform 39"/>
                        <wps:cNvSpPr>
                          <a:spLocks/>
                        </wps:cNvSpPr>
                        <wps:spPr bwMode="auto">
                          <a:xfrm>
                            <a:off x="10214" y="15858"/>
                            <a:ext cx="958" cy="76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935 15858"/>
                              <a:gd name="T3" fmla="*/ 15935 h 76"/>
                              <a:gd name="T4" fmla="+- 0 11172 10214"/>
                              <a:gd name="T5" fmla="*/ T4 w 958"/>
                              <a:gd name="T6" fmla="+- 0 15935 15858"/>
                              <a:gd name="T7" fmla="*/ 15935 h 76"/>
                              <a:gd name="T8" fmla="+- 0 11172 10214"/>
                              <a:gd name="T9" fmla="*/ T8 w 958"/>
                              <a:gd name="T10" fmla="+- 0 15858 15858"/>
                              <a:gd name="T11" fmla="*/ 15858 h 76"/>
                              <a:gd name="T12" fmla="+- 0 10214 10214"/>
                              <a:gd name="T13" fmla="*/ T12 w 958"/>
                              <a:gd name="T14" fmla="+- 0 15858 15858"/>
                              <a:gd name="T15" fmla="*/ 15858 h 76"/>
                              <a:gd name="T16" fmla="+- 0 10214 10214"/>
                              <a:gd name="T17" fmla="*/ T16 w 958"/>
                              <a:gd name="T18" fmla="+- 0 15935 15858"/>
                              <a:gd name="T19" fmla="*/ 1593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76">
                                <a:moveTo>
                                  <a:pt x="0" y="77"/>
                                </a:moveTo>
                                <a:lnTo>
                                  <a:pt x="958" y="77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36"/>
                      <wpg:cNvGrpSpPr>
                        <a:grpSpLocks/>
                      </wpg:cNvGrpSpPr>
                      <wpg:grpSpPr bwMode="auto">
                        <a:xfrm>
                          <a:off x="10214" y="15934"/>
                          <a:ext cx="115" cy="228"/>
                          <a:chOff x="10214" y="15934"/>
                          <a:chExt cx="115" cy="228"/>
                        </a:xfrm>
                      </wpg:grpSpPr>
                      <wps:wsp>
                        <wps:cNvPr id="27" name="Freeform 37"/>
                        <wps:cNvSpPr>
                          <a:spLocks/>
                        </wps:cNvSpPr>
                        <wps:spPr bwMode="auto">
                          <a:xfrm>
                            <a:off x="10214" y="15934"/>
                            <a:ext cx="115" cy="228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115"/>
                              <a:gd name="T2" fmla="+- 0 16162 15934"/>
                              <a:gd name="T3" fmla="*/ 16162 h 228"/>
                              <a:gd name="T4" fmla="+- 0 10329 10214"/>
                              <a:gd name="T5" fmla="*/ T4 w 115"/>
                              <a:gd name="T6" fmla="+- 0 16162 15934"/>
                              <a:gd name="T7" fmla="*/ 16162 h 228"/>
                              <a:gd name="T8" fmla="+- 0 10329 10214"/>
                              <a:gd name="T9" fmla="*/ T8 w 115"/>
                              <a:gd name="T10" fmla="+- 0 15934 15934"/>
                              <a:gd name="T11" fmla="*/ 15934 h 228"/>
                              <a:gd name="T12" fmla="+- 0 10214 10214"/>
                              <a:gd name="T13" fmla="*/ T12 w 115"/>
                              <a:gd name="T14" fmla="+- 0 15934 15934"/>
                              <a:gd name="T15" fmla="*/ 15934 h 228"/>
                              <a:gd name="T16" fmla="+- 0 10214 10214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5" y="228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34"/>
                      <wpg:cNvGrpSpPr>
                        <a:grpSpLocks/>
                      </wpg:cNvGrpSpPr>
                      <wpg:grpSpPr bwMode="auto">
                        <a:xfrm>
                          <a:off x="11056" y="15934"/>
                          <a:ext cx="115" cy="228"/>
                          <a:chOff x="11056" y="15934"/>
                          <a:chExt cx="115" cy="228"/>
                        </a:xfrm>
                      </wpg:grpSpPr>
                      <wps:wsp>
                        <wps:cNvPr id="29" name="Freeform 35"/>
                        <wps:cNvSpPr>
                          <a:spLocks/>
                        </wps:cNvSpPr>
                        <wps:spPr bwMode="auto">
                          <a:xfrm>
                            <a:off x="11056" y="15934"/>
                            <a:ext cx="115" cy="228"/>
                          </a:xfrm>
                          <a:custGeom>
                            <a:avLst/>
                            <a:gdLst>
                              <a:gd name="T0" fmla="+- 0 11056 11056"/>
                              <a:gd name="T1" fmla="*/ T0 w 115"/>
                              <a:gd name="T2" fmla="+- 0 16162 15934"/>
                              <a:gd name="T3" fmla="*/ 16162 h 228"/>
                              <a:gd name="T4" fmla="+- 0 11172 11056"/>
                              <a:gd name="T5" fmla="*/ T4 w 115"/>
                              <a:gd name="T6" fmla="+- 0 16162 15934"/>
                              <a:gd name="T7" fmla="*/ 16162 h 228"/>
                              <a:gd name="T8" fmla="+- 0 11172 11056"/>
                              <a:gd name="T9" fmla="*/ T8 w 115"/>
                              <a:gd name="T10" fmla="+- 0 15934 15934"/>
                              <a:gd name="T11" fmla="*/ 15934 h 228"/>
                              <a:gd name="T12" fmla="+- 0 11056 11056"/>
                              <a:gd name="T13" fmla="*/ T12 w 115"/>
                              <a:gd name="T14" fmla="+- 0 15934 15934"/>
                              <a:gd name="T15" fmla="*/ 15934 h 228"/>
                              <a:gd name="T16" fmla="+- 0 11056 11056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6" y="22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32"/>
                      <wpg:cNvGrpSpPr>
                        <a:grpSpLocks/>
                      </wpg:cNvGrpSpPr>
                      <wpg:grpSpPr bwMode="auto">
                        <a:xfrm>
                          <a:off x="10214" y="16162"/>
                          <a:ext cx="958" cy="120"/>
                          <a:chOff x="10214" y="16162"/>
                          <a:chExt cx="958" cy="120"/>
                        </a:xfrm>
                      </wpg:grpSpPr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10214" y="16162"/>
                            <a:ext cx="958" cy="120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6282 16162"/>
                              <a:gd name="T3" fmla="*/ 16282 h 120"/>
                              <a:gd name="T4" fmla="+- 0 11172 10214"/>
                              <a:gd name="T5" fmla="*/ T4 w 958"/>
                              <a:gd name="T6" fmla="+- 0 16282 16162"/>
                              <a:gd name="T7" fmla="*/ 16282 h 120"/>
                              <a:gd name="T8" fmla="+- 0 11172 10214"/>
                              <a:gd name="T9" fmla="*/ T8 w 958"/>
                              <a:gd name="T10" fmla="+- 0 16162 16162"/>
                              <a:gd name="T11" fmla="*/ 16162 h 120"/>
                              <a:gd name="T12" fmla="+- 0 10214 10214"/>
                              <a:gd name="T13" fmla="*/ T12 w 958"/>
                              <a:gd name="T14" fmla="+- 0 16162 16162"/>
                              <a:gd name="T15" fmla="*/ 16162 h 120"/>
                              <a:gd name="T16" fmla="+- 0 10214 10214"/>
                              <a:gd name="T17" fmla="*/ T16 w 958"/>
                              <a:gd name="T18" fmla="+- 0 16282 16162"/>
                              <a:gd name="T19" fmla="*/ 1628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0">
                                <a:moveTo>
                                  <a:pt x="0" y="120"/>
                                </a:moveTo>
                                <a:lnTo>
                                  <a:pt x="958" y="120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30"/>
                      <wpg:cNvGrpSpPr>
                        <a:grpSpLocks/>
                      </wpg:cNvGrpSpPr>
                      <wpg:grpSpPr bwMode="auto">
                        <a:xfrm>
                          <a:off x="10329" y="15934"/>
                          <a:ext cx="727" cy="228"/>
                          <a:chOff x="10329" y="15934"/>
                          <a:chExt cx="727" cy="228"/>
                        </a:xfrm>
                      </wpg:grpSpPr>
                      <wps:wsp>
                        <wps:cNvPr id="33" name="Freeform 31"/>
                        <wps:cNvSpPr>
                          <a:spLocks/>
                        </wps:cNvSpPr>
                        <wps:spPr bwMode="auto">
                          <a:xfrm>
                            <a:off x="10329" y="15934"/>
                            <a:ext cx="727" cy="228"/>
                          </a:xfrm>
                          <a:custGeom>
                            <a:avLst/>
                            <a:gdLst>
                              <a:gd name="T0" fmla="+- 0 10329 10329"/>
                              <a:gd name="T1" fmla="*/ T0 w 727"/>
                              <a:gd name="T2" fmla="+- 0 16162 15934"/>
                              <a:gd name="T3" fmla="*/ 16162 h 228"/>
                              <a:gd name="T4" fmla="+- 0 11056 10329"/>
                              <a:gd name="T5" fmla="*/ T4 w 727"/>
                              <a:gd name="T6" fmla="+- 0 16162 15934"/>
                              <a:gd name="T7" fmla="*/ 16162 h 228"/>
                              <a:gd name="T8" fmla="+- 0 11056 10329"/>
                              <a:gd name="T9" fmla="*/ T8 w 727"/>
                              <a:gd name="T10" fmla="+- 0 15934 15934"/>
                              <a:gd name="T11" fmla="*/ 15934 h 228"/>
                              <a:gd name="T12" fmla="+- 0 10329 10329"/>
                              <a:gd name="T13" fmla="*/ T12 w 727"/>
                              <a:gd name="T14" fmla="+- 0 15934 15934"/>
                              <a:gd name="T15" fmla="*/ 15934 h 228"/>
                              <a:gd name="T16" fmla="+- 0 10329 10329"/>
                              <a:gd name="T17" fmla="*/ T16 w 727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7" h="228">
                                <a:moveTo>
                                  <a:pt x="0" y="228"/>
                                </a:moveTo>
                                <a:lnTo>
                                  <a:pt x="727" y="228"/>
                                </a:lnTo>
                                <a:lnTo>
                                  <a:pt x="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28"/>
                      <wpg:cNvGrpSpPr>
                        <a:grpSpLocks/>
                      </wpg:cNvGrpSpPr>
                      <wpg:grpSpPr bwMode="auto">
                        <a:xfrm>
                          <a:off x="1587" y="15854"/>
                          <a:ext cx="8627" cy="2"/>
                          <a:chOff x="1587" y="15854"/>
                          <a:chExt cx="8627" cy="2"/>
                        </a:xfrm>
                      </wpg:grpSpPr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1587" y="15854"/>
                            <a:ext cx="8627" cy="2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8627"/>
                              <a:gd name="T2" fmla="+- 0 10214 1587"/>
                              <a:gd name="T3" fmla="*/ T2 w 8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27">
                                <a:moveTo>
                                  <a:pt x="0" y="0"/>
                                </a:moveTo>
                                <a:lnTo>
                                  <a:pt x="8627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" name="Group 26"/>
                      <wpg:cNvGrpSpPr>
                        <a:grpSpLocks/>
                      </wpg:cNvGrpSpPr>
                      <wpg:grpSpPr bwMode="auto">
                        <a:xfrm>
                          <a:off x="10214" y="15849"/>
                          <a:ext cx="958" cy="12"/>
                          <a:chOff x="10214" y="15849"/>
                          <a:chExt cx="958" cy="12"/>
                        </a:xfrm>
                      </wpg:grpSpPr>
                      <wps:wsp>
                        <wps:cNvPr id="37" name="Freeform 27"/>
                        <wps:cNvSpPr>
                          <a:spLocks/>
                        </wps:cNvSpPr>
                        <wps:spPr bwMode="auto">
                          <a:xfrm>
                            <a:off x="10214" y="15849"/>
                            <a:ext cx="958" cy="1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860 15849"/>
                              <a:gd name="T3" fmla="*/ 15860 h 12"/>
                              <a:gd name="T4" fmla="+- 0 11172 10214"/>
                              <a:gd name="T5" fmla="*/ T4 w 958"/>
                              <a:gd name="T6" fmla="+- 0 15860 15849"/>
                              <a:gd name="T7" fmla="*/ 15860 h 12"/>
                              <a:gd name="T8" fmla="+- 0 11172 10214"/>
                              <a:gd name="T9" fmla="*/ T8 w 958"/>
                              <a:gd name="T10" fmla="+- 0 15849 15849"/>
                              <a:gd name="T11" fmla="*/ 15849 h 12"/>
                              <a:gd name="T12" fmla="+- 0 10214 10214"/>
                              <a:gd name="T13" fmla="*/ T12 w 958"/>
                              <a:gd name="T14" fmla="+- 0 15849 15849"/>
                              <a:gd name="T15" fmla="*/ 15849 h 12"/>
                              <a:gd name="T16" fmla="+- 0 10214 10214"/>
                              <a:gd name="T17" fmla="*/ T16 w 958"/>
                              <a:gd name="T18" fmla="+- 0 15860 15849"/>
                              <a:gd name="T19" fmla="*/ 158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">
                                <a:moveTo>
                                  <a:pt x="0" y="11"/>
                                </a:moveTo>
                                <a:lnTo>
                                  <a:pt x="958" y="11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oup 24"/>
                      <wpg:cNvGrpSpPr>
                        <a:grpSpLocks/>
                      </wpg:cNvGrpSpPr>
                      <wpg:grpSpPr bwMode="auto">
                        <a:xfrm>
                          <a:off x="10214" y="16246"/>
                          <a:ext cx="958" cy="2"/>
                          <a:chOff x="10214" y="16246"/>
                          <a:chExt cx="958" cy="2"/>
                        </a:xfrm>
                      </wpg:grpSpPr>
                      <wps:wsp>
                        <wps:cNvPr id="39" name="Freeform 25"/>
                        <wps:cNvSpPr>
                          <a:spLocks/>
                        </wps:cNvSpPr>
                        <wps:spPr bwMode="auto">
                          <a:xfrm>
                            <a:off x="10214" y="16246"/>
                            <a:ext cx="958" cy="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1172 10214"/>
                              <a:gd name="T3" fmla="*/ T2 w 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8">
                                <a:moveTo>
                                  <a:pt x="0" y="0"/>
                                </a:moveTo>
                                <a:lnTo>
                                  <a:pt x="958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79.05pt;margin-top:791pt;width:481.45pt;height:23.6pt;z-index:-5109;mso-position-horizontal-relative:page;mso-position-vertical-relative:page" coordorigin="1581,15820" coordsize="9629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">
              <v:group id="Group 38" o:spid="_x0000_s1027" style="position:absolute;left:10214;top:15858;width:958;height:76" coordorigin="10214,15858" coordsize="95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39" o:spid="_x0000_s1028" style="position:absolute;left:10214;top:15858;width:958;height:76;visibility:visible;mso-wrap-style:square;v-text-anchor:top" coordsize="95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8qcMA&#10;AADbAAAADwAAAGRycy9kb3ducmV2LnhtbESPT4vCMBTE78J+h/AWvGm6iiLVKMui4MWDf8A9vm2e&#10;bbfJS22i1m9vBMHjMDO/YWaL1hpxpcaXjhV89RMQxJnTJecKDvtVbwLCB2SNxjEpuJOHxfyjM8NU&#10;uxtv6boLuYgQ9ikqKEKoUyl9VpBF33c1cfROrrEYomxyqRu8Rbg1cpAkY2mx5LhQYE0/BWXV7mIV&#10;TP5+/40+VIjnY5UMpRnuN8ujUt3P9nsKIlAb3uFXe60VDEb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z8qcMAAADbAAAADwAAAAAAAAAAAAAAAACYAgAAZHJzL2Rv&#10;d25yZXYueG1sUEsFBgAAAAAEAAQA9QAAAIgDAAAAAA==&#10;" path="m,77r958,l958,,,,,77xe" fillcolor="#933634" stroked="f">
                  <v:path arrowok="t" o:connecttype="custom" o:connectlocs="0,15935;958,15935;958,15858;0,15858;0,15935" o:connectangles="0,0,0,0,0"/>
                </v:shape>
              </v:group>
              <v:group id="Group 36" o:spid="_x0000_s1029" style="position:absolute;left:10214;top:15934;width:115;height:228" coordorigin="10214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37" o:spid="_x0000_s1030" style="position:absolute;left:10214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KvsMA&#10;AADbAAAADwAAAGRycy9kb3ducmV2LnhtbESPQWvCQBSE74L/YXlCb2ZTD7ZEV5GitvRimwp6fGSf&#10;2WD2bciuJv33riB4HGbmG2a+7G0trtT6yrGC1yQFQVw4XXGpYP+3Gb+D8AFZY+2YFPyTh+ViOJhj&#10;pl3Hv3TNQykihH2GCkwITSalLwxZ9IlriKN3cq3FEGVbSt1iF+G2lpM0nUqLFccFgw19GCrO+cUq&#10;yL9tXl1ovd0eTXfa1fg5bX4OSr2M+tUMRKA+PMOP9pdWMHmD+5f4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aKvsMAAADbAAAADwAAAAAAAAAAAAAAAACYAgAAZHJzL2Rv&#10;d25yZXYueG1sUEsFBgAAAAAEAAQA9QAAAIgDAAAAAA==&#10;" path="m,228r115,l115,,,,,228e" fillcolor="#933634" stroked="f">
                  <v:path arrowok="t" o:connecttype="custom" o:connectlocs="0,16162;115,16162;115,15934;0,15934;0,16162" o:connectangles="0,0,0,0,0"/>
                </v:shape>
              </v:group>
              <v:group id="Group 34" o:spid="_x0000_s1031" style="position:absolute;left:11056;top:15934;width:115;height:228" coordorigin="11056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35" o:spid="_x0000_s1032" style="position:absolute;left:11056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7V8MA&#10;AADbAAAADwAAAGRycy9kb3ducmV2LnhtbESPQWvCQBSE74L/YXlCb2ZTD9JGV5GitvRimwp6fGSf&#10;2WD2bciuJv33riB4HGbmG2a+7G0trtT6yrGC1yQFQVw4XXGpYP+3Gb+B8AFZY+2YFPyTh+ViOJhj&#10;pl3Hv3TNQykihH2GCkwITSalLwxZ9IlriKN3cq3FEGVbSt1iF+G2lpM0nUqLFccFgw19GCrO+cUq&#10;yL9tXl1ovd0eTXfa1fg5bX4OSr2M+tUMRKA+PMOP9pdWMHmH+5f4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W7V8MAAADbAAAADwAAAAAAAAAAAAAAAACYAgAAZHJzL2Rv&#10;d25yZXYueG1sUEsFBgAAAAAEAAQA9QAAAIgDAAAAAA==&#10;" path="m,228r116,l116,,,,,228e" fillcolor="#933634" stroked="f">
                  <v:path arrowok="t" o:connecttype="custom" o:connectlocs="0,16162;116,16162;116,15934;0,15934;0,16162" o:connectangles="0,0,0,0,0"/>
                </v:shape>
              </v:group>
              <v:group id="Group 32" o:spid="_x0000_s1033" style="position:absolute;left:10214;top:16162;width:958;height:120" coordorigin="10214,16162" coordsize="95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33" o:spid="_x0000_s1034" style="position:absolute;left:10214;top:16162;width:958;height:120;visibility:visible;mso-wrap-style:square;v-text-anchor:top" coordsize="95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rT8IA&#10;AADbAAAADwAAAGRycy9kb3ducmV2LnhtbESPQWvCQBSE7wX/w/KE3ppNGpASs4oo0l6bFvX4yD6z&#10;0ezbkN1q8u/dQqHHYWa+Ycr1aDtxo8G3jhVkSQqCuHa65UbB99f+5Q2ED8gaO8ekYCIP69XsqcRC&#10;uzt/0q0KjYgQ9gUqMCH0hZS+NmTRJ64njt7ZDRZDlEMj9YD3CLedfE3ThbTYclww2NPWUH2tfqwC&#10;rKsp32l5MJK3GV2O7+56Oir1PB83SxCBxvAf/mt/aAV5Br9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6tPwgAAANsAAAAPAAAAAAAAAAAAAAAAAJgCAABkcnMvZG93&#10;bnJldi54bWxQSwUGAAAAAAQABAD1AAAAhwMAAAAA&#10;" path="m,120r958,l958,,,,,120e" fillcolor="#933634" stroked="f">
                  <v:path arrowok="t" o:connecttype="custom" o:connectlocs="0,16282;958,16282;958,16162;0,16162;0,16282" o:connectangles="0,0,0,0,0"/>
                </v:shape>
              </v:group>
              <v:group id="Group 30" o:spid="_x0000_s1035" style="position:absolute;left:10329;top:15934;width:727;height:228" coordorigin="10329,15934" coordsize="727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Freeform 31" o:spid="_x0000_s1036" style="position:absolute;left:10329;top:15934;width:727;height:228;visibility:visible;mso-wrap-style:square;v-text-anchor:top" coordsize="72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XXUMQA&#10;AADbAAAADwAAAGRycy9kb3ducmV2LnhtbESPQWvCQBSE7wX/w/IEb3WjgVqiq4hS9FRoGsXjI/vM&#10;BrNvQ3aryb93C4Ueh5n5hlltetuIO3W+dqxgNk1AEJdO11wpKL4/Xt9B+ICssXFMCgbysFmPXlaY&#10;affgL7rnoRIRwj5DBSaENpPSl4Ys+qlriaN3dZ3FEGVXSd3hI8JtI+dJ8iYt1hwXDLa0M1Te8h+r&#10;YL9v08OiMaddkXxeisV56IdLrtRk3G+XIAL14T/81z5qBWkKv1/i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11DEAAAA2wAAAA8AAAAAAAAAAAAAAAAAmAIAAGRycy9k&#10;b3ducmV2LnhtbFBLBQYAAAAABAAEAPUAAACJAwAAAAA=&#10;" path="m,228r727,l727,,,,,228e" fillcolor="#933634" stroked="f">
                  <v:path arrowok="t" o:connecttype="custom" o:connectlocs="0,16162;727,16162;727,15934;0,15934;0,16162" o:connectangles="0,0,0,0,0"/>
                </v:shape>
              </v:group>
              <v:group id="Group 28" o:spid="_x0000_s1037" style="position:absolute;left:1587;top:15854;width:8627;height:2" coordorigin="1587,15854" coordsize="86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reeform 29" o:spid="_x0000_s1038" style="position:absolute;left:1587;top:15854;width:8627;height:2;visibility:visible;mso-wrap-style:square;v-text-anchor:top" coordsize="86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8LMIA&#10;AADbAAAADwAAAGRycy9kb3ducmV2LnhtbESPQWsCMRSE7wX/Q3hCbzXrFmVZjaIVqR676v2xed0s&#10;3byETarb/vpGEHocZuYbZrkebCeu1IfWsYLpJANBXDvdcqPgfNq/FCBCRNbYOSYFPxRgvRo9LbHU&#10;7sYfdK1iIxKEQ4kKTIy+lDLUhiyGifPEyft0vcWYZN9I3eMtwW0n8yybS4stpwWDnt4M1V/Vt1Vw&#10;LCrEzfHdn379rvD5ZZvPM6PU83jYLEBEGuJ/+NE+aAWvM7h/S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fwswgAAANsAAAAPAAAAAAAAAAAAAAAAAJgCAABkcnMvZG93&#10;bnJldi54bWxQSwUGAAAAAAQABAD1AAAAhwMAAAAA&#10;" path="m,l8627,e" filled="f" strokeweight=".20464mm">
                  <v:path arrowok="t" o:connecttype="custom" o:connectlocs="0,0;8627,0" o:connectangles="0,0"/>
                </v:shape>
              </v:group>
              <v:group id="Group 26" o:spid="_x0000_s1039" style="position:absolute;left:10214;top:15849;width:958;height:12" coordorigin="10214,15849" coordsize="95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27" o:spid="_x0000_s1040" style="position:absolute;left:10214;top:15849;width:958;height:12;visibility:visible;mso-wrap-style:square;v-text-anchor:top" coordsize="9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B+sIA&#10;AADbAAAADwAAAGRycy9kb3ducmV2LnhtbESPQYvCMBSE7wv7H8Jb8LamKmitRllExZOgu3h+Ns+2&#10;bvNSmtjWf28EweMwM98w82VnStFQ7QrLCgb9CARxanXBmYK/3813DMJ5ZI2lZVJwJwfLxefHHBNt&#10;Wz5Qc/SZCBB2CSrIva8SKV2ak0HXtxVx8C62NuiDrDOpa2wD3JRyGEVjabDgsJBjRauc0v/jzShY&#10;x9XpEK/3021cjIfN5poNztgq1fvqfmYgPHX+HX61d1rBaALPL+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0AH6wgAAANsAAAAPAAAAAAAAAAAAAAAAAJgCAABkcnMvZG93&#10;bnJldi54bWxQSwUGAAAAAAQABAD1AAAAhwMAAAAA&#10;" path="m,11r958,l958,,,,,11xe" fillcolor="#c0504d" stroked="f">
                  <v:path arrowok="t" o:connecttype="custom" o:connectlocs="0,15860;958,15860;958,15849;0,15849;0,15860" o:connectangles="0,0,0,0,0"/>
                </v:shape>
              </v:group>
              <v:group id="Group 24" o:spid="_x0000_s1041" style="position:absolute;left:10214;top:16246;width:958;height:2" coordorigin="10214,16246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reeform 25" o:spid="_x0000_s1042" style="position:absolute;left:10214;top:16246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rusMA&#10;AADbAAAADwAAAGRycy9kb3ducmV2LnhtbESPT2sCMRTE70K/Q3iCN82qUHQ1irQU2mO11usjee6u&#10;bl6WTbp/+umNIHgcZuY3zHrb2VI0VPvCsYLpJAFBrJ0pOFPwc/gYL0D4gGywdEwKevKw3bwM1pga&#10;1/I3NfuQiQhhn6KCPIQqldLrnCz6iauIo3d2tcUQZZ1JU2Mb4baUsyR5lRYLjgs5VvSWk77u/6yC&#10;C3+54+J32XdTPDXXmX8/avev1GjY7VYgAnXhGX60P42C+R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QrusMAAADbAAAADwAAAAAAAAAAAAAAAACYAgAAZHJzL2Rv&#10;d25yZXYueG1sUEsFBgAAAAAEAAQA9QAAAIgDAAAAAA==&#10;" path="m,l958,e" filled="f" strokecolor="#933634" strokeweight="3.7pt">
                  <v:path arrowok="t" o:connecttype="custom" o:connectlocs="0,0;95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72" behindDoc="1" locked="0" layoutInCell="1" allowOverlap="1" wp14:anchorId="0E7F1DD4" wp14:editId="3DA7FAF9">
              <wp:simplePos x="0" y="0"/>
              <wp:positionH relativeFrom="page">
                <wp:posOffset>6701155</wp:posOffset>
              </wp:positionH>
              <wp:positionV relativeFrom="page">
                <wp:posOffset>10117455</wp:posOffset>
              </wp:positionV>
              <wp:extent cx="179070" cy="151765"/>
              <wp:effectExtent l="0" t="1905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spacing w:after="0" w:line="22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778">
                            <w:rPr>
                              <w:rFonts w:ascii="Times New Roman" w:eastAsia="Times New Roman" w:hAnsi="Times New Roman" w:cs="Times New Roman"/>
                              <w:noProof/>
                              <w:color w:val="FFFFFF"/>
                              <w:sz w:val="20"/>
                              <w:szCs w:val="20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70" type="#_x0000_t202" style="position:absolute;margin-left:527.65pt;margin-top:796.65pt;width:14.1pt;height:11.95pt;z-index:-51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zCsAIAALI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" filled="f" stroked="f">
              <v:textbox inset="0,0,0,0">
                <w:txbxContent>
                  <w:p w:rsidR="007F0665" w:rsidRDefault="007F0665">
                    <w:pPr>
                      <w:spacing w:after="0" w:line="22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778">
                      <w:rPr>
                        <w:rFonts w:ascii="Times New Roman" w:eastAsia="Times New Roman" w:hAnsi="Times New Roman" w:cs="Times New Roman"/>
                        <w:noProof/>
                        <w:color w:val="FFFFFF"/>
                        <w:sz w:val="20"/>
                        <w:szCs w:val="20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425" behindDoc="0" locked="0" layoutInCell="1" allowOverlap="1" wp14:anchorId="0745B320" wp14:editId="17F586C7">
              <wp:simplePos x="0" y="0"/>
              <wp:positionH relativeFrom="column">
                <wp:posOffset>6114415</wp:posOffset>
              </wp:positionH>
              <wp:positionV relativeFrom="paragraph">
                <wp:posOffset>3299460</wp:posOffset>
              </wp:positionV>
              <wp:extent cx="461645" cy="144780"/>
              <wp:effectExtent l="0" t="0" r="0" b="0"/>
              <wp:wrapNone/>
              <wp:docPr id="1420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1645" cy="144780"/>
                      </a:xfrm>
                      <a:custGeom>
                        <a:avLst/>
                        <a:gdLst>
                          <a:gd name="T0" fmla="+- 0 10329 10329"/>
                          <a:gd name="T1" fmla="*/ T0 w 727"/>
                          <a:gd name="T2" fmla="+- 0 16162 15934"/>
                          <a:gd name="T3" fmla="*/ 16162 h 228"/>
                          <a:gd name="T4" fmla="+- 0 11056 10329"/>
                          <a:gd name="T5" fmla="*/ T4 w 727"/>
                          <a:gd name="T6" fmla="+- 0 16162 15934"/>
                          <a:gd name="T7" fmla="*/ 16162 h 228"/>
                          <a:gd name="T8" fmla="+- 0 11056 10329"/>
                          <a:gd name="T9" fmla="*/ T8 w 727"/>
                          <a:gd name="T10" fmla="+- 0 15934 15934"/>
                          <a:gd name="T11" fmla="*/ 15934 h 228"/>
                          <a:gd name="T12" fmla="+- 0 10329 10329"/>
                          <a:gd name="T13" fmla="*/ T12 w 727"/>
                          <a:gd name="T14" fmla="+- 0 15934 15934"/>
                          <a:gd name="T15" fmla="*/ 15934 h 228"/>
                          <a:gd name="T16" fmla="+- 0 10329 10329"/>
                          <a:gd name="T17" fmla="*/ T16 w 727"/>
                          <a:gd name="T18" fmla="+- 0 16162 15934"/>
                          <a:gd name="T19" fmla="*/ 16162 h 22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727" h="228">
                            <a:moveTo>
                              <a:pt x="0" y="228"/>
                            </a:moveTo>
                            <a:lnTo>
                              <a:pt x="727" y="228"/>
                            </a:lnTo>
                            <a:lnTo>
                              <a:pt x="727" y="0"/>
                            </a:lnTo>
                            <a:lnTo>
                              <a:pt x="0" y="0"/>
                            </a:lnTo>
                            <a:lnTo>
                              <a:pt x="0" y="228"/>
                            </a:lnTo>
                          </a:path>
                        </a:pathLst>
                      </a:custGeom>
                      <a:solidFill>
                        <a:srgbClr val="93363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polyline id="Freeform 13" o:spid="_x0000_s1026" style="position:absolute;z-index:5033134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81.45pt,271.2pt,517.8pt,271.2pt,517.8pt,259.8pt,481.45pt,259.8pt,481.45pt,271.2pt" coordsize="727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" fillcolor="#933634" stroked="f">
              <v:path arrowok="t" o:connecttype="custom" o:connectlocs="0,10262870;461645,10262870;461645,10118090;0,10118090;0,10262870" o:connectangles="0,0,0,0,0"/>
            </v:polyline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1373" behindDoc="1" locked="0" layoutInCell="1" allowOverlap="1" wp14:anchorId="414043F4" wp14:editId="597BC24D">
              <wp:simplePos x="0" y="0"/>
              <wp:positionH relativeFrom="page">
                <wp:posOffset>1003935</wp:posOffset>
              </wp:positionH>
              <wp:positionV relativeFrom="page">
                <wp:posOffset>10045700</wp:posOffset>
              </wp:positionV>
              <wp:extent cx="6114415" cy="299720"/>
              <wp:effectExtent l="3810" t="0" r="635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4415" cy="299720"/>
                        <a:chOff x="1581" y="15820"/>
                        <a:chExt cx="9629" cy="472"/>
                      </a:xfrm>
                    </wpg:grpSpPr>
                    <wpg:grpSp>
                      <wpg:cNvPr id="2" name="Group 20"/>
                      <wpg:cNvGrpSpPr>
                        <a:grpSpLocks/>
                      </wpg:cNvGrpSpPr>
                      <wpg:grpSpPr bwMode="auto">
                        <a:xfrm>
                          <a:off x="10214" y="15858"/>
                          <a:ext cx="958" cy="76"/>
                          <a:chOff x="10214" y="15858"/>
                          <a:chExt cx="958" cy="76"/>
                        </a:xfrm>
                      </wpg:grpSpPr>
                      <wps:wsp>
                        <wps:cNvPr id="3" name="Freeform 21"/>
                        <wps:cNvSpPr>
                          <a:spLocks/>
                        </wps:cNvSpPr>
                        <wps:spPr bwMode="auto">
                          <a:xfrm>
                            <a:off x="10214" y="15858"/>
                            <a:ext cx="958" cy="76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935 15858"/>
                              <a:gd name="T3" fmla="*/ 15935 h 76"/>
                              <a:gd name="T4" fmla="+- 0 11172 10214"/>
                              <a:gd name="T5" fmla="*/ T4 w 958"/>
                              <a:gd name="T6" fmla="+- 0 15935 15858"/>
                              <a:gd name="T7" fmla="*/ 15935 h 76"/>
                              <a:gd name="T8" fmla="+- 0 11172 10214"/>
                              <a:gd name="T9" fmla="*/ T8 w 958"/>
                              <a:gd name="T10" fmla="+- 0 15858 15858"/>
                              <a:gd name="T11" fmla="*/ 15858 h 76"/>
                              <a:gd name="T12" fmla="+- 0 10214 10214"/>
                              <a:gd name="T13" fmla="*/ T12 w 958"/>
                              <a:gd name="T14" fmla="+- 0 15858 15858"/>
                              <a:gd name="T15" fmla="*/ 15858 h 76"/>
                              <a:gd name="T16" fmla="+- 0 10214 10214"/>
                              <a:gd name="T17" fmla="*/ T16 w 958"/>
                              <a:gd name="T18" fmla="+- 0 15935 15858"/>
                              <a:gd name="T19" fmla="*/ 1593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76">
                                <a:moveTo>
                                  <a:pt x="0" y="77"/>
                                </a:moveTo>
                                <a:lnTo>
                                  <a:pt x="958" y="77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18"/>
                      <wpg:cNvGrpSpPr>
                        <a:grpSpLocks/>
                      </wpg:cNvGrpSpPr>
                      <wpg:grpSpPr bwMode="auto">
                        <a:xfrm>
                          <a:off x="10214" y="15934"/>
                          <a:ext cx="115" cy="228"/>
                          <a:chOff x="10214" y="15934"/>
                          <a:chExt cx="115" cy="228"/>
                        </a:xfrm>
                      </wpg:grpSpPr>
                      <wps:wsp>
                        <wps:cNvPr id="9" name="Freeform 19"/>
                        <wps:cNvSpPr>
                          <a:spLocks/>
                        </wps:cNvSpPr>
                        <wps:spPr bwMode="auto">
                          <a:xfrm>
                            <a:off x="10214" y="15934"/>
                            <a:ext cx="115" cy="228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115"/>
                              <a:gd name="T2" fmla="+- 0 16162 15934"/>
                              <a:gd name="T3" fmla="*/ 16162 h 228"/>
                              <a:gd name="T4" fmla="+- 0 10329 10214"/>
                              <a:gd name="T5" fmla="*/ T4 w 115"/>
                              <a:gd name="T6" fmla="+- 0 16162 15934"/>
                              <a:gd name="T7" fmla="*/ 16162 h 228"/>
                              <a:gd name="T8" fmla="+- 0 10329 10214"/>
                              <a:gd name="T9" fmla="*/ T8 w 115"/>
                              <a:gd name="T10" fmla="+- 0 15934 15934"/>
                              <a:gd name="T11" fmla="*/ 15934 h 228"/>
                              <a:gd name="T12" fmla="+- 0 10214 10214"/>
                              <a:gd name="T13" fmla="*/ T12 w 115"/>
                              <a:gd name="T14" fmla="+- 0 15934 15934"/>
                              <a:gd name="T15" fmla="*/ 15934 h 228"/>
                              <a:gd name="T16" fmla="+- 0 10214 10214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5" y="228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16"/>
                      <wpg:cNvGrpSpPr>
                        <a:grpSpLocks/>
                      </wpg:cNvGrpSpPr>
                      <wpg:grpSpPr bwMode="auto">
                        <a:xfrm>
                          <a:off x="11056" y="15934"/>
                          <a:ext cx="115" cy="228"/>
                          <a:chOff x="11056" y="15934"/>
                          <a:chExt cx="115" cy="228"/>
                        </a:xfrm>
                      </wpg:grpSpPr>
                      <wps:wsp>
                        <wps:cNvPr id="11" name="Freeform 17"/>
                        <wps:cNvSpPr>
                          <a:spLocks/>
                        </wps:cNvSpPr>
                        <wps:spPr bwMode="auto">
                          <a:xfrm>
                            <a:off x="11056" y="15934"/>
                            <a:ext cx="115" cy="228"/>
                          </a:xfrm>
                          <a:custGeom>
                            <a:avLst/>
                            <a:gdLst>
                              <a:gd name="T0" fmla="+- 0 11056 11056"/>
                              <a:gd name="T1" fmla="*/ T0 w 115"/>
                              <a:gd name="T2" fmla="+- 0 16162 15934"/>
                              <a:gd name="T3" fmla="*/ 16162 h 228"/>
                              <a:gd name="T4" fmla="+- 0 11172 11056"/>
                              <a:gd name="T5" fmla="*/ T4 w 115"/>
                              <a:gd name="T6" fmla="+- 0 16162 15934"/>
                              <a:gd name="T7" fmla="*/ 16162 h 228"/>
                              <a:gd name="T8" fmla="+- 0 11172 11056"/>
                              <a:gd name="T9" fmla="*/ T8 w 115"/>
                              <a:gd name="T10" fmla="+- 0 15934 15934"/>
                              <a:gd name="T11" fmla="*/ 15934 h 228"/>
                              <a:gd name="T12" fmla="+- 0 11056 11056"/>
                              <a:gd name="T13" fmla="*/ T12 w 115"/>
                              <a:gd name="T14" fmla="+- 0 15934 15934"/>
                              <a:gd name="T15" fmla="*/ 15934 h 228"/>
                              <a:gd name="T16" fmla="+- 0 11056 11056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6" y="22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14"/>
                      <wpg:cNvGrpSpPr>
                        <a:grpSpLocks/>
                      </wpg:cNvGrpSpPr>
                      <wpg:grpSpPr bwMode="auto">
                        <a:xfrm>
                          <a:off x="10214" y="16162"/>
                          <a:ext cx="958" cy="120"/>
                          <a:chOff x="10214" y="16162"/>
                          <a:chExt cx="958" cy="120"/>
                        </a:xfrm>
                      </wpg:grpSpPr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10214" y="16162"/>
                            <a:ext cx="958" cy="120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6282 16162"/>
                              <a:gd name="T3" fmla="*/ 16282 h 120"/>
                              <a:gd name="T4" fmla="+- 0 11172 10214"/>
                              <a:gd name="T5" fmla="*/ T4 w 958"/>
                              <a:gd name="T6" fmla="+- 0 16282 16162"/>
                              <a:gd name="T7" fmla="*/ 16282 h 120"/>
                              <a:gd name="T8" fmla="+- 0 11172 10214"/>
                              <a:gd name="T9" fmla="*/ T8 w 958"/>
                              <a:gd name="T10" fmla="+- 0 16162 16162"/>
                              <a:gd name="T11" fmla="*/ 16162 h 120"/>
                              <a:gd name="T12" fmla="+- 0 10214 10214"/>
                              <a:gd name="T13" fmla="*/ T12 w 958"/>
                              <a:gd name="T14" fmla="+- 0 16162 16162"/>
                              <a:gd name="T15" fmla="*/ 16162 h 120"/>
                              <a:gd name="T16" fmla="+- 0 10214 10214"/>
                              <a:gd name="T17" fmla="*/ T16 w 958"/>
                              <a:gd name="T18" fmla="+- 0 16282 16162"/>
                              <a:gd name="T19" fmla="*/ 1628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0">
                                <a:moveTo>
                                  <a:pt x="0" y="120"/>
                                </a:moveTo>
                                <a:lnTo>
                                  <a:pt x="958" y="120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12"/>
                      <wpg:cNvGrpSpPr>
                        <a:grpSpLocks/>
                      </wpg:cNvGrpSpPr>
                      <wpg:grpSpPr bwMode="auto">
                        <a:xfrm>
                          <a:off x="10329" y="15934"/>
                          <a:ext cx="727" cy="228"/>
                          <a:chOff x="10329" y="15934"/>
                          <a:chExt cx="727" cy="228"/>
                        </a:xfrm>
                      </wpg:grpSpPr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10329" y="15934"/>
                            <a:ext cx="727" cy="228"/>
                          </a:xfrm>
                          <a:custGeom>
                            <a:avLst/>
                            <a:gdLst>
                              <a:gd name="T0" fmla="+- 0 10329 10329"/>
                              <a:gd name="T1" fmla="*/ T0 w 727"/>
                              <a:gd name="T2" fmla="+- 0 16162 15934"/>
                              <a:gd name="T3" fmla="*/ 16162 h 228"/>
                              <a:gd name="T4" fmla="+- 0 11056 10329"/>
                              <a:gd name="T5" fmla="*/ T4 w 727"/>
                              <a:gd name="T6" fmla="+- 0 16162 15934"/>
                              <a:gd name="T7" fmla="*/ 16162 h 228"/>
                              <a:gd name="T8" fmla="+- 0 11056 10329"/>
                              <a:gd name="T9" fmla="*/ T8 w 727"/>
                              <a:gd name="T10" fmla="+- 0 15934 15934"/>
                              <a:gd name="T11" fmla="*/ 15934 h 228"/>
                              <a:gd name="T12" fmla="+- 0 10329 10329"/>
                              <a:gd name="T13" fmla="*/ T12 w 727"/>
                              <a:gd name="T14" fmla="+- 0 15934 15934"/>
                              <a:gd name="T15" fmla="*/ 15934 h 228"/>
                              <a:gd name="T16" fmla="+- 0 10329 10329"/>
                              <a:gd name="T17" fmla="*/ T16 w 727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7" h="228">
                                <a:moveTo>
                                  <a:pt x="0" y="228"/>
                                </a:moveTo>
                                <a:lnTo>
                                  <a:pt x="727" y="228"/>
                                </a:lnTo>
                                <a:lnTo>
                                  <a:pt x="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10"/>
                      <wpg:cNvGrpSpPr>
                        <a:grpSpLocks/>
                      </wpg:cNvGrpSpPr>
                      <wpg:grpSpPr bwMode="auto">
                        <a:xfrm>
                          <a:off x="1587" y="15854"/>
                          <a:ext cx="8627" cy="2"/>
                          <a:chOff x="1587" y="15854"/>
                          <a:chExt cx="8627" cy="2"/>
                        </a:xfrm>
                      </wpg:grpSpPr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1587" y="15854"/>
                            <a:ext cx="8627" cy="2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8627"/>
                              <a:gd name="T2" fmla="+- 0 10214 1587"/>
                              <a:gd name="T3" fmla="*/ T2 w 8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27">
                                <a:moveTo>
                                  <a:pt x="0" y="0"/>
                                </a:moveTo>
                                <a:lnTo>
                                  <a:pt x="8627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8"/>
                      <wpg:cNvGrpSpPr>
                        <a:grpSpLocks/>
                      </wpg:cNvGrpSpPr>
                      <wpg:grpSpPr bwMode="auto">
                        <a:xfrm>
                          <a:off x="10214" y="15849"/>
                          <a:ext cx="958" cy="12"/>
                          <a:chOff x="10214" y="15849"/>
                          <a:chExt cx="958" cy="12"/>
                        </a:xfrm>
                      </wpg:grpSpPr>
                      <wps:wsp>
                        <wps:cNvPr id="19" name="Freeform 9"/>
                        <wps:cNvSpPr>
                          <a:spLocks/>
                        </wps:cNvSpPr>
                        <wps:spPr bwMode="auto">
                          <a:xfrm>
                            <a:off x="10214" y="15849"/>
                            <a:ext cx="958" cy="1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860 15849"/>
                              <a:gd name="T3" fmla="*/ 15860 h 12"/>
                              <a:gd name="T4" fmla="+- 0 11172 10214"/>
                              <a:gd name="T5" fmla="*/ T4 w 958"/>
                              <a:gd name="T6" fmla="+- 0 15860 15849"/>
                              <a:gd name="T7" fmla="*/ 15860 h 12"/>
                              <a:gd name="T8" fmla="+- 0 11172 10214"/>
                              <a:gd name="T9" fmla="*/ T8 w 958"/>
                              <a:gd name="T10" fmla="+- 0 15849 15849"/>
                              <a:gd name="T11" fmla="*/ 15849 h 12"/>
                              <a:gd name="T12" fmla="+- 0 10214 10214"/>
                              <a:gd name="T13" fmla="*/ T12 w 958"/>
                              <a:gd name="T14" fmla="+- 0 15849 15849"/>
                              <a:gd name="T15" fmla="*/ 15849 h 12"/>
                              <a:gd name="T16" fmla="+- 0 10214 10214"/>
                              <a:gd name="T17" fmla="*/ T16 w 958"/>
                              <a:gd name="T18" fmla="+- 0 15860 15849"/>
                              <a:gd name="T19" fmla="*/ 158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">
                                <a:moveTo>
                                  <a:pt x="0" y="11"/>
                                </a:moveTo>
                                <a:lnTo>
                                  <a:pt x="958" y="11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" name="Group 6"/>
                      <wpg:cNvGrpSpPr>
                        <a:grpSpLocks/>
                      </wpg:cNvGrpSpPr>
                      <wpg:grpSpPr bwMode="auto">
                        <a:xfrm>
                          <a:off x="10214" y="16246"/>
                          <a:ext cx="958" cy="2"/>
                          <a:chOff x="10214" y="16246"/>
                          <a:chExt cx="958" cy="2"/>
                        </a:xfrm>
                      </wpg:grpSpPr>
                      <wps:wsp>
                        <wps:cNvPr id="21" name="Freeform 7"/>
                        <wps:cNvSpPr>
                          <a:spLocks/>
                        </wps:cNvSpPr>
                        <wps:spPr bwMode="auto">
                          <a:xfrm>
                            <a:off x="10214" y="16246"/>
                            <a:ext cx="958" cy="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1172 10214"/>
                              <a:gd name="T3" fmla="*/ T2 w 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8">
                                <a:moveTo>
                                  <a:pt x="0" y="0"/>
                                </a:moveTo>
                                <a:lnTo>
                                  <a:pt x="958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79.05pt;margin-top:791pt;width:481.45pt;height:23.6pt;z-index:-5107;mso-position-horizontal-relative:page;mso-position-vertical-relative:page" coordorigin="1581,15820" coordsize="9629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">
              <v:group id="Group 20" o:spid="_x0000_s1027" style="position:absolute;left:10214;top:15858;width:958;height:76" coordorigin="10214,15858" coordsize="95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21" o:spid="_x0000_s1028" style="position:absolute;left:10214;top:15858;width:958;height:76;visibility:visible;mso-wrap-style:square;v-text-anchor:top" coordsize="95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gqmsMA&#10;AADaAAAADwAAAGRycy9kb3ducmV2LnhtbESPQWvCQBSE7wX/w/KE3uqmCjVEVylioZceagLp8Zl9&#10;JjG7b2N2q+m/7xaEHoeZ+YZZb0drxJUG3zpW8DxLQBBXTrdcKyjyt6cUhA/IGo1jUvBDHrabycMa&#10;M+1u/EnXQ6hFhLDPUEETQp9J6auGLPqZ64mjd3KDxRDlUEs94C3CrZHzJHmRFluOCw32tGuo6g7f&#10;VkF6/DobXXSIl7JLFtIs8o99qdTjdHxdgQg0hv/wvf2uFSzh70q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gqmsMAAADaAAAADwAAAAAAAAAAAAAAAACYAgAAZHJzL2Rv&#10;d25yZXYueG1sUEsFBgAAAAAEAAQA9QAAAIgDAAAAAA==&#10;" path="m,77r958,l958,,,,,77xe" fillcolor="#933634" stroked="f">
                  <v:path arrowok="t" o:connecttype="custom" o:connectlocs="0,15935;958,15935;958,15858;0,15858;0,15935" o:connectangles="0,0,0,0,0"/>
                </v:shape>
              </v:group>
              <v:group id="Group 18" o:spid="_x0000_s1029" style="position:absolute;left:10214;top:15934;width:115;height:228" coordorigin="10214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19" o:spid="_x0000_s1030" style="position:absolute;left:10214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D6sIA&#10;AADaAAAADwAAAGRycy9kb3ducmV2LnhtbESPQWvCQBSE7wX/w/IEb3VjD2Kjq4hYFS9to6DHR/aZ&#10;DWbfhuxq4r/vCkKPw8x8w8wWna3EnRpfOlYwGiYgiHOnSy4UHA9f7xMQPiBrrByTggd5WMx7bzNM&#10;tWv5l+5ZKESEsE9RgQmhTqX0uSGLfuhq4uhdXGMxRNkUUjfYRrit5EeSjKXFkuOCwZpWhvJrdrMK&#10;sr3NyhutN5uzaS/fFW7H9c9JqUG/W05BBOrCf/jV3mkFn/C8Em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oPqwgAAANoAAAAPAAAAAAAAAAAAAAAAAJgCAABkcnMvZG93&#10;bnJldi54bWxQSwUGAAAAAAQABAD1AAAAhwMAAAAA&#10;" path="m,228r115,l115,,,,,228e" fillcolor="#933634" stroked="f">
                  <v:path arrowok="t" o:connecttype="custom" o:connectlocs="0,16162;115,16162;115,15934;0,15934;0,16162" o:connectangles="0,0,0,0,0"/>
                </v:shape>
              </v:group>
              <v:group id="Group 16" o:spid="_x0000_s1031" style="position:absolute;left:11056;top:15934;width:115;height:228" coordorigin="11056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7" o:spid="_x0000_s1032" style="position:absolute;left:11056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997MAA&#10;AADbAAAADwAAAGRycy9kb3ducmV2LnhtbERPS4vCMBC+L/gfwgje1lQPItUoIr7wsrtV0OPQjE2x&#10;mZQm2vrvN8LC3ubje8582dlKPKnxpWMFo2ECgjh3uuRCwfm0/ZyC8AFZY+WYFLzIw3LR+5hjql3L&#10;P/TMQiFiCPsUFZgQ6lRKnxuy6IeuJo7czTUWQ4RNIXWDbQy3lRwnyURaLDk2GKxpbSi/Zw+rIDva&#10;rHzQZre7mvb2VeF+Un9flBr0u9UMRKAu/Iv/3Acd54/g/Us8Q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997MAAAADbAAAADwAAAAAAAAAAAAAAAACYAgAAZHJzL2Rvd25y&#10;ZXYueG1sUEsFBgAAAAAEAAQA9QAAAIUDAAAAAA==&#10;" path="m,228r116,l116,,,,,228e" fillcolor="#933634" stroked="f">
                  <v:path arrowok="t" o:connecttype="custom" o:connectlocs="0,16162;116,16162;116,15934;0,15934;0,16162" o:connectangles="0,0,0,0,0"/>
                </v:shape>
              </v:group>
              <v:group id="Group 14" o:spid="_x0000_s1033" style="position:absolute;left:10214;top:16162;width:958;height:120" coordorigin="10214,16162" coordsize="95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15" o:spid="_x0000_s1034" style="position:absolute;left:10214;top:16162;width:958;height:120;visibility:visible;mso-wrap-style:square;v-text-anchor:top" coordsize="95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zMw78A&#10;AADbAAAADwAAAGRycy9kb3ducmV2LnhtbERPTWvCQBC9C/0PyxR6000MFEldRSKi10apPQ7ZaTaa&#10;nQ3ZVZN/3y0UvM3jfc5yPdhW3Kn3jWMF6SwBQVw53XCt4HTcTRcgfEDW2DomBSN5WK9eJkvMtXvw&#10;J93LUIsYwj5HBSaELpfSV4Ys+pnriCP343qLIcK+lrrHRwy3rZwnybu02HBsMNhRYai6ljerAKty&#10;zLZafhnJRUqX895dv89Kvb0Omw8QgYbwFP+7DzrOz+Dvl3i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TMzDvwAAANsAAAAPAAAAAAAAAAAAAAAAAJgCAABkcnMvZG93bnJl&#10;di54bWxQSwUGAAAAAAQABAD1AAAAhAMAAAAA&#10;" path="m,120r958,l958,,,,,120e" fillcolor="#933634" stroked="f">
                  <v:path arrowok="t" o:connecttype="custom" o:connectlocs="0,16282;958,16282;958,16162;0,16162;0,16282" o:connectangles="0,0,0,0,0"/>
                </v:shape>
              </v:group>
              <v:group id="Group 12" o:spid="_x0000_s1035" style="position:absolute;left:10329;top:15934;width:727;height:228" coordorigin="10329,15934" coordsize="727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13" o:spid="_x0000_s1036" style="position:absolute;left:10329;top:15934;width:727;height:228;visibility:visible;mso-wrap-style:square;v-text-anchor:top" coordsize="72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238IA&#10;AADbAAAADwAAAGRycy9kb3ducmV2LnhtbERPTWvCQBC9C/0PyxR6000t1RJdpSilPQnGVDwO2TEb&#10;zM6G7KrJv3cFwds83ufMl52txYVaXzlW8D5KQBAXTldcKsh3P8MvED4ga6wdk4KePCwXL4M5ptpd&#10;eUuXLJQihrBPUYEJoUml9IUhi37kGuLIHV1rMUTYllK3eI3htpbjJJlIixXHBoMNrQwVp+xsFazX&#10;zcfvtDb/qzzZHPLpvu/6Q6bU22v3PQMRqAtP8cP9p+P8T7j/Eg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bbfwgAAANsAAAAPAAAAAAAAAAAAAAAAAJgCAABkcnMvZG93&#10;bnJldi54bWxQSwUGAAAAAAQABAD1AAAAhwMAAAAA&#10;" path="m,228r727,l727,,,,,228e" fillcolor="#933634" stroked="f">
                  <v:path arrowok="t" o:connecttype="custom" o:connectlocs="0,16162;727,16162;727,15934;0,15934;0,16162" o:connectangles="0,0,0,0,0"/>
                </v:shape>
              </v:group>
              <v:group id="Group 10" o:spid="_x0000_s1037" style="position:absolute;left:1587;top:15854;width:8627;height:2" coordorigin="1587,15854" coordsize="86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Freeform 11" o:spid="_x0000_s1038" style="position:absolute;left:1587;top:15854;width:8627;height:2;visibility:visible;mso-wrap-style:square;v-text-anchor:top" coordsize="86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6boL8A&#10;AADbAAAADwAAAGRycy9kb3ducmV2LnhtbERPPW/CMBDdK/EfrEPqVhwy0ChgEFAhYGyA/RQfcUR8&#10;tmIXUn59XalSt3t6n7dYDbYTd+pD61jBdJKBIK6dbrlRcD7t3goQISJr7ByTgm8KsFqOXhZYavfg&#10;T7pXsREphEOJCkyMvpQy1IYshonzxIm7ut5iTLBvpO7xkcJtJ/Msm0mLLacGg562hupb9WUVHIsK&#10;cX3c+9PTfxQ+v2zyWWaUeh0P6zmISEP8F/+5DzrNf4ffX9IBcv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rpugvwAAANsAAAAPAAAAAAAAAAAAAAAAAJgCAABkcnMvZG93bnJl&#10;di54bWxQSwUGAAAAAAQABAD1AAAAhAMAAAAA&#10;" path="m,l8627,e" filled="f" strokeweight=".20464mm">
                  <v:path arrowok="t" o:connecttype="custom" o:connectlocs="0,0;8627,0" o:connectangles="0,0"/>
                </v:shape>
              </v:group>
              <v:group id="Group 8" o:spid="_x0000_s1039" style="position:absolute;left:10214;top:15849;width:958;height:12" coordorigin="10214,15849" coordsize="95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9" o:spid="_x0000_s1040" style="position:absolute;left:10214;top:15849;width:958;height:12;visibility:visible;mso-wrap-style:square;v-text-anchor:top" coordsize="9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sc8EA&#10;AADbAAAADwAAAGRycy9kb3ducmV2LnhtbERPTWvCQBC9F/wPywi91Y0eQhJdRURLT0LS0vOYHZNo&#10;djZk1yT9926h0Ns83udsdpNpxUC9aywrWC4iEMSl1Q1XCr4+T28JCOeRNbaWScEPOdhtZy8bzLQd&#10;Oaeh8JUIIewyVFB732VSurImg25hO+LAXW1v0AfYV1L3OIZw08pVFMXSYMOhocaODjWV9+JhFByT&#10;7jtPjuf0PWni1XC6VcsLjkq9zqf9GoSnyf+L/9wfOsxP4feXcI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2bHPBAAAA2wAAAA8AAAAAAAAAAAAAAAAAmAIAAGRycy9kb3du&#10;cmV2LnhtbFBLBQYAAAAABAAEAPUAAACGAwAAAAA=&#10;" path="m,11r958,l958,,,,,11xe" fillcolor="#c0504d" stroked="f">
                  <v:path arrowok="t" o:connecttype="custom" o:connectlocs="0,15860;958,15860;958,15849;0,15849;0,15860" o:connectangles="0,0,0,0,0"/>
                </v:shape>
              </v:group>
              <v:group id="Group 6" o:spid="_x0000_s1041" style="position:absolute;left:10214;top:16246;width:958;height:2" coordorigin="10214,16246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Freeform 7" o:spid="_x0000_s1042" style="position:absolute;left:10214;top:16246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xYcMA&#10;AADbAAAADwAAAGRycy9kb3ducmV2LnhtbESPzWrDMBCE74G+g9hCbolsH4LrRgmlpZAck9bpdbG2&#10;tmtrZSzFP3n6qFDocZiZb5jtfjKtGKh3tWUF8ToCQVxYXXOp4PPjfZWCcB5ZY2uZFMzkYL97WGwx&#10;03bkEw1nX4oAYZehgsr7LpPSFRUZdGvbEQfv2/YGfZB9KXWPY4CbViZRtJEGaw4LFXb0WlHRnK9G&#10;wQ8fbZ5enuYpxq+hSdxbXtibUsvH6eUZhKfJ/4f/2getIInh90v4A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uxYcMAAADbAAAADwAAAAAAAAAAAAAAAACYAgAAZHJzL2Rv&#10;d25yZXYueG1sUEsFBgAAAAAEAAQA9QAAAIgDAAAAAA==&#10;" path="m,l958,e" filled="f" strokecolor="#933634" strokeweight="3.7pt">
                  <v:path arrowok="t" o:connecttype="custom" o:connectlocs="0,0;95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74" behindDoc="1" locked="0" layoutInCell="1" allowOverlap="1" wp14:anchorId="7BD9FBEE" wp14:editId="74A2D23E">
              <wp:simplePos x="0" y="0"/>
              <wp:positionH relativeFrom="page">
                <wp:posOffset>6701155</wp:posOffset>
              </wp:positionH>
              <wp:positionV relativeFrom="page">
                <wp:posOffset>10117455</wp:posOffset>
              </wp:positionV>
              <wp:extent cx="179070" cy="151765"/>
              <wp:effectExtent l="0" t="190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spacing w:after="0" w:line="22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778">
                            <w:rPr>
                              <w:rFonts w:ascii="Times New Roman" w:eastAsia="Times New Roman" w:hAnsi="Times New Roman" w:cs="Times New Roman"/>
                              <w:noProof/>
                              <w:color w:val="FFFFFF"/>
                              <w:sz w:val="20"/>
                              <w:szCs w:val="20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1" type="#_x0000_t202" style="position:absolute;margin-left:527.65pt;margin-top:796.65pt;width:14.1pt;height:11.95pt;z-index:-51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" filled="f" stroked="f">
              <v:textbox inset="0,0,0,0">
                <w:txbxContent>
                  <w:p w:rsidR="007F0665" w:rsidRDefault="007F0665">
                    <w:pPr>
                      <w:spacing w:after="0" w:line="22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778">
                      <w:rPr>
                        <w:rFonts w:ascii="Times New Roman" w:eastAsia="Times New Roman" w:hAnsi="Times New Roman" w:cs="Times New Roman"/>
                        <w:noProof/>
                        <w:color w:val="FFFFFF"/>
                        <w:sz w:val="20"/>
                        <w:szCs w:val="20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1337" behindDoc="1" locked="0" layoutInCell="1" allowOverlap="1" wp14:anchorId="2AB2C4BC" wp14:editId="2732265B">
              <wp:simplePos x="0" y="0"/>
              <wp:positionH relativeFrom="page">
                <wp:posOffset>1003935</wp:posOffset>
              </wp:positionH>
              <wp:positionV relativeFrom="page">
                <wp:posOffset>10045700</wp:posOffset>
              </wp:positionV>
              <wp:extent cx="6114415" cy="299720"/>
              <wp:effectExtent l="3810" t="0" r="6350" b="0"/>
              <wp:wrapNone/>
              <wp:docPr id="185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4415" cy="299720"/>
                        <a:chOff x="1581" y="15820"/>
                        <a:chExt cx="9629" cy="472"/>
                      </a:xfrm>
                    </wpg:grpSpPr>
                    <wpg:grpSp>
                      <wpg:cNvPr id="186" name="Group 200"/>
                      <wpg:cNvGrpSpPr>
                        <a:grpSpLocks/>
                      </wpg:cNvGrpSpPr>
                      <wpg:grpSpPr bwMode="auto">
                        <a:xfrm>
                          <a:off x="10214" y="15858"/>
                          <a:ext cx="958" cy="76"/>
                          <a:chOff x="10214" y="15858"/>
                          <a:chExt cx="958" cy="76"/>
                        </a:xfrm>
                      </wpg:grpSpPr>
                      <wps:wsp>
                        <wps:cNvPr id="187" name="Freeform 201"/>
                        <wps:cNvSpPr>
                          <a:spLocks/>
                        </wps:cNvSpPr>
                        <wps:spPr bwMode="auto">
                          <a:xfrm>
                            <a:off x="10214" y="15858"/>
                            <a:ext cx="958" cy="76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935 15858"/>
                              <a:gd name="T3" fmla="*/ 15935 h 76"/>
                              <a:gd name="T4" fmla="+- 0 11172 10214"/>
                              <a:gd name="T5" fmla="*/ T4 w 958"/>
                              <a:gd name="T6" fmla="+- 0 15935 15858"/>
                              <a:gd name="T7" fmla="*/ 15935 h 76"/>
                              <a:gd name="T8" fmla="+- 0 11172 10214"/>
                              <a:gd name="T9" fmla="*/ T8 w 958"/>
                              <a:gd name="T10" fmla="+- 0 15858 15858"/>
                              <a:gd name="T11" fmla="*/ 15858 h 76"/>
                              <a:gd name="T12" fmla="+- 0 10214 10214"/>
                              <a:gd name="T13" fmla="*/ T12 w 958"/>
                              <a:gd name="T14" fmla="+- 0 15858 15858"/>
                              <a:gd name="T15" fmla="*/ 15858 h 76"/>
                              <a:gd name="T16" fmla="+- 0 10214 10214"/>
                              <a:gd name="T17" fmla="*/ T16 w 958"/>
                              <a:gd name="T18" fmla="+- 0 15935 15858"/>
                              <a:gd name="T19" fmla="*/ 1593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76">
                                <a:moveTo>
                                  <a:pt x="0" y="77"/>
                                </a:moveTo>
                                <a:lnTo>
                                  <a:pt x="958" y="77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8" name="Group 198"/>
                      <wpg:cNvGrpSpPr>
                        <a:grpSpLocks/>
                      </wpg:cNvGrpSpPr>
                      <wpg:grpSpPr bwMode="auto">
                        <a:xfrm>
                          <a:off x="10214" y="15934"/>
                          <a:ext cx="115" cy="228"/>
                          <a:chOff x="10214" y="15934"/>
                          <a:chExt cx="115" cy="228"/>
                        </a:xfrm>
                      </wpg:grpSpPr>
                      <wps:wsp>
                        <wps:cNvPr id="189" name="Freeform 199"/>
                        <wps:cNvSpPr>
                          <a:spLocks/>
                        </wps:cNvSpPr>
                        <wps:spPr bwMode="auto">
                          <a:xfrm>
                            <a:off x="10214" y="15934"/>
                            <a:ext cx="115" cy="228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115"/>
                              <a:gd name="T2" fmla="+- 0 16162 15934"/>
                              <a:gd name="T3" fmla="*/ 16162 h 228"/>
                              <a:gd name="T4" fmla="+- 0 10329 10214"/>
                              <a:gd name="T5" fmla="*/ T4 w 115"/>
                              <a:gd name="T6" fmla="+- 0 16162 15934"/>
                              <a:gd name="T7" fmla="*/ 16162 h 228"/>
                              <a:gd name="T8" fmla="+- 0 10329 10214"/>
                              <a:gd name="T9" fmla="*/ T8 w 115"/>
                              <a:gd name="T10" fmla="+- 0 15934 15934"/>
                              <a:gd name="T11" fmla="*/ 15934 h 228"/>
                              <a:gd name="T12" fmla="+- 0 10214 10214"/>
                              <a:gd name="T13" fmla="*/ T12 w 115"/>
                              <a:gd name="T14" fmla="+- 0 15934 15934"/>
                              <a:gd name="T15" fmla="*/ 15934 h 228"/>
                              <a:gd name="T16" fmla="+- 0 10214 10214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5" y="228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" name="Group 196"/>
                      <wpg:cNvGrpSpPr>
                        <a:grpSpLocks/>
                      </wpg:cNvGrpSpPr>
                      <wpg:grpSpPr bwMode="auto">
                        <a:xfrm>
                          <a:off x="11056" y="15934"/>
                          <a:ext cx="115" cy="228"/>
                          <a:chOff x="11056" y="15934"/>
                          <a:chExt cx="115" cy="228"/>
                        </a:xfrm>
                      </wpg:grpSpPr>
                      <wps:wsp>
                        <wps:cNvPr id="191" name="Freeform 197"/>
                        <wps:cNvSpPr>
                          <a:spLocks/>
                        </wps:cNvSpPr>
                        <wps:spPr bwMode="auto">
                          <a:xfrm>
                            <a:off x="11056" y="15934"/>
                            <a:ext cx="115" cy="228"/>
                          </a:xfrm>
                          <a:custGeom>
                            <a:avLst/>
                            <a:gdLst>
                              <a:gd name="T0" fmla="+- 0 11056 11056"/>
                              <a:gd name="T1" fmla="*/ T0 w 115"/>
                              <a:gd name="T2" fmla="+- 0 16162 15934"/>
                              <a:gd name="T3" fmla="*/ 16162 h 228"/>
                              <a:gd name="T4" fmla="+- 0 11172 11056"/>
                              <a:gd name="T5" fmla="*/ T4 w 115"/>
                              <a:gd name="T6" fmla="+- 0 16162 15934"/>
                              <a:gd name="T7" fmla="*/ 16162 h 228"/>
                              <a:gd name="T8" fmla="+- 0 11172 11056"/>
                              <a:gd name="T9" fmla="*/ T8 w 115"/>
                              <a:gd name="T10" fmla="+- 0 15934 15934"/>
                              <a:gd name="T11" fmla="*/ 15934 h 228"/>
                              <a:gd name="T12" fmla="+- 0 11056 11056"/>
                              <a:gd name="T13" fmla="*/ T12 w 115"/>
                              <a:gd name="T14" fmla="+- 0 15934 15934"/>
                              <a:gd name="T15" fmla="*/ 15934 h 228"/>
                              <a:gd name="T16" fmla="+- 0 11056 11056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6" y="22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2" name="Group 194"/>
                      <wpg:cNvGrpSpPr>
                        <a:grpSpLocks/>
                      </wpg:cNvGrpSpPr>
                      <wpg:grpSpPr bwMode="auto">
                        <a:xfrm>
                          <a:off x="10214" y="16162"/>
                          <a:ext cx="958" cy="120"/>
                          <a:chOff x="10214" y="16162"/>
                          <a:chExt cx="958" cy="120"/>
                        </a:xfrm>
                      </wpg:grpSpPr>
                      <wps:wsp>
                        <wps:cNvPr id="193" name="Freeform 195"/>
                        <wps:cNvSpPr>
                          <a:spLocks/>
                        </wps:cNvSpPr>
                        <wps:spPr bwMode="auto">
                          <a:xfrm>
                            <a:off x="10214" y="16162"/>
                            <a:ext cx="958" cy="120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6282 16162"/>
                              <a:gd name="T3" fmla="*/ 16282 h 120"/>
                              <a:gd name="T4" fmla="+- 0 11172 10214"/>
                              <a:gd name="T5" fmla="*/ T4 w 958"/>
                              <a:gd name="T6" fmla="+- 0 16282 16162"/>
                              <a:gd name="T7" fmla="*/ 16282 h 120"/>
                              <a:gd name="T8" fmla="+- 0 11172 10214"/>
                              <a:gd name="T9" fmla="*/ T8 w 958"/>
                              <a:gd name="T10" fmla="+- 0 16162 16162"/>
                              <a:gd name="T11" fmla="*/ 16162 h 120"/>
                              <a:gd name="T12" fmla="+- 0 10214 10214"/>
                              <a:gd name="T13" fmla="*/ T12 w 958"/>
                              <a:gd name="T14" fmla="+- 0 16162 16162"/>
                              <a:gd name="T15" fmla="*/ 16162 h 120"/>
                              <a:gd name="T16" fmla="+- 0 10214 10214"/>
                              <a:gd name="T17" fmla="*/ T16 w 958"/>
                              <a:gd name="T18" fmla="+- 0 16282 16162"/>
                              <a:gd name="T19" fmla="*/ 1628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0">
                                <a:moveTo>
                                  <a:pt x="0" y="120"/>
                                </a:moveTo>
                                <a:lnTo>
                                  <a:pt x="958" y="120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4" name="Group 192"/>
                      <wpg:cNvGrpSpPr>
                        <a:grpSpLocks/>
                      </wpg:cNvGrpSpPr>
                      <wpg:grpSpPr bwMode="auto">
                        <a:xfrm>
                          <a:off x="10329" y="15934"/>
                          <a:ext cx="727" cy="228"/>
                          <a:chOff x="10329" y="15934"/>
                          <a:chExt cx="727" cy="228"/>
                        </a:xfrm>
                      </wpg:grpSpPr>
                      <wps:wsp>
                        <wps:cNvPr id="195" name="Freeform 193"/>
                        <wps:cNvSpPr>
                          <a:spLocks/>
                        </wps:cNvSpPr>
                        <wps:spPr bwMode="auto">
                          <a:xfrm>
                            <a:off x="10329" y="15934"/>
                            <a:ext cx="727" cy="228"/>
                          </a:xfrm>
                          <a:custGeom>
                            <a:avLst/>
                            <a:gdLst>
                              <a:gd name="T0" fmla="+- 0 10329 10329"/>
                              <a:gd name="T1" fmla="*/ T0 w 727"/>
                              <a:gd name="T2" fmla="+- 0 16162 15934"/>
                              <a:gd name="T3" fmla="*/ 16162 h 228"/>
                              <a:gd name="T4" fmla="+- 0 11056 10329"/>
                              <a:gd name="T5" fmla="*/ T4 w 727"/>
                              <a:gd name="T6" fmla="+- 0 16162 15934"/>
                              <a:gd name="T7" fmla="*/ 16162 h 228"/>
                              <a:gd name="T8" fmla="+- 0 11056 10329"/>
                              <a:gd name="T9" fmla="*/ T8 w 727"/>
                              <a:gd name="T10" fmla="+- 0 15934 15934"/>
                              <a:gd name="T11" fmla="*/ 15934 h 228"/>
                              <a:gd name="T12" fmla="+- 0 10329 10329"/>
                              <a:gd name="T13" fmla="*/ T12 w 727"/>
                              <a:gd name="T14" fmla="+- 0 15934 15934"/>
                              <a:gd name="T15" fmla="*/ 15934 h 228"/>
                              <a:gd name="T16" fmla="+- 0 10329 10329"/>
                              <a:gd name="T17" fmla="*/ T16 w 727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7" h="228">
                                <a:moveTo>
                                  <a:pt x="0" y="228"/>
                                </a:moveTo>
                                <a:lnTo>
                                  <a:pt x="727" y="228"/>
                                </a:lnTo>
                                <a:lnTo>
                                  <a:pt x="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6" name="Group 190"/>
                      <wpg:cNvGrpSpPr>
                        <a:grpSpLocks/>
                      </wpg:cNvGrpSpPr>
                      <wpg:grpSpPr bwMode="auto">
                        <a:xfrm>
                          <a:off x="1587" y="15854"/>
                          <a:ext cx="8627" cy="2"/>
                          <a:chOff x="1587" y="15854"/>
                          <a:chExt cx="8627" cy="2"/>
                        </a:xfrm>
                      </wpg:grpSpPr>
                      <wps:wsp>
                        <wps:cNvPr id="197" name="Freeform 191"/>
                        <wps:cNvSpPr>
                          <a:spLocks/>
                        </wps:cNvSpPr>
                        <wps:spPr bwMode="auto">
                          <a:xfrm>
                            <a:off x="1587" y="15854"/>
                            <a:ext cx="8627" cy="2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8627"/>
                              <a:gd name="T2" fmla="+- 0 10214 1587"/>
                              <a:gd name="T3" fmla="*/ T2 w 8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27">
                                <a:moveTo>
                                  <a:pt x="0" y="0"/>
                                </a:moveTo>
                                <a:lnTo>
                                  <a:pt x="8627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8" name="Group 188"/>
                      <wpg:cNvGrpSpPr>
                        <a:grpSpLocks/>
                      </wpg:cNvGrpSpPr>
                      <wpg:grpSpPr bwMode="auto">
                        <a:xfrm>
                          <a:off x="10214" y="15849"/>
                          <a:ext cx="958" cy="12"/>
                          <a:chOff x="10214" y="15849"/>
                          <a:chExt cx="958" cy="12"/>
                        </a:xfrm>
                      </wpg:grpSpPr>
                      <wps:wsp>
                        <wps:cNvPr id="199" name="Freeform 189"/>
                        <wps:cNvSpPr>
                          <a:spLocks/>
                        </wps:cNvSpPr>
                        <wps:spPr bwMode="auto">
                          <a:xfrm>
                            <a:off x="10214" y="15849"/>
                            <a:ext cx="958" cy="1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860 15849"/>
                              <a:gd name="T3" fmla="*/ 15860 h 12"/>
                              <a:gd name="T4" fmla="+- 0 11172 10214"/>
                              <a:gd name="T5" fmla="*/ T4 w 958"/>
                              <a:gd name="T6" fmla="+- 0 15860 15849"/>
                              <a:gd name="T7" fmla="*/ 15860 h 12"/>
                              <a:gd name="T8" fmla="+- 0 11172 10214"/>
                              <a:gd name="T9" fmla="*/ T8 w 958"/>
                              <a:gd name="T10" fmla="+- 0 15849 15849"/>
                              <a:gd name="T11" fmla="*/ 15849 h 12"/>
                              <a:gd name="T12" fmla="+- 0 10214 10214"/>
                              <a:gd name="T13" fmla="*/ T12 w 958"/>
                              <a:gd name="T14" fmla="+- 0 15849 15849"/>
                              <a:gd name="T15" fmla="*/ 15849 h 12"/>
                              <a:gd name="T16" fmla="+- 0 10214 10214"/>
                              <a:gd name="T17" fmla="*/ T16 w 958"/>
                              <a:gd name="T18" fmla="+- 0 15860 15849"/>
                              <a:gd name="T19" fmla="*/ 158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">
                                <a:moveTo>
                                  <a:pt x="0" y="11"/>
                                </a:moveTo>
                                <a:lnTo>
                                  <a:pt x="958" y="11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0" name="Group 186"/>
                      <wpg:cNvGrpSpPr>
                        <a:grpSpLocks/>
                      </wpg:cNvGrpSpPr>
                      <wpg:grpSpPr bwMode="auto">
                        <a:xfrm>
                          <a:off x="10214" y="16246"/>
                          <a:ext cx="958" cy="2"/>
                          <a:chOff x="10214" y="16246"/>
                          <a:chExt cx="958" cy="2"/>
                        </a:xfrm>
                      </wpg:grpSpPr>
                      <wps:wsp>
                        <wps:cNvPr id="201" name="Freeform 187"/>
                        <wps:cNvSpPr>
                          <a:spLocks/>
                        </wps:cNvSpPr>
                        <wps:spPr bwMode="auto">
                          <a:xfrm>
                            <a:off x="10214" y="16246"/>
                            <a:ext cx="958" cy="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1172 10214"/>
                              <a:gd name="T3" fmla="*/ T2 w 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8">
                                <a:moveTo>
                                  <a:pt x="0" y="0"/>
                                </a:moveTo>
                                <a:lnTo>
                                  <a:pt x="958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5" o:spid="_x0000_s1026" style="position:absolute;margin-left:79.05pt;margin-top:791pt;width:481.45pt;height:23.6pt;z-index:-5143;mso-position-horizontal-relative:page;mso-position-vertical-relative:page" coordorigin="1581,15820" coordsize="9629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">
              <v:group id="Group 200" o:spid="_x0000_s1027" style="position:absolute;left:10214;top:15858;width:958;height:76" coordorigin="10214,15858" coordsize="95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<v:shape id="Freeform 201" o:spid="_x0000_s1028" style="position:absolute;left:10214;top:15858;width:958;height:76;visibility:visible;mso-wrap-style:square;v-text-anchor:top" coordsize="95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+PsMA&#10;AADcAAAADwAAAGRycy9kb3ducmV2LnhtbERPTWvCQBC9F/oflin0VjdtQEPqGkppoRcPakCP0+yY&#10;xOzOptmtxn/vCoK3ebzPmRejNeJIg28dK3idJCCIK6dbrhWUm++XDIQPyBqNY1JwJg/F4vFhjrl2&#10;J17RcR1qEUPY56igCaHPpfRVQxb9xPXEkdu7wWKIcKilHvAUw62Rb0kylRZbjg0N9vTZUNWt/62C&#10;7Hd3MLrsEP+2XZJKk26WX1ulnp/Gj3cQgcZwF9/cPzrOz2ZwfSZe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n+PsMAAADcAAAADwAAAAAAAAAAAAAAAACYAgAAZHJzL2Rv&#10;d25yZXYueG1sUEsFBgAAAAAEAAQA9QAAAIgDAAAAAA==&#10;" path="m,77r958,l958,,,,,77xe" fillcolor="#933634" stroked="f">
                  <v:path arrowok="t" o:connecttype="custom" o:connectlocs="0,15935;958,15935;958,15858;0,15858;0,15935" o:connectangles="0,0,0,0,0"/>
                </v:shape>
              </v:group>
              <v:group id="Group 198" o:spid="_x0000_s1029" style="position:absolute;left:10214;top:15934;width:115;height:228" coordorigin="10214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<v:shape id="Freeform 199" o:spid="_x0000_s1030" style="position:absolute;left:10214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a7MMA&#10;AADcAAAADwAAAGRycy9kb3ducmV2LnhtbERPTWvCQBC9C/0PyxS8mY09iE1dQ5HWipfWWNDjkJ1k&#10;Q7OzIbua+O+7hYK3ebzPWeWjbcWVet84VjBPUhDEpdMN1wq+j++zJQgfkDW2jknBjTzk64fJCjPt&#10;Bj7QtQi1iCHsM1RgQugyKX1pyKJPXEccucr1FkOEfS11j0MMt618StOFtNhwbDDY0cZQ+VNcrIJi&#10;b4vmQm/b7dkM1WeLH4vu66TU9HF8fQERaAx38b97p+P85TP8PR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da7MMAAADcAAAADwAAAAAAAAAAAAAAAACYAgAAZHJzL2Rv&#10;d25yZXYueG1sUEsFBgAAAAAEAAQA9QAAAIgDAAAAAA==&#10;" path="m,228r115,l115,,,,,228e" fillcolor="#933634" stroked="f">
                  <v:path arrowok="t" o:connecttype="custom" o:connectlocs="0,16162;115,16162;115,15934;0,15934;0,16162" o:connectangles="0,0,0,0,0"/>
                </v:shape>
              </v:group>
              <v:group id="Group 196" o:spid="_x0000_s1031" style="position:absolute;left:11056;top:15934;width:115;height:228" coordorigin="11056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<v:shape id="Freeform 197" o:spid="_x0000_s1032" style="position:absolute;left:11056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AN8IA&#10;AADcAAAADwAAAGRycy9kb3ducmV2LnhtbERPTWvCQBC9C/6HZYTezEYPUlNXKaJWeqnGgh6H7JgN&#10;zc6G7Griv+8WCt7m8T5nseptLe7U+sqxgkmSgiAunK64VPB92o5fQfiArLF2TAoe5GG1HA4WmGnX&#10;8ZHueShFDGGfoQITQpNJ6QtDFn3iGuLIXV1rMUTYllK32MVwW8tpms6kxYpjg8GG1oaKn/xmFeSf&#10;Nq9utNntLqa7ftX4MWsOZ6VeRv37G4hAfXiK/917HefPJ/D3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qMA3wgAAANwAAAAPAAAAAAAAAAAAAAAAAJgCAABkcnMvZG93&#10;bnJldi54bWxQSwUGAAAAAAQABAD1AAAAhwMAAAAA&#10;" path="m,228r116,l116,,,,,228e" fillcolor="#933634" stroked="f">
                  <v:path arrowok="t" o:connecttype="custom" o:connectlocs="0,16162;116,16162;116,15934;0,15934;0,16162" o:connectangles="0,0,0,0,0"/>
                </v:shape>
              </v:group>
              <v:group id="Group 194" o:spid="_x0000_s1033" style="position:absolute;left:10214;top:16162;width:958;height:120" coordorigin="10214,16162" coordsize="95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<v:shape id="Freeform 195" o:spid="_x0000_s1034" style="position:absolute;left:10214;top:16162;width:958;height:120;visibility:visible;mso-wrap-style:square;v-text-anchor:top" coordsize="95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Lh8AA&#10;AADcAAAADwAAAGRycy9kb3ducmV2LnhtbERPTWvCQBC9C/0PywjezEYFadOsIhapV1OpPQ7ZaTY1&#10;Oxuy2yT+e1co9DaP9zn5drSN6KnztWMFiyQFQVw6XXOl4PxxmD+D8AFZY+OYFNzIw3bzNMkx027g&#10;E/VFqEQMYZ+hAhNCm0npS0MWfeJa4sh9u85iiLCrpO5wiOG2kcs0XUuLNccGgy3tDZXX4tcqwLK4&#10;rd60/DSS9wv6uby769dFqdl03L2CCDSGf/Gf+6jj/JcVPJ6JF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aLh8AAAADcAAAADwAAAAAAAAAAAAAAAACYAgAAZHJzL2Rvd25y&#10;ZXYueG1sUEsFBgAAAAAEAAQA9QAAAIUDAAAAAA==&#10;" path="m,120r958,l958,,,,,120e" fillcolor="#933634" stroked="f">
                  <v:path arrowok="t" o:connecttype="custom" o:connectlocs="0,16282;958,16282;958,16162;0,16162;0,16282" o:connectangles="0,0,0,0,0"/>
                </v:shape>
              </v:group>
              <v:group id="Group 192" o:spid="_x0000_s1035" style="position:absolute;left:10329;top:15934;width:727;height:228" coordorigin="10329,15934" coordsize="727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<v:shape id="Freeform 193" o:spid="_x0000_s1036" style="position:absolute;left:10329;top:15934;width:727;height:228;visibility:visible;mso-wrap-style:square;v-text-anchor:top" coordsize="72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h9sMA&#10;AADcAAAADwAAAGRycy9kb3ducmV2LnhtbERPTWvCQBC9F/oflin0VjdaWjW6iihST4WmUTwO2TEb&#10;zM6G7KrJv3cLBW/zeJ8zX3a2FldqfeVYwXCQgCAunK64VJD/bt8mIHxA1lg7JgU9eVgunp/mmGp3&#10;4x+6ZqEUMYR9igpMCE0qpS8MWfQD1xBH7uRaiyHCtpS6xVsMt7UcJcmntFhxbDDY0NpQcc4uVsFm&#10;07x/jWuzX+fJ9zEfH/quP2ZKvb50qxmIQF14iP/dOx3nTz/g7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Eh9sMAAADcAAAADwAAAAAAAAAAAAAAAACYAgAAZHJzL2Rv&#10;d25yZXYueG1sUEsFBgAAAAAEAAQA9QAAAIgDAAAAAA==&#10;" path="m,228r727,l727,,,,,228e" fillcolor="#933634" stroked="f">
                  <v:path arrowok="t" o:connecttype="custom" o:connectlocs="0,16162;727,16162;727,15934;0,15934;0,16162" o:connectangles="0,0,0,0,0"/>
                </v:shape>
              </v:group>
              <v:group id="Group 190" o:spid="_x0000_s1037" style="position:absolute;left:1587;top:15854;width:8627;height:2" coordorigin="1587,15854" coordsize="86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<v:shape id="Freeform 191" o:spid="_x0000_s1038" style="position:absolute;left:1587;top:15854;width:8627;height:2;visibility:visible;mso-wrap-style:square;v-text-anchor:top" coordsize="86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mNcEA&#10;AADcAAAADwAAAGRycy9kb3ducmV2LnhtbERPyW7CMBC9V+IfrEHiVpzmQEOKQSxClGMD3EfxNI4a&#10;j63YQOjX15Uq9TZPb53FarCduFEfWscKXqYZCOLa6ZYbBefT/rkAESKyxs4xKXhQgNVy9LTAUrs7&#10;f9Ctio1IIRxKVGBi9KWUoTZkMUydJ07cp+stxgT7Ruoe7yncdjLPspm02HJqMOhpa6j+qq5WwbGo&#10;ENfHgz99+13h88smn2VGqcl4WL+BiDTEf/Gf+12n+fNX+H0mXS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V5jXBAAAA3AAAAA8AAAAAAAAAAAAAAAAAmAIAAGRycy9kb3du&#10;cmV2LnhtbFBLBQYAAAAABAAEAPUAAACGAwAAAAA=&#10;" path="m,l8627,e" filled="f" strokeweight=".20464mm">
                  <v:path arrowok="t" o:connecttype="custom" o:connectlocs="0,0;8627,0" o:connectangles="0,0"/>
                </v:shape>
              </v:group>
              <v:group id="Group 188" o:spid="_x0000_s1039" style="position:absolute;left:10214;top:15849;width:958;height:12" coordorigin="10214,15849" coordsize="95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<v:shape id="Freeform 189" o:spid="_x0000_s1040" style="position:absolute;left:10214;top:15849;width:958;height:12;visibility:visible;mso-wrap-style:square;v-text-anchor:top" coordsize="9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cp8IA&#10;AADcAAAADwAAAGRycy9kb3ducmV2LnhtbERPTWuDQBC9B/oflin0Ftd4ELXZhFI05FRIGnKeuhM1&#10;dWfF3ar9991Cobd5vM/Z7hfTi4lG11lWsIliEMS11R03Ci7v1ToD4Tyyxt4yKfgmB/vdw2qLhbYz&#10;n2g6+0aEEHYFKmi9HwopXd2SQRfZgThwNzsa9AGOjdQjziHc9DKJ41Qa7Dg0tDjQa0v15/nLKCiz&#10;4XrKyrf8kHVpMlX3ZvOBs1JPj8vLMwhPi/8X/7mPOszPc/h9Jl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a1ynwgAAANwAAAAPAAAAAAAAAAAAAAAAAJgCAABkcnMvZG93&#10;bnJldi54bWxQSwUGAAAAAAQABAD1AAAAhwMAAAAA&#10;" path="m,11r958,l958,,,,,11xe" fillcolor="#c0504d" stroked="f">
                  <v:path arrowok="t" o:connecttype="custom" o:connectlocs="0,15860;958,15860;958,15849;0,15849;0,15860" o:connectangles="0,0,0,0,0"/>
                </v:shape>
              </v:group>
              <v:group id="Group 186" o:spid="_x0000_s1041" style="position:absolute;left:10214;top:16246;width:958;height:2" coordorigin="10214,16246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<v:shape id="Freeform 187" o:spid="_x0000_s1042" style="position:absolute;left:10214;top:16246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w6MQA&#10;AADcAAAADwAAAGRycy9kb3ducmV2LnhtbESPzWrDMBCE74G+g9hCbolsH4LrRgmlpZAck9bpdbG2&#10;tmtrZSzFP3n6qFDocZiZb5jtfjKtGKh3tWUF8ToCQVxYXXOp4PPjfZWCcB5ZY2uZFMzkYL97WGwx&#10;03bkEw1nX4oAYZehgsr7LpPSFRUZdGvbEQfv2/YGfZB9KXWPY4CbViZRtJEGaw4LFXb0WlHRnK9G&#10;wQ8fbZ5enuYpxq+hSdxbXtibUsvH6eUZhKfJ/4f/2getIIli+D0Tj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isOjEAAAA3AAAAA8AAAAAAAAAAAAAAAAAmAIAAGRycy9k&#10;b3ducmV2LnhtbFBLBQYAAAAABAAEAPUAAACJAwAAAAA=&#10;" path="m,l958,e" filled="f" strokecolor="#933634" strokeweight="3.7pt">
                  <v:path arrowok="t" o:connecttype="custom" o:connectlocs="0,0;95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38" behindDoc="1" locked="0" layoutInCell="1" allowOverlap="1" wp14:anchorId="49F64487" wp14:editId="07AFD639">
              <wp:simplePos x="0" y="0"/>
              <wp:positionH relativeFrom="page">
                <wp:posOffset>6731635</wp:posOffset>
              </wp:positionH>
              <wp:positionV relativeFrom="page">
                <wp:posOffset>10117455</wp:posOffset>
              </wp:positionV>
              <wp:extent cx="114300" cy="151765"/>
              <wp:effectExtent l="0" t="1905" r="2540" b="0"/>
              <wp:wrapNone/>
              <wp:docPr id="184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spacing w:after="0" w:line="22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778">
                            <w:rPr>
                              <w:rFonts w:ascii="Times New Roman" w:eastAsia="Times New Roman" w:hAnsi="Times New Roman" w:cs="Times New Roman"/>
                              <w:noProof/>
                              <w:color w:val="FFFFFF"/>
                              <w:sz w:val="20"/>
                              <w:szCs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056" type="#_x0000_t202" style="position:absolute;margin-left:530.05pt;margin-top:796.65pt;width:9pt;height:11.95pt;z-index:-51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Lp/rwIAALM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" filled="f" stroked="f">
              <v:textbox inset="0,0,0,0">
                <w:txbxContent>
                  <w:p w:rsidR="007F0665" w:rsidRDefault="007F0665">
                    <w:pPr>
                      <w:spacing w:after="0" w:line="22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778">
                      <w:rPr>
                        <w:rFonts w:ascii="Times New Roman" w:eastAsia="Times New Roman" w:hAnsi="Times New Roman" w:cs="Times New Roman"/>
                        <w:noProof/>
                        <w:color w:val="FFFFFF"/>
                        <w:sz w:val="20"/>
                        <w:szCs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E7D" w:rsidRDefault="00A35E7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1339" behindDoc="1" locked="0" layoutInCell="1" allowOverlap="1" wp14:anchorId="79C62C10" wp14:editId="42954851">
              <wp:simplePos x="0" y="0"/>
              <wp:positionH relativeFrom="page">
                <wp:posOffset>1003935</wp:posOffset>
              </wp:positionH>
              <wp:positionV relativeFrom="page">
                <wp:posOffset>10045700</wp:posOffset>
              </wp:positionV>
              <wp:extent cx="6114415" cy="299720"/>
              <wp:effectExtent l="3810" t="0" r="6350" b="0"/>
              <wp:wrapNone/>
              <wp:docPr id="167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4415" cy="299720"/>
                        <a:chOff x="1581" y="15820"/>
                        <a:chExt cx="9629" cy="472"/>
                      </a:xfrm>
                    </wpg:grpSpPr>
                    <wpg:grpSp>
                      <wpg:cNvPr id="168" name="Group 182"/>
                      <wpg:cNvGrpSpPr>
                        <a:grpSpLocks/>
                      </wpg:cNvGrpSpPr>
                      <wpg:grpSpPr bwMode="auto">
                        <a:xfrm>
                          <a:off x="10214" y="15858"/>
                          <a:ext cx="958" cy="76"/>
                          <a:chOff x="10214" y="15858"/>
                          <a:chExt cx="958" cy="76"/>
                        </a:xfrm>
                      </wpg:grpSpPr>
                      <wps:wsp>
                        <wps:cNvPr id="169" name="Freeform 183"/>
                        <wps:cNvSpPr>
                          <a:spLocks/>
                        </wps:cNvSpPr>
                        <wps:spPr bwMode="auto">
                          <a:xfrm>
                            <a:off x="10214" y="15858"/>
                            <a:ext cx="958" cy="76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935 15858"/>
                              <a:gd name="T3" fmla="*/ 15935 h 76"/>
                              <a:gd name="T4" fmla="+- 0 11172 10214"/>
                              <a:gd name="T5" fmla="*/ T4 w 958"/>
                              <a:gd name="T6" fmla="+- 0 15935 15858"/>
                              <a:gd name="T7" fmla="*/ 15935 h 76"/>
                              <a:gd name="T8" fmla="+- 0 11172 10214"/>
                              <a:gd name="T9" fmla="*/ T8 w 958"/>
                              <a:gd name="T10" fmla="+- 0 15858 15858"/>
                              <a:gd name="T11" fmla="*/ 15858 h 76"/>
                              <a:gd name="T12" fmla="+- 0 10214 10214"/>
                              <a:gd name="T13" fmla="*/ T12 w 958"/>
                              <a:gd name="T14" fmla="+- 0 15858 15858"/>
                              <a:gd name="T15" fmla="*/ 15858 h 76"/>
                              <a:gd name="T16" fmla="+- 0 10214 10214"/>
                              <a:gd name="T17" fmla="*/ T16 w 958"/>
                              <a:gd name="T18" fmla="+- 0 15935 15858"/>
                              <a:gd name="T19" fmla="*/ 1593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76">
                                <a:moveTo>
                                  <a:pt x="0" y="77"/>
                                </a:moveTo>
                                <a:lnTo>
                                  <a:pt x="958" y="77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0" name="Group 180"/>
                      <wpg:cNvGrpSpPr>
                        <a:grpSpLocks/>
                      </wpg:cNvGrpSpPr>
                      <wpg:grpSpPr bwMode="auto">
                        <a:xfrm>
                          <a:off x="10214" y="15934"/>
                          <a:ext cx="115" cy="228"/>
                          <a:chOff x="10214" y="15934"/>
                          <a:chExt cx="115" cy="228"/>
                        </a:xfrm>
                      </wpg:grpSpPr>
                      <wps:wsp>
                        <wps:cNvPr id="171" name="Freeform 181"/>
                        <wps:cNvSpPr>
                          <a:spLocks/>
                        </wps:cNvSpPr>
                        <wps:spPr bwMode="auto">
                          <a:xfrm>
                            <a:off x="10214" y="15934"/>
                            <a:ext cx="115" cy="228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115"/>
                              <a:gd name="T2" fmla="+- 0 16162 15934"/>
                              <a:gd name="T3" fmla="*/ 16162 h 228"/>
                              <a:gd name="T4" fmla="+- 0 10329 10214"/>
                              <a:gd name="T5" fmla="*/ T4 w 115"/>
                              <a:gd name="T6" fmla="+- 0 16162 15934"/>
                              <a:gd name="T7" fmla="*/ 16162 h 228"/>
                              <a:gd name="T8" fmla="+- 0 10329 10214"/>
                              <a:gd name="T9" fmla="*/ T8 w 115"/>
                              <a:gd name="T10" fmla="+- 0 15934 15934"/>
                              <a:gd name="T11" fmla="*/ 15934 h 228"/>
                              <a:gd name="T12" fmla="+- 0 10214 10214"/>
                              <a:gd name="T13" fmla="*/ T12 w 115"/>
                              <a:gd name="T14" fmla="+- 0 15934 15934"/>
                              <a:gd name="T15" fmla="*/ 15934 h 228"/>
                              <a:gd name="T16" fmla="+- 0 10214 10214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5" y="228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2" name="Group 178"/>
                      <wpg:cNvGrpSpPr>
                        <a:grpSpLocks/>
                      </wpg:cNvGrpSpPr>
                      <wpg:grpSpPr bwMode="auto">
                        <a:xfrm>
                          <a:off x="11056" y="15934"/>
                          <a:ext cx="115" cy="228"/>
                          <a:chOff x="11056" y="15934"/>
                          <a:chExt cx="115" cy="228"/>
                        </a:xfrm>
                      </wpg:grpSpPr>
                      <wps:wsp>
                        <wps:cNvPr id="173" name="Freeform 179"/>
                        <wps:cNvSpPr>
                          <a:spLocks/>
                        </wps:cNvSpPr>
                        <wps:spPr bwMode="auto">
                          <a:xfrm>
                            <a:off x="11056" y="15934"/>
                            <a:ext cx="115" cy="228"/>
                          </a:xfrm>
                          <a:custGeom>
                            <a:avLst/>
                            <a:gdLst>
                              <a:gd name="T0" fmla="+- 0 11056 11056"/>
                              <a:gd name="T1" fmla="*/ T0 w 115"/>
                              <a:gd name="T2" fmla="+- 0 16162 15934"/>
                              <a:gd name="T3" fmla="*/ 16162 h 228"/>
                              <a:gd name="T4" fmla="+- 0 11172 11056"/>
                              <a:gd name="T5" fmla="*/ T4 w 115"/>
                              <a:gd name="T6" fmla="+- 0 16162 15934"/>
                              <a:gd name="T7" fmla="*/ 16162 h 228"/>
                              <a:gd name="T8" fmla="+- 0 11172 11056"/>
                              <a:gd name="T9" fmla="*/ T8 w 115"/>
                              <a:gd name="T10" fmla="+- 0 15934 15934"/>
                              <a:gd name="T11" fmla="*/ 15934 h 228"/>
                              <a:gd name="T12" fmla="+- 0 11056 11056"/>
                              <a:gd name="T13" fmla="*/ T12 w 115"/>
                              <a:gd name="T14" fmla="+- 0 15934 15934"/>
                              <a:gd name="T15" fmla="*/ 15934 h 228"/>
                              <a:gd name="T16" fmla="+- 0 11056 11056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6" y="22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4" name="Group 176"/>
                      <wpg:cNvGrpSpPr>
                        <a:grpSpLocks/>
                      </wpg:cNvGrpSpPr>
                      <wpg:grpSpPr bwMode="auto">
                        <a:xfrm>
                          <a:off x="10214" y="16162"/>
                          <a:ext cx="958" cy="120"/>
                          <a:chOff x="10214" y="16162"/>
                          <a:chExt cx="958" cy="120"/>
                        </a:xfrm>
                      </wpg:grpSpPr>
                      <wps:wsp>
                        <wps:cNvPr id="175" name="Freeform 177"/>
                        <wps:cNvSpPr>
                          <a:spLocks/>
                        </wps:cNvSpPr>
                        <wps:spPr bwMode="auto">
                          <a:xfrm>
                            <a:off x="10214" y="16162"/>
                            <a:ext cx="958" cy="120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6282 16162"/>
                              <a:gd name="T3" fmla="*/ 16282 h 120"/>
                              <a:gd name="T4" fmla="+- 0 11172 10214"/>
                              <a:gd name="T5" fmla="*/ T4 w 958"/>
                              <a:gd name="T6" fmla="+- 0 16282 16162"/>
                              <a:gd name="T7" fmla="*/ 16282 h 120"/>
                              <a:gd name="T8" fmla="+- 0 11172 10214"/>
                              <a:gd name="T9" fmla="*/ T8 w 958"/>
                              <a:gd name="T10" fmla="+- 0 16162 16162"/>
                              <a:gd name="T11" fmla="*/ 16162 h 120"/>
                              <a:gd name="T12" fmla="+- 0 10214 10214"/>
                              <a:gd name="T13" fmla="*/ T12 w 958"/>
                              <a:gd name="T14" fmla="+- 0 16162 16162"/>
                              <a:gd name="T15" fmla="*/ 16162 h 120"/>
                              <a:gd name="T16" fmla="+- 0 10214 10214"/>
                              <a:gd name="T17" fmla="*/ T16 w 958"/>
                              <a:gd name="T18" fmla="+- 0 16282 16162"/>
                              <a:gd name="T19" fmla="*/ 1628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0">
                                <a:moveTo>
                                  <a:pt x="0" y="120"/>
                                </a:moveTo>
                                <a:lnTo>
                                  <a:pt x="958" y="120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6" name="Group 174"/>
                      <wpg:cNvGrpSpPr>
                        <a:grpSpLocks/>
                      </wpg:cNvGrpSpPr>
                      <wpg:grpSpPr bwMode="auto">
                        <a:xfrm>
                          <a:off x="10329" y="15934"/>
                          <a:ext cx="727" cy="228"/>
                          <a:chOff x="10329" y="15934"/>
                          <a:chExt cx="727" cy="228"/>
                        </a:xfrm>
                      </wpg:grpSpPr>
                      <wps:wsp>
                        <wps:cNvPr id="177" name="Freeform 175"/>
                        <wps:cNvSpPr>
                          <a:spLocks/>
                        </wps:cNvSpPr>
                        <wps:spPr bwMode="auto">
                          <a:xfrm>
                            <a:off x="10329" y="15934"/>
                            <a:ext cx="727" cy="228"/>
                          </a:xfrm>
                          <a:custGeom>
                            <a:avLst/>
                            <a:gdLst>
                              <a:gd name="T0" fmla="+- 0 10329 10329"/>
                              <a:gd name="T1" fmla="*/ T0 w 727"/>
                              <a:gd name="T2" fmla="+- 0 16162 15934"/>
                              <a:gd name="T3" fmla="*/ 16162 h 228"/>
                              <a:gd name="T4" fmla="+- 0 11056 10329"/>
                              <a:gd name="T5" fmla="*/ T4 w 727"/>
                              <a:gd name="T6" fmla="+- 0 16162 15934"/>
                              <a:gd name="T7" fmla="*/ 16162 h 228"/>
                              <a:gd name="T8" fmla="+- 0 11056 10329"/>
                              <a:gd name="T9" fmla="*/ T8 w 727"/>
                              <a:gd name="T10" fmla="+- 0 15934 15934"/>
                              <a:gd name="T11" fmla="*/ 15934 h 228"/>
                              <a:gd name="T12" fmla="+- 0 10329 10329"/>
                              <a:gd name="T13" fmla="*/ T12 w 727"/>
                              <a:gd name="T14" fmla="+- 0 15934 15934"/>
                              <a:gd name="T15" fmla="*/ 15934 h 228"/>
                              <a:gd name="T16" fmla="+- 0 10329 10329"/>
                              <a:gd name="T17" fmla="*/ T16 w 727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7" h="228">
                                <a:moveTo>
                                  <a:pt x="0" y="228"/>
                                </a:moveTo>
                                <a:lnTo>
                                  <a:pt x="727" y="228"/>
                                </a:lnTo>
                                <a:lnTo>
                                  <a:pt x="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8" name="Group 172"/>
                      <wpg:cNvGrpSpPr>
                        <a:grpSpLocks/>
                      </wpg:cNvGrpSpPr>
                      <wpg:grpSpPr bwMode="auto">
                        <a:xfrm>
                          <a:off x="1587" y="15854"/>
                          <a:ext cx="8627" cy="2"/>
                          <a:chOff x="1587" y="15854"/>
                          <a:chExt cx="8627" cy="2"/>
                        </a:xfrm>
                      </wpg:grpSpPr>
                      <wps:wsp>
                        <wps:cNvPr id="179" name="Freeform 173"/>
                        <wps:cNvSpPr>
                          <a:spLocks/>
                        </wps:cNvSpPr>
                        <wps:spPr bwMode="auto">
                          <a:xfrm>
                            <a:off x="1587" y="15854"/>
                            <a:ext cx="8627" cy="2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8627"/>
                              <a:gd name="T2" fmla="+- 0 10214 1587"/>
                              <a:gd name="T3" fmla="*/ T2 w 8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27">
                                <a:moveTo>
                                  <a:pt x="0" y="0"/>
                                </a:moveTo>
                                <a:lnTo>
                                  <a:pt x="8627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0" name="Group 170"/>
                      <wpg:cNvGrpSpPr>
                        <a:grpSpLocks/>
                      </wpg:cNvGrpSpPr>
                      <wpg:grpSpPr bwMode="auto">
                        <a:xfrm>
                          <a:off x="10214" y="15849"/>
                          <a:ext cx="958" cy="12"/>
                          <a:chOff x="10214" y="15849"/>
                          <a:chExt cx="958" cy="12"/>
                        </a:xfrm>
                      </wpg:grpSpPr>
                      <wps:wsp>
                        <wps:cNvPr id="181" name="Freeform 171"/>
                        <wps:cNvSpPr>
                          <a:spLocks/>
                        </wps:cNvSpPr>
                        <wps:spPr bwMode="auto">
                          <a:xfrm>
                            <a:off x="10214" y="15849"/>
                            <a:ext cx="958" cy="1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860 15849"/>
                              <a:gd name="T3" fmla="*/ 15860 h 12"/>
                              <a:gd name="T4" fmla="+- 0 11172 10214"/>
                              <a:gd name="T5" fmla="*/ T4 w 958"/>
                              <a:gd name="T6" fmla="+- 0 15860 15849"/>
                              <a:gd name="T7" fmla="*/ 15860 h 12"/>
                              <a:gd name="T8" fmla="+- 0 11172 10214"/>
                              <a:gd name="T9" fmla="*/ T8 w 958"/>
                              <a:gd name="T10" fmla="+- 0 15849 15849"/>
                              <a:gd name="T11" fmla="*/ 15849 h 12"/>
                              <a:gd name="T12" fmla="+- 0 10214 10214"/>
                              <a:gd name="T13" fmla="*/ T12 w 958"/>
                              <a:gd name="T14" fmla="+- 0 15849 15849"/>
                              <a:gd name="T15" fmla="*/ 15849 h 12"/>
                              <a:gd name="T16" fmla="+- 0 10214 10214"/>
                              <a:gd name="T17" fmla="*/ T16 w 958"/>
                              <a:gd name="T18" fmla="+- 0 15860 15849"/>
                              <a:gd name="T19" fmla="*/ 158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">
                                <a:moveTo>
                                  <a:pt x="0" y="11"/>
                                </a:moveTo>
                                <a:lnTo>
                                  <a:pt x="958" y="11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" name="Group 168"/>
                      <wpg:cNvGrpSpPr>
                        <a:grpSpLocks/>
                      </wpg:cNvGrpSpPr>
                      <wpg:grpSpPr bwMode="auto">
                        <a:xfrm>
                          <a:off x="10214" y="16246"/>
                          <a:ext cx="958" cy="2"/>
                          <a:chOff x="10214" y="16246"/>
                          <a:chExt cx="958" cy="2"/>
                        </a:xfrm>
                      </wpg:grpSpPr>
                      <wps:wsp>
                        <wps:cNvPr id="183" name="Freeform 169"/>
                        <wps:cNvSpPr>
                          <a:spLocks/>
                        </wps:cNvSpPr>
                        <wps:spPr bwMode="auto">
                          <a:xfrm>
                            <a:off x="10214" y="16246"/>
                            <a:ext cx="958" cy="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1172 10214"/>
                              <a:gd name="T3" fmla="*/ T2 w 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8">
                                <a:moveTo>
                                  <a:pt x="0" y="0"/>
                                </a:moveTo>
                                <a:lnTo>
                                  <a:pt x="958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7" o:spid="_x0000_s1026" style="position:absolute;margin-left:79.05pt;margin-top:791pt;width:481.45pt;height:23.6pt;z-index:-5141;mso-position-horizontal-relative:page;mso-position-vertical-relative:page" coordorigin="1581,15820" coordsize="9629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">
              <v:group id="Group 182" o:spid="_x0000_s1027" style="position:absolute;left:10214;top:15858;width:958;height:76" coordorigin="10214,15858" coordsize="95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shape id="Freeform 183" o:spid="_x0000_s1028" style="position:absolute;left:10214;top:15858;width:958;height:76;visibility:visible;mso-wrap-style:square;v-text-anchor:top" coordsize="95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pLcMA&#10;AADcAAAADwAAAGRycy9kb3ducmV2LnhtbERPTWvCQBC9F/oflil4q5s2EGzqKqW04MWDUbDHaXZM&#10;YnZn0+zWxH/vCoK3ebzPmS9Ha8SJet84VvAyTUAQl043XCnYbb+fZyB8QNZoHJOCM3lYLh4f5phr&#10;N/CGTkWoRAxhn6OCOoQul9KXNVn0U9cRR+7geoshwr6SuschhlsjX5MkkxYbjg01dvRZU9kW/1bB&#10;7PfnaPSuRfzbt0kqTbpdf+2VmjyNH+8gAo3hLr65VzrOz97g+ky8QC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YpLcMAAADcAAAADwAAAAAAAAAAAAAAAACYAgAAZHJzL2Rv&#10;d25yZXYueG1sUEsFBgAAAAAEAAQA9QAAAIgDAAAAAA==&#10;" path="m,77r958,l958,,,,,77xe" fillcolor="#933634" stroked="f">
                  <v:path arrowok="t" o:connecttype="custom" o:connectlocs="0,15935;958,15935;958,15858;0,15858;0,15935" o:connectangles="0,0,0,0,0"/>
                </v:shape>
              </v:group>
              <v:group id="Group 180" o:spid="_x0000_s1029" style="position:absolute;left:10214;top:15934;width:115;height:228" coordorigin="10214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<v:shape id="Freeform 181" o:spid="_x0000_s1030" style="position:absolute;left:10214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mzcIA&#10;AADcAAAADwAAAGRycy9kb3ducmV2LnhtbERPTWvCQBC9C/6HZYTezEYPVlJXKaJWeqnGgh6H7JgN&#10;zc6G7Griv+8WCt7m8T5nseptLe7U+sqxgkmSgiAunK64VPB92o7nIHxA1lg7JgUP8rBaDgcLzLTr&#10;+Ej3PJQihrDPUIEJocmk9IUhiz5xDXHkrq61GCJsS6lb7GK4reU0TWfSYsWxwWBDa0PFT36zCvJP&#10;m1c32ux2F9Ndv2r8mDWHs1Ivo/79DUSgPjzF/+69jvNfJ/D3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CbNwgAAANwAAAAPAAAAAAAAAAAAAAAAAJgCAABkcnMvZG93&#10;bnJldi54bWxQSwUGAAAAAAQABAD1AAAAhwMAAAAA&#10;" path="m,228r115,l115,,,,,228e" fillcolor="#933634" stroked="f">
                  <v:path arrowok="t" o:connecttype="custom" o:connectlocs="0,16162;115,16162;115,15934;0,15934;0,16162" o:connectangles="0,0,0,0,0"/>
                </v:shape>
              </v:group>
              <v:group id="Group 178" o:spid="_x0000_s1031" style="position:absolute;left:11056;top:15934;width:115;height:228" coordorigin="11056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<v:shape id="Freeform 179" o:spid="_x0000_s1032" style="position:absolute;left:11056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dIcIA&#10;AADcAAAADwAAAGRycy9kb3ducmV2LnhtbERPS2vCQBC+F/wPywi96aYWrERXKeILL9W0oMchO2aD&#10;2dmQXU3677uC0Nt8fM+ZLTpbiTs1vnSs4G2YgCDOnS65UPDzvR5MQPiArLFyTAp+ycNi3nuZYapd&#10;y0e6Z6EQMYR9igpMCHUqpc8NWfRDVxNH7uIaiyHCppC6wTaG20qOkmQsLZYcGwzWtDSUX7ObVZDt&#10;bVbeaLXZnE17+apwO64PJ6Ve+93nFESgLvyLn+6djvM/3uHxTL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h0hwgAAANwAAAAPAAAAAAAAAAAAAAAAAJgCAABkcnMvZG93&#10;bnJldi54bWxQSwUGAAAAAAQABAD1AAAAhwMAAAAA&#10;" path="m,228r116,l116,,,,,228e" fillcolor="#933634" stroked="f">
                  <v:path arrowok="t" o:connecttype="custom" o:connectlocs="0,16162;116,16162;116,15934;0,15934;0,16162" o:connectangles="0,0,0,0,0"/>
                </v:shape>
              </v:group>
              <v:group id="Group 176" o:spid="_x0000_s1033" style="position:absolute;left:10214;top:16162;width:958;height:120" coordorigin="10214,16162" coordsize="95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<v:shape id="Freeform 177" o:spid="_x0000_s1034" style="position:absolute;left:10214;top:16162;width:958;height:120;visibility:visible;mso-wrap-style:square;v-text-anchor:top" coordsize="95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9QksEA&#10;AADcAAAADwAAAGRycy9kb3ducmV2LnhtbERP32vCMBB+F/wfwgl701THnFSjiGNsr6tDfTyaW9PZ&#10;XEqStfW/XwYD3+7j+3mb3WAb0ZEPtWMF81kGgrh0uuZKwefxdboCESKyxsYxKbhRgN12PNpgrl3P&#10;H9QVsRIphEOOCkyMbS5lKA1ZDDPXEifuy3mLMUFfSe2xT+G2kYssW0qLNacGgy0dDJXX4scqwLK4&#10;Pb5oeTKSD3P6Pr+56+Ws1MNk2K9BRBriXfzvftdp/vMT/D2TLp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/UJLBAAAA3AAAAA8AAAAAAAAAAAAAAAAAmAIAAGRycy9kb3du&#10;cmV2LnhtbFBLBQYAAAAABAAEAPUAAACGAwAAAAA=&#10;" path="m,120r958,l958,,,,,120e" fillcolor="#933634" stroked="f">
                  <v:path arrowok="t" o:connecttype="custom" o:connectlocs="0,16282;958,16282;958,16162;0,16162;0,16282" o:connectangles="0,0,0,0,0"/>
                </v:shape>
              </v:group>
              <v:group id="Group 174" o:spid="_x0000_s1035" style="position:absolute;left:10329;top:15934;width:727;height:228" coordorigin="10329,15934" coordsize="727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<v:shape id="Freeform 175" o:spid="_x0000_s1036" style="position:absolute;left:10329;top:15934;width:727;height:228;visibility:visible;mso-wrap-style:square;v-text-anchor:top" coordsize="72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84MMA&#10;AADcAAAADwAAAGRycy9kb3ducmV2LnhtbERPTWvCQBC9C/6HZYTedNMWTEmzkaKUehIa0+JxyI7Z&#10;YHY2ZLea/Hu3UOhtHu9z8s1oO3GlwbeOFTyuEhDEtdMtNwqq4/vyBYQPyBo7x6RgIg+bYj7LMdPu&#10;xp90LUMjYgj7DBWYEPpMSl8bsuhXrieO3NkNFkOEQyP1gLcYbjv5lCRrabHl2GCwp62h+lL+WAW7&#10;Xf/8kXbma1slh1OVfk/jdCqVeliMb68gAo3hX/zn3us4P03h95l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P84MMAAADcAAAADwAAAAAAAAAAAAAAAACYAgAAZHJzL2Rv&#10;d25yZXYueG1sUEsFBgAAAAAEAAQA9QAAAIgDAAAAAA==&#10;" path="m,228r727,l727,,,,,228e" fillcolor="#933634" stroked="f">
                  <v:path arrowok="t" o:connecttype="custom" o:connectlocs="0,16162;727,16162;727,15934;0,15934;0,16162" o:connectangles="0,0,0,0,0"/>
                </v:shape>
              </v:group>
              <v:group id="Group 172" o:spid="_x0000_s1037" style="position:absolute;left:1587;top:15854;width:8627;height:2" coordorigin="1587,15854" coordsize="86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<v:shape id="Freeform 173" o:spid="_x0000_s1038" style="position:absolute;left:1587;top:15854;width:8627;height:2;visibility:visible;mso-wrap-style:square;v-text-anchor:top" coordsize="86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xJsEA&#10;AADcAAAADwAAAGRycy9kb3ducmV2LnhtbERPyW7CMBC9V+IfrEHiVpzmQEOKQSxClGMD3EfxNI4a&#10;j63YQOjX15Uq9TZPb53FarCduFEfWscKXqYZCOLa6ZYbBefT/rkAESKyxs4xKXhQgNVy9LTAUrs7&#10;f9Ctio1IIRxKVGBi9KWUoTZkMUydJ07cp+stxgT7Ruoe7yncdjLPspm02HJqMOhpa6j+qq5WwbGo&#10;ENfHgz99+13h88smn2VGqcl4WL+BiDTEf/Gf+12n+a9z+H0mXS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KMSbBAAAA3AAAAA8AAAAAAAAAAAAAAAAAmAIAAGRycy9kb3du&#10;cmV2LnhtbFBLBQYAAAAABAAEAPUAAACGAwAAAAA=&#10;" path="m,l8627,e" filled="f" strokeweight=".20464mm">
                  <v:path arrowok="t" o:connecttype="custom" o:connectlocs="0,0;8627,0" o:connectangles="0,0"/>
                </v:shape>
              </v:group>
              <v:group id="Group 170" o:spid="_x0000_s1039" style="position:absolute;left:10214;top:15849;width:958;height:12" coordorigin="10214,15849" coordsize="95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<v:shape id="Freeform 171" o:spid="_x0000_s1040" style="position:absolute;left:10214;top:15849;width:958;height:12;visibility:visible;mso-wrap-style:square;v-text-anchor:top" coordsize="9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GfMEA&#10;AADcAAAADwAAAGRycy9kb3ducmV2LnhtbERPTYvCMBC9L/gfwgh7W9N6kGw1iojKngRd8Tw2Y1tt&#10;JqWJbf33m4WFvc3jfc5iNdhadNT6yrGGdJKAIM6dqbjQcP7efSgQPiAbrB2Thhd5WC1HbwvMjOv5&#10;SN0pFCKGsM9QQxlCk0np85Is+olriCN3c63FEGFbSNNiH8NtLadJMpMWK44NJTa0KSl/nJ5Ww1Y1&#10;l6PaHj73qppNu929SK/Ya/0+HtZzEIGG8C/+c3+ZOF+l8PtMvEA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ExnzBAAAA3AAAAA8AAAAAAAAAAAAAAAAAmAIAAGRycy9kb3du&#10;cmV2LnhtbFBLBQYAAAAABAAEAPUAAACGAwAAAAA=&#10;" path="m,11r958,l958,,,,,11xe" fillcolor="#c0504d" stroked="f">
                  <v:path arrowok="t" o:connecttype="custom" o:connectlocs="0,15860;958,15860;958,15849;0,15849;0,15860" o:connectangles="0,0,0,0,0"/>
                </v:shape>
              </v:group>
              <v:group id="Group 168" o:spid="_x0000_s1041" style="position:absolute;left:10214;top:16246;width:958;height:2" coordorigin="10214,16246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<v:shape id="Freeform 169" o:spid="_x0000_s1042" style="position:absolute;left:10214;top:16246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pIsIA&#10;AADcAAAADwAAAGRycy9kb3ducmV2LnhtbERPTWvCQBC9C/6HZYTezEYLJcasUpRCe2w07XXIjklq&#10;djZktzHpr+8WCt7m8T4n24+mFQP1rrGsYBXFIIhLqxuuFJxPL8sEhPPIGlvLpGAiB/vdfJZhqu2N&#10;32nIfSVCCLsUFdTed6mUrqzJoItsRxy4i+0N+gD7SuoebyHctHIdx0/SYMOhocaODjWV1/zbKPji&#10;N1skH5tpXOHncF27Y1HaH6UeFuPzFoSn0d/F/+5XHeYnj/D3TLh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ukiwgAAANwAAAAPAAAAAAAAAAAAAAAAAJgCAABkcnMvZG93&#10;bnJldi54bWxQSwUGAAAAAAQABAD1AAAAhwMAAAAA&#10;" path="m,l958,e" filled="f" strokecolor="#933634" strokeweight="3.7pt">
                  <v:path arrowok="t" o:connecttype="custom" o:connectlocs="0,0;95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40" behindDoc="1" locked="0" layoutInCell="1" allowOverlap="1" wp14:anchorId="7404117B" wp14:editId="5B1F9584">
              <wp:simplePos x="0" y="0"/>
              <wp:positionH relativeFrom="page">
                <wp:posOffset>6731635</wp:posOffset>
              </wp:positionH>
              <wp:positionV relativeFrom="page">
                <wp:posOffset>10117455</wp:posOffset>
              </wp:positionV>
              <wp:extent cx="114300" cy="151765"/>
              <wp:effectExtent l="0" t="1905" r="2540" b="0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spacing w:after="0" w:line="22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778">
                            <w:rPr>
                              <w:rFonts w:ascii="Times New Roman" w:eastAsia="Times New Roman" w:hAnsi="Times New Roman" w:cs="Times New Roman"/>
                              <w:noProof/>
                              <w:color w:val="FFFFFF"/>
                              <w:sz w:val="20"/>
                              <w:szCs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57" type="#_x0000_t202" style="position:absolute;margin-left:530.05pt;margin-top:796.65pt;width:9pt;height:11.95pt;z-index:-5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SmsA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" filled="f" stroked="f">
              <v:textbox inset="0,0,0,0">
                <w:txbxContent>
                  <w:p w:rsidR="007F0665" w:rsidRDefault="007F0665">
                    <w:pPr>
                      <w:spacing w:after="0" w:line="22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778">
                      <w:rPr>
                        <w:rFonts w:ascii="Times New Roman" w:eastAsia="Times New Roman" w:hAnsi="Times New Roman" w:cs="Times New Roman"/>
                        <w:noProof/>
                        <w:color w:val="FFFFFF"/>
                        <w:sz w:val="20"/>
                        <w:szCs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1341" behindDoc="1" locked="0" layoutInCell="1" allowOverlap="1" wp14:anchorId="65B7D021" wp14:editId="57B86066">
              <wp:simplePos x="0" y="0"/>
              <wp:positionH relativeFrom="page">
                <wp:posOffset>1003935</wp:posOffset>
              </wp:positionH>
              <wp:positionV relativeFrom="page">
                <wp:posOffset>10045700</wp:posOffset>
              </wp:positionV>
              <wp:extent cx="6114415" cy="299720"/>
              <wp:effectExtent l="3810" t="0" r="6350" b="0"/>
              <wp:wrapNone/>
              <wp:docPr id="149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4415" cy="299720"/>
                        <a:chOff x="1581" y="15820"/>
                        <a:chExt cx="9629" cy="472"/>
                      </a:xfrm>
                    </wpg:grpSpPr>
                    <wpg:grpSp>
                      <wpg:cNvPr id="150" name="Group 164"/>
                      <wpg:cNvGrpSpPr>
                        <a:grpSpLocks/>
                      </wpg:cNvGrpSpPr>
                      <wpg:grpSpPr bwMode="auto">
                        <a:xfrm>
                          <a:off x="10214" y="15858"/>
                          <a:ext cx="958" cy="76"/>
                          <a:chOff x="10214" y="15858"/>
                          <a:chExt cx="958" cy="76"/>
                        </a:xfrm>
                      </wpg:grpSpPr>
                      <wps:wsp>
                        <wps:cNvPr id="151" name="Freeform 165"/>
                        <wps:cNvSpPr>
                          <a:spLocks/>
                        </wps:cNvSpPr>
                        <wps:spPr bwMode="auto">
                          <a:xfrm>
                            <a:off x="10214" y="15858"/>
                            <a:ext cx="958" cy="76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935 15858"/>
                              <a:gd name="T3" fmla="*/ 15935 h 76"/>
                              <a:gd name="T4" fmla="+- 0 11172 10214"/>
                              <a:gd name="T5" fmla="*/ T4 w 958"/>
                              <a:gd name="T6" fmla="+- 0 15935 15858"/>
                              <a:gd name="T7" fmla="*/ 15935 h 76"/>
                              <a:gd name="T8" fmla="+- 0 11172 10214"/>
                              <a:gd name="T9" fmla="*/ T8 w 958"/>
                              <a:gd name="T10" fmla="+- 0 15858 15858"/>
                              <a:gd name="T11" fmla="*/ 15858 h 76"/>
                              <a:gd name="T12" fmla="+- 0 10214 10214"/>
                              <a:gd name="T13" fmla="*/ T12 w 958"/>
                              <a:gd name="T14" fmla="+- 0 15858 15858"/>
                              <a:gd name="T15" fmla="*/ 15858 h 76"/>
                              <a:gd name="T16" fmla="+- 0 10214 10214"/>
                              <a:gd name="T17" fmla="*/ T16 w 958"/>
                              <a:gd name="T18" fmla="+- 0 15935 15858"/>
                              <a:gd name="T19" fmla="*/ 1593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76">
                                <a:moveTo>
                                  <a:pt x="0" y="77"/>
                                </a:moveTo>
                                <a:lnTo>
                                  <a:pt x="958" y="77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2" name="Group 162"/>
                      <wpg:cNvGrpSpPr>
                        <a:grpSpLocks/>
                      </wpg:cNvGrpSpPr>
                      <wpg:grpSpPr bwMode="auto">
                        <a:xfrm>
                          <a:off x="10214" y="15934"/>
                          <a:ext cx="115" cy="228"/>
                          <a:chOff x="10214" y="15934"/>
                          <a:chExt cx="115" cy="228"/>
                        </a:xfrm>
                      </wpg:grpSpPr>
                      <wps:wsp>
                        <wps:cNvPr id="153" name="Freeform 163"/>
                        <wps:cNvSpPr>
                          <a:spLocks/>
                        </wps:cNvSpPr>
                        <wps:spPr bwMode="auto">
                          <a:xfrm>
                            <a:off x="10214" y="15934"/>
                            <a:ext cx="115" cy="228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115"/>
                              <a:gd name="T2" fmla="+- 0 16162 15934"/>
                              <a:gd name="T3" fmla="*/ 16162 h 228"/>
                              <a:gd name="T4" fmla="+- 0 10329 10214"/>
                              <a:gd name="T5" fmla="*/ T4 w 115"/>
                              <a:gd name="T6" fmla="+- 0 16162 15934"/>
                              <a:gd name="T7" fmla="*/ 16162 h 228"/>
                              <a:gd name="T8" fmla="+- 0 10329 10214"/>
                              <a:gd name="T9" fmla="*/ T8 w 115"/>
                              <a:gd name="T10" fmla="+- 0 15934 15934"/>
                              <a:gd name="T11" fmla="*/ 15934 h 228"/>
                              <a:gd name="T12" fmla="+- 0 10214 10214"/>
                              <a:gd name="T13" fmla="*/ T12 w 115"/>
                              <a:gd name="T14" fmla="+- 0 15934 15934"/>
                              <a:gd name="T15" fmla="*/ 15934 h 228"/>
                              <a:gd name="T16" fmla="+- 0 10214 10214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5" y="228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" name="Group 160"/>
                      <wpg:cNvGrpSpPr>
                        <a:grpSpLocks/>
                      </wpg:cNvGrpSpPr>
                      <wpg:grpSpPr bwMode="auto">
                        <a:xfrm>
                          <a:off x="11056" y="15934"/>
                          <a:ext cx="115" cy="228"/>
                          <a:chOff x="11056" y="15934"/>
                          <a:chExt cx="115" cy="228"/>
                        </a:xfrm>
                      </wpg:grpSpPr>
                      <wps:wsp>
                        <wps:cNvPr id="155" name="Freeform 161"/>
                        <wps:cNvSpPr>
                          <a:spLocks/>
                        </wps:cNvSpPr>
                        <wps:spPr bwMode="auto">
                          <a:xfrm>
                            <a:off x="11056" y="15934"/>
                            <a:ext cx="115" cy="228"/>
                          </a:xfrm>
                          <a:custGeom>
                            <a:avLst/>
                            <a:gdLst>
                              <a:gd name="T0" fmla="+- 0 11056 11056"/>
                              <a:gd name="T1" fmla="*/ T0 w 115"/>
                              <a:gd name="T2" fmla="+- 0 16162 15934"/>
                              <a:gd name="T3" fmla="*/ 16162 h 228"/>
                              <a:gd name="T4" fmla="+- 0 11172 11056"/>
                              <a:gd name="T5" fmla="*/ T4 w 115"/>
                              <a:gd name="T6" fmla="+- 0 16162 15934"/>
                              <a:gd name="T7" fmla="*/ 16162 h 228"/>
                              <a:gd name="T8" fmla="+- 0 11172 11056"/>
                              <a:gd name="T9" fmla="*/ T8 w 115"/>
                              <a:gd name="T10" fmla="+- 0 15934 15934"/>
                              <a:gd name="T11" fmla="*/ 15934 h 228"/>
                              <a:gd name="T12" fmla="+- 0 11056 11056"/>
                              <a:gd name="T13" fmla="*/ T12 w 115"/>
                              <a:gd name="T14" fmla="+- 0 15934 15934"/>
                              <a:gd name="T15" fmla="*/ 15934 h 228"/>
                              <a:gd name="T16" fmla="+- 0 11056 11056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6" y="22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6" name="Group 158"/>
                      <wpg:cNvGrpSpPr>
                        <a:grpSpLocks/>
                      </wpg:cNvGrpSpPr>
                      <wpg:grpSpPr bwMode="auto">
                        <a:xfrm>
                          <a:off x="10214" y="16162"/>
                          <a:ext cx="958" cy="120"/>
                          <a:chOff x="10214" y="16162"/>
                          <a:chExt cx="958" cy="120"/>
                        </a:xfrm>
                      </wpg:grpSpPr>
                      <wps:wsp>
                        <wps:cNvPr id="157" name="Freeform 159"/>
                        <wps:cNvSpPr>
                          <a:spLocks/>
                        </wps:cNvSpPr>
                        <wps:spPr bwMode="auto">
                          <a:xfrm>
                            <a:off x="10214" y="16162"/>
                            <a:ext cx="958" cy="120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6282 16162"/>
                              <a:gd name="T3" fmla="*/ 16282 h 120"/>
                              <a:gd name="T4" fmla="+- 0 11172 10214"/>
                              <a:gd name="T5" fmla="*/ T4 w 958"/>
                              <a:gd name="T6" fmla="+- 0 16282 16162"/>
                              <a:gd name="T7" fmla="*/ 16282 h 120"/>
                              <a:gd name="T8" fmla="+- 0 11172 10214"/>
                              <a:gd name="T9" fmla="*/ T8 w 958"/>
                              <a:gd name="T10" fmla="+- 0 16162 16162"/>
                              <a:gd name="T11" fmla="*/ 16162 h 120"/>
                              <a:gd name="T12" fmla="+- 0 10214 10214"/>
                              <a:gd name="T13" fmla="*/ T12 w 958"/>
                              <a:gd name="T14" fmla="+- 0 16162 16162"/>
                              <a:gd name="T15" fmla="*/ 16162 h 120"/>
                              <a:gd name="T16" fmla="+- 0 10214 10214"/>
                              <a:gd name="T17" fmla="*/ T16 w 958"/>
                              <a:gd name="T18" fmla="+- 0 16282 16162"/>
                              <a:gd name="T19" fmla="*/ 1628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0">
                                <a:moveTo>
                                  <a:pt x="0" y="120"/>
                                </a:moveTo>
                                <a:lnTo>
                                  <a:pt x="958" y="120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8" name="Group 156"/>
                      <wpg:cNvGrpSpPr>
                        <a:grpSpLocks/>
                      </wpg:cNvGrpSpPr>
                      <wpg:grpSpPr bwMode="auto">
                        <a:xfrm>
                          <a:off x="10329" y="15934"/>
                          <a:ext cx="727" cy="228"/>
                          <a:chOff x="10329" y="15934"/>
                          <a:chExt cx="727" cy="228"/>
                        </a:xfrm>
                      </wpg:grpSpPr>
                      <wps:wsp>
                        <wps:cNvPr id="159" name="Freeform 157"/>
                        <wps:cNvSpPr>
                          <a:spLocks/>
                        </wps:cNvSpPr>
                        <wps:spPr bwMode="auto">
                          <a:xfrm>
                            <a:off x="10329" y="15934"/>
                            <a:ext cx="727" cy="228"/>
                          </a:xfrm>
                          <a:custGeom>
                            <a:avLst/>
                            <a:gdLst>
                              <a:gd name="T0" fmla="+- 0 10329 10329"/>
                              <a:gd name="T1" fmla="*/ T0 w 727"/>
                              <a:gd name="T2" fmla="+- 0 16162 15934"/>
                              <a:gd name="T3" fmla="*/ 16162 h 228"/>
                              <a:gd name="T4" fmla="+- 0 11056 10329"/>
                              <a:gd name="T5" fmla="*/ T4 w 727"/>
                              <a:gd name="T6" fmla="+- 0 16162 15934"/>
                              <a:gd name="T7" fmla="*/ 16162 h 228"/>
                              <a:gd name="T8" fmla="+- 0 11056 10329"/>
                              <a:gd name="T9" fmla="*/ T8 w 727"/>
                              <a:gd name="T10" fmla="+- 0 15934 15934"/>
                              <a:gd name="T11" fmla="*/ 15934 h 228"/>
                              <a:gd name="T12" fmla="+- 0 10329 10329"/>
                              <a:gd name="T13" fmla="*/ T12 w 727"/>
                              <a:gd name="T14" fmla="+- 0 15934 15934"/>
                              <a:gd name="T15" fmla="*/ 15934 h 228"/>
                              <a:gd name="T16" fmla="+- 0 10329 10329"/>
                              <a:gd name="T17" fmla="*/ T16 w 727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7" h="228">
                                <a:moveTo>
                                  <a:pt x="0" y="228"/>
                                </a:moveTo>
                                <a:lnTo>
                                  <a:pt x="727" y="228"/>
                                </a:lnTo>
                                <a:lnTo>
                                  <a:pt x="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0" name="Group 154"/>
                      <wpg:cNvGrpSpPr>
                        <a:grpSpLocks/>
                      </wpg:cNvGrpSpPr>
                      <wpg:grpSpPr bwMode="auto">
                        <a:xfrm>
                          <a:off x="1587" y="15854"/>
                          <a:ext cx="8627" cy="2"/>
                          <a:chOff x="1587" y="15854"/>
                          <a:chExt cx="8627" cy="2"/>
                        </a:xfrm>
                      </wpg:grpSpPr>
                      <wps:wsp>
                        <wps:cNvPr id="161" name="Freeform 155"/>
                        <wps:cNvSpPr>
                          <a:spLocks/>
                        </wps:cNvSpPr>
                        <wps:spPr bwMode="auto">
                          <a:xfrm>
                            <a:off x="1587" y="15854"/>
                            <a:ext cx="8627" cy="2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8627"/>
                              <a:gd name="T2" fmla="+- 0 10214 1587"/>
                              <a:gd name="T3" fmla="*/ T2 w 8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27">
                                <a:moveTo>
                                  <a:pt x="0" y="0"/>
                                </a:moveTo>
                                <a:lnTo>
                                  <a:pt x="8627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2" name="Group 152"/>
                      <wpg:cNvGrpSpPr>
                        <a:grpSpLocks/>
                      </wpg:cNvGrpSpPr>
                      <wpg:grpSpPr bwMode="auto">
                        <a:xfrm>
                          <a:off x="10214" y="15849"/>
                          <a:ext cx="958" cy="12"/>
                          <a:chOff x="10214" y="15849"/>
                          <a:chExt cx="958" cy="12"/>
                        </a:xfrm>
                      </wpg:grpSpPr>
                      <wps:wsp>
                        <wps:cNvPr id="163" name="Freeform 153"/>
                        <wps:cNvSpPr>
                          <a:spLocks/>
                        </wps:cNvSpPr>
                        <wps:spPr bwMode="auto">
                          <a:xfrm>
                            <a:off x="10214" y="15849"/>
                            <a:ext cx="958" cy="1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860 15849"/>
                              <a:gd name="T3" fmla="*/ 15860 h 12"/>
                              <a:gd name="T4" fmla="+- 0 11172 10214"/>
                              <a:gd name="T5" fmla="*/ T4 w 958"/>
                              <a:gd name="T6" fmla="+- 0 15860 15849"/>
                              <a:gd name="T7" fmla="*/ 15860 h 12"/>
                              <a:gd name="T8" fmla="+- 0 11172 10214"/>
                              <a:gd name="T9" fmla="*/ T8 w 958"/>
                              <a:gd name="T10" fmla="+- 0 15849 15849"/>
                              <a:gd name="T11" fmla="*/ 15849 h 12"/>
                              <a:gd name="T12" fmla="+- 0 10214 10214"/>
                              <a:gd name="T13" fmla="*/ T12 w 958"/>
                              <a:gd name="T14" fmla="+- 0 15849 15849"/>
                              <a:gd name="T15" fmla="*/ 15849 h 12"/>
                              <a:gd name="T16" fmla="+- 0 10214 10214"/>
                              <a:gd name="T17" fmla="*/ T16 w 958"/>
                              <a:gd name="T18" fmla="+- 0 15860 15849"/>
                              <a:gd name="T19" fmla="*/ 158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">
                                <a:moveTo>
                                  <a:pt x="0" y="11"/>
                                </a:moveTo>
                                <a:lnTo>
                                  <a:pt x="958" y="11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4" name="Group 150"/>
                      <wpg:cNvGrpSpPr>
                        <a:grpSpLocks/>
                      </wpg:cNvGrpSpPr>
                      <wpg:grpSpPr bwMode="auto">
                        <a:xfrm>
                          <a:off x="10214" y="16246"/>
                          <a:ext cx="958" cy="2"/>
                          <a:chOff x="10214" y="16246"/>
                          <a:chExt cx="958" cy="2"/>
                        </a:xfrm>
                      </wpg:grpSpPr>
                      <wps:wsp>
                        <wps:cNvPr id="165" name="Freeform 151"/>
                        <wps:cNvSpPr>
                          <a:spLocks/>
                        </wps:cNvSpPr>
                        <wps:spPr bwMode="auto">
                          <a:xfrm>
                            <a:off x="10214" y="16246"/>
                            <a:ext cx="958" cy="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1172 10214"/>
                              <a:gd name="T3" fmla="*/ T2 w 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8">
                                <a:moveTo>
                                  <a:pt x="0" y="0"/>
                                </a:moveTo>
                                <a:lnTo>
                                  <a:pt x="958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9" o:spid="_x0000_s1026" style="position:absolute;margin-left:79.05pt;margin-top:791pt;width:481.45pt;height:23.6pt;z-index:-5139;mso-position-horizontal-relative:page;mso-position-vertical-relative:page" coordorigin="1581,15820" coordsize="9629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">
              <v:group id="Group 164" o:spid="_x0000_s1027" style="position:absolute;left:10214;top:15858;width:958;height:76" coordorigin="10214,15858" coordsize="95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<v:shape id="Freeform 165" o:spid="_x0000_s1028" style="position:absolute;left:10214;top:15858;width:958;height:76;visibility:visible;mso-wrap-style:square;v-text-anchor:top" coordsize="95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vlsMA&#10;AADcAAAADwAAAGRycy9kb3ducmV2LnhtbERPTWvCQBC9F/wPywi91U0aWiS6ikgLvfRQFfQ4Zsck&#10;Znc2ZrdJ+u+7hYK3ebzPWa5Ha0RPna8dK0hnCQjiwumaSwWH/fvTHIQPyBqNY1LwQx7Wq8nDEnPt&#10;Bv6ifhdKEUPY56igCqHNpfRFRRb9zLXEkbu4zmKIsCul7nCI4dbI5yR5lRZrjg0VtrStqGh231bB&#10;/Hy6Gn1oEG/HJsmkyfafb0elHqfjZgEi0Bju4n/3h47zX1L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zvlsMAAADcAAAADwAAAAAAAAAAAAAAAACYAgAAZHJzL2Rv&#10;d25yZXYueG1sUEsFBgAAAAAEAAQA9QAAAIgDAAAAAA==&#10;" path="m,77r958,l958,,,,,77xe" fillcolor="#933634" stroked="f">
                  <v:path arrowok="t" o:connecttype="custom" o:connectlocs="0,15935;958,15935;958,15858;0,15858;0,15935" o:connectangles="0,0,0,0,0"/>
                </v:shape>
              </v:group>
              <v:group id="Group 162" o:spid="_x0000_s1029" style="position:absolute;left:10214;top:15934;width:115;height:228" coordorigin="10214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<v:shape id="Freeform 163" o:spid="_x0000_s1030" style="position:absolute;left:10214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9BQcIA&#10;AADcAAAADwAAAGRycy9kb3ducmV2LnhtbERPTWvCQBC9F/wPywjedGOlItFVRKwtvVSjoMchO2aD&#10;2dmQXU3677sFobd5vM9ZrDpbiQc1vnSsYDxKQBDnTpdcKDgd34czED4ga6wck4If8rBa9l4WmGrX&#10;8oEeWShEDGGfogITQp1K6XNDFv3I1cSRu7rGYoiwKaRusI3htpKvSTKVFkuODQZr2hjKb9ndKsi+&#10;bFbeabvbXUx7/a7wY1rvz0oN+t16DiJQF/7FT/enjvPfJvD3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0FBwgAAANwAAAAPAAAAAAAAAAAAAAAAAJgCAABkcnMvZG93&#10;bnJldi54bWxQSwUGAAAAAAQABAD1AAAAhwMAAAAA&#10;" path="m,228r115,l115,,,,,228e" fillcolor="#933634" stroked="f">
                  <v:path arrowok="t" o:connecttype="custom" o:connectlocs="0,16162;115,16162;115,15934;0,15934;0,16162" o:connectangles="0,0,0,0,0"/>
                </v:shape>
              </v:group>
              <v:group id="Group 160" o:spid="_x0000_s1031" style="position:absolute;left:11056;top:15934;width:115;height:228" coordorigin="11056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<v:shape id="Freeform 161" o:spid="_x0000_s1032" style="position:absolute;left:11056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8rsMA&#10;AADcAAAADwAAAGRycy9kb3ducmV2LnhtbERPTWvCQBC9C/0PyxS8mY0FpaSuoUhrxUtrLOhxyE6y&#10;odnZkF1N/PfdQsHbPN7nrPLRtuJKvW8cK5gnKQji0umGawXfx/fZMwgfkDW2jknBjTzk64fJCjPt&#10;Bj7QtQi1iCHsM1RgQugyKX1pyKJPXEccucr1FkOEfS11j0MMt618StOltNhwbDDY0cZQ+VNcrIJi&#10;b4vmQm/b7dkM1WeLH8vu66TU9HF8fQERaAx38b97p+P8xQL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p8rsMAAADcAAAADwAAAAAAAAAAAAAAAACYAgAAZHJzL2Rv&#10;d25yZXYueG1sUEsFBgAAAAAEAAQA9QAAAIgDAAAAAA==&#10;" path="m,228r116,l116,,,,,228e" fillcolor="#933634" stroked="f">
                  <v:path arrowok="t" o:connecttype="custom" o:connectlocs="0,16162;116,16162;116,15934;0,15934;0,16162" o:connectangles="0,0,0,0,0"/>
                </v:shape>
              </v:group>
              <v:group id="Group 158" o:spid="_x0000_s1033" style="position:absolute;left:10214;top:16162;width:958;height:120" coordorigin="10214,16162" coordsize="95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<v:shape id="Freeform 159" o:spid="_x0000_s1034" style="position:absolute;left:10214;top:16162;width:958;height:120;visibility:visible;mso-wrap-style:square;v-text-anchor:top" coordsize="95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Q3HsEA&#10;AADcAAAADwAAAGRycy9kb3ducmV2LnhtbERP32vCMBB+F/wfwgl701THnFSjiGNsr6tDfTyaW9PZ&#10;XEqStfW/XwYD3+7j+3mb3WAb0ZEPtWMF81kGgrh0uuZKwefxdboCESKyxsYxKbhRgN12PNpgrl3P&#10;H9QVsRIphEOOCkyMbS5lKA1ZDDPXEifuy3mLMUFfSe2xT+G2kYssW0qLNacGgy0dDJXX4scqwLK4&#10;Pb5oeTKSD3P6Pr+56+Ws1MNk2K9BRBriXfzvftdp/tMz/D2TLp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UNx7BAAAA3AAAAA8AAAAAAAAAAAAAAAAAmAIAAGRycy9kb3du&#10;cmV2LnhtbFBLBQYAAAAABAAEAPUAAACGAwAAAAA=&#10;" path="m,120r958,l958,,,,,120e" fillcolor="#933634" stroked="f">
                  <v:path arrowok="t" o:connecttype="custom" o:connectlocs="0,16282;958,16282;958,16162;0,16162;0,16282" o:connectangles="0,0,0,0,0"/>
                </v:shape>
              </v:group>
              <v:group id="Group 156" o:spid="_x0000_s1035" style="position:absolute;left:10329;top:15934;width:727;height:228" coordorigin="10329,15934" coordsize="727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<v:shape id="Freeform 157" o:spid="_x0000_s1036" style="position:absolute;left:10329;top:15934;width:727;height:228;visibility:visible;mso-wrap-style:square;v-text-anchor:top" coordsize="72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RacMA&#10;AADcAAAADwAAAGRycy9kb3ducmV2LnhtbERPTWvCQBC9F/oflin0VjdaWjW6iihST4WmUTwO2TEb&#10;zM6G7KrJv3cLBW/zeJ8zX3a2FldqfeVYwXCQgCAunK64VJD/bt8mIHxA1lg7JgU9eVgunp/mmGp3&#10;4x+6ZqEUMYR9igpMCE0qpS8MWfQD1xBH7uRaiyHCtpS6xVsMt7UcJcmntFhxbDDY0NpQcc4uVsFm&#10;07x/jWuzX+fJ9zEfH/quP2ZKvb50qxmIQF14iP/dOx3nf0zh7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WRacMAAADcAAAADwAAAAAAAAAAAAAAAACYAgAAZHJzL2Rv&#10;d25yZXYueG1sUEsFBgAAAAAEAAQA9QAAAIgDAAAAAA==&#10;" path="m,228r727,l727,,,,,228e" fillcolor="#933634" stroked="f">
                  <v:path arrowok="t" o:connecttype="custom" o:connectlocs="0,16162;727,16162;727,15934;0,15934;0,16162" o:connectangles="0,0,0,0,0"/>
                </v:shape>
              </v:group>
              <v:group id="Group 154" o:spid="_x0000_s1037" style="position:absolute;left:1587;top:15854;width:8627;height:2" coordorigin="1587,15854" coordsize="86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<v:shape id="Freeform 155" o:spid="_x0000_s1038" style="position:absolute;left:1587;top:15854;width:8627;height:2;visibility:visible;mso-wrap-style:square;v-text-anchor:top" coordsize="86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r/cAA&#10;AADcAAAADwAAAGRycy9kb3ducmV2LnhtbERPS2vCQBC+F/wPywje6sYcQoiu4oOiHhvb+5Ads8Hs&#10;7JLdauyv7xYKvc3H95zVZrS9uNMQOscKFvMMBHHjdMetgo/L22sJIkRkjb1jUvCkAJv15GWFlXYP&#10;fqd7HVuRQjhUqMDE6CspQ2PIYpg7T5y4qxssxgSHVuoBHync9jLPskJa7Dg1GPS0N9Tc6i+r4FzW&#10;iNvz0V++/aH0+ecuLzKj1Gw6bpcgIo3xX/znPuk0v1jA7zPpAr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Wr/cAAAADcAAAADwAAAAAAAAAAAAAAAACYAgAAZHJzL2Rvd25y&#10;ZXYueG1sUEsFBgAAAAAEAAQA9QAAAIUDAAAAAA==&#10;" path="m,l8627,e" filled="f" strokeweight=".20464mm">
                  <v:path arrowok="t" o:connecttype="custom" o:connectlocs="0,0;8627,0" o:connectangles="0,0"/>
                </v:shape>
              </v:group>
              <v:group id="Group 152" o:spid="_x0000_s1039" style="position:absolute;left:10214;top:15849;width:958;height:12" coordorigin="10214,15849" coordsize="95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<v:shape id="Freeform 153" o:spid="_x0000_s1040" style="position:absolute;left:10214;top:15849;width:958;height:12;visibility:visible;mso-wrap-style:square;v-text-anchor:top" coordsize="9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basEA&#10;AADcAAAADwAAAGRycy9kb3ducmV2LnhtbERPS4vCMBC+C/sfwizsTVMVSq1GWRaVPQk+8Dw2Y1u3&#10;mZQm29Z/bwTB23x8z1mselOJlhpXWlYwHkUgiDOrS84VnI6bYQLCeWSNlWVScCcHq+XHYIGpth3v&#10;qT34XIQQdikqKLyvUyldVpBBN7I1ceCutjHoA2xyqRvsQrip5CSKYmmw5NBQYE0/BWV/h3+jYJ3U&#10;532y3s22SRlP2s0tH1+wU+rrs/+eg/DU+7f45f7VYX48hecz4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WG2rBAAAA3AAAAA8AAAAAAAAAAAAAAAAAmAIAAGRycy9kb3du&#10;cmV2LnhtbFBLBQYAAAAABAAEAPUAAACGAwAAAAA=&#10;" path="m,11r958,l958,,,,,11xe" fillcolor="#c0504d" stroked="f">
                  <v:path arrowok="t" o:connecttype="custom" o:connectlocs="0,15860;958,15860;958,15849;0,15849;0,15860" o:connectangles="0,0,0,0,0"/>
                </v:shape>
              </v:group>
              <v:group id="Group 150" o:spid="_x0000_s1041" style="position:absolute;left:10214;top:16246;width:958;height:2" coordorigin="10214,16246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<v:shape id="Freeform 151" o:spid="_x0000_s1042" style="position:absolute;left:10214;top:16246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yN8IA&#10;AADcAAAADwAAAGRycy9kb3ducmV2LnhtbERPTWvCQBC9F/oflhF6MxuFik1dg1SE9lg17XXYHZOY&#10;7GzIbmPsr+8KQm/zeJ+zykfbioF6XztWMEtSEMTamZpLBcfDbroE4QOywdYxKbiSh3z9+LDCzLgL&#10;f9KwD6WIIewzVFCF0GVSel2RRZ+4jjhyJ9dbDBH2pTQ9XmK4beU8TRfSYs2xocKO3irSzf7HKjjz&#10;hyuWXy/XcYbfQzP320K7X6WeJuPmFUSgMfyL7+53E+cvnuH2TL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zI3wgAAANwAAAAPAAAAAAAAAAAAAAAAAJgCAABkcnMvZG93&#10;bnJldi54bWxQSwUGAAAAAAQABAD1AAAAhwMAAAAA&#10;" path="m,l958,e" filled="f" strokecolor="#933634" strokeweight="3.7pt">
                  <v:path arrowok="t" o:connecttype="custom" o:connectlocs="0,0;95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42" behindDoc="1" locked="0" layoutInCell="1" allowOverlap="1" wp14:anchorId="5756FDCC" wp14:editId="3F5365A8">
              <wp:simplePos x="0" y="0"/>
              <wp:positionH relativeFrom="page">
                <wp:posOffset>6701155</wp:posOffset>
              </wp:positionH>
              <wp:positionV relativeFrom="page">
                <wp:posOffset>10117455</wp:posOffset>
              </wp:positionV>
              <wp:extent cx="179070" cy="151765"/>
              <wp:effectExtent l="0" t="1905" r="0" b="0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spacing w:after="0" w:line="22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778">
                            <w:rPr>
                              <w:rFonts w:ascii="Times New Roman" w:eastAsia="Times New Roman" w:hAnsi="Times New Roman" w:cs="Times New Roman"/>
                              <w:noProof/>
                              <w:color w:val="FFFFFF"/>
                              <w:sz w:val="20"/>
                              <w:szCs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058" type="#_x0000_t202" style="position:absolute;margin-left:527.65pt;margin-top:796.65pt;width:14.1pt;height:11.95pt;z-index:-51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pWsAIAALM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" filled="f" stroked="f">
              <v:textbox inset="0,0,0,0">
                <w:txbxContent>
                  <w:p w:rsidR="007F0665" w:rsidRDefault="007F0665">
                    <w:pPr>
                      <w:spacing w:after="0" w:line="22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778">
                      <w:rPr>
                        <w:rFonts w:ascii="Times New Roman" w:eastAsia="Times New Roman" w:hAnsi="Times New Roman" w:cs="Times New Roman"/>
                        <w:noProof/>
                        <w:color w:val="FFFFFF"/>
                        <w:sz w:val="20"/>
                        <w:szCs w:val="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1348" behindDoc="1" locked="0" layoutInCell="1" allowOverlap="1" wp14:anchorId="0A24CFB2" wp14:editId="4140A250">
              <wp:simplePos x="0" y="0"/>
              <wp:positionH relativeFrom="page">
                <wp:posOffset>1003935</wp:posOffset>
              </wp:positionH>
              <wp:positionV relativeFrom="page">
                <wp:posOffset>10045700</wp:posOffset>
              </wp:positionV>
              <wp:extent cx="6114415" cy="299720"/>
              <wp:effectExtent l="3810" t="0" r="6350" b="0"/>
              <wp:wrapNone/>
              <wp:docPr id="126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4415" cy="299720"/>
                        <a:chOff x="1581" y="15820"/>
                        <a:chExt cx="9629" cy="472"/>
                      </a:xfrm>
                    </wpg:grpSpPr>
                    <wpg:grpSp>
                      <wpg:cNvPr id="127" name="Group 141"/>
                      <wpg:cNvGrpSpPr>
                        <a:grpSpLocks/>
                      </wpg:cNvGrpSpPr>
                      <wpg:grpSpPr bwMode="auto">
                        <a:xfrm>
                          <a:off x="10214" y="15858"/>
                          <a:ext cx="958" cy="76"/>
                          <a:chOff x="10214" y="15858"/>
                          <a:chExt cx="958" cy="76"/>
                        </a:xfrm>
                      </wpg:grpSpPr>
                      <wps:wsp>
                        <wps:cNvPr id="128" name="Freeform 142"/>
                        <wps:cNvSpPr>
                          <a:spLocks/>
                        </wps:cNvSpPr>
                        <wps:spPr bwMode="auto">
                          <a:xfrm>
                            <a:off x="10214" y="15858"/>
                            <a:ext cx="958" cy="76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935 15858"/>
                              <a:gd name="T3" fmla="*/ 15935 h 76"/>
                              <a:gd name="T4" fmla="+- 0 11172 10214"/>
                              <a:gd name="T5" fmla="*/ T4 w 958"/>
                              <a:gd name="T6" fmla="+- 0 15935 15858"/>
                              <a:gd name="T7" fmla="*/ 15935 h 76"/>
                              <a:gd name="T8" fmla="+- 0 11172 10214"/>
                              <a:gd name="T9" fmla="*/ T8 w 958"/>
                              <a:gd name="T10" fmla="+- 0 15858 15858"/>
                              <a:gd name="T11" fmla="*/ 15858 h 76"/>
                              <a:gd name="T12" fmla="+- 0 10214 10214"/>
                              <a:gd name="T13" fmla="*/ T12 w 958"/>
                              <a:gd name="T14" fmla="+- 0 15858 15858"/>
                              <a:gd name="T15" fmla="*/ 15858 h 76"/>
                              <a:gd name="T16" fmla="+- 0 10214 10214"/>
                              <a:gd name="T17" fmla="*/ T16 w 958"/>
                              <a:gd name="T18" fmla="+- 0 15935 15858"/>
                              <a:gd name="T19" fmla="*/ 1593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76">
                                <a:moveTo>
                                  <a:pt x="0" y="77"/>
                                </a:moveTo>
                                <a:lnTo>
                                  <a:pt x="958" y="77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" name="Group 139"/>
                      <wpg:cNvGrpSpPr>
                        <a:grpSpLocks/>
                      </wpg:cNvGrpSpPr>
                      <wpg:grpSpPr bwMode="auto">
                        <a:xfrm>
                          <a:off x="10214" y="15934"/>
                          <a:ext cx="115" cy="228"/>
                          <a:chOff x="10214" y="15934"/>
                          <a:chExt cx="115" cy="228"/>
                        </a:xfrm>
                      </wpg:grpSpPr>
                      <wps:wsp>
                        <wps:cNvPr id="130" name="Freeform 140"/>
                        <wps:cNvSpPr>
                          <a:spLocks/>
                        </wps:cNvSpPr>
                        <wps:spPr bwMode="auto">
                          <a:xfrm>
                            <a:off x="10214" y="15934"/>
                            <a:ext cx="115" cy="228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115"/>
                              <a:gd name="T2" fmla="+- 0 16162 15934"/>
                              <a:gd name="T3" fmla="*/ 16162 h 228"/>
                              <a:gd name="T4" fmla="+- 0 10329 10214"/>
                              <a:gd name="T5" fmla="*/ T4 w 115"/>
                              <a:gd name="T6" fmla="+- 0 16162 15934"/>
                              <a:gd name="T7" fmla="*/ 16162 h 228"/>
                              <a:gd name="T8" fmla="+- 0 10329 10214"/>
                              <a:gd name="T9" fmla="*/ T8 w 115"/>
                              <a:gd name="T10" fmla="+- 0 15934 15934"/>
                              <a:gd name="T11" fmla="*/ 15934 h 228"/>
                              <a:gd name="T12" fmla="+- 0 10214 10214"/>
                              <a:gd name="T13" fmla="*/ T12 w 115"/>
                              <a:gd name="T14" fmla="+- 0 15934 15934"/>
                              <a:gd name="T15" fmla="*/ 15934 h 228"/>
                              <a:gd name="T16" fmla="+- 0 10214 10214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5" y="228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1" name="Group 137"/>
                      <wpg:cNvGrpSpPr>
                        <a:grpSpLocks/>
                      </wpg:cNvGrpSpPr>
                      <wpg:grpSpPr bwMode="auto">
                        <a:xfrm>
                          <a:off x="11056" y="15934"/>
                          <a:ext cx="115" cy="228"/>
                          <a:chOff x="11056" y="15934"/>
                          <a:chExt cx="115" cy="228"/>
                        </a:xfrm>
                      </wpg:grpSpPr>
                      <wps:wsp>
                        <wps:cNvPr id="132" name="Freeform 138"/>
                        <wps:cNvSpPr>
                          <a:spLocks/>
                        </wps:cNvSpPr>
                        <wps:spPr bwMode="auto">
                          <a:xfrm>
                            <a:off x="11056" y="15934"/>
                            <a:ext cx="115" cy="228"/>
                          </a:xfrm>
                          <a:custGeom>
                            <a:avLst/>
                            <a:gdLst>
                              <a:gd name="T0" fmla="+- 0 11056 11056"/>
                              <a:gd name="T1" fmla="*/ T0 w 115"/>
                              <a:gd name="T2" fmla="+- 0 16162 15934"/>
                              <a:gd name="T3" fmla="*/ 16162 h 228"/>
                              <a:gd name="T4" fmla="+- 0 11172 11056"/>
                              <a:gd name="T5" fmla="*/ T4 w 115"/>
                              <a:gd name="T6" fmla="+- 0 16162 15934"/>
                              <a:gd name="T7" fmla="*/ 16162 h 228"/>
                              <a:gd name="T8" fmla="+- 0 11172 11056"/>
                              <a:gd name="T9" fmla="*/ T8 w 115"/>
                              <a:gd name="T10" fmla="+- 0 15934 15934"/>
                              <a:gd name="T11" fmla="*/ 15934 h 228"/>
                              <a:gd name="T12" fmla="+- 0 11056 11056"/>
                              <a:gd name="T13" fmla="*/ T12 w 115"/>
                              <a:gd name="T14" fmla="+- 0 15934 15934"/>
                              <a:gd name="T15" fmla="*/ 15934 h 228"/>
                              <a:gd name="T16" fmla="+- 0 11056 11056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6" y="22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3" name="Group 135"/>
                      <wpg:cNvGrpSpPr>
                        <a:grpSpLocks/>
                      </wpg:cNvGrpSpPr>
                      <wpg:grpSpPr bwMode="auto">
                        <a:xfrm>
                          <a:off x="10214" y="16162"/>
                          <a:ext cx="958" cy="120"/>
                          <a:chOff x="10214" y="16162"/>
                          <a:chExt cx="958" cy="120"/>
                        </a:xfrm>
                      </wpg:grpSpPr>
                      <wps:wsp>
                        <wps:cNvPr id="134" name="Freeform 136"/>
                        <wps:cNvSpPr>
                          <a:spLocks/>
                        </wps:cNvSpPr>
                        <wps:spPr bwMode="auto">
                          <a:xfrm>
                            <a:off x="10214" y="16162"/>
                            <a:ext cx="958" cy="120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6282 16162"/>
                              <a:gd name="T3" fmla="*/ 16282 h 120"/>
                              <a:gd name="T4" fmla="+- 0 11172 10214"/>
                              <a:gd name="T5" fmla="*/ T4 w 958"/>
                              <a:gd name="T6" fmla="+- 0 16282 16162"/>
                              <a:gd name="T7" fmla="*/ 16282 h 120"/>
                              <a:gd name="T8" fmla="+- 0 11172 10214"/>
                              <a:gd name="T9" fmla="*/ T8 w 958"/>
                              <a:gd name="T10" fmla="+- 0 16162 16162"/>
                              <a:gd name="T11" fmla="*/ 16162 h 120"/>
                              <a:gd name="T12" fmla="+- 0 10214 10214"/>
                              <a:gd name="T13" fmla="*/ T12 w 958"/>
                              <a:gd name="T14" fmla="+- 0 16162 16162"/>
                              <a:gd name="T15" fmla="*/ 16162 h 120"/>
                              <a:gd name="T16" fmla="+- 0 10214 10214"/>
                              <a:gd name="T17" fmla="*/ T16 w 958"/>
                              <a:gd name="T18" fmla="+- 0 16282 16162"/>
                              <a:gd name="T19" fmla="*/ 1628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0">
                                <a:moveTo>
                                  <a:pt x="0" y="120"/>
                                </a:moveTo>
                                <a:lnTo>
                                  <a:pt x="958" y="120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5" name="Group 133"/>
                      <wpg:cNvGrpSpPr>
                        <a:grpSpLocks/>
                      </wpg:cNvGrpSpPr>
                      <wpg:grpSpPr bwMode="auto">
                        <a:xfrm>
                          <a:off x="10329" y="15934"/>
                          <a:ext cx="727" cy="228"/>
                          <a:chOff x="10329" y="15934"/>
                          <a:chExt cx="727" cy="228"/>
                        </a:xfrm>
                      </wpg:grpSpPr>
                      <wps:wsp>
                        <wps:cNvPr id="136" name="Freeform 134"/>
                        <wps:cNvSpPr>
                          <a:spLocks/>
                        </wps:cNvSpPr>
                        <wps:spPr bwMode="auto">
                          <a:xfrm>
                            <a:off x="10329" y="15934"/>
                            <a:ext cx="727" cy="228"/>
                          </a:xfrm>
                          <a:custGeom>
                            <a:avLst/>
                            <a:gdLst>
                              <a:gd name="T0" fmla="+- 0 10329 10329"/>
                              <a:gd name="T1" fmla="*/ T0 w 727"/>
                              <a:gd name="T2" fmla="+- 0 16162 15934"/>
                              <a:gd name="T3" fmla="*/ 16162 h 228"/>
                              <a:gd name="T4" fmla="+- 0 11056 10329"/>
                              <a:gd name="T5" fmla="*/ T4 w 727"/>
                              <a:gd name="T6" fmla="+- 0 16162 15934"/>
                              <a:gd name="T7" fmla="*/ 16162 h 228"/>
                              <a:gd name="T8" fmla="+- 0 11056 10329"/>
                              <a:gd name="T9" fmla="*/ T8 w 727"/>
                              <a:gd name="T10" fmla="+- 0 15934 15934"/>
                              <a:gd name="T11" fmla="*/ 15934 h 228"/>
                              <a:gd name="T12" fmla="+- 0 10329 10329"/>
                              <a:gd name="T13" fmla="*/ T12 w 727"/>
                              <a:gd name="T14" fmla="+- 0 15934 15934"/>
                              <a:gd name="T15" fmla="*/ 15934 h 228"/>
                              <a:gd name="T16" fmla="+- 0 10329 10329"/>
                              <a:gd name="T17" fmla="*/ T16 w 727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7" h="228">
                                <a:moveTo>
                                  <a:pt x="0" y="228"/>
                                </a:moveTo>
                                <a:lnTo>
                                  <a:pt x="727" y="228"/>
                                </a:lnTo>
                                <a:lnTo>
                                  <a:pt x="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7" name="Group 131"/>
                      <wpg:cNvGrpSpPr>
                        <a:grpSpLocks/>
                      </wpg:cNvGrpSpPr>
                      <wpg:grpSpPr bwMode="auto">
                        <a:xfrm>
                          <a:off x="1587" y="15854"/>
                          <a:ext cx="8627" cy="2"/>
                          <a:chOff x="1587" y="15854"/>
                          <a:chExt cx="8627" cy="2"/>
                        </a:xfrm>
                      </wpg:grpSpPr>
                      <wps:wsp>
                        <wps:cNvPr id="138" name="Freeform 132"/>
                        <wps:cNvSpPr>
                          <a:spLocks/>
                        </wps:cNvSpPr>
                        <wps:spPr bwMode="auto">
                          <a:xfrm>
                            <a:off x="1587" y="15854"/>
                            <a:ext cx="8627" cy="2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8627"/>
                              <a:gd name="T2" fmla="+- 0 10214 1587"/>
                              <a:gd name="T3" fmla="*/ T2 w 8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27">
                                <a:moveTo>
                                  <a:pt x="0" y="0"/>
                                </a:moveTo>
                                <a:lnTo>
                                  <a:pt x="8627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" name="Group 129"/>
                      <wpg:cNvGrpSpPr>
                        <a:grpSpLocks/>
                      </wpg:cNvGrpSpPr>
                      <wpg:grpSpPr bwMode="auto">
                        <a:xfrm>
                          <a:off x="10214" y="15849"/>
                          <a:ext cx="958" cy="12"/>
                          <a:chOff x="10214" y="15849"/>
                          <a:chExt cx="958" cy="12"/>
                        </a:xfrm>
                      </wpg:grpSpPr>
                      <wps:wsp>
                        <wps:cNvPr id="140" name="Freeform 130"/>
                        <wps:cNvSpPr>
                          <a:spLocks/>
                        </wps:cNvSpPr>
                        <wps:spPr bwMode="auto">
                          <a:xfrm>
                            <a:off x="10214" y="15849"/>
                            <a:ext cx="958" cy="1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860 15849"/>
                              <a:gd name="T3" fmla="*/ 15860 h 12"/>
                              <a:gd name="T4" fmla="+- 0 11172 10214"/>
                              <a:gd name="T5" fmla="*/ T4 w 958"/>
                              <a:gd name="T6" fmla="+- 0 15860 15849"/>
                              <a:gd name="T7" fmla="*/ 15860 h 12"/>
                              <a:gd name="T8" fmla="+- 0 11172 10214"/>
                              <a:gd name="T9" fmla="*/ T8 w 958"/>
                              <a:gd name="T10" fmla="+- 0 15849 15849"/>
                              <a:gd name="T11" fmla="*/ 15849 h 12"/>
                              <a:gd name="T12" fmla="+- 0 10214 10214"/>
                              <a:gd name="T13" fmla="*/ T12 w 958"/>
                              <a:gd name="T14" fmla="+- 0 15849 15849"/>
                              <a:gd name="T15" fmla="*/ 15849 h 12"/>
                              <a:gd name="T16" fmla="+- 0 10214 10214"/>
                              <a:gd name="T17" fmla="*/ T16 w 958"/>
                              <a:gd name="T18" fmla="+- 0 15860 15849"/>
                              <a:gd name="T19" fmla="*/ 158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">
                                <a:moveTo>
                                  <a:pt x="0" y="11"/>
                                </a:moveTo>
                                <a:lnTo>
                                  <a:pt x="958" y="11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" name="Group 127"/>
                      <wpg:cNvGrpSpPr>
                        <a:grpSpLocks/>
                      </wpg:cNvGrpSpPr>
                      <wpg:grpSpPr bwMode="auto">
                        <a:xfrm>
                          <a:off x="10214" y="16246"/>
                          <a:ext cx="958" cy="2"/>
                          <a:chOff x="10214" y="16246"/>
                          <a:chExt cx="958" cy="2"/>
                        </a:xfrm>
                      </wpg:grpSpPr>
                      <wps:wsp>
                        <wps:cNvPr id="142" name="Freeform 128"/>
                        <wps:cNvSpPr>
                          <a:spLocks/>
                        </wps:cNvSpPr>
                        <wps:spPr bwMode="auto">
                          <a:xfrm>
                            <a:off x="10214" y="16246"/>
                            <a:ext cx="958" cy="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1172 10214"/>
                              <a:gd name="T3" fmla="*/ T2 w 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8">
                                <a:moveTo>
                                  <a:pt x="0" y="0"/>
                                </a:moveTo>
                                <a:lnTo>
                                  <a:pt x="958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6" o:spid="_x0000_s1026" style="position:absolute;margin-left:79.05pt;margin-top:791pt;width:481.45pt;height:23.6pt;z-index:-5132;mso-position-horizontal-relative:page;mso-position-vertical-relative:page" coordorigin="1581,15820" coordsize="9629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">
              <v:group id="Group 141" o:spid="_x0000_s1027" style="position:absolute;left:10214;top:15858;width:958;height:76" coordorigin="10214,15858" coordsize="95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<v:shape id="Freeform 142" o:spid="_x0000_s1028" style="position:absolute;left:10214;top:15858;width:958;height:76;visibility:visible;mso-wrap-style:square;v-text-anchor:top" coordsize="95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1dsQA&#10;AADcAAAADwAAAGRycy9kb3ducmV2LnhtbESPQWvCQBCF74L/YRmhN92oUCS6SikKXnqoCnocs9Mk&#10;ze5szK6a/vvOodDbDO/Ne9+sNr136kFdrAMbmE4yUMRFsDWXBk7H3XgBKiZkiy4wGfihCJv1cLDC&#10;3IYnf9LjkEolIRxzNFCl1OZax6Iij3ESWmLRvkLnMcnaldp2+JRw7/Qsy161x5qlocKW3isqmsPd&#10;G1hcL9/OnhrE27nJ5trNjx/bszEvo/5tCSpRn/7Nf9d7K/gzoZV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NXbEAAAA3AAAAA8AAAAAAAAAAAAAAAAAmAIAAGRycy9k&#10;b3ducmV2LnhtbFBLBQYAAAAABAAEAPUAAACJAwAAAAA=&#10;" path="m,77r958,l958,,,,,77xe" fillcolor="#933634" stroked="f">
                  <v:path arrowok="t" o:connecttype="custom" o:connectlocs="0,15935;958,15935;958,15858;0,15858;0,15935" o:connectangles="0,0,0,0,0"/>
                </v:shape>
              </v:group>
              <v:group id="Group 139" o:spid="_x0000_s1029" style="position:absolute;left:10214;top:15934;width:115;height:228" coordorigin="10214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<v:shape id="Freeform 140" o:spid="_x0000_s1030" style="position:absolute;left:10214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I6lsUA&#10;AADcAAAADwAAAGRycy9kb3ducmV2LnhtbESPQWvCQBCF70L/wzKF3nTTFkSiq4i0tvRSjYIeh+yY&#10;DWZnQ3Y16b/vHAq9zfDevPfNYjX4Rt2pi3VgA8+TDBRxGWzNlYHj4X08AxUTssUmMBn4oQir5cNo&#10;gbkNPe/pXqRKSQjHHA24lNpc61g68hgnoSUW7RI6j0nWrtK2w17CfaNfsmyqPdYsDQ5b2jgqr8XN&#10;Gyi+fFHf6G27Pbv+8t3gx7TdnYx5ehzWc1CJhvRv/rv+tIL/Kvj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jqWxQAAANwAAAAPAAAAAAAAAAAAAAAAAJgCAABkcnMv&#10;ZG93bnJldi54bWxQSwUGAAAAAAQABAD1AAAAigMAAAAA&#10;" path="m,228r115,l115,,,,,228e" fillcolor="#933634" stroked="f">
                  <v:path arrowok="t" o:connecttype="custom" o:connectlocs="0,16162;115,16162;115,15934;0,15934;0,16162" o:connectangles="0,0,0,0,0"/>
                </v:shape>
              </v:group>
              <v:group id="Group 137" o:spid="_x0000_s1031" style="position:absolute;left:11056;top:15934;width:115;height:228" coordorigin="11056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<v:shape id="Freeform 138" o:spid="_x0000_s1032" style="position:absolute;left:11056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BesMA&#10;AADcAAAADwAAAGRycy9kb3ducmV2LnhtbERPTWvCQBC9C/0PyxS8mY0WpKSuoUhrxUtrLOhxyE6y&#10;odnZkF1N/PfdQsHbPN7nrPLRtuJKvW8cK5gnKQji0umGawXfx/fZMwgfkDW2jknBjTzk64fJCjPt&#10;Bj7QtQi1iCHsM1RgQugyKX1pyKJPXEccucr1FkOEfS11j0MMt61cpOlSWmw4NhjsaGOo/CkuVkGx&#10;t0Vzobft9myG6rPFj2X3dVJq+ji+voAINIa7+N+903H+0wL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wBesMAAADcAAAADwAAAAAAAAAAAAAAAACYAgAAZHJzL2Rv&#10;d25yZXYueG1sUEsFBgAAAAAEAAQA9QAAAIgDAAAAAA==&#10;" path="m,228r116,l116,,,,,228e" fillcolor="#933634" stroked="f">
                  <v:path arrowok="t" o:connecttype="custom" o:connectlocs="0,16162;116,16162;116,15934;0,15934;0,16162" o:connectangles="0,0,0,0,0"/>
                </v:shape>
              </v:group>
              <v:group id="Group 135" o:spid="_x0000_s1033" style="position:absolute;left:10214;top:16162;width:958;height:120" coordorigin="10214,16162" coordsize="95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<v:shape id="Freeform 136" o:spid="_x0000_s1034" style="position:absolute;left:10214;top:16162;width:958;height:120;visibility:visible;mso-wrap-style:square;v-text-anchor:top" coordsize="95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lMycEA&#10;AADcAAAADwAAAGRycy9kb3ducmV2LnhtbERPS2vCQBC+C/0PywjezMYHpaRZRSxSr6ZSexyy02xq&#10;djZkt0n8965Q6G0+vufk29E2oqfO144VLJIUBHHpdM2VgvPHYf4CwgdkjY1jUnAjD9vN0yTHTLuB&#10;T9QXoRIxhH2GCkwIbSalLw1Z9IlriSP37TqLIcKukrrDIYbbRi7T9FlarDk2GGxpb6i8Fr9WAZbF&#10;bfWm5aeRvF/Qz+XdXb8uSs2m4+4VRKAx/Iv/3Ecd56/W8HgmXi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ZTMnBAAAA3AAAAA8AAAAAAAAAAAAAAAAAmAIAAGRycy9kb3du&#10;cmV2LnhtbFBLBQYAAAAABAAEAPUAAACGAwAAAAA=&#10;" path="m,120r958,l958,,,,,120e" fillcolor="#933634" stroked="f">
                  <v:path arrowok="t" o:connecttype="custom" o:connectlocs="0,16282;958,16282;958,16162;0,16162;0,16282" o:connectangles="0,0,0,0,0"/>
                </v:shape>
              </v:group>
              <v:group id="Group 133" o:spid="_x0000_s1035" style="position:absolute;left:10329;top:15934;width:727;height:228" coordorigin="10329,15934" coordsize="727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<v:shape id="Freeform 134" o:spid="_x0000_s1036" style="position:absolute;left:10329;top:15934;width:727;height:228;visibility:visible;mso-wrap-style:square;v-text-anchor:top" coordsize="72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Xgu8IA&#10;AADcAAAADwAAAGRycy9kb3ducmV2LnhtbERPTYvCMBC9L+x/CLPgbU1dQaUaRZRlPQlbq3gcmrEp&#10;NpPSZLX992ZB8DaP9zmLVWdrcaPWV44VjIYJCOLC6YpLBfnh+3MGwgdkjbVjUtCTh9Xy/W2BqXZ3&#10;/qVbFkoRQ9inqMCE0KRS+sKQRT90DXHkLq61GCJsS6lbvMdwW8uvJJlIixXHBoMNbQwV1+zPKthu&#10;m/HPtDbHTZ7sz/n01Hf9OVNq8NGt5yACdeElfrp3Os4fT+D/mXi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eC7wgAAANwAAAAPAAAAAAAAAAAAAAAAAJgCAABkcnMvZG93&#10;bnJldi54bWxQSwUGAAAAAAQABAD1AAAAhwMAAAAA&#10;" path="m,228r727,l727,,,,,228e" fillcolor="#933634" stroked="f">
                  <v:path arrowok="t" o:connecttype="custom" o:connectlocs="0,16162;727,16162;727,15934;0,15934;0,16162" o:connectangles="0,0,0,0,0"/>
                </v:shape>
              </v:group>
              <v:group id="Group 131" o:spid="_x0000_s1037" style="position:absolute;left:1587;top:15854;width:8627;height:2" coordorigin="1587,15854" coordsize="86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<v:shape id="Freeform 132" o:spid="_x0000_s1038" style="position:absolute;left:1587;top:15854;width:8627;height:2;visibility:visible;mso-wrap-style:square;v-text-anchor:top" coordsize="86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tfcMA&#10;AADcAAAADwAAAGRycy9kb3ducmV2LnhtbESPQU/DMAyF70j7D5En7cbSFWmqyrJpAyHYkW7crcY0&#10;FY0TNWHr+PX4gMTN1nt+7/NmN/lBXWhMfWADq2UBirgNtufOwPn0cl+BShnZ4hCYDNwowW47u9tg&#10;bcOV3+nS5E5JCKcaDbicY611ah15TMsQiUX7DKPHLOvYaTviVcL9oMuiWGuPPUuDw0hPjtqv5tsb&#10;OFYN4v74Gk8/8bmK5cehXBfOmMV82j+CyjTlf/Pf9ZsV/AehlWdkAr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tfcMAAADcAAAADwAAAAAAAAAAAAAAAACYAgAAZHJzL2Rv&#10;d25yZXYueG1sUEsFBgAAAAAEAAQA9QAAAIgDAAAAAA==&#10;" path="m,l8627,e" filled="f" strokeweight=".20464mm">
                  <v:path arrowok="t" o:connecttype="custom" o:connectlocs="0,0;8627,0" o:connectangles="0,0"/>
                </v:shape>
              </v:group>
              <v:group id="Group 129" o:spid="_x0000_s1039" style="position:absolute;left:10214;top:15849;width:958;height:12" coordorigin="10214,15849" coordsize="95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<v:shape id="Freeform 130" o:spid="_x0000_s1040" style="position:absolute;left:10214;top:15849;width:958;height:12;visibility:visible;mso-wrap-style:square;v-text-anchor:top" coordsize="9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ZfcUA&#10;AADcAAAADwAAAGRycy9kb3ducmV2LnhtbESPT2vCQBDF74LfYZlCb7pRisToKkW09FTwD57H7Jik&#10;zc6G7DZJv33nIHib4b157zfr7eBq1VEbKs8GZtMEFHHubcWFgcv5MElBhYhssfZMBv4owHYzHq0x&#10;s77nI3WnWCgJ4ZChgTLGJtM65CU5DFPfEIt2963DKGtbaNtiL+Gu1vMkWWiHFUtDiQ3tSsp/Tr/O&#10;wD5trsd0/7X8SKvFvDt8F7Mb9sa8vgzvK1CRhvg0P64/reC/Cb48Ix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dl9xQAAANwAAAAPAAAAAAAAAAAAAAAAAJgCAABkcnMv&#10;ZG93bnJldi54bWxQSwUGAAAAAAQABAD1AAAAigMAAAAA&#10;" path="m,11r958,l958,,,,,11xe" fillcolor="#c0504d" stroked="f">
                  <v:path arrowok="t" o:connecttype="custom" o:connectlocs="0,15860;958,15860;958,15849;0,15849;0,15860" o:connectangles="0,0,0,0,0"/>
                </v:shape>
              </v:group>
              <v:group id="Group 127" o:spid="_x0000_s1041" style="position:absolute;left:10214;top:16246;width:958;height:2" coordorigin="10214,16246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<v:shape id="Freeform 128" o:spid="_x0000_s1042" style="position:absolute;left:10214;top:16246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/2I8EA&#10;AADcAAAADwAAAGRycy9kb3ducmV2LnhtbERPS2vCQBC+C/6HZYTemo2hiI1ZpSiF9qit7XXIjklq&#10;djZkt3n4611B8DYf33OyzWBq0VHrKssK5lEMgji3uuJCwffX+/MShPPIGmvLpGAkB5v1dJJhqm3P&#10;e+oOvhAhhF2KCkrvm1RKl5dk0EW2IQ7cybYGfYBtIXWLfQg3tUzieCENVhwaSmxoW1J+PvwbBX/8&#10;aY/Ln9dxmONvd07c7pjbi1JPs+FtBcLT4B/iu/tDh/kvCdyeCRfI9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/9iPBAAAA3AAAAA8AAAAAAAAAAAAAAAAAmAIAAGRycy9kb3du&#10;cmV2LnhtbFBLBQYAAAAABAAEAPUAAACGAwAAAAA=&#10;" path="m,l958,e" filled="f" strokecolor="#933634" strokeweight="3.7pt">
                  <v:path arrowok="t" o:connecttype="custom" o:connectlocs="0,0;95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49" behindDoc="1" locked="0" layoutInCell="1" allowOverlap="1" wp14:anchorId="679FB38F" wp14:editId="74B86B09">
              <wp:simplePos x="0" y="0"/>
              <wp:positionH relativeFrom="page">
                <wp:posOffset>6701155</wp:posOffset>
              </wp:positionH>
              <wp:positionV relativeFrom="page">
                <wp:posOffset>10117455</wp:posOffset>
              </wp:positionV>
              <wp:extent cx="179070" cy="151765"/>
              <wp:effectExtent l="0" t="1905" r="0" b="0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spacing w:after="0" w:line="22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778">
                            <w:rPr>
                              <w:rFonts w:ascii="Times New Roman" w:eastAsia="Times New Roman" w:hAnsi="Times New Roman" w:cs="Times New Roman"/>
                              <w:noProof/>
                              <w:color w:val="FFFFFF"/>
                              <w:sz w:val="20"/>
                              <w:szCs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062" type="#_x0000_t202" style="position:absolute;margin-left:527.65pt;margin-top:796.65pt;width:14.1pt;height:11.95pt;z-index:-51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" filled="f" stroked="f">
              <v:textbox inset="0,0,0,0">
                <w:txbxContent>
                  <w:p w:rsidR="007F0665" w:rsidRDefault="007F0665">
                    <w:pPr>
                      <w:spacing w:after="0" w:line="22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778">
                      <w:rPr>
                        <w:rFonts w:ascii="Times New Roman" w:eastAsia="Times New Roman" w:hAnsi="Times New Roman" w:cs="Times New Roman"/>
                        <w:noProof/>
                        <w:color w:val="FFFFFF"/>
                        <w:sz w:val="20"/>
                        <w:szCs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1350" behindDoc="1" locked="0" layoutInCell="1" allowOverlap="1" wp14:anchorId="61EF1C4C" wp14:editId="2D1D7C55">
              <wp:simplePos x="0" y="0"/>
              <wp:positionH relativeFrom="page">
                <wp:posOffset>1003935</wp:posOffset>
              </wp:positionH>
              <wp:positionV relativeFrom="page">
                <wp:posOffset>10045700</wp:posOffset>
              </wp:positionV>
              <wp:extent cx="6114415" cy="299720"/>
              <wp:effectExtent l="3810" t="0" r="6350" b="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4415" cy="299720"/>
                        <a:chOff x="1581" y="15820"/>
                        <a:chExt cx="9629" cy="472"/>
                      </a:xfrm>
                    </wpg:grpSpPr>
                    <wpg:grpSp>
                      <wpg:cNvPr id="109" name="Group 123"/>
                      <wpg:cNvGrpSpPr>
                        <a:grpSpLocks/>
                      </wpg:cNvGrpSpPr>
                      <wpg:grpSpPr bwMode="auto">
                        <a:xfrm>
                          <a:off x="10214" y="15858"/>
                          <a:ext cx="958" cy="76"/>
                          <a:chOff x="10214" y="15858"/>
                          <a:chExt cx="958" cy="76"/>
                        </a:xfrm>
                      </wpg:grpSpPr>
                      <wps:wsp>
                        <wps:cNvPr id="110" name="Freeform 124"/>
                        <wps:cNvSpPr>
                          <a:spLocks/>
                        </wps:cNvSpPr>
                        <wps:spPr bwMode="auto">
                          <a:xfrm>
                            <a:off x="10214" y="15858"/>
                            <a:ext cx="958" cy="76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935 15858"/>
                              <a:gd name="T3" fmla="*/ 15935 h 76"/>
                              <a:gd name="T4" fmla="+- 0 11172 10214"/>
                              <a:gd name="T5" fmla="*/ T4 w 958"/>
                              <a:gd name="T6" fmla="+- 0 15935 15858"/>
                              <a:gd name="T7" fmla="*/ 15935 h 76"/>
                              <a:gd name="T8" fmla="+- 0 11172 10214"/>
                              <a:gd name="T9" fmla="*/ T8 w 958"/>
                              <a:gd name="T10" fmla="+- 0 15858 15858"/>
                              <a:gd name="T11" fmla="*/ 15858 h 76"/>
                              <a:gd name="T12" fmla="+- 0 10214 10214"/>
                              <a:gd name="T13" fmla="*/ T12 w 958"/>
                              <a:gd name="T14" fmla="+- 0 15858 15858"/>
                              <a:gd name="T15" fmla="*/ 15858 h 76"/>
                              <a:gd name="T16" fmla="+- 0 10214 10214"/>
                              <a:gd name="T17" fmla="*/ T16 w 958"/>
                              <a:gd name="T18" fmla="+- 0 15935 15858"/>
                              <a:gd name="T19" fmla="*/ 1593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76">
                                <a:moveTo>
                                  <a:pt x="0" y="77"/>
                                </a:moveTo>
                                <a:lnTo>
                                  <a:pt x="958" y="77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" name="Group 121"/>
                      <wpg:cNvGrpSpPr>
                        <a:grpSpLocks/>
                      </wpg:cNvGrpSpPr>
                      <wpg:grpSpPr bwMode="auto">
                        <a:xfrm>
                          <a:off x="10214" y="15934"/>
                          <a:ext cx="115" cy="228"/>
                          <a:chOff x="10214" y="15934"/>
                          <a:chExt cx="115" cy="228"/>
                        </a:xfrm>
                      </wpg:grpSpPr>
                      <wps:wsp>
                        <wps:cNvPr id="112" name="Freeform 122"/>
                        <wps:cNvSpPr>
                          <a:spLocks/>
                        </wps:cNvSpPr>
                        <wps:spPr bwMode="auto">
                          <a:xfrm>
                            <a:off x="10214" y="15934"/>
                            <a:ext cx="115" cy="228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115"/>
                              <a:gd name="T2" fmla="+- 0 16162 15934"/>
                              <a:gd name="T3" fmla="*/ 16162 h 228"/>
                              <a:gd name="T4" fmla="+- 0 10329 10214"/>
                              <a:gd name="T5" fmla="*/ T4 w 115"/>
                              <a:gd name="T6" fmla="+- 0 16162 15934"/>
                              <a:gd name="T7" fmla="*/ 16162 h 228"/>
                              <a:gd name="T8" fmla="+- 0 10329 10214"/>
                              <a:gd name="T9" fmla="*/ T8 w 115"/>
                              <a:gd name="T10" fmla="+- 0 15934 15934"/>
                              <a:gd name="T11" fmla="*/ 15934 h 228"/>
                              <a:gd name="T12" fmla="+- 0 10214 10214"/>
                              <a:gd name="T13" fmla="*/ T12 w 115"/>
                              <a:gd name="T14" fmla="+- 0 15934 15934"/>
                              <a:gd name="T15" fmla="*/ 15934 h 228"/>
                              <a:gd name="T16" fmla="+- 0 10214 10214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5" y="228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" name="Group 119"/>
                      <wpg:cNvGrpSpPr>
                        <a:grpSpLocks/>
                      </wpg:cNvGrpSpPr>
                      <wpg:grpSpPr bwMode="auto">
                        <a:xfrm>
                          <a:off x="11056" y="15934"/>
                          <a:ext cx="115" cy="228"/>
                          <a:chOff x="11056" y="15934"/>
                          <a:chExt cx="115" cy="228"/>
                        </a:xfrm>
                      </wpg:grpSpPr>
                      <wps:wsp>
                        <wps:cNvPr id="114" name="Freeform 120"/>
                        <wps:cNvSpPr>
                          <a:spLocks/>
                        </wps:cNvSpPr>
                        <wps:spPr bwMode="auto">
                          <a:xfrm>
                            <a:off x="11056" y="15934"/>
                            <a:ext cx="115" cy="228"/>
                          </a:xfrm>
                          <a:custGeom>
                            <a:avLst/>
                            <a:gdLst>
                              <a:gd name="T0" fmla="+- 0 11056 11056"/>
                              <a:gd name="T1" fmla="*/ T0 w 115"/>
                              <a:gd name="T2" fmla="+- 0 16162 15934"/>
                              <a:gd name="T3" fmla="*/ 16162 h 228"/>
                              <a:gd name="T4" fmla="+- 0 11172 11056"/>
                              <a:gd name="T5" fmla="*/ T4 w 115"/>
                              <a:gd name="T6" fmla="+- 0 16162 15934"/>
                              <a:gd name="T7" fmla="*/ 16162 h 228"/>
                              <a:gd name="T8" fmla="+- 0 11172 11056"/>
                              <a:gd name="T9" fmla="*/ T8 w 115"/>
                              <a:gd name="T10" fmla="+- 0 15934 15934"/>
                              <a:gd name="T11" fmla="*/ 15934 h 228"/>
                              <a:gd name="T12" fmla="+- 0 11056 11056"/>
                              <a:gd name="T13" fmla="*/ T12 w 115"/>
                              <a:gd name="T14" fmla="+- 0 15934 15934"/>
                              <a:gd name="T15" fmla="*/ 15934 h 228"/>
                              <a:gd name="T16" fmla="+- 0 11056 11056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6" y="22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" name="Group 117"/>
                      <wpg:cNvGrpSpPr>
                        <a:grpSpLocks/>
                      </wpg:cNvGrpSpPr>
                      <wpg:grpSpPr bwMode="auto">
                        <a:xfrm>
                          <a:off x="10214" y="16162"/>
                          <a:ext cx="958" cy="120"/>
                          <a:chOff x="10214" y="16162"/>
                          <a:chExt cx="958" cy="120"/>
                        </a:xfrm>
                      </wpg:grpSpPr>
                      <wps:wsp>
                        <wps:cNvPr id="116" name="Freeform 118"/>
                        <wps:cNvSpPr>
                          <a:spLocks/>
                        </wps:cNvSpPr>
                        <wps:spPr bwMode="auto">
                          <a:xfrm>
                            <a:off x="10214" y="16162"/>
                            <a:ext cx="958" cy="120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6282 16162"/>
                              <a:gd name="T3" fmla="*/ 16282 h 120"/>
                              <a:gd name="T4" fmla="+- 0 11172 10214"/>
                              <a:gd name="T5" fmla="*/ T4 w 958"/>
                              <a:gd name="T6" fmla="+- 0 16282 16162"/>
                              <a:gd name="T7" fmla="*/ 16282 h 120"/>
                              <a:gd name="T8" fmla="+- 0 11172 10214"/>
                              <a:gd name="T9" fmla="*/ T8 w 958"/>
                              <a:gd name="T10" fmla="+- 0 16162 16162"/>
                              <a:gd name="T11" fmla="*/ 16162 h 120"/>
                              <a:gd name="T12" fmla="+- 0 10214 10214"/>
                              <a:gd name="T13" fmla="*/ T12 w 958"/>
                              <a:gd name="T14" fmla="+- 0 16162 16162"/>
                              <a:gd name="T15" fmla="*/ 16162 h 120"/>
                              <a:gd name="T16" fmla="+- 0 10214 10214"/>
                              <a:gd name="T17" fmla="*/ T16 w 958"/>
                              <a:gd name="T18" fmla="+- 0 16282 16162"/>
                              <a:gd name="T19" fmla="*/ 1628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0">
                                <a:moveTo>
                                  <a:pt x="0" y="120"/>
                                </a:moveTo>
                                <a:lnTo>
                                  <a:pt x="958" y="120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" name="Group 115"/>
                      <wpg:cNvGrpSpPr>
                        <a:grpSpLocks/>
                      </wpg:cNvGrpSpPr>
                      <wpg:grpSpPr bwMode="auto">
                        <a:xfrm>
                          <a:off x="10329" y="15934"/>
                          <a:ext cx="727" cy="228"/>
                          <a:chOff x="10329" y="15934"/>
                          <a:chExt cx="727" cy="228"/>
                        </a:xfrm>
                      </wpg:grpSpPr>
                      <wps:wsp>
                        <wps:cNvPr id="118" name="Freeform 116"/>
                        <wps:cNvSpPr>
                          <a:spLocks/>
                        </wps:cNvSpPr>
                        <wps:spPr bwMode="auto">
                          <a:xfrm>
                            <a:off x="10329" y="15934"/>
                            <a:ext cx="727" cy="228"/>
                          </a:xfrm>
                          <a:custGeom>
                            <a:avLst/>
                            <a:gdLst>
                              <a:gd name="T0" fmla="+- 0 10329 10329"/>
                              <a:gd name="T1" fmla="*/ T0 w 727"/>
                              <a:gd name="T2" fmla="+- 0 16162 15934"/>
                              <a:gd name="T3" fmla="*/ 16162 h 228"/>
                              <a:gd name="T4" fmla="+- 0 11056 10329"/>
                              <a:gd name="T5" fmla="*/ T4 w 727"/>
                              <a:gd name="T6" fmla="+- 0 16162 15934"/>
                              <a:gd name="T7" fmla="*/ 16162 h 228"/>
                              <a:gd name="T8" fmla="+- 0 11056 10329"/>
                              <a:gd name="T9" fmla="*/ T8 w 727"/>
                              <a:gd name="T10" fmla="+- 0 15934 15934"/>
                              <a:gd name="T11" fmla="*/ 15934 h 228"/>
                              <a:gd name="T12" fmla="+- 0 10329 10329"/>
                              <a:gd name="T13" fmla="*/ T12 w 727"/>
                              <a:gd name="T14" fmla="+- 0 15934 15934"/>
                              <a:gd name="T15" fmla="*/ 15934 h 228"/>
                              <a:gd name="T16" fmla="+- 0 10329 10329"/>
                              <a:gd name="T17" fmla="*/ T16 w 727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7" h="228">
                                <a:moveTo>
                                  <a:pt x="0" y="228"/>
                                </a:moveTo>
                                <a:lnTo>
                                  <a:pt x="727" y="228"/>
                                </a:lnTo>
                                <a:lnTo>
                                  <a:pt x="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" name="Group 113"/>
                      <wpg:cNvGrpSpPr>
                        <a:grpSpLocks/>
                      </wpg:cNvGrpSpPr>
                      <wpg:grpSpPr bwMode="auto">
                        <a:xfrm>
                          <a:off x="1587" y="15854"/>
                          <a:ext cx="8627" cy="2"/>
                          <a:chOff x="1587" y="15854"/>
                          <a:chExt cx="8627" cy="2"/>
                        </a:xfrm>
                      </wpg:grpSpPr>
                      <wps:wsp>
                        <wps:cNvPr id="120" name="Freeform 114"/>
                        <wps:cNvSpPr>
                          <a:spLocks/>
                        </wps:cNvSpPr>
                        <wps:spPr bwMode="auto">
                          <a:xfrm>
                            <a:off x="1587" y="15854"/>
                            <a:ext cx="8627" cy="2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8627"/>
                              <a:gd name="T2" fmla="+- 0 10214 1587"/>
                              <a:gd name="T3" fmla="*/ T2 w 8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27">
                                <a:moveTo>
                                  <a:pt x="0" y="0"/>
                                </a:moveTo>
                                <a:lnTo>
                                  <a:pt x="8627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" name="Group 111"/>
                      <wpg:cNvGrpSpPr>
                        <a:grpSpLocks/>
                      </wpg:cNvGrpSpPr>
                      <wpg:grpSpPr bwMode="auto">
                        <a:xfrm>
                          <a:off x="10214" y="15849"/>
                          <a:ext cx="958" cy="12"/>
                          <a:chOff x="10214" y="15849"/>
                          <a:chExt cx="958" cy="12"/>
                        </a:xfrm>
                      </wpg:grpSpPr>
                      <wps:wsp>
                        <wps:cNvPr id="122" name="Freeform 112"/>
                        <wps:cNvSpPr>
                          <a:spLocks/>
                        </wps:cNvSpPr>
                        <wps:spPr bwMode="auto">
                          <a:xfrm>
                            <a:off x="10214" y="15849"/>
                            <a:ext cx="958" cy="1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860 15849"/>
                              <a:gd name="T3" fmla="*/ 15860 h 12"/>
                              <a:gd name="T4" fmla="+- 0 11172 10214"/>
                              <a:gd name="T5" fmla="*/ T4 w 958"/>
                              <a:gd name="T6" fmla="+- 0 15860 15849"/>
                              <a:gd name="T7" fmla="*/ 15860 h 12"/>
                              <a:gd name="T8" fmla="+- 0 11172 10214"/>
                              <a:gd name="T9" fmla="*/ T8 w 958"/>
                              <a:gd name="T10" fmla="+- 0 15849 15849"/>
                              <a:gd name="T11" fmla="*/ 15849 h 12"/>
                              <a:gd name="T12" fmla="+- 0 10214 10214"/>
                              <a:gd name="T13" fmla="*/ T12 w 958"/>
                              <a:gd name="T14" fmla="+- 0 15849 15849"/>
                              <a:gd name="T15" fmla="*/ 15849 h 12"/>
                              <a:gd name="T16" fmla="+- 0 10214 10214"/>
                              <a:gd name="T17" fmla="*/ T16 w 958"/>
                              <a:gd name="T18" fmla="+- 0 15860 15849"/>
                              <a:gd name="T19" fmla="*/ 158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">
                                <a:moveTo>
                                  <a:pt x="0" y="11"/>
                                </a:moveTo>
                                <a:lnTo>
                                  <a:pt x="958" y="11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" name="Group 109"/>
                      <wpg:cNvGrpSpPr>
                        <a:grpSpLocks/>
                      </wpg:cNvGrpSpPr>
                      <wpg:grpSpPr bwMode="auto">
                        <a:xfrm>
                          <a:off x="10214" y="16246"/>
                          <a:ext cx="958" cy="2"/>
                          <a:chOff x="10214" y="16246"/>
                          <a:chExt cx="958" cy="2"/>
                        </a:xfrm>
                      </wpg:grpSpPr>
                      <wps:wsp>
                        <wps:cNvPr id="124" name="Freeform 110"/>
                        <wps:cNvSpPr>
                          <a:spLocks/>
                        </wps:cNvSpPr>
                        <wps:spPr bwMode="auto">
                          <a:xfrm>
                            <a:off x="10214" y="16246"/>
                            <a:ext cx="958" cy="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1172 10214"/>
                              <a:gd name="T3" fmla="*/ T2 w 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8">
                                <a:moveTo>
                                  <a:pt x="0" y="0"/>
                                </a:moveTo>
                                <a:lnTo>
                                  <a:pt x="958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8" o:spid="_x0000_s1026" style="position:absolute;margin-left:79.05pt;margin-top:791pt;width:481.45pt;height:23.6pt;z-index:-5130;mso-position-horizontal-relative:page;mso-position-vertical-relative:page" coordorigin="1581,15820" coordsize="9629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">
              <v:group id="Group 123" o:spid="_x0000_s1027" style="position:absolute;left:10214;top:15858;width:958;height:76" coordorigin="10214,15858" coordsize="95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<v:shape id="Freeform 124" o:spid="_x0000_s1028" style="position:absolute;left:10214;top:15858;width:958;height:76;visibility:visible;mso-wrap-style:square;v-text-anchor:top" coordsize="95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zzcUA&#10;AADcAAAADwAAAGRycy9kb3ducmV2LnhtbESPT2vCQBDF7wW/wzJCb3WjQpHoKqUoeOnBP6DHMTtN&#10;0uzOxuyq8dt3DoXeZnhv3vvNYtV7p+7UxTqwgfEoA0VcBFtzaeB42LzNQMWEbNEFJgNPirBaDl4W&#10;mNvw4B3d96lUEsIxRwNVSm2udSwq8hhHoSUW7Tt0HpOsXalthw8J905Psuxde6xZGips6bOiotnf&#10;vIHZ5fzj7LFBvJ6abKrd9PC1PhnzOuw/5qAS9enf/He9tYI/Fnx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vPNxQAAANwAAAAPAAAAAAAAAAAAAAAAAJgCAABkcnMv&#10;ZG93bnJldi54bWxQSwUGAAAAAAQABAD1AAAAigMAAAAA&#10;" path="m,77r958,l958,,,,,77xe" fillcolor="#933634" stroked="f">
                  <v:path arrowok="t" o:connecttype="custom" o:connectlocs="0,15935;958,15935;958,15858;0,15858;0,15935" o:connectangles="0,0,0,0,0"/>
                </v:shape>
              </v:group>
              <v:group id="Group 121" o:spid="_x0000_s1029" style="position:absolute;left:10214;top:15934;width:115;height:228" coordorigin="10214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<v:shape id="Freeform 122" o:spid="_x0000_s1030" style="position:absolute;left:10214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dGsEA&#10;AADcAAAADwAAAGRycy9kb3ducmV2LnhtbERPTYvCMBC9C/6HMMLeNNWDSNcoIq67eFHrwu5xaMam&#10;2ExKE23990YQvM3jfc582dlK3KjxpWMF41ECgjh3uuRCwe/pazgD4QOyxsoxKbiTh+Wi35tjql3L&#10;R7ploRAxhH2KCkwIdSqlzw1Z9CNXE0fu7BqLIcKmkLrBNobbSk6SZCotlhwbDNa0NpRfsqtVkO1s&#10;Vl5ps93+m/a8r/B7Wh/+lPoYdKtPEIG68Ba/3D86zh9P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pXRrBAAAA3AAAAA8AAAAAAAAAAAAAAAAAmAIAAGRycy9kb3du&#10;cmV2LnhtbFBLBQYAAAAABAAEAPUAAACGAwAAAAA=&#10;" path="m,228r115,l115,,,,,228e" fillcolor="#933634" stroked="f">
                  <v:path arrowok="t" o:connecttype="custom" o:connectlocs="0,16162;115,16162;115,15934;0,15934;0,16162" o:connectangles="0,0,0,0,0"/>
                </v:shape>
              </v:group>
              <v:group id="Group 119" o:spid="_x0000_s1031" style="position:absolute;left:11056;top:15934;width:115;height:228" coordorigin="11056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<v:shape id="Freeform 120" o:spid="_x0000_s1032" style="position:absolute;left:11056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g9cMA&#10;AADcAAAADwAAAGRycy9kb3ducmV2LnhtbERPTWvCQBC9C/6HZYTezMZSpKSuoYi1xUtrLOhxyE6y&#10;odnZkF1N/PfdQsHbPN7nrPLRtuJKvW8cK1gkKQji0umGawXfx7f5MwgfkDW2jknBjTzk6+lkhZl2&#10;Ax/oWoRaxBD2GSowIXSZlL40ZNEnriOOXOV6iyHCvpa6xyGG21Y+pulSWmw4NhjsaGOo/CkuVkGx&#10;t0Vzoe1udzZD9dni+7L7Oin1MBtfX0AEGsNd/O/+0HH+4gn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xg9cMAAADcAAAADwAAAAAAAAAAAAAAAACYAgAAZHJzL2Rv&#10;d25yZXYueG1sUEsFBgAAAAAEAAQA9QAAAIgDAAAAAA==&#10;" path="m,228r116,l116,,,,,228e" fillcolor="#933634" stroked="f">
                  <v:path arrowok="t" o:connecttype="custom" o:connectlocs="0,16162;116,16162;116,15934;0,15934;0,16162" o:connectangles="0,0,0,0,0"/>
                </v:shape>
              </v:group>
              <v:group id="Group 117" o:spid="_x0000_s1033" style="position:absolute;left:10214;top:16162;width:958;height:120" coordorigin="10214,16162" coordsize="95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<v:shape id="Freeform 118" o:spid="_x0000_s1034" style="position:absolute;left:10214;top:16162;width:958;height:120;visibility:visible;mso-wrap-style:square;v-text-anchor:top" coordsize="95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rRb4A&#10;AADcAAAADwAAAGRycy9kb3ducmV2LnhtbERPTYvCMBC9C/6HMMLeNK0LItUoooherbLucWjGptpM&#10;ShO1/nuzsOBtHu9z5svO1uJBra8cK0hHCQjiwumKSwWn43Y4BeEDssbaMSl4kYflot+bY6bdkw/0&#10;yEMpYgj7DBWYEJpMSl8YsuhHriGO3MW1FkOEbSl1i88Ybms5TpKJtFhxbDDY0NpQccvvVgEW+et7&#10;o+WPkbxO6XreudvvWamvQbeagQjUhY/4373XcX46gb9n4gVy8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9yK0W+AAAA3AAAAA8AAAAAAAAAAAAAAAAAmAIAAGRycy9kb3ducmV2&#10;LnhtbFBLBQYAAAAABAAEAPUAAACDAwAAAAA=&#10;" path="m,120r958,l958,,,,,120e" fillcolor="#933634" stroked="f">
                  <v:path arrowok="t" o:connecttype="custom" o:connectlocs="0,16282;958,16282;958,16162;0,16162;0,16282" o:connectangles="0,0,0,0,0"/>
                </v:shape>
              </v:group>
              <v:group id="Group 115" o:spid="_x0000_s1035" style="position:absolute;left:10329;top:15934;width:727;height:228" coordorigin="10329,15934" coordsize="727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<v:shape id="Freeform 116" o:spid="_x0000_s1036" style="position:absolute;left:10329;top:15934;width:727;height:228;visibility:visible;mso-wrap-style:square;v-text-anchor:top" coordsize="72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NMsUA&#10;AADcAAAADwAAAGRycy9kb3ducmV2LnhtbESPQWvCQBCF74X+h2UKvdWNLWiJrlKU0p4KxlQ8Dtkx&#10;G8zOhuxWk3/fOQjeZnhv3vtmuR58qy7UxyawgekkA0VcBdtwbaDcf768g4oJ2WIbmAyMFGG9enxY&#10;Ym7DlXd0KVKtJIRjjgZcSl2udawceYyT0BGLdgq9xyRrX2vb41XCfatfs2ymPTYsDQ472jiqzsWf&#10;N7Dddm9f89b9bsrs51jOD+MwHgtjnp+GjwWoREO6m2/X31bwp0Irz8gE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40yxQAAANwAAAAPAAAAAAAAAAAAAAAAAJgCAABkcnMv&#10;ZG93bnJldi54bWxQSwUGAAAAAAQABAD1AAAAigMAAAAA&#10;" path="m,228r727,l727,,,,,228e" fillcolor="#933634" stroked="f">
                  <v:path arrowok="t" o:connecttype="custom" o:connectlocs="0,16162;727,16162;727,15934;0,15934;0,16162" o:connectangles="0,0,0,0,0"/>
                </v:shape>
              </v:group>
              <v:group id="Group 113" o:spid="_x0000_s1037" style="position:absolute;left:1587;top:15854;width:8627;height:2" coordorigin="1587,15854" coordsize="86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<v:shape id="Freeform 114" o:spid="_x0000_s1038" style="position:absolute;left:1587;top:15854;width:8627;height:2;visibility:visible;mso-wrap-style:square;v-text-anchor:top" coordsize="86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3psMA&#10;AADcAAAADwAAAGRycy9kb3ducmV2LnhtbESPQW/CMAyF75P4D5GRdhvpekBVR0BsaNo4UuBuNV5T&#10;rXGiJkC3Xz8fJnGz9Z7f+7zaTH5QVxpTH9jA86IARdwG23Nn4HR8f6pApYxscQhMBn4owWY9e1hh&#10;bcOND3RtcqckhFONBlzOsdY6tY48pkWIxKJ9hdFjlnXstB3xJuF+0GVRLLXHnqXBYaQ3R+13c/EG&#10;9lWDuN1/xONv3FWxPL+Wy8IZ8zifti+gMk35bv6//rSCXwq+PCMT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O3psMAAADcAAAADwAAAAAAAAAAAAAAAACYAgAAZHJzL2Rv&#10;d25yZXYueG1sUEsFBgAAAAAEAAQA9QAAAIgDAAAAAA==&#10;" path="m,l8627,e" filled="f" strokeweight=".20464mm">
                  <v:path arrowok="t" o:connecttype="custom" o:connectlocs="0,0;8627,0" o:connectangles="0,0"/>
                </v:shape>
              </v:group>
              <v:group id="Group 111" o:spid="_x0000_s1039" style="position:absolute;left:10214;top:15849;width:958;height:12" coordorigin="10214,15849" coordsize="95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<v:shape id="Freeform 112" o:spid="_x0000_s1040" style="position:absolute;left:10214;top:15849;width:958;height:12;visibility:visible;mso-wrap-style:square;v-text-anchor:top" coordsize="9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HMcEA&#10;AADcAAAADwAAAGRycy9kb3ducmV2LnhtbERPS4vCMBC+C/sfwix4s6k9SO0aRUQXT4IP9jzbzLbV&#10;ZlKabFv/vREEb/PxPWexGkwtOmpdZVnBNIpBEOdWV1wouJx3kxSE88gaa8uk4E4OVsuP0QIzbXs+&#10;UnfyhQgh7DJUUHrfZFK6vCSDLrINceD+bGvQB9gWUrfYh3BTyySOZ9JgxaGhxIY2JeW3079RsE2b&#10;n2O6Pcy/02qWdLtrMf3FXqnx57D+AuFp8G/xy73XYX6SwPOZc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BzHBAAAA3AAAAA8AAAAAAAAAAAAAAAAAmAIAAGRycy9kb3du&#10;cmV2LnhtbFBLBQYAAAAABAAEAPUAAACGAwAAAAA=&#10;" path="m,11r958,l958,,,,,11xe" fillcolor="#c0504d" stroked="f">
                  <v:path arrowok="t" o:connecttype="custom" o:connectlocs="0,15860;958,15860;958,15849;0,15849;0,15860" o:connectangles="0,0,0,0,0"/>
                </v:shape>
              </v:group>
              <v:group id="Group 109" o:spid="_x0000_s1041" style="position:absolute;left:10214;top:16246;width:958;height:2" coordorigin="10214,16246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<v:shape id="Freeform 110" o:spid="_x0000_s1042" style="position:absolute;left:10214;top:16246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ubMEA&#10;AADcAAAADwAAAGRycy9kb3ducmV2LnhtbERPS2vCQBC+C/6HZYTemo2hiI1ZpSiF9qit7XXIjklq&#10;djZkt3n4611B8DYf33OyzWBq0VHrKssK5lEMgji3uuJCwffX+/MShPPIGmvLpGAkB5v1dJJhqm3P&#10;e+oOvhAhhF2KCkrvm1RKl5dk0EW2IQ7cybYGfYBtIXWLfQg3tUzieCENVhwaSmxoW1J+PvwbBX/8&#10;aY/Ln9dxmONvd07c7pjbi1JPs+FtBcLT4B/iu/tDh/nJC9yeCRfI9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FLmzBAAAA3AAAAA8AAAAAAAAAAAAAAAAAmAIAAGRycy9kb3du&#10;cmV2LnhtbFBLBQYAAAAABAAEAPUAAACGAwAAAAA=&#10;" path="m,l958,e" filled="f" strokecolor="#933634" strokeweight="3.7pt">
                  <v:path arrowok="t" o:connecttype="custom" o:connectlocs="0,0;95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51" behindDoc="1" locked="0" layoutInCell="1" allowOverlap="1" wp14:anchorId="5F3791DC" wp14:editId="71E37B9C">
              <wp:simplePos x="0" y="0"/>
              <wp:positionH relativeFrom="page">
                <wp:posOffset>6701155</wp:posOffset>
              </wp:positionH>
              <wp:positionV relativeFrom="page">
                <wp:posOffset>10117455</wp:posOffset>
              </wp:positionV>
              <wp:extent cx="179070" cy="151765"/>
              <wp:effectExtent l="0" t="1905" r="0" b="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spacing w:after="0" w:line="22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778">
                            <w:rPr>
                              <w:rFonts w:ascii="Times New Roman" w:eastAsia="Times New Roman" w:hAnsi="Times New Roman" w:cs="Times New Roman"/>
                              <w:noProof/>
                              <w:color w:val="FFFFFF"/>
                              <w:sz w:val="20"/>
                              <w:szCs w:val="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63" type="#_x0000_t202" style="position:absolute;margin-left:527.65pt;margin-top:796.65pt;width:14.1pt;height:11.95pt;z-index:-5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" filled="f" stroked="f">
              <v:textbox inset="0,0,0,0">
                <w:txbxContent>
                  <w:p w:rsidR="007F0665" w:rsidRDefault="007F0665">
                    <w:pPr>
                      <w:spacing w:after="0" w:line="22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778">
                      <w:rPr>
                        <w:rFonts w:ascii="Times New Roman" w:eastAsia="Times New Roman" w:hAnsi="Times New Roman" w:cs="Times New Roman"/>
                        <w:noProof/>
                        <w:color w:val="FFFFFF"/>
                        <w:sz w:val="20"/>
                        <w:szCs w:val="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1352" behindDoc="1" locked="0" layoutInCell="1" allowOverlap="1" wp14:anchorId="3F0A15F2" wp14:editId="00F8AB93">
              <wp:simplePos x="0" y="0"/>
              <wp:positionH relativeFrom="page">
                <wp:posOffset>1003935</wp:posOffset>
              </wp:positionH>
              <wp:positionV relativeFrom="page">
                <wp:posOffset>10045700</wp:posOffset>
              </wp:positionV>
              <wp:extent cx="6114415" cy="299720"/>
              <wp:effectExtent l="3810" t="0" r="6350" b="0"/>
              <wp:wrapNone/>
              <wp:docPr id="90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4415" cy="299720"/>
                        <a:chOff x="1581" y="15820"/>
                        <a:chExt cx="9629" cy="472"/>
                      </a:xfrm>
                    </wpg:grpSpPr>
                    <wpg:grpSp>
                      <wpg:cNvPr id="91" name="Group 105"/>
                      <wpg:cNvGrpSpPr>
                        <a:grpSpLocks/>
                      </wpg:cNvGrpSpPr>
                      <wpg:grpSpPr bwMode="auto">
                        <a:xfrm>
                          <a:off x="10214" y="15858"/>
                          <a:ext cx="958" cy="76"/>
                          <a:chOff x="10214" y="15858"/>
                          <a:chExt cx="958" cy="76"/>
                        </a:xfrm>
                      </wpg:grpSpPr>
                      <wps:wsp>
                        <wps:cNvPr id="92" name="Freeform 106"/>
                        <wps:cNvSpPr>
                          <a:spLocks/>
                        </wps:cNvSpPr>
                        <wps:spPr bwMode="auto">
                          <a:xfrm>
                            <a:off x="10214" y="15858"/>
                            <a:ext cx="958" cy="76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935 15858"/>
                              <a:gd name="T3" fmla="*/ 15935 h 76"/>
                              <a:gd name="T4" fmla="+- 0 11172 10214"/>
                              <a:gd name="T5" fmla="*/ T4 w 958"/>
                              <a:gd name="T6" fmla="+- 0 15935 15858"/>
                              <a:gd name="T7" fmla="*/ 15935 h 76"/>
                              <a:gd name="T8" fmla="+- 0 11172 10214"/>
                              <a:gd name="T9" fmla="*/ T8 w 958"/>
                              <a:gd name="T10" fmla="+- 0 15858 15858"/>
                              <a:gd name="T11" fmla="*/ 15858 h 76"/>
                              <a:gd name="T12" fmla="+- 0 10214 10214"/>
                              <a:gd name="T13" fmla="*/ T12 w 958"/>
                              <a:gd name="T14" fmla="+- 0 15858 15858"/>
                              <a:gd name="T15" fmla="*/ 15858 h 76"/>
                              <a:gd name="T16" fmla="+- 0 10214 10214"/>
                              <a:gd name="T17" fmla="*/ T16 w 958"/>
                              <a:gd name="T18" fmla="+- 0 15935 15858"/>
                              <a:gd name="T19" fmla="*/ 1593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76">
                                <a:moveTo>
                                  <a:pt x="0" y="77"/>
                                </a:moveTo>
                                <a:lnTo>
                                  <a:pt x="958" y="77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" name="Group 103"/>
                      <wpg:cNvGrpSpPr>
                        <a:grpSpLocks/>
                      </wpg:cNvGrpSpPr>
                      <wpg:grpSpPr bwMode="auto">
                        <a:xfrm>
                          <a:off x="10214" y="15934"/>
                          <a:ext cx="115" cy="228"/>
                          <a:chOff x="10214" y="15934"/>
                          <a:chExt cx="115" cy="228"/>
                        </a:xfrm>
                      </wpg:grpSpPr>
                      <wps:wsp>
                        <wps:cNvPr id="94" name="Freeform 104"/>
                        <wps:cNvSpPr>
                          <a:spLocks/>
                        </wps:cNvSpPr>
                        <wps:spPr bwMode="auto">
                          <a:xfrm>
                            <a:off x="10214" y="15934"/>
                            <a:ext cx="115" cy="228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115"/>
                              <a:gd name="T2" fmla="+- 0 16162 15934"/>
                              <a:gd name="T3" fmla="*/ 16162 h 228"/>
                              <a:gd name="T4" fmla="+- 0 10329 10214"/>
                              <a:gd name="T5" fmla="*/ T4 w 115"/>
                              <a:gd name="T6" fmla="+- 0 16162 15934"/>
                              <a:gd name="T7" fmla="*/ 16162 h 228"/>
                              <a:gd name="T8" fmla="+- 0 10329 10214"/>
                              <a:gd name="T9" fmla="*/ T8 w 115"/>
                              <a:gd name="T10" fmla="+- 0 15934 15934"/>
                              <a:gd name="T11" fmla="*/ 15934 h 228"/>
                              <a:gd name="T12" fmla="+- 0 10214 10214"/>
                              <a:gd name="T13" fmla="*/ T12 w 115"/>
                              <a:gd name="T14" fmla="+- 0 15934 15934"/>
                              <a:gd name="T15" fmla="*/ 15934 h 228"/>
                              <a:gd name="T16" fmla="+- 0 10214 10214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5" y="228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" name="Group 101"/>
                      <wpg:cNvGrpSpPr>
                        <a:grpSpLocks/>
                      </wpg:cNvGrpSpPr>
                      <wpg:grpSpPr bwMode="auto">
                        <a:xfrm>
                          <a:off x="11056" y="15934"/>
                          <a:ext cx="115" cy="228"/>
                          <a:chOff x="11056" y="15934"/>
                          <a:chExt cx="115" cy="228"/>
                        </a:xfrm>
                      </wpg:grpSpPr>
                      <wps:wsp>
                        <wps:cNvPr id="96" name="Freeform 102"/>
                        <wps:cNvSpPr>
                          <a:spLocks/>
                        </wps:cNvSpPr>
                        <wps:spPr bwMode="auto">
                          <a:xfrm>
                            <a:off x="11056" y="15934"/>
                            <a:ext cx="115" cy="228"/>
                          </a:xfrm>
                          <a:custGeom>
                            <a:avLst/>
                            <a:gdLst>
                              <a:gd name="T0" fmla="+- 0 11056 11056"/>
                              <a:gd name="T1" fmla="*/ T0 w 115"/>
                              <a:gd name="T2" fmla="+- 0 16162 15934"/>
                              <a:gd name="T3" fmla="*/ 16162 h 228"/>
                              <a:gd name="T4" fmla="+- 0 11172 11056"/>
                              <a:gd name="T5" fmla="*/ T4 w 115"/>
                              <a:gd name="T6" fmla="+- 0 16162 15934"/>
                              <a:gd name="T7" fmla="*/ 16162 h 228"/>
                              <a:gd name="T8" fmla="+- 0 11172 11056"/>
                              <a:gd name="T9" fmla="*/ T8 w 115"/>
                              <a:gd name="T10" fmla="+- 0 15934 15934"/>
                              <a:gd name="T11" fmla="*/ 15934 h 228"/>
                              <a:gd name="T12" fmla="+- 0 11056 11056"/>
                              <a:gd name="T13" fmla="*/ T12 w 115"/>
                              <a:gd name="T14" fmla="+- 0 15934 15934"/>
                              <a:gd name="T15" fmla="*/ 15934 h 228"/>
                              <a:gd name="T16" fmla="+- 0 11056 11056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6" y="22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" name="Group 99"/>
                      <wpg:cNvGrpSpPr>
                        <a:grpSpLocks/>
                      </wpg:cNvGrpSpPr>
                      <wpg:grpSpPr bwMode="auto">
                        <a:xfrm>
                          <a:off x="10214" y="16162"/>
                          <a:ext cx="958" cy="120"/>
                          <a:chOff x="10214" y="16162"/>
                          <a:chExt cx="958" cy="120"/>
                        </a:xfrm>
                      </wpg:grpSpPr>
                      <wps:wsp>
                        <wps:cNvPr id="98" name="Freeform 100"/>
                        <wps:cNvSpPr>
                          <a:spLocks/>
                        </wps:cNvSpPr>
                        <wps:spPr bwMode="auto">
                          <a:xfrm>
                            <a:off x="10214" y="16162"/>
                            <a:ext cx="958" cy="120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6282 16162"/>
                              <a:gd name="T3" fmla="*/ 16282 h 120"/>
                              <a:gd name="T4" fmla="+- 0 11172 10214"/>
                              <a:gd name="T5" fmla="*/ T4 w 958"/>
                              <a:gd name="T6" fmla="+- 0 16282 16162"/>
                              <a:gd name="T7" fmla="*/ 16282 h 120"/>
                              <a:gd name="T8" fmla="+- 0 11172 10214"/>
                              <a:gd name="T9" fmla="*/ T8 w 958"/>
                              <a:gd name="T10" fmla="+- 0 16162 16162"/>
                              <a:gd name="T11" fmla="*/ 16162 h 120"/>
                              <a:gd name="T12" fmla="+- 0 10214 10214"/>
                              <a:gd name="T13" fmla="*/ T12 w 958"/>
                              <a:gd name="T14" fmla="+- 0 16162 16162"/>
                              <a:gd name="T15" fmla="*/ 16162 h 120"/>
                              <a:gd name="T16" fmla="+- 0 10214 10214"/>
                              <a:gd name="T17" fmla="*/ T16 w 958"/>
                              <a:gd name="T18" fmla="+- 0 16282 16162"/>
                              <a:gd name="T19" fmla="*/ 1628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0">
                                <a:moveTo>
                                  <a:pt x="0" y="120"/>
                                </a:moveTo>
                                <a:lnTo>
                                  <a:pt x="958" y="120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" name="Group 97"/>
                      <wpg:cNvGrpSpPr>
                        <a:grpSpLocks/>
                      </wpg:cNvGrpSpPr>
                      <wpg:grpSpPr bwMode="auto">
                        <a:xfrm>
                          <a:off x="10329" y="15934"/>
                          <a:ext cx="727" cy="228"/>
                          <a:chOff x="10329" y="15934"/>
                          <a:chExt cx="727" cy="228"/>
                        </a:xfrm>
                      </wpg:grpSpPr>
                      <wps:wsp>
                        <wps:cNvPr id="100" name="Freeform 98"/>
                        <wps:cNvSpPr>
                          <a:spLocks/>
                        </wps:cNvSpPr>
                        <wps:spPr bwMode="auto">
                          <a:xfrm>
                            <a:off x="10329" y="15934"/>
                            <a:ext cx="727" cy="228"/>
                          </a:xfrm>
                          <a:custGeom>
                            <a:avLst/>
                            <a:gdLst>
                              <a:gd name="T0" fmla="+- 0 10329 10329"/>
                              <a:gd name="T1" fmla="*/ T0 w 727"/>
                              <a:gd name="T2" fmla="+- 0 16162 15934"/>
                              <a:gd name="T3" fmla="*/ 16162 h 228"/>
                              <a:gd name="T4" fmla="+- 0 11056 10329"/>
                              <a:gd name="T5" fmla="*/ T4 w 727"/>
                              <a:gd name="T6" fmla="+- 0 16162 15934"/>
                              <a:gd name="T7" fmla="*/ 16162 h 228"/>
                              <a:gd name="T8" fmla="+- 0 11056 10329"/>
                              <a:gd name="T9" fmla="*/ T8 w 727"/>
                              <a:gd name="T10" fmla="+- 0 15934 15934"/>
                              <a:gd name="T11" fmla="*/ 15934 h 228"/>
                              <a:gd name="T12" fmla="+- 0 10329 10329"/>
                              <a:gd name="T13" fmla="*/ T12 w 727"/>
                              <a:gd name="T14" fmla="+- 0 15934 15934"/>
                              <a:gd name="T15" fmla="*/ 15934 h 228"/>
                              <a:gd name="T16" fmla="+- 0 10329 10329"/>
                              <a:gd name="T17" fmla="*/ T16 w 727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7" h="228">
                                <a:moveTo>
                                  <a:pt x="0" y="228"/>
                                </a:moveTo>
                                <a:lnTo>
                                  <a:pt x="727" y="228"/>
                                </a:lnTo>
                                <a:lnTo>
                                  <a:pt x="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oup 95"/>
                      <wpg:cNvGrpSpPr>
                        <a:grpSpLocks/>
                      </wpg:cNvGrpSpPr>
                      <wpg:grpSpPr bwMode="auto">
                        <a:xfrm>
                          <a:off x="1587" y="15854"/>
                          <a:ext cx="8627" cy="2"/>
                          <a:chOff x="1587" y="15854"/>
                          <a:chExt cx="8627" cy="2"/>
                        </a:xfrm>
                      </wpg:grpSpPr>
                      <wps:wsp>
                        <wps:cNvPr id="102" name="Freeform 96"/>
                        <wps:cNvSpPr>
                          <a:spLocks/>
                        </wps:cNvSpPr>
                        <wps:spPr bwMode="auto">
                          <a:xfrm>
                            <a:off x="1587" y="15854"/>
                            <a:ext cx="8627" cy="2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8627"/>
                              <a:gd name="T2" fmla="+- 0 10214 1587"/>
                              <a:gd name="T3" fmla="*/ T2 w 8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27">
                                <a:moveTo>
                                  <a:pt x="0" y="0"/>
                                </a:moveTo>
                                <a:lnTo>
                                  <a:pt x="8627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" name="Group 93"/>
                      <wpg:cNvGrpSpPr>
                        <a:grpSpLocks/>
                      </wpg:cNvGrpSpPr>
                      <wpg:grpSpPr bwMode="auto">
                        <a:xfrm>
                          <a:off x="10214" y="15849"/>
                          <a:ext cx="958" cy="12"/>
                          <a:chOff x="10214" y="15849"/>
                          <a:chExt cx="958" cy="12"/>
                        </a:xfrm>
                      </wpg:grpSpPr>
                      <wps:wsp>
                        <wps:cNvPr id="104" name="Freeform 94"/>
                        <wps:cNvSpPr>
                          <a:spLocks/>
                        </wps:cNvSpPr>
                        <wps:spPr bwMode="auto">
                          <a:xfrm>
                            <a:off x="10214" y="15849"/>
                            <a:ext cx="958" cy="1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860 15849"/>
                              <a:gd name="T3" fmla="*/ 15860 h 12"/>
                              <a:gd name="T4" fmla="+- 0 11172 10214"/>
                              <a:gd name="T5" fmla="*/ T4 w 958"/>
                              <a:gd name="T6" fmla="+- 0 15860 15849"/>
                              <a:gd name="T7" fmla="*/ 15860 h 12"/>
                              <a:gd name="T8" fmla="+- 0 11172 10214"/>
                              <a:gd name="T9" fmla="*/ T8 w 958"/>
                              <a:gd name="T10" fmla="+- 0 15849 15849"/>
                              <a:gd name="T11" fmla="*/ 15849 h 12"/>
                              <a:gd name="T12" fmla="+- 0 10214 10214"/>
                              <a:gd name="T13" fmla="*/ T12 w 958"/>
                              <a:gd name="T14" fmla="+- 0 15849 15849"/>
                              <a:gd name="T15" fmla="*/ 15849 h 12"/>
                              <a:gd name="T16" fmla="+- 0 10214 10214"/>
                              <a:gd name="T17" fmla="*/ T16 w 958"/>
                              <a:gd name="T18" fmla="+- 0 15860 15849"/>
                              <a:gd name="T19" fmla="*/ 158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">
                                <a:moveTo>
                                  <a:pt x="0" y="11"/>
                                </a:moveTo>
                                <a:lnTo>
                                  <a:pt x="958" y="11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" name="Group 91"/>
                      <wpg:cNvGrpSpPr>
                        <a:grpSpLocks/>
                      </wpg:cNvGrpSpPr>
                      <wpg:grpSpPr bwMode="auto">
                        <a:xfrm>
                          <a:off x="10214" y="16246"/>
                          <a:ext cx="958" cy="2"/>
                          <a:chOff x="10214" y="16246"/>
                          <a:chExt cx="958" cy="2"/>
                        </a:xfrm>
                      </wpg:grpSpPr>
                      <wps:wsp>
                        <wps:cNvPr id="106" name="Freeform 92"/>
                        <wps:cNvSpPr>
                          <a:spLocks/>
                        </wps:cNvSpPr>
                        <wps:spPr bwMode="auto">
                          <a:xfrm>
                            <a:off x="10214" y="16246"/>
                            <a:ext cx="958" cy="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1172 10214"/>
                              <a:gd name="T3" fmla="*/ T2 w 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8">
                                <a:moveTo>
                                  <a:pt x="0" y="0"/>
                                </a:moveTo>
                                <a:lnTo>
                                  <a:pt x="958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0" o:spid="_x0000_s1026" style="position:absolute;margin-left:79.05pt;margin-top:791pt;width:481.45pt;height:23.6pt;z-index:-5128;mso-position-horizontal-relative:page;mso-position-vertical-relative:page" coordorigin="1581,15820" coordsize="9629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">
              <v:group id="Group 105" o:spid="_x0000_s1027" style="position:absolute;left:10214;top:15858;width:958;height:76" coordorigin="10214,15858" coordsize="95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<v:shape id="Freeform 106" o:spid="_x0000_s1028" style="position:absolute;left:10214;top:15858;width:958;height:76;visibility:visible;mso-wrap-style:square;v-text-anchor:top" coordsize="95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tOsMA&#10;AADbAAAADwAAAGRycy9kb3ducmV2LnhtbESPT4vCMBTE78J+h/AWvGmqwuJWo8ii4MWDf8A9Pptn&#10;W5u8dJuo9dtvBMHjMDO/Yabz1hpxo8aXjhUM+gkI4szpknMFh/2qNwbhA7JG45gUPMjDfPbRmWKq&#10;3Z23dNuFXEQI+xQVFCHUqZQ+K8ii77uaOHpn11gMUTa51A3eI9waOUySL2mx5LhQYE0/BWXV7moV&#10;jE+/F6MPFeLfsUpG0oz2m+VRqe5nu5iACNSGd/jVXmsF30N4fo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qtOsMAAADbAAAADwAAAAAAAAAAAAAAAACYAgAAZHJzL2Rv&#10;d25yZXYueG1sUEsFBgAAAAAEAAQA9QAAAIgDAAAAAA==&#10;" path="m,77r958,l958,,,,,77xe" fillcolor="#933634" stroked="f">
                  <v:path arrowok="t" o:connecttype="custom" o:connectlocs="0,15935;958,15935;958,15858;0,15858;0,15935" o:connectangles="0,0,0,0,0"/>
                </v:shape>
              </v:group>
              <v:group id="Group 103" o:spid="_x0000_s1029" style="position:absolute;left:10214;top:15934;width:115;height:228" coordorigin="10214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<v:shape id="Freeform 104" o:spid="_x0000_s1030" style="position:absolute;left:10214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vdLsQA&#10;AADbAAAADwAAAGRycy9kb3ducmV2LnhtbESPT2vCQBTE7wW/w/KE3nRTKVKjqxTxH16qaUGPj+wz&#10;G8y+DdnVpN++Kwg9DjPzG2a26Gwl7tT40rGCt2ECgjh3uuRCwc/3evABwgdkjZVjUvBLHhbz3ssM&#10;U+1aPtI9C4WIEPYpKjAh1KmUPjdk0Q9dTRy9i2sshiibQuoG2wi3lRwlyVhaLDkuGKxpaSi/Zjer&#10;INvbrLzRarM5m/byVeF2XB9OSr32u88piEBd+A8/2zutYPIOjy/x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73S7EAAAA2wAAAA8AAAAAAAAAAAAAAAAAmAIAAGRycy9k&#10;b3ducmV2LnhtbFBLBQYAAAAABAAEAPUAAACJAwAAAAA=&#10;" path="m,228r115,l115,,,,,228e" fillcolor="#933634" stroked="f">
                  <v:path arrowok="t" o:connecttype="custom" o:connectlocs="0,16162;115,16162;115,15934;0,15934;0,16162" o:connectangles="0,0,0,0,0"/>
                </v:shape>
              </v:group>
              <v:group id="Group 101" o:spid="_x0000_s1031" style="position:absolute;left:11056;top:15934;width:115;height:228" coordorigin="11056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<v:shape id="Freeform 102" o:spid="_x0000_s1032" style="position:absolute;left:11056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mwsQA&#10;AADbAAAADwAAAGRycy9kb3ducmV2LnhtbESPT2vCQBTE74LfYXkFb7qph9BGVynFP6UXaxTs8ZF9&#10;ZkOzb0N2Nem3dwXB4zAzv2Hmy97W4kqtrxwreJ0kIIgLpysuFRwP6/EbCB+QNdaOScE/eVguhoM5&#10;Ztp1vKdrHkoRIewzVGBCaDIpfWHIop+4hjh6Z9daDFG2pdQtdhFuazlNklRarDguGGzo01Dxl1+s&#10;gvzb5tWFVpvNr+nOuxq3afNzUmr00n/MQATqwzP8aH9pBe8p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5sLEAAAA2wAAAA8AAAAAAAAAAAAAAAAAmAIAAGRycy9k&#10;b3ducmV2LnhtbFBLBQYAAAAABAAEAPUAAACJAwAAAAA=&#10;" path="m,228r116,l116,,,,,228e" fillcolor="#933634" stroked="f">
                  <v:path arrowok="t" o:connecttype="custom" o:connectlocs="0,16162;116,16162;116,15934;0,15934;0,16162" o:connectangles="0,0,0,0,0"/>
                </v:shape>
              </v:group>
              <v:group id="Group 99" o:spid="_x0000_s1033" style="position:absolute;left:10214;top:16162;width:958;height:120" coordorigin="10214,16162" coordsize="95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<v:shape id="Freeform 100" o:spid="_x0000_s1034" style="position:absolute;left:10214;top:16162;width:958;height:120;visibility:visible;mso-wrap-style:square;v-text-anchor:top" coordsize="95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d6L0A&#10;AADbAAAADwAAAGRycy9kb3ducmV2LnhtbERPTYvCMBC9L/gfwgje1tQVRKtRRFn0ahX1ODRjU20m&#10;pYla/705CB4f73u2aG0lHtT40rGCQT8BQZw7XXKh4LD//x2D8AFZY+WYFLzIw2Le+Zlhqt2Td/TI&#10;QiFiCPsUFZgQ6lRKnxuy6PuuJo7cxTUWQ4RNIXWDzxhuK/mXJCNpseTYYLCmlaH8lt2tAsyz13Ct&#10;5dFIXg3oetq42/mkVK/bLqcgArXhK/64t1rBJI6NX+IPkPM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Dtd6L0AAADbAAAADwAAAAAAAAAAAAAAAACYAgAAZHJzL2Rvd25yZXYu&#10;eG1sUEsFBgAAAAAEAAQA9QAAAIIDAAAAAA==&#10;" path="m,120r958,l958,,,,,120e" fillcolor="#933634" stroked="f">
                  <v:path arrowok="t" o:connecttype="custom" o:connectlocs="0,16282;958,16282;958,16162;0,16162;0,16282" o:connectangles="0,0,0,0,0"/>
                </v:shape>
              </v:group>
              <v:group id="Group 97" o:spid="_x0000_s1035" style="position:absolute;left:10329;top:15934;width:727;height:228" coordorigin="10329,15934" coordsize="727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<v:shape id="Freeform 98" o:spid="_x0000_s1036" style="position:absolute;left:10329;top:15934;width:727;height:228;visibility:visible;mso-wrap-style:square;v-text-anchor:top" coordsize="72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X6cUA&#10;AADcAAAADwAAAGRycy9kb3ducmV2LnhtbESPQUvDQBCF70L/wzIFb3a3Fayk3RZpET0Jxig9Dtlp&#10;NpidDdm1Tf69cxC8zfDevPfNdj+GTl1oSG1kC8uFAUVcR9dyY6H6eL57BJUyssMuMlmYKMF+N7vZ&#10;YuHild/pUuZGSQinAi34nPtC61R7CpgWsScW7RyHgFnWodFuwKuEh06vjHnQAVuWBo89HTzV3+VP&#10;sHA89vcv685/HirzdqrWX9M4nUprb+fj0wZUpjH/m/+uX53gG8GXZ2QC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BfpxQAAANwAAAAPAAAAAAAAAAAAAAAAAJgCAABkcnMv&#10;ZG93bnJldi54bWxQSwUGAAAAAAQABAD1AAAAigMAAAAA&#10;" path="m,228r727,l727,,,,,228e" fillcolor="#933634" stroked="f">
                  <v:path arrowok="t" o:connecttype="custom" o:connectlocs="0,16162;727,16162;727,15934;0,15934;0,16162" o:connectangles="0,0,0,0,0"/>
                </v:shape>
              </v:group>
              <v:group id="Group 95" o:spid="_x0000_s1037" style="position:absolute;left:1587;top:15854;width:8627;height:2" coordorigin="1587,15854" coordsize="86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<v:shape id="Freeform 96" o:spid="_x0000_s1038" style="position:absolute;left:1587;top:15854;width:8627;height:2;visibility:visible;mso-wrap-style:square;v-text-anchor:top" coordsize="86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QKsAA&#10;AADcAAAADwAAAGRycy9kb3ducmV2LnhtbERPTWsCMRC9C/0PYYTeNHEPsmyNohZpPXa192EzbhY3&#10;k7CJuu2vbwqF3ubxPme1GV0v7jTEzrOGxVyBIG686bjVcD4dZiWImJAN9p5JwxdF2KyfJiusjH/w&#10;B93r1IocwrFCDTalUEkZG0sO49wH4sxd/OAwZTi00gz4yOGul4VSS+mw49xgMdDeUnOtb07DsawR&#10;t8e3cPoOr2UoPnfFUlmtn6fj9gVEojH9i//c7ybPVwX8PpMvkO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jQKsAAAADcAAAADwAAAAAAAAAAAAAAAACYAgAAZHJzL2Rvd25y&#10;ZXYueG1sUEsFBgAAAAAEAAQA9QAAAIUDAAAAAA==&#10;" path="m,l8627,e" filled="f" strokeweight=".20464mm">
                  <v:path arrowok="t" o:connecttype="custom" o:connectlocs="0,0;8627,0" o:connectangles="0,0"/>
                </v:shape>
              </v:group>
              <v:group id="Group 93" o:spid="_x0000_s1039" style="position:absolute;left:10214;top:15849;width:958;height:12" coordorigin="10214,15849" coordsize="95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<v:shape id="Freeform 94" o:spid="_x0000_s1040" style="position:absolute;left:10214;top:15849;width:958;height:12;visibility:visible;mso-wrap-style:square;v-text-anchor:top" coordsize="9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mvsIA&#10;AADcAAAADwAAAGRycy9kb3ducmV2LnhtbERPTWvCQBC9F/wPywje6kYpEtNsRESLp4K2eJ5mp5vU&#10;7GzIrkn8926h0Ns83ufkm9E2oqfO144VLOYJCOLS6ZqNgs+Pw3MKwgdkjY1jUnAnD5ti8pRjpt3A&#10;J+rPwYgYwj5DBVUIbSalLyuy6OeuJY7ct+sshgg7I3WHQwy3jVwmyUparDk2VNjSrqLyer5ZBfu0&#10;vZzS/fv6La1Xy/7wYxZfOCg1m47bVxCBxvAv/nMfdZyfvMDvM/EC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Ga+wgAAANwAAAAPAAAAAAAAAAAAAAAAAJgCAABkcnMvZG93&#10;bnJldi54bWxQSwUGAAAAAAQABAD1AAAAhwMAAAAA&#10;" path="m,11r958,l958,,,,,11xe" fillcolor="#c0504d" stroked="f">
                  <v:path arrowok="t" o:connecttype="custom" o:connectlocs="0,15860;958,15860;958,15849;0,15849;0,15860" o:connectangles="0,0,0,0,0"/>
                </v:shape>
              </v:group>
              <v:group id="Group 91" o:spid="_x0000_s1041" style="position:absolute;left:10214;top:16246;width:958;height:2" coordorigin="10214,16246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<v:shape id="Freeform 92" o:spid="_x0000_s1042" style="position:absolute;left:10214;top:16246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J4MEA&#10;AADcAAAADwAAAGRycy9kb3ducmV2LnhtbERPS4vCMBC+C/sfwix401QPol3TIrsIu0cf1evQzLbV&#10;ZlKaWKu/3giCt/n4nrNMe1OLjlpXWVYwGUcgiHOrKy4U7Hfr0RyE88gaa8uk4EYO0uRjsMRY2ytv&#10;qNv6QoQQdjEqKL1vYildXpJBN7YNceD+bWvQB9gWUrd4DeGmltMomkmDFYeGEhv6Lik/by9GwYn/&#10;bDY/LG79BI/deep+stzelRp+9qsvEJ56/xa/3L86zI9m8HwmXCC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uSeDBAAAA3AAAAA8AAAAAAAAAAAAAAAAAmAIAAGRycy9kb3du&#10;cmV2LnhtbFBLBQYAAAAABAAEAPUAAACGAwAAAAA=&#10;" path="m,l958,e" filled="f" strokecolor="#933634" strokeweight="3.7pt">
                  <v:path arrowok="t" o:connecttype="custom" o:connectlocs="0,0;95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53" behindDoc="1" locked="0" layoutInCell="1" allowOverlap="1" wp14:anchorId="5EDAE4E4" wp14:editId="0E8BEB67">
              <wp:simplePos x="0" y="0"/>
              <wp:positionH relativeFrom="page">
                <wp:posOffset>6701155</wp:posOffset>
              </wp:positionH>
              <wp:positionV relativeFrom="page">
                <wp:posOffset>10117455</wp:posOffset>
              </wp:positionV>
              <wp:extent cx="179070" cy="151765"/>
              <wp:effectExtent l="0" t="1905" r="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spacing w:after="0" w:line="22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778">
                            <w:rPr>
                              <w:rFonts w:ascii="Times New Roman" w:eastAsia="Times New Roman" w:hAnsi="Times New Roman" w:cs="Times New Roman"/>
                              <w:noProof/>
                              <w:color w:val="FFFFFF"/>
                              <w:sz w:val="20"/>
                              <w:szCs w:val="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64" type="#_x0000_t202" style="position:absolute;margin-left:527.65pt;margin-top:796.65pt;width:14.1pt;height:11.95pt;z-index:-5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" filled="f" stroked="f">
              <v:textbox inset="0,0,0,0">
                <w:txbxContent>
                  <w:p w:rsidR="007F0665" w:rsidRDefault="007F0665">
                    <w:pPr>
                      <w:spacing w:after="0" w:line="22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778">
                      <w:rPr>
                        <w:rFonts w:ascii="Times New Roman" w:eastAsia="Times New Roman" w:hAnsi="Times New Roman" w:cs="Times New Roman"/>
                        <w:noProof/>
                        <w:color w:val="FFFFFF"/>
                        <w:sz w:val="20"/>
                        <w:szCs w:val="2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1354" behindDoc="1" locked="0" layoutInCell="1" allowOverlap="1" wp14:anchorId="28D294ED" wp14:editId="31A81F04">
              <wp:simplePos x="0" y="0"/>
              <wp:positionH relativeFrom="page">
                <wp:posOffset>1003935</wp:posOffset>
              </wp:positionH>
              <wp:positionV relativeFrom="page">
                <wp:posOffset>10045700</wp:posOffset>
              </wp:positionV>
              <wp:extent cx="6114415" cy="299720"/>
              <wp:effectExtent l="3810" t="0" r="6350" b="0"/>
              <wp:wrapNone/>
              <wp:docPr id="72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4415" cy="299720"/>
                        <a:chOff x="1581" y="15820"/>
                        <a:chExt cx="9629" cy="472"/>
                      </a:xfrm>
                    </wpg:grpSpPr>
                    <wpg:grpSp>
                      <wpg:cNvPr id="73" name="Group 87"/>
                      <wpg:cNvGrpSpPr>
                        <a:grpSpLocks/>
                      </wpg:cNvGrpSpPr>
                      <wpg:grpSpPr bwMode="auto">
                        <a:xfrm>
                          <a:off x="10214" y="15858"/>
                          <a:ext cx="958" cy="76"/>
                          <a:chOff x="10214" y="15858"/>
                          <a:chExt cx="958" cy="76"/>
                        </a:xfrm>
                      </wpg:grpSpPr>
                      <wps:wsp>
                        <wps:cNvPr id="74" name="Freeform 88"/>
                        <wps:cNvSpPr>
                          <a:spLocks/>
                        </wps:cNvSpPr>
                        <wps:spPr bwMode="auto">
                          <a:xfrm>
                            <a:off x="10214" y="15858"/>
                            <a:ext cx="958" cy="76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935 15858"/>
                              <a:gd name="T3" fmla="*/ 15935 h 76"/>
                              <a:gd name="T4" fmla="+- 0 11172 10214"/>
                              <a:gd name="T5" fmla="*/ T4 w 958"/>
                              <a:gd name="T6" fmla="+- 0 15935 15858"/>
                              <a:gd name="T7" fmla="*/ 15935 h 76"/>
                              <a:gd name="T8" fmla="+- 0 11172 10214"/>
                              <a:gd name="T9" fmla="*/ T8 w 958"/>
                              <a:gd name="T10" fmla="+- 0 15858 15858"/>
                              <a:gd name="T11" fmla="*/ 15858 h 76"/>
                              <a:gd name="T12" fmla="+- 0 10214 10214"/>
                              <a:gd name="T13" fmla="*/ T12 w 958"/>
                              <a:gd name="T14" fmla="+- 0 15858 15858"/>
                              <a:gd name="T15" fmla="*/ 15858 h 76"/>
                              <a:gd name="T16" fmla="+- 0 10214 10214"/>
                              <a:gd name="T17" fmla="*/ T16 w 958"/>
                              <a:gd name="T18" fmla="+- 0 15935 15858"/>
                              <a:gd name="T19" fmla="*/ 1593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76">
                                <a:moveTo>
                                  <a:pt x="0" y="77"/>
                                </a:moveTo>
                                <a:lnTo>
                                  <a:pt x="958" y="77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85"/>
                      <wpg:cNvGrpSpPr>
                        <a:grpSpLocks/>
                      </wpg:cNvGrpSpPr>
                      <wpg:grpSpPr bwMode="auto">
                        <a:xfrm>
                          <a:off x="10214" y="15934"/>
                          <a:ext cx="115" cy="228"/>
                          <a:chOff x="10214" y="15934"/>
                          <a:chExt cx="115" cy="228"/>
                        </a:xfrm>
                      </wpg:grpSpPr>
                      <wps:wsp>
                        <wps:cNvPr id="76" name="Freeform 86"/>
                        <wps:cNvSpPr>
                          <a:spLocks/>
                        </wps:cNvSpPr>
                        <wps:spPr bwMode="auto">
                          <a:xfrm>
                            <a:off x="10214" y="15934"/>
                            <a:ext cx="115" cy="228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115"/>
                              <a:gd name="T2" fmla="+- 0 16162 15934"/>
                              <a:gd name="T3" fmla="*/ 16162 h 228"/>
                              <a:gd name="T4" fmla="+- 0 10329 10214"/>
                              <a:gd name="T5" fmla="*/ T4 w 115"/>
                              <a:gd name="T6" fmla="+- 0 16162 15934"/>
                              <a:gd name="T7" fmla="*/ 16162 h 228"/>
                              <a:gd name="T8" fmla="+- 0 10329 10214"/>
                              <a:gd name="T9" fmla="*/ T8 w 115"/>
                              <a:gd name="T10" fmla="+- 0 15934 15934"/>
                              <a:gd name="T11" fmla="*/ 15934 h 228"/>
                              <a:gd name="T12" fmla="+- 0 10214 10214"/>
                              <a:gd name="T13" fmla="*/ T12 w 115"/>
                              <a:gd name="T14" fmla="+- 0 15934 15934"/>
                              <a:gd name="T15" fmla="*/ 15934 h 228"/>
                              <a:gd name="T16" fmla="+- 0 10214 10214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5" y="228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83"/>
                      <wpg:cNvGrpSpPr>
                        <a:grpSpLocks/>
                      </wpg:cNvGrpSpPr>
                      <wpg:grpSpPr bwMode="auto">
                        <a:xfrm>
                          <a:off x="11056" y="15934"/>
                          <a:ext cx="115" cy="228"/>
                          <a:chOff x="11056" y="15934"/>
                          <a:chExt cx="115" cy="228"/>
                        </a:xfrm>
                      </wpg:grpSpPr>
                      <wps:wsp>
                        <wps:cNvPr id="78" name="Freeform 84"/>
                        <wps:cNvSpPr>
                          <a:spLocks/>
                        </wps:cNvSpPr>
                        <wps:spPr bwMode="auto">
                          <a:xfrm>
                            <a:off x="11056" y="15934"/>
                            <a:ext cx="115" cy="228"/>
                          </a:xfrm>
                          <a:custGeom>
                            <a:avLst/>
                            <a:gdLst>
                              <a:gd name="T0" fmla="+- 0 11056 11056"/>
                              <a:gd name="T1" fmla="*/ T0 w 115"/>
                              <a:gd name="T2" fmla="+- 0 16162 15934"/>
                              <a:gd name="T3" fmla="*/ 16162 h 228"/>
                              <a:gd name="T4" fmla="+- 0 11172 11056"/>
                              <a:gd name="T5" fmla="*/ T4 w 115"/>
                              <a:gd name="T6" fmla="+- 0 16162 15934"/>
                              <a:gd name="T7" fmla="*/ 16162 h 228"/>
                              <a:gd name="T8" fmla="+- 0 11172 11056"/>
                              <a:gd name="T9" fmla="*/ T8 w 115"/>
                              <a:gd name="T10" fmla="+- 0 15934 15934"/>
                              <a:gd name="T11" fmla="*/ 15934 h 228"/>
                              <a:gd name="T12" fmla="+- 0 11056 11056"/>
                              <a:gd name="T13" fmla="*/ T12 w 115"/>
                              <a:gd name="T14" fmla="+- 0 15934 15934"/>
                              <a:gd name="T15" fmla="*/ 15934 h 228"/>
                              <a:gd name="T16" fmla="+- 0 11056 11056"/>
                              <a:gd name="T17" fmla="*/ T16 w 115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28">
                                <a:moveTo>
                                  <a:pt x="0" y="228"/>
                                </a:moveTo>
                                <a:lnTo>
                                  <a:pt x="116" y="22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" name="Group 81"/>
                      <wpg:cNvGrpSpPr>
                        <a:grpSpLocks/>
                      </wpg:cNvGrpSpPr>
                      <wpg:grpSpPr bwMode="auto">
                        <a:xfrm>
                          <a:off x="10214" y="16162"/>
                          <a:ext cx="958" cy="120"/>
                          <a:chOff x="10214" y="16162"/>
                          <a:chExt cx="958" cy="120"/>
                        </a:xfrm>
                      </wpg:grpSpPr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10214" y="16162"/>
                            <a:ext cx="958" cy="120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6282 16162"/>
                              <a:gd name="T3" fmla="*/ 16282 h 120"/>
                              <a:gd name="T4" fmla="+- 0 11172 10214"/>
                              <a:gd name="T5" fmla="*/ T4 w 958"/>
                              <a:gd name="T6" fmla="+- 0 16282 16162"/>
                              <a:gd name="T7" fmla="*/ 16282 h 120"/>
                              <a:gd name="T8" fmla="+- 0 11172 10214"/>
                              <a:gd name="T9" fmla="*/ T8 w 958"/>
                              <a:gd name="T10" fmla="+- 0 16162 16162"/>
                              <a:gd name="T11" fmla="*/ 16162 h 120"/>
                              <a:gd name="T12" fmla="+- 0 10214 10214"/>
                              <a:gd name="T13" fmla="*/ T12 w 958"/>
                              <a:gd name="T14" fmla="+- 0 16162 16162"/>
                              <a:gd name="T15" fmla="*/ 16162 h 120"/>
                              <a:gd name="T16" fmla="+- 0 10214 10214"/>
                              <a:gd name="T17" fmla="*/ T16 w 958"/>
                              <a:gd name="T18" fmla="+- 0 16282 16162"/>
                              <a:gd name="T19" fmla="*/ 1628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0">
                                <a:moveTo>
                                  <a:pt x="0" y="120"/>
                                </a:moveTo>
                                <a:lnTo>
                                  <a:pt x="958" y="120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" name="Group 79"/>
                      <wpg:cNvGrpSpPr>
                        <a:grpSpLocks/>
                      </wpg:cNvGrpSpPr>
                      <wpg:grpSpPr bwMode="auto">
                        <a:xfrm>
                          <a:off x="10329" y="15934"/>
                          <a:ext cx="727" cy="228"/>
                          <a:chOff x="10329" y="15934"/>
                          <a:chExt cx="727" cy="228"/>
                        </a:xfrm>
                      </wpg:grpSpPr>
                      <wps:wsp>
                        <wps:cNvPr id="82" name="Freeform 80"/>
                        <wps:cNvSpPr>
                          <a:spLocks/>
                        </wps:cNvSpPr>
                        <wps:spPr bwMode="auto">
                          <a:xfrm>
                            <a:off x="10329" y="15934"/>
                            <a:ext cx="727" cy="228"/>
                          </a:xfrm>
                          <a:custGeom>
                            <a:avLst/>
                            <a:gdLst>
                              <a:gd name="T0" fmla="+- 0 10329 10329"/>
                              <a:gd name="T1" fmla="*/ T0 w 727"/>
                              <a:gd name="T2" fmla="+- 0 16162 15934"/>
                              <a:gd name="T3" fmla="*/ 16162 h 228"/>
                              <a:gd name="T4" fmla="+- 0 11056 10329"/>
                              <a:gd name="T5" fmla="*/ T4 w 727"/>
                              <a:gd name="T6" fmla="+- 0 16162 15934"/>
                              <a:gd name="T7" fmla="*/ 16162 h 228"/>
                              <a:gd name="T8" fmla="+- 0 11056 10329"/>
                              <a:gd name="T9" fmla="*/ T8 w 727"/>
                              <a:gd name="T10" fmla="+- 0 15934 15934"/>
                              <a:gd name="T11" fmla="*/ 15934 h 228"/>
                              <a:gd name="T12" fmla="+- 0 10329 10329"/>
                              <a:gd name="T13" fmla="*/ T12 w 727"/>
                              <a:gd name="T14" fmla="+- 0 15934 15934"/>
                              <a:gd name="T15" fmla="*/ 15934 h 228"/>
                              <a:gd name="T16" fmla="+- 0 10329 10329"/>
                              <a:gd name="T17" fmla="*/ T16 w 727"/>
                              <a:gd name="T18" fmla="+- 0 16162 15934"/>
                              <a:gd name="T19" fmla="*/ 161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7" h="228">
                                <a:moveTo>
                                  <a:pt x="0" y="228"/>
                                </a:moveTo>
                                <a:lnTo>
                                  <a:pt x="727" y="228"/>
                                </a:lnTo>
                                <a:lnTo>
                                  <a:pt x="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" name="Group 77"/>
                      <wpg:cNvGrpSpPr>
                        <a:grpSpLocks/>
                      </wpg:cNvGrpSpPr>
                      <wpg:grpSpPr bwMode="auto">
                        <a:xfrm>
                          <a:off x="1587" y="15854"/>
                          <a:ext cx="8627" cy="2"/>
                          <a:chOff x="1587" y="15854"/>
                          <a:chExt cx="8627" cy="2"/>
                        </a:xfrm>
                      </wpg:grpSpPr>
                      <wps:wsp>
                        <wps:cNvPr id="84" name="Freeform 78"/>
                        <wps:cNvSpPr>
                          <a:spLocks/>
                        </wps:cNvSpPr>
                        <wps:spPr bwMode="auto">
                          <a:xfrm>
                            <a:off x="1587" y="15854"/>
                            <a:ext cx="8627" cy="2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8627"/>
                              <a:gd name="T2" fmla="+- 0 10214 1587"/>
                              <a:gd name="T3" fmla="*/ T2 w 8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27">
                                <a:moveTo>
                                  <a:pt x="0" y="0"/>
                                </a:moveTo>
                                <a:lnTo>
                                  <a:pt x="8627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" name="Group 75"/>
                      <wpg:cNvGrpSpPr>
                        <a:grpSpLocks/>
                      </wpg:cNvGrpSpPr>
                      <wpg:grpSpPr bwMode="auto">
                        <a:xfrm>
                          <a:off x="10214" y="15849"/>
                          <a:ext cx="958" cy="12"/>
                          <a:chOff x="10214" y="15849"/>
                          <a:chExt cx="958" cy="12"/>
                        </a:xfrm>
                      </wpg:grpSpPr>
                      <wps:wsp>
                        <wps:cNvPr id="86" name="Freeform 76"/>
                        <wps:cNvSpPr>
                          <a:spLocks/>
                        </wps:cNvSpPr>
                        <wps:spPr bwMode="auto">
                          <a:xfrm>
                            <a:off x="10214" y="15849"/>
                            <a:ext cx="958" cy="1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5860 15849"/>
                              <a:gd name="T3" fmla="*/ 15860 h 12"/>
                              <a:gd name="T4" fmla="+- 0 11172 10214"/>
                              <a:gd name="T5" fmla="*/ T4 w 958"/>
                              <a:gd name="T6" fmla="+- 0 15860 15849"/>
                              <a:gd name="T7" fmla="*/ 15860 h 12"/>
                              <a:gd name="T8" fmla="+- 0 11172 10214"/>
                              <a:gd name="T9" fmla="*/ T8 w 958"/>
                              <a:gd name="T10" fmla="+- 0 15849 15849"/>
                              <a:gd name="T11" fmla="*/ 15849 h 12"/>
                              <a:gd name="T12" fmla="+- 0 10214 10214"/>
                              <a:gd name="T13" fmla="*/ T12 w 958"/>
                              <a:gd name="T14" fmla="+- 0 15849 15849"/>
                              <a:gd name="T15" fmla="*/ 15849 h 12"/>
                              <a:gd name="T16" fmla="+- 0 10214 10214"/>
                              <a:gd name="T17" fmla="*/ T16 w 958"/>
                              <a:gd name="T18" fmla="+- 0 15860 15849"/>
                              <a:gd name="T19" fmla="*/ 158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" h="12">
                                <a:moveTo>
                                  <a:pt x="0" y="11"/>
                                </a:moveTo>
                                <a:lnTo>
                                  <a:pt x="958" y="11"/>
                                </a:lnTo>
                                <a:lnTo>
                                  <a:pt x="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" name="Group 73"/>
                      <wpg:cNvGrpSpPr>
                        <a:grpSpLocks/>
                      </wpg:cNvGrpSpPr>
                      <wpg:grpSpPr bwMode="auto">
                        <a:xfrm>
                          <a:off x="10214" y="16246"/>
                          <a:ext cx="958" cy="2"/>
                          <a:chOff x="10214" y="16246"/>
                          <a:chExt cx="958" cy="2"/>
                        </a:xfrm>
                      </wpg:grpSpPr>
                      <wps:wsp>
                        <wps:cNvPr id="88" name="Freeform 74"/>
                        <wps:cNvSpPr>
                          <a:spLocks/>
                        </wps:cNvSpPr>
                        <wps:spPr bwMode="auto">
                          <a:xfrm>
                            <a:off x="10214" y="16246"/>
                            <a:ext cx="958" cy="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958"/>
                              <a:gd name="T2" fmla="+- 0 11172 10214"/>
                              <a:gd name="T3" fmla="*/ T2 w 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8">
                                <a:moveTo>
                                  <a:pt x="0" y="0"/>
                                </a:moveTo>
                                <a:lnTo>
                                  <a:pt x="958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2" o:spid="_x0000_s1026" style="position:absolute;margin-left:79.05pt;margin-top:791pt;width:481.45pt;height:23.6pt;z-index:-5126;mso-position-horizontal-relative:page;mso-position-vertical-relative:page" coordorigin="1581,15820" coordsize="9629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">
              <v:group id="Group 87" o:spid="_x0000_s1027" style="position:absolute;left:10214;top:15858;width:958;height:76" coordorigin="10214,15858" coordsize="95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88" o:spid="_x0000_s1028" style="position:absolute;left:10214;top:15858;width:958;height:76;visibility:visible;mso-wrap-style:square;v-text-anchor:top" coordsize="95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2L8QA&#10;AADbAAAADwAAAGRycy9kb3ducmV2LnhtbESPQWvCQBSE70L/w/IKvemmKlaiqxRpwYuHasAen9ln&#10;ErP7Ns2uGv+9WxA8DjPzDTNfdtaIC7W+cqzgfZCAIM6drrhQkO2++1MQPiBrNI5JwY08LBcvvTmm&#10;2l35hy7bUIgIYZ+igjKEJpXS5yVZ9APXEEfv6FqLIcq2kLrFa4RbI4dJMpEWK44LJTa0Kimvt2er&#10;YHr4PRmd1Yh/+zoZSTPabb72Sr29dp8zEIG68Aw/2mut4GMM/1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jdi/EAAAA2wAAAA8AAAAAAAAAAAAAAAAAmAIAAGRycy9k&#10;b3ducmV2LnhtbFBLBQYAAAAABAAEAPUAAACJAwAAAAA=&#10;" path="m,77r958,l958,,,,,77xe" fillcolor="#933634" stroked="f">
                  <v:path arrowok="t" o:connecttype="custom" o:connectlocs="0,15935;958,15935;958,15858;0,15858;0,15935" o:connectangles="0,0,0,0,0"/>
                </v:shape>
              </v:group>
              <v:group id="Group 85" o:spid="_x0000_s1029" style="position:absolute;left:10214;top:15934;width:115;height:228" coordorigin="10214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86" o:spid="_x0000_s1030" style="position:absolute;left:10214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kAOMQA&#10;AADbAAAADwAAAGRycy9kb3ducmV2LnhtbESPT2vCQBTE74LfYXkFb7qph7REVynFP6UXaxTs8ZF9&#10;ZkOzb0N2Nem3dwXB4zAzv2Hmy97W4kqtrxwreJ0kIIgLpysuFRwP6/E7CB+QNdaOScE/eVguhoM5&#10;Ztp1vKdrHkoRIewzVGBCaDIpfWHIop+4hjh6Z9daDFG2pdQtdhFuazlNklRarDguGGzo01Dxl1+s&#10;gvzb5tWFVpvNr+nOuxq3afNzUmr00n/MQATqwzP8aH9pBW8p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pADjEAAAA2wAAAA8AAAAAAAAAAAAAAAAAmAIAAGRycy9k&#10;b3ducmV2LnhtbFBLBQYAAAAABAAEAPUAAACJAwAAAAA=&#10;" path="m,228r115,l115,,,,,228e" fillcolor="#933634" stroked="f">
                  <v:path arrowok="t" o:connecttype="custom" o:connectlocs="0,16162;115,16162;115,15934;0,15934;0,16162" o:connectangles="0,0,0,0,0"/>
                </v:shape>
              </v:group>
              <v:group id="Group 83" o:spid="_x0000_s1031" style="position:absolute;left:11056;top:15934;width:115;height:228" coordorigin="11056,1593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84" o:spid="_x0000_s1032" style="position:absolute;left:11056;top:1593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x0cAA&#10;AADbAAAADwAAAGRycy9kb3ducmV2LnhtbERPTYvCMBC9C/6HMMLeNNWDSjWKLOouXtTugh6HZmzK&#10;NpPSRNv99+YgeHy87+W6s5V4UONLxwrGowQEce50yYWC35/dcA7CB2SNlWNS8E8e1qt+b4mpdi2f&#10;6ZGFQsQQ9ikqMCHUqZQ+N2TRj1xNHLmbayyGCJtC6gbbGG4rOUmSqbRYcmwwWNOnofwvu1sF2cFm&#10;5Z22+/3VtLdjhV/T+nRR6mPQbRYgAnXhLX65v7WCWRwbv8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ox0cAAAADbAAAADwAAAAAAAAAAAAAAAACYAgAAZHJzL2Rvd25y&#10;ZXYueG1sUEsFBgAAAAAEAAQA9QAAAIUDAAAAAA==&#10;" path="m,228r116,l116,,,,,228e" fillcolor="#933634" stroked="f">
                  <v:path arrowok="t" o:connecttype="custom" o:connectlocs="0,16162;116,16162;116,15934;0,15934;0,16162" o:connectangles="0,0,0,0,0"/>
                </v:shape>
              </v:group>
              <v:group id="Group 81" o:spid="_x0000_s1033" style="position:absolute;left:10214;top:16162;width:958;height:120" coordorigin="10214,16162" coordsize="95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<v:shape id="Freeform 82" o:spid="_x0000_s1034" style="position:absolute;left:10214;top:16162;width:958;height:120;visibility:visible;mso-wrap-style:square;v-text-anchor:top" coordsize="95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HM78A&#10;AADbAAAADwAAAGRycy9kb3ducmV2LnhtbERPz2vCMBS+C/sfwhO8adoNRKpRpGNsV7thPT6at6Zr&#10;81KarNb/3hwEjx/f791hsp0YafCNYwXpKgFBXDndcK3g5/tjuQHhA7LGzjEpuJGHw/5ltsNMuyuf&#10;aCxCLWII+wwVmBD6TEpfGbLoV64njtyvGyyGCIda6gGvMdx28jVJ1tJiw7HBYE+5oaot/q0CrIrb&#10;27uWZyM5T+mv/HTtpVRqMZ+OWxCBpvAUP9xfWsEmro9f4g+Q+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lMczvwAAANsAAAAPAAAAAAAAAAAAAAAAAJgCAABkcnMvZG93bnJl&#10;di54bWxQSwUGAAAAAAQABAD1AAAAhAMAAAAA&#10;" path="m,120r958,l958,,,,,120e" fillcolor="#933634" stroked="f">
                  <v:path arrowok="t" o:connecttype="custom" o:connectlocs="0,16282;958,16282;958,16162;0,16162;0,16282" o:connectangles="0,0,0,0,0"/>
                </v:shape>
              </v:group>
              <v:group id="Group 79" o:spid="_x0000_s1035" style="position:absolute;left:10329;top:15934;width:727;height:228" coordorigin="10329,15934" coordsize="727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<v:shape id="Freeform 80" o:spid="_x0000_s1036" style="position:absolute;left:10329;top:15934;width:727;height:228;visibility:visible;mso-wrap-style:square;v-text-anchor:top" coordsize="72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7LMMA&#10;AADbAAAADwAAAGRycy9kb3ducmV2LnhtbESPQWvCQBSE7wX/w/IEb3WjQpXoKqJIPRUao3h8ZJ/Z&#10;YPZtyG41+fduodDjMDPfMKtNZ2vxoNZXjhVMxgkI4sLpiksF+enwvgDhA7LG2jEp6MnDZj14W2Gq&#10;3ZO/6ZGFUkQI+xQVmBCaVEpfGLLox64hjt7NtRZDlG0pdYvPCLe1nCbJh7RYcVww2NDOUHHPfqyC&#10;/b6Zfc5rc97lydc1n1/6rr9mSo2G3XYJIlAX/sN/7aNWsJjC75f4A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a7LMMAAADbAAAADwAAAAAAAAAAAAAAAACYAgAAZHJzL2Rv&#10;d25yZXYueG1sUEsFBgAAAAAEAAQA9QAAAIgDAAAAAA==&#10;" path="m,228r727,l727,,,,,228e" fillcolor="#933634" stroked="f">
                  <v:path arrowok="t" o:connecttype="custom" o:connectlocs="0,16162;727,16162;727,15934;0,15934;0,16162" o:connectangles="0,0,0,0,0"/>
                </v:shape>
              </v:group>
              <v:group id="Group 77" o:spid="_x0000_s1037" style="position:absolute;left:1587;top:15854;width:8627;height:2" coordorigin="1587,15854" coordsize="86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shape id="Freeform 78" o:spid="_x0000_s1038" style="position:absolute;left:1587;top:15854;width:8627;height:2;visibility:visible;mso-wrap-style:square;v-text-anchor:top" coordsize="86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aQUMEA&#10;AADbAAAADwAAAGRycy9kb3ducmV2LnhtbESPQWsCMRSE7wX/Q3hCbzXrUmRZjaIWsR5d2/tj89ws&#10;bl7CJtXVX98UCh6HmfmGWawG24kr9aF1rGA6yUAQ10633Cj4Ou3eChAhImvsHJOCOwVYLUcvCyy1&#10;u/GRrlVsRIJwKFGBidGXUobakMUwcZ44eWfXW4xJ9o3UPd4S3HYyz7KZtNhyWjDoaWuovlQ/VsGh&#10;qBDXh70/PfxH4fPvTT7LjFKv42E9BxFpiM/wf/tTKyje4e9L+gF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2kFDBAAAA2wAAAA8AAAAAAAAAAAAAAAAAmAIAAGRycy9kb3du&#10;cmV2LnhtbFBLBQYAAAAABAAEAPUAAACGAwAAAAA=&#10;" path="m,l8627,e" filled="f" strokeweight=".20464mm">
                  <v:path arrowok="t" o:connecttype="custom" o:connectlocs="0,0;8627,0" o:connectangles="0,0"/>
                </v:shape>
              </v:group>
              <v:group id="Group 75" o:spid="_x0000_s1039" style="position:absolute;left:10214;top:15849;width:958;height:12" coordorigin="10214,15849" coordsize="95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<v:shape id="Freeform 76" o:spid="_x0000_s1040" style="position:absolute;left:10214;top:15849;width:958;height:12;visibility:visible;mso-wrap-style:square;v-text-anchor:top" coordsize="9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thsIA&#10;AADbAAAADwAAAGRycy9kb3ducmV2LnhtbESPQWvCQBSE7wX/w/IEb3Wjh7CNriKi4qmgFc/P7DOJ&#10;Zt+G7Jqk/75bKPQ4zMw3zHI92Fp01PrKsYbZNAFBnDtTcaHh8rV/VyB8QDZYOyYN3+RhvRq9LTEz&#10;rucTdedQiAhhn6GGMoQmk9LnJVn0U9cQR+/uWoshyraQpsU+wm0t50mSSosVx4USG9qWlD/PL6th&#10;p5rrSe0+Pw6qSufd/lHMbthrPRkPmwWIQEP4D/+1j0aDSuH3S/w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22GwgAAANsAAAAPAAAAAAAAAAAAAAAAAJgCAABkcnMvZG93&#10;bnJldi54bWxQSwUGAAAAAAQABAD1AAAAhwMAAAAA&#10;" path="m,11r958,l958,,,,,11xe" fillcolor="#c0504d" stroked="f">
                  <v:path arrowok="t" o:connecttype="custom" o:connectlocs="0,15860;958,15860;958,15849;0,15849;0,15860" o:connectangles="0,0,0,0,0"/>
                </v:shape>
              </v:group>
              <v:group id="Group 73" o:spid="_x0000_s1041" style="position:absolute;left:10214;top:16246;width:958;height:2" coordorigin="10214,16246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<v:shape id="Freeform 74" o:spid="_x0000_s1042" style="position:absolute;left:10214;top:16246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HxsAA&#10;AADbAAAADwAAAGRycy9kb3ducmV2LnhtbERPTW+CQBC9N+l/2EwTb2XRg6HIQkwbk/ZYrO11wo6A&#10;srOEXRH6692DiceX950Vk+nESINrLStYRjEI4srqlmsFP/vdawLCeWSNnWVSMJODIn9+yjDV9srf&#10;NJa+FiGEXYoKGu/7VEpXNWTQRbYnDtzRDgZ9gEMt9YDXEG46uYrjtTTYcmhosKf3hqpzeTEKTvxl&#10;D8nv2zwt8W88r9zHobL/Si1epu0GhKfJP8R396dWkISx4Uv4AT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dHxsAAAADbAAAADwAAAAAAAAAAAAAAAACYAgAAZHJzL2Rvd25y&#10;ZXYueG1sUEsFBgAAAAAEAAQA9QAAAIUDAAAAAA==&#10;" path="m,l958,e" filled="f" strokecolor="#933634" strokeweight="3.7pt">
                  <v:path arrowok="t" o:connecttype="custom" o:connectlocs="0,0;95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55" behindDoc="1" locked="0" layoutInCell="1" allowOverlap="1" wp14:anchorId="19BAAAE8" wp14:editId="293B4094">
              <wp:simplePos x="0" y="0"/>
              <wp:positionH relativeFrom="page">
                <wp:posOffset>6701155</wp:posOffset>
              </wp:positionH>
              <wp:positionV relativeFrom="page">
                <wp:posOffset>10117455</wp:posOffset>
              </wp:positionV>
              <wp:extent cx="179070" cy="151765"/>
              <wp:effectExtent l="0" t="1905" r="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spacing w:after="0" w:line="22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778">
                            <w:rPr>
                              <w:rFonts w:ascii="Times New Roman" w:eastAsia="Times New Roman" w:hAnsi="Times New Roman" w:cs="Times New Roman"/>
                              <w:noProof/>
                              <w:color w:val="FFFFFF"/>
                              <w:sz w:val="20"/>
                              <w:szCs w:val="20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65" type="#_x0000_t202" style="position:absolute;margin-left:527.65pt;margin-top:796.65pt;width:14.1pt;height:11.95pt;z-index:-5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" filled="f" stroked="f">
              <v:textbox inset="0,0,0,0">
                <w:txbxContent>
                  <w:p w:rsidR="007F0665" w:rsidRDefault="007F0665">
                    <w:pPr>
                      <w:spacing w:after="0" w:line="22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778">
                      <w:rPr>
                        <w:rFonts w:ascii="Times New Roman" w:eastAsia="Times New Roman" w:hAnsi="Times New Roman" w:cs="Times New Roman"/>
                        <w:noProof/>
                        <w:color w:val="FFFFFF"/>
                        <w:sz w:val="20"/>
                        <w:szCs w:val="20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665" w:rsidRDefault="007F0665">
      <w:pPr>
        <w:spacing w:after="0" w:line="240" w:lineRule="auto"/>
      </w:pPr>
      <w:r>
        <w:separator/>
      </w:r>
    </w:p>
  </w:footnote>
  <w:footnote w:type="continuationSeparator" w:id="0">
    <w:p w:rsidR="007F0665" w:rsidRDefault="007F0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E7D" w:rsidRDefault="00A35E7D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77" behindDoc="1" locked="0" layoutInCell="1" allowOverlap="1" wp14:anchorId="10727D92" wp14:editId="13480B01">
              <wp:simplePos x="0" y="0"/>
              <wp:positionH relativeFrom="page">
                <wp:posOffset>1068070</wp:posOffset>
              </wp:positionH>
              <wp:positionV relativeFrom="page">
                <wp:posOffset>363220</wp:posOffset>
              </wp:positionV>
              <wp:extent cx="5921375" cy="177800"/>
              <wp:effectExtent l="1270" t="1270" r="1905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1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tabs>
                              <w:tab w:val="left" w:pos="9300"/>
                            </w:tabs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port 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sul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of Proje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t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mpl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ati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 activ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2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2010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3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–  2014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4" type="#_x0000_t202" style="position:absolute;margin-left:84.1pt;margin-top:28.6pt;width:466.25pt;height:14pt;z-index:-5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0+swIAALE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" filled="f" stroked="f">
              <v:textbox inset="0,0,0,0">
                <w:txbxContent>
                  <w:p w:rsidR="007F0665" w:rsidRDefault="007F0665">
                    <w:pPr>
                      <w:tabs>
                        <w:tab w:val="left" w:pos="9300"/>
                      </w:tabs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port 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sul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of Proje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t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mpl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ati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 activ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2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for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2010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3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–  2014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36" behindDoc="1" locked="0" layoutInCell="1" allowOverlap="1" wp14:anchorId="467BFBA4" wp14:editId="1D719D78">
              <wp:simplePos x="0" y="0"/>
              <wp:positionH relativeFrom="page">
                <wp:posOffset>1068070</wp:posOffset>
              </wp:positionH>
              <wp:positionV relativeFrom="page">
                <wp:posOffset>363220</wp:posOffset>
              </wp:positionV>
              <wp:extent cx="5921375" cy="177800"/>
              <wp:effectExtent l="1270" t="1270" r="1905" b="1905"/>
              <wp:wrapNone/>
              <wp:docPr id="20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1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tabs>
                              <w:tab w:val="left" w:pos="9300"/>
                            </w:tabs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port 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sul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of Proje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t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mpl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ati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 activ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2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2010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3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–  2014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055" type="#_x0000_t202" style="position:absolute;margin-left:84.1pt;margin-top:28.6pt;width:466.25pt;height:14pt;z-index:-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JfswIAAK0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" filled="f" stroked="f">
              <v:textbox inset="0,0,0,0">
                <w:txbxContent>
                  <w:p w:rsidR="007F0665" w:rsidRDefault="007F0665">
                    <w:pPr>
                      <w:tabs>
                        <w:tab w:val="left" w:pos="9300"/>
                      </w:tabs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port 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sul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of Proje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t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mpl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ati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 activ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2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for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2010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3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–  2014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E7D" w:rsidRDefault="00A35E7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43" behindDoc="1" locked="0" layoutInCell="1" allowOverlap="1" wp14:anchorId="7D6FC31B" wp14:editId="439CE449">
              <wp:simplePos x="0" y="0"/>
              <wp:positionH relativeFrom="page">
                <wp:posOffset>1068070</wp:posOffset>
              </wp:positionH>
              <wp:positionV relativeFrom="page">
                <wp:posOffset>363220</wp:posOffset>
              </wp:positionV>
              <wp:extent cx="5921375" cy="177800"/>
              <wp:effectExtent l="1270" t="1270" r="1905" b="1905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1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tabs>
                              <w:tab w:val="left" w:pos="9300"/>
                            </w:tabs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port 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sul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of Proje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t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mpl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ati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 activ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2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2010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3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–  2014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059" type="#_x0000_t202" style="position:absolute;margin-left:84.1pt;margin-top:28.6pt;width:466.25pt;height:14pt;z-index:-5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zbtgIAALQ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" filled="f" stroked="f">
              <v:textbox inset="0,0,0,0">
                <w:txbxContent>
                  <w:p w:rsidR="007F0665" w:rsidRDefault="007F0665">
                    <w:pPr>
                      <w:tabs>
                        <w:tab w:val="left" w:pos="9300"/>
                      </w:tabs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port 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sul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of Proje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t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mpl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ati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 activ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2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for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2010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3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–  2014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45" behindDoc="1" locked="0" layoutInCell="1" allowOverlap="1" wp14:anchorId="74EE998F" wp14:editId="00860960">
              <wp:simplePos x="0" y="0"/>
              <wp:positionH relativeFrom="page">
                <wp:posOffset>1068070</wp:posOffset>
              </wp:positionH>
              <wp:positionV relativeFrom="page">
                <wp:posOffset>363220</wp:posOffset>
              </wp:positionV>
              <wp:extent cx="5921375" cy="177800"/>
              <wp:effectExtent l="1270" t="1270" r="1905" b="1905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1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tabs>
                              <w:tab w:val="left" w:pos="9300"/>
                            </w:tabs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port 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sul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of Proje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t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mpl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ati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 activ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2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2010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3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–  2014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060" type="#_x0000_t202" style="position:absolute;margin-left:84.1pt;margin-top:28.6pt;width:466.25pt;height:14pt;z-index:-5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oqtQIAALQ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" filled="f" stroked="f">
              <v:textbox inset="0,0,0,0">
                <w:txbxContent>
                  <w:p w:rsidR="007F0665" w:rsidRDefault="007F0665">
                    <w:pPr>
                      <w:tabs>
                        <w:tab w:val="left" w:pos="9300"/>
                      </w:tabs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port 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sul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of Proje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t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mpl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ati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 activ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2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for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2010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3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–  2014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47" behindDoc="1" locked="0" layoutInCell="1" allowOverlap="1" wp14:anchorId="3122561B" wp14:editId="0D4E266D">
              <wp:simplePos x="0" y="0"/>
              <wp:positionH relativeFrom="page">
                <wp:posOffset>1068070</wp:posOffset>
              </wp:positionH>
              <wp:positionV relativeFrom="page">
                <wp:posOffset>363220</wp:posOffset>
              </wp:positionV>
              <wp:extent cx="5921375" cy="177800"/>
              <wp:effectExtent l="1270" t="1270" r="1905" b="1905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1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tabs>
                              <w:tab w:val="left" w:pos="9300"/>
                            </w:tabs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port 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sul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of Proje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t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mpl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ati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 activ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2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2010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3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–  2014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061" type="#_x0000_t202" style="position:absolute;margin-left:84.1pt;margin-top:28.6pt;width:466.25pt;height:14pt;z-index:-51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Hjtg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" filled="f" stroked="f">
              <v:textbox inset="0,0,0,0">
                <w:txbxContent>
                  <w:p w:rsidR="007F0665" w:rsidRDefault="007F0665">
                    <w:pPr>
                      <w:tabs>
                        <w:tab w:val="left" w:pos="9300"/>
                      </w:tabs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port 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sul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of Proje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t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mpl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ati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 activ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2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for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2010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3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–  2014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 w:rsidP="00B87BE1">
    <w:pPr>
      <w:tabs>
        <w:tab w:val="left" w:pos="3854"/>
      </w:tabs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66" behindDoc="1" locked="0" layoutInCell="1" allowOverlap="1" wp14:anchorId="61292D61" wp14:editId="03BEC440">
              <wp:simplePos x="0" y="0"/>
              <wp:positionH relativeFrom="page">
                <wp:posOffset>1068070</wp:posOffset>
              </wp:positionH>
              <wp:positionV relativeFrom="page">
                <wp:posOffset>363220</wp:posOffset>
              </wp:positionV>
              <wp:extent cx="5921375" cy="177800"/>
              <wp:effectExtent l="1270" t="1270" r="1905" b="1905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1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tabs>
                              <w:tab w:val="left" w:pos="9300"/>
                            </w:tabs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port 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sul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of Proje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t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mpl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ati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 activ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2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2010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3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–  2014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66" type="#_x0000_t202" style="position:absolute;margin-left:84.1pt;margin-top:28.6pt;width:466.25pt;height:14pt;z-index:-5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bztQ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" filled="f" stroked="f">
              <v:textbox inset="0,0,0,0">
                <w:txbxContent>
                  <w:p w:rsidR="007F0665" w:rsidRDefault="007F0665">
                    <w:pPr>
                      <w:tabs>
                        <w:tab w:val="left" w:pos="9300"/>
                      </w:tabs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port 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sul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of Proje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t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mpl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ati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 activ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2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for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2010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3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–  2014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67" behindDoc="1" locked="0" layoutInCell="1" allowOverlap="1" wp14:anchorId="487B6ED7" wp14:editId="425812A9">
              <wp:simplePos x="0" y="0"/>
              <wp:positionH relativeFrom="page">
                <wp:posOffset>1068070</wp:posOffset>
              </wp:positionH>
              <wp:positionV relativeFrom="page">
                <wp:posOffset>723265</wp:posOffset>
              </wp:positionV>
              <wp:extent cx="5965190" cy="189865"/>
              <wp:effectExtent l="1270" t="0" r="0" b="127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519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spacing w:after="0" w:line="285" w:lineRule="exact"/>
                            <w:ind w:left="20" w:right="-59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067" type="#_x0000_t202" style="position:absolute;margin-left:84.1pt;margin-top:56.95pt;width:469.7pt;height:14.95pt;z-index:-5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ukzsQIAALM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" filled="f" stroked="f">
              <v:textbox inset="0,0,0,0">
                <w:txbxContent>
                  <w:p w:rsidR="007F0665" w:rsidRDefault="007F0665">
                    <w:pPr>
                      <w:spacing w:after="0" w:line="285" w:lineRule="exact"/>
                      <w:ind w:left="20" w:right="-59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70" behindDoc="1" locked="0" layoutInCell="1" allowOverlap="1" wp14:anchorId="384C67AA" wp14:editId="6631C4F7">
              <wp:simplePos x="0" y="0"/>
              <wp:positionH relativeFrom="page">
                <wp:posOffset>1068070</wp:posOffset>
              </wp:positionH>
              <wp:positionV relativeFrom="page">
                <wp:posOffset>363220</wp:posOffset>
              </wp:positionV>
              <wp:extent cx="5921375" cy="177800"/>
              <wp:effectExtent l="1270" t="1270" r="1905" b="1905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1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tabs>
                              <w:tab w:val="left" w:pos="9300"/>
                            </w:tabs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port 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sul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of Proje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t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mpl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ati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 activ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2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2010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3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–  2014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69" type="#_x0000_t202" style="position:absolute;margin-left:84.1pt;margin-top:28.6pt;width:466.25pt;height:14pt;z-index:-51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bOtQ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" filled="f" stroked="f">
              <v:textbox inset="0,0,0,0">
                <w:txbxContent>
                  <w:p w:rsidR="007F0665" w:rsidRDefault="007F0665">
                    <w:pPr>
                      <w:tabs>
                        <w:tab w:val="left" w:pos="9300"/>
                      </w:tabs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port 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sul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of Proje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t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mpl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ati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 activ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2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for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2010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3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–  2014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65" w:rsidRDefault="007F066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75" behindDoc="1" locked="0" layoutInCell="1" allowOverlap="1" wp14:anchorId="206E13E0" wp14:editId="39FD343E">
              <wp:simplePos x="0" y="0"/>
              <wp:positionH relativeFrom="page">
                <wp:posOffset>1068070</wp:posOffset>
              </wp:positionH>
              <wp:positionV relativeFrom="page">
                <wp:posOffset>363220</wp:posOffset>
              </wp:positionV>
              <wp:extent cx="5921375" cy="177800"/>
              <wp:effectExtent l="1270" t="1270" r="1905" b="19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1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tabs>
                              <w:tab w:val="left" w:pos="9300"/>
                            </w:tabs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port 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sul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of Proje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t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mpl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ati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n activ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2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-1"/>
                              <w:sz w:val="24"/>
                              <w:szCs w:val="24"/>
                              <w:u w:val="single" w:color="4E60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s 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1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>2010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pacing w:val="3"/>
                              <w:sz w:val="24"/>
                              <w:szCs w:val="24"/>
                              <w:u w:val="single" w:color="4E60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 xml:space="preserve">–  2014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4F6128"/>
                              <w:sz w:val="24"/>
                              <w:szCs w:val="24"/>
                              <w:u w:val="single" w:color="4E60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2" type="#_x0000_t202" style="position:absolute;margin-left:84.1pt;margin-top:28.6pt;width:466.25pt;height:14pt;z-index:-5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" filled="f" stroked="f">
              <v:textbox inset="0,0,0,0">
                <w:txbxContent>
                  <w:p w:rsidR="007F0665" w:rsidRDefault="007F0665">
                    <w:pPr>
                      <w:tabs>
                        <w:tab w:val="left" w:pos="9300"/>
                      </w:tabs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port 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sul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of Proje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t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mpl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ati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n activ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2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-1"/>
                        <w:sz w:val="24"/>
                        <w:szCs w:val="24"/>
                        <w:u w:val="single" w:color="4E60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s for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1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>2010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pacing w:val="3"/>
                        <w:sz w:val="24"/>
                        <w:szCs w:val="24"/>
                        <w:u w:val="single" w:color="4E60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 xml:space="preserve">–  2014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4F6128"/>
                        <w:sz w:val="24"/>
                        <w:szCs w:val="24"/>
                        <w:u w:val="single" w:color="4E602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376" behindDoc="1" locked="0" layoutInCell="1" allowOverlap="1" wp14:anchorId="41CA0D62" wp14:editId="7F7040CA">
              <wp:simplePos x="0" y="0"/>
              <wp:positionH relativeFrom="page">
                <wp:posOffset>1525270</wp:posOffset>
              </wp:positionH>
              <wp:positionV relativeFrom="page">
                <wp:posOffset>723265</wp:posOffset>
              </wp:positionV>
              <wp:extent cx="5327015" cy="189865"/>
              <wp:effectExtent l="1270" t="0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01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665" w:rsidRDefault="007F0665">
                          <w:pPr>
                            <w:spacing w:after="0" w:line="285" w:lineRule="exact"/>
                            <w:ind w:left="20" w:right="-59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Principle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consistent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coordinati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6"/>
                              <w:szCs w:val="2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8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has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8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help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9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use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8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6"/>
                              <w:szCs w:val="2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un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"/>
                              <w:sz w:val="26"/>
                              <w:szCs w:val="26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ef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6"/>
                              <w:szCs w:val="2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6"/>
                              <w:szCs w:val="2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tive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"/>
                              <w:sz w:val="26"/>
                              <w:szCs w:val="2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73" type="#_x0000_t202" style="position:absolute;margin-left:120.1pt;margin-top:56.95pt;width:419.45pt;height:14.95pt;z-index:-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/kL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" filled="f" stroked="f">
              <v:textbox inset="0,0,0,0">
                <w:txbxContent>
                  <w:p w:rsidR="007F0665" w:rsidRDefault="007F0665">
                    <w:pPr>
                      <w:spacing w:after="0" w:line="285" w:lineRule="exact"/>
                      <w:ind w:left="20" w:right="-59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Principle</w:t>
                    </w:r>
                    <w:r>
                      <w:rPr>
                        <w:rFonts w:ascii="Times New Roman" w:eastAsia="Times New Roman" w:hAnsi="Times New Roman" w:cs="Times New Roman"/>
                        <w:spacing w:val="1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of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consistent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coordinati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6"/>
                        <w:szCs w:val="2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pacing w:val="8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has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help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to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use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6"/>
                        <w:szCs w:val="2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un</w:t>
                    </w:r>
                    <w:r>
                      <w:rPr>
                        <w:rFonts w:ascii="Times New Roman" w:eastAsia="Times New Roman" w:hAnsi="Times New Roman" w:cs="Times New Roman"/>
                        <w:spacing w:val="4"/>
                        <w:sz w:val="26"/>
                        <w:szCs w:val="26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1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ef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6"/>
                        <w:szCs w:val="2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6"/>
                        <w:szCs w:val="2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tive</w:t>
                    </w:r>
                    <w:r>
                      <w:rPr>
                        <w:rFonts w:ascii="Times New Roman" w:eastAsia="Times New Roman" w:hAnsi="Times New Roman" w:cs="Times New Roman"/>
                        <w:spacing w:val="4"/>
                        <w:sz w:val="26"/>
                        <w:szCs w:val="2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  <w:t>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85CB4"/>
    <w:multiLevelType w:val="hybridMultilevel"/>
    <w:tmpl w:val="E102AE78"/>
    <w:lvl w:ilvl="0" w:tplc="9BC663D8">
      <w:start w:val="2"/>
      <w:numFmt w:val="bullet"/>
      <w:lvlText w:val="-"/>
      <w:lvlJc w:val="left"/>
      <w:pPr>
        <w:ind w:left="38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54B"/>
    <w:rsid w:val="000026BC"/>
    <w:rsid w:val="000665F8"/>
    <w:rsid w:val="00110333"/>
    <w:rsid w:val="001D2744"/>
    <w:rsid w:val="0020329D"/>
    <w:rsid w:val="002B62EF"/>
    <w:rsid w:val="0033075E"/>
    <w:rsid w:val="003360B6"/>
    <w:rsid w:val="00355C70"/>
    <w:rsid w:val="00391A86"/>
    <w:rsid w:val="00422312"/>
    <w:rsid w:val="00424AFB"/>
    <w:rsid w:val="004E2E7D"/>
    <w:rsid w:val="004F65C0"/>
    <w:rsid w:val="00577091"/>
    <w:rsid w:val="0058499F"/>
    <w:rsid w:val="006C6E50"/>
    <w:rsid w:val="007440C7"/>
    <w:rsid w:val="00764783"/>
    <w:rsid w:val="007F0665"/>
    <w:rsid w:val="008029F1"/>
    <w:rsid w:val="008530DA"/>
    <w:rsid w:val="008D6A78"/>
    <w:rsid w:val="009228D0"/>
    <w:rsid w:val="0097454B"/>
    <w:rsid w:val="00A35E7D"/>
    <w:rsid w:val="00AF3778"/>
    <w:rsid w:val="00B71EAF"/>
    <w:rsid w:val="00B82826"/>
    <w:rsid w:val="00B87BE1"/>
    <w:rsid w:val="00BE645A"/>
    <w:rsid w:val="00C20AEE"/>
    <w:rsid w:val="00C55753"/>
    <w:rsid w:val="00C97AED"/>
    <w:rsid w:val="00D66A4F"/>
    <w:rsid w:val="00DD34A3"/>
    <w:rsid w:val="00E25314"/>
    <w:rsid w:val="00F24530"/>
    <w:rsid w:val="00F52053"/>
    <w:rsid w:val="00F85BAA"/>
    <w:rsid w:val="00F86A34"/>
    <w:rsid w:val="00FD6077"/>
    <w:rsid w:val="00FF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6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A4F"/>
  </w:style>
  <w:style w:type="paragraph" w:styleId="Footer">
    <w:name w:val="footer"/>
    <w:basedOn w:val="Normal"/>
    <w:link w:val="FooterChar"/>
    <w:uiPriority w:val="99"/>
    <w:unhideWhenUsed/>
    <w:rsid w:val="00D66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A4F"/>
  </w:style>
  <w:style w:type="paragraph" w:styleId="BalloonText">
    <w:name w:val="Balloon Text"/>
    <w:basedOn w:val="Normal"/>
    <w:link w:val="BalloonTextChar"/>
    <w:uiPriority w:val="99"/>
    <w:semiHidden/>
    <w:unhideWhenUsed/>
    <w:rsid w:val="00D66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A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2826"/>
    <w:pPr>
      <w:ind w:left="720"/>
      <w:contextualSpacing/>
    </w:pPr>
  </w:style>
  <w:style w:type="paragraph" w:styleId="Revision">
    <w:name w:val="Revision"/>
    <w:hidden/>
    <w:uiPriority w:val="99"/>
    <w:semiHidden/>
    <w:rsid w:val="0020329D"/>
    <w:pPr>
      <w:widowControl/>
      <w:spacing w:after="0" w:line="240" w:lineRule="auto"/>
    </w:pPr>
  </w:style>
  <w:style w:type="paragraph" w:styleId="NoSpacing">
    <w:name w:val="No Spacing"/>
    <w:link w:val="NoSpacingChar"/>
    <w:uiPriority w:val="1"/>
    <w:qFormat/>
    <w:rsid w:val="004E2E7D"/>
    <w:pPr>
      <w:widowControl/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E2E7D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6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A4F"/>
  </w:style>
  <w:style w:type="paragraph" w:styleId="Footer">
    <w:name w:val="footer"/>
    <w:basedOn w:val="Normal"/>
    <w:link w:val="FooterChar"/>
    <w:uiPriority w:val="99"/>
    <w:unhideWhenUsed/>
    <w:rsid w:val="00D66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A4F"/>
  </w:style>
  <w:style w:type="paragraph" w:styleId="BalloonText">
    <w:name w:val="Balloon Text"/>
    <w:basedOn w:val="Normal"/>
    <w:link w:val="BalloonTextChar"/>
    <w:uiPriority w:val="99"/>
    <w:semiHidden/>
    <w:unhideWhenUsed/>
    <w:rsid w:val="00D66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A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2826"/>
    <w:pPr>
      <w:ind w:left="720"/>
      <w:contextualSpacing/>
    </w:pPr>
  </w:style>
  <w:style w:type="paragraph" w:styleId="Revision">
    <w:name w:val="Revision"/>
    <w:hidden/>
    <w:uiPriority w:val="99"/>
    <w:semiHidden/>
    <w:rsid w:val="0020329D"/>
    <w:pPr>
      <w:widowControl/>
      <w:spacing w:after="0" w:line="240" w:lineRule="auto"/>
    </w:pPr>
  </w:style>
  <w:style w:type="paragraph" w:styleId="NoSpacing">
    <w:name w:val="No Spacing"/>
    <w:link w:val="NoSpacingChar"/>
    <w:uiPriority w:val="1"/>
    <w:qFormat/>
    <w:rsid w:val="004E2E7D"/>
    <w:pPr>
      <w:widowControl/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E2E7D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image" Target="media/image23.png"/><Relationship Id="rId47" Type="http://schemas.openxmlformats.org/officeDocument/2006/relationships/header" Target="header6.xml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84" Type="http://schemas.openxmlformats.org/officeDocument/2006/relationships/image" Target="media/image59.png"/><Relationship Id="rId89" Type="http://schemas.openxmlformats.org/officeDocument/2006/relationships/footer" Target="footer10.xm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2.png"/><Relationship Id="rId58" Type="http://schemas.openxmlformats.org/officeDocument/2006/relationships/image" Target="media/image36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102" Type="http://schemas.openxmlformats.org/officeDocument/2006/relationships/image" Target="media/image72.png"/><Relationship Id="rId5" Type="http://schemas.openxmlformats.org/officeDocument/2006/relationships/settings" Target="settings.xml"/><Relationship Id="rId90" Type="http://schemas.openxmlformats.org/officeDocument/2006/relationships/header" Target="header8.xml"/><Relationship Id="rId95" Type="http://schemas.openxmlformats.org/officeDocument/2006/relationships/image" Target="media/image65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80" Type="http://schemas.openxmlformats.org/officeDocument/2006/relationships/image" Target="media/image57.png"/><Relationship Id="rId85" Type="http://schemas.openxmlformats.org/officeDocument/2006/relationships/image" Target="media/image60.png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37.png"/><Relationship Id="rId103" Type="http://schemas.openxmlformats.org/officeDocument/2006/relationships/header" Target="header9.xml"/><Relationship Id="rId108" Type="http://schemas.openxmlformats.org/officeDocument/2006/relationships/customXml" Target="../customXml/item2.xml"/><Relationship Id="rId54" Type="http://schemas.openxmlformats.org/officeDocument/2006/relationships/image" Target="media/image33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91" Type="http://schemas.openxmlformats.org/officeDocument/2006/relationships/footer" Target="footer11.xml"/><Relationship Id="rId96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image" Target="media/image28.png"/><Relationship Id="rId57" Type="http://schemas.openxmlformats.org/officeDocument/2006/relationships/image" Target="media/image35.png"/><Relationship Id="rId106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120.png"/><Relationship Id="rId44" Type="http://schemas.openxmlformats.org/officeDocument/2006/relationships/image" Target="media/image25.png"/><Relationship Id="rId52" Type="http://schemas.openxmlformats.org/officeDocument/2006/relationships/image" Target="media/image31.png"/><Relationship Id="rId60" Type="http://schemas.openxmlformats.org/officeDocument/2006/relationships/image" Target="media/image38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1.png"/><Relationship Id="rId94" Type="http://schemas.openxmlformats.org/officeDocument/2006/relationships/image" Target="media/image64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39" Type="http://schemas.openxmlformats.org/officeDocument/2006/relationships/image" Target="media/image20.png"/><Relationship Id="rId109" Type="http://schemas.openxmlformats.org/officeDocument/2006/relationships/customXml" Target="../customXml/item3.xml"/><Relationship Id="rId34" Type="http://schemas.openxmlformats.org/officeDocument/2006/relationships/image" Target="media/image15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3.png"/><Relationship Id="rId97" Type="http://schemas.openxmlformats.org/officeDocument/2006/relationships/image" Target="media/image67.png"/><Relationship Id="rId104" Type="http://schemas.openxmlformats.org/officeDocument/2006/relationships/header" Target="header10.xml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92" Type="http://schemas.openxmlformats.org/officeDocument/2006/relationships/footer" Target="footer12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3.png"/><Relationship Id="rId87" Type="http://schemas.openxmlformats.org/officeDocument/2006/relationships/image" Target="media/image62.png"/><Relationship Id="rId110" Type="http://schemas.openxmlformats.org/officeDocument/2006/relationships/customXml" Target="../customXml/item4.xml"/><Relationship Id="rId61" Type="http://schemas.openxmlformats.org/officeDocument/2006/relationships/footer" Target="footer7.xml"/><Relationship Id="rId82" Type="http://schemas.openxmlformats.org/officeDocument/2006/relationships/footer" Target="footer8.xml"/><Relationship Id="rId19" Type="http://schemas.openxmlformats.org/officeDocument/2006/relationships/header" Target="header4.xml"/><Relationship Id="rId14" Type="http://schemas.openxmlformats.org/officeDocument/2006/relationships/footer" Target="footer2.xml"/><Relationship Id="rId30" Type="http://schemas.openxmlformats.org/officeDocument/2006/relationships/image" Target="media/image110.png"/><Relationship Id="rId35" Type="http://schemas.openxmlformats.org/officeDocument/2006/relationships/image" Target="media/image16.png"/><Relationship Id="rId56" Type="http://schemas.openxmlformats.org/officeDocument/2006/relationships/footer" Target="footer6.xml"/><Relationship Id="rId77" Type="http://schemas.openxmlformats.org/officeDocument/2006/relationships/image" Target="media/image54.png"/><Relationship Id="rId100" Type="http://schemas.openxmlformats.org/officeDocument/2006/relationships/image" Target="media/image70.png"/><Relationship Id="rId105" Type="http://schemas.openxmlformats.org/officeDocument/2006/relationships/image" Target="media/image73.jpeg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72" Type="http://schemas.openxmlformats.org/officeDocument/2006/relationships/image" Target="media/image49.png"/><Relationship Id="rId93" Type="http://schemas.openxmlformats.org/officeDocument/2006/relationships/image" Target="media/image63.png"/><Relationship Id="rId98" Type="http://schemas.openxmlformats.org/officeDocument/2006/relationships/image" Target="media/image68.png"/><Relationship Id="rId3" Type="http://schemas.openxmlformats.org/officeDocument/2006/relationships/styles" Target="styles.xml"/><Relationship Id="rId25" Type="http://schemas.openxmlformats.org/officeDocument/2006/relationships/image" Target="media/image8.png"/><Relationship Id="rId46" Type="http://schemas.openxmlformats.org/officeDocument/2006/relationships/header" Target="header5.xml"/><Relationship Id="rId67" Type="http://schemas.openxmlformats.org/officeDocument/2006/relationships/image" Target="media/image44.png"/><Relationship Id="rId20" Type="http://schemas.openxmlformats.org/officeDocument/2006/relationships/image" Target="media/image3.png"/><Relationship Id="rId41" Type="http://schemas.openxmlformats.org/officeDocument/2006/relationships/image" Target="media/image22.png"/><Relationship Id="rId62" Type="http://schemas.openxmlformats.org/officeDocument/2006/relationships/image" Target="media/image39.png"/><Relationship Id="rId83" Type="http://schemas.openxmlformats.org/officeDocument/2006/relationships/footer" Target="footer9.xml"/><Relationship Id="rId88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A28785-E3A9-48CB-8021-E6DF78E2C000}"/>
</file>

<file path=customXml/itemProps2.xml><?xml version="1.0" encoding="utf-8"?>
<ds:datastoreItem xmlns:ds="http://schemas.openxmlformats.org/officeDocument/2006/customXml" ds:itemID="{49A39D44-46C2-49A4-94F6-7B0C69CF8428}"/>
</file>

<file path=customXml/itemProps3.xml><?xml version="1.0" encoding="utf-8"?>
<ds:datastoreItem xmlns:ds="http://schemas.openxmlformats.org/officeDocument/2006/customXml" ds:itemID="{7FB47F55-CAF7-4DA3-944A-CA8B85F87CD9}"/>
</file>

<file path=customXml/itemProps4.xml><?xml version="1.0" encoding="utf-8"?>
<ds:datastoreItem xmlns:ds="http://schemas.openxmlformats.org/officeDocument/2006/customXml" ds:itemID="{59F80B0C-28DF-4BAE-A23F-146BBADFAA35}"/>
</file>

<file path=docProps/app.xml><?xml version="1.0" encoding="utf-8"?>
<Properties xmlns="http://schemas.openxmlformats.org/officeDocument/2006/extended-properties" xmlns:vt="http://schemas.openxmlformats.org/officeDocument/2006/docPropsVTypes">
  <Template>C4702C34.dotm</Template>
  <TotalTime>0</TotalTime>
  <Pages>44</Pages>
  <Words>13252</Words>
  <Characters>72744</Characters>
  <Application>Microsoft Office Word</Application>
  <DocSecurity>0</DocSecurity>
  <Lines>3171</Lines>
  <Paragraphs>1234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2015-12-08T05:31:00Z</dcterms:created>
  <dcterms:modified xsi:type="dcterms:W3CDTF">2015-12-08T05:31:00Z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0x01010050F19AC2165D2E47A5E6B7F563E4CF00</vt:lpwstr>
  </property>
  <property fmtid="{D5CDD505-2E9C-101B-9397-08002B2CF9AE}" pid="3" name="Order">
    <vt:r8>997300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</Properties>
</file>