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617" w:rsidRPr="00EC0476" w:rsidRDefault="00F5246F" w:rsidP="00EC0476">
      <w:pPr>
        <w:pStyle w:val="Title"/>
      </w:pPr>
      <w:bookmarkStart w:id="0" w:name="_GoBack"/>
      <w:bookmarkEnd w:id="0"/>
      <w:r>
        <w:t>Accessibility Design Guide</w:t>
      </w:r>
    </w:p>
    <w:p w:rsidR="00EC0476" w:rsidRPr="00EC0476" w:rsidRDefault="00F5246F" w:rsidP="00EC0476">
      <w:pPr>
        <w:pStyle w:val="Subtitle"/>
      </w:pPr>
      <w:r w:rsidRPr="00F074B9">
        <w:t>Universal design principles for Australia’s aid program</w:t>
      </w:r>
    </w:p>
    <w:p w:rsidR="00F5246F" w:rsidRPr="00F5246F" w:rsidRDefault="00F5246F" w:rsidP="00F5246F">
      <w:pPr>
        <w:pStyle w:val="BoxText"/>
      </w:pPr>
      <w:r>
        <w:t xml:space="preserve">The </w:t>
      </w:r>
      <w:r w:rsidRPr="00D46B61">
        <w:t>Accessibility Design Guide</w:t>
      </w:r>
      <w:r>
        <w:t xml:space="preserve"> supports the Australian Government’s disability-inclusive development strategy—</w:t>
      </w:r>
      <w:r w:rsidRPr="00D46B61">
        <w:rPr>
          <w:i/>
        </w:rPr>
        <w:t>Development for All 2015-2020 Strategy for strengthening disability-inclusive development in Australia’s aid program</w:t>
      </w:r>
      <w:r w:rsidRPr="00D46B61">
        <w:t>.</w:t>
      </w:r>
    </w:p>
    <w:p w:rsidR="00CB6C2C" w:rsidRDefault="00F5246F" w:rsidP="00F5246F">
      <w:pPr>
        <w:pStyle w:val="BodyText"/>
      </w:pPr>
      <w:r>
        <w:t xml:space="preserve">The </w:t>
      </w:r>
      <w:r w:rsidRPr="00F5246F">
        <w:rPr>
          <w:i/>
        </w:rPr>
        <w:t>Accessibility Design Guide</w:t>
      </w:r>
      <w:r>
        <w:t xml:space="preserve"> provides practical information about how barriers to the built environment, such as to schools, health clinics and courthouses, can be minimised to improve a</w:t>
      </w:r>
      <w:r w:rsidR="00CB6C2C">
        <w:t>ccess for people with disabilities</w:t>
      </w:r>
      <w:r>
        <w:t>. Improved accessibility also benefits the elderly, pregnant women, children and people with a temporary illness or injury. By minimising barriers to the built environment, the aid program enables people to participate more fully in social and economic life.</w:t>
      </w:r>
      <w:r w:rsidR="00553299">
        <w:t xml:space="preserve"> </w:t>
      </w:r>
      <w:r w:rsidR="009641B7">
        <w:t xml:space="preserve"> </w:t>
      </w:r>
    </w:p>
    <w:p w:rsidR="00F5246F" w:rsidRDefault="00F5246F" w:rsidP="00F5246F">
      <w:pPr>
        <w:pStyle w:val="BodyText"/>
      </w:pPr>
      <w:r>
        <w:t xml:space="preserve">The </w:t>
      </w:r>
      <w:r w:rsidRPr="001515AF">
        <w:t>f</w:t>
      </w:r>
      <w:r>
        <w:t xml:space="preserve">ollowing </w:t>
      </w:r>
      <w:r w:rsidRPr="00CB6C2C">
        <w:rPr>
          <w:b/>
        </w:rPr>
        <w:t>top 10 tips</w:t>
      </w:r>
      <w:r>
        <w:t xml:space="preserve"> can be used by DFAT and its partners to promote universal design in Australia’s aid program.</w:t>
      </w:r>
    </w:p>
    <w:p w:rsidR="00F5246F" w:rsidRPr="00A71412" w:rsidRDefault="00F5246F" w:rsidP="00CB6C2C">
      <w:pPr>
        <w:pStyle w:val="ListNumber"/>
        <w:spacing w:after="80"/>
        <w:ind w:left="641" w:hanging="357"/>
      </w:pPr>
      <w:r w:rsidRPr="00A71412">
        <w:t>Identify and understand a partner country’s legislative framework and building standards and codes.</w:t>
      </w:r>
    </w:p>
    <w:p w:rsidR="00F5246F" w:rsidRPr="00A71412" w:rsidRDefault="00F5246F" w:rsidP="00CB6C2C">
      <w:pPr>
        <w:pStyle w:val="ListNumber"/>
        <w:spacing w:after="80"/>
        <w:ind w:left="641" w:hanging="357"/>
      </w:pPr>
      <w:r w:rsidRPr="00A71412">
        <w:t>Establish early collaboration between government representatives, infrastructure designers and disabled people’s organisations.</w:t>
      </w:r>
    </w:p>
    <w:p w:rsidR="00F5246F" w:rsidRPr="00A71412" w:rsidRDefault="00F5246F" w:rsidP="00CB6C2C">
      <w:pPr>
        <w:pStyle w:val="ListNumber"/>
        <w:spacing w:after="80"/>
        <w:ind w:left="641" w:hanging="357"/>
      </w:pPr>
      <w:r w:rsidRPr="00A71412">
        <w:t>Consult with a representative range of disability groups as equal participants throughout the project cycle and after the project is complete, to assess the effectiveness of the design and to collect lessons learned.</w:t>
      </w:r>
    </w:p>
    <w:p w:rsidR="00F5246F" w:rsidRPr="00A71412" w:rsidRDefault="00F5246F" w:rsidP="00CB6C2C">
      <w:pPr>
        <w:pStyle w:val="ListNumber"/>
        <w:spacing w:after="80"/>
        <w:ind w:left="641" w:hanging="357"/>
      </w:pPr>
      <w:r w:rsidRPr="00A71412">
        <w:t>Learn how local people with disability and their families adapt their environments to make them more accessible.</w:t>
      </w:r>
    </w:p>
    <w:p w:rsidR="00F5246F" w:rsidRPr="00A71412" w:rsidRDefault="00F5246F" w:rsidP="00CB6C2C">
      <w:pPr>
        <w:pStyle w:val="ListNumber"/>
        <w:spacing w:after="80"/>
        <w:ind w:left="641" w:hanging="357"/>
      </w:pPr>
      <w:r w:rsidRPr="00A71412">
        <w:t>Include people with disability on general planning committees to ensure a better understanding of the barriers they face.</w:t>
      </w:r>
    </w:p>
    <w:p w:rsidR="00F5246F" w:rsidRPr="00A71412" w:rsidRDefault="00F5246F" w:rsidP="00CB6C2C">
      <w:pPr>
        <w:pStyle w:val="ListNumber"/>
        <w:spacing w:after="80"/>
        <w:ind w:left="641" w:hanging="357"/>
      </w:pPr>
      <w:r w:rsidRPr="00A71412">
        <w:t xml:space="preserve">Include costs for inclusive design as part of overall construction costs during planning, and not as an </w:t>
      </w:r>
      <w:r w:rsidR="00A71412" w:rsidRPr="00A71412">
        <w:t>add-</w:t>
      </w:r>
      <w:r w:rsidRPr="00A71412">
        <w:t>on.</w:t>
      </w:r>
    </w:p>
    <w:p w:rsidR="00F5246F" w:rsidRPr="00A71412" w:rsidRDefault="00F5246F" w:rsidP="00CB6C2C">
      <w:pPr>
        <w:pStyle w:val="ListNumber"/>
        <w:spacing w:after="80"/>
        <w:ind w:left="641" w:hanging="357"/>
      </w:pPr>
      <w:r w:rsidRPr="00A71412">
        <w:t>Ensure that contractors and consultants consider employing people with disability in design, construction and administration.</w:t>
      </w:r>
    </w:p>
    <w:p w:rsidR="00A71412" w:rsidRPr="00A71412" w:rsidRDefault="00F5246F" w:rsidP="00CB6C2C">
      <w:pPr>
        <w:pStyle w:val="ListNumber"/>
        <w:spacing w:after="80"/>
        <w:ind w:left="641" w:hanging="357"/>
      </w:pPr>
      <w:r w:rsidRPr="00A71412">
        <w:t>Raise the importance of universal design with other development partners, using DFAT’s Accessibility D</w:t>
      </w:r>
      <w:r w:rsidR="00A71412" w:rsidRPr="00A71412">
        <w:t>esign Guide as a reference tool.</w:t>
      </w:r>
    </w:p>
    <w:p w:rsidR="00A71412" w:rsidRPr="00A71412" w:rsidRDefault="00F5246F" w:rsidP="00CB6C2C">
      <w:pPr>
        <w:pStyle w:val="ListNumber"/>
        <w:spacing w:after="80"/>
        <w:ind w:left="641" w:hanging="357"/>
      </w:pPr>
      <w:r w:rsidRPr="00A71412">
        <w:t>Advocate for universal design principles to be reflected in local laws and policies</w:t>
      </w:r>
      <w:r w:rsidR="00D46B61" w:rsidRPr="00A71412">
        <w:t>.</w:t>
      </w:r>
    </w:p>
    <w:p w:rsidR="008E7F8A" w:rsidRDefault="00F5246F" w:rsidP="00CB6C2C">
      <w:pPr>
        <w:pStyle w:val="ListNumber"/>
        <w:spacing w:after="80"/>
        <w:ind w:left="641" w:hanging="357"/>
      </w:pPr>
      <w:r w:rsidRPr="00A71412">
        <w:t>Capture lessons learned to ensure they are incorporated into planning of future Australian aid-funded infrastructure projects and publicise good practice.</w:t>
      </w:r>
    </w:p>
    <w:p w:rsidR="008E7F8A" w:rsidRDefault="009641B7" w:rsidP="00CB6C2C">
      <w:pPr>
        <w:pStyle w:val="BoxText"/>
        <w:spacing w:after="0"/>
      </w:pPr>
      <w:r w:rsidRPr="00D46B61">
        <w:lastRenderedPageBreak/>
        <w:t xml:space="preserve">Electronic copies are </w:t>
      </w:r>
      <w:r w:rsidRPr="001515AF">
        <w:t>available</w:t>
      </w:r>
      <w:r>
        <w:t xml:space="preserve"> </w:t>
      </w:r>
      <w:r w:rsidRPr="00D46B61">
        <w:t xml:space="preserve">from DFAT’s website at </w:t>
      </w:r>
      <w:hyperlink r:id="rId9" w:history="1">
        <w:r w:rsidRPr="009641B7">
          <w:rPr>
            <w:color w:val="1F497D" w:themeColor="text2"/>
          </w:rPr>
          <w:t>www.dfat.gov.au</w:t>
        </w:r>
      </w:hyperlink>
      <w:r w:rsidRPr="009641B7">
        <w:t>.</w:t>
      </w:r>
      <w:r w:rsidRPr="00D46B61">
        <w:t xml:space="preserve">Printed copies are available </w:t>
      </w:r>
      <w:r>
        <w:t>on request by emailing</w:t>
      </w:r>
      <w:r w:rsidRPr="00D46B61">
        <w:t xml:space="preserve"> </w:t>
      </w:r>
      <w:hyperlink r:id="rId10" w:history="1">
        <w:r w:rsidRPr="009641B7">
          <w:rPr>
            <w:color w:val="1F497D" w:themeColor="text2"/>
          </w:rPr>
          <w:t>disability.inclusive.development@dfat.gov.au</w:t>
        </w:r>
      </w:hyperlink>
      <w:r>
        <w:rPr>
          <w:color w:val="1F497D" w:themeColor="text2"/>
        </w:rPr>
        <w:t>.</w:t>
      </w:r>
    </w:p>
    <w:p w:rsidR="000E2F19" w:rsidRPr="000E2F19" w:rsidRDefault="008E7F8A" w:rsidP="000E2F19">
      <w:pPr>
        <w:jc w:val="center"/>
      </w:pPr>
      <w:r>
        <w:rPr>
          <w:noProof/>
        </w:rPr>
        <w:drawing>
          <wp:inline distT="0" distB="0" distL="0" distR="0" wp14:anchorId="2F663A8E" wp14:editId="7FE12BDB">
            <wp:extent cx="3035030" cy="33931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04" cy="33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F19" w:rsidRDefault="000E2F19" w:rsidP="008E7F8A">
      <w:pPr>
        <w:autoSpaceDE w:val="0"/>
        <w:autoSpaceDN w:val="0"/>
        <w:adjustRightInd w:val="0"/>
        <w:rPr>
          <w:rFonts w:ascii="Franklin Gothic Book" w:eastAsiaTheme="minorHAnsi" w:hAnsi="Franklin Gothic Book" w:cs="MetaPlusNormal-Roman"/>
          <w:sz w:val="16"/>
          <w:szCs w:val="16"/>
        </w:rPr>
      </w:pPr>
      <w:r w:rsidRPr="000E2F19">
        <w:rPr>
          <w:rFonts w:ascii="Franklin Gothic Book" w:eastAsiaTheme="minorHAnsi" w:hAnsi="Franklin Gothic Book" w:cs="MetaPlusNormal-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87531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3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F19" w:rsidRPr="009641B7" w:rsidRDefault="000E2F19" w:rsidP="000E2F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</w:pPr>
                            <w:proofErr w:type="gramStart"/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 xml:space="preserve">External ramp, </w:t>
                            </w:r>
                            <w:proofErr w:type="spellStart"/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>Auki</w:t>
                            </w:r>
                            <w:proofErr w:type="spellEnd"/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 xml:space="preserve"> Court House, Malaita Province, Solomon Islands.</w:t>
                            </w:r>
                            <w:proofErr w:type="gramEnd"/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 xml:space="preserve"> </w:t>
                            </w:r>
                            <w:r w:rsidRPr="009641B7">
                              <w:rPr>
                                <w:rFonts w:ascii="Franklin Gothic Book" w:eastAsiaTheme="minorHAnsi" w:hAnsi="Franklin Gothic Book" w:cs="MetaPlusBold-Roman"/>
                                <w:bCs/>
                                <w:szCs w:val="20"/>
                              </w:rPr>
                              <w:t>Photo:</w:t>
                            </w:r>
                            <w:r w:rsidRPr="009641B7">
                              <w:rPr>
                                <w:rFonts w:ascii="Franklin Gothic Book" w:eastAsiaTheme="minorHAnsi" w:hAnsi="Franklin Gothic Book" w:cs="MetaPlusBold-Roman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>Greg Eames, SKM Reeves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05.1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" stroked="f">
                <v:textbox style="mso-fit-shape-to-text:t">
                  <w:txbxContent>
                    <w:p w:rsidR="000E2F19" w:rsidRPr="009641B7" w:rsidRDefault="000E2F19" w:rsidP="000E2F19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</w:pPr>
                      <w:proofErr w:type="gramStart"/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 xml:space="preserve">External ramp, </w:t>
                      </w:r>
                      <w:proofErr w:type="spellStart"/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>Auki</w:t>
                      </w:r>
                      <w:proofErr w:type="spellEnd"/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 xml:space="preserve"> Court House, Malaita Province, Solomon Islands.</w:t>
                      </w:r>
                      <w:proofErr w:type="gramEnd"/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 xml:space="preserve"> </w:t>
                      </w:r>
                      <w:r w:rsidRPr="009641B7">
                        <w:rPr>
                          <w:rFonts w:ascii="Franklin Gothic Book" w:eastAsiaTheme="minorHAnsi" w:hAnsi="Franklin Gothic Book" w:cs="MetaPlusBold-Roman"/>
                          <w:bCs/>
                          <w:szCs w:val="20"/>
                        </w:rPr>
                        <w:t>Photo:</w:t>
                      </w:r>
                      <w:r w:rsidRPr="009641B7">
                        <w:rPr>
                          <w:rFonts w:ascii="Franklin Gothic Book" w:eastAsiaTheme="minorHAnsi" w:hAnsi="Franklin Gothic Book" w:cs="MetaPlusBold-Roman"/>
                          <w:b/>
                          <w:bCs/>
                          <w:szCs w:val="20"/>
                        </w:rPr>
                        <w:t xml:space="preserve"> </w:t>
                      </w:r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>Greg Eames, SKM Reeves</w:t>
                      </w:r>
                    </w:p>
                  </w:txbxContent>
                </v:textbox>
              </v:shape>
            </w:pict>
          </mc:Fallback>
        </mc:AlternateContent>
      </w:r>
    </w:p>
    <w:p w:rsidR="000E2F19" w:rsidRDefault="000E2F19" w:rsidP="008E7F8A">
      <w:pPr>
        <w:autoSpaceDE w:val="0"/>
        <w:autoSpaceDN w:val="0"/>
        <w:adjustRightInd w:val="0"/>
        <w:rPr>
          <w:rFonts w:ascii="Franklin Gothic Book" w:eastAsiaTheme="minorHAnsi" w:hAnsi="Franklin Gothic Book" w:cs="MetaPlusNormal-Roman"/>
          <w:sz w:val="16"/>
          <w:szCs w:val="16"/>
        </w:rPr>
      </w:pPr>
    </w:p>
    <w:p w:rsidR="008E7F8A" w:rsidRDefault="008E7F8A" w:rsidP="008E7F8A">
      <w:pPr>
        <w:autoSpaceDE w:val="0"/>
        <w:autoSpaceDN w:val="0"/>
        <w:adjustRightInd w:val="0"/>
        <w:rPr>
          <w:rFonts w:ascii="Franklin Gothic Book" w:eastAsiaTheme="minorHAnsi" w:hAnsi="Franklin Gothic Book" w:cs="MetaPlusNormal-Roman"/>
          <w:sz w:val="16"/>
          <w:szCs w:val="16"/>
        </w:rPr>
      </w:pPr>
    </w:p>
    <w:p w:rsidR="000E2F19" w:rsidRPr="008E7F8A" w:rsidRDefault="000E2F19" w:rsidP="008E7F8A">
      <w:pPr>
        <w:autoSpaceDE w:val="0"/>
        <w:autoSpaceDN w:val="0"/>
        <w:adjustRightInd w:val="0"/>
        <w:rPr>
          <w:rFonts w:ascii="Franklin Gothic Book" w:eastAsiaTheme="minorHAnsi" w:hAnsi="Franklin Gothic Book" w:cs="MetaPlusNormal-Roman"/>
          <w:sz w:val="16"/>
          <w:szCs w:val="16"/>
        </w:rPr>
      </w:pPr>
    </w:p>
    <w:p w:rsidR="00C14EAA" w:rsidRDefault="008E7F8A" w:rsidP="009641B7">
      <w:pPr>
        <w:jc w:val="center"/>
        <w:rPr>
          <w:rFonts w:ascii="Franklin Gothic Book" w:eastAsia="Times New Roman" w:hAnsi="Franklin Gothic Book"/>
          <w:sz w:val="21"/>
        </w:rPr>
      </w:pPr>
      <w:r>
        <w:rPr>
          <w:noProof/>
        </w:rPr>
        <w:drawing>
          <wp:inline distT="0" distB="0" distL="0" distR="0" wp14:anchorId="71BEFE24" wp14:editId="4728AFB3">
            <wp:extent cx="4870938" cy="3652371"/>
            <wp:effectExtent l="0" t="0" r="6350" b="5715"/>
            <wp:docPr id="2" name="Picture 2" descr="C:\Users\kamagee\AppData\Local\Microsoft\Windows\Temporary Internet Files\Content.Outlook\8DXBWN2L\Annex c Ramp and wheelchair turning -accessible washing area - Olivier Gaucher BESI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gee\AppData\Local\Microsoft\Windows\Temporary Internet Files\Content.Outlook\8DXBWN2L\Annex c Ramp and wheelchair turning -accessible washing area - Olivier Gaucher BESIK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38" cy="36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F19" w:rsidRPr="009641B7" w:rsidRDefault="000E2F19" w:rsidP="000E2F19">
      <w:pPr>
        <w:autoSpaceDE w:val="0"/>
        <w:autoSpaceDN w:val="0"/>
        <w:adjustRightInd w:val="0"/>
        <w:rPr>
          <w:rFonts w:ascii="Franklin Gothic Book" w:eastAsiaTheme="minorHAnsi" w:hAnsi="Franklin Gothic Book" w:cs="MetaPlusNormal-Roman"/>
          <w:szCs w:val="20"/>
        </w:rPr>
      </w:pPr>
      <w:r w:rsidRPr="009641B7">
        <w:rPr>
          <w:rFonts w:ascii="Franklin Gothic Book" w:eastAsiaTheme="minorHAnsi" w:hAnsi="Franklin Gothic Book" w:cs="MetaPlusNormal-Roman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FBD8C" wp14:editId="2097968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7616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1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F19" w:rsidRPr="009641B7" w:rsidRDefault="000E2F19" w:rsidP="000E2F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</w:pPr>
                            <w:proofErr w:type="gramStart"/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>Ramp and wheelchair turning -accessible washing area, Timor-Leste.</w:t>
                            </w:r>
                            <w:proofErr w:type="gramEnd"/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 xml:space="preserve"> </w:t>
                            </w:r>
                            <w:r w:rsid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br/>
                            </w:r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 xml:space="preserve">Photo: Olivier </w:t>
                            </w:r>
                            <w:proofErr w:type="spellStart"/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>Gaucher</w:t>
                            </w:r>
                            <w:proofErr w:type="spellEnd"/>
                            <w:r w:rsidRPr="009641B7">
                              <w:rPr>
                                <w:rFonts w:ascii="Franklin Gothic Book" w:eastAsiaTheme="minorHAnsi" w:hAnsi="Franklin Gothic Book" w:cs="MetaPlusNormal-Roman"/>
                                <w:szCs w:val="20"/>
                              </w:rPr>
                              <w:t>, BESIK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83.95pt;height:110.55pt;z-index:2516613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" filled="f" stroked="f">
                <v:textbox style="mso-fit-shape-to-text:t">
                  <w:txbxContent>
                    <w:p w:rsidR="000E2F19" w:rsidRPr="009641B7" w:rsidRDefault="000E2F19" w:rsidP="000E2F19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</w:pPr>
                      <w:proofErr w:type="gramStart"/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>Ramp and wheelchair turning -accessible washing area, Timor-Leste.</w:t>
                      </w:r>
                      <w:proofErr w:type="gramEnd"/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 xml:space="preserve"> </w:t>
                      </w:r>
                      <w:r w:rsid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br/>
                      </w:r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 xml:space="preserve">Photo: Olivier </w:t>
                      </w:r>
                      <w:proofErr w:type="spellStart"/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>Gaucher</w:t>
                      </w:r>
                      <w:proofErr w:type="spellEnd"/>
                      <w:r w:rsidRPr="009641B7">
                        <w:rPr>
                          <w:rFonts w:ascii="Franklin Gothic Book" w:eastAsiaTheme="minorHAnsi" w:hAnsi="Franklin Gothic Book" w:cs="MetaPlusNormal-Roman"/>
                          <w:szCs w:val="20"/>
                        </w:rPr>
                        <w:t>, BESIK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2F19" w:rsidRPr="009641B7" w:rsidSect="00D621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2268" w:right="1871" w:bottom="907" w:left="1871" w:header="851" w:footer="45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007" w:rsidRDefault="00767007" w:rsidP="0050529F">
      <w:r>
        <w:separator/>
      </w:r>
    </w:p>
    <w:p w:rsidR="00767007" w:rsidRDefault="00767007"/>
    <w:p w:rsidR="00767007" w:rsidRDefault="00767007"/>
    <w:p w:rsidR="00767007" w:rsidRDefault="00767007"/>
    <w:p w:rsidR="00767007" w:rsidRDefault="00767007"/>
    <w:p w:rsidR="00767007" w:rsidRDefault="00767007"/>
    <w:p w:rsidR="00767007" w:rsidRDefault="00767007"/>
  </w:endnote>
  <w:endnote w:type="continuationSeparator" w:id="0">
    <w:p w:rsidR="00767007" w:rsidRDefault="00767007" w:rsidP="0050529F">
      <w:r>
        <w:continuationSeparator/>
      </w:r>
    </w:p>
    <w:p w:rsidR="00767007" w:rsidRDefault="00767007"/>
    <w:p w:rsidR="00767007" w:rsidRDefault="00767007"/>
    <w:p w:rsidR="00767007" w:rsidRDefault="00767007"/>
    <w:p w:rsidR="00767007" w:rsidRDefault="00767007"/>
    <w:p w:rsidR="00767007" w:rsidRDefault="00767007"/>
    <w:p w:rsidR="00767007" w:rsidRDefault="007670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taPlusNormal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Bol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7B0" w:rsidRDefault="000367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FB3" w:rsidRPr="001171DE" w:rsidRDefault="00976FB3" w:rsidP="003B2756">
    <w:pPr>
      <w:pStyle w:val="Footer"/>
      <w:rPr>
        <w:color w:val="auto"/>
      </w:rPr>
    </w:pPr>
    <w:r w:rsidRPr="001171DE">
      <w:rPr>
        <w:color w:val="auto"/>
      </w:rPr>
      <w:tab/>
    </w:r>
    <w:r w:rsidRPr="001171DE">
      <w:rPr>
        <w:color w:val="auto"/>
      </w:rPr>
      <w:fldChar w:fldCharType="begin"/>
    </w:r>
    <w:r w:rsidRPr="001171DE">
      <w:rPr>
        <w:color w:val="auto"/>
      </w:rPr>
      <w:instrText xml:space="preserve"> PAGE </w:instrText>
    </w:r>
    <w:r w:rsidRPr="001171DE">
      <w:rPr>
        <w:color w:val="auto"/>
      </w:rPr>
      <w:fldChar w:fldCharType="separate"/>
    </w:r>
    <w:r w:rsidR="00C252D8">
      <w:rPr>
        <w:noProof/>
        <w:color w:val="auto"/>
      </w:rPr>
      <w:t>2</w:t>
    </w:r>
    <w:r w:rsidRPr="001171DE">
      <w:rPr>
        <w:color w:val="auto"/>
      </w:rPr>
      <w:fldChar w:fldCharType="end"/>
    </w:r>
    <w:r w:rsidRPr="001171DE">
      <w:rPr>
        <w:noProof/>
        <w:color w:val="auto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23C22BE9" wp14:editId="6B1B3F5E">
              <wp:simplePos x="0" y="0"/>
              <wp:positionH relativeFrom="column">
                <wp:posOffset>0</wp:posOffset>
              </wp:positionH>
              <wp:positionV relativeFrom="paragraph">
                <wp:posOffset>8498840</wp:posOffset>
              </wp:positionV>
              <wp:extent cx="7379970" cy="2181860"/>
              <wp:effectExtent l="0" t="2540" r="1905" b="0"/>
              <wp:wrapNone/>
              <wp:docPr id="6" name="Rectangle 9" descr="Description: AusAID web address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alt="Description: AusAID web address graphic" style="position:absolute;margin-left:0;margin-top:669.2pt;width:581.1pt;height:171.8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JxQAUUmR6ijI9RRcBaKTI9RRkeoouAt&#10;FJkeooyKLg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340/wCQVF/11H8jXSVzfjT/AJBUX/XUfyNcuN/3efodWC/3iHqcLRRRXyR9YFb+itoot/8ASwv2&#10;rJwZc7PbpWBW/ov9i/Zv9L2/asn/AFudntXThP4nT5nLjP4XX5GjPJrHkt/ZwszAB/y64J/WuQYk&#10;uxb72efrXYTrrJhb+zmshBjpa4HH41x7Z3Hd1zzW2O3W/wA9vkY4DZ7fLf5iVs+FnK6/AB/EGB/I&#10;1jVr+GP+Rhtv+Bf+gmufC/x4eqOnFfwJ+jPR6KKK+wP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vxp/yCov+uo/ka6Sub8af8gqL/rqP5GuXG/7&#10;vP0OrBf7xD1OFooor5I+sCtjTfD9xqFt9p81I4Mkbjknj2rHre0bTNRltvtUF59ngyeck9PYV0YW&#10;CnUs43OfFTcKd1Kw9F0XTWObq6nlHURgoM1gOQzsRnBPGa6241fT4oWhvWOoS4xuMATFcixBYkDA&#10;zwK1xnKrRi16L+mZYNyd5STv3f6aIStfwx/yMNt/wL/0E1kVr+GP+Rhtv+Bf+gmscL/Hh6o2xX8C&#10;foz0eiiivsD5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b8af8gqL/rqP5Gukrm/Gn/IKi/66j+Rrlxv+7z9DqwX+8Q9ThaKKK+SPrAq3ZXN9C4Fn&#10;JMD/AHY8n9KqVv6NrjWdt9kFmZASfni4fmt8Ok56ysYYhtQ0jc0bVtZuY8XtjbvHjlp1Cn/P4VyM&#10;gxIwwBgngV10+jHUoWn+13sHGdl2cj+dcgwwxGc4PWujGqSUU/vfU5sC4tyat6LoJWv4Y/5GG2/4&#10;F/6CayK1/DH/ACMNt/wL/wBBNc+F/jw9UdOK/gT9Gej0UUV9gf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fjT/kFRf9dR/I10lc340/5BUX/XUf&#10;yNcuN/3efodWC/3iHqcLRRRXyR9YFb+ka4dOsTC9ozREnM0Zw3PvisCtyzk1S90N7C2tBJADy+Oe&#10;ucV04WUozbi9bdrnNi4xlBKS0v3sTTDStTy39qXEUh/hnBYfnXPMMMQDnB61L9lnMrxeS/mICWXH&#10;Ix1zUNRWqOerjZlUaahdRldBWv4Y/wCRhtv+Bf8AoJrIrX8Mf8jDbf8AAv8A0E08L/Hh6oMV/An6&#10;M9Hooor7A+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m/Gn/IKi/66j+RrpK5vxp/yCov+uo/ka5cb/u8/Q6sF/vEPU4Wiiivkj6wK6ezh1K68P2o&#10;05njMUj78Hbvycgg98VzFbmn6bfXWnrIb8W1sGIQPIQCe+K6sI3zNJN3XTT8TkxiXKm2lZ9dfwNs&#10;afeLrVvfSKqxmAC5YsACcc/0ri5tvnybPu7jj6ZroG0OZlIOtW7AjkGQ81zrLtdlyDg4yK0xjdku&#10;W3Xe5ng0ru0r7Lawla/hj/kYbb/gX/oJrIrX8Mf8jDbf8C/9BNYYX+PD1R0Yr+BP0Z6PRRRX2B8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+NP+&#10;QVF/11H8jXSVzfjT/kFRf9dR/I1y43/d5+h1YL/eIepwtFFFfJH1gV0draw6j4ft4p7yG3aGRvL3&#10;N1BPORXOVozWkMOiWtwQTPO7Y54CjiujDy5eZ2uranNiY83Kr2d9C4fD9sAf+JxaH/P1rDZdrFc5&#10;wcZFdKuhaaiwWk9xIL+dNy4Hyg+lc3JGYpXjbqrFT+FXiafIl7tvncnC1edtc1/lYbWv4Y/5GG2/&#10;4F/6CayK1/DH/Iw23/Av/QTWeF/jw9UaYr+BP0Z6PRRRX2B8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N+NP+QVF/wBdR/I10lc340/5BUX/AF1H&#10;8jXLjf8Ad5+h1YL/AHiHqcLRRRXyR9YFb2kXgezFvcaZJeRQsWQxqSVJ6isGunsptQXw/bf2Up3L&#10;I/n7VySc8fhXXg787fl2vc5MZ8CXn3tYzpdXll137ebfLR/dj5+UAVlyOZJGdurEsfxrsUsro69D&#10;cm2KxzQD7RxgAkc1x8yqs8ir90MQPpmnioTirye7ZOFqQk7RWyX/AAwytfwx/wAjDbf8C/8AQTWR&#10;Wv4Y/wCRhtv+Bf8AoJrLC/x4eqNsV/An6M9Hooor7A+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m/Gn/ACCov+uo/ka6Sub8af8AIKi/66j+Rrlx&#10;v+7z9DqwX+8Q9ThaKKK+SPrAroNMttcuNNj+xThLcMdo3hTnPNc/Wzpmlme0N1c3v2W1DbQSeWPt&#10;XThbudlf5O34nNirKF3b5q/4F+TS/EkkTI91uQjkeb1rF/sq5/s1775PKR9hGec1qPo8NxE507Vv&#10;PlUZ8onBI9qwDJIEMZdtuclc8ZrXEKMbcyf33McM5ST5WvusMrX8Mf8AIw23/Av/AEE1kVr+GP8A&#10;kYbb/gX/AKCawwv8eHqjoxX8Cfoz0eiiivsD5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b8af8gqL/rqP5Gukrm/Gn/IKi/66j+Rrlxv+7z9DqwX&#10;+8Q9ThaKKK+SPrAro7S3tr/w9Dbz30Nu8cjMgZux9RXOVpLbacdEM5uT9tDcRfj/AIV0YZ2ctE1b&#10;roc+JV1HVp36K5sabptjYXi3B1e2YoDtAbHOO/NZ19pVrDBLcLqlvK/XYnU/rWNRVSxEHDl5PxZM&#10;cPNT5+f8EFa/hj/kYbb/AIF/6CayK1/DH/Iw23/Av/QTUYX+ND1ReK/gT9Gej0UUV9gf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b8af8gqL/rqP5Gukrm/Gn/IKi/66j+Rrlxv+7z9DqwX+8Q9ThaKKK+SPrArodD1m&#10;ysrUwSxGKYk/6QqhjXPVrRXaSaG9lHp5km3ZMyrnHOf/AK1dGGm4Tck9bepzYqCnBRa0v3sX7zTr&#10;rU1Mttqi3q9dhbaR+Fc2QVJB6jinIzxvlCysPTgimE55qa1SNR3tZ+pVGnKmuVu66aBWv4Y/5GG2&#10;/wCBf+gmsitfwx/yMNt/wL/0E08L/Hh6oMV/An6M9Hooor7A+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/Gn/IKi/66j+RrpK5vxp/yCov+uo/k&#10;a5cb/u8/Q6sF/vEPU4Wiiivkj6wK6ayur230C2bS4wz+Ywnwm45zx+lczW/pX9vTWIj0/wCWBGPz&#10;fKMn6nrXXhJNTaV9um5yYyKcE3bR9djRjtJW8QQz/ZCsVzBmcbeFJHNclMoSeRV+6rED6Zrp5LXx&#10;TJEyPKSpHOHWuWZSrFW6g4NXjHovda1b1M8GtW+ZPRLQStfwx/yMNt/wL/0E1kVr+GP+Rhtv+Bf+&#10;gmsML/Hh6o6MV/An6M9Hooor7A+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m/Gn/ACCov+uo/ka6Sub8af8AIKi/66j+Rrlxv+7z9DqwX+8Q9Tha&#10;KKK+SPrArprWzvNS8N2yWrmMwyNkFtokBPX8K5mniaQIEEjhQcgBjit6FVU2+ZaNGFelKolyuzTu&#10;bh8P6yBnzV/7/wBYLAqzBuoODTvNk/56P/31TKVWcJW5U16u46UJxvztP0VgrY8LjPiC29t3/oJr&#10;HrqPBtkz3ct4wOyNdqn1JrTBQc68Uu5GNmoUJN9jtqKKK+tPk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vxn/wAgqL/rqP5GukpkkUcqgSIrgdmG&#10;axr0/a03C+5rQqeyqKdtjySjFer/AGK1/wCfeL/vgUfYrX/n3i/74FeR/Y8v5/wPX/thfyfieUYo&#10;xXq/2K1/594v++BR9itf+feL/vgUf2PL+f8AAP7YX8n4nlGKVVZjhVJJ7AV6t9itf+feL/vgU5Le&#10;GI/JEi/RQKFk76z/AAB5wv5PxOB0zwze3zq0qGCHuzDk/QV3lpaQ2VslvAm2NRxU9FelhsHTw693&#10;fuebicXUxD97bsFFFFdZ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" stroked="f" strokecolor="#4a7ebb" strokeweight="1.5pt">
              <v:fill r:id="rId2" o:title=" AusAID web address graphic" recolor="t" type="frame"/>
              <v:shadow opacity="22938f" offset="0"/>
              <v:textbox inset=",7.2pt,,7.2pt"/>
            </v:rect>
          </w:pict>
        </mc:Fallback>
      </mc:AlternateContent>
    </w:r>
    <w:r w:rsidRPr="001171DE">
      <w:rPr>
        <w:noProof/>
        <w:color w:val="auto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0F5ADC0F" wp14:editId="2BB8D5EF">
              <wp:simplePos x="0" y="0"/>
              <wp:positionH relativeFrom="column">
                <wp:posOffset>0</wp:posOffset>
              </wp:positionH>
              <wp:positionV relativeFrom="paragraph">
                <wp:posOffset>8498840</wp:posOffset>
              </wp:positionV>
              <wp:extent cx="7379970" cy="2181860"/>
              <wp:effectExtent l="0" t="2540" r="1905" b="0"/>
              <wp:wrapNone/>
              <wp:docPr id="7" name="Rectangle 10" descr="Description: AusAID web address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alt="Description: AusAID web address graphic" style="position:absolute;margin-left:0;margin-top:669.2pt;width:581.1pt;height:171.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JxQAUUmR6ijI9RRcBaKTI9RRkeoouAt&#10;FJkeooyKLg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340/wCQVF/11H8jXSVzfjT/AJBUX/XUfyNcuN/3efodWC/3iHqcLRRRXyR9YFb+itoot/8ASwv2&#10;rJwZc7PbpWBW/ov9i/Zv9L2/asn/AFudntXThP4nT5nLjP4XX5GjPJrHkt/ZwszAB/y64J/WuQYk&#10;uxb72efrXYTrrJhb+zmshBjpa4HH41x7Z3Hd1zzW2O3W/wA9vkY4DZ7fLf5iVs+FnK6/AB/EGB/I&#10;1jVr+GP+Rhtv+Bf+gmufC/x4eqOnFfwJ+jPR6KKK+wP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vxp/yCov+uo/ka6Sub8af8gqL/rqP5GuXG/7&#10;vP0OrBf7xD1OFooor5I+sCtjTfD9xqFt9p81I4Mkbjknj2rHre0bTNRltvtUF59ngyeck9PYV0YW&#10;CnUs43OfFTcKd1Kw9F0XTWObq6nlHURgoM1gOQzsRnBPGa6241fT4oWhvWOoS4xuMATFcixBYkDA&#10;zwK1xnKrRi16L+mZYNyd5STv3f6aIStfwx/yMNt/wL/0E1kVr+GP+Rhtv+Bf+gmscL/Hh6o2xX8C&#10;foz0eiiivsD5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b8af8gqL/rqP5Gukrm/Gn/IKi/66j+Rrlxv+7z9DqwX+8Q9ThaKKK+SPrAq3ZXN9C4Fn&#10;JMD/AHY8n9KqVv6NrjWdt9kFmZASfni4fmt8Ok56ysYYhtQ0jc0bVtZuY8XtjbvHjlp1Cn/P4VyM&#10;gxIwwBgngV10+jHUoWn+13sHGdl2cj+dcgwwxGc4PWujGqSUU/vfU5sC4tyat6LoJWv4Y/5GG2/4&#10;F/6CayK1/DH/ACMNt/wL/wBBNc+F/jw9UdOK/gT9Gej0UUV9gf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fjT/kFRf9dR/I10lc340/5BUX/XUf&#10;yNcuN/3efodWC/3iHqcLRRRXyR9YFb+ka4dOsTC9ozREnM0Zw3PvisCtyzk1S90N7C2tBJADy+Oe&#10;ucV04WUozbi9bdrnNi4xlBKS0v3sTTDStTy39qXEUh/hnBYfnXPMMMQDnB61L9lnMrxeS/mICWXH&#10;Ix1zUNRWqOerjZlUaahdRldBWv4Y/wCRhtv+Bf8AoJrIrX8Mf8jDbf8AAv8A0E08L/Hh6oMV/An6&#10;M9Hooor7A+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m/Gn/IKi/66j+RrpK5vxp/yCov+uo/ka5cb/u8/Q6sF/vEPU4Wiiivkj6wK6ezh1K68P2o&#10;05njMUj78Hbvycgg98VzFbmn6bfXWnrIb8W1sGIQPIQCe+K6sI3zNJN3XTT8TkxiXKm2lZ9dfwNs&#10;afeLrVvfSKqxmAC5YsACcc/0ri5tvnybPu7jj6ZroG0OZlIOtW7AjkGQ81zrLtdlyDg4yK0xjdku&#10;W3Xe5ng0ru0r7Lawla/hj/kYbb/gX/oJrIrX8Mf8jDbf8C/9BNYYX+PD1R0Yr+BP0Z6PRRRX2B8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+NP+&#10;QVF/11H8jXSVzfjT/kFRf9dR/I1y43/d5+h1YL/eIepwtFFFfJH1gV0draw6j4ft4p7yG3aGRvL3&#10;N1BPORXOVozWkMOiWtwQTPO7Y54CjiujDy5eZ2uranNiY83Kr2d9C4fD9sAf+JxaH/P1rDZdrFc5&#10;wcZFdKuhaaiwWk9xIL+dNy4Hyg+lc3JGYpXjbqrFT+FXiafIl7tvncnC1edtc1/lYbWv4Y/5GG2/&#10;4F/6CayK1/DH/Iw23/Av/QTWeF/jw9UaYr+BP0Z6PRRRX2B8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N+NP+QVF/wBdR/I10lc340/5BUX/AF1H&#10;8jXLjf8Ad5+h1YL/AHiHqcLRRRXyR9YFb2kXgezFvcaZJeRQsWQxqSVJ6isGunsptQXw/bf2Up3L&#10;I/n7VySc8fhXXg787fl2vc5MZ8CXn3tYzpdXll137ebfLR/dj5+UAVlyOZJGdurEsfxrsUsro69D&#10;cm2KxzQD7RxgAkc1x8yqs8ir90MQPpmnioTirye7ZOFqQk7RWyX/AAwytfwx/wAjDbf8C/8AQTWR&#10;Wv4Y/wCRhtv+Bf8AoJrLC/x4eqNsV/An6M9Hooor7A+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m/Gn/ACCov+uo/ka6Sub8af8AIKi/66j+Rrlx&#10;v+7z9DqwX+8Q9ThaKKK+SPrAroNMttcuNNj+xThLcMdo3hTnPNc/Wzpmlme0N1c3v2W1DbQSeWPt&#10;XThbudlf5O34nNirKF3b5q/4F+TS/EkkTI91uQjkeb1rF/sq5/s1775PKR9hGec1qPo8NxE507Vv&#10;PlUZ8onBI9qwDJIEMZdtuclc8ZrXEKMbcyf33McM5ST5WvusMrX8Mf8AIw23/Av/AEE1kVr+GP8A&#10;kYbb/gX/AKCawwv8eHqjoxX8Cfoz0eiiivsD5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b8af8gqL/rqP5Gukrm/Gn/IKi/66j+Rrlxv+7z9DqwX&#10;+8Q9ThaKKK+SPrAro7S3tr/w9Dbz30Nu8cjMgZux9RXOVpLbacdEM5uT9tDcRfj/AIV0YZ2ctE1b&#10;roc+JV1HVp36K5sabptjYXi3B1e2YoDtAbHOO/NZ19pVrDBLcLqlvK/XYnU/rWNRVSxEHDl5PxZM&#10;cPNT5+f8EFa/hj/kYbb/AIF/6CayK1/DH/Iw23/Av/QTUYX+ND1ReK/gT9Gej0UUV9gf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b8af8gqL/rqP5Gukrm/Gn/IKi/66j+Rrlxv+7z9DqwX+8Q9ThaKKK+SPrArodD1m&#10;ysrUwSxGKYk/6QqhjXPVrRXaSaG9lHp5km3ZMyrnHOf/AK1dGGm4Tck9bepzYqCnBRa0v3sX7zTr&#10;rU1Mttqi3q9dhbaR+Fc2QVJB6jinIzxvlCysPTgimE55qa1SNR3tZ+pVGnKmuVu66aBWv4Y/5GG2&#10;/wCBf+gmsitfwx/yMNt/wL/0E08L/Hh6oMV/An6M9Hooor7A+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/Gn/IKi/66j+RrpK5vxp/yCov+uo/k&#10;a5cb/u8/Q6sF/vEPU4Wiiivkj6wK6ayur230C2bS4wz+Ywnwm45zx+lczW/pX9vTWIj0/wCWBGPz&#10;fKMn6nrXXhJNTaV9um5yYyKcE3bR9djRjtJW8QQz/ZCsVzBmcbeFJHNclMoSeRV+6rED6Zrp5LXx&#10;TJEyPKSpHOHWuWZSrFW6g4NXjHovda1b1M8GtW+ZPRLQStfwx/yMNt/wL/0E1kVr+GP+Rhtv+Bf+&#10;gmsML/Hh6o6MV/An6M9Hooor7A+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m/Gn/ACCov+uo/ka6Sub8af8AIKi/66j+Rrlxv+7z9DqwX+8Q9Tha&#10;KKK+SPrArprWzvNS8N2yWrmMwyNkFtokBPX8K5mniaQIEEjhQcgBjit6FVU2+ZaNGFelKolyuzTu&#10;bh8P6yBnzV/7/wBYLAqzBuoODTvNk/56P/31TKVWcJW5U16u46UJxvztP0VgrY8LjPiC29t3/oJr&#10;HrqPBtkz3ct4wOyNdqn1JrTBQc68Uu5GNmoUJN9jtqKKK+tPk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vxn/wAgqL/rqP5GukpkkUcqgSIrgdmG&#10;axr0/a03C+5rQqeyqKdtjySjFer/AGK1/wCfeL/vgUfYrX/n3i/74FeR/Y8v5/wPX/thfyfieUYo&#10;xXq/2K1/594v++BR9itf+feL/vgUf2PL+f8AAP7YX8n4nlGKVVZjhVJJ7AV6t9itf+feL/vgU5Le&#10;GI/JEi/RQKFk76z/AAB5wv5PxOB0zwze3zq0qGCHuzDk/QV3lpaQ2VslvAm2NRxU9FelhsHTw693&#10;fuebicXUxD97bsFFFFdZ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" stroked="f" strokecolor="#4a7ebb" strokeweight="1.5pt">
              <v:fill r:id="rId2" o:title=" AusAID web address graphic" recolor="t" type="frame"/>
              <v:shadow opacity="22938f" offset="0"/>
              <v:textbox inset=",7.2pt,,7.2p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FB3" w:rsidRPr="00D6213A" w:rsidRDefault="00976FB3" w:rsidP="00D6213A">
    <w:pPr>
      <w:pStyle w:val="Footer"/>
    </w:pPr>
    <w:r w:rsidRPr="00D6213A">
      <w:tab/>
    </w:r>
    <w:r w:rsidRPr="00D6213A">
      <w:rPr>
        <w:rStyle w:val="FooterChar"/>
      </w:rPr>
      <w:fldChar w:fldCharType="begin"/>
    </w:r>
    <w:r w:rsidRPr="00D6213A">
      <w:rPr>
        <w:rStyle w:val="FooterChar"/>
      </w:rPr>
      <w:instrText xml:space="preserve"> PAGE </w:instrText>
    </w:r>
    <w:r w:rsidRPr="00D6213A">
      <w:rPr>
        <w:rStyle w:val="FooterChar"/>
      </w:rPr>
      <w:fldChar w:fldCharType="separate"/>
    </w:r>
    <w:r w:rsidR="00C252D8">
      <w:rPr>
        <w:rStyle w:val="FooterChar"/>
        <w:noProof/>
      </w:rPr>
      <w:t>1</w:t>
    </w:r>
    <w:r w:rsidRPr="00D6213A">
      <w:rPr>
        <w:rStyle w:val="FooterChar"/>
      </w:rPr>
      <w:fldChar w:fldCharType="end"/>
    </w:r>
    <w:r w:rsidRPr="00D6213A"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7FB8635C" wp14:editId="5FC8BA67">
              <wp:simplePos x="0" y="0"/>
              <wp:positionH relativeFrom="column">
                <wp:posOffset>0</wp:posOffset>
              </wp:positionH>
              <wp:positionV relativeFrom="paragraph">
                <wp:posOffset>8498840</wp:posOffset>
              </wp:positionV>
              <wp:extent cx="7379970" cy="2181860"/>
              <wp:effectExtent l="0" t="2540" r="1905" b="0"/>
              <wp:wrapNone/>
              <wp:docPr id="4" name="Rectangle 9" descr="Description: AusAID web address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alt="Description: AusAID web address graphic" style="position:absolute;margin-left:0;margin-top:669.2pt;width:581.1pt;height:171.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JxQAUUmR6ijI9RRcBaKTI9RRkeoouAt&#10;FJkeooyKLg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340/wCQVF/11H8jXSVzfjT/AJBUX/XUfyNcuN/3efodWC/3iHqcLRRRXyR9YFb+itoot/8ASwv2&#10;rJwZc7PbpWBW/ov9i/Zv9L2/asn/AFudntXThP4nT5nLjP4XX5GjPJrHkt/ZwszAB/y64J/WuQYk&#10;uxb72efrXYTrrJhb+zmshBjpa4HH41x7Z3Hd1zzW2O3W/wA9vkY4DZ7fLf5iVs+FnK6/AB/EGB/I&#10;1jVr+GP+Rhtv+Bf+gmufC/x4eqOnFfwJ+jPR6KKK+wP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vxp/yCov+uo/ka6Sub8af8gqL/rqP5GuXG/7&#10;vP0OrBf7xD1OFooor5I+sCtjTfD9xqFt9p81I4Mkbjknj2rHre0bTNRltvtUF59ngyeck9PYV0YW&#10;CnUs43OfFTcKd1Kw9F0XTWObq6nlHURgoM1gOQzsRnBPGa6241fT4oWhvWOoS4xuMATFcixBYkDA&#10;zwK1xnKrRi16L+mZYNyd5STv3f6aIStfwx/yMNt/wL/0E1kVr+GP+Rhtv+Bf+gmscL/Hh6o2xX8C&#10;foz0eiiivsD5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b8af8gqL/rqP5Gukrm/Gn/IKi/66j+Rrlxv+7z9DqwX+8Q9ThaKKK+SPrAq3ZXN9C4Fn&#10;JMD/AHY8n9KqVv6NrjWdt9kFmZASfni4fmt8Ok56ysYYhtQ0jc0bVtZuY8XtjbvHjlp1Cn/P4VyM&#10;gxIwwBgngV10+jHUoWn+13sHGdl2cj+dcgwwxGc4PWujGqSUU/vfU5sC4tyat6LoJWv4Y/5GG2/4&#10;F/6CayK1/DH/ACMNt/wL/wBBNc+F/jw9UdOK/gT9Gej0UUV9gf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fjT/kFRf9dR/I10lc340/5BUX/XUf&#10;yNcuN/3efodWC/3iHqcLRRRXyR9YFb+ka4dOsTC9ozREnM0Zw3PvisCtyzk1S90N7C2tBJADy+Oe&#10;ucV04WUozbi9bdrnNi4xlBKS0v3sTTDStTy39qXEUh/hnBYfnXPMMMQDnB61L9lnMrxeS/mICWXH&#10;Ix1zUNRWqOerjZlUaahdRldBWv4Y/wCRhtv+Bf8AoJrIrX8Mf8jDbf8AAv8A0E08L/Hh6oMV/An6&#10;M9Hooor7A+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m/Gn/IKi/66j+RrpK5vxp/yCov+uo/ka5cb/u8/Q6sF/vEPU4Wiiivkj6wK6ezh1K68P2o&#10;05njMUj78Hbvycgg98VzFbmn6bfXWnrIb8W1sGIQPIQCe+K6sI3zNJN3XTT8TkxiXKm2lZ9dfwNs&#10;afeLrVvfSKqxmAC5YsACcc/0ri5tvnybPu7jj6ZroG0OZlIOtW7AjkGQ81zrLtdlyDg4yK0xjdku&#10;W3Xe5ng0ru0r7Lawla/hj/kYbb/gX/oJrIrX8Mf8jDbf8C/9BNYYX+PD1R0Yr+BP0Z6PRRRX2B8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+NP+&#10;QVF/11H8jXSVzfjT/kFRf9dR/I1y43/d5+h1YL/eIepwtFFFfJH1gV0draw6j4ft4p7yG3aGRvL3&#10;N1BPORXOVozWkMOiWtwQTPO7Y54CjiujDy5eZ2uranNiY83Kr2d9C4fD9sAf+JxaH/P1rDZdrFc5&#10;wcZFdKuhaaiwWk9xIL+dNy4Hyg+lc3JGYpXjbqrFT+FXiafIl7tvncnC1edtc1/lYbWv4Y/5GG2/&#10;4F/6CayK1/DH/Iw23/Av/QTWeF/jw9UaYr+BP0Z6PRRRX2B8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N+NP+QVF/wBdR/I10lc340/5BUX/AF1H&#10;8jXLjf8Ad5+h1YL/AHiHqcLRRRXyR9YFb2kXgezFvcaZJeRQsWQxqSVJ6isGunsptQXw/bf2Up3L&#10;I/n7VySc8fhXXg787fl2vc5MZ8CXn3tYzpdXll137ebfLR/dj5+UAVlyOZJGdurEsfxrsUsro69D&#10;cm2KxzQD7RxgAkc1x8yqs8ir90MQPpmnioTirye7ZOFqQk7RWyX/AAwytfwx/wAjDbf8C/8AQTWR&#10;Wv4Y/wCRhtv+Bf8AoJrLC/x4eqNsV/An6M9Hooor7A+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m/Gn/ACCov+uo/ka6Sub8af8AIKi/66j+Rrlx&#10;v+7z9DqwX+8Q9ThaKKK+SPrAroNMttcuNNj+xThLcMdo3hTnPNc/Wzpmlme0N1c3v2W1DbQSeWPt&#10;XThbudlf5O34nNirKF3b5q/4F+TS/EkkTI91uQjkeb1rF/sq5/s1775PKR9hGec1qPo8NxE507Vv&#10;PlUZ8onBI9qwDJIEMZdtuclc8ZrXEKMbcyf33McM5ST5WvusMrX8Mf8AIw23/Av/AEE1kVr+GP8A&#10;kYbb/gX/AKCawwv8eHqjoxX8Cfoz0eiiivsD5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b8af8gqL/rqP5Gukrm/Gn/IKi/66j+Rrlxv+7z9DqwX&#10;+8Q9ThaKKK+SPrAro7S3tr/w9Dbz30Nu8cjMgZux9RXOVpLbacdEM5uT9tDcRfj/AIV0YZ2ctE1b&#10;roc+JV1HVp36K5sabptjYXi3B1e2YoDtAbHOO/NZ19pVrDBLcLqlvK/XYnU/rWNRVSxEHDl5PxZM&#10;cPNT5+f8EFa/hj/kYbb/AIF/6CayK1/DH/Iw23/Av/QTUYX+ND1ReK/gT9Gej0UUV9gf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b8af8gqL/rqP5Gukrm/Gn/IKi/66j+Rrlxv+7z9DqwX+8Q9ThaKKK+SPrArodD1m&#10;ysrUwSxGKYk/6QqhjXPVrRXaSaG9lHp5km3ZMyrnHOf/AK1dGGm4Tck9bepzYqCnBRa0v3sX7zTr&#10;rU1Mttqi3q9dhbaR+Fc2QVJB6jinIzxvlCysPTgimE55qa1SNR3tZ+pVGnKmuVu66aBWv4Y/5GG2&#10;/wCBf+gmsitfwx/yMNt/wL/0E08L/Hh6oMV/An6M9Hooor7A+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/Gn/IKi/66j+RrpK5vxp/yCov+uo/k&#10;a5cb/u8/Q6sF/vEPU4Wiiivkj6wK6ayur230C2bS4wz+Ywnwm45zx+lczW/pX9vTWIj0/wCWBGPz&#10;fKMn6nrXXhJNTaV9um5yYyKcE3bR9djRjtJW8QQz/ZCsVzBmcbeFJHNclMoSeRV+6rED6Zrp5LXx&#10;TJEyPKSpHOHWuWZSrFW6g4NXjHovda1b1M8GtW+ZPRLQStfwx/yMNt/wL/0E1kVr+GP+Rhtv+Bf+&#10;gmsML/Hh6o6MV/An6M9Hooor7A+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m/Gn/ACCov+uo/ka6Sub8af8AIKi/66j+Rrlxv+7z9DqwX+8Q9Tha&#10;KKK+SPrArprWzvNS8N2yWrmMwyNkFtokBPX8K5mniaQIEEjhQcgBjit6FVU2+ZaNGFelKolyuzTu&#10;bh8P6yBnzV/7/wBYLAqzBuoODTvNk/56P/31TKVWcJW5U16u46UJxvztP0VgrY8LjPiC29t3/oJr&#10;HrqPBtkz3ct4wOyNdqn1JrTBQc68Uu5GNmoUJN9jtqKKK+tPk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vxn/wAgqL/rqP5GukpkkUcqgSIrgdmG&#10;axr0/a03C+5rQqeyqKdtjySjFer/AGK1/wCfeL/vgUfYrX/n3i/74FeR/Y8v5/wPX/thfyfieUYo&#10;xXq/2K1/594v++BR9itf+feL/vgUf2PL+f8AAP7YX8n4nlGKVVZjhVJJ7AV6t9itf+feL/vgU5Le&#10;GI/JEi/RQKFk76z/AAB5wv5PxOB0zwze3zq0qGCHuzDk/QV3lpaQ2VslvAm2NRxU9FelhsHTw693&#10;fuebicXUxD97bsFFFFdZ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" stroked="f" strokecolor="#4a7ebb" strokeweight="1.5pt">
              <v:fill r:id="rId2" o:title=" AusAID web address graphic" recolor="t" type="frame"/>
              <v:shadow opacity="22938f" offset="0"/>
              <v:textbox inset=",7.2pt,,7.2pt"/>
            </v:rect>
          </w:pict>
        </mc:Fallback>
      </mc:AlternateContent>
    </w:r>
    <w:r w:rsidRPr="00D6213A"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32A3F688" wp14:editId="57359593">
              <wp:simplePos x="0" y="0"/>
              <wp:positionH relativeFrom="column">
                <wp:posOffset>0</wp:posOffset>
              </wp:positionH>
              <wp:positionV relativeFrom="paragraph">
                <wp:posOffset>8498840</wp:posOffset>
              </wp:positionV>
              <wp:extent cx="7379970" cy="2181860"/>
              <wp:effectExtent l="0" t="2540" r="1905" b="0"/>
              <wp:wrapNone/>
              <wp:docPr id="5" name="Rectangle 10" descr="Description: AusAID web address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alt="Description: AusAID web address graphic" style="position:absolute;margin-left:0;margin-top:669.2pt;width:581.1pt;height:171.8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JxQAUUmR6ijI9RRcBaKTI9RRkeoouAt&#10;FJkeooyKLg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340/wCQVF/11H8jXSVzfjT/AJBUX/XUfyNcuN/3efodWC/3iHqcLRRRXyR9YFb+itoot/8ASwv2&#10;rJwZc7PbpWBW/ov9i/Zv9L2/asn/AFudntXThP4nT5nLjP4XX5GjPJrHkt/ZwszAB/y64J/WuQYk&#10;uxb72efrXYTrrJhb+zmshBjpa4HH41x7Z3Hd1zzW2O3W/wA9vkY4DZ7fLf5iVs+FnK6/AB/EGB/I&#10;1jVr+GP+Rhtv+Bf+gmufC/x4eqOnFfwJ+jPR6KKK+wP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vxp/yCov+uo/ka6Sub8af8gqL/rqP5GuXG/7&#10;vP0OrBf7xD1OFooor5I+sCtjTfD9xqFt9p81I4Mkbjknj2rHre0bTNRltvtUF59ngyeck9PYV0YW&#10;CnUs43OfFTcKd1Kw9F0XTWObq6nlHURgoM1gOQzsRnBPGa6241fT4oWhvWOoS4xuMATFcixBYkDA&#10;zwK1xnKrRi16L+mZYNyd5STv3f6aIStfwx/yMNt/wL/0E1kVr+GP+Rhtv+Bf+gmscL/Hh6o2xX8C&#10;foz0eiiivsD5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b8af8gqL/rqP5Gukrm/Gn/IKi/66j+Rrlxv+7z9DqwX+8Q9ThaKKK+SPrAq3ZXN9C4Fn&#10;JMD/AHY8n9KqVv6NrjWdt9kFmZASfni4fmt8Ok56ysYYhtQ0jc0bVtZuY8XtjbvHjlp1Cn/P4VyM&#10;gxIwwBgngV10+jHUoWn+13sHGdl2cj+dcgwwxGc4PWujGqSUU/vfU5sC4tyat6LoJWv4Y/5GG2/4&#10;F/6CayK1/DH/ACMNt/wL/wBBNc+F/jw9UdOK/gT9Gej0UUV9gf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fjT/kFRf9dR/I10lc340/5BUX/XUf&#10;yNcuN/3efodWC/3iHqcLRRRXyR9YFb+ka4dOsTC9ozREnM0Zw3PvisCtyzk1S90N7C2tBJADy+Oe&#10;ucV04WUozbi9bdrnNi4xlBKS0v3sTTDStTy39qXEUh/hnBYfnXPMMMQDnB61L9lnMrxeS/mICWXH&#10;Ix1zUNRWqOerjZlUaahdRldBWv4Y/wCRhtv+Bf8AoJrIrX8Mf8jDbf8AAv8A0E08L/Hh6oMV/An6&#10;M9Hooor7A+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m/Gn/IKi/66j+RrpK5vxp/yCov+uo/ka5cb/u8/Q6sF/vEPU4Wiiivkj6wK6ezh1K68P2o&#10;05njMUj78Hbvycgg98VzFbmn6bfXWnrIb8W1sGIQPIQCe+K6sI3zNJN3XTT8TkxiXKm2lZ9dfwNs&#10;afeLrVvfSKqxmAC5YsACcc/0ri5tvnybPu7jj6ZroG0OZlIOtW7AjkGQ81zrLtdlyDg4yK0xjdku&#10;W3Xe5ng0ru0r7Lawla/hj/kYbb/gX/oJrIrX8Mf8jDbf8C/9BNYYX+PD1R0Yr+BP0Z6PRRRX2B8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+NP+&#10;QVF/11H8jXSVzfjT/kFRf9dR/I1y43/d5+h1YL/eIepwtFFFfJH1gV0draw6j4ft4p7yG3aGRvL3&#10;N1BPORXOVozWkMOiWtwQTPO7Y54CjiujDy5eZ2uranNiY83Kr2d9C4fD9sAf+JxaH/P1rDZdrFc5&#10;wcZFdKuhaaiwWk9xIL+dNy4Hyg+lc3JGYpXjbqrFT+FXiafIl7tvncnC1edtc1/lYbWv4Y/5GG2/&#10;4F/6CayK1/DH/Iw23/Av/QTWeF/jw9UaYr+BP0Z6PRRRX2B8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N+NP+QVF/wBdR/I10lc340/5BUX/AF1H&#10;8jXLjf8Ad5+h1YL/AHiHqcLRRRXyR9YFb2kXgezFvcaZJeRQsWQxqSVJ6isGunsptQXw/bf2Up3L&#10;I/n7VySc8fhXXg787fl2vc5MZ8CXn3tYzpdXll137ebfLR/dj5+UAVlyOZJGdurEsfxrsUsro69D&#10;cm2KxzQD7RxgAkc1x8yqs8ir90MQPpmnioTirye7ZOFqQk7RWyX/AAwytfwx/wAjDbf8C/8AQTWR&#10;Wv4Y/wCRhtv+Bf8AoJrLC/x4eqNsV/An6M9Hooor7A+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m/Gn/ACCov+uo/ka6Sub8af8AIKi/66j+Rrlx&#10;v+7z9DqwX+8Q9ThaKKK+SPrAroNMttcuNNj+xThLcMdo3hTnPNc/Wzpmlme0N1c3v2W1DbQSeWPt&#10;XThbudlf5O34nNirKF3b5q/4F+TS/EkkTI91uQjkeb1rF/sq5/s1775PKR9hGec1qPo8NxE507Vv&#10;PlUZ8onBI9qwDJIEMZdtuclc8ZrXEKMbcyf33McM5ST5WvusMrX8Mf8AIw23/Av/AEE1kVr+GP8A&#10;kYbb/gX/AKCawwv8eHqjoxX8Cfoz0eiiivsD5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b8af8gqL/rqP5Gukrm/Gn/IKi/66j+Rrlxv+7z9DqwX&#10;+8Q9ThaKKK+SPrAro7S3tr/w9Dbz30Nu8cjMgZux9RXOVpLbacdEM5uT9tDcRfj/AIV0YZ2ctE1b&#10;roc+JV1HVp36K5sabptjYXi3B1e2YoDtAbHOO/NZ19pVrDBLcLqlvK/XYnU/rWNRVSxEHDl5PxZM&#10;cPNT5+f8EFa/hj/kYbb/AIF/6CayK1/DH/Iw23/Av/QTUYX+ND1ReK/gT9Gej0UUV9gf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b8af8gqL/rqP5Gukrm/Gn/IKi/66j+Rrlxv+7z9DqwX+8Q9ThaKKK+SPrArodD1m&#10;ysrUwSxGKYk/6QqhjXPVrRXaSaG9lHp5km3ZMyrnHOf/AK1dGGm4Tck9bepzYqCnBRa0v3sX7zTr&#10;rU1Mttqi3q9dhbaR+Fc2QVJB6jinIzxvlCysPTgimE55qa1SNR3tZ+pVGnKmuVu66aBWv4Y/5GG2&#10;/wCBf+gmsitfwx/yMNt/wL/0E08L/Hh6oMV/An6M9Hooor7A+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/Gn/IKi/66j+RrpK5vxp/yCov+uo/k&#10;a5cb/u8/Q6sF/vEPU4Wiiivkj6wK6ayur230C2bS4wz+Ywnwm45zx+lczW/pX9vTWIj0/wCWBGPz&#10;fKMn6nrXXhJNTaV9um5yYyKcE3bR9djRjtJW8QQz/ZCsVzBmcbeFJHNclMoSeRV+6rED6Zrp5LXx&#10;TJEyPKSpHOHWuWZSrFW6g4NXjHovda1b1M8GtW+ZPRLQStfwx/yMNt/wL/0E1kVr+GP+Rhtv+Bf+&#10;gmsML/Hh6o6MV/An6M9Hooor7A+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m/Gn/ACCov+uo/ka6Sub8af8AIKi/66j+Rrlxv+7z9DqwX+8Q9Tha&#10;KKK+SPrArprWzvNS8N2yWrmMwyNkFtokBPX8K5mniaQIEEjhQcgBjit6FVU2+ZaNGFelKolyuzTu&#10;bh8P6yBnzV/7/wBYLAqzBuoODTvNk/56P/31TKVWcJW5U16u46UJxvztP0VgrY8LjPiC29t3/oJr&#10;HrqPBtkz3ct4wOyNdqn1JrTBQc68Uu5GNmoUJN9jtqKKK+tPk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vxn/wAgqL/rqP5GukpkkUcqgSIrgdmG&#10;axr0/a03C+5rQqeyqKdtjySjFer/AGK1/wCfeL/vgUfYrX/n3i/74FeR/Y8v5/wPX/thfyfieUYo&#10;xXq/2K1/594v++BR9itf+feL/vgUf2PL+f8AAP7YX8n4nlGKVVZjhVJJ7AV6t9itf+feL/vgU5Le&#10;GI/JEi/RQKFk76z/AAB5wv5PxOB0zwze3zq0qGCHuzDk/QV3lpaQ2VslvAm2NRxU9FelhsHTw693&#10;fuebicXUxD97bsFFFFdZ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" stroked="f" strokecolor="#4a7ebb" strokeweight="1.5pt">
              <v:fill r:id="rId2" o:title=" AusAID web address graphic" recolor="t" type="frame"/>
              <v:shadow opacity="22938f" offset="0"/>
              <v:textbox inset=",7.2pt,,7.2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007" w:rsidRDefault="00767007" w:rsidP="0050529F">
      <w:r>
        <w:separator/>
      </w:r>
    </w:p>
    <w:p w:rsidR="00767007" w:rsidRDefault="00767007"/>
    <w:p w:rsidR="00767007" w:rsidRDefault="00767007"/>
    <w:p w:rsidR="00767007" w:rsidRDefault="00767007"/>
    <w:p w:rsidR="00767007" w:rsidRDefault="00767007"/>
    <w:p w:rsidR="00767007" w:rsidRDefault="00767007"/>
    <w:p w:rsidR="00767007" w:rsidRDefault="00767007"/>
  </w:footnote>
  <w:footnote w:type="continuationSeparator" w:id="0">
    <w:p w:rsidR="00767007" w:rsidRDefault="00767007" w:rsidP="0050529F">
      <w:r>
        <w:continuationSeparator/>
      </w:r>
    </w:p>
    <w:p w:rsidR="00767007" w:rsidRDefault="00767007"/>
    <w:p w:rsidR="00767007" w:rsidRDefault="00767007"/>
    <w:p w:rsidR="00767007" w:rsidRDefault="00767007"/>
    <w:p w:rsidR="00767007" w:rsidRDefault="00767007"/>
    <w:p w:rsidR="00767007" w:rsidRDefault="00767007"/>
    <w:p w:rsidR="00767007" w:rsidRDefault="0076700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7B0" w:rsidRDefault="000367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FB3" w:rsidRDefault="00976FB3" w:rsidP="002A1A79">
    <w:pPr>
      <w:shd w:val="clear" w:color="auto" w:fill="0C81AC"/>
      <w:ind w:left="-1928" w:right="-1871"/>
    </w:pPr>
  </w:p>
  <w:p w:rsidR="00976FB3" w:rsidRDefault="00976FB3" w:rsidP="002A1A79">
    <w:pPr>
      <w:shd w:val="clear" w:color="auto" w:fill="0C81AC"/>
      <w:ind w:left="-1928" w:right="-1871"/>
    </w:pPr>
  </w:p>
  <w:p w:rsidR="00976FB3" w:rsidRDefault="00976FB3" w:rsidP="002A1A79">
    <w:pPr>
      <w:shd w:val="clear" w:color="auto" w:fill="0C81AC"/>
      <w:spacing w:before="100" w:beforeAutospacing="1"/>
      <w:ind w:left="-1928" w:right="-1871"/>
    </w:pPr>
  </w:p>
  <w:p w:rsidR="00976FB3" w:rsidRDefault="00976FB3"/>
  <w:p w:rsidR="00976FB3" w:rsidRDefault="00976FB3"/>
  <w:p w:rsidR="00976FB3" w:rsidRDefault="00976FB3"/>
  <w:p w:rsidR="00976FB3" w:rsidRDefault="00976FB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FB3" w:rsidRDefault="00976FB3">
    <w:r>
      <w:rPr>
        <w:noProof/>
      </w:rPr>
      <w:drawing>
        <wp:anchor distT="0" distB="0" distL="114300" distR="114300" simplePos="0" relativeHeight="251709440" behindDoc="0" locked="0" layoutInCell="1" allowOverlap="1" wp14:anchorId="261D6656" wp14:editId="50EBC38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7" cy="1871709"/>
          <wp:effectExtent l="0" t="0" r="3175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fat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7" cy="1871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76FB3" w:rsidRDefault="00976FB3"/>
  <w:p w:rsidR="00976FB3" w:rsidRDefault="00976FB3"/>
  <w:p w:rsidR="00976FB3" w:rsidRDefault="00976FB3"/>
  <w:p w:rsidR="00976FB3" w:rsidRDefault="00976F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B265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6D08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BF8C6E4"/>
    <w:lvl w:ilvl="0">
      <w:start w:val="1"/>
      <w:numFmt w:val="lowerRoman"/>
      <w:pStyle w:val="ListNumber3"/>
      <w:lvlText w:val="%1."/>
      <w:lvlJc w:val="left"/>
      <w:pPr>
        <w:ind w:left="926" w:hanging="360"/>
      </w:pPr>
      <w:rPr>
        <w:rFonts w:hint="default"/>
      </w:rPr>
    </w:lvl>
  </w:abstractNum>
  <w:abstractNum w:abstractNumId="3">
    <w:nsid w:val="FFFFFF80"/>
    <w:multiLevelType w:val="singleLevel"/>
    <w:tmpl w:val="B336A1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D64843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661CC504"/>
    <w:lvl w:ilvl="0">
      <w:start w:val="1"/>
      <w:numFmt w:val="bullet"/>
      <w:pStyle w:val="ListBullet3"/>
      <w:lvlText w:val="o"/>
      <w:lvlJc w:val="left"/>
      <w:pPr>
        <w:ind w:left="927" w:hanging="360"/>
      </w:pPr>
      <w:rPr>
        <w:rFonts w:ascii="Courier New" w:hAnsi="Courier New" w:cs="Courier New" w:hint="default"/>
        <w:color w:val="auto"/>
        <w:position w:val="3"/>
      </w:rPr>
    </w:lvl>
  </w:abstractNum>
  <w:abstractNum w:abstractNumId="6">
    <w:nsid w:val="069B0BBC"/>
    <w:multiLevelType w:val="multilevel"/>
    <w:tmpl w:val="9E08230C"/>
    <w:styleLink w:val="StyleBulletedSymbolsymbol95ptLeft063cmHanging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B67778"/>
    <w:multiLevelType w:val="hybridMultilevel"/>
    <w:tmpl w:val="2E445AB6"/>
    <w:lvl w:ilvl="0" w:tplc="EEB2B4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621CE7"/>
    <w:multiLevelType w:val="hybridMultilevel"/>
    <w:tmpl w:val="DA600D4A"/>
    <w:lvl w:ilvl="0" w:tplc="D6868174">
      <w:start w:val="1"/>
      <w:numFmt w:val="bullet"/>
      <w:pStyle w:val="TableListBullet2"/>
      <w:lvlText w:val="»"/>
      <w:lvlJc w:val="left"/>
      <w:pPr>
        <w:ind w:left="5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7B7DD8"/>
    <w:multiLevelType w:val="hybridMultilevel"/>
    <w:tmpl w:val="3EA6F6DE"/>
    <w:lvl w:ilvl="0" w:tplc="FFFFFFFF">
      <w:start w:val="1"/>
      <w:numFmt w:val="lowerLetter"/>
      <w:pStyle w:val="TableListNumber2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9B02A7"/>
    <w:multiLevelType w:val="singleLevel"/>
    <w:tmpl w:val="9D8819C8"/>
    <w:lvl w:ilvl="0">
      <w:start w:val="1"/>
      <w:numFmt w:val="bullet"/>
      <w:pStyle w:val="ListBullet2"/>
      <w:lvlText w:val="»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1"/>
        <w:szCs w:val="21"/>
      </w:rPr>
    </w:lvl>
  </w:abstractNum>
  <w:abstractNum w:abstractNumId="11">
    <w:nsid w:val="235C31A3"/>
    <w:multiLevelType w:val="hybridMultilevel"/>
    <w:tmpl w:val="AC9699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40C8B"/>
    <w:multiLevelType w:val="multilevel"/>
    <w:tmpl w:val="59E651A8"/>
    <w:name w:val="StandardBulletedList"/>
    <w:lvl w:ilvl="0">
      <w:start w:val="1"/>
      <w:numFmt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  <w:b w:val="0"/>
        <w:i w:val="0"/>
      </w:rPr>
    </w:lvl>
    <w:lvl w:ilvl="1">
      <w:start w:val="1"/>
      <w:numFmt w:val="bullet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b w:val="0"/>
        <w:i w:val="0"/>
      </w:rPr>
    </w:lvl>
  </w:abstractNum>
  <w:abstractNum w:abstractNumId="13">
    <w:nsid w:val="27895F49"/>
    <w:multiLevelType w:val="hybridMultilevel"/>
    <w:tmpl w:val="9114551C"/>
    <w:lvl w:ilvl="0" w:tplc="DE9A5BD6">
      <w:start w:val="1"/>
      <w:numFmt w:val="lowerLetter"/>
      <w:pStyle w:val="BoxListNumber2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382D65A6"/>
    <w:multiLevelType w:val="hybridMultilevel"/>
    <w:tmpl w:val="A7446C82"/>
    <w:lvl w:ilvl="0" w:tplc="B70A9096">
      <w:start w:val="1"/>
      <w:numFmt w:val="decimal"/>
      <w:pStyle w:val="Box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233F6B"/>
    <w:multiLevelType w:val="hybridMultilevel"/>
    <w:tmpl w:val="CBEA5018"/>
    <w:lvl w:ilvl="0" w:tplc="C8A4C5E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BE7AE2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4668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B0F0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D616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5ABD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184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016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C18ED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CD579B"/>
    <w:multiLevelType w:val="hybridMultilevel"/>
    <w:tmpl w:val="A5308B10"/>
    <w:lvl w:ilvl="0" w:tplc="35321CFE">
      <w:start w:val="1"/>
      <w:numFmt w:val="bullet"/>
      <w:pStyle w:val="BoxList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color w:val="auto"/>
        <w:position w:val="3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692D64"/>
    <w:multiLevelType w:val="hybridMultilevel"/>
    <w:tmpl w:val="3FC0FB20"/>
    <w:lvl w:ilvl="0" w:tplc="6C461E4A">
      <w:start w:val="1"/>
      <w:numFmt w:val="bullet"/>
      <w:pStyle w:val="BoxListBullet2"/>
      <w:lvlText w:val="»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8A5214"/>
    <w:multiLevelType w:val="hybridMultilevel"/>
    <w:tmpl w:val="0B5AC610"/>
    <w:lvl w:ilvl="0" w:tplc="FFFFFFFF">
      <w:start w:val="1"/>
      <w:numFmt w:val="decimal"/>
      <w:pStyle w:val="TableList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F264CF"/>
    <w:multiLevelType w:val="multilevel"/>
    <w:tmpl w:val="537047AE"/>
    <w:lvl w:ilvl="0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  <w:b w:val="0"/>
        <w:i w:val="0"/>
        <w:color w:val="54534A"/>
      </w:rPr>
    </w:lvl>
    <w:lvl w:ilvl="1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lvlText w:val="%6"/>
      <w:lvlJc w:val="left"/>
      <w:pPr>
        <w:tabs>
          <w:tab w:val="num" w:pos="709"/>
        </w:tabs>
        <w:ind w:left="709" w:hanging="709"/>
      </w:pPr>
      <w:rPr>
        <w:rFonts w:ascii="Franklin Gothic Book" w:hAnsi="Franklin Gothic Book" w:hint="default"/>
        <w:b w:val="0"/>
        <w:i w:val="0"/>
        <w:caps w:val="0"/>
        <w:color w:val="54534A"/>
        <w:position w:val="0"/>
        <w:sz w:val="50"/>
        <w:szCs w:val="5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aps/>
        <w:sz w:val="22"/>
        <w:szCs w:val="22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655E179A"/>
    <w:multiLevelType w:val="hybridMultilevel"/>
    <w:tmpl w:val="4FF4B7A6"/>
    <w:lvl w:ilvl="0" w:tplc="CBE215DA">
      <w:start w:val="1"/>
      <w:numFmt w:val="decimal"/>
      <w:pStyle w:val="ListNumber"/>
      <w:lvlText w:val="%1.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6C55035"/>
    <w:multiLevelType w:val="hybridMultilevel"/>
    <w:tmpl w:val="599E5468"/>
    <w:lvl w:ilvl="0" w:tplc="2A42AF7A">
      <w:start w:val="1"/>
      <w:numFmt w:val="bullet"/>
      <w:pStyle w:val="TableList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color w:val="auto"/>
        <w:spacing w:val="0"/>
        <w:w w:val="100"/>
        <w:position w:val="3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E1124E"/>
    <w:multiLevelType w:val="hybridMultilevel"/>
    <w:tmpl w:val="6D42E656"/>
    <w:lvl w:ilvl="0" w:tplc="FFFFFFFF">
      <w:start w:val="1"/>
      <w:numFmt w:val="lowerLetter"/>
      <w:pStyle w:val="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7A528B"/>
    <w:multiLevelType w:val="hybridMultilevel"/>
    <w:tmpl w:val="A4421A98"/>
    <w:lvl w:ilvl="0" w:tplc="7B640FF6">
      <w:start w:val="1"/>
      <w:numFmt w:val="bullet"/>
      <w:pStyle w:val="List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color w:val="auto"/>
        <w:position w:val="3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9"/>
  </w:num>
  <w:num w:numId="4">
    <w:abstractNumId w:val="17"/>
  </w:num>
  <w:num w:numId="5">
    <w:abstractNumId w:val="16"/>
  </w:num>
  <w:num w:numId="6">
    <w:abstractNumId w:val="14"/>
  </w:num>
  <w:num w:numId="7">
    <w:abstractNumId w:val="21"/>
  </w:num>
  <w:num w:numId="8">
    <w:abstractNumId w:val="8"/>
  </w:num>
  <w:num w:numId="9">
    <w:abstractNumId w:val="10"/>
  </w:num>
  <w:num w:numId="10">
    <w:abstractNumId w:val="22"/>
  </w:num>
  <w:num w:numId="11">
    <w:abstractNumId w:val="23"/>
  </w:num>
  <w:num w:numId="12">
    <w:abstractNumId w:val="2"/>
  </w:num>
  <w:num w:numId="13">
    <w:abstractNumId w:val="6"/>
  </w:num>
  <w:num w:numId="14">
    <w:abstractNumId w:val="20"/>
  </w:num>
  <w:num w:numId="15">
    <w:abstractNumId w:val="5"/>
  </w:num>
  <w:num w:numId="16">
    <w:abstractNumId w:val="13"/>
  </w:num>
  <w:num w:numId="17">
    <w:abstractNumId w:val="15"/>
  </w:num>
  <w:num w:numId="18">
    <w:abstractNumId w:val="7"/>
  </w:num>
  <w:num w:numId="19">
    <w:abstractNumId w:val="4"/>
  </w:num>
  <w:num w:numId="20">
    <w:abstractNumId w:val="3"/>
  </w:num>
  <w:num w:numId="21">
    <w:abstractNumId w:val="1"/>
  </w:num>
  <w:num w:numId="22">
    <w:abstractNumId w:val="0"/>
  </w:num>
  <w:num w:numId="23">
    <w:abstractNumId w:val="11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proofState w:spelling="clean" w:grammar="clean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oNotTrackMove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1DF"/>
    <w:rsid w:val="000004FF"/>
    <w:rsid w:val="00002161"/>
    <w:rsid w:val="0000242A"/>
    <w:rsid w:val="00002E28"/>
    <w:rsid w:val="000039CF"/>
    <w:rsid w:val="00004E18"/>
    <w:rsid w:val="00007E94"/>
    <w:rsid w:val="000142A2"/>
    <w:rsid w:val="000143D9"/>
    <w:rsid w:val="00020121"/>
    <w:rsid w:val="00021A9E"/>
    <w:rsid w:val="00030111"/>
    <w:rsid w:val="00031100"/>
    <w:rsid w:val="00031EB5"/>
    <w:rsid w:val="0003231A"/>
    <w:rsid w:val="000367B0"/>
    <w:rsid w:val="00040AF6"/>
    <w:rsid w:val="0005506B"/>
    <w:rsid w:val="000550B0"/>
    <w:rsid w:val="00055E78"/>
    <w:rsid w:val="00057589"/>
    <w:rsid w:val="00057D09"/>
    <w:rsid w:val="00071B95"/>
    <w:rsid w:val="0007395B"/>
    <w:rsid w:val="000745E2"/>
    <w:rsid w:val="0007703B"/>
    <w:rsid w:val="000774FD"/>
    <w:rsid w:val="000811DF"/>
    <w:rsid w:val="00081F4E"/>
    <w:rsid w:val="000905A8"/>
    <w:rsid w:val="00091878"/>
    <w:rsid w:val="000957FC"/>
    <w:rsid w:val="000979A0"/>
    <w:rsid w:val="00097B02"/>
    <w:rsid w:val="000A1618"/>
    <w:rsid w:val="000B3121"/>
    <w:rsid w:val="000B68F6"/>
    <w:rsid w:val="000B6BE5"/>
    <w:rsid w:val="000B75E8"/>
    <w:rsid w:val="000C258A"/>
    <w:rsid w:val="000C29BF"/>
    <w:rsid w:val="000C6080"/>
    <w:rsid w:val="000C60A8"/>
    <w:rsid w:val="000D151B"/>
    <w:rsid w:val="000D1993"/>
    <w:rsid w:val="000E2F19"/>
    <w:rsid w:val="000E4573"/>
    <w:rsid w:val="000E7297"/>
    <w:rsid w:val="000E7A8D"/>
    <w:rsid w:val="000F2D94"/>
    <w:rsid w:val="00100485"/>
    <w:rsid w:val="00100AA2"/>
    <w:rsid w:val="00106185"/>
    <w:rsid w:val="00106BDC"/>
    <w:rsid w:val="0010729C"/>
    <w:rsid w:val="00112E97"/>
    <w:rsid w:val="001139DE"/>
    <w:rsid w:val="00114751"/>
    <w:rsid w:val="001154CA"/>
    <w:rsid w:val="001171DE"/>
    <w:rsid w:val="00120FC7"/>
    <w:rsid w:val="00122038"/>
    <w:rsid w:val="0012429A"/>
    <w:rsid w:val="001258C6"/>
    <w:rsid w:val="0012793C"/>
    <w:rsid w:val="00131FF0"/>
    <w:rsid w:val="00132003"/>
    <w:rsid w:val="00133AAD"/>
    <w:rsid w:val="00135806"/>
    <w:rsid w:val="001366B4"/>
    <w:rsid w:val="00141A30"/>
    <w:rsid w:val="00143053"/>
    <w:rsid w:val="0014411B"/>
    <w:rsid w:val="001448E7"/>
    <w:rsid w:val="00147846"/>
    <w:rsid w:val="0015043E"/>
    <w:rsid w:val="00154EF9"/>
    <w:rsid w:val="00157858"/>
    <w:rsid w:val="001612CE"/>
    <w:rsid w:val="0016544D"/>
    <w:rsid w:val="001657F1"/>
    <w:rsid w:val="0016740F"/>
    <w:rsid w:val="00173C6E"/>
    <w:rsid w:val="00180B19"/>
    <w:rsid w:val="0018196F"/>
    <w:rsid w:val="001829BB"/>
    <w:rsid w:val="0018305E"/>
    <w:rsid w:val="0018353A"/>
    <w:rsid w:val="00192498"/>
    <w:rsid w:val="00194806"/>
    <w:rsid w:val="001A374B"/>
    <w:rsid w:val="001B1A0C"/>
    <w:rsid w:val="001B2948"/>
    <w:rsid w:val="001B41CD"/>
    <w:rsid w:val="001B714C"/>
    <w:rsid w:val="001C1EA0"/>
    <w:rsid w:val="001C31B9"/>
    <w:rsid w:val="001C507E"/>
    <w:rsid w:val="001C700E"/>
    <w:rsid w:val="001C7117"/>
    <w:rsid w:val="001C7DDD"/>
    <w:rsid w:val="001D20FC"/>
    <w:rsid w:val="001D210A"/>
    <w:rsid w:val="001E4BDE"/>
    <w:rsid w:val="001E6635"/>
    <w:rsid w:val="001F12A2"/>
    <w:rsid w:val="001F7480"/>
    <w:rsid w:val="00201174"/>
    <w:rsid w:val="00202880"/>
    <w:rsid w:val="00202E4E"/>
    <w:rsid w:val="00203BCC"/>
    <w:rsid w:val="00205E0B"/>
    <w:rsid w:val="00205F2B"/>
    <w:rsid w:val="002115BD"/>
    <w:rsid w:val="002126BA"/>
    <w:rsid w:val="00212B27"/>
    <w:rsid w:val="002227A9"/>
    <w:rsid w:val="00226DEE"/>
    <w:rsid w:val="00231D45"/>
    <w:rsid w:val="002335A9"/>
    <w:rsid w:val="00235D29"/>
    <w:rsid w:val="002363D9"/>
    <w:rsid w:val="00236B8C"/>
    <w:rsid w:val="00237C4B"/>
    <w:rsid w:val="00240D59"/>
    <w:rsid w:val="002441D5"/>
    <w:rsid w:val="00246E5F"/>
    <w:rsid w:val="00261E78"/>
    <w:rsid w:val="00270898"/>
    <w:rsid w:val="00272AF0"/>
    <w:rsid w:val="00275C42"/>
    <w:rsid w:val="002849B4"/>
    <w:rsid w:val="002911A4"/>
    <w:rsid w:val="00291F1C"/>
    <w:rsid w:val="00297FA7"/>
    <w:rsid w:val="002A15F4"/>
    <w:rsid w:val="002A1935"/>
    <w:rsid w:val="002A1A79"/>
    <w:rsid w:val="002A22F7"/>
    <w:rsid w:val="002A4D70"/>
    <w:rsid w:val="002B31B3"/>
    <w:rsid w:val="002B433A"/>
    <w:rsid w:val="002B61A8"/>
    <w:rsid w:val="002B6EBE"/>
    <w:rsid w:val="002B79D4"/>
    <w:rsid w:val="002C1E00"/>
    <w:rsid w:val="002C639B"/>
    <w:rsid w:val="002D1328"/>
    <w:rsid w:val="002D5D7B"/>
    <w:rsid w:val="002D6914"/>
    <w:rsid w:val="002D6DF0"/>
    <w:rsid w:val="002E5604"/>
    <w:rsid w:val="002F479A"/>
    <w:rsid w:val="002F54F3"/>
    <w:rsid w:val="002F5A14"/>
    <w:rsid w:val="00303038"/>
    <w:rsid w:val="0030318A"/>
    <w:rsid w:val="00306734"/>
    <w:rsid w:val="00310426"/>
    <w:rsid w:val="00310974"/>
    <w:rsid w:val="00315135"/>
    <w:rsid w:val="00315D13"/>
    <w:rsid w:val="003167E5"/>
    <w:rsid w:val="00320FCE"/>
    <w:rsid w:val="003223F8"/>
    <w:rsid w:val="0032292A"/>
    <w:rsid w:val="0032486D"/>
    <w:rsid w:val="003260C0"/>
    <w:rsid w:val="00326B5A"/>
    <w:rsid w:val="003279FD"/>
    <w:rsid w:val="003327F8"/>
    <w:rsid w:val="00335F19"/>
    <w:rsid w:val="003363C7"/>
    <w:rsid w:val="00341177"/>
    <w:rsid w:val="00341311"/>
    <w:rsid w:val="00342BF7"/>
    <w:rsid w:val="00343B25"/>
    <w:rsid w:val="00345B8E"/>
    <w:rsid w:val="00351ACA"/>
    <w:rsid w:val="00352AE5"/>
    <w:rsid w:val="00357648"/>
    <w:rsid w:val="00357AF7"/>
    <w:rsid w:val="00360662"/>
    <w:rsid w:val="00372E1B"/>
    <w:rsid w:val="003743C8"/>
    <w:rsid w:val="00383294"/>
    <w:rsid w:val="00383F3F"/>
    <w:rsid w:val="00384342"/>
    <w:rsid w:val="00385A4C"/>
    <w:rsid w:val="00392981"/>
    <w:rsid w:val="00395CFA"/>
    <w:rsid w:val="003A27D2"/>
    <w:rsid w:val="003A2D7B"/>
    <w:rsid w:val="003A74BF"/>
    <w:rsid w:val="003B122C"/>
    <w:rsid w:val="003B2756"/>
    <w:rsid w:val="003C288C"/>
    <w:rsid w:val="003C31EE"/>
    <w:rsid w:val="003C7721"/>
    <w:rsid w:val="003D081D"/>
    <w:rsid w:val="003D2E2F"/>
    <w:rsid w:val="003D44F4"/>
    <w:rsid w:val="003E0E66"/>
    <w:rsid w:val="003E4982"/>
    <w:rsid w:val="003E63B3"/>
    <w:rsid w:val="003E7AA9"/>
    <w:rsid w:val="00403152"/>
    <w:rsid w:val="00403AAA"/>
    <w:rsid w:val="00406000"/>
    <w:rsid w:val="00412707"/>
    <w:rsid w:val="00413539"/>
    <w:rsid w:val="0041396D"/>
    <w:rsid w:val="00415A92"/>
    <w:rsid w:val="00420E02"/>
    <w:rsid w:val="004228CD"/>
    <w:rsid w:val="0042527A"/>
    <w:rsid w:val="00426354"/>
    <w:rsid w:val="00437C95"/>
    <w:rsid w:val="00441E77"/>
    <w:rsid w:val="00443639"/>
    <w:rsid w:val="004453CE"/>
    <w:rsid w:val="00445A3B"/>
    <w:rsid w:val="00445C4E"/>
    <w:rsid w:val="0045475F"/>
    <w:rsid w:val="00462000"/>
    <w:rsid w:val="00466C98"/>
    <w:rsid w:val="00467CE4"/>
    <w:rsid w:val="0047710F"/>
    <w:rsid w:val="00481777"/>
    <w:rsid w:val="00490BDE"/>
    <w:rsid w:val="004957EC"/>
    <w:rsid w:val="00496F8D"/>
    <w:rsid w:val="004A7400"/>
    <w:rsid w:val="004B201A"/>
    <w:rsid w:val="004B64F3"/>
    <w:rsid w:val="004C36CF"/>
    <w:rsid w:val="004C4A3E"/>
    <w:rsid w:val="004C59EA"/>
    <w:rsid w:val="004C65C6"/>
    <w:rsid w:val="004C660D"/>
    <w:rsid w:val="004D0699"/>
    <w:rsid w:val="004D1529"/>
    <w:rsid w:val="004D19CE"/>
    <w:rsid w:val="004D23F6"/>
    <w:rsid w:val="004D4522"/>
    <w:rsid w:val="004E01E9"/>
    <w:rsid w:val="004E3E40"/>
    <w:rsid w:val="004E570D"/>
    <w:rsid w:val="004E6400"/>
    <w:rsid w:val="004E642E"/>
    <w:rsid w:val="004E6924"/>
    <w:rsid w:val="004E6A61"/>
    <w:rsid w:val="004E6E33"/>
    <w:rsid w:val="004E702A"/>
    <w:rsid w:val="004F0C2D"/>
    <w:rsid w:val="004F3D7E"/>
    <w:rsid w:val="004F521E"/>
    <w:rsid w:val="00500EB4"/>
    <w:rsid w:val="00503974"/>
    <w:rsid w:val="0050439B"/>
    <w:rsid w:val="0050529F"/>
    <w:rsid w:val="00506A51"/>
    <w:rsid w:val="005110C3"/>
    <w:rsid w:val="00514B5E"/>
    <w:rsid w:val="005157C1"/>
    <w:rsid w:val="00515954"/>
    <w:rsid w:val="00515E3D"/>
    <w:rsid w:val="005208AC"/>
    <w:rsid w:val="0052286C"/>
    <w:rsid w:val="00522AB9"/>
    <w:rsid w:val="005265B9"/>
    <w:rsid w:val="005307E8"/>
    <w:rsid w:val="00533533"/>
    <w:rsid w:val="00535E24"/>
    <w:rsid w:val="00537E02"/>
    <w:rsid w:val="00542718"/>
    <w:rsid w:val="00543224"/>
    <w:rsid w:val="005440F6"/>
    <w:rsid w:val="00544CCD"/>
    <w:rsid w:val="0054557A"/>
    <w:rsid w:val="00546DD6"/>
    <w:rsid w:val="00553299"/>
    <w:rsid w:val="0055771D"/>
    <w:rsid w:val="00565055"/>
    <w:rsid w:val="00565635"/>
    <w:rsid w:val="00567FCF"/>
    <w:rsid w:val="00570765"/>
    <w:rsid w:val="005732BD"/>
    <w:rsid w:val="00575295"/>
    <w:rsid w:val="00581C01"/>
    <w:rsid w:val="0058242D"/>
    <w:rsid w:val="005845CB"/>
    <w:rsid w:val="0058498A"/>
    <w:rsid w:val="00586350"/>
    <w:rsid w:val="0059461A"/>
    <w:rsid w:val="00597520"/>
    <w:rsid w:val="005A18C5"/>
    <w:rsid w:val="005A3ED5"/>
    <w:rsid w:val="005A511C"/>
    <w:rsid w:val="005A7CF6"/>
    <w:rsid w:val="005B7C71"/>
    <w:rsid w:val="005C4A6B"/>
    <w:rsid w:val="005C661F"/>
    <w:rsid w:val="005D2A59"/>
    <w:rsid w:val="005F0C00"/>
    <w:rsid w:val="005F15ED"/>
    <w:rsid w:val="005F33F2"/>
    <w:rsid w:val="005F460C"/>
    <w:rsid w:val="0060117A"/>
    <w:rsid w:val="00612E14"/>
    <w:rsid w:val="00617F30"/>
    <w:rsid w:val="0062598A"/>
    <w:rsid w:val="0062686B"/>
    <w:rsid w:val="00637549"/>
    <w:rsid w:val="00642A6F"/>
    <w:rsid w:val="00642E50"/>
    <w:rsid w:val="00646049"/>
    <w:rsid w:val="00647FBA"/>
    <w:rsid w:val="0065268F"/>
    <w:rsid w:val="0065391A"/>
    <w:rsid w:val="0065679C"/>
    <w:rsid w:val="00656827"/>
    <w:rsid w:val="00657108"/>
    <w:rsid w:val="00663306"/>
    <w:rsid w:val="00663909"/>
    <w:rsid w:val="00663E95"/>
    <w:rsid w:val="006659FF"/>
    <w:rsid w:val="006671BC"/>
    <w:rsid w:val="0067299B"/>
    <w:rsid w:val="00673287"/>
    <w:rsid w:val="00680679"/>
    <w:rsid w:val="0068146D"/>
    <w:rsid w:val="00682DB1"/>
    <w:rsid w:val="00683FFB"/>
    <w:rsid w:val="0068768A"/>
    <w:rsid w:val="00695279"/>
    <w:rsid w:val="00697C69"/>
    <w:rsid w:val="006B0F12"/>
    <w:rsid w:val="006B33A7"/>
    <w:rsid w:val="006C1260"/>
    <w:rsid w:val="006C2232"/>
    <w:rsid w:val="006C6800"/>
    <w:rsid w:val="006D0BC5"/>
    <w:rsid w:val="006D2CF2"/>
    <w:rsid w:val="006D2E37"/>
    <w:rsid w:val="006D34C3"/>
    <w:rsid w:val="006E327C"/>
    <w:rsid w:val="006E7795"/>
    <w:rsid w:val="006E7E9F"/>
    <w:rsid w:val="006E7FA8"/>
    <w:rsid w:val="006F00DB"/>
    <w:rsid w:val="006F4623"/>
    <w:rsid w:val="006F4B40"/>
    <w:rsid w:val="00701FEA"/>
    <w:rsid w:val="007040D1"/>
    <w:rsid w:val="007069F7"/>
    <w:rsid w:val="00706DE1"/>
    <w:rsid w:val="00710059"/>
    <w:rsid w:val="00710337"/>
    <w:rsid w:val="007110C9"/>
    <w:rsid w:val="00712349"/>
    <w:rsid w:val="00712FCE"/>
    <w:rsid w:val="00714BA3"/>
    <w:rsid w:val="007167AE"/>
    <w:rsid w:val="00721098"/>
    <w:rsid w:val="0072495B"/>
    <w:rsid w:val="007311E0"/>
    <w:rsid w:val="007360D3"/>
    <w:rsid w:val="0073644C"/>
    <w:rsid w:val="00737641"/>
    <w:rsid w:val="00737C72"/>
    <w:rsid w:val="007452F9"/>
    <w:rsid w:val="0074660C"/>
    <w:rsid w:val="00750E77"/>
    <w:rsid w:val="00751449"/>
    <w:rsid w:val="00755D95"/>
    <w:rsid w:val="00756B0E"/>
    <w:rsid w:val="00766BCF"/>
    <w:rsid w:val="00767007"/>
    <w:rsid w:val="00767F39"/>
    <w:rsid w:val="007726E1"/>
    <w:rsid w:val="00774F4B"/>
    <w:rsid w:val="0079256F"/>
    <w:rsid w:val="0079307B"/>
    <w:rsid w:val="007941CF"/>
    <w:rsid w:val="00796F48"/>
    <w:rsid w:val="007A2A5E"/>
    <w:rsid w:val="007A3C6A"/>
    <w:rsid w:val="007A5821"/>
    <w:rsid w:val="007A6B87"/>
    <w:rsid w:val="007B0EBF"/>
    <w:rsid w:val="007B12EF"/>
    <w:rsid w:val="007B51E2"/>
    <w:rsid w:val="007B6F81"/>
    <w:rsid w:val="007C08B4"/>
    <w:rsid w:val="007D09AB"/>
    <w:rsid w:val="007D5D8D"/>
    <w:rsid w:val="007E10A5"/>
    <w:rsid w:val="007E2A95"/>
    <w:rsid w:val="007E3D71"/>
    <w:rsid w:val="007F0036"/>
    <w:rsid w:val="007F2841"/>
    <w:rsid w:val="007F372E"/>
    <w:rsid w:val="007F3E30"/>
    <w:rsid w:val="0080096B"/>
    <w:rsid w:val="00800B90"/>
    <w:rsid w:val="00802A66"/>
    <w:rsid w:val="00810DE3"/>
    <w:rsid w:val="00821541"/>
    <w:rsid w:val="00821A06"/>
    <w:rsid w:val="008220F3"/>
    <w:rsid w:val="00822273"/>
    <w:rsid w:val="008235DB"/>
    <w:rsid w:val="00830647"/>
    <w:rsid w:val="00830E80"/>
    <w:rsid w:val="00832911"/>
    <w:rsid w:val="00833EB7"/>
    <w:rsid w:val="0084092F"/>
    <w:rsid w:val="00844C87"/>
    <w:rsid w:val="008532FB"/>
    <w:rsid w:val="008540F0"/>
    <w:rsid w:val="008568C0"/>
    <w:rsid w:val="00864874"/>
    <w:rsid w:val="00871CA1"/>
    <w:rsid w:val="00874F47"/>
    <w:rsid w:val="00877D87"/>
    <w:rsid w:val="008810FA"/>
    <w:rsid w:val="00884878"/>
    <w:rsid w:val="00885B9C"/>
    <w:rsid w:val="00886D18"/>
    <w:rsid w:val="00892303"/>
    <w:rsid w:val="00896927"/>
    <w:rsid w:val="00897E16"/>
    <w:rsid w:val="008A144E"/>
    <w:rsid w:val="008A310A"/>
    <w:rsid w:val="008B5F65"/>
    <w:rsid w:val="008C0FBD"/>
    <w:rsid w:val="008C5617"/>
    <w:rsid w:val="008C6687"/>
    <w:rsid w:val="008C7AC8"/>
    <w:rsid w:val="008D0242"/>
    <w:rsid w:val="008D27EF"/>
    <w:rsid w:val="008D2DC8"/>
    <w:rsid w:val="008D34F9"/>
    <w:rsid w:val="008D745E"/>
    <w:rsid w:val="008E44A5"/>
    <w:rsid w:val="008E4EF2"/>
    <w:rsid w:val="008E7F8A"/>
    <w:rsid w:val="008F06F2"/>
    <w:rsid w:val="008F1E28"/>
    <w:rsid w:val="008F4C4B"/>
    <w:rsid w:val="008F5D80"/>
    <w:rsid w:val="009006D2"/>
    <w:rsid w:val="009126A4"/>
    <w:rsid w:val="009163AF"/>
    <w:rsid w:val="00923D3D"/>
    <w:rsid w:val="00924CCB"/>
    <w:rsid w:val="0092520A"/>
    <w:rsid w:val="00927978"/>
    <w:rsid w:val="00932FAD"/>
    <w:rsid w:val="009445BA"/>
    <w:rsid w:val="00945130"/>
    <w:rsid w:val="00945B0A"/>
    <w:rsid w:val="009475F3"/>
    <w:rsid w:val="00951562"/>
    <w:rsid w:val="00951651"/>
    <w:rsid w:val="00953CAB"/>
    <w:rsid w:val="00954EF3"/>
    <w:rsid w:val="00957948"/>
    <w:rsid w:val="009641B7"/>
    <w:rsid w:val="009668EF"/>
    <w:rsid w:val="009729A9"/>
    <w:rsid w:val="009761F8"/>
    <w:rsid w:val="00976FB3"/>
    <w:rsid w:val="0098030D"/>
    <w:rsid w:val="00981E62"/>
    <w:rsid w:val="00996460"/>
    <w:rsid w:val="0099677B"/>
    <w:rsid w:val="009A1E07"/>
    <w:rsid w:val="009A290D"/>
    <w:rsid w:val="009B5190"/>
    <w:rsid w:val="009B5381"/>
    <w:rsid w:val="009B654F"/>
    <w:rsid w:val="009C16DF"/>
    <w:rsid w:val="009C1FDC"/>
    <w:rsid w:val="009C4804"/>
    <w:rsid w:val="009D104E"/>
    <w:rsid w:val="009D1FDF"/>
    <w:rsid w:val="009D3524"/>
    <w:rsid w:val="009D5236"/>
    <w:rsid w:val="009E1667"/>
    <w:rsid w:val="009E1CA8"/>
    <w:rsid w:val="009E6780"/>
    <w:rsid w:val="009E79EC"/>
    <w:rsid w:val="009F4D99"/>
    <w:rsid w:val="009F50F0"/>
    <w:rsid w:val="00A01327"/>
    <w:rsid w:val="00A018E7"/>
    <w:rsid w:val="00A03911"/>
    <w:rsid w:val="00A05140"/>
    <w:rsid w:val="00A06FC9"/>
    <w:rsid w:val="00A10DE1"/>
    <w:rsid w:val="00A11D59"/>
    <w:rsid w:val="00A123C7"/>
    <w:rsid w:val="00A13029"/>
    <w:rsid w:val="00A14E44"/>
    <w:rsid w:val="00A14E66"/>
    <w:rsid w:val="00A20730"/>
    <w:rsid w:val="00A22538"/>
    <w:rsid w:val="00A27E2B"/>
    <w:rsid w:val="00A33B7B"/>
    <w:rsid w:val="00A34039"/>
    <w:rsid w:val="00A3552E"/>
    <w:rsid w:val="00A3676C"/>
    <w:rsid w:val="00A417FA"/>
    <w:rsid w:val="00A42760"/>
    <w:rsid w:val="00A443C7"/>
    <w:rsid w:val="00A458B3"/>
    <w:rsid w:val="00A45B60"/>
    <w:rsid w:val="00A5551F"/>
    <w:rsid w:val="00A62E17"/>
    <w:rsid w:val="00A65CAA"/>
    <w:rsid w:val="00A662CF"/>
    <w:rsid w:val="00A71412"/>
    <w:rsid w:val="00A766FD"/>
    <w:rsid w:val="00A80353"/>
    <w:rsid w:val="00A820E7"/>
    <w:rsid w:val="00A82DF8"/>
    <w:rsid w:val="00A9333E"/>
    <w:rsid w:val="00A94EC5"/>
    <w:rsid w:val="00A9554E"/>
    <w:rsid w:val="00AA406C"/>
    <w:rsid w:val="00AA4F9F"/>
    <w:rsid w:val="00AA5E1B"/>
    <w:rsid w:val="00AA7256"/>
    <w:rsid w:val="00AB0987"/>
    <w:rsid w:val="00AB3900"/>
    <w:rsid w:val="00AB7215"/>
    <w:rsid w:val="00AC005D"/>
    <w:rsid w:val="00AC14DE"/>
    <w:rsid w:val="00AC56C2"/>
    <w:rsid w:val="00AC5E19"/>
    <w:rsid w:val="00AD445D"/>
    <w:rsid w:val="00AD6F47"/>
    <w:rsid w:val="00AE2781"/>
    <w:rsid w:val="00AE5C52"/>
    <w:rsid w:val="00AE6E0A"/>
    <w:rsid w:val="00AF045F"/>
    <w:rsid w:val="00AF0FA2"/>
    <w:rsid w:val="00AF0FDD"/>
    <w:rsid w:val="00AF5A70"/>
    <w:rsid w:val="00AF5C5C"/>
    <w:rsid w:val="00AF6F3C"/>
    <w:rsid w:val="00B03FB1"/>
    <w:rsid w:val="00B15829"/>
    <w:rsid w:val="00B17A9D"/>
    <w:rsid w:val="00B21C2F"/>
    <w:rsid w:val="00B249B7"/>
    <w:rsid w:val="00B2764E"/>
    <w:rsid w:val="00B30E77"/>
    <w:rsid w:val="00B33F27"/>
    <w:rsid w:val="00B34B88"/>
    <w:rsid w:val="00B37A25"/>
    <w:rsid w:val="00B44032"/>
    <w:rsid w:val="00B456CC"/>
    <w:rsid w:val="00B478EF"/>
    <w:rsid w:val="00B51BAD"/>
    <w:rsid w:val="00B55BE4"/>
    <w:rsid w:val="00B564A3"/>
    <w:rsid w:val="00B56514"/>
    <w:rsid w:val="00B56551"/>
    <w:rsid w:val="00B57AE9"/>
    <w:rsid w:val="00B638BD"/>
    <w:rsid w:val="00B65EB5"/>
    <w:rsid w:val="00B66971"/>
    <w:rsid w:val="00B72CEC"/>
    <w:rsid w:val="00B73156"/>
    <w:rsid w:val="00B74929"/>
    <w:rsid w:val="00B777E6"/>
    <w:rsid w:val="00B80134"/>
    <w:rsid w:val="00B80707"/>
    <w:rsid w:val="00B861D4"/>
    <w:rsid w:val="00B8737A"/>
    <w:rsid w:val="00B87675"/>
    <w:rsid w:val="00B910DF"/>
    <w:rsid w:val="00B922B9"/>
    <w:rsid w:val="00B95043"/>
    <w:rsid w:val="00B9749F"/>
    <w:rsid w:val="00BA3026"/>
    <w:rsid w:val="00BA3EFF"/>
    <w:rsid w:val="00BA4972"/>
    <w:rsid w:val="00BA5FE7"/>
    <w:rsid w:val="00BB1C24"/>
    <w:rsid w:val="00BB2580"/>
    <w:rsid w:val="00BB37EE"/>
    <w:rsid w:val="00BB530B"/>
    <w:rsid w:val="00BB58D3"/>
    <w:rsid w:val="00BC432E"/>
    <w:rsid w:val="00BC6774"/>
    <w:rsid w:val="00BC6C8B"/>
    <w:rsid w:val="00BC6EEF"/>
    <w:rsid w:val="00BC7980"/>
    <w:rsid w:val="00BD2FEE"/>
    <w:rsid w:val="00BD4D43"/>
    <w:rsid w:val="00BD7695"/>
    <w:rsid w:val="00BE0D5C"/>
    <w:rsid w:val="00BE0EE1"/>
    <w:rsid w:val="00BE4BDF"/>
    <w:rsid w:val="00BE5FED"/>
    <w:rsid w:val="00BE65E4"/>
    <w:rsid w:val="00BE7D81"/>
    <w:rsid w:val="00BF0AA7"/>
    <w:rsid w:val="00BF2F97"/>
    <w:rsid w:val="00C00765"/>
    <w:rsid w:val="00C00E26"/>
    <w:rsid w:val="00C06287"/>
    <w:rsid w:val="00C12309"/>
    <w:rsid w:val="00C14EAA"/>
    <w:rsid w:val="00C20D5E"/>
    <w:rsid w:val="00C23583"/>
    <w:rsid w:val="00C252D8"/>
    <w:rsid w:val="00C312CC"/>
    <w:rsid w:val="00C36C67"/>
    <w:rsid w:val="00C4066A"/>
    <w:rsid w:val="00C40D0E"/>
    <w:rsid w:val="00C469FC"/>
    <w:rsid w:val="00C5255D"/>
    <w:rsid w:val="00C56BAB"/>
    <w:rsid w:val="00C602B7"/>
    <w:rsid w:val="00C60D92"/>
    <w:rsid w:val="00C65930"/>
    <w:rsid w:val="00C75AB0"/>
    <w:rsid w:val="00C82AA4"/>
    <w:rsid w:val="00C8305C"/>
    <w:rsid w:val="00C844D6"/>
    <w:rsid w:val="00C9326B"/>
    <w:rsid w:val="00C95691"/>
    <w:rsid w:val="00C96A47"/>
    <w:rsid w:val="00C970CE"/>
    <w:rsid w:val="00CA1ECD"/>
    <w:rsid w:val="00CA4C7F"/>
    <w:rsid w:val="00CB13B7"/>
    <w:rsid w:val="00CB6C2C"/>
    <w:rsid w:val="00CB7087"/>
    <w:rsid w:val="00CC41EE"/>
    <w:rsid w:val="00CD0BF5"/>
    <w:rsid w:val="00CD0FA4"/>
    <w:rsid w:val="00CD1089"/>
    <w:rsid w:val="00CD1BCD"/>
    <w:rsid w:val="00CD6D61"/>
    <w:rsid w:val="00CD7D66"/>
    <w:rsid w:val="00CE2C6E"/>
    <w:rsid w:val="00CE2D75"/>
    <w:rsid w:val="00CE6C66"/>
    <w:rsid w:val="00CE799B"/>
    <w:rsid w:val="00CF321C"/>
    <w:rsid w:val="00CF4FE6"/>
    <w:rsid w:val="00CF556F"/>
    <w:rsid w:val="00CF5974"/>
    <w:rsid w:val="00D0445F"/>
    <w:rsid w:val="00D0608D"/>
    <w:rsid w:val="00D061D5"/>
    <w:rsid w:val="00D06E87"/>
    <w:rsid w:val="00D06EFC"/>
    <w:rsid w:val="00D074BF"/>
    <w:rsid w:val="00D1197E"/>
    <w:rsid w:val="00D122E5"/>
    <w:rsid w:val="00D1619E"/>
    <w:rsid w:val="00D219C1"/>
    <w:rsid w:val="00D22C33"/>
    <w:rsid w:val="00D27373"/>
    <w:rsid w:val="00D32833"/>
    <w:rsid w:val="00D33DA7"/>
    <w:rsid w:val="00D3507E"/>
    <w:rsid w:val="00D354D0"/>
    <w:rsid w:val="00D41D9A"/>
    <w:rsid w:val="00D46B61"/>
    <w:rsid w:val="00D472D8"/>
    <w:rsid w:val="00D5255B"/>
    <w:rsid w:val="00D538F6"/>
    <w:rsid w:val="00D5457D"/>
    <w:rsid w:val="00D56FF4"/>
    <w:rsid w:val="00D6213A"/>
    <w:rsid w:val="00D73760"/>
    <w:rsid w:val="00D74036"/>
    <w:rsid w:val="00D802BD"/>
    <w:rsid w:val="00D808EE"/>
    <w:rsid w:val="00D87FE7"/>
    <w:rsid w:val="00D91885"/>
    <w:rsid w:val="00D93663"/>
    <w:rsid w:val="00D94097"/>
    <w:rsid w:val="00D95DDC"/>
    <w:rsid w:val="00D96B60"/>
    <w:rsid w:val="00DA0634"/>
    <w:rsid w:val="00DA3E6F"/>
    <w:rsid w:val="00DA62C5"/>
    <w:rsid w:val="00DA7CB8"/>
    <w:rsid w:val="00DA7DA7"/>
    <w:rsid w:val="00DB0CB2"/>
    <w:rsid w:val="00DC08BC"/>
    <w:rsid w:val="00DC1F63"/>
    <w:rsid w:val="00DD1011"/>
    <w:rsid w:val="00DE221F"/>
    <w:rsid w:val="00DE55E6"/>
    <w:rsid w:val="00DE5DBB"/>
    <w:rsid w:val="00DF169D"/>
    <w:rsid w:val="00DF7AE1"/>
    <w:rsid w:val="00E0241F"/>
    <w:rsid w:val="00E04482"/>
    <w:rsid w:val="00E04D37"/>
    <w:rsid w:val="00E05840"/>
    <w:rsid w:val="00E07968"/>
    <w:rsid w:val="00E10BA8"/>
    <w:rsid w:val="00E12448"/>
    <w:rsid w:val="00E14683"/>
    <w:rsid w:val="00E207DB"/>
    <w:rsid w:val="00E21EFB"/>
    <w:rsid w:val="00E2267F"/>
    <w:rsid w:val="00E235D4"/>
    <w:rsid w:val="00E25FBA"/>
    <w:rsid w:val="00E270B7"/>
    <w:rsid w:val="00E27C9F"/>
    <w:rsid w:val="00E36A50"/>
    <w:rsid w:val="00E41B22"/>
    <w:rsid w:val="00E43C87"/>
    <w:rsid w:val="00E528EB"/>
    <w:rsid w:val="00E56811"/>
    <w:rsid w:val="00E56A3E"/>
    <w:rsid w:val="00E6139F"/>
    <w:rsid w:val="00E61E1E"/>
    <w:rsid w:val="00E62387"/>
    <w:rsid w:val="00E64B3B"/>
    <w:rsid w:val="00E71A05"/>
    <w:rsid w:val="00E742BC"/>
    <w:rsid w:val="00E80AB0"/>
    <w:rsid w:val="00E90B9D"/>
    <w:rsid w:val="00E923F1"/>
    <w:rsid w:val="00E96A6F"/>
    <w:rsid w:val="00EA1B79"/>
    <w:rsid w:val="00EA42B1"/>
    <w:rsid w:val="00EA6D03"/>
    <w:rsid w:val="00EB1D3D"/>
    <w:rsid w:val="00EB3D8A"/>
    <w:rsid w:val="00EB4AF9"/>
    <w:rsid w:val="00EB711D"/>
    <w:rsid w:val="00EC0476"/>
    <w:rsid w:val="00EC71ED"/>
    <w:rsid w:val="00EC7486"/>
    <w:rsid w:val="00ED2536"/>
    <w:rsid w:val="00ED27A5"/>
    <w:rsid w:val="00ED7B38"/>
    <w:rsid w:val="00EE0057"/>
    <w:rsid w:val="00EE0E84"/>
    <w:rsid w:val="00EE208F"/>
    <w:rsid w:val="00EE308D"/>
    <w:rsid w:val="00EE44C9"/>
    <w:rsid w:val="00EF087C"/>
    <w:rsid w:val="00EF2769"/>
    <w:rsid w:val="00EF4DF3"/>
    <w:rsid w:val="00F02F28"/>
    <w:rsid w:val="00F0799D"/>
    <w:rsid w:val="00F12744"/>
    <w:rsid w:val="00F13F24"/>
    <w:rsid w:val="00F1419E"/>
    <w:rsid w:val="00F209D8"/>
    <w:rsid w:val="00F27ED1"/>
    <w:rsid w:val="00F30CF8"/>
    <w:rsid w:val="00F31315"/>
    <w:rsid w:val="00F4036B"/>
    <w:rsid w:val="00F40408"/>
    <w:rsid w:val="00F42F5E"/>
    <w:rsid w:val="00F46297"/>
    <w:rsid w:val="00F46ABC"/>
    <w:rsid w:val="00F5172B"/>
    <w:rsid w:val="00F5246F"/>
    <w:rsid w:val="00F53655"/>
    <w:rsid w:val="00F53C1E"/>
    <w:rsid w:val="00F55290"/>
    <w:rsid w:val="00F55956"/>
    <w:rsid w:val="00F56CA9"/>
    <w:rsid w:val="00F6071E"/>
    <w:rsid w:val="00F616C5"/>
    <w:rsid w:val="00F62CFC"/>
    <w:rsid w:val="00F639E2"/>
    <w:rsid w:val="00F65284"/>
    <w:rsid w:val="00F711FF"/>
    <w:rsid w:val="00F71512"/>
    <w:rsid w:val="00F74FA5"/>
    <w:rsid w:val="00F769FF"/>
    <w:rsid w:val="00F77E6A"/>
    <w:rsid w:val="00F81D93"/>
    <w:rsid w:val="00F831FB"/>
    <w:rsid w:val="00F86C62"/>
    <w:rsid w:val="00F907B5"/>
    <w:rsid w:val="00F93164"/>
    <w:rsid w:val="00F93332"/>
    <w:rsid w:val="00F940A3"/>
    <w:rsid w:val="00F9413F"/>
    <w:rsid w:val="00F94A2D"/>
    <w:rsid w:val="00F94D21"/>
    <w:rsid w:val="00FA11D0"/>
    <w:rsid w:val="00FA14EB"/>
    <w:rsid w:val="00FA344A"/>
    <w:rsid w:val="00FA39DE"/>
    <w:rsid w:val="00FA406D"/>
    <w:rsid w:val="00FA44DE"/>
    <w:rsid w:val="00FA4570"/>
    <w:rsid w:val="00FB3748"/>
    <w:rsid w:val="00FB5056"/>
    <w:rsid w:val="00FC015B"/>
    <w:rsid w:val="00FC19A6"/>
    <w:rsid w:val="00FC3C87"/>
    <w:rsid w:val="00FD0CB0"/>
    <w:rsid w:val="00FD19F3"/>
    <w:rsid w:val="00FE1536"/>
    <w:rsid w:val="00FE25EE"/>
    <w:rsid w:val="00FE4491"/>
    <w:rsid w:val="00FE5718"/>
    <w:rsid w:val="00FE68CD"/>
    <w:rsid w:val="00FF2D07"/>
    <w:rsid w:val="00FF3DA4"/>
    <w:rsid w:val="00FF6A90"/>
    <w:rsid w:val="00FF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0"/>
    <w:lsdException w:name="toc 7" w:uiPriority="0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Bullet" w:uiPriority="0" w:qFormat="1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Date" w:uiPriority="0" w:qFormat="1"/>
    <w:lsdException w:name="FollowedHyperlink" w:uiPriority="0"/>
    <w:lsdException w:name="Strong" w:semiHidden="0" w:uiPriority="22" w:unhideWhenUsed="0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0D151B"/>
    <w:pPr>
      <w:spacing w:after="0" w:line="240" w:lineRule="auto"/>
    </w:pPr>
    <w:rPr>
      <w:rFonts w:ascii="Times New Roman" w:eastAsia="SimSun" w:hAnsi="Times New Roman" w:cs="Times New Roman"/>
      <w:sz w:val="20"/>
      <w:szCs w:val="24"/>
    </w:rPr>
  </w:style>
  <w:style w:type="paragraph" w:styleId="Heading1">
    <w:name w:val="heading 1"/>
    <w:basedOn w:val="Title"/>
    <w:next w:val="BodyText"/>
    <w:link w:val="Heading1Char"/>
    <w:qFormat/>
    <w:rsid w:val="00F93332"/>
    <w:pPr>
      <w:keepNext/>
      <w:spacing w:before="480" w:after="120"/>
      <w:outlineLvl w:val="0"/>
    </w:pPr>
    <w:rPr>
      <w:rFonts w:cs="Arial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6D0BC5"/>
    <w:pPr>
      <w:keepNext/>
      <w:spacing w:before="360" w:after="120"/>
      <w:outlineLvl w:val="1"/>
    </w:pPr>
    <w:rPr>
      <w:rFonts w:ascii="Helvetica" w:eastAsia="Times New Roman" w:hAnsi="Helvetica" w:cs="Arial"/>
      <w:color w:val="007FAD"/>
      <w:kern w:val="28"/>
      <w:sz w:val="24"/>
      <w:szCs w:val="28"/>
    </w:rPr>
  </w:style>
  <w:style w:type="paragraph" w:styleId="Heading3">
    <w:name w:val="heading 3"/>
    <w:basedOn w:val="Heading2"/>
    <w:next w:val="BodyText"/>
    <w:link w:val="Heading3Char"/>
    <w:autoRedefine/>
    <w:qFormat/>
    <w:rsid w:val="006D0BC5"/>
    <w:pPr>
      <w:keepNext w:val="0"/>
      <w:numPr>
        <w:ilvl w:val="2"/>
      </w:numPr>
      <w:spacing w:before="240"/>
      <w:outlineLvl w:val="2"/>
    </w:pPr>
    <w:rPr>
      <w:b/>
      <w:color w:val="124486"/>
      <w:sz w:val="22"/>
      <w:szCs w:val="22"/>
      <w:lang w:eastAsia="zh-CN"/>
    </w:rPr>
  </w:style>
  <w:style w:type="paragraph" w:styleId="Heading4">
    <w:name w:val="heading 4"/>
    <w:basedOn w:val="Heading3"/>
    <w:next w:val="BodyText"/>
    <w:link w:val="Heading4Char"/>
    <w:qFormat/>
    <w:rsid w:val="009E79EC"/>
    <w:pPr>
      <w:numPr>
        <w:ilvl w:val="3"/>
        <w:numId w:val="1"/>
      </w:numPr>
      <w:spacing w:before="320" w:after="0"/>
      <w:outlineLvl w:val="3"/>
    </w:pPr>
    <w:rPr>
      <w:b w:val="0"/>
    </w:rPr>
  </w:style>
  <w:style w:type="paragraph" w:styleId="Heading5">
    <w:name w:val="heading 5"/>
    <w:basedOn w:val="BodyText"/>
    <w:next w:val="BodyText"/>
    <w:link w:val="Heading5Char"/>
    <w:rsid w:val="009E79EC"/>
    <w:pPr>
      <w:keepNext/>
      <w:numPr>
        <w:ilvl w:val="4"/>
        <w:numId w:val="1"/>
      </w:numPr>
      <w:spacing w:before="320" w:after="0"/>
      <w:outlineLvl w:val="4"/>
    </w:pPr>
    <w:rPr>
      <w:rFonts w:ascii="Helvetica" w:hAnsi="Helvetica"/>
      <w:b/>
      <w:color w:val="A8A5A8"/>
      <w:sz w:val="22"/>
    </w:rPr>
  </w:style>
  <w:style w:type="paragraph" w:styleId="Heading6">
    <w:name w:val="heading 6"/>
    <w:next w:val="BodyText"/>
    <w:link w:val="Heading6Char"/>
    <w:rsid w:val="009E79EC"/>
    <w:pPr>
      <w:spacing w:after="240" w:line="280" w:lineRule="atLeast"/>
      <w:outlineLvl w:val="5"/>
    </w:pPr>
    <w:rPr>
      <w:rFonts w:ascii="Franklin Gothic Book" w:eastAsia="Times New Roman" w:hAnsi="Franklin Gothic Book" w:cs="Times New Roman"/>
      <w:b/>
      <w:spacing w:val="-10"/>
      <w:kern w:val="28"/>
      <w:szCs w:val="19"/>
    </w:rPr>
  </w:style>
  <w:style w:type="paragraph" w:styleId="Heading7">
    <w:name w:val="heading 7"/>
    <w:basedOn w:val="Heading6"/>
    <w:next w:val="BodyText"/>
    <w:link w:val="Heading7Char"/>
    <w:rsid w:val="007E10A5"/>
    <w:pPr>
      <w:numPr>
        <w:ilvl w:val="6"/>
      </w:numPr>
      <w:outlineLvl w:val="6"/>
    </w:pPr>
  </w:style>
  <w:style w:type="paragraph" w:styleId="Heading8">
    <w:name w:val="heading 8"/>
    <w:basedOn w:val="Heading7"/>
    <w:next w:val="BodyText"/>
    <w:link w:val="Heading8Char"/>
    <w:rsid w:val="0050529F"/>
    <w:pPr>
      <w:numPr>
        <w:ilvl w:val="7"/>
      </w:numPr>
      <w:outlineLvl w:val="7"/>
    </w:pPr>
  </w:style>
  <w:style w:type="paragraph" w:styleId="Heading9">
    <w:name w:val="heading 9"/>
    <w:basedOn w:val="Heading8"/>
    <w:next w:val="BodyText"/>
    <w:link w:val="Heading9Char"/>
    <w:rsid w:val="0050529F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3332"/>
    <w:rPr>
      <w:rFonts w:ascii="Helvetica" w:eastAsia="Times New Roman" w:hAnsi="Helvetica" w:cs="Arial"/>
      <w:color w:val="124486"/>
      <w:spacing w:val="-10"/>
      <w:kern w:val="28"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F93332"/>
    <w:pPr>
      <w:spacing w:after="160" w:line="280" w:lineRule="exact"/>
    </w:pPr>
    <w:rPr>
      <w:rFonts w:ascii="Franklin Gothic Book" w:eastAsia="Times New Roman" w:hAnsi="Franklin Gothic Book"/>
      <w:sz w:val="21"/>
    </w:rPr>
  </w:style>
  <w:style w:type="character" w:customStyle="1" w:styleId="BodyTextChar">
    <w:name w:val="Body Text Char"/>
    <w:basedOn w:val="DefaultParagraphFont"/>
    <w:link w:val="BodyText"/>
    <w:uiPriority w:val="99"/>
    <w:rsid w:val="00F93332"/>
    <w:rPr>
      <w:rFonts w:ascii="Franklin Gothic Book" w:eastAsia="Times New Roman" w:hAnsi="Franklin Gothic Book" w:cs="Times New Roman"/>
      <w:sz w:val="21"/>
      <w:szCs w:val="24"/>
    </w:rPr>
  </w:style>
  <w:style w:type="character" w:customStyle="1" w:styleId="Heading2Char">
    <w:name w:val="Heading 2 Char"/>
    <w:basedOn w:val="DefaultParagraphFont"/>
    <w:link w:val="Heading2"/>
    <w:rsid w:val="006D0BC5"/>
    <w:rPr>
      <w:rFonts w:ascii="Helvetica" w:eastAsia="Times New Roman" w:hAnsi="Helvetica" w:cs="Arial"/>
      <w:color w:val="007FAD"/>
      <w:kern w:val="28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6D0BC5"/>
    <w:rPr>
      <w:rFonts w:ascii="Helvetica" w:eastAsia="Times New Roman" w:hAnsi="Helvetica" w:cs="Arial"/>
      <w:b/>
      <w:color w:val="124486"/>
      <w:kern w:val="28"/>
      <w:lang w:eastAsia="zh-CN"/>
    </w:rPr>
  </w:style>
  <w:style w:type="character" w:customStyle="1" w:styleId="Heading4Char">
    <w:name w:val="Heading 4 Char"/>
    <w:basedOn w:val="DefaultParagraphFont"/>
    <w:link w:val="Heading4"/>
    <w:rsid w:val="009E79EC"/>
    <w:rPr>
      <w:rFonts w:ascii="Helvetica" w:eastAsia="Times New Roman" w:hAnsi="Helvetica" w:cs="Arial"/>
      <w:color w:val="124486"/>
      <w:kern w:val="28"/>
      <w:lang w:eastAsia="zh-CN"/>
    </w:rPr>
  </w:style>
  <w:style w:type="character" w:customStyle="1" w:styleId="Heading5Char">
    <w:name w:val="Heading 5 Char"/>
    <w:basedOn w:val="DefaultParagraphFont"/>
    <w:link w:val="Heading5"/>
    <w:rsid w:val="009E79EC"/>
    <w:rPr>
      <w:rFonts w:ascii="Helvetica" w:eastAsia="Times New Roman" w:hAnsi="Helvetica" w:cs="Times New Roman"/>
      <w:b/>
      <w:color w:val="A8A5A8"/>
      <w:szCs w:val="24"/>
    </w:rPr>
  </w:style>
  <w:style w:type="character" w:customStyle="1" w:styleId="Heading6Char">
    <w:name w:val="Heading 6 Char"/>
    <w:basedOn w:val="DefaultParagraphFont"/>
    <w:link w:val="Heading6"/>
    <w:rsid w:val="009E79EC"/>
    <w:rPr>
      <w:rFonts w:ascii="Franklin Gothic Book" w:eastAsia="Times New Roman" w:hAnsi="Franklin Gothic Book" w:cs="Times New Roman"/>
      <w:b/>
      <w:spacing w:val="-10"/>
      <w:kern w:val="28"/>
      <w:szCs w:val="19"/>
    </w:rPr>
  </w:style>
  <w:style w:type="character" w:customStyle="1" w:styleId="Heading7Char">
    <w:name w:val="Heading 7 Char"/>
    <w:basedOn w:val="DefaultParagraphFont"/>
    <w:link w:val="Heading7"/>
    <w:rsid w:val="007E10A5"/>
    <w:rPr>
      <w:rFonts w:ascii="Times New Roman" w:eastAsia="Times New Roman" w:hAnsi="Times New Roman" w:cs="Times New Roman"/>
      <w:b/>
      <w:spacing w:val="-10"/>
      <w:kern w:val="28"/>
      <w:szCs w:val="19"/>
    </w:rPr>
  </w:style>
  <w:style w:type="character" w:customStyle="1" w:styleId="Heading8Char">
    <w:name w:val="Heading 8 Char"/>
    <w:basedOn w:val="DefaultParagraphFont"/>
    <w:link w:val="Heading8"/>
    <w:rsid w:val="007E10A5"/>
    <w:rPr>
      <w:rFonts w:ascii="Times New Roman" w:eastAsia="Times New Roman" w:hAnsi="Times New Roman" w:cs="Times New Roman"/>
      <w:b/>
      <w:spacing w:val="-10"/>
      <w:kern w:val="28"/>
      <w:szCs w:val="19"/>
    </w:rPr>
  </w:style>
  <w:style w:type="character" w:customStyle="1" w:styleId="Heading9Char">
    <w:name w:val="Heading 9 Char"/>
    <w:basedOn w:val="DefaultParagraphFont"/>
    <w:link w:val="Heading9"/>
    <w:rsid w:val="007E10A5"/>
    <w:rPr>
      <w:rFonts w:ascii="Times New Roman" w:eastAsia="Times New Roman" w:hAnsi="Times New Roman" w:cs="Times New Roman"/>
      <w:b/>
      <w:spacing w:val="-10"/>
      <w:kern w:val="28"/>
      <w:szCs w:val="19"/>
    </w:rPr>
  </w:style>
  <w:style w:type="paragraph" w:styleId="Subtitle">
    <w:name w:val="Subtitle"/>
    <w:basedOn w:val="Normal"/>
    <w:next w:val="Normal"/>
    <w:link w:val="SubtitleChar"/>
    <w:qFormat/>
    <w:rsid w:val="00E36A50"/>
    <w:pPr>
      <w:spacing w:before="120" w:after="360"/>
    </w:pPr>
    <w:rPr>
      <w:rFonts w:ascii="Helvetica" w:eastAsia="Times New Roman" w:hAnsi="Helvetica"/>
      <w:color w:val="007FAD"/>
      <w:spacing w:val="-10"/>
      <w:kern w:val="28"/>
      <w:sz w:val="28"/>
      <w:szCs w:val="28"/>
    </w:rPr>
  </w:style>
  <w:style w:type="paragraph" w:customStyle="1" w:styleId="PublicationDate">
    <w:name w:val="Publication Date"/>
    <w:next w:val="Heading1"/>
    <w:rsid w:val="00F93332"/>
    <w:pPr>
      <w:spacing w:after="360"/>
    </w:pPr>
    <w:rPr>
      <w:rFonts w:ascii="Helvetica" w:eastAsia="Times New Roman" w:hAnsi="Helvetica" w:cs="Times New Roman"/>
      <w:color w:val="A8A5A8"/>
      <w:spacing w:val="-10"/>
      <w:kern w:val="24"/>
      <w:sz w:val="24"/>
      <w:szCs w:val="28"/>
    </w:rPr>
  </w:style>
  <w:style w:type="character" w:customStyle="1" w:styleId="SubtitleChar">
    <w:name w:val="Subtitle Char"/>
    <w:basedOn w:val="DefaultParagraphFont"/>
    <w:link w:val="Subtitle"/>
    <w:rsid w:val="00E36A50"/>
    <w:rPr>
      <w:rFonts w:ascii="Helvetica" w:eastAsia="Times New Roman" w:hAnsi="Helvetica" w:cs="Times New Roman"/>
      <w:color w:val="007FAD"/>
      <w:spacing w:val="-10"/>
      <w:kern w:val="28"/>
      <w:sz w:val="28"/>
      <w:szCs w:val="28"/>
    </w:rPr>
  </w:style>
  <w:style w:type="paragraph" w:styleId="Footer">
    <w:name w:val="footer"/>
    <w:basedOn w:val="Normal"/>
    <w:link w:val="FooterChar"/>
    <w:unhideWhenUsed/>
    <w:rsid w:val="009E79EC"/>
    <w:pPr>
      <w:tabs>
        <w:tab w:val="right" w:pos="8222"/>
      </w:tabs>
    </w:pPr>
    <w:rPr>
      <w:rFonts w:ascii="Franklin Gothic Book" w:hAnsi="Franklin Gothic Book"/>
      <w:color w:val="A8A5A8"/>
      <w:sz w:val="14"/>
    </w:rPr>
  </w:style>
  <w:style w:type="paragraph" w:styleId="Title">
    <w:name w:val="Title"/>
    <w:basedOn w:val="Normal"/>
    <w:next w:val="Normal"/>
    <w:link w:val="TitleChar"/>
    <w:uiPriority w:val="10"/>
    <w:qFormat/>
    <w:rsid w:val="00AA406C"/>
    <w:pPr>
      <w:spacing w:before="120" w:after="240"/>
    </w:pPr>
    <w:rPr>
      <w:rFonts w:ascii="Helvetica" w:eastAsia="Times New Roman" w:hAnsi="Helvetica"/>
      <w:color w:val="007FAD"/>
      <w:spacing w:val="-10"/>
      <w:kern w:val="28"/>
      <w:sz w:val="4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AA406C"/>
    <w:rPr>
      <w:rFonts w:ascii="Helvetica" w:eastAsia="Times New Roman" w:hAnsi="Helvetica" w:cs="Times New Roman"/>
      <w:color w:val="007FAD"/>
      <w:spacing w:val="-10"/>
      <w:kern w:val="28"/>
      <w:sz w:val="40"/>
      <w:szCs w:val="20"/>
    </w:rPr>
  </w:style>
  <w:style w:type="character" w:customStyle="1" w:styleId="FooterChar">
    <w:name w:val="Footer Char"/>
    <w:basedOn w:val="DefaultParagraphFont"/>
    <w:link w:val="Footer"/>
    <w:rsid w:val="009E79EC"/>
    <w:rPr>
      <w:rFonts w:ascii="Franklin Gothic Book" w:eastAsia="SimSun" w:hAnsi="Franklin Gothic Book" w:cs="Times New Roman"/>
      <w:color w:val="A8A5A8"/>
      <w:sz w:val="14"/>
      <w:szCs w:val="24"/>
    </w:rPr>
  </w:style>
  <w:style w:type="paragraph" w:styleId="Caption">
    <w:name w:val="caption"/>
    <w:basedOn w:val="Normal"/>
    <w:next w:val="BodyText"/>
    <w:link w:val="CaptionChar"/>
    <w:autoRedefine/>
    <w:qFormat/>
    <w:rsid w:val="001171DE"/>
    <w:pPr>
      <w:keepNext/>
      <w:spacing w:before="80" w:after="80" w:line="280" w:lineRule="atLeast"/>
    </w:pPr>
    <w:rPr>
      <w:rFonts w:ascii="Franklin Gothic Book" w:eastAsia="Times New Roman" w:hAnsi="Franklin Gothic Book" w:cs="Arial"/>
      <w:szCs w:val="19"/>
    </w:rPr>
  </w:style>
  <w:style w:type="paragraph" w:customStyle="1" w:styleId="Note">
    <w:name w:val="Note"/>
    <w:basedOn w:val="TableTextEntries"/>
    <w:next w:val="BodyText"/>
    <w:link w:val="NoteCharChar"/>
    <w:autoRedefine/>
    <w:rsid w:val="006D0BC5"/>
    <w:pPr>
      <w:keepNext/>
      <w:spacing w:before="20" w:after="20" w:line="180" w:lineRule="atLeast"/>
      <w:jc w:val="both"/>
    </w:pPr>
    <w:rPr>
      <w:iCs w:val="0"/>
      <w:sz w:val="14"/>
      <w:szCs w:val="14"/>
      <w:lang w:eastAsia="en-AU"/>
    </w:rPr>
  </w:style>
  <w:style w:type="paragraph" w:customStyle="1" w:styleId="TableTextEntries">
    <w:name w:val="Table Text Entries"/>
    <w:rsid w:val="00B249B7"/>
    <w:pPr>
      <w:keepLines/>
      <w:spacing w:before="40" w:after="40" w:line="200" w:lineRule="atLeast"/>
    </w:pPr>
    <w:rPr>
      <w:rFonts w:ascii="Franklin Gothic Book" w:eastAsia="Times New Roman" w:hAnsi="Franklin Gothic Book" w:cs="Times New Roman"/>
      <w:iCs/>
      <w:sz w:val="17"/>
      <w:szCs w:val="17"/>
      <w:lang w:eastAsia="en-US"/>
    </w:rPr>
  </w:style>
  <w:style w:type="character" w:customStyle="1" w:styleId="NoteCharChar">
    <w:name w:val="Note Char Char"/>
    <w:link w:val="Note"/>
    <w:rsid w:val="006D0BC5"/>
    <w:rPr>
      <w:rFonts w:ascii="Franklin Gothic Book" w:eastAsia="Times New Roman" w:hAnsi="Franklin Gothic Book" w:cs="Times New Roman"/>
      <w:sz w:val="14"/>
      <w:szCs w:val="14"/>
    </w:rPr>
  </w:style>
  <w:style w:type="paragraph" w:customStyle="1" w:styleId="TableDataEntries">
    <w:name w:val="Table Data Entries"/>
    <w:basedOn w:val="TableTextEntries"/>
    <w:rsid w:val="0050529F"/>
    <w:pPr>
      <w:jc w:val="right"/>
    </w:pPr>
  </w:style>
  <w:style w:type="paragraph" w:customStyle="1" w:styleId="TableDataColumnHeading">
    <w:name w:val="Table Data Column Heading"/>
    <w:basedOn w:val="TableDataEntries"/>
    <w:rsid w:val="0050529F"/>
    <w:pPr>
      <w:spacing w:before="80" w:after="80"/>
    </w:pPr>
    <w:rPr>
      <w:rFonts w:ascii="Franklin Gothic Medium" w:hAnsi="Franklin Gothic Medium"/>
    </w:rPr>
  </w:style>
  <w:style w:type="paragraph" w:customStyle="1" w:styleId="TableTextColumnHeading">
    <w:name w:val="Table Text Column Heading"/>
    <w:basedOn w:val="TableDataColumnHeading"/>
    <w:autoRedefine/>
    <w:rsid w:val="0007395B"/>
    <w:pPr>
      <w:jc w:val="left"/>
    </w:pPr>
    <w:rPr>
      <w:b/>
    </w:rPr>
  </w:style>
  <w:style w:type="paragraph" w:styleId="ListBullet3">
    <w:name w:val="List Bullet 3"/>
    <w:basedOn w:val="ListBullet2"/>
    <w:uiPriority w:val="99"/>
    <w:unhideWhenUsed/>
    <w:rsid w:val="007E3D71"/>
    <w:pPr>
      <w:numPr>
        <w:numId w:val="15"/>
      </w:numPr>
      <w:tabs>
        <w:tab w:val="left" w:pos="567"/>
      </w:tabs>
      <w:ind w:left="851" w:hanging="284"/>
      <w:contextualSpacing/>
    </w:pPr>
  </w:style>
  <w:style w:type="table" w:customStyle="1" w:styleId="DFATTable">
    <w:name w:val="DFAT Table"/>
    <w:basedOn w:val="TableNormal"/>
    <w:uiPriority w:val="99"/>
    <w:rsid w:val="003B2756"/>
    <w:pPr>
      <w:spacing w:after="0" w:line="240" w:lineRule="auto"/>
    </w:pPr>
    <w:rPr>
      <w:rFonts w:ascii="Helvetica" w:hAnsi="Helvetica"/>
      <w:sz w:val="17"/>
    </w:rPr>
    <w:tblPr>
      <w:tblBorders>
        <w:top w:val="single" w:sz="12" w:space="0" w:color="auto"/>
        <w:bottom w:val="single" w:sz="12" w:space="0" w:color="auto"/>
      </w:tblBorders>
    </w:tblPr>
  </w:style>
  <w:style w:type="table" w:customStyle="1" w:styleId="DFATBox">
    <w:name w:val="DFAT Box"/>
    <w:basedOn w:val="TableNormal"/>
    <w:uiPriority w:val="99"/>
    <w:rsid w:val="00AA406C"/>
    <w:pPr>
      <w:spacing w:after="0" w:line="240" w:lineRule="auto"/>
    </w:pPr>
    <w:rPr>
      <w:rFonts w:ascii="Helvetica" w:hAnsi="Helveti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C7D5E6"/>
    </w:tcPr>
  </w:style>
  <w:style w:type="paragraph" w:styleId="ListBullet">
    <w:name w:val="List Bullet"/>
    <w:basedOn w:val="BodyText"/>
    <w:qFormat/>
    <w:rsid w:val="00F93332"/>
    <w:pPr>
      <w:numPr>
        <w:numId w:val="11"/>
      </w:numPr>
      <w:tabs>
        <w:tab w:val="left" w:pos="284"/>
      </w:tabs>
      <w:spacing w:after="120"/>
      <w:ind w:left="284" w:hanging="284"/>
    </w:pPr>
  </w:style>
  <w:style w:type="paragraph" w:styleId="ListBullet2">
    <w:name w:val="List Bullet 2"/>
    <w:basedOn w:val="ListBullet"/>
    <w:qFormat/>
    <w:rsid w:val="00F42F5E"/>
    <w:pPr>
      <w:numPr>
        <w:numId w:val="9"/>
      </w:numPr>
      <w:ind w:left="568" w:hanging="284"/>
    </w:pPr>
  </w:style>
  <w:style w:type="paragraph" w:styleId="ListNumber">
    <w:name w:val="List Number"/>
    <w:basedOn w:val="ListBullet"/>
    <w:qFormat/>
    <w:rsid w:val="00F93332"/>
    <w:pPr>
      <w:numPr>
        <w:numId w:val="14"/>
      </w:numPr>
    </w:pPr>
  </w:style>
  <w:style w:type="paragraph" w:styleId="ListNumber2">
    <w:name w:val="List Number 2"/>
    <w:basedOn w:val="ListNumber"/>
    <w:qFormat/>
    <w:rsid w:val="007E3D71"/>
    <w:pPr>
      <w:numPr>
        <w:numId w:val="10"/>
      </w:numPr>
      <w:ind w:left="568" w:hanging="284"/>
    </w:pPr>
  </w:style>
  <w:style w:type="paragraph" w:styleId="BalloonText">
    <w:name w:val="Balloon Text"/>
    <w:basedOn w:val="Normal"/>
    <w:link w:val="BalloonTextChar"/>
    <w:semiHidden/>
    <w:unhideWhenUsed/>
    <w:rsid w:val="009E79EC"/>
    <w:rPr>
      <w:rFonts w:ascii="Franklin Gothic Book" w:hAnsi="Franklin Gothic Book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E79EC"/>
    <w:pPr>
      <w:tabs>
        <w:tab w:val="center" w:pos="4513"/>
        <w:tab w:val="right" w:pos="9026"/>
      </w:tabs>
    </w:pPr>
  </w:style>
  <w:style w:type="paragraph" w:styleId="Date">
    <w:name w:val="Date"/>
    <w:basedOn w:val="Normal"/>
    <w:next w:val="Normal"/>
    <w:link w:val="DateChar"/>
    <w:semiHidden/>
    <w:unhideWhenUsed/>
    <w:qFormat/>
    <w:rsid w:val="009E79EC"/>
    <w:rPr>
      <w:rFonts w:ascii="Franklin Gothic Book" w:hAnsi="Franklin Gothic Book"/>
    </w:rPr>
  </w:style>
  <w:style w:type="character" w:styleId="PageNumber">
    <w:name w:val="page number"/>
    <w:semiHidden/>
    <w:rsid w:val="009E79EC"/>
    <w:rPr>
      <w:rFonts w:ascii="Helvetica" w:hAnsi="Helvetica"/>
      <w:color w:val="A8A5A8"/>
      <w:sz w:val="14"/>
      <w:szCs w:val="14"/>
    </w:rPr>
  </w:style>
  <w:style w:type="paragraph" w:styleId="TOC1">
    <w:name w:val="toc 1"/>
    <w:basedOn w:val="BodyText"/>
    <w:next w:val="BodyText"/>
    <w:semiHidden/>
    <w:rsid w:val="009E79EC"/>
    <w:pPr>
      <w:tabs>
        <w:tab w:val="left" w:pos="397"/>
        <w:tab w:val="right" w:pos="7938"/>
      </w:tabs>
      <w:spacing w:before="180" w:after="0"/>
      <w:ind w:left="397" w:right="567" w:hanging="397"/>
    </w:pPr>
    <w:rPr>
      <w:rFonts w:ascii="Helvetica" w:hAnsi="Helvetica"/>
      <w:color w:val="A8A5A8"/>
    </w:rPr>
  </w:style>
  <w:style w:type="paragraph" w:styleId="TOC2">
    <w:name w:val="toc 2"/>
    <w:basedOn w:val="TOC1"/>
    <w:next w:val="TOC1"/>
    <w:semiHidden/>
    <w:rsid w:val="009E79EC"/>
    <w:pPr>
      <w:spacing w:before="120" w:line="200" w:lineRule="atLeast"/>
      <w:ind w:left="0" w:firstLine="0"/>
    </w:pPr>
    <w:rPr>
      <w:color w:val="007FAD"/>
      <w:szCs w:val="21"/>
    </w:rPr>
  </w:style>
  <w:style w:type="character" w:customStyle="1" w:styleId="BalloonTextChar">
    <w:name w:val="Balloon Text Char"/>
    <w:basedOn w:val="DefaultParagraphFont"/>
    <w:link w:val="BalloonText"/>
    <w:semiHidden/>
    <w:rsid w:val="009E79EC"/>
    <w:rPr>
      <w:rFonts w:ascii="Franklin Gothic Book" w:eastAsia="SimSun" w:hAnsi="Franklin Gothic Book" w:cs="Tahoma"/>
      <w:sz w:val="16"/>
      <w:szCs w:val="16"/>
    </w:rPr>
  </w:style>
  <w:style w:type="paragraph" w:customStyle="1" w:styleId="BoxListBullet">
    <w:name w:val="Box List Bullet"/>
    <w:basedOn w:val="BoxText"/>
    <w:rsid w:val="00976FB3"/>
    <w:pPr>
      <w:keepLines/>
      <w:numPr>
        <w:numId w:val="5"/>
      </w:numPr>
      <w:spacing w:line="240" w:lineRule="auto"/>
      <w:ind w:left="284" w:hanging="284"/>
      <w:contextualSpacing/>
      <w:mirrorIndents/>
    </w:pPr>
    <w:rPr>
      <w:szCs w:val="20"/>
    </w:rPr>
  </w:style>
  <w:style w:type="paragraph" w:customStyle="1" w:styleId="BoxText">
    <w:name w:val="Box Text"/>
    <w:link w:val="BoxTextChar"/>
    <w:autoRedefine/>
    <w:rsid w:val="003C31EE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hd w:val="clear" w:color="auto" w:fill="C7D5E6"/>
      <w:spacing w:after="120" w:line="280" w:lineRule="exact"/>
    </w:pPr>
    <w:rPr>
      <w:rFonts w:ascii="Franklin Gothic Book" w:eastAsia="Times New Roman" w:hAnsi="Franklin Gothic Book" w:cs="Times New Roman"/>
      <w:iCs/>
      <w:sz w:val="20"/>
    </w:rPr>
  </w:style>
  <w:style w:type="character" w:customStyle="1" w:styleId="BoxTextChar">
    <w:name w:val="Box Text Char"/>
    <w:link w:val="BoxText"/>
    <w:rsid w:val="003C31EE"/>
    <w:rPr>
      <w:rFonts w:ascii="Franklin Gothic Book" w:eastAsia="Times New Roman" w:hAnsi="Franklin Gothic Book" w:cs="Times New Roman"/>
      <w:iCs/>
      <w:sz w:val="20"/>
      <w:shd w:val="clear" w:color="auto" w:fill="C7D5E6"/>
    </w:rPr>
  </w:style>
  <w:style w:type="character" w:customStyle="1" w:styleId="HeaderChar">
    <w:name w:val="Header Char"/>
    <w:basedOn w:val="DefaultParagraphFont"/>
    <w:link w:val="Header"/>
    <w:rsid w:val="009E79EC"/>
    <w:rPr>
      <w:rFonts w:ascii="Times New Roman" w:eastAsia="SimSun" w:hAnsi="Times New Roman" w:cs="Times New Roman"/>
      <w:sz w:val="20"/>
      <w:szCs w:val="24"/>
    </w:rPr>
  </w:style>
  <w:style w:type="paragraph" w:customStyle="1" w:styleId="BoxHeading1">
    <w:name w:val="Box Heading 1"/>
    <w:basedOn w:val="BoxText"/>
    <w:next w:val="BoxText"/>
    <w:rsid w:val="0016740F"/>
    <w:pPr>
      <w:spacing w:before="120" w:line="240" w:lineRule="auto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16740F"/>
    <w:rPr>
      <w:i/>
      <w:color w:val="auto"/>
    </w:rPr>
  </w:style>
  <w:style w:type="paragraph" w:customStyle="1" w:styleId="TableListBullet">
    <w:name w:val="Table List Bullet"/>
    <w:basedOn w:val="TableTextEntries"/>
    <w:rsid w:val="00235D29"/>
    <w:pPr>
      <w:numPr>
        <w:numId w:val="7"/>
      </w:numPr>
      <w:ind w:left="284" w:hanging="284"/>
    </w:pPr>
    <w:rPr>
      <w:rFonts w:ascii="Helvetica" w:hAnsi="Helvetica"/>
    </w:rPr>
  </w:style>
  <w:style w:type="paragraph" w:styleId="TOC3">
    <w:name w:val="toc 3"/>
    <w:basedOn w:val="TOC2"/>
    <w:next w:val="BodyText"/>
    <w:semiHidden/>
    <w:rsid w:val="009E79EC"/>
    <w:pPr>
      <w:tabs>
        <w:tab w:val="clear" w:pos="397"/>
      </w:tabs>
      <w:spacing w:before="40" w:line="230" w:lineRule="atLeast"/>
      <w:ind w:left="567" w:hanging="567"/>
    </w:pPr>
    <w:rPr>
      <w:color w:val="auto"/>
      <w:sz w:val="19"/>
      <w:szCs w:val="19"/>
    </w:rPr>
  </w:style>
  <w:style w:type="paragraph" w:styleId="CommentText">
    <w:name w:val="annotation text"/>
    <w:basedOn w:val="BodyText"/>
    <w:link w:val="CommentTextChar"/>
    <w:semiHidden/>
    <w:rsid w:val="009E79EC"/>
    <w:pPr>
      <w:spacing w:line="240" w:lineRule="atLeast"/>
    </w:pPr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semiHidden/>
    <w:rsid w:val="009E79EC"/>
    <w:rPr>
      <w:rFonts w:ascii="Franklin Gothic Book" w:eastAsia="Times New Roman" w:hAnsi="Franklin Gothic Book" w:cs="Times New Roman"/>
      <w:sz w:val="18"/>
      <w:szCs w:val="18"/>
    </w:rPr>
  </w:style>
  <w:style w:type="character" w:styleId="Hyperlink">
    <w:name w:val="Hyperlink"/>
    <w:uiPriority w:val="99"/>
    <w:rsid w:val="0050529F"/>
    <w:rPr>
      <w:color w:val="00467F"/>
      <w:sz w:val="20"/>
      <w:szCs w:val="20"/>
      <w:u w:val="none"/>
    </w:rPr>
  </w:style>
  <w:style w:type="paragraph" w:customStyle="1" w:styleId="TableHeading1">
    <w:name w:val="Table Heading 1"/>
    <w:basedOn w:val="TableTextEntries"/>
    <w:next w:val="TableTextEntries"/>
    <w:rsid w:val="00D6213A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235D29"/>
    <w:pPr>
      <w:spacing w:before="40" w:after="40"/>
    </w:pPr>
    <w:rPr>
      <w:i/>
    </w:rPr>
  </w:style>
  <w:style w:type="paragraph" w:customStyle="1" w:styleId="TableListBullet2">
    <w:name w:val="Table List Bullet 2"/>
    <w:basedOn w:val="TableListBullet"/>
    <w:link w:val="TableListBullet2Char"/>
    <w:rsid w:val="00235D29"/>
    <w:pPr>
      <w:numPr>
        <w:numId w:val="8"/>
      </w:numPr>
      <w:ind w:left="568" w:hanging="284"/>
    </w:pPr>
  </w:style>
  <w:style w:type="character" w:customStyle="1" w:styleId="TableListBullet2Char">
    <w:name w:val="Table List Bullet 2 Char"/>
    <w:link w:val="TableListBullet2"/>
    <w:rsid w:val="00235D29"/>
    <w:rPr>
      <w:rFonts w:ascii="Helvetica" w:eastAsia="Times New Roman" w:hAnsi="Helvetica" w:cs="Times New Roman"/>
      <w:iCs/>
      <w:sz w:val="17"/>
      <w:szCs w:val="17"/>
      <w:lang w:eastAsia="en-US"/>
    </w:rPr>
  </w:style>
  <w:style w:type="paragraph" w:customStyle="1" w:styleId="TableListNumber">
    <w:name w:val="Table List Number"/>
    <w:basedOn w:val="TableTextEntries"/>
    <w:rsid w:val="00235D29"/>
    <w:pPr>
      <w:numPr>
        <w:numId w:val="2"/>
      </w:numPr>
      <w:ind w:left="284" w:hanging="284"/>
    </w:pPr>
    <w:rPr>
      <w:rFonts w:ascii="Helvetica" w:hAnsi="Helvetica"/>
    </w:rPr>
  </w:style>
  <w:style w:type="paragraph" w:customStyle="1" w:styleId="TableListNumber2">
    <w:name w:val="Table List Number 2"/>
    <w:basedOn w:val="TableListNumber"/>
    <w:rsid w:val="00235D29"/>
    <w:pPr>
      <w:numPr>
        <w:numId w:val="3"/>
      </w:numPr>
      <w:ind w:left="568" w:hanging="284"/>
    </w:pPr>
  </w:style>
  <w:style w:type="character" w:styleId="FollowedHyperlink">
    <w:name w:val="FollowedHyperlink"/>
    <w:semiHidden/>
    <w:rsid w:val="0050529F"/>
    <w:rPr>
      <w:color w:val="333399"/>
      <w:u w:val="none"/>
    </w:rPr>
  </w:style>
  <w:style w:type="paragraph" w:customStyle="1" w:styleId="BoxListBullet2">
    <w:name w:val="Box List Bullet 2"/>
    <w:basedOn w:val="BoxText"/>
    <w:rsid w:val="00BD7695"/>
    <w:pPr>
      <w:keepLines/>
      <w:numPr>
        <w:numId w:val="4"/>
      </w:numPr>
      <w:tabs>
        <w:tab w:val="left" w:pos="284"/>
        <w:tab w:val="left" w:pos="851"/>
      </w:tabs>
      <w:spacing w:line="240" w:lineRule="auto"/>
      <w:ind w:left="284" w:hanging="284"/>
      <w:contextualSpacing/>
      <w:mirrorIndents/>
    </w:pPr>
    <w:rPr>
      <w:szCs w:val="18"/>
    </w:rPr>
  </w:style>
  <w:style w:type="paragraph" w:customStyle="1" w:styleId="BoxListNumber">
    <w:name w:val="Box List Number"/>
    <w:basedOn w:val="BoxListBullet"/>
    <w:rsid w:val="00BD7695"/>
    <w:pPr>
      <w:numPr>
        <w:numId w:val="6"/>
      </w:numPr>
      <w:tabs>
        <w:tab w:val="left" w:pos="284"/>
      </w:tabs>
      <w:ind w:left="568"/>
    </w:pPr>
  </w:style>
  <w:style w:type="paragraph" w:customStyle="1" w:styleId="BoxListNumber2">
    <w:name w:val="Box List Number 2"/>
    <w:basedOn w:val="BoxListNumber"/>
    <w:rsid w:val="00BD7695"/>
    <w:pPr>
      <w:numPr>
        <w:numId w:val="16"/>
      </w:numPr>
      <w:tabs>
        <w:tab w:val="left" w:pos="284"/>
      </w:tabs>
      <w:ind w:left="284" w:hanging="284"/>
    </w:pPr>
    <w:rPr>
      <w:szCs w:val="22"/>
    </w:rPr>
  </w:style>
  <w:style w:type="paragraph" w:customStyle="1" w:styleId="BoxNoteSource">
    <w:name w:val="Box Note/Source"/>
    <w:basedOn w:val="BoxText"/>
    <w:rsid w:val="00701FEA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50529F"/>
    <w:pPr>
      <w:spacing w:line="240" w:lineRule="atLeast"/>
      <w:ind w:left="284"/>
    </w:pPr>
    <w:rPr>
      <w:sz w:val="16"/>
      <w:szCs w:val="16"/>
    </w:rPr>
  </w:style>
  <w:style w:type="paragraph" w:customStyle="1" w:styleId="Photocaption">
    <w:name w:val="Photo caption"/>
    <w:basedOn w:val="Normal"/>
    <w:next w:val="BodyText"/>
    <w:semiHidden/>
    <w:rsid w:val="009E79EC"/>
    <w:pPr>
      <w:spacing w:before="140" w:after="240" w:line="180" w:lineRule="exact"/>
    </w:pPr>
    <w:rPr>
      <w:rFonts w:ascii="Franklin Gothic Book" w:eastAsia="Times New Roman" w:hAnsi="Franklin Gothic Book"/>
      <w:color w:val="A8A5A8"/>
      <w:sz w:val="14"/>
      <w:szCs w:val="14"/>
    </w:rPr>
  </w:style>
  <w:style w:type="table" w:styleId="TableGrid">
    <w:name w:val="Table Grid"/>
    <w:basedOn w:val="TableNormal"/>
    <w:uiPriority w:val="59"/>
    <w:rsid w:val="005052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2-Accent2">
    <w:name w:val="Medium Grid 2 Accent 2"/>
    <w:basedOn w:val="TableNormal"/>
    <w:uiPriority w:val="68"/>
    <w:rsid w:val="0050529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Shading">
    <w:name w:val="Light Shading"/>
    <w:basedOn w:val="TableNormal"/>
    <w:uiPriority w:val="60"/>
    <w:rsid w:val="00706D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-Accent5">
    <w:name w:val="Medium Shading 2 Accent 5"/>
    <w:basedOn w:val="TableNormal"/>
    <w:uiPriority w:val="64"/>
    <w:rsid w:val="00706DE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706DE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ion">
    <w:name w:val="Revision"/>
    <w:hidden/>
    <w:uiPriority w:val="71"/>
    <w:rsid w:val="00F53655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Number3">
    <w:name w:val="List Number 3"/>
    <w:basedOn w:val="ListNumber2"/>
    <w:rsid w:val="007E3D71"/>
    <w:pPr>
      <w:numPr>
        <w:numId w:val="12"/>
      </w:numPr>
      <w:ind w:left="851" w:hanging="284"/>
    </w:pPr>
  </w:style>
  <w:style w:type="paragraph" w:styleId="EndnoteText">
    <w:name w:val="endnote text"/>
    <w:basedOn w:val="Normal"/>
    <w:link w:val="EndnoteTextChar"/>
    <w:rsid w:val="009E79EC"/>
    <w:rPr>
      <w:rFonts w:ascii="Franklin Gothic Book" w:eastAsia="Times New Roman" w:hAnsi="Franklin Gothic Book"/>
      <w:sz w:val="21"/>
      <w:szCs w:val="20"/>
    </w:rPr>
  </w:style>
  <w:style w:type="character" w:customStyle="1" w:styleId="EndnoteTextChar">
    <w:name w:val="Endnote Text Char"/>
    <w:basedOn w:val="DefaultParagraphFont"/>
    <w:link w:val="EndnoteText"/>
    <w:rsid w:val="009E79EC"/>
    <w:rPr>
      <w:rFonts w:ascii="Franklin Gothic Book" w:eastAsia="Times New Roman" w:hAnsi="Franklin Gothic Book" w:cs="Times New Roman"/>
      <w:sz w:val="21"/>
      <w:szCs w:val="20"/>
    </w:rPr>
  </w:style>
  <w:style w:type="character" w:styleId="EndnoteReference">
    <w:name w:val="endnote reference"/>
    <w:rsid w:val="009E79EC"/>
    <w:rPr>
      <w:rFonts w:ascii="Franklin Gothic Book" w:hAnsi="Franklin Gothic Book"/>
      <w:sz w:val="21"/>
      <w:vertAlign w:val="superscript"/>
    </w:rPr>
  </w:style>
  <w:style w:type="numbering" w:customStyle="1" w:styleId="StyleBulletedSymbolsymbol95ptLeft063cmHanging">
    <w:name w:val="Style Bulleted Symbol (symbol) 9.5 pt Left:  0.63 cm Hanging:  ..."/>
    <w:basedOn w:val="NoList"/>
    <w:rsid w:val="002A1935"/>
    <w:pPr>
      <w:numPr>
        <w:numId w:val="13"/>
      </w:numPr>
    </w:pPr>
  </w:style>
  <w:style w:type="character" w:customStyle="1" w:styleId="CaptionChar">
    <w:name w:val="Caption Char"/>
    <w:link w:val="Caption"/>
    <w:locked/>
    <w:rsid w:val="001171DE"/>
    <w:rPr>
      <w:rFonts w:ascii="Franklin Gothic Book" w:eastAsia="Times New Roman" w:hAnsi="Franklin Gothic Book" w:cs="Arial"/>
      <w:sz w:val="20"/>
      <w:szCs w:val="19"/>
    </w:rPr>
  </w:style>
  <w:style w:type="paragraph" w:styleId="FootnoteText">
    <w:name w:val="footnote text"/>
    <w:basedOn w:val="BodyText"/>
    <w:link w:val="FootnoteTextChar"/>
    <w:uiPriority w:val="99"/>
    <w:unhideWhenUsed/>
    <w:rsid w:val="00DA7CB8"/>
    <w:pPr>
      <w:spacing w:after="0"/>
      <w:contextualSpacing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A7CB8"/>
    <w:rPr>
      <w:rFonts w:ascii="Times New Roman" w:eastAsia="Times New Roman" w:hAnsi="Times New Roman" w:cs="Times New Roman"/>
      <w:sz w:val="16"/>
      <w:szCs w:val="20"/>
    </w:rPr>
  </w:style>
  <w:style w:type="character" w:styleId="FootnoteReference">
    <w:name w:val="footnote reference"/>
    <w:uiPriority w:val="99"/>
    <w:rsid w:val="003B2756"/>
    <w:rPr>
      <w:rFonts w:ascii="Times New Roman" w:hAnsi="Times New Roman"/>
      <w:w w:val="100"/>
      <w:position w:val="6"/>
      <w:sz w:val="16"/>
      <w:szCs w:val="12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00AB0987"/>
    <w:pPr>
      <w:spacing w:before="100" w:beforeAutospacing="1" w:after="100" w:afterAutospacing="1"/>
    </w:pPr>
    <w:rPr>
      <w:rFonts w:eastAsia="Times New Roman"/>
      <w:sz w:val="24"/>
    </w:rPr>
  </w:style>
  <w:style w:type="table" w:styleId="LightShading-Accent3">
    <w:name w:val="Light Shading Accent 3"/>
    <w:basedOn w:val="TableNormal"/>
    <w:uiPriority w:val="60"/>
    <w:rsid w:val="00F02F2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CommentReference">
    <w:name w:val="annotation reference"/>
    <w:basedOn w:val="DefaultParagraphFont"/>
    <w:semiHidden/>
    <w:unhideWhenUsed/>
    <w:rsid w:val="009E79EC"/>
    <w:rPr>
      <w:rFonts w:ascii="Franklin Gothic Book" w:hAnsi="Franklin Gothic Book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E79EC"/>
    <w:pPr>
      <w:spacing w:after="0" w:line="240" w:lineRule="auto"/>
    </w:pPr>
    <w:rPr>
      <w:rFonts w:eastAsia="SimSu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9E79EC"/>
    <w:rPr>
      <w:rFonts w:ascii="Franklin Gothic Book" w:eastAsia="SimSun" w:hAnsi="Franklin Gothic Book" w:cs="Times New Roman"/>
      <w:b/>
      <w:bCs/>
      <w:sz w:val="20"/>
      <w:szCs w:val="20"/>
    </w:rPr>
  </w:style>
  <w:style w:type="character" w:customStyle="1" w:styleId="DateChar">
    <w:name w:val="Date Char"/>
    <w:basedOn w:val="DefaultParagraphFont"/>
    <w:link w:val="Date"/>
    <w:semiHidden/>
    <w:rsid w:val="009E79EC"/>
    <w:rPr>
      <w:rFonts w:ascii="Franklin Gothic Book" w:eastAsia="SimSun" w:hAnsi="Franklin Gothic Book" w:cs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F5246F"/>
    <w:pPr>
      <w:ind w:left="720"/>
      <w:contextualSpacing/>
    </w:pPr>
    <w:rPr>
      <w:rFonts w:eastAsia="Times New Roman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0"/>
    <w:lsdException w:name="toc 7" w:uiPriority="0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Bullet" w:uiPriority="0" w:qFormat="1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Date" w:uiPriority="0" w:qFormat="1"/>
    <w:lsdException w:name="FollowedHyperlink" w:uiPriority="0"/>
    <w:lsdException w:name="Strong" w:semiHidden="0" w:uiPriority="22" w:unhideWhenUsed="0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0D151B"/>
    <w:pPr>
      <w:spacing w:after="0" w:line="240" w:lineRule="auto"/>
    </w:pPr>
    <w:rPr>
      <w:rFonts w:ascii="Times New Roman" w:eastAsia="SimSun" w:hAnsi="Times New Roman" w:cs="Times New Roman"/>
      <w:sz w:val="20"/>
      <w:szCs w:val="24"/>
    </w:rPr>
  </w:style>
  <w:style w:type="paragraph" w:styleId="Heading1">
    <w:name w:val="heading 1"/>
    <w:basedOn w:val="Title"/>
    <w:next w:val="BodyText"/>
    <w:link w:val="Heading1Char"/>
    <w:qFormat/>
    <w:rsid w:val="00F93332"/>
    <w:pPr>
      <w:keepNext/>
      <w:spacing w:before="480" w:after="120"/>
      <w:outlineLvl w:val="0"/>
    </w:pPr>
    <w:rPr>
      <w:rFonts w:cs="Arial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6D0BC5"/>
    <w:pPr>
      <w:keepNext/>
      <w:spacing w:before="360" w:after="120"/>
      <w:outlineLvl w:val="1"/>
    </w:pPr>
    <w:rPr>
      <w:rFonts w:ascii="Helvetica" w:eastAsia="Times New Roman" w:hAnsi="Helvetica" w:cs="Arial"/>
      <w:color w:val="007FAD"/>
      <w:kern w:val="28"/>
      <w:sz w:val="24"/>
      <w:szCs w:val="28"/>
    </w:rPr>
  </w:style>
  <w:style w:type="paragraph" w:styleId="Heading3">
    <w:name w:val="heading 3"/>
    <w:basedOn w:val="Heading2"/>
    <w:next w:val="BodyText"/>
    <w:link w:val="Heading3Char"/>
    <w:autoRedefine/>
    <w:qFormat/>
    <w:rsid w:val="006D0BC5"/>
    <w:pPr>
      <w:keepNext w:val="0"/>
      <w:numPr>
        <w:ilvl w:val="2"/>
      </w:numPr>
      <w:spacing w:before="240"/>
      <w:outlineLvl w:val="2"/>
    </w:pPr>
    <w:rPr>
      <w:b/>
      <w:color w:val="124486"/>
      <w:sz w:val="22"/>
      <w:szCs w:val="22"/>
      <w:lang w:eastAsia="zh-CN"/>
    </w:rPr>
  </w:style>
  <w:style w:type="paragraph" w:styleId="Heading4">
    <w:name w:val="heading 4"/>
    <w:basedOn w:val="Heading3"/>
    <w:next w:val="BodyText"/>
    <w:link w:val="Heading4Char"/>
    <w:qFormat/>
    <w:rsid w:val="009E79EC"/>
    <w:pPr>
      <w:numPr>
        <w:ilvl w:val="3"/>
        <w:numId w:val="1"/>
      </w:numPr>
      <w:spacing w:before="320" w:after="0"/>
      <w:outlineLvl w:val="3"/>
    </w:pPr>
    <w:rPr>
      <w:b w:val="0"/>
    </w:rPr>
  </w:style>
  <w:style w:type="paragraph" w:styleId="Heading5">
    <w:name w:val="heading 5"/>
    <w:basedOn w:val="BodyText"/>
    <w:next w:val="BodyText"/>
    <w:link w:val="Heading5Char"/>
    <w:rsid w:val="009E79EC"/>
    <w:pPr>
      <w:keepNext/>
      <w:numPr>
        <w:ilvl w:val="4"/>
        <w:numId w:val="1"/>
      </w:numPr>
      <w:spacing w:before="320" w:after="0"/>
      <w:outlineLvl w:val="4"/>
    </w:pPr>
    <w:rPr>
      <w:rFonts w:ascii="Helvetica" w:hAnsi="Helvetica"/>
      <w:b/>
      <w:color w:val="A8A5A8"/>
      <w:sz w:val="22"/>
    </w:rPr>
  </w:style>
  <w:style w:type="paragraph" w:styleId="Heading6">
    <w:name w:val="heading 6"/>
    <w:next w:val="BodyText"/>
    <w:link w:val="Heading6Char"/>
    <w:rsid w:val="009E79EC"/>
    <w:pPr>
      <w:spacing w:after="240" w:line="280" w:lineRule="atLeast"/>
      <w:outlineLvl w:val="5"/>
    </w:pPr>
    <w:rPr>
      <w:rFonts w:ascii="Franklin Gothic Book" w:eastAsia="Times New Roman" w:hAnsi="Franklin Gothic Book" w:cs="Times New Roman"/>
      <w:b/>
      <w:spacing w:val="-10"/>
      <w:kern w:val="28"/>
      <w:szCs w:val="19"/>
    </w:rPr>
  </w:style>
  <w:style w:type="paragraph" w:styleId="Heading7">
    <w:name w:val="heading 7"/>
    <w:basedOn w:val="Heading6"/>
    <w:next w:val="BodyText"/>
    <w:link w:val="Heading7Char"/>
    <w:rsid w:val="007E10A5"/>
    <w:pPr>
      <w:numPr>
        <w:ilvl w:val="6"/>
      </w:numPr>
      <w:outlineLvl w:val="6"/>
    </w:pPr>
  </w:style>
  <w:style w:type="paragraph" w:styleId="Heading8">
    <w:name w:val="heading 8"/>
    <w:basedOn w:val="Heading7"/>
    <w:next w:val="BodyText"/>
    <w:link w:val="Heading8Char"/>
    <w:rsid w:val="0050529F"/>
    <w:pPr>
      <w:numPr>
        <w:ilvl w:val="7"/>
      </w:numPr>
      <w:outlineLvl w:val="7"/>
    </w:pPr>
  </w:style>
  <w:style w:type="paragraph" w:styleId="Heading9">
    <w:name w:val="heading 9"/>
    <w:basedOn w:val="Heading8"/>
    <w:next w:val="BodyText"/>
    <w:link w:val="Heading9Char"/>
    <w:rsid w:val="0050529F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3332"/>
    <w:rPr>
      <w:rFonts w:ascii="Helvetica" w:eastAsia="Times New Roman" w:hAnsi="Helvetica" w:cs="Arial"/>
      <w:color w:val="124486"/>
      <w:spacing w:val="-10"/>
      <w:kern w:val="28"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F93332"/>
    <w:pPr>
      <w:spacing w:after="160" w:line="280" w:lineRule="exact"/>
    </w:pPr>
    <w:rPr>
      <w:rFonts w:ascii="Franklin Gothic Book" w:eastAsia="Times New Roman" w:hAnsi="Franklin Gothic Book"/>
      <w:sz w:val="21"/>
    </w:rPr>
  </w:style>
  <w:style w:type="character" w:customStyle="1" w:styleId="BodyTextChar">
    <w:name w:val="Body Text Char"/>
    <w:basedOn w:val="DefaultParagraphFont"/>
    <w:link w:val="BodyText"/>
    <w:uiPriority w:val="99"/>
    <w:rsid w:val="00F93332"/>
    <w:rPr>
      <w:rFonts w:ascii="Franklin Gothic Book" w:eastAsia="Times New Roman" w:hAnsi="Franklin Gothic Book" w:cs="Times New Roman"/>
      <w:sz w:val="21"/>
      <w:szCs w:val="24"/>
    </w:rPr>
  </w:style>
  <w:style w:type="character" w:customStyle="1" w:styleId="Heading2Char">
    <w:name w:val="Heading 2 Char"/>
    <w:basedOn w:val="DefaultParagraphFont"/>
    <w:link w:val="Heading2"/>
    <w:rsid w:val="006D0BC5"/>
    <w:rPr>
      <w:rFonts w:ascii="Helvetica" w:eastAsia="Times New Roman" w:hAnsi="Helvetica" w:cs="Arial"/>
      <w:color w:val="007FAD"/>
      <w:kern w:val="28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6D0BC5"/>
    <w:rPr>
      <w:rFonts w:ascii="Helvetica" w:eastAsia="Times New Roman" w:hAnsi="Helvetica" w:cs="Arial"/>
      <w:b/>
      <w:color w:val="124486"/>
      <w:kern w:val="28"/>
      <w:lang w:eastAsia="zh-CN"/>
    </w:rPr>
  </w:style>
  <w:style w:type="character" w:customStyle="1" w:styleId="Heading4Char">
    <w:name w:val="Heading 4 Char"/>
    <w:basedOn w:val="DefaultParagraphFont"/>
    <w:link w:val="Heading4"/>
    <w:rsid w:val="009E79EC"/>
    <w:rPr>
      <w:rFonts w:ascii="Helvetica" w:eastAsia="Times New Roman" w:hAnsi="Helvetica" w:cs="Arial"/>
      <w:color w:val="124486"/>
      <w:kern w:val="28"/>
      <w:lang w:eastAsia="zh-CN"/>
    </w:rPr>
  </w:style>
  <w:style w:type="character" w:customStyle="1" w:styleId="Heading5Char">
    <w:name w:val="Heading 5 Char"/>
    <w:basedOn w:val="DefaultParagraphFont"/>
    <w:link w:val="Heading5"/>
    <w:rsid w:val="009E79EC"/>
    <w:rPr>
      <w:rFonts w:ascii="Helvetica" w:eastAsia="Times New Roman" w:hAnsi="Helvetica" w:cs="Times New Roman"/>
      <w:b/>
      <w:color w:val="A8A5A8"/>
      <w:szCs w:val="24"/>
    </w:rPr>
  </w:style>
  <w:style w:type="character" w:customStyle="1" w:styleId="Heading6Char">
    <w:name w:val="Heading 6 Char"/>
    <w:basedOn w:val="DefaultParagraphFont"/>
    <w:link w:val="Heading6"/>
    <w:rsid w:val="009E79EC"/>
    <w:rPr>
      <w:rFonts w:ascii="Franklin Gothic Book" w:eastAsia="Times New Roman" w:hAnsi="Franklin Gothic Book" w:cs="Times New Roman"/>
      <w:b/>
      <w:spacing w:val="-10"/>
      <w:kern w:val="28"/>
      <w:szCs w:val="19"/>
    </w:rPr>
  </w:style>
  <w:style w:type="character" w:customStyle="1" w:styleId="Heading7Char">
    <w:name w:val="Heading 7 Char"/>
    <w:basedOn w:val="DefaultParagraphFont"/>
    <w:link w:val="Heading7"/>
    <w:rsid w:val="007E10A5"/>
    <w:rPr>
      <w:rFonts w:ascii="Times New Roman" w:eastAsia="Times New Roman" w:hAnsi="Times New Roman" w:cs="Times New Roman"/>
      <w:b/>
      <w:spacing w:val="-10"/>
      <w:kern w:val="28"/>
      <w:szCs w:val="19"/>
    </w:rPr>
  </w:style>
  <w:style w:type="character" w:customStyle="1" w:styleId="Heading8Char">
    <w:name w:val="Heading 8 Char"/>
    <w:basedOn w:val="DefaultParagraphFont"/>
    <w:link w:val="Heading8"/>
    <w:rsid w:val="007E10A5"/>
    <w:rPr>
      <w:rFonts w:ascii="Times New Roman" w:eastAsia="Times New Roman" w:hAnsi="Times New Roman" w:cs="Times New Roman"/>
      <w:b/>
      <w:spacing w:val="-10"/>
      <w:kern w:val="28"/>
      <w:szCs w:val="19"/>
    </w:rPr>
  </w:style>
  <w:style w:type="character" w:customStyle="1" w:styleId="Heading9Char">
    <w:name w:val="Heading 9 Char"/>
    <w:basedOn w:val="DefaultParagraphFont"/>
    <w:link w:val="Heading9"/>
    <w:rsid w:val="007E10A5"/>
    <w:rPr>
      <w:rFonts w:ascii="Times New Roman" w:eastAsia="Times New Roman" w:hAnsi="Times New Roman" w:cs="Times New Roman"/>
      <w:b/>
      <w:spacing w:val="-10"/>
      <w:kern w:val="28"/>
      <w:szCs w:val="19"/>
    </w:rPr>
  </w:style>
  <w:style w:type="paragraph" w:styleId="Subtitle">
    <w:name w:val="Subtitle"/>
    <w:basedOn w:val="Normal"/>
    <w:next w:val="Normal"/>
    <w:link w:val="SubtitleChar"/>
    <w:qFormat/>
    <w:rsid w:val="00E36A50"/>
    <w:pPr>
      <w:spacing w:before="120" w:after="360"/>
    </w:pPr>
    <w:rPr>
      <w:rFonts w:ascii="Helvetica" w:eastAsia="Times New Roman" w:hAnsi="Helvetica"/>
      <w:color w:val="007FAD"/>
      <w:spacing w:val="-10"/>
      <w:kern w:val="28"/>
      <w:sz w:val="28"/>
      <w:szCs w:val="28"/>
    </w:rPr>
  </w:style>
  <w:style w:type="paragraph" w:customStyle="1" w:styleId="PublicationDate">
    <w:name w:val="Publication Date"/>
    <w:next w:val="Heading1"/>
    <w:rsid w:val="00F93332"/>
    <w:pPr>
      <w:spacing w:after="360"/>
    </w:pPr>
    <w:rPr>
      <w:rFonts w:ascii="Helvetica" w:eastAsia="Times New Roman" w:hAnsi="Helvetica" w:cs="Times New Roman"/>
      <w:color w:val="A8A5A8"/>
      <w:spacing w:val="-10"/>
      <w:kern w:val="24"/>
      <w:sz w:val="24"/>
      <w:szCs w:val="28"/>
    </w:rPr>
  </w:style>
  <w:style w:type="character" w:customStyle="1" w:styleId="SubtitleChar">
    <w:name w:val="Subtitle Char"/>
    <w:basedOn w:val="DefaultParagraphFont"/>
    <w:link w:val="Subtitle"/>
    <w:rsid w:val="00E36A50"/>
    <w:rPr>
      <w:rFonts w:ascii="Helvetica" w:eastAsia="Times New Roman" w:hAnsi="Helvetica" w:cs="Times New Roman"/>
      <w:color w:val="007FAD"/>
      <w:spacing w:val="-10"/>
      <w:kern w:val="28"/>
      <w:sz w:val="28"/>
      <w:szCs w:val="28"/>
    </w:rPr>
  </w:style>
  <w:style w:type="paragraph" w:styleId="Footer">
    <w:name w:val="footer"/>
    <w:basedOn w:val="Normal"/>
    <w:link w:val="FooterChar"/>
    <w:unhideWhenUsed/>
    <w:rsid w:val="009E79EC"/>
    <w:pPr>
      <w:tabs>
        <w:tab w:val="right" w:pos="8222"/>
      </w:tabs>
    </w:pPr>
    <w:rPr>
      <w:rFonts w:ascii="Franklin Gothic Book" w:hAnsi="Franklin Gothic Book"/>
      <w:color w:val="A8A5A8"/>
      <w:sz w:val="14"/>
    </w:rPr>
  </w:style>
  <w:style w:type="paragraph" w:styleId="Title">
    <w:name w:val="Title"/>
    <w:basedOn w:val="Normal"/>
    <w:next w:val="Normal"/>
    <w:link w:val="TitleChar"/>
    <w:uiPriority w:val="10"/>
    <w:qFormat/>
    <w:rsid w:val="00AA406C"/>
    <w:pPr>
      <w:spacing w:before="120" w:after="240"/>
    </w:pPr>
    <w:rPr>
      <w:rFonts w:ascii="Helvetica" w:eastAsia="Times New Roman" w:hAnsi="Helvetica"/>
      <w:color w:val="007FAD"/>
      <w:spacing w:val="-10"/>
      <w:kern w:val="28"/>
      <w:sz w:val="4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AA406C"/>
    <w:rPr>
      <w:rFonts w:ascii="Helvetica" w:eastAsia="Times New Roman" w:hAnsi="Helvetica" w:cs="Times New Roman"/>
      <w:color w:val="007FAD"/>
      <w:spacing w:val="-10"/>
      <w:kern w:val="28"/>
      <w:sz w:val="40"/>
      <w:szCs w:val="20"/>
    </w:rPr>
  </w:style>
  <w:style w:type="character" w:customStyle="1" w:styleId="FooterChar">
    <w:name w:val="Footer Char"/>
    <w:basedOn w:val="DefaultParagraphFont"/>
    <w:link w:val="Footer"/>
    <w:rsid w:val="009E79EC"/>
    <w:rPr>
      <w:rFonts w:ascii="Franklin Gothic Book" w:eastAsia="SimSun" w:hAnsi="Franklin Gothic Book" w:cs="Times New Roman"/>
      <w:color w:val="A8A5A8"/>
      <w:sz w:val="14"/>
      <w:szCs w:val="24"/>
    </w:rPr>
  </w:style>
  <w:style w:type="paragraph" w:styleId="Caption">
    <w:name w:val="caption"/>
    <w:basedOn w:val="Normal"/>
    <w:next w:val="BodyText"/>
    <w:link w:val="CaptionChar"/>
    <w:autoRedefine/>
    <w:qFormat/>
    <w:rsid w:val="001171DE"/>
    <w:pPr>
      <w:keepNext/>
      <w:spacing w:before="80" w:after="80" w:line="280" w:lineRule="atLeast"/>
    </w:pPr>
    <w:rPr>
      <w:rFonts w:ascii="Franklin Gothic Book" w:eastAsia="Times New Roman" w:hAnsi="Franklin Gothic Book" w:cs="Arial"/>
      <w:szCs w:val="19"/>
    </w:rPr>
  </w:style>
  <w:style w:type="paragraph" w:customStyle="1" w:styleId="Note">
    <w:name w:val="Note"/>
    <w:basedOn w:val="TableTextEntries"/>
    <w:next w:val="BodyText"/>
    <w:link w:val="NoteCharChar"/>
    <w:autoRedefine/>
    <w:rsid w:val="006D0BC5"/>
    <w:pPr>
      <w:keepNext/>
      <w:spacing w:before="20" w:after="20" w:line="180" w:lineRule="atLeast"/>
      <w:jc w:val="both"/>
    </w:pPr>
    <w:rPr>
      <w:iCs w:val="0"/>
      <w:sz w:val="14"/>
      <w:szCs w:val="14"/>
      <w:lang w:eastAsia="en-AU"/>
    </w:rPr>
  </w:style>
  <w:style w:type="paragraph" w:customStyle="1" w:styleId="TableTextEntries">
    <w:name w:val="Table Text Entries"/>
    <w:rsid w:val="00B249B7"/>
    <w:pPr>
      <w:keepLines/>
      <w:spacing w:before="40" w:after="40" w:line="200" w:lineRule="atLeast"/>
    </w:pPr>
    <w:rPr>
      <w:rFonts w:ascii="Franklin Gothic Book" w:eastAsia="Times New Roman" w:hAnsi="Franklin Gothic Book" w:cs="Times New Roman"/>
      <w:iCs/>
      <w:sz w:val="17"/>
      <w:szCs w:val="17"/>
      <w:lang w:eastAsia="en-US"/>
    </w:rPr>
  </w:style>
  <w:style w:type="character" w:customStyle="1" w:styleId="NoteCharChar">
    <w:name w:val="Note Char Char"/>
    <w:link w:val="Note"/>
    <w:rsid w:val="006D0BC5"/>
    <w:rPr>
      <w:rFonts w:ascii="Franklin Gothic Book" w:eastAsia="Times New Roman" w:hAnsi="Franklin Gothic Book" w:cs="Times New Roman"/>
      <w:sz w:val="14"/>
      <w:szCs w:val="14"/>
    </w:rPr>
  </w:style>
  <w:style w:type="paragraph" w:customStyle="1" w:styleId="TableDataEntries">
    <w:name w:val="Table Data Entries"/>
    <w:basedOn w:val="TableTextEntries"/>
    <w:rsid w:val="0050529F"/>
    <w:pPr>
      <w:jc w:val="right"/>
    </w:pPr>
  </w:style>
  <w:style w:type="paragraph" w:customStyle="1" w:styleId="TableDataColumnHeading">
    <w:name w:val="Table Data Column Heading"/>
    <w:basedOn w:val="TableDataEntries"/>
    <w:rsid w:val="0050529F"/>
    <w:pPr>
      <w:spacing w:before="80" w:after="80"/>
    </w:pPr>
    <w:rPr>
      <w:rFonts w:ascii="Franklin Gothic Medium" w:hAnsi="Franklin Gothic Medium"/>
    </w:rPr>
  </w:style>
  <w:style w:type="paragraph" w:customStyle="1" w:styleId="TableTextColumnHeading">
    <w:name w:val="Table Text Column Heading"/>
    <w:basedOn w:val="TableDataColumnHeading"/>
    <w:autoRedefine/>
    <w:rsid w:val="0007395B"/>
    <w:pPr>
      <w:jc w:val="left"/>
    </w:pPr>
    <w:rPr>
      <w:b/>
    </w:rPr>
  </w:style>
  <w:style w:type="paragraph" w:styleId="ListBullet3">
    <w:name w:val="List Bullet 3"/>
    <w:basedOn w:val="ListBullet2"/>
    <w:uiPriority w:val="99"/>
    <w:unhideWhenUsed/>
    <w:rsid w:val="007E3D71"/>
    <w:pPr>
      <w:numPr>
        <w:numId w:val="15"/>
      </w:numPr>
      <w:tabs>
        <w:tab w:val="left" w:pos="567"/>
      </w:tabs>
      <w:ind w:left="851" w:hanging="284"/>
      <w:contextualSpacing/>
    </w:pPr>
  </w:style>
  <w:style w:type="table" w:customStyle="1" w:styleId="DFATTable">
    <w:name w:val="DFAT Table"/>
    <w:basedOn w:val="TableNormal"/>
    <w:uiPriority w:val="99"/>
    <w:rsid w:val="003B2756"/>
    <w:pPr>
      <w:spacing w:after="0" w:line="240" w:lineRule="auto"/>
    </w:pPr>
    <w:rPr>
      <w:rFonts w:ascii="Helvetica" w:hAnsi="Helvetica"/>
      <w:sz w:val="17"/>
    </w:rPr>
    <w:tblPr>
      <w:tblBorders>
        <w:top w:val="single" w:sz="12" w:space="0" w:color="auto"/>
        <w:bottom w:val="single" w:sz="12" w:space="0" w:color="auto"/>
      </w:tblBorders>
    </w:tblPr>
  </w:style>
  <w:style w:type="table" w:customStyle="1" w:styleId="DFATBox">
    <w:name w:val="DFAT Box"/>
    <w:basedOn w:val="TableNormal"/>
    <w:uiPriority w:val="99"/>
    <w:rsid w:val="00AA406C"/>
    <w:pPr>
      <w:spacing w:after="0" w:line="240" w:lineRule="auto"/>
    </w:pPr>
    <w:rPr>
      <w:rFonts w:ascii="Helvetica" w:hAnsi="Helveti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C7D5E6"/>
    </w:tcPr>
  </w:style>
  <w:style w:type="paragraph" w:styleId="ListBullet">
    <w:name w:val="List Bullet"/>
    <w:basedOn w:val="BodyText"/>
    <w:qFormat/>
    <w:rsid w:val="00F93332"/>
    <w:pPr>
      <w:numPr>
        <w:numId w:val="11"/>
      </w:numPr>
      <w:tabs>
        <w:tab w:val="left" w:pos="284"/>
      </w:tabs>
      <w:spacing w:after="120"/>
      <w:ind w:left="284" w:hanging="284"/>
    </w:pPr>
  </w:style>
  <w:style w:type="paragraph" w:styleId="ListBullet2">
    <w:name w:val="List Bullet 2"/>
    <w:basedOn w:val="ListBullet"/>
    <w:qFormat/>
    <w:rsid w:val="00F42F5E"/>
    <w:pPr>
      <w:numPr>
        <w:numId w:val="9"/>
      </w:numPr>
      <w:ind w:left="568" w:hanging="284"/>
    </w:pPr>
  </w:style>
  <w:style w:type="paragraph" w:styleId="ListNumber">
    <w:name w:val="List Number"/>
    <w:basedOn w:val="ListBullet"/>
    <w:qFormat/>
    <w:rsid w:val="00F93332"/>
    <w:pPr>
      <w:numPr>
        <w:numId w:val="14"/>
      </w:numPr>
    </w:pPr>
  </w:style>
  <w:style w:type="paragraph" w:styleId="ListNumber2">
    <w:name w:val="List Number 2"/>
    <w:basedOn w:val="ListNumber"/>
    <w:qFormat/>
    <w:rsid w:val="007E3D71"/>
    <w:pPr>
      <w:numPr>
        <w:numId w:val="10"/>
      </w:numPr>
      <w:ind w:left="568" w:hanging="284"/>
    </w:pPr>
  </w:style>
  <w:style w:type="paragraph" w:styleId="BalloonText">
    <w:name w:val="Balloon Text"/>
    <w:basedOn w:val="Normal"/>
    <w:link w:val="BalloonTextChar"/>
    <w:semiHidden/>
    <w:unhideWhenUsed/>
    <w:rsid w:val="009E79EC"/>
    <w:rPr>
      <w:rFonts w:ascii="Franklin Gothic Book" w:hAnsi="Franklin Gothic Book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E79EC"/>
    <w:pPr>
      <w:tabs>
        <w:tab w:val="center" w:pos="4513"/>
        <w:tab w:val="right" w:pos="9026"/>
      </w:tabs>
    </w:pPr>
  </w:style>
  <w:style w:type="paragraph" w:styleId="Date">
    <w:name w:val="Date"/>
    <w:basedOn w:val="Normal"/>
    <w:next w:val="Normal"/>
    <w:link w:val="DateChar"/>
    <w:semiHidden/>
    <w:unhideWhenUsed/>
    <w:qFormat/>
    <w:rsid w:val="009E79EC"/>
    <w:rPr>
      <w:rFonts w:ascii="Franklin Gothic Book" w:hAnsi="Franklin Gothic Book"/>
    </w:rPr>
  </w:style>
  <w:style w:type="character" w:styleId="PageNumber">
    <w:name w:val="page number"/>
    <w:semiHidden/>
    <w:rsid w:val="009E79EC"/>
    <w:rPr>
      <w:rFonts w:ascii="Helvetica" w:hAnsi="Helvetica"/>
      <w:color w:val="A8A5A8"/>
      <w:sz w:val="14"/>
      <w:szCs w:val="14"/>
    </w:rPr>
  </w:style>
  <w:style w:type="paragraph" w:styleId="TOC1">
    <w:name w:val="toc 1"/>
    <w:basedOn w:val="BodyText"/>
    <w:next w:val="BodyText"/>
    <w:semiHidden/>
    <w:rsid w:val="009E79EC"/>
    <w:pPr>
      <w:tabs>
        <w:tab w:val="left" w:pos="397"/>
        <w:tab w:val="right" w:pos="7938"/>
      </w:tabs>
      <w:spacing w:before="180" w:after="0"/>
      <w:ind w:left="397" w:right="567" w:hanging="397"/>
    </w:pPr>
    <w:rPr>
      <w:rFonts w:ascii="Helvetica" w:hAnsi="Helvetica"/>
      <w:color w:val="A8A5A8"/>
    </w:rPr>
  </w:style>
  <w:style w:type="paragraph" w:styleId="TOC2">
    <w:name w:val="toc 2"/>
    <w:basedOn w:val="TOC1"/>
    <w:next w:val="TOC1"/>
    <w:semiHidden/>
    <w:rsid w:val="009E79EC"/>
    <w:pPr>
      <w:spacing w:before="120" w:line="200" w:lineRule="atLeast"/>
      <w:ind w:left="0" w:firstLine="0"/>
    </w:pPr>
    <w:rPr>
      <w:color w:val="007FAD"/>
      <w:szCs w:val="21"/>
    </w:rPr>
  </w:style>
  <w:style w:type="character" w:customStyle="1" w:styleId="BalloonTextChar">
    <w:name w:val="Balloon Text Char"/>
    <w:basedOn w:val="DefaultParagraphFont"/>
    <w:link w:val="BalloonText"/>
    <w:semiHidden/>
    <w:rsid w:val="009E79EC"/>
    <w:rPr>
      <w:rFonts w:ascii="Franklin Gothic Book" w:eastAsia="SimSun" w:hAnsi="Franklin Gothic Book" w:cs="Tahoma"/>
      <w:sz w:val="16"/>
      <w:szCs w:val="16"/>
    </w:rPr>
  </w:style>
  <w:style w:type="paragraph" w:customStyle="1" w:styleId="BoxListBullet">
    <w:name w:val="Box List Bullet"/>
    <w:basedOn w:val="BoxText"/>
    <w:rsid w:val="00976FB3"/>
    <w:pPr>
      <w:keepLines/>
      <w:numPr>
        <w:numId w:val="5"/>
      </w:numPr>
      <w:spacing w:line="240" w:lineRule="auto"/>
      <w:ind w:left="284" w:hanging="284"/>
      <w:contextualSpacing/>
      <w:mirrorIndents/>
    </w:pPr>
    <w:rPr>
      <w:szCs w:val="20"/>
    </w:rPr>
  </w:style>
  <w:style w:type="paragraph" w:customStyle="1" w:styleId="BoxText">
    <w:name w:val="Box Text"/>
    <w:link w:val="BoxTextChar"/>
    <w:autoRedefine/>
    <w:rsid w:val="003C31EE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hd w:val="clear" w:color="auto" w:fill="C7D5E6"/>
      <w:spacing w:after="120" w:line="280" w:lineRule="exact"/>
    </w:pPr>
    <w:rPr>
      <w:rFonts w:ascii="Franklin Gothic Book" w:eastAsia="Times New Roman" w:hAnsi="Franklin Gothic Book" w:cs="Times New Roman"/>
      <w:iCs/>
      <w:sz w:val="20"/>
    </w:rPr>
  </w:style>
  <w:style w:type="character" w:customStyle="1" w:styleId="BoxTextChar">
    <w:name w:val="Box Text Char"/>
    <w:link w:val="BoxText"/>
    <w:rsid w:val="003C31EE"/>
    <w:rPr>
      <w:rFonts w:ascii="Franklin Gothic Book" w:eastAsia="Times New Roman" w:hAnsi="Franklin Gothic Book" w:cs="Times New Roman"/>
      <w:iCs/>
      <w:sz w:val="20"/>
      <w:shd w:val="clear" w:color="auto" w:fill="C7D5E6"/>
    </w:rPr>
  </w:style>
  <w:style w:type="character" w:customStyle="1" w:styleId="HeaderChar">
    <w:name w:val="Header Char"/>
    <w:basedOn w:val="DefaultParagraphFont"/>
    <w:link w:val="Header"/>
    <w:rsid w:val="009E79EC"/>
    <w:rPr>
      <w:rFonts w:ascii="Times New Roman" w:eastAsia="SimSun" w:hAnsi="Times New Roman" w:cs="Times New Roman"/>
      <w:sz w:val="20"/>
      <w:szCs w:val="24"/>
    </w:rPr>
  </w:style>
  <w:style w:type="paragraph" w:customStyle="1" w:styleId="BoxHeading1">
    <w:name w:val="Box Heading 1"/>
    <w:basedOn w:val="BoxText"/>
    <w:next w:val="BoxText"/>
    <w:rsid w:val="0016740F"/>
    <w:pPr>
      <w:spacing w:before="120" w:line="240" w:lineRule="auto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16740F"/>
    <w:rPr>
      <w:i/>
      <w:color w:val="auto"/>
    </w:rPr>
  </w:style>
  <w:style w:type="paragraph" w:customStyle="1" w:styleId="TableListBullet">
    <w:name w:val="Table List Bullet"/>
    <w:basedOn w:val="TableTextEntries"/>
    <w:rsid w:val="00235D29"/>
    <w:pPr>
      <w:numPr>
        <w:numId w:val="7"/>
      </w:numPr>
      <w:ind w:left="284" w:hanging="284"/>
    </w:pPr>
    <w:rPr>
      <w:rFonts w:ascii="Helvetica" w:hAnsi="Helvetica"/>
    </w:rPr>
  </w:style>
  <w:style w:type="paragraph" w:styleId="TOC3">
    <w:name w:val="toc 3"/>
    <w:basedOn w:val="TOC2"/>
    <w:next w:val="BodyText"/>
    <w:semiHidden/>
    <w:rsid w:val="009E79EC"/>
    <w:pPr>
      <w:tabs>
        <w:tab w:val="clear" w:pos="397"/>
      </w:tabs>
      <w:spacing w:before="40" w:line="230" w:lineRule="atLeast"/>
      <w:ind w:left="567" w:hanging="567"/>
    </w:pPr>
    <w:rPr>
      <w:color w:val="auto"/>
      <w:sz w:val="19"/>
      <w:szCs w:val="19"/>
    </w:rPr>
  </w:style>
  <w:style w:type="paragraph" w:styleId="CommentText">
    <w:name w:val="annotation text"/>
    <w:basedOn w:val="BodyText"/>
    <w:link w:val="CommentTextChar"/>
    <w:semiHidden/>
    <w:rsid w:val="009E79EC"/>
    <w:pPr>
      <w:spacing w:line="240" w:lineRule="atLeast"/>
    </w:pPr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semiHidden/>
    <w:rsid w:val="009E79EC"/>
    <w:rPr>
      <w:rFonts w:ascii="Franklin Gothic Book" w:eastAsia="Times New Roman" w:hAnsi="Franklin Gothic Book" w:cs="Times New Roman"/>
      <w:sz w:val="18"/>
      <w:szCs w:val="18"/>
    </w:rPr>
  </w:style>
  <w:style w:type="character" w:styleId="Hyperlink">
    <w:name w:val="Hyperlink"/>
    <w:uiPriority w:val="99"/>
    <w:rsid w:val="0050529F"/>
    <w:rPr>
      <w:color w:val="00467F"/>
      <w:sz w:val="20"/>
      <w:szCs w:val="20"/>
      <w:u w:val="none"/>
    </w:rPr>
  </w:style>
  <w:style w:type="paragraph" w:customStyle="1" w:styleId="TableHeading1">
    <w:name w:val="Table Heading 1"/>
    <w:basedOn w:val="TableTextEntries"/>
    <w:next w:val="TableTextEntries"/>
    <w:rsid w:val="00D6213A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235D29"/>
    <w:pPr>
      <w:spacing w:before="40" w:after="40"/>
    </w:pPr>
    <w:rPr>
      <w:i/>
    </w:rPr>
  </w:style>
  <w:style w:type="paragraph" w:customStyle="1" w:styleId="TableListBullet2">
    <w:name w:val="Table List Bullet 2"/>
    <w:basedOn w:val="TableListBullet"/>
    <w:link w:val="TableListBullet2Char"/>
    <w:rsid w:val="00235D29"/>
    <w:pPr>
      <w:numPr>
        <w:numId w:val="8"/>
      </w:numPr>
      <w:ind w:left="568" w:hanging="284"/>
    </w:pPr>
  </w:style>
  <w:style w:type="character" w:customStyle="1" w:styleId="TableListBullet2Char">
    <w:name w:val="Table List Bullet 2 Char"/>
    <w:link w:val="TableListBullet2"/>
    <w:rsid w:val="00235D29"/>
    <w:rPr>
      <w:rFonts w:ascii="Helvetica" w:eastAsia="Times New Roman" w:hAnsi="Helvetica" w:cs="Times New Roman"/>
      <w:iCs/>
      <w:sz w:val="17"/>
      <w:szCs w:val="17"/>
      <w:lang w:eastAsia="en-US"/>
    </w:rPr>
  </w:style>
  <w:style w:type="paragraph" w:customStyle="1" w:styleId="TableListNumber">
    <w:name w:val="Table List Number"/>
    <w:basedOn w:val="TableTextEntries"/>
    <w:rsid w:val="00235D29"/>
    <w:pPr>
      <w:numPr>
        <w:numId w:val="2"/>
      </w:numPr>
      <w:ind w:left="284" w:hanging="284"/>
    </w:pPr>
    <w:rPr>
      <w:rFonts w:ascii="Helvetica" w:hAnsi="Helvetica"/>
    </w:rPr>
  </w:style>
  <w:style w:type="paragraph" w:customStyle="1" w:styleId="TableListNumber2">
    <w:name w:val="Table List Number 2"/>
    <w:basedOn w:val="TableListNumber"/>
    <w:rsid w:val="00235D29"/>
    <w:pPr>
      <w:numPr>
        <w:numId w:val="3"/>
      </w:numPr>
      <w:ind w:left="568" w:hanging="284"/>
    </w:pPr>
  </w:style>
  <w:style w:type="character" w:styleId="FollowedHyperlink">
    <w:name w:val="FollowedHyperlink"/>
    <w:semiHidden/>
    <w:rsid w:val="0050529F"/>
    <w:rPr>
      <w:color w:val="333399"/>
      <w:u w:val="none"/>
    </w:rPr>
  </w:style>
  <w:style w:type="paragraph" w:customStyle="1" w:styleId="BoxListBullet2">
    <w:name w:val="Box List Bullet 2"/>
    <w:basedOn w:val="BoxText"/>
    <w:rsid w:val="00BD7695"/>
    <w:pPr>
      <w:keepLines/>
      <w:numPr>
        <w:numId w:val="4"/>
      </w:numPr>
      <w:tabs>
        <w:tab w:val="left" w:pos="284"/>
        <w:tab w:val="left" w:pos="851"/>
      </w:tabs>
      <w:spacing w:line="240" w:lineRule="auto"/>
      <w:ind w:left="284" w:hanging="284"/>
      <w:contextualSpacing/>
      <w:mirrorIndents/>
    </w:pPr>
    <w:rPr>
      <w:szCs w:val="18"/>
    </w:rPr>
  </w:style>
  <w:style w:type="paragraph" w:customStyle="1" w:styleId="BoxListNumber">
    <w:name w:val="Box List Number"/>
    <w:basedOn w:val="BoxListBullet"/>
    <w:rsid w:val="00BD7695"/>
    <w:pPr>
      <w:numPr>
        <w:numId w:val="6"/>
      </w:numPr>
      <w:tabs>
        <w:tab w:val="left" w:pos="284"/>
      </w:tabs>
      <w:ind w:left="568"/>
    </w:pPr>
  </w:style>
  <w:style w:type="paragraph" w:customStyle="1" w:styleId="BoxListNumber2">
    <w:name w:val="Box List Number 2"/>
    <w:basedOn w:val="BoxListNumber"/>
    <w:rsid w:val="00BD7695"/>
    <w:pPr>
      <w:numPr>
        <w:numId w:val="16"/>
      </w:numPr>
      <w:tabs>
        <w:tab w:val="left" w:pos="284"/>
      </w:tabs>
      <w:ind w:left="284" w:hanging="284"/>
    </w:pPr>
    <w:rPr>
      <w:szCs w:val="22"/>
    </w:rPr>
  </w:style>
  <w:style w:type="paragraph" w:customStyle="1" w:styleId="BoxNoteSource">
    <w:name w:val="Box Note/Source"/>
    <w:basedOn w:val="BoxText"/>
    <w:rsid w:val="00701FEA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50529F"/>
    <w:pPr>
      <w:spacing w:line="240" w:lineRule="atLeast"/>
      <w:ind w:left="284"/>
    </w:pPr>
    <w:rPr>
      <w:sz w:val="16"/>
      <w:szCs w:val="16"/>
    </w:rPr>
  </w:style>
  <w:style w:type="paragraph" w:customStyle="1" w:styleId="Photocaption">
    <w:name w:val="Photo caption"/>
    <w:basedOn w:val="Normal"/>
    <w:next w:val="BodyText"/>
    <w:semiHidden/>
    <w:rsid w:val="009E79EC"/>
    <w:pPr>
      <w:spacing w:before="140" w:after="240" w:line="180" w:lineRule="exact"/>
    </w:pPr>
    <w:rPr>
      <w:rFonts w:ascii="Franklin Gothic Book" w:eastAsia="Times New Roman" w:hAnsi="Franklin Gothic Book"/>
      <w:color w:val="A8A5A8"/>
      <w:sz w:val="14"/>
      <w:szCs w:val="14"/>
    </w:rPr>
  </w:style>
  <w:style w:type="table" w:styleId="TableGrid">
    <w:name w:val="Table Grid"/>
    <w:basedOn w:val="TableNormal"/>
    <w:uiPriority w:val="59"/>
    <w:rsid w:val="005052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2-Accent2">
    <w:name w:val="Medium Grid 2 Accent 2"/>
    <w:basedOn w:val="TableNormal"/>
    <w:uiPriority w:val="68"/>
    <w:rsid w:val="0050529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Shading">
    <w:name w:val="Light Shading"/>
    <w:basedOn w:val="TableNormal"/>
    <w:uiPriority w:val="60"/>
    <w:rsid w:val="00706D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-Accent5">
    <w:name w:val="Medium Shading 2 Accent 5"/>
    <w:basedOn w:val="TableNormal"/>
    <w:uiPriority w:val="64"/>
    <w:rsid w:val="00706DE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706DE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ion">
    <w:name w:val="Revision"/>
    <w:hidden/>
    <w:uiPriority w:val="71"/>
    <w:rsid w:val="00F53655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Number3">
    <w:name w:val="List Number 3"/>
    <w:basedOn w:val="ListNumber2"/>
    <w:rsid w:val="007E3D71"/>
    <w:pPr>
      <w:numPr>
        <w:numId w:val="12"/>
      </w:numPr>
      <w:ind w:left="851" w:hanging="284"/>
    </w:pPr>
  </w:style>
  <w:style w:type="paragraph" w:styleId="EndnoteText">
    <w:name w:val="endnote text"/>
    <w:basedOn w:val="Normal"/>
    <w:link w:val="EndnoteTextChar"/>
    <w:rsid w:val="009E79EC"/>
    <w:rPr>
      <w:rFonts w:ascii="Franklin Gothic Book" w:eastAsia="Times New Roman" w:hAnsi="Franklin Gothic Book"/>
      <w:sz w:val="21"/>
      <w:szCs w:val="20"/>
    </w:rPr>
  </w:style>
  <w:style w:type="character" w:customStyle="1" w:styleId="EndnoteTextChar">
    <w:name w:val="Endnote Text Char"/>
    <w:basedOn w:val="DefaultParagraphFont"/>
    <w:link w:val="EndnoteText"/>
    <w:rsid w:val="009E79EC"/>
    <w:rPr>
      <w:rFonts w:ascii="Franklin Gothic Book" w:eastAsia="Times New Roman" w:hAnsi="Franklin Gothic Book" w:cs="Times New Roman"/>
      <w:sz w:val="21"/>
      <w:szCs w:val="20"/>
    </w:rPr>
  </w:style>
  <w:style w:type="character" w:styleId="EndnoteReference">
    <w:name w:val="endnote reference"/>
    <w:rsid w:val="009E79EC"/>
    <w:rPr>
      <w:rFonts w:ascii="Franklin Gothic Book" w:hAnsi="Franklin Gothic Book"/>
      <w:sz w:val="21"/>
      <w:vertAlign w:val="superscript"/>
    </w:rPr>
  </w:style>
  <w:style w:type="numbering" w:customStyle="1" w:styleId="StyleBulletedSymbolsymbol95ptLeft063cmHanging">
    <w:name w:val="Style Bulleted Symbol (symbol) 9.5 pt Left:  0.63 cm Hanging:  ..."/>
    <w:basedOn w:val="NoList"/>
    <w:rsid w:val="002A1935"/>
    <w:pPr>
      <w:numPr>
        <w:numId w:val="13"/>
      </w:numPr>
    </w:pPr>
  </w:style>
  <w:style w:type="character" w:customStyle="1" w:styleId="CaptionChar">
    <w:name w:val="Caption Char"/>
    <w:link w:val="Caption"/>
    <w:locked/>
    <w:rsid w:val="001171DE"/>
    <w:rPr>
      <w:rFonts w:ascii="Franklin Gothic Book" w:eastAsia="Times New Roman" w:hAnsi="Franklin Gothic Book" w:cs="Arial"/>
      <w:sz w:val="20"/>
      <w:szCs w:val="19"/>
    </w:rPr>
  </w:style>
  <w:style w:type="paragraph" w:styleId="FootnoteText">
    <w:name w:val="footnote text"/>
    <w:basedOn w:val="BodyText"/>
    <w:link w:val="FootnoteTextChar"/>
    <w:uiPriority w:val="99"/>
    <w:unhideWhenUsed/>
    <w:rsid w:val="00DA7CB8"/>
    <w:pPr>
      <w:spacing w:after="0"/>
      <w:contextualSpacing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A7CB8"/>
    <w:rPr>
      <w:rFonts w:ascii="Times New Roman" w:eastAsia="Times New Roman" w:hAnsi="Times New Roman" w:cs="Times New Roman"/>
      <w:sz w:val="16"/>
      <w:szCs w:val="20"/>
    </w:rPr>
  </w:style>
  <w:style w:type="character" w:styleId="FootnoteReference">
    <w:name w:val="footnote reference"/>
    <w:uiPriority w:val="99"/>
    <w:rsid w:val="003B2756"/>
    <w:rPr>
      <w:rFonts w:ascii="Times New Roman" w:hAnsi="Times New Roman"/>
      <w:w w:val="100"/>
      <w:position w:val="6"/>
      <w:sz w:val="16"/>
      <w:szCs w:val="12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00AB0987"/>
    <w:pPr>
      <w:spacing w:before="100" w:beforeAutospacing="1" w:after="100" w:afterAutospacing="1"/>
    </w:pPr>
    <w:rPr>
      <w:rFonts w:eastAsia="Times New Roman"/>
      <w:sz w:val="24"/>
    </w:rPr>
  </w:style>
  <w:style w:type="table" w:styleId="LightShading-Accent3">
    <w:name w:val="Light Shading Accent 3"/>
    <w:basedOn w:val="TableNormal"/>
    <w:uiPriority w:val="60"/>
    <w:rsid w:val="00F02F2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CommentReference">
    <w:name w:val="annotation reference"/>
    <w:basedOn w:val="DefaultParagraphFont"/>
    <w:semiHidden/>
    <w:unhideWhenUsed/>
    <w:rsid w:val="009E79EC"/>
    <w:rPr>
      <w:rFonts w:ascii="Franklin Gothic Book" w:hAnsi="Franklin Gothic Book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E79EC"/>
    <w:pPr>
      <w:spacing w:after="0" w:line="240" w:lineRule="auto"/>
    </w:pPr>
    <w:rPr>
      <w:rFonts w:eastAsia="SimSu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9E79EC"/>
    <w:rPr>
      <w:rFonts w:ascii="Franklin Gothic Book" w:eastAsia="SimSun" w:hAnsi="Franklin Gothic Book" w:cs="Times New Roman"/>
      <w:b/>
      <w:bCs/>
      <w:sz w:val="20"/>
      <w:szCs w:val="20"/>
    </w:rPr>
  </w:style>
  <w:style w:type="character" w:customStyle="1" w:styleId="DateChar">
    <w:name w:val="Date Char"/>
    <w:basedOn w:val="DefaultParagraphFont"/>
    <w:link w:val="Date"/>
    <w:semiHidden/>
    <w:rsid w:val="009E79EC"/>
    <w:rPr>
      <w:rFonts w:ascii="Franklin Gothic Book" w:eastAsia="SimSun" w:hAnsi="Franklin Gothic Book" w:cs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F5246F"/>
    <w:pPr>
      <w:ind w:left="720"/>
      <w:contextualSpacing/>
    </w:pPr>
    <w:rPr>
      <w:rFonts w:eastAsia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17354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92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18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99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18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389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917744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338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914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656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080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0795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45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051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030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2961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5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4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763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51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0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65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36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87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79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261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343835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95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508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738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529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299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709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409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245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2543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0079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217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44804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5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0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8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45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38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60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hyperlink" Target="mailto:disability.inclusive.development@dfat.gov.a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fat.gov.au/" TargetMode="External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blipFill dpi="0" rotWithShape="0">
          <a:blip xmlns:r="http://schemas.openxmlformats.org/officeDocument/2006/relationships" r:embed="rId1"/>
          <a:srcRect/>
          <a:stretch>
            <a:fillRect/>
          </a:stretch>
        </a:blipFill>
        <a:ln>
          <a:noFill/>
        </a:ln>
        <a:effectLst/>
        <a:extLst>
          <a:ext uri="{91240B29-F687-4F45-9708-019B960494DF}">
            <a14:hiddenLine xmlns:a14="http://schemas.microsoft.com/office/drawing/2010/main" w="19050">
              <a:solidFill>
                <a:srgbClr val="4A7EBB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blurRad="38100" dist="25400" dir="5400000" algn="ctr" rotWithShape="0">
                  <a:srgbClr val="808080">
                    <a:alpha val="35001"/>
                  </a:srgbClr>
                </a:outerShdw>
              </a:effectLst>
            </a14:hiddenEffects>
          </a:ext>
        </a:extLst>
      </a:spPr>
      <a:bodyPr rot="0" vert="horz" wrap="square" lIns="91440" tIns="91440" rIns="91440" bIns="9144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97B36C-DFEA-4274-A708-28908CF71E30}"/>
</file>

<file path=customXml/itemProps2.xml><?xml version="1.0" encoding="utf-8"?>
<ds:datastoreItem xmlns:ds="http://schemas.openxmlformats.org/officeDocument/2006/customXml" ds:itemID="{A1447819-3151-47AF-9AF0-AD2B5D04C6EE}"/>
</file>

<file path=customXml/itemProps3.xml><?xml version="1.0" encoding="utf-8"?>
<ds:datastoreItem xmlns:ds="http://schemas.openxmlformats.org/officeDocument/2006/customXml" ds:itemID="{F8B7B724-37AC-490A-819C-E621FD0E8AE8}"/>
</file>

<file path=customXml/itemProps4.xml><?xml version="1.0" encoding="utf-8"?>
<ds:datastoreItem xmlns:ds="http://schemas.openxmlformats.org/officeDocument/2006/customXml" ds:itemID="{C8B036BC-79CE-4BB6-B99E-43A87FF896F6}"/>
</file>

<file path=docProps/app.xml><?xml version="1.0" encoding="utf-8"?>
<Properties xmlns="http://schemas.openxmlformats.org/officeDocument/2006/extended-properties" xmlns:vt="http://schemas.openxmlformats.org/officeDocument/2006/docPropsVTypes">
  <Template>38A22AEC</Template>
  <TotalTime>0</TotalTime>
  <Pages>2</Pages>
  <Words>372</Words>
  <Characters>2121</Characters>
  <Application>Microsoft Office Word</Application>
  <DocSecurity>0</DocSecurity>
  <Lines>17</Lines>
  <Paragraphs>4</Paragraphs>
  <ScaleCrop>false</ScaleCrop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2016-03-18T05:20:00Z</dcterms:created>
  <dcterms:modified xsi:type="dcterms:W3CDTF">2016-03-18T05:20:00Z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62af9637-23c1-4dc1-a9fb-e61aca85c217</vt:lpwstr>
  </property>
  <property fmtid="{D5CDD505-2E9C-101B-9397-08002B2CF9AE}" pid="3" name="SEC">
    <vt:lpwstr>UNCLASSIFIED</vt:lpwstr>
  </property>
  <property fmtid="{D5CDD505-2E9C-101B-9397-08002B2CF9AE}" pid="4" name="DLM">
    <vt:lpwstr>No DLM</vt:lpwstr>
  </property>
  <property fmtid="{D5CDD505-2E9C-101B-9397-08002B2CF9AE}" pid="5" name="Order">
    <vt:r8>10400</vt:r8>
  </property>
  <property fmtid="{D5CDD505-2E9C-101B-9397-08002B2CF9AE}" pid="6" name="TemplateUrl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ntentTypeId">
    <vt:lpwstr>0x01010050F19AC2165D2E47A5E6B7F563E4CF00</vt:lpwstr>
  </property>
  <property fmtid="{D5CDD505-2E9C-101B-9397-08002B2CF9AE}" pid="10" name="_SourceUrl">
    <vt:lpwstr/>
  </property>
  <property fmtid="{D5CDD505-2E9C-101B-9397-08002B2CF9AE}" pid="11" name="_SharedFileIndex">
    <vt:lpwstr/>
  </property>
</Properties>
</file>